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43151" w14:textId="7F31681C" w:rsidR="00C20390" w:rsidRPr="00693C6C" w:rsidRDefault="00830621" w:rsidP="00DA7BBC">
      <w:pPr>
        <w:ind w:left="426"/>
      </w:pPr>
      <w:r w:rsidRPr="00693C6C">
        <w:rPr>
          <w:noProof/>
        </w:rPr>
        <mc:AlternateContent>
          <mc:Choice Requires="wpg">
            <w:drawing>
              <wp:inline distT="0" distB="0" distL="0" distR="0" wp14:anchorId="4EB5C19E" wp14:editId="3BB46C77">
                <wp:extent cx="6521570" cy="577985"/>
                <wp:effectExtent l="0" t="0" r="0" b="0"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55DD00-39F5-47A8-8008-16E7FA2BA1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570" cy="577985"/>
                          <a:chOff x="0" y="-159666"/>
                          <a:chExt cx="6521570" cy="77399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B2EFCC0D-3CAB-4971-85CF-71BCF734F4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24987"/>
                            <a:ext cx="6521570" cy="739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20">
                          <a:extLst>
                            <a:ext uri="{FF2B5EF4-FFF2-40B4-BE49-F238E27FC236}">
                              <a16:creationId xmlns:a16="http://schemas.microsoft.com/office/drawing/2014/main" id="{20FD34A3-1B11-4452-85D7-976A56E684AB}"/>
                            </a:ext>
                          </a:extLst>
                        </wps:cNvPr>
                        <wps:cNvSpPr txBox="1"/>
                        <wps:spPr>
                          <a:xfrm>
                            <a:off x="334659" y="-159666"/>
                            <a:ext cx="1483995" cy="773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063406" w14:textId="2BD320A5" w:rsidR="00830621" w:rsidRDefault="00362496" w:rsidP="00830621">
                              <w:pPr>
                                <w:rPr>
                                  <w:rFonts w:ascii="HP001 5H Normal" w:eastAsia="CMU Sans Serif Demi Condensed" w:hAnsi="HP001 5H Normal" w:cs="HP001 5H Normal"/>
                                  <w:b/>
                                  <w:bCs/>
                                  <w:color w:val="0000CC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P001 5H Normal" w:eastAsia="CMU Sans Serif Demi Condensed" w:hAnsi="HP001 5H Normal" w:cs="HP001 5H Normal"/>
                                  <w:b/>
                                  <w:bCs/>
                                  <w:color w:val="0000CC"/>
                                  <w:kern w:val="24"/>
                                  <w:sz w:val="36"/>
                                  <w:szCs w:val="36"/>
                                </w:rPr>
                                <w:t>Đề 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TextBox 21">
                          <a:extLst>
                            <a:ext uri="{FF2B5EF4-FFF2-40B4-BE49-F238E27FC236}">
                              <a16:creationId xmlns:a16="http://schemas.microsoft.com/office/drawing/2014/main" id="{389DD0CF-FE3E-4001-9A4B-78D44381454F}"/>
                            </a:ext>
                          </a:extLst>
                        </wps:cNvPr>
                        <wps:cNvSpPr txBox="1"/>
                        <wps:spPr>
                          <a:xfrm>
                            <a:off x="2088125" y="1333"/>
                            <a:ext cx="3727885" cy="612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58B4C" w14:textId="55D7BF98" w:rsidR="00830621" w:rsidRPr="0012681A" w:rsidRDefault="00362496" w:rsidP="00830621">
                              <w:pPr>
                                <w:rPr>
                                  <w:rFonts w:ascii="Chu Van An" w:eastAsia="CMU Sans Serif Demi Condensed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hu Van An" w:eastAsia="CMU Sans Serif Demi Condensed" w:hAnsi="Chu Van An" w:cs="Chu Van An"/>
                                  <w:b/>
                                  <w:bCs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ÔN TẬP KIỂM TRA GIỮA KỲ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5C19E" id="Group 22" o:spid="_x0000_s1026" style="width:513.5pt;height:45.5pt;mso-position-horizontal-relative:char;mso-position-vertical-relative:line" coordorigin=",-1596" coordsize="65215,7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">
                <v:shape id="Picture 2" o:spid="_x0000_s1027" type="#_x0000_t75" style="position:absolute;top:-1249;width:65215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left:3346;top:-1596;width:14840;height: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F063406" w14:textId="2BD320A5" w:rsidR="00830621" w:rsidRDefault="00362496" w:rsidP="00830621">
                        <w:pPr>
                          <w:rPr>
                            <w:rFonts w:ascii="HP001 5H Normal" w:eastAsia="CMU Sans Serif Demi Condensed" w:hAnsi="HP001 5H Normal" w:cs="HP001 5H Normal"/>
                            <w:b/>
                            <w:bCs/>
                            <w:color w:val="0000CC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P001 5H Normal" w:eastAsia="CMU Sans Serif Demi Condensed" w:hAnsi="HP001 5H Normal" w:cs="HP001 5H Normal"/>
                            <w:b/>
                            <w:bCs/>
                            <w:color w:val="0000CC"/>
                            <w:kern w:val="24"/>
                            <w:sz w:val="36"/>
                            <w:szCs w:val="36"/>
                          </w:rPr>
                          <w:t>Đề 01</w:t>
                        </w:r>
                      </w:p>
                    </w:txbxContent>
                  </v:textbox>
                </v:shape>
                <v:shape id="TextBox 21" o:spid="_x0000_s1029" type="#_x0000_t202" style="position:absolute;left:20881;top:13;width:37279;height: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58B4C" w14:textId="55D7BF98" w:rsidR="00830621" w:rsidRPr="0012681A" w:rsidRDefault="00362496" w:rsidP="00830621">
                        <w:pPr>
                          <w:rPr>
                            <w:rFonts w:ascii="Chu Van An" w:eastAsia="CMU Sans Serif Demi Condensed" w:hAnsi="Chu Van An" w:cs="Chu Van An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hu Van An" w:eastAsia="CMU Sans Serif Demi Condensed" w:hAnsi="Chu Van An" w:cs="Chu Van An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>ÔN TẬP KIỂM TRA GIỮA KỲ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49032B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>A. TRẮC NGHIỆM</w:t>
      </w:r>
    </w:p>
    <w:p w14:paraId="630B52B9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0" w:name="c1"/>
      <w:r w:rsidRPr="00985698">
        <w:rPr>
          <w:rFonts w:ascii="Times New Roman" w:hAnsi="Times New Roman" w:cs="Times New Roman"/>
          <w:sz w:val="24"/>
          <w:szCs w:val="24"/>
        </w:rPr>
        <w:t>Tập xác định của hàm số</w:t>
      </w:r>
      <w:r w:rsidRPr="00985698">
        <w:rPr>
          <w:position w:val="-28"/>
        </w:rPr>
        <w:object w:dxaOrig="1100" w:dyaOrig="660" w14:anchorId="27163DDD">
          <v:shape id="_x0000_i2358" type="#_x0000_t75" style="width:55pt;height:33.3pt" o:ole="">
            <v:imagedata r:id="rId10" o:title=""/>
          </v:shape>
          <o:OLEObject Type="Embed" ProgID="Equation.DSMT4" ShapeID="_x0000_i2358" DrawAspect="Content" ObjectID="_1695141934" r:id="rId11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bookmarkEnd w:id="0"/>
    </w:p>
    <w:p w14:paraId="447175B3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1B50082D">
          <v:shape id="_x0000_i2359" type="#_x0000_t75" style="width:12.9pt;height:13.6pt" o:ole="">
            <v:imagedata r:id="rId12" o:title=""/>
          </v:shape>
          <o:OLEObject Type="Embed" ProgID="Equation.DSMT4" ShapeID="_x0000_i2359" DrawAspect="Content" ObjectID="_1695141935" r:id="rId1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00" w:dyaOrig="400" w14:anchorId="6856655C">
          <v:shape id="_x0000_i2360" type="#_x0000_t75" style="width:55.7pt;height:20.4pt" o:ole="">
            <v:imagedata r:id="rId14" o:title=""/>
          </v:shape>
          <o:OLEObject Type="Embed" ProgID="Equation.DSMT4" ShapeID="_x0000_i2360" DrawAspect="Content" ObjectID="_1695141936" r:id="rId1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00" w:dyaOrig="400" w14:anchorId="557B7168">
          <v:shape id="_x0000_i2361" type="#_x0000_t75" style="width:45.5pt;height:20.4pt" o:ole="">
            <v:imagedata r:id="rId16" o:title=""/>
          </v:shape>
          <o:OLEObject Type="Embed" ProgID="Equation.DSMT4" ShapeID="_x0000_i2361" DrawAspect="Content" ObjectID="_1695141937" r:id="rId1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00" w:dyaOrig="400" w14:anchorId="7BBA8DB3">
          <v:shape id="_x0000_i2362" type="#_x0000_t75" style="width:35.3pt;height:20.4pt" o:ole="">
            <v:imagedata r:id="rId18" o:title=""/>
          </v:shape>
          <o:OLEObject Type="Embed" ProgID="Equation.DSMT4" ShapeID="_x0000_i2362" DrawAspect="Content" ObjectID="_1695141938" r:id="rId1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BD1C7B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1" w:name="c2"/>
      <w:r w:rsidRPr="00985698">
        <w:rPr>
          <w:rFonts w:ascii="Times New Roman" w:hAnsi="Times New Roman" w:cs="Times New Roman"/>
          <w:sz w:val="24"/>
          <w:szCs w:val="24"/>
        </w:rPr>
        <w:t>Cho</w:t>
      </w:r>
      <w:r w:rsidRPr="00985698">
        <w:rPr>
          <w:position w:val="-14"/>
        </w:rPr>
        <w:object w:dxaOrig="1140" w:dyaOrig="400" w14:anchorId="3EDB13F3">
          <v:shape id="_x0000_i2363" type="#_x0000_t75" style="width:57.05pt;height:20.4pt" o:ole="">
            <v:imagedata r:id="rId20" o:title=""/>
          </v:shape>
          <o:OLEObject Type="Embed" ProgID="Equation.DSMT4" ShapeID="_x0000_i2363" DrawAspect="Content" ObjectID="_1695141939" r:id="rId21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985698">
        <w:rPr>
          <w:position w:val="-10"/>
          <w:lang w:val="vi-VN"/>
        </w:rPr>
        <w:object w:dxaOrig="940" w:dyaOrig="320" w14:anchorId="759917EF">
          <v:shape id="_x0000_i2364" type="#_x0000_t75" style="width:47.55pt;height:15.6pt" o:ole="">
            <v:imagedata r:id="rId22" o:title=""/>
          </v:shape>
          <o:OLEObject Type="Embed" ProgID="Equation.DSMT4" ShapeID="_x0000_i2364" DrawAspect="Content" ObjectID="_1695141940" r:id="rId23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985698">
        <w:rPr>
          <w:position w:val="-10"/>
          <w:lang w:val="vi-VN"/>
        </w:rPr>
        <w:object w:dxaOrig="960" w:dyaOrig="320" w14:anchorId="0D3810AE">
          <v:shape id="_x0000_i2365" type="#_x0000_t75" style="width:48.25pt;height:15.6pt" o:ole="">
            <v:imagedata r:id="rId24" o:title=""/>
          </v:shape>
          <o:OLEObject Type="Embed" ProgID="Equation.DSMT4" ShapeID="_x0000_i2365" DrawAspect="Content" ObjectID="_1695141941" r:id="rId25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. Khi đó, tập </w:t>
      </w:r>
      <w:r w:rsidRPr="00985698">
        <w:rPr>
          <w:position w:val="-14"/>
          <w:lang w:val="vi-VN"/>
        </w:rPr>
        <w:object w:dxaOrig="1140" w:dyaOrig="400" w14:anchorId="3AE4A992">
          <v:shape id="_x0000_i2366" type="#_x0000_t75" style="width:57.05pt;height:20.4pt" o:ole="">
            <v:imagedata r:id="rId26" o:title=""/>
          </v:shape>
          <o:OLEObject Type="Embed" ProgID="Equation.DSMT4" ShapeID="_x0000_i2366" DrawAspect="Content" ObjectID="_1695141942" r:id="rId27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bookmarkEnd w:id="1"/>
    </w:p>
    <w:p w14:paraId="24FA8D53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714A0F04">
          <v:shape id="_x0000_i2367" type="#_x0000_t75" style="width:29.2pt;height:20.4pt" o:ole="">
            <v:imagedata r:id="rId28" o:title=""/>
          </v:shape>
          <o:OLEObject Type="Embed" ProgID="Equation.DSMT4" ShapeID="_x0000_i2367" DrawAspect="Content" ObjectID="_1695141943" r:id="rId2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20" w:dyaOrig="320" w14:anchorId="412F0982">
          <v:shape id="_x0000_i2368" type="#_x0000_t75" style="width:26.5pt;height:15.6pt" o:ole="">
            <v:imagedata r:id="rId30" o:title=""/>
          </v:shape>
          <o:OLEObject Type="Embed" ProgID="Equation.DSMT4" ShapeID="_x0000_i2368" DrawAspect="Content" ObjectID="_1695141944" r:id="rId3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448CA036">
          <v:shape id="_x0000_i2369" type="#_x0000_t75" style="width:21.05pt;height:20.4pt" o:ole="">
            <v:imagedata r:id="rId32" o:title=""/>
          </v:shape>
          <o:OLEObject Type="Embed" ProgID="Equation.DSMT4" ShapeID="_x0000_i2369" DrawAspect="Content" ObjectID="_1695141945" r:id="rId3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1EB053E">
          <v:shape id="_x0000_i2370" type="#_x0000_t75" style="width:34.65pt;height:20.4pt" o:ole="">
            <v:imagedata r:id="rId34" o:title=""/>
          </v:shape>
          <o:OLEObject Type="Embed" ProgID="Equation.DSMT4" ShapeID="_x0000_i2370" DrawAspect="Content" ObjectID="_1695141946" r:id="rId3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0C7F8C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c3"/>
      <w:r w:rsidRPr="00985698">
        <w:rPr>
          <w:rFonts w:ascii="Times New Roman" w:hAnsi="Times New Roman" w:cs="Times New Roman"/>
          <w:sz w:val="24"/>
          <w:szCs w:val="24"/>
        </w:rPr>
        <w:t xml:space="preserve">Nếu </w:t>
      </w:r>
      <w:r w:rsidRPr="00985698">
        <w:rPr>
          <w:position w:val="-4"/>
        </w:rPr>
        <w:object w:dxaOrig="200" w:dyaOrig="260" w14:anchorId="1034FC42">
          <v:shape id="_x0000_i2371" type="#_x0000_t75" style="width:9.5pt;height:12.9pt" o:ole="">
            <v:imagedata r:id="rId36" o:title=""/>
          </v:shape>
          <o:OLEObject Type="Embed" ProgID="Equation.DSMT4" ShapeID="_x0000_i2371" DrawAspect="Content" ObjectID="_1695141947" r:id="rId37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là trung điểm của đoạn thẳng</w:t>
      </w:r>
      <w:r w:rsidRPr="00985698">
        <w:rPr>
          <w:position w:val="-4"/>
        </w:rPr>
        <w:object w:dxaOrig="400" w:dyaOrig="260" w14:anchorId="5BBE368F">
          <v:shape id="_x0000_i2372" type="#_x0000_t75" style="width:20.4pt;height:12.9pt" o:ole="">
            <v:imagedata r:id="rId38" o:title=""/>
          </v:shape>
          <o:OLEObject Type="Embed" ProgID="Equation.DSMT4" ShapeID="_x0000_i2372" DrawAspect="Content" ObjectID="_1695141948" r:id="rId39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thì với mọi điểm </w:t>
      </w:r>
      <w:r w:rsidRPr="00985698">
        <w:rPr>
          <w:position w:val="-4"/>
        </w:rPr>
        <w:object w:dxaOrig="320" w:dyaOrig="260" w14:anchorId="2B3FE9D6">
          <v:shape id="_x0000_i2373" type="#_x0000_t75" style="width:15.6pt;height:12.9pt" o:ole="">
            <v:imagedata r:id="rId40" o:title=""/>
          </v:shape>
          <o:OLEObject Type="Embed" ProgID="Equation.DSMT4" ShapeID="_x0000_i2373" DrawAspect="Content" ObjectID="_1695141949" r:id="rId41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ta có</w:t>
      </w:r>
      <w:bookmarkEnd w:id="2"/>
    </w:p>
    <w:p w14:paraId="6985E1E4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position w:val="-4"/>
          <w:sz w:val="24"/>
          <w:szCs w:val="24"/>
        </w:rPr>
        <w:object w:dxaOrig="1660" w:dyaOrig="320" w14:anchorId="4DFA8112">
          <v:shape id="_x0000_i2374" type="#_x0000_t75" style="width:82.2pt;height:15.6pt" o:ole="">
            <v:imagedata r:id="rId42" o:title=""/>
          </v:shape>
          <o:OLEObject Type="Embed" ProgID="Equation.DSMT4" ShapeID="_x0000_i2374" DrawAspect="Content" ObjectID="_1695141950" r:id="rId43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4"/>
          <w:sz w:val="24"/>
          <w:szCs w:val="24"/>
        </w:rPr>
        <w:object w:dxaOrig="1540" w:dyaOrig="320" w14:anchorId="1E367093">
          <v:shape id="_x0000_i2375" type="#_x0000_t75" style="width:76.75pt;height:15.6pt" o:ole="">
            <v:imagedata r:id="rId44" o:title=""/>
          </v:shape>
          <o:OLEObject Type="Embed" ProgID="Equation.DSMT4" ShapeID="_x0000_i2375" DrawAspect="Content" ObjectID="_1695141951" r:id="rId45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1640" w:dyaOrig="340" w14:anchorId="2989737F">
          <v:shape id="_x0000_i2376" type="#_x0000_t75" style="width:80.85pt;height:16.3pt" o:ole="">
            <v:imagedata r:id="rId46" o:title=""/>
          </v:shape>
          <o:OLEObject Type="Embed" ProgID="Equation.DSMT4" ShapeID="_x0000_i2376" DrawAspect="Content" ObjectID="_1695141952" r:id="rId47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19209C8A">
          <v:shape id="_x0000_i2377" type="#_x0000_t75" style="width:84.9pt;height:30.55pt" o:ole="">
            <v:imagedata r:id="rId48" o:title=""/>
          </v:shape>
          <o:OLEObject Type="Embed" ProgID="Equation.DSMT4" ShapeID="_x0000_i2377" DrawAspect="Content" ObjectID="_1695141953" r:id="rId49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37E555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c4"/>
      <w:r w:rsidRPr="00985698">
        <w:rPr>
          <w:rFonts w:ascii="Times New Roman" w:hAnsi="Times New Roman" w:cs="Times New Roman"/>
          <w:sz w:val="24"/>
          <w:szCs w:val="24"/>
        </w:rPr>
        <w:t xml:space="preserve">Cho lục giác đều </w:t>
      </w:r>
      <w:r w:rsidRPr="00985698">
        <w:rPr>
          <w:position w:val="-6"/>
        </w:rPr>
        <w:object w:dxaOrig="1040" w:dyaOrig="279" w14:anchorId="132225F7">
          <v:shape id="_x0000_i2378" type="#_x0000_t75" style="width:51.6pt;height:13.6pt" o:ole="">
            <v:imagedata r:id="rId50" o:title=""/>
          </v:shape>
          <o:OLEObject Type="Embed" ProgID="Equation.DSMT4" ShapeID="_x0000_i2378" DrawAspect="Content" ObjectID="_1695141954" r:id="rId51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có tâm </w:t>
      </w:r>
      <w:r w:rsidRPr="00985698">
        <w:rPr>
          <w:position w:val="-6"/>
        </w:rPr>
        <w:object w:dxaOrig="279" w:dyaOrig="279" w14:anchorId="20172151">
          <v:shape id="_x0000_i2379" type="#_x0000_t75" style="width:13.6pt;height:13.6pt" o:ole="">
            <v:imagedata r:id="rId52" o:title=""/>
          </v:shape>
          <o:OLEObject Type="Embed" ProgID="Equation.DSMT4" ShapeID="_x0000_i2379" DrawAspect="Content" ObjectID="_1695141955" r:id="rId53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Số vectơ bằng vectơ</w:t>
      </w:r>
      <w:r w:rsidRPr="00985698">
        <w:rPr>
          <w:position w:val="-6"/>
        </w:rPr>
        <w:object w:dxaOrig="380" w:dyaOrig="340" w14:anchorId="3265D6D3">
          <v:shape id="_x0000_i2380" type="#_x0000_t75" style="width:19pt;height:17pt" o:ole="">
            <v:imagedata r:id="rId54" o:title=""/>
          </v:shape>
          <o:OLEObject Type="Embed" ProgID="Equation.DSMT4" ShapeID="_x0000_i2380" DrawAspect="Content" ObjectID="_1695141956" r:id="rId5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có điểm đầu và điểm cuối là các đỉnh của lục giác bằng:</w:t>
      </w:r>
      <w:bookmarkEnd w:id="3"/>
    </w:p>
    <w:p w14:paraId="0B65D13D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7EF318D">
          <v:shape id="_x0000_i2381" type="#_x0000_t75" style="width:9.5pt;height:13.6pt" o:ole="">
            <v:imagedata r:id="rId56" o:title=""/>
          </v:shape>
          <o:OLEObject Type="Embed" ProgID="Equation.DSMT4" ShapeID="_x0000_i2381" DrawAspect="Content" ObjectID="_1695141957" r:id="rId57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E4C99FA">
          <v:shape id="_x0000_i2382" type="#_x0000_t75" style="width:8.15pt;height:13.6pt" o:ole="">
            <v:imagedata r:id="rId58" o:title=""/>
          </v:shape>
          <o:OLEObject Type="Embed" ProgID="Equation.DSMT4" ShapeID="_x0000_i2382" DrawAspect="Content" ObjectID="_1695141958" r:id="rId59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BBC0F05">
          <v:shape id="_x0000_i2383" type="#_x0000_t75" style="width:9.5pt;height:12.9pt" o:ole="">
            <v:imagedata r:id="rId60" o:title=""/>
          </v:shape>
          <o:OLEObject Type="Embed" ProgID="Equation.DSMT4" ShapeID="_x0000_i2383" DrawAspect="Content" ObjectID="_1695141959" r:id="rId61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8990EC1">
          <v:shape id="_x0000_i2384" type="#_x0000_t75" style="width:10.2pt;height:12.9pt" o:ole="">
            <v:imagedata r:id="rId62" o:title=""/>
          </v:shape>
          <o:OLEObject Type="Embed" ProgID="Equation.DSMT4" ShapeID="_x0000_i2384" DrawAspect="Content" ObjectID="_1695141960" r:id="rId63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5C18BF17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c5"/>
      <w:r w:rsidRPr="00985698">
        <w:rPr>
          <w:rFonts w:ascii="Times New Roman" w:hAnsi="Times New Roman" w:cs="Times New Roman"/>
          <w:sz w:val="24"/>
          <w:szCs w:val="24"/>
        </w:rPr>
        <w:t xml:space="preserve">Tập xác định của hàm số </w:t>
      </w:r>
      <w:r w:rsidRPr="00985698">
        <w:rPr>
          <w:position w:val="-24"/>
        </w:rPr>
        <w:object w:dxaOrig="2100" w:dyaOrig="620" w14:anchorId="02D7D716">
          <v:shape id="_x0000_i2385" type="#_x0000_t75" style="width:105.3pt;height:30.55pt" o:ole="">
            <v:imagedata r:id="rId64" o:title=""/>
          </v:shape>
          <o:OLEObject Type="Embed" ProgID="Equation.DSMT4" ShapeID="_x0000_i2385" DrawAspect="Content" ObjectID="_1695141961" r:id="rId6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là</w:t>
      </w:r>
      <w:bookmarkEnd w:id="4"/>
    </w:p>
    <w:p w14:paraId="3C67BC75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D6319B8">
          <v:shape id="_x0000_i2386" type="#_x0000_t75" style="width:36pt;height:20.4pt" o:ole="">
            <v:imagedata r:id="rId66" o:title=""/>
          </v:shape>
          <o:OLEObject Type="Embed" ProgID="Equation.DSMT4" ShapeID="_x0000_i2386" DrawAspect="Content" ObjectID="_1695141962" r:id="rId67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4DDE8090">
          <v:shape id="_x0000_i2387" type="#_x0000_t75" style="width:35.3pt;height:20.4pt" o:ole="">
            <v:imagedata r:id="rId68" o:title=""/>
          </v:shape>
          <o:OLEObject Type="Embed" ProgID="Equation.DSMT4" ShapeID="_x0000_i2387" DrawAspect="Content" ObjectID="_1695141963" r:id="rId69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6BF6E130">
          <v:shape id="_x0000_i2388" type="#_x0000_t75" style="width:71.3pt;height:19.7pt" o:ole="">
            <v:imagedata r:id="rId70" o:title=""/>
          </v:shape>
          <o:OLEObject Type="Embed" ProgID="Equation.DSMT4" ShapeID="_x0000_i2388" DrawAspect="Content" ObjectID="_1695141964" r:id="rId71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7929D636">
          <v:shape id="_x0000_i2389" type="#_x0000_t75" style="width:60.45pt;height:20.4pt" o:ole="">
            <v:imagedata r:id="rId72" o:title=""/>
          </v:shape>
          <o:OLEObject Type="Embed" ProgID="Equation.DSMT4" ShapeID="_x0000_i2389" DrawAspect="Content" ObjectID="_1695141965" r:id="rId73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72B5ABF1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</w:rPr>
      </w:pPr>
      <w:bookmarkStart w:id="5" w:name="c6"/>
      <w:r w:rsidRPr="00985698">
        <w:rPr>
          <w:rFonts w:ascii="Times New Roman" w:hAnsi="Times New Roman" w:cs="Times New Roman"/>
          <w:sz w:val="24"/>
        </w:rPr>
        <w:t xml:space="preserve">Cho tập </w:t>
      </w:r>
      <w:r w:rsidRPr="00985698">
        <w:rPr>
          <w:position w:val="-14"/>
        </w:rPr>
        <w:object w:dxaOrig="940" w:dyaOrig="400" w14:anchorId="550BC57C">
          <v:shape id="_x0000_i2390" type="#_x0000_t75" style="width:47.55pt;height:20.4pt" o:ole="">
            <v:imagedata r:id="rId74" o:title=""/>
          </v:shape>
          <o:OLEObject Type="Embed" ProgID="Equation.DSMT4" ShapeID="_x0000_i2390" DrawAspect="Content" ObjectID="_1695141966" r:id="rId75"/>
        </w:object>
      </w:r>
      <w:r w:rsidRPr="00985698">
        <w:rPr>
          <w:rFonts w:ascii="Times New Roman" w:hAnsi="Times New Roman" w:cs="Times New Roman"/>
          <w:sz w:val="24"/>
        </w:rPr>
        <w:t xml:space="preserve">. Tập </w:t>
      </w:r>
      <w:r w:rsidRPr="00985698">
        <w:rPr>
          <w:position w:val="-4"/>
        </w:rPr>
        <w:object w:dxaOrig="240" w:dyaOrig="260" w14:anchorId="3FA4073B">
          <v:shape id="_x0000_i2391" type="#_x0000_t75" style="width:12.25pt;height:13.6pt" o:ole="">
            <v:imagedata r:id="rId76" o:title=""/>
          </v:shape>
          <o:OLEObject Type="Embed" ProgID="Equation.DSMT4" ShapeID="_x0000_i2391" DrawAspect="Content" ObjectID="_1695141967" r:id="rId77"/>
        </w:object>
      </w:r>
      <w:r w:rsidRPr="00985698">
        <w:rPr>
          <w:rFonts w:ascii="Times New Roman" w:hAnsi="Times New Roman" w:cs="Times New Roman"/>
          <w:sz w:val="24"/>
        </w:rPr>
        <w:t xml:space="preserve"> có bao nhiêu tập con?</w:t>
      </w:r>
      <w:bookmarkEnd w:id="5"/>
    </w:p>
    <w:p w14:paraId="3E923BC8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985698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985698">
        <w:rPr>
          <w:rFonts w:ascii="Times New Roman" w:hAnsi="Times New Roman" w:cs="Times New Roman"/>
          <w:position w:val="-6"/>
          <w:sz w:val="24"/>
        </w:rPr>
        <w:object w:dxaOrig="180" w:dyaOrig="279" w14:anchorId="12B62C77">
          <v:shape id="_x0000_i2392" type="#_x0000_t75" style="width:8.85pt;height:13.6pt" o:ole="">
            <v:imagedata r:id="rId78" o:title=""/>
          </v:shape>
          <o:OLEObject Type="Embed" ProgID="Equation.DSMT4" ShapeID="_x0000_i2392" DrawAspect="Content" ObjectID="_1695141968" r:id="rId79"/>
        </w:object>
      </w:r>
      <w:r w:rsidRPr="00985698">
        <w:rPr>
          <w:rFonts w:ascii="Times New Roman" w:hAnsi="Times New Roman" w:cs="Times New Roman"/>
          <w:sz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985698">
        <w:rPr>
          <w:rFonts w:ascii="Times New Roman" w:hAnsi="Times New Roman" w:cs="Times New Roman"/>
          <w:position w:val="-6"/>
          <w:sz w:val="24"/>
        </w:rPr>
        <w:object w:dxaOrig="200" w:dyaOrig="279" w14:anchorId="71D49663">
          <v:shape id="_x0000_i2393" type="#_x0000_t75" style="width:9.5pt;height:13.6pt" o:ole="">
            <v:imagedata r:id="rId80" o:title=""/>
          </v:shape>
          <o:OLEObject Type="Embed" ProgID="Equation.DSMT4" ShapeID="_x0000_i2393" DrawAspect="Content" ObjectID="_1695141969" r:id="rId81"/>
        </w:object>
      </w:r>
      <w:r w:rsidRPr="00985698">
        <w:rPr>
          <w:rFonts w:ascii="Times New Roman" w:hAnsi="Times New Roman" w:cs="Times New Roman"/>
          <w:sz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985698">
        <w:rPr>
          <w:rFonts w:ascii="Times New Roman" w:hAnsi="Times New Roman" w:cs="Times New Roman"/>
          <w:position w:val="-4"/>
          <w:sz w:val="24"/>
        </w:rPr>
        <w:object w:dxaOrig="200" w:dyaOrig="260" w14:anchorId="039A46E9">
          <v:shape id="_x0000_i2394" type="#_x0000_t75" style="width:9.5pt;height:13.6pt" o:ole="">
            <v:imagedata r:id="rId82" o:title=""/>
          </v:shape>
          <o:OLEObject Type="Embed" ProgID="Equation.DSMT4" ShapeID="_x0000_i2394" DrawAspect="Content" ObjectID="_1695141970" r:id="rId83"/>
        </w:object>
      </w:r>
      <w:r w:rsidRPr="00985698">
        <w:rPr>
          <w:rFonts w:ascii="Times New Roman" w:hAnsi="Times New Roman" w:cs="Times New Roman"/>
          <w:sz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985698">
        <w:rPr>
          <w:rFonts w:ascii="Times New Roman" w:hAnsi="Times New Roman" w:cs="Times New Roman"/>
          <w:position w:val="-4"/>
          <w:sz w:val="24"/>
        </w:rPr>
        <w:object w:dxaOrig="200" w:dyaOrig="260" w14:anchorId="509EFE55">
          <v:shape id="_x0000_i2395" type="#_x0000_t75" style="width:9.5pt;height:13.6pt" o:ole="">
            <v:imagedata r:id="rId84" o:title=""/>
          </v:shape>
          <o:OLEObject Type="Embed" ProgID="Equation.DSMT4" ShapeID="_x0000_i2395" DrawAspect="Content" ObjectID="_1695141971" r:id="rId85"/>
        </w:object>
      </w:r>
    </w:p>
    <w:p w14:paraId="0B0C2B9F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6" w:name="c7"/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Đường thẳng đi qua điểm </w:t>
      </w:r>
      <w:r w:rsidRPr="00985698">
        <w:rPr>
          <w:position w:val="-14"/>
          <w:lang w:val="vi-VN"/>
        </w:rPr>
        <w:object w:dxaOrig="740" w:dyaOrig="400" w14:anchorId="7E8FEABA">
          <v:shape id="_x0000_i2396" type="#_x0000_t75" style="width:36.7pt;height:19.7pt" o:ole="">
            <v:imagedata r:id="rId86" o:title=""/>
          </v:shape>
          <o:OLEObject Type="Embed" ProgID="Equation.DSMT4" ShapeID="_x0000_i2396" DrawAspect="Content" ObjectID="_1695141972" r:id="rId87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và song song với đường thẳng </w:t>
      </w:r>
      <w:r w:rsidRPr="00985698">
        <w:rPr>
          <w:position w:val="-10"/>
          <w:lang w:val="vi-VN"/>
        </w:rPr>
        <w:object w:dxaOrig="1160" w:dyaOrig="320" w14:anchorId="722CD854">
          <v:shape id="_x0000_i2397" type="#_x0000_t75" style="width:57.75pt;height:15.6pt" o:ole="">
            <v:imagedata r:id="rId88" o:title=""/>
          </v:shape>
          <o:OLEObject Type="Embed" ProgID="Equation.DSMT4" ShapeID="_x0000_i2397" DrawAspect="Content" ObjectID="_1695141973" r:id="rId89"/>
        </w:objec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là:</w:t>
      </w:r>
      <w:bookmarkEnd w:id="6"/>
    </w:p>
    <w:p w14:paraId="6CF21C92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8569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60" w:dyaOrig="320" w14:anchorId="3D740AF9">
          <v:shape id="_x0000_i2398" type="#_x0000_t75" style="width:57.75pt;height:15.6pt" o:ole="">
            <v:imagedata r:id="rId90" o:title=""/>
          </v:shape>
          <o:OLEObject Type="Embed" ProgID="Equation.DSMT4" ShapeID="_x0000_i2398" DrawAspect="Content" ObjectID="_1695141974" r:id="rId9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8569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60" w:dyaOrig="320" w14:anchorId="27D5C10F">
          <v:shape id="_x0000_i2399" type="#_x0000_t75" style="width:57.75pt;height:15.6pt" o:ole="">
            <v:imagedata r:id="rId92" o:title=""/>
          </v:shape>
          <o:OLEObject Type="Embed" ProgID="Equation.DSMT4" ShapeID="_x0000_i2399" DrawAspect="Content" ObjectID="_1695141975" r:id="rId9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98569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40" w:dyaOrig="320" w14:anchorId="4E5C24AE">
          <v:shape id="_x0000_i2400" type="#_x0000_t75" style="width:57.05pt;height:15.6pt" o:ole="">
            <v:imagedata r:id="rId94" o:title=""/>
          </v:shape>
          <o:OLEObject Type="Embed" ProgID="Equation.DSMT4" ShapeID="_x0000_i2400" DrawAspect="Content" ObjectID="_1695141976" r:id="rId9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8569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700" w:dyaOrig="320" w14:anchorId="3FF804F2">
          <v:shape id="_x0000_i2401" type="#_x0000_t75" style="width:35.3pt;height:15.6pt" o:ole="">
            <v:imagedata r:id="rId96" o:title=""/>
          </v:shape>
          <o:OLEObject Type="Embed" ProgID="Equation.DSMT4" ShapeID="_x0000_i2401" DrawAspect="Content" ObjectID="_1695141977" r:id="rId9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1F3EF484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c8"/>
      <w:r w:rsidRPr="00985698">
        <w:rPr>
          <w:rFonts w:ascii="Times New Roman" w:hAnsi="Times New Roman" w:cs="Times New Roman"/>
          <w:sz w:val="24"/>
          <w:szCs w:val="24"/>
        </w:rPr>
        <w:t>Hàm số nào sau đây có đồ thị như hình dưới đây</w:t>
      </w:r>
    </w:p>
    <w:p w14:paraId="4D373FF2" w14:textId="77777777" w:rsidR="004D1762" w:rsidRPr="00985698" w:rsidRDefault="004D1762" w:rsidP="004D1762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508C90C" wp14:editId="2D15ADF9">
            <wp:extent cx="1171757" cy="111191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57" cy="11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5B9D1881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540" w:dyaOrig="360" w14:anchorId="28E29AAC">
          <v:shape id="_x0000_i2402" type="#_x0000_t75" style="width:77.45pt;height:18.35pt" o:ole="">
            <v:imagedata r:id="rId99" o:title=""/>
          </v:shape>
          <o:OLEObject Type="Embed" ProgID="Equation.DSMT4" ShapeID="_x0000_i2402" DrawAspect="Content" ObjectID="_1695141978" r:id="rId100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660" w:dyaOrig="360" w14:anchorId="18547B66">
          <v:shape id="_x0000_i2403" type="#_x0000_t75" style="width:83.55pt;height:18.35pt" o:ole="">
            <v:imagedata r:id="rId101" o:title=""/>
          </v:shape>
          <o:OLEObject Type="Embed" ProgID="Equation.DSMT4" ShapeID="_x0000_i2403" DrawAspect="Content" ObjectID="_1695141979" r:id="rId102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540" w:dyaOrig="360" w14:anchorId="7C0EB365">
          <v:shape id="_x0000_i2404" type="#_x0000_t75" style="width:77.45pt;height:18.35pt" o:ole="">
            <v:imagedata r:id="rId103" o:title=""/>
          </v:shape>
          <o:OLEObject Type="Embed" ProgID="Equation.DSMT4" ShapeID="_x0000_i2404" DrawAspect="Content" ObjectID="_1695141980" r:id="rId104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420" w:dyaOrig="360" w14:anchorId="5B05247F">
          <v:shape id="_x0000_i2405" type="#_x0000_t75" style="width:70.65pt;height:18.35pt" o:ole="">
            <v:imagedata r:id="rId105" o:title=""/>
          </v:shape>
          <o:OLEObject Type="Embed" ProgID="Equation.DSMT4" ShapeID="_x0000_i2405" DrawAspect="Content" ObjectID="_1695141981" r:id="rId106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14:paraId="34C1F4CA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bookmarkStart w:id="8" w:name="c9"/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Cho </w:t>
      </w:r>
      <w:r w:rsidRPr="00985698">
        <w:rPr>
          <w:position w:val="-6"/>
          <w:lang w:val="fr-FR"/>
        </w:rPr>
        <w:object w:dxaOrig="680" w:dyaOrig="279" w14:anchorId="6F56113F">
          <v:shape id="_x0000_i2406" type="#_x0000_t75" style="width:35.3pt;height:14.25pt" o:ole="">
            <v:imagedata r:id="rId107" o:title=""/>
          </v:shape>
          <o:OLEObject Type="Embed" ProgID="Equation.DSMT4" ShapeID="_x0000_i2406" DrawAspect="Content" ObjectID="_1695141982" r:id="rId108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đều cạnh bằng </w:t>
      </w:r>
      <w:r w:rsidRPr="00985698">
        <w:rPr>
          <w:position w:val="-6"/>
          <w:lang w:val="fr-FR"/>
        </w:rPr>
        <w:object w:dxaOrig="200" w:dyaOrig="220" w14:anchorId="53E09A6B">
          <v:shape id="_x0000_i2407" type="#_x0000_t75" style="width:9.5pt;height:10.2pt" o:ole="">
            <v:imagedata r:id="rId109" o:title=""/>
          </v:shape>
          <o:OLEObject Type="Embed" ProgID="Equation.DSMT4" ShapeID="_x0000_i2407" DrawAspect="Content" ObjectID="_1695141983" r:id="rId110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cm nội tiếp đường tròn </w:t>
      </w:r>
      <w:r w:rsidRPr="00985698">
        <w:rPr>
          <w:position w:val="-14"/>
          <w:lang w:val="fr-FR"/>
        </w:rPr>
        <w:object w:dxaOrig="440" w:dyaOrig="400" w14:anchorId="6A90D083">
          <v:shape id="_x0000_i2408" type="#_x0000_t75" style="width:21.75pt;height:20.4pt" o:ole="">
            <v:imagedata r:id="rId111" o:title=""/>
          </v:shape>
          <o:OLEObject Type="Embed" ProgID="Equation.DSMT4" ShapeID="_x0000_i2408" DrawAspect="Content" ObjectID="_1695141984" r:id="rId112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>. Điểm</w:t>
      </w:r>
      <w:r w:rsidRPr="009856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85698">
        <w:rPr>
          <w:position w:val="-4"/>
          <w:lang w:val="fr-FR"/>
        </w:rPr>
        <w:object w:dxaOrig="320" w:dyaOrig="260" w14:anchorId="509C2308">
          <v:shape id="_x0000_i2409" type="#_x0000_t75" style="width:15.6pt;height:13.6pt" o:ole="">
            <v:imagedata r:id="rId113" o:title=""/>
          </v:shape>
          <o:OLEObject Type="Embed" ProgID="Equation.DSMT4" ShapeID="_x0000_i2409" DrawAspect="Content" ObjectID="_1695141985" r:id="rId114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 xml:space="preserve">thuộc </w:t>
      </w:r>
      <w:r w:rsidRPr="00985698">
        <w:rPr>
          <w:position w:val="-14"/>
          <w:lang w:val="fr-FR"/>
        </w:rPr>
        <w:object w:dxaOrig="440" w:dyaOrig="400" w14:anchorId="10F8C3E6">
          <v:shape id="_x0000_i2410" type="#_x0000_t75" style="width:21.75pt;height:20.4pt" o:ole="">
            <v:imagedata r:id="rId111" o:title=""/>
          </v:shape>
          <o:OLEObject Type="Embed" ProgID="Equation.DSMT4" ShapeID="_x0000_i2410" DrawAspect="Content" ObjectID="_1695141986" r:id="rId115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sao cho </w:t>
      </w:r>
      <w:r w:rsidRPr="00985698">
        <w:rPr>
          <w:position w:val="-18"/>
          <w:lang w:val="fr-FR"/>
        </w:rPr>
        <w:object w:dxaOrig="2040" w:dyaOrig="480" w14:anchorId="328007CD">
          <v:shape id="_x0000_i2411" type="#_x0000_t75" style="width:101.9pt;height:23.75pt" o:ole="">
            <v:imagedata r:id="rId116" o:title=""/>
          </v:shape>
          <o:OLEObject Type="Embed" ProgID="Equation.DSMT4" ShapeID="_x0000_i2411" DrawAspect="Content" ObjectID="_1695141987" r:id="rId117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lớn nhất. Khi đó giá trị của </w:t>
      </w:r>
      <w:r w:rsidRPr="00985698">
        <w:rPr>
          <w:position w:val="-4"/>
          <w:lang w:val="fr-FR"/>
        </w:rPr>
        <w:object w:dxaOrig="220" w:dyaOrig="260" w14:anchorId="74B8149E">
          <v:shape id="_x0000_i2412" type="#_x0000_t75" style="width:10.2pt;height:13.6pt" o:ole="">
            <v:imagedata r:id="rId118" o:title=""/>
          </v:shape>
          <o:OLEObject Type="Embed" ProgID="Equation.DSMT4" ShapeID="_x0000_i2412" DrawAspect="Content" ObjectID="_1695141988" r:id="rId119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bằng bao nhiêu?</w:t>
      </w:r>
      <w:bookmarkEnd w:id="8"/>
    </w:p>
    <w:p w14:paraId="0FD8C0C1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/>
          <w:position w:val="-8"/>
          <w:sz w:val="24"/>
        </w:rPr>
        <w:object w:dxaOrig="620" w:dyaOrig="360" w14:anchorId="54FBE6BC">
          <v:shape id="_x0000_i2413" type="#_x0000_t75" style="width:31.25pt;height:19pt" o:ole="">
            <v:imagedata r:id="rId120" o:title=""/>
          </v:shape>
          <o:OLEObject Type="Embed" ProgID="Equation.DSMT4" ShapeID="_x0000_i2413" DrawAspect="Content" ObjectID="_1695141989" r:id="rId121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8"/>
          <w:sz w:val="24"/>
        </w:rPr>
        <w:object w:dxaOrig="499" w:dyaOrig="360" w14:anchorId="5ECFA585">
          <v:shape id="_x0000_i2414" type="#_x0000_t75" style="width:25.8pt;height:18.35pt" o:ole="">
            <v:imagedata r:id="rId122" o:title=""/>
          </v:shape>
          <o:OLEObject Type="Embed" ProgID="Equation.DSMT4" ShapeID="_x0000_i2414" DrawAspect="Content" ObjectID="_1695141990" r:id="rId123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6"/>
          <w:sz w:val="24"/>
        </w:rPr>
        <w:object w:dxaOrig="320" w:dyaOrig="279" w14:anchorId="5F0DB662">
          <v:shape id="_x0000_i2415" type="#_x0000_t75" style="width:15.6pt;height:14.25pt" o:ole="">
            <v:imagedata r:id="rId124" o:title=""/>
          </v:shape>
          <o:OLEObject Type="Embed" ProgID="Equation.DSMT4" ShapeID="_x0000_i2415" DrawAspect="Content" ObjectID="_1695141991" r:id="rId125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color w:val="000000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6"/>
          <w:sz w:val="24"/>
        </w:rPr>
        <w:object w:dxaOrig="499" w:dyaOrig="340" w14:anchorId="2C1AA9FD">
          <v:shape id="_x0000_i2416" type="#_x0000_t75" style="width:25.8pt;height:16.3pt" o:ole="">
            <v:imagedata r:id="rId126" o:title=""/>
          </v:shape>
          <o:OLEObject Type="Embed" ProgID="Equation.DSMT4" ShapeID="_x0000_i2416" DrawAspect="Content" ObjectID="_1695141992" r:id="rId127"/>
        </w:object>
      </w:r>
      <w:r w:rsidRPr="009856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96757A6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9" w:name="c10"/>
      <w:r w:rsidRPr="00985698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Hàm số </w:t>
      </w:r>
      <w:r w:rsidRPr="00985698">
        <w:object w:dxaOrig="1460" w:dyaOrig="360" w14:anchorId="15F82754">
          <v:shape id="_x0000_i2417" type="#_x0000_t75" style="width:71.3pt;height:19pt" o:ole="">
            <v:imagedata r:id="rId128" o:title=""/>
          </v:shape>
          <o:OLEObject Type="Embed" ProgID="Equation.DSMT4" ShapeID="_x0000_i2417" DrawAspect="Content" ObjectID="_1695141993" r:id="rId129"/>
        </w:object>
      </w:r>
      <w:bookmarkEnd w:id="9"/>
    </w:p>
    <w:p w14:paraId="5C9A433C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Đồng biến trên</w:t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6C0981E0">
          <v:shape id="_x0000_i2418" type="#_x0000_t75" style="width:44.15pt;height:20.4pt" o:ole="">
            <v:imagedata r:id="rId130" o:title=""/>
          </v:shape>
          <o:OLEObject Type="Embed" ProgID="Equation.DSMT4" ShapeID="_x0000_i2418" DrawAspect="Content" ObjectID="_1695141994" r:id="rId13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Nghịch biến trên</w:t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3C86FB4">
          <v:shape id="_x0000_i2419" type="#_x0000_t75" style="width:44.15pt;height:20.4pt" o:ole="">
            <v:imagedata r:id="rId130" o:title=""/>
          </v:shape>
          <o:OLEObject Type="Embed" ProgID="Equation.DSMT4" ShapeID="_x0000_i2419" DrawAspect="Content" ObjectID="_1695141995" r:id="rId132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25123D06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Đồng biến trên</w:t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7B7213A5">
          <v:shape id="_x0000_i2420" type="#_x0000_t75" style="width:38.05pt;height:20.4pt" o:ole="">
            <v:imagedata r:id="rId133" o:title=""/>
          </v:shape>
          <o:OLEObject Type="Embed" ProgID="Equation.DSMT4" ShapeID="_x0000_i2420" DrawAspect="Content" ObjectID="_1695141996" r:id="rId134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85698">
        <w:rPr>
          <w:rFonts w:ascii="Times New Roman" w:hAnsi="Times New Roman" w:cs="Times New Roman"/>
          <w:sz w:val="24"/>
          <w:szCs w:val="24"/>
          <w:lang w:val="vi-VN"/>
        </w:rPr>
        <w:t>Nghịch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biến trên</w:t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268972D">
          <v:shape id="_x0000_i2421" type="#_x0000_t75" style="width:38.05pt;height:20.4pt" o:ole="">
            <v:imagedata r:id="rId135" o:title=""/>
          </v:shape>
          <o:OLEObject Type="Embed" ProgID="Equation.DSMT4" ShapeID="_x0000_i2421" DrawAspect="Content" ObjectID="_1695141997" r:id="rId136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47BBDC0E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0" w:name="c11"/>
      <w:r w:rsidRPr="00985698">
        <w:rPr>
          <w:rFonts w:ascii="Times New Roman" w:hAnsi="Times New Roman" w:cs="Times New Roman"/>
          <w:bCs/>
          <w:sz w:val="24"/>
          <w:szCs w:val="24"/>
        </w:rPr>
        <w:t xml:space="preserve">Đường thẳng đi qua điểm </w:t>
      </w:r>
      <w:r w:rsidRPr="00985698">
        <w:rPr>
          <w:position w:val="-14"/>
        </w:rPr>
        <w:object w:dxaOrig="740" w:dyaOrig="400" w14:anchorId="617C8B76">
          <v:shape id="_x0000_i2422" type="#_x0000_t75" style="width:36.7pt;height:20.4pt" o:ole="">
            <v:imagedata r:id="rId137" o:title=""/>
          </v:shape>
          <o:OLEObject Type="Embed" ProgID="Equation.DSMT4" ShapeID="_x0000_i2422" DrawAspect="Content" ObjectID="_1695141998" r:id="rId138"/>
        </w:object>
      </w:r>
      <w:r w:rsidRPr="00985698">
        <w:rPr>
          <w:rFonts w:ascii="Times New Roman" w:hAnsi="Times New Roman" w:cs="Times New Roman"/>
          <w:bCs/>
          <w:sz w:val="24"/>
          <w:szCs w:val="24"/>
        </w:rPr>
        <w:t xml:space="preserve"> và vuông góc với đường thẳng </w:t>
      </w:r>
      <w:r w:rsidRPr="00985698">
        <w:rPr>
          <w:position w:val="-10"/>
        </w:rPr>
        <w:object w:dxaOrig="1160" w:dyaOrig="320" w14:anchorId="01FF2036">
          <v:shape id="_x0000_i2423" type="#_x0000_t75" style="width:57.75pt;height:15.6pt" o:ole="">
            <v:imagedata r:id="rId139" o:title=""/>
          </v:shape>
          <o:OLEObject Type="Embed" ProgID="Equation.DSMT4" ShapeID="_x0000_i2423" DrawAspect="Content" ObjectID="_1695141999" r:id="rId140"/>
        </w:object>
      </w:r>
      <w:r w:rsidRPr="00985698">
        <w:rPr>
          <w:rFonts w:ascii="Times New Roman" w:hAnsi="Times New Roman" w:cs="Times New Roman"/>
          <w:bCs/>
          <w:sz w:val="24"/>
          <w:szCs w:val="24"/>
        </w:rPr>
        <w:t xml:space="preserve"> có phương trình là:</w:t>
      </w:r>
      <w:bookmarkEnd w:id="10"/>
    </w:p>
    <w:p w14:paraId="0CF5ECDD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59" w:dyaOrig="320" w14:anchorId="33837223">
          <v:shape id="_x0000_i2424" type="#_x0000_t75" style="width:67.9pt;height:15.6pt" o:ole="">
            <v:imagedata r:id="rId141" o:title=""/>
          </v:shape>
          <o:OLEObject Type="Embed" ProgID="Equation.DSMT4" ShapeID="_x0000_i2424" DrawAspect="Content" ObjectID="_1695142000" r:id="rId142"/>
        </w:object>
      </w:r>
      <w:r w:rsidRPr="00985698">
        <w:rPr>
          <w:rFonts w:ascii="Times New Roman" w:hAnsi="Times New Roman" w:cs="Times New Roman"/>
          <w:b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40" w:dyaOrig="320" w14:anchorId="54BE7D3C">
          <v:shape id="_x0000_i2425" type="#_x0000_t75" style="width:66.55pt;height:15.6pt" o:ole="">
            <v:imagedata r:id="rId143" o:title=""/>
          </v:shape>
          <o:OLEObject Type="Embed" ProgID="Equation.DSMT4" ShapeID="_x0000_i2425" DrawAspect="Content" ObjectID="_1695142001" r:id="rId144"/>
        </w:object>
      </w:r>
      <w:r w:rsidRPr="00985698">
        <w:rPr>
          <w:rFonts w:ascii="Times New Roman" w:eastAsia="Times New Roman" w:hAnsi="Times New Roman" w:cs="Times New Roman"/>
          <w:position w:val="-10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40" w:dyaOrig="320" w14:anchorId="2AD75372">
          <v:shape id="_x0000_i2426" type="#_x0000_t75" style="width:66.55pt;height:15.6pt" o:ole="">
            <v:imagedata r:id="rId145" o:title=""/>
          </v:shape>
          <o:OLEObject Type="Embed" ProgID="Equation.DSMT4" ShapeID="_x0000_i2426" DrawAspect="Content" ObjectID="_1695142002" r:id="rId146"/>
        </w:object>
      </w:r>
      <w:r w:rsidRPr="00985698">
        <w:rPr>
          <w:rFonts w:ascii="Times New Roman" w:hAnsi="Times New Roman" w:cs="Times New Roman"/>
          <w:b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340" w:dyaOrig="320" w14:anchorId="21A8FE6E">
          <v:shape id="_x0000_i2427" type="#_x0000_t75" style="width:66.55pt;height:15.6pt" o:ole="">
            <v:imagedata r:id="rId147" o:title=""/>
          </v:shape>
          <o:OLEObject Type="Embed" ProgID="Equation.DSMT4" ShapeID="_x0000_i2427" DrawAspect="Content" ObjectID="_1695142003" r:id="rId148"/>
        </w:object>
      </w:r>
    </w:p>
    <w:p w14:paraId="518CA3B7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c12"/>
      <w:r w:rsidRPr="00985698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985698">
        <w:rPr>
          <w:position w:val="-6"/>
        </w:rPr>
        <w:object w:dxaOrig="560" w:dyaOrig="279" w14:anchorId="6B357669">
          <v:shape id="_x0000_i2428" type="#_x0000_t75" style="width:27.85pt;height:14.25pt" o:ole="">
            <v:imagedata r:id="rId149" o:title=""/>
          </v:shape>
          <o:OLEObject Type="Embed" ProgID="Equation.DSMT4" ShapeID="_x0000_i2428" DrawAspect="Content" ObjectID="_1695142004" r:id="rId150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có </w:t>
      </w:r>
      <w:r w:rsidRPr="00985698">
        <w:rPr>
          <w:position w:val="-14"/>
        </w:rPr>
        <w:object w:dxaOrig="720" w:dyaOrig="400" w14:anchorId="7D0C79AD">
          <v:shape id="_x0000_i2429" type="#_x0000_t75" style="width:36pt;height:20.4pt" o:ole="">
            <v:imagedata r:id="rId151" o:title=""/>
          </v:shape>
          <o:OLEObject Type="Embed" ProgID="Equation.DSMT4" ShapeID="_x0000_i2429" DrawAspect="Content" ObjectID="_1695142005" r:id="rId152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position w:val="-14"/>
        </w:rPr>
        <w:object w:dxaOrig="880" w:dyaOrig="400" w14:anchorId="62A4D277">
          <v:shape id="_x0000_i2430" type="#_x0000_t75" style="width:44.15pt;height:20.4pt" o:ole="">
            <v:imagedata r:id="rId153" o:title=""/>
          </v:shape>
          <o:OLEObject Type="Embed" ProgID="Equation.DSMT4" ShapeID="_x0000_i2430" DrawAspect="Content" ObjectID="_1695142006" r:id="rId154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position w:val="-14"/>
        </w:rPr>
        <w:object w:dxaOrig="900" w:dyaOrig="400" w14:anchorId="682AF95E">
          <v:shape id="_x0000_i2431" type="#_x0000_t75" style="width:44.85pt;height:20.4pt" o:ole="">
            <v:imagedata r:id="rId155" o:title=""/>
          </v:shape>
          <o:OLEObject Type="Embed" ProgID="Equation.DSMT4" ShapeID="_x0000_i2431" DrawAspect="Content" ObjectID="_1695142007" r:id="rId156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. Tọa độ trọng tâm </w:t>
      </w:r>
      <w:r w:rsidRPr="00985698">
        <w:rPr>
          <w:position w:val="-6"/>
        </w:rPr>
        <w:object w:dxaOrig="680" w:dyaOrig="279" w14:anchorId="53AD78B1">
          <v:shape id="_x0000_i2432" type="#_x0000_t75" style="width:34.65pt;height:14.25pt" o:ole="">
            <v:imagedata r:id="rId157" o:title=""/>
          </v:shape>
          <o:OLEObject Type="Embed" ProgID="Equation.DSMT4" ShapeID="_x0000_i2432" DrawAspect="Content" ObjectID="_1695142008" r:id="rId158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là?</w:t>
      </w:r>
      <w:bookmarkEnd w:id="11"/>
    </w:p>
    <w:p w14:paraId="1B717D9F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40FC0D92">
          <v:shape id="_x0000_i2433" type="#_x0000_t75" style="width:33.95pt;height:21.05pt" o:ole="">
            <v:imagedata r:id="rId159" o:title=""/>
          </v:shape>
          <o:OLEObject Type="Embed" ProgID="Equation.DSMT4" ShapeID="_x0000_i2433" DrawAspect="Content" ObjectID="_1695142009" r:id="rId160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00" w:dyaOrig="400" w14:anchorId="20A169C4">
          <v:shape id="_x0000_i2434" type="#_x0000_t75" style="width:33.95pt;height:21.05pt" o:ole="">
            <v:imagedata r:id="rId161" o:title=""/>
          </v:shape>
          <o:OLEObject Type="Embed" ProgID="Equation.DSMT4" ShapeID="_x0000_i2434" DrawAspect="Content" ObjectID="_1695142010" r:id="rId162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6B6341DE">
          <v:shape id="_x0000_i2435" type="#_x0000_t75" style="width:27.15pt;height:20.4pt" o:ole="">
            <v:imagedata r:id="rId163" o:title=""/>
          </v:shape>
          <o:OLEObject Type="Embed" ProgID="Equation.DSMT4" ShapeID="_x0000_i2435" DrawAspect="Content" ObjectID="_1695142011" r:id="rId164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59E2CE4B">
          <v:shape id="_x0000_i2436" type="#_x0000_t75" style="width:27.15pt;height:20.4pt" o:ole="">
            <v:imagedata r:id="rId165" o:title=""/>
          </v:shape>
          <o:OLEObject Type="Embed" ProgID="Equation.DSMT4" ShapeID="_x0000_i2436" DrawAspect="Content" ObjectID="_1695142012" r:id="rId166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6BED03F1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12" w:name="c13"/>
      <w:r w:rsidRPr="00985698">
        <w:rPr>
          <w:rFonts w:ascii="Times New Roman" w:hAnsi="Times New Roman" w:cs="Times New Roman"/>
          <w:sz w:val="24"/>
          <w:szCs w:val="24"/>
        </w:rPr>
        <w:t xml:space="preserve">Giá trị của </w:t>
      </w:r>
      <w:r w:rsidRPr="00985698">
        <w:rPr>
          <w:position w:val="-6"/>
        </w:rPr>
        <w:object w:dxaOrig="260" w:dyaOrig="220" w14:anchorId="6D10FBC5">
          <v:shape id="_x0000_i2437" type="#_x0000_t75" style="width:13.6pt;height:11.55pt" o:ole="">
            <v:imagedata r:id="rId167" o:title=""/>
          </v:shape>
          <o:OLEObject Type="Embed" ProgID="Equation.DSMT4" ShapeID="_x0000_i2437" DrawAspect="Content" ObjectID="_1695142013" r:id="rId168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985698">
        <w:rPr>
          <w:position w:val="-14"/>
        </w:rPr>
        <w:object w:dxaOrig="1579" w:dyaOrig="420" w14:anchorId="3F979D51">
          <v:shape id="_x0000_i2438" type="#_x0000_t75" style="width:78.8pt;height:21.05pt" o:ole="">
            <v:imagedata r:id="rId169" o:title=""/>
          </v:shape>
          <o:OLEObject Type="Embed" ProgID="Equation.DSMT4" ShapeID="_x0000_i2438" DrawAspect="Content" ObjectID="_1695142014" r:id="rId170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cùng phương </w:t>
      </w:r>
      <w:r w:rsidRPr="00985698">
        <w:rPr>
          <w:position w:val="-14"/>
        </w:rPr>
        <w:object w:dxaOrig="840" w:dyaOrig="420" w14:anchorId="367B03DE">
          <v:shape id="_x0000_i2439" type="#_x0000_t75" style="width:42.1pt;height:21.05pt" o:ole="">
            <v:imagedata r:id="rId171" o:title=""/>
          </v:shape>
          <o:OLEObject Type="Embed" ProgID="Equation.DSMT4" ShapeID="_x0000_i2439" DrawAspect="Content" ObjectID="_1695142015" r:id="rId172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là:</w:t>
      </w:r>
      <w:bookmarkEnd w:id="12"/>
    </w:p>
    <w:p w14:paraId="7EBD23D1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28503484">
          <v:shape id="_x0000_i2440" type="#_x0000_t75" style="width:15.6pt;height:13.6pt" o:ole="">
            <v:imagedata r:id="rId173" o:title=""/>
          </v:shape>
          <o:OLEObject Type="Embed" ProgID="Equation.DSMT4" ShapeID="_x0000_i2440" DrawAspect="Content" ObjectID="_1695142016" r:id="rId174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27FB6FC4">
          <v:shape id="_x0000_i2441" type="#_x0000_t75" style="width:6.8pt;height:13.6pt" o:ole="">
            <v:imagedata r:id="rId175" o:title=""/>
          </v:shape>
          <o:OLEObject Type="Embed" ProgID="Equation.DSMT4" ShapeID="_x0000_i2441" DrawAspect="Content" ObjectID="_1695142017" r:id="rId176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73FB7470">
          <v:shape id="_x0000_i2442" type="#_x0000_t75" style="width:15.6pt;height:14.25pt" o:ole="">
            <v:imagedata r:id="rId177" o:title=""/>
          </v:shape>
          <o:OLEObject Type="Embed" ProgID="Equation.DSMT4" ShapeID="_x0000_i2442" DrawAspect="Content" ObjectID="_1695142018" r:id="rId178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color w:val="0000FF"/>
          <w:position w:val="-4"/>
          <w:sz w:val="24"/>
          <w:szCs w:val="24"/>
        </w:rPr>
        <w:object w:dxaOrig="300" w:dyaOrig="260" w14:anchorId="10AEDC69">
          <v:shape id="_x0000_i2443" type="#_x0000_t75" style="width:14.95pt;height:13.6pt" o:ole="">
            <v:imagedata r:id="rId179" o:title=""/>
          </v:shape>
          <o:OLEObject Type="Embed" ProgID="Equation.DSMT4" ShapeID="_x0000_i2443" DrawAspect="Content" ObjectID="_1695142019" r:id="rId180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913FF17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c14"/>
      <w:r w:rsidRPr="00985698">
        <w:rPr>
          <w:rFonts w:ascii="Times New Roman" w:hAnsi="Times New Roman" w:cs="Times New Roman"/>
          <w:sz w:val="24"/>
          <w:szCs w:val="24"/>
        </w:rPr>
        <w:t xml:space="preserve">Mệnh đề nào sau đây có mệnh đề </w:t>
      </w:r>
      <w:r w:rsidRPr="00985698">
        <w:rPr>
          <w:rFonts w:ascii="Times New Roman" w:hAnsi="Times New Roman" w:cs="Times New Roman"/>
          <w:b/>
          <w:sz w:val="24"/>
          <w:szCs w:val="24"/>
        </w:rPr>
        <w:t>phủ định đúng</w:t>
      </w:r>
      <w:r w:rsidRPr="00985698">
        <w:rPr>
          <w:rFonts w:ascii="Times New Roman" w:hAnsi="Times New Roman" w:cs="Times New Roman"/>
          <w:sz w:val="24"/>
          <w:szCs w:val="24"/>
        </w:rPr>
        <w:t>:</w:t>
      </w:r>
      <w:bookmarkEnd w:id="13"/>
    </w:p>
    <w:p w14:paraId="4F2DDA10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1F4A5507">
          <v:shape id="_x0000_i2444" type="#_x0000_t75" style="width:86.25pt;height:16.3pt" o:ole="">
            <v:imagedata r:id="rId181" o:title=""/>
          </v:shape>
          <o:OLEObject Type="Embed" ProgID="Equation.DSMT4" ShapeID="_x0000_i2444" DrawAspect="Content" ObjectID="_1695142020" r:id="rId182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840" w:dyaOrig="320" w14:anchorId="01ACBFD2">
          <v:shape id="_x0000_i2445" type="#_x0000_t75" style="width:93.75pt;height:16.3pt" o:ole="">
            <v:imagedata r:id="rId183" o:title=""/>
          </v:shape>
          <o:OLEObject Type="Embed" ProgID="Equation.DSMT4" ShapeID="_x0000_i2445" DrawAspect="Content" ObjectID="_1695142021" r:id="rId184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D13874F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2020" w:dyaOrig="360" w14:anchorId="5B477955">
          <v:shape id="_x0000_i2446" type="#_x0000_t75" style="width:102.55pt;height:19pt" o:ole="">
            <v:imagedata r:id="rId185" o:title=""/>
          </v:shape>
          <o:OLEObject Type="Embed" ProgID="Equation.DSMT4" ShapeID="_x0000_i2446" DrawAspect="Content" ObjectID="_1695142022" r:id="rId186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640" w:dyaOrig="360" w14:anchorId="6006ABDD">
          <v:shape id="_x0000_i2447" type="#_x0000_t75" style="width:83.55pt;height:19pt" o:ole="">
            <v:imagedata r:id="rId187" o:title=""/>
          </v:shape>
          <o:OLEObject Type="Embed" ProgID="Equation.DSMT4" ShapeID="_x0000_i2447" DrawAspect="Content" ObjectID="_1695142023" r:id="rId188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613A9FF7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14" w:name="c15"/>
      <w:r w:rsidRPr="00985698">
        <w:rPr>
          <w:rFonts w:ascii="Times New Roman" w:hAnsi="Times New Roman" w:cs="Times New Roman"/>
          <w:sz w:val="24"/>
          <w:szCs w:val="24"/>
        </w:rPr>
        <w:t xml:space="preserve">Cho 4 điểm </w:t>
      </w:r>
      <w:r w:rsidRPr="00985698">
        <w:rPr>
          <w:position w:val="-10"/>
        </w:rPr>
        <w:object w:dxaOrig="1020" w:dyaOrig="320" w14:anchorId="7AFC2309">
          <v:shape id="_x0000_i2448" type="#_x0000_t75" style="width:50.95pt;height:15.6pt" o:ole="">
            <v:imagedata r:id="rId189" o:title=""/>
          </v:shape>
          <o:OLEObject Type="Embed" ProgID="Equation.DSMT4" ShapeID="_x0000_i2448" DrawAspect="Content" ObjectID="_1695142024" r:id="rId190"/>
        </w:object>
      </w:r>
      <w:r w:rsidRPr="00985698">
        <w:rPr>
          <w:rFonts w:ascii="Times New Roman" w:hAnsi="Times New Roman" w:cs="Times New Roman"/>
          <w:sz w:val="24"/>
          <w:szCs w:val="24"/>
        </w:rPr>
        <w:t>. Véctơ tổng</w:t>
      </w:r>
      <w:r w:rsidRPr="00985698">
        <w:rPr>
          <w:position w:val="-6"/>
        </w:rPr>
        <w:object w:dxaOrig="2400" w:dyaOrig="340" w14:anchorId="35D903BC">
          <v:shape id="_x0000_i2449" type="#_x0000_t75" style="width:120.25pt;height:17pt" o:ole="">
            <v:imagedata r:id="rId191" o:title=""/>
          </v:shape>
          <o:OLEObject Type="Embed" ProgID="Equation.DSMT4" ShapeID="_x0000_i2449" DrawAspect="Content" ObjectID="_1695142025" r:id="rId192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bằng:</w:t>
      </w:r>
      <w:bookmarkEnd w:id="14"/>
    </w:p>
    <w:p w14:paraId="21179E66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400" w:dyaOrig="320" w14:anchorId="617119B0">
          <v:shape id="_x0000_i2450" type="#_x0000_t75" style="width:20.4pt;height:16.3pt" o:ole="">
            <v:imagedata r:id="rId193" o:title=""/>
          </v:shape>
          <o:OLEObject Type="Embed" ProgID="Equation.DSMT4" ShapeID="_x0000_i2450" DrawAspect="Content" ObjectID="_1695142026" r:id="rId194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40" w14:anchorId="4AF35F56">
          <v:shape id="_x0000_i2451" type="#_x0000_t75" style="width:17.65pt;height:17pt" o:ole="">
            <v:imagedata r:id="rId195" o:title=""/>
          </v:shape>
          <o:OLEObject Type="Embed" ProgID="Equation.DSMT4" ShapeID="_x0000_i2451" DrawAspect="Content" ObjectID="_1695142027" r:id="rId196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40" w14:anchorId="759D3D61">
          <v:shape id="_x0000_i2452" type="#_x0000_t75" style="width:21.05pt;height:17pt" o:ole="">
            <v:imagedata r:id="rId197" o:title=""/>
          </v:shape>
          <o:OLEObject Type="Embed" ProgID="Equation.DSMT4" ShapeID="_x0000_i2452" DrawAspect="Content" ObjectID="_1695142028" r:id="rId198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color w:val="0000FF"/>
          <w:position w:val="-6"/>
          <w:sz w:val="24"/>
          <w:szCs w:val="24"/>
        </w:rPr>
        <w:object w:dxaOrig="540" w:dyaOrig="340" w14:anchorId="2C48BBF5">
          <v:shape id="_x0000_i2453" type="#_x0000_t75" style="width:27.15pt;height:17pt" o:ole="">
            <v:imagedata r:id="rId199" o:title=""/>
          </v:shape>
          <o:OLEObject Type="Embed" ProgID="Equation.DSMT4" ShapeID="_x0000_i2453" DrawAspect="Content" ObjectID="_1695142029" r:id="rId200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247677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5" w:name="c16"/>
      <w:r w:rsidRPr="00985698">
        <w:rPr>
          <w:rFonts w:ascii="Times New Roman" w:eastAsia="Calibri" w:hAnsi="Times New Roman" w:cs="Times New Roman"/>
          <w:bCs/>
          <w:sz w:val="24"/>
          <w:szCs w:val="24"/>
        </w:rPr>
        <w:t xml:space="preserve">Cho tam giác đều </w:t>
      </w:r>
      <w:r w:rsidRPr="00985698">
        <w:rPr>
          <w:rFonts w:eastAsia="Calibri"/>
          <w:position w:val="-6"/>
        </w:rPr>
        <w:object w:dxaOrig="559" w:dyaOrig="279" w14:anchorId="7D5F7A72">
          <v:shape id="_x0000_i2454" type="#_x0000_t75" style="width:27.85pt;height:14.25pt;mso-wrap-style:square;mso-position-horizontal-relative:page;mso-position-vertical-relative:page" o:ole="">
            <v:imagedata r:id="rId201" o:title=""/>
          </v:shape>
          <o:OLEObject Type="Embed" ProgID="Equation.3" ShapeID="_x0000_i2454" DrawAspect="Content" ObjectID="_1695142030" r:id="rId202"/>
        </w:object>
      </w:r>
      <w:r w:rsidRPr="00985698">
        <w:rPr>
          <w:rFonts w:ascii="Times New Roman" w:eastAsia="Calibri" w:hAnsi="Times New Roman" w:cs="Times New Roman"/>
          <w:bCs/>
          <w:sz w:val="24"/>
          <w:szCs w:val="24"/>
        </w:rPr>
        <w:t xml:space="preserve">với độ dài đường cao </w:t>
      </w:r>
      <w:r w:rsidRPr="00985698">
        <w:rPr>
          <w:rFonts w:eastAsia="Calibri"/>
          <w:position w:val="-6"/>
        </w:rPr>
        <w:object w:dxaOrig="819" w:dyaOrig="279" w14:anchorId="52E95C74">
          <v:shape id="_x0000_i2455" type="#_x0000_t75" style="width:41.45pt;height:14.25pt;mso-wrap-style:square;mso-position-horizontal-relative:page;mso-position-vertical-relative:page" o:ole="">
            <v:imagedata r:id="rId203" o:title=""/>
          </v:shape>
          <o:OLEObject Type="Embed" ProgID="Equation.3" ShapeID="_x0000_i2455" DrawAspect="Content" ObjectID="_1695142031" r:id="rId204"/>
        </w:object>
      </w:r>
      <w:r w:rsidRPr="00985698">
        <w:rPr>
          <w:rFonts w:ascii="Times New Roman" w:eastAsia="Calibri" w:hAnsi="Times New Roman" w:cs="Times New Roman"/>
          <w:bCs/>
          <w:sz w:val="24"/>
          <w:szCs w:val="24"/>
        </w:rPr>
        <w:t>. Đẳng thức nào sau đây đúng?</w:t>
      </w:r>
      <w:bookmarkEnd w:id="15"/>
    </w:p>
    <w:p w14:paraId="6BE16AAD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1279" w:dyaOrig="679" w14:anchorId="5D8C9D7D">
          <v:shape id="_x0000_i2456" type="#_x0000_t75" style="width:63.85pt;height:33.95pt;mso-wrap-style:square;mso-position-horizontal-relative:page;mso-position-vertical-relative:page" o:ole="">
            <v:imagedata r:id="rId205" o:title=""/>
            <o:lock v:ext="edit" aspectratio="f"/>
          </v:shape>
          <o:OLEObject Type="Embed" ProgID="Equation.DSMT4" ShapeID="_x0000_i2456" DrawAspect="Content" ObjectID="_1695142032" r:id="rId206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999" w:dyaOrig="339" w14:anchorId="7682ABF5">
          <v:shape id="_x0000_i2457" type="#_x0000_t75" style="width:50.25pt;height:17pt;mso-wrap-style:square;mso-position-horizontal-relative:page;mso-position-vertical-relative:page" o:ole="">
            <v:imagedata r:id="rId207" o:title=""/>
            <o:lock v:ext="edit" aspectratio="f"/>
          </v:shape>
          <o:OLEObject Type="Embed" ProgID="Equation.DSMT4" ShapeID="_x0000_i2457" DrawAspect="Content" ObjectID="_1695142033" r:id="rId208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eastAsia="Calibri" w:hAnsi="Times New Roman" w:cs="Times New Roman"/>
          <w:color w:val="000000"/>
          <w:position w:val="-18"/>
          <w:sz w:val="24"/>
          <w:szCs w:val="24"/>
        </w:rPr>
        <w:object w:dxaOrig="1400" w:dyaOrig="479" w14:anchorId="0E0BD742">
          <v:shape id="_x0000_i2458" type="#_x0000_t75" style="width:69.95pt;height:23.75pt;mso-wrap-style:square;mso-position-horizontal-relative:page;mso-position-vertical-relative:page" o:ole="">
            <v:imagedata r:id="rId209" o:title=""/>
            <o:lock v:ext="edit" aspectratio="f"/>
          </v:shape>
          <o:OLEObject Type="Embed" ProgID="Equation.DSMT4" ShapeID="_x0000_i2458" DrawAspect="Content" ObjectID="_1695142034" r:id="rId210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1199" w:dyaOrig="619" w14:anchorId="774DBF30">
          <v:shape id="_x0000_i2459" type="#_x0000_t75" style="width:59.75pt;height:30.55pt;mso-wrap-style:square;mso-position-horizontal-relative:page;mso-position-vertical-relative:page" o:ole="">
            <v:imagedata r:id="rId211" o:title=""/>
            <o:lock v:ext="edit" aspectratio="f"/>
          </v:shape>
          <o:OLEObject Type="Embed" ProgID="Equation.DSMT4" ShapeID="_x0000_i2459" DrawAspect="Content" ObjectID="_1695142035" r:id="rId212"/>
        </w:object>
      </w:r>
      <w:r w:rsidRPr="0098569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41C65892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mirrorIndents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bookmarkStart w:id="16" w:name="c17"/>
      <w:r w:rsidRPr="00985698">
        <w:rPr>
          <w:rFonts w:ascii="Times New Roman" w:eastAsia="Calibri" w:hAnsi="Times New Roman" w:cs="Times New Roman"/>
          <w:sz w:val="24"/>
          <w:szCs w:val="24"/>
        </w:rPr>
        <w:t>Trong các</w:t>
      </w:r>
      <w:r w:rsidRPr="0098569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hàm số sau, hàm số nào </w:t>
      </w:r>
      <w:r w:rsidRPr="00985698">
        <w:rPr>
          <w:rFonts w:ascii="Times New Roman" w:eastAsia="Calibri" w:hAnsi="Times New Roman" w:cs="Times New Roman"/>
          <w:b/>
          <w:sz w:val="24"/>
          <w:szCs w:val="24"/>
        </w:rPr>
        <w:t>không</w: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 phải hàm số lẻ?</w:t>
      </w:r>
      <w:r w:rsidRPr="00985698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bookmarkEnd w:id="16"/>
    </w:p>
    <w:p w14:paraId="7140BE44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639" w:dyaOrig="360" w14:anchorId="7CAC87D3">
          <v:shape id="_x0000_i2460" type="#_x0000_t75" style="width:31.9pt;height:19pt" o:ole="">
            <v:imagedata r:id="rId213" o:title=""/>
          </v:shape>
          <o:OLEObject Type="Embed" ProgID="Equation.DSMT4" ShapeID="_x0000_i2460" DrawAspect="Content" ObjectID="_1695142036" r:id="rId214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  <w:r w:rsidRPr="0098569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999" w:dyaOrig="360" w14:anchorId="01E39F5E">
          <v:shape id="_x0000_i2461" type="#_x0000_t75" style="width:50.95pt;height:19pt" o:ole="">
            <v:imagedata r:id="rId215" o:title=""/>
          </v:shape>
          <o:OLEObject Type="Embed" ProgID="Equation.DSMT4" ShapeID="_x0000_i2461" DrawAspect="Content" ObjectID="_1695142037" r:id="rId216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  <w:r w:rsidRPr="00985698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720" w:dyaOrig="260" w14:anchorId="14659A6A">
          <v:shape id="_x0000_i2462" type="#_x0000_t75" style="width:36.7pt;height:13.6pt" o:ole="">
            <v:imagedata r:id="rId217" o:title=""/>
          </v:shape>
          <o:OLEObject Type="Embed" ProgID="Equation.DSMT4" ShapeID="_x0000_i2462" DrawAspect="Content" ObjectID="_1695142038" r:id="rId218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  <w:r w:rsidRPr="00985698">
        <w:rPr>
          <w:rFonts w:ascii="Times New Roman" w:eastAsia="Calibri" w:hAnsi="Times New Roman" w:cs="Times New Roman"/>
          <w:color w:val="FF0000"/>
          <w:position w:val="-10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620" w:dyaOrig="620" w14:anchorId="18E19002">
          <v:shape id="_x0000_i2463" type="#_x0000_t75" style="width:30.55pt;height:31.25pt" o:ole="">
            <v:imagedata r:id="rId219" o:title=""/>
          </v:shape>
          <o:OLEObject Type="Embed" ProgID="Equation.DSMT4" ShapeID="_x0000_i2463" DrawAspect="Content" ObjectID="_1695142039" r:id="rId220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D01FC0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bookmarkStart w:id="17" w:name="c18"/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Cho hình vuông </w:t>
      </w:r>
      <w:r w:rsidRPr="00985698">
        <w:rPr>
          <w:rFonts w:eastAsia="Calibri"/>
          <w:position w:val="-6"/>
          <w:lang w:val="sv-SE"/>
        </w:rPr>
        <w:object w:dxaOrig="720" w:dyaOrig="279" w14:anchorId="205E4963">
          <v:shape id="_x0000_i2464" type="#_x0000_t75" style="width:36pt;height:14.25pt" o:ole="">
            <v:imagedata r:id="rId221" o:title=""/>
          </v:shape>
          <o:OLEObject Type="Embed" ProgID="Equation.DSMT4" ShapeID="_x0000_i2464" DrawAspect="Content" ObjectID="_1695142040" r:id="rId222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cạnh </w:t>
      </w:r>
      <w:r w:rsidRPr="00985698">
        <w:rPr>
          <w:rFonts w:eastAsia="Calibri"/>
          <w:position w:val="-6"/>
          <w:lang w:val="sv-SE"/>
        </w:rPr>
        <w:object w:dxaOrig="200" w:dyaOrig="220" w14:anchorId="5C321854">
          <v:shape id="_x0000_i2465" type="#_x0000_t75" style="width:9.5pt;height:11.55pt" o:ole="">
            <v:imagedata r:id="rId223" o:title=""/>
          </v:shape>
          <o:OLEObject Type="Embed" ProgID="Equation.DSMT4" ShapeID="_x0000_i2465" DrawAspect="Content" ObjectID="_1695142041" r:id="rId224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Tính </w:t>
      </w:r>
      <w:r w:rsidRPr="00985698">
        <w:rPr>
          <w:rFonts w:eastAsia="Calibri"/>
          <w:position w:val="-18"/>
          <w:lang w:val="sv-SE"/>
        </w:rPr>
        <w:object w:dxaOrig="1740" w:dyaOrig="480" w14:anchorId="08DC45A8">
          <v:shape id="_x0000_i2466" type="#_x0000_t75" style="width:86.95pt;height:23.75pt" o:ole="">
            <v:imagedata r:id="rId225" o:title=""/>
          </v:shape>
          <o:OLEObject Type="Embed" ProgID="Equation.DSMT4" ShapeID="_x0000_i2466" DrawAspect="Content" ObjectID="_1695142042" r:id="rId226"/>
        </w:object>
      </w:r>
      <w:bookmarkEnd w:id="17"/>
    </w:p>
    <w:p w14:paraId="5A5EFC10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568EA2B">
          <v:shape id="_x0000_i2467" type="#_x0000_t75" style="width:15.6pt;height:14.25pt" o:ole="">
            <v:imagedata r:id="rId227" o:title=""/>
          </v:shape>
          <o:OLEObject Type="Embed" ProgID="Equation.DSMT4" ShapeID="_x0000_i2467" DrawAspect="Content" ObjectID="_1695142043" r:id="rId228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4EC2693">
          <v:shape id="_x0000_i2468" type="#_x0000_t75" style="width:15.6pt;height:14.25pt" o:ole="">
            <v:imagedata r:id="rId229" o:title=""/>
          </v:shape>
          <o:OLEObject Type="Embed" ProgID="Equation.DSMT4" ShapeID="_x0000_i2468" DrawAspect="Content" ObjectID="_1695142044" r:id="rId230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12909CAA">
          <v:shape id="_x0000_i2469" type="#_x0000_t75" style="width:26.5pt;height:17pt" o:ole="">
            <v:imagedata r:id="rId231" o:title=""/>
          </v:shape>
          <o:OLEObject Type="Embed" ProgID="Equation.DSMT4" ShapeID="_x0000_i2469" DrawAspect="Content" ObjectID="_1695142045" r:id="rId232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50D6CF44">
          <v:shape id="_x0000_i2470" type="#_x0000_t75" style="width:31.9pt;height:17pt" o:ole="">
            <v:imagedata r:id="rId233" o:title=""/>
          </v:shape>
          <o:OLEObject Type="Embed" ProgID="Equation.DSMT4" ShapeID="_x0000_i2470" DrawAspect="Content" ObjectID="_1695142046" r:id="rId234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08F8E08F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bookmarkStart w:id="18" w:name="c19"/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Đường thẳng đi qua 2 điểm </w:t>
      </w:r>
      <w:r w:rsidRPr="00985698">
        <w:rPr>
          <w:rFonts w:eastAsia="Calibri"/>
          <w:position w:val="-14"/>
          <w:lang w:val="sv-SE"/>
        </w:rPr>
        <w:object w:dxaOrig="740" w:dyaOrig="400" w14:anchorId="5BDA55AB">
          <v:shape id="_x0000_i2471" type="#_x0000_t75" style="width:36.7pt;height:20.4pt" o:ole="">
            <v:imagedata r:id="rId235" o:title=""/>
          </v:shape>
          <o:OLEObject Type="Embed" ProgID="Equation.DSMT4" ShapeID="_x0000_i2471" DrawAspect="Content" ObjectID="_1695142047" r:id="rId236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và </w:t>
      </w:r>
      <w:r w:rsidRPr="00985698">
        <w:rPr>
          <w:rFonts w:eastAsia="Calibri"/>
          <w:position w:val="-14"/>
          <w:lang w:val="sv-SE"/>
        </w:rPr>
        <w:object w:dxaOrig="740" w:dyaOrig="400" w14:anchorId="62156586">
          <v:shape id="_x0000_i2472" type="#_x0000_t75" style="width:36.7pt;height:20.4pt" o:ole="">
            <v:imagedata r:id="rId237" o:title=""/>
          </v:shape>
          <o:OLEObject Type="Embed" ProgID="Equation.DSMT4" ShapeID="_x0000_i2472" DrawAspect="Content" ObjectID="_1695142048" r:id="rId238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có phương trình là:</w:t>
      </w:r>
      <w:bookmarkEnd w:id="18"/>
    </w:p>
    <w:p w14:paraId="4ECB9342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69E4AECD">
          <v:shape id="_x0000_i2473" type="#_x0000_t75" style="width:60.45pt;height:17pt" o:ole="">
            <v:imagedata r:id="rId239" o:title=""/>
          </v:shape>
          <o:OLEObject Type="Embed" ProgID="Equation.DSMT4" ShapeID="_x0000_i2473" DrawAspect="Content" ObjectID="_1695142049" r:id="rId240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0512E89C">
          <v:shape id="_x0000_i2474" type="#_x0000_t75" style="width:60.45pt;height:17pt" o:ole="">
            <v:imagedata r:id="rId241" o:title=""/>
          </v:shape>
          <o:OLEObject Type="Embed" ProgID="Equation.DSMT4" ShapeID="_x0000_i2474" DrawAspect="Content" ObjectID="_1695142050" r:id="rId242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41725EFF">
          <v:shape id="_x0000_i2475" type="#_x0000_t75" style="width:60.45pt;height:17pt" o:ole="">
            <v:imagedata r:id="rId243" o:title=""/>
          </v:shape>
          <o:OLEObject Type="Embed" ProgID="Equation.DSMT4" ShapeID="_x0000_i2475" DrawAspect="Content" ObjectID="_1695142051" r:id="rId244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5BB32A90">
          <v:shape id="_x0000_i2476" type="#_x0000_t75" style="width:59.1pt;height:16.3pt" o:ole="">
            <v:imagedata r:id="rId245" o:title=""/>
          </v:shape>
          <o:OLEObject Type="Embed" ProgID="Equation.DSMT4" ShapeID="_x0000_i2476" DrawAspect="Content" ObjectID="_1695142052" r:id="rId246"/>
        </w:object>
      </w:r>
      <w:r w:rsidRPr="00985698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72DD257D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9" w:name="c20"/>
      <w:r w:rsidRPr="00985698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85698">
        <w:rPr>
          <w:position w:val="-10"/>
        </w:rPr>
        <w:object w:dxaOrig="1605" w:dyaOrig="360" w14:anchorId="0374AC8F">
          <v:shape id="_x0000_i2477" type="#_x0000_t75" style="width:80.15pt;height:18.35pt" o:ole="">
            <v:imagedata r:id="rId247" o:title=""/>
          </v:shape>
          <o:OLEObject Type="Embed" ProgID="Equation.DSMT4" ShapeID="_x0000_i2477" DrawAspect="Content" ObjectID="_1695142053" r:id="rId248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có đồ thị như hình bên. Khẳng định nào sau đây đúng?</w:t>
      </w:r>
    </w:p>
    <w:p w14:paraId="28F4166F" w14:textId="77777777" w:rsidR="004D1762" w:rsidRPr="00985698" w:rsidRDefault="004D1762" w:rsidP="004D1762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BFF06A" wp14:editId="6576ECDF">
            <wp:extent cx="1725930" cy="177673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9"/>
    </w:p>
    <w:p w14:paraId="370D7B10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85" w:dyaOrig="285" w14:anchorId="2E0CA00D">
          <v:shape id="_x0000_i2478" type="#_x0000_t75" style="width:29.2pt;height:14.25pt" o:ole="">
            <v:imagedata r:id="rId250" o:title=""/>
          </v:shape>
          <o:OLEObject Type="Embed" ProgID="Equation.DSMT4" ShapeID="_x0000_i2478" DrawAspect="Content" ObjectID="_1695142054" r:id="rId251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3564CBBE">
          <v:shape id="_x0000_i2479" type="#_x0000_t75" style="width:27.85pt;height:14.25pt" o:ole="">
            <v:imagedata r:id="rId252" o:title=""/>
          </v:shape>
          <o:OLEObject Type="Embed" ProgID="Equation.DSMT4" ShapeID="_x0000_i2479" DrawAspect="Content" ObjectID="_1695142055" r:id="rId253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76E91AA0">
          <v:shape id="_x0000_i2480" type="#_x0000_t75" style="width:27.85pt;height:14.25pt" o:ole="">
            <v:imagedata r:id="rId254" o:title=""/>
          </v:shape>
          <o:OLEObject Type="Embed" ProgID="Equation.DSMT4" ShapeID="_x0000_i2480" DrawAspect="Content" ObjectID="_1695142056" r:id="rId255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67AF6DD3">
          <v:shape id="_x0000_i2481" type="#_x0000_t75" style="width:27.85pt;height:14.25pt" o:ole="">
            <v:imagedata r:id="rId256" o:title=""/>
          </v:shape>
          <o:OLEObject Type="Embed" ProgID="Equation.DSMT4" ShapeID="_x0000_i2481" DrawAspect="Content" ObjectID="_1695142057" r:id="rId257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501521AD">
          <v:shape id="_x0000_i2482" type="#_x0000_t75" style="width:27.85pt;height:14.25pt" o:ole="">
            <v:imagedata r:id="rId258" o:title=""/>
          </v:shape>
          <o:OLEObject Type="Embed" ProgID="Equation.DSMT4" ShapeID="_x0000_i2482" DrawAspect="Content" ObjectID="_1695142058" r:id="rId259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55B9C483">
          <v:shape id="_x0000_i2483" type="#_x0000_t75" style="width:27.85pt;height:14.25pt" o:ole="">
            <v:imagedata r:id="rId260" o:title=""/>
          </v:shape>
          <o:OLEObject Type="Embed" ProgID="Equation.DSMT4" ShapeID="_x0000_i2483" DrawAspect="Content" ObjectID="_1695142059" r:id="rId261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1B36ED61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52B4A730">
          <v:shape id="_x0000_i2484" type="#_x0000_t75" style="width:27.85pt;height:14.25pt" o:ole="">
            <v:imagedata r:id="rId262" o:title=""/>
          </v:shape>
          <o:OLEObject Type="Embed" ProgID="Equation.DSMT4" ShapeID="_x0000_i2484" DrawAspect="Content" ObjectID="_1695142060" r:id="rId263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777EAEDB">
          <v:shape id="_x0000_i2485" type="#_x0000_t75" style="width:27.85pt;height:14.25pt" o:ole="">
            <v:imagedata r:id="rId264" o:title=""/>
          </v:shape>
          <o:OLEObject Type="Embed" ProgID="Equation.DSMT4" ShapeID="_x0000_i2485" DrawAspect="Content" ObjectID="_1695142061" r:id="rId26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52070044">
          <v:shape id="_x0000_i2486" type="#_x0000_t75" style="width:27.85pt;height:14.25pt" o:ole="">
            <v:imagedata r:id="rId266" o:title=""/>
          </v:shape>
          <o:OLEObject Type="Embed" ProgID="Equation.DSMT4" ShapeID="_x0000_i2486" DrawAspect="Content" ObjectID="_1695142062" r:id="rId267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71A22284">
          <v:shape id="_x0000_i2487" type="#_x0000_t75" style="width:27.85pt;height:14.25pt" o:ole="">
            <v:imagedata r:id="rId268" o:title=""/>
          </v:shape>
          <o:OLEObject Type="Embed" ProgID="Equation.DSMT4" ShapeID="_x0000_i2487" DrawAspect="Content" ObjectID="_1695142063" r:id="rId269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74131EC8">
          <v:shape id="_x0000_i2488" type="#_x0000_t75" style="width:27.85pt;height:14.25pt" o:ole="">
            <v:imagedata r:id="rId270" o:title=""/>
          </v:shape>
          <o:OLEObject Type="Embed" ProgID="Equation.DSMT4" ShapeID="_x0000_i2488" DrawAspect="Content" ObjectID="_1695142064" r:id="rId271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1C90D02D">
          <v:shape id="_x0000_i2489" type="#_x0000_t75" style="width:27.85pt;height:14.25pt" o:ole="">
            <v:imagedata r:id="rId272" o:title=""/>
          </v:shape>
          <o:OLEObject Type="Embed" ProgID="Equation.DSMT4" ShapeID="_x0000_i2489" DrawAspect="Content" ObjectID="_1695142065" r:id="rId273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253D708A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c21"/>
      <w:r w:rsidRPr="00985698">
        <w:rPr>
          <w:rFonts w:ascii="Times New Roman" w:hAnsi="Times New Roman" w:cs="Times New Roman"/>
          <w:sz w:val="24"/>
          <w:szCs w:val="24"/>
        </w:rPr>
        <w:t xml:space="preserve">Cho </w:t>
      </w:r>
      <w:r w:rsidRPr="00985698">
        <w:rPr>
          <w:position w:val="-14"/>
        </w:rPr>
        <w:object w:dxaOrig="1080" w:dyaOrig="420" w14:anchorId="7A8F0903">
          <v:shape id="_x0000_i2490" type="#_x0000_t75" style="width:54.35pt;height:21.05pt" o:ole="">
            <v:imagedata r:id="rId274" o:title=""/>
          </v:shape>
          <o:OLEObject Type="Embed" ProgID="Equation.DSMT4" ShapeID="_x0000_i2490" DrawAspect="Content" ObjectID="_1695142066" r:id="rId27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</w:t>
      </w:r>
      <w:r w:rsidRPr="00985698">
        <w:rPr>
          <w:position w:val="-14"/>
        </w:rPr>
        <w:object w:dxaOrig="1080" w:dyaOrig="420" w14:anchorId="5C59C0E8">
          <v:shape id="_x0000_i2491" type="#_x0000_t75" style="width:54.35pt;height:21.05pt" o:ole="">
            <v:imagedata r:id="rId276" o:title=""/>
          </v:shape>
          <o:OLEObject Type="Embed" ProgID="Equation.DSMT4" ShapeID="_x0000_i2491" DrawAspect="Content" ObjectID="_1695142067" r:id="rId277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. Tọa độ của vectơ </w:t>
      </w:r>
      <w:r w:rsidRPr="00985698">
        <w:rPr>
          <w:position w:val="-6"/>
        </w:rPr>
        <w:object w:dxaOrig="660" w:dyaOrig="345" w14:anchorId="7A4A7831">
          <v:shape id="_x0000_i2492" type="#_x0000_t75" style="width:33.3pt;height:17pt" o:ole="">
            <v:imagedata r:id="rId278" o:title=""/>
          </v:shape>
          <o:OLEObject Type="Embed" ProgID="Equation.DSMT4" ShapeID="_x0000_i2492" DrawAspect="Content" ObjectID="_1695142068" r:id="rId279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là</w:t>
      </w:r>
      <w:bookmarkEnd w:id="20"/>
    </w:p>
    <w:p w14:paraId="411330DB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95" w:dyaOrig="405" w14:anchorId="15F1EFEE">
          <v:shape id="_x0000_i2493" type="#_x0000_t75" style="width:40.1pt;height:20.4pt" o:ole="">
            <v:imagedata r:id="rId280" o:title=""/>
          </v:shape>
          <o:OLEObject Type="Embed" ProgID="Equation.DSMT4" ShapeID="_x0000_i2493" DrawAspect="Content" ObjectID="_1695142069" r:id="rId281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7D8E4850">
          <v:shape id="_x0000_i2494" type="#_x0000_t75" style="width:48.25pt;height:20.4pt" o:ole="">
            <v:imagedata r:id="rId282" o:title=""/>
          </v:shape>
          <o:OLEObject Type="Embed" ProgID="Equation.DSMT4" ShapeID="_x0000_i2494" DrawAspect="Content" ObjectID="_1695142070" r:id="rId283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05" w:dyaOrig="405" w14:anchorId="56791082">
          <v:shape id="_x0000_i2495" type="#_x0000_t75" style="width:35.3pt;height:20.4pt" o:ole="">
            <v:imagedata r:id="rId284" o:title=""/>
          </v:shape>
          <o:OLEObject Type="Embed" ProgID="Equation.DSMT4" ShapeID="_x0000_i2495" DrawAspect="Content" ObjectID="_1695142071" r:id="rId285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720" w:dyaOrig="405" w14:anchorId="7D7B3758">
          <v:shape id="_x0000_i2496" type="#_x0000_t75" style="width:36pt;height:20.4pt" o:ole="">
            <v:imagedata r:id="rId286" o:title=""/>
          </v:shape>
          <o:OLEObject Type="Embed" ProgID="Equation.DSMT4" ShapeID="_x0000_i2496" DrawAspect="Content" ObjectID="_1695142072" r:id="rId287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</w:p>
    <w:p w14:paraId="1846096B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c22"/>
      <w:r w:rsidRPr="00985698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985698">
        <w:rPr>
          <w:rFonts w:eastAsia="Calibri"/>
          <w:position w:val="-6"/>
        </w:rPr>
        <w:object w:dxaOrig="570" w:dyaOrig="285" w14:anchorId="7B072F4A">
          <v:shape id="_x0000_i2497" type="#_x0000_t75" style="width:28.55pt;height:14.25pt" o:ole="">
            <v:imagedata r:id="rId288" o:title=""/>
          </v:shape>
          <o:OLEObject Type="Embed" ProgID="Equation.DSMT4" ShapeID="_x0000_i2497" DrawAspect="Content" ObjectID="_1695142073" r:id="rId289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. Goi </w:t>
      </w:r>
      <w:r w:rsidRPr="00985698">
        <w:rPr>
          <w:rFonts w:eastAsia="Calibri"/>
          <w:position w:val="-4"/>
        </w:rPr>
        <w:object w:dxaOrig="315" w:dyaOrig="255" w14:anchorId="5DAE21B1">
          <v:shape id="_x0000_i2498" type="#_x0000_t75" style="width:15.6pt;height:12.9pt" o:ole="">
            <v:imagedata r:id="rId290" o:title=""/>
          </v:shape>
          <o:OLEObject Type="Embed" ProgID="Equation.DSMT4" ShapeID="_x0000_i2498" DrawAspect="Content" ObjectID="_1695142074" r:id="rId291"/>
        </w:object>
      </w:r>
      <w:r w:rsidRPr="0098569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985698">
        <w:rPr>
          <w:rFonts w:ascii="Times New Roman" w:hAnsi="Times New Roman" w:cs="Times New Roman"/>
          <w:sz w:val="24"/>
          <w:szCs w:val="24"/>
        </w:rPr>
        <w:t xml:space="preserve">là điểm nằm trên cạnh </w:t>
      </w:r>
      <w:r w:rsidRPr="00985698">
        <w:rPr>
          <w:rFonts w:eastAsia="Calibri"/>
          <w:position w:val="-6"/>
        </w:rPr>
        <w:object w:dxaOrig="390" w:dyaOrig="270" w14:anchorId="7C4F6E38">
          <v:shape id="_x0000_i2499" type="#_x0000_t75" style="width:19.7pt;height:13.6pt" o:ole="">
            <v:imagedata r:id="rId292" o:title=""/>
          </v:shape>
          <o:OLEObject Type="Embed" ProgID="Equation.DSMT4" ShapeID="_x0000_i2499" DrawAspect="Content" ObjectID="_1695142075" r:id="rId293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985698">
        <w:rPr>
          <w:rFonts w:eastAsia="Calibri"/>
          <w:position w:val="-6"/>
        </w:rPr>
        <w:object w:dxaOrig="1140" w:dyaOrig="270" w14:anchorId="0E446244">
          <v:shape id="_x0000_i2500" type="#_x0000_t75" style="width:57.05pt;height:13.6pt" o:ole="">
            <v:imagedata r:id="rId294" o:title=""/>
          </v:shape>
          <o:OLEObject Type="Embed" ProgID="Equation.DSMT4" ShapeID="_x0000_i2500" DrawAspect="Content" ObjectID="_1695142076" r:id="rId295"/>
        </w:object>
      </w:r>
      <w:r w:rsidRPr="0098569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85698">
        <w:rPr>
          <w:rFonts w:ascii="Times New Roman" w:hAnsi="Times New Roman" w:cs="Times New Roman"/>
          <w:sz w:val="24"/>
          <w:szCs w:val="24"/>
        </w:rPr>
        <w:t xml:space="preserve">Phân tích véc tơ </w:t>
      </w:r>
      <w:r w:rsidRPr="00985698">
        <w:rPr>
          <w:rFonts w:eastAsia="Calibri"/>
          <w:position w:val="-4"/>
        </w:rPr>
        <w:object w:dxaOrig="480" w:dyaOrig="330" w14:anchorId="707A915C">
          <v:shape id="_x0000_i2501" type="#_x0000_t75" style="width:23.75pt;height:16.3pt" o:ole="">
            <v:imagedata r:id="rId296" o:title=""/>
          </v:shape>
          <o:OLEObject Type="Embed" ProgID="Equation.DSMT4" ShapeID="_x0000_i2501" DrawAspect="Content" ObjectID="_1695142077" r:id="rId297"/>
        </w:object>
      </w:r>
      <w:r w:rsidRPr="00985698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985698">
        <w:rPr>
          <w:rFonts w:ascii="Times New Roman" w:hAnsi="Times New Roman" w:cs="Times New Roman"/>
          <w:sz w:val="24"/>
          <w:szCs w:val="24"/>
        </w:rPr>
        <w:t xml:space="preserve">theo hai véc tơ </w:t>
      </w:r>
      <w:r w:rsidRPr="00985698">
        <w:rPr>
          <w:rFonts w:eastAsia="Calibri"/>
          <w:position w:val="-4"/>
        </w:rPr>
        <w:object w:dxaOrig="405" w:dyaOrig="330" w14:anchorId="29275B47">
          <v:shape id="_x0000_i2502" type="#_x0000_t75" style="width:20.4pt;height:16.3pt" o:ole="">
            <v:imagedata r:id="rId298" o:title=""/>
          </v:shape>
          <o:OLEObject Type="Embed" ProgID="Equation.DSMT4" ShapeID="_x0000_i2502" DrawAspect="Content" ObjectID="_1695142078" r:id="rId299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và </w:t>
      </w:r>
      <w:r w:rsidRPr="00985698">
        <w:rPr>
          <w:rFonts w:eastAsia="Calibri"/>
          <w:position w:val="-6"/>
        </w:rPr>
        <w:object w:dxaOrig="420" w:dyaOrig="345" w14:anchorId="65E57926">
          <v:shape id="_x0000_i2503" type="#_x0000_t75" style="width:21.05pt;height:17pt" o:ole="">
            <v:imagedata r:id="rId300" o:title=""/>
          </v:shape>
          <o:OLEObject Type="Embed" ProgID="Equation.DSMT4" ShapeID="_x0000_i2503" DrawAspect="Content" ObjectID="_1695142079" r:id="rId301"/>
        </w:object>
      </w:r>
      <w:r w:rsidRPr="00985698">
        <w:rPr>
          <w:rFonts w:ascii="Times New Roman" w:hAnsi="Times New Roman" w:cs="Times New Roman"/>
          <w:sz w:val="24"/>
          <w:szCs w:val="24"/>
        </w:rPr>
        <w:t>?</w:t>
      </w:r>
      <w:bookmarkEnd w:id="21"/>
    </w:p>
    <w:p w14:paraId="51E408C4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205" w:dyaOrig="660" w14:anchorId="2F659626">
          <v:shape id="_x0000_i2504" type="#_x0000_t75" style="width:110.05pt;height:33.3pt" o:ole="">
            <v:imagedata r:id="rId302" o:title=""/>
          </v:shape>
          <o:OLEObject Type="Embed" ProgID="Equation.DSMT4" ShapeID="_x0000_i2504" DrawAspect="Content" ObjectID="_1695142080" r:id="rId30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385" w:dyaOrig="660" w14:anchorId="673E067F">
          <v:shape id="_x0000_i2505" type="#_x0000_t75" style="width:119.55pt;height:33.3pt" o:ole="">
            <v:imagedata r:id="rId304" o:title=""/>
          </v:shape>
          <o:OLEObject Type="Embed" ProgID="Equation.DSMT4" ShapeID="_x0000_i2505" DrawAspect="Content" ObjectID="_1695142081" r:id="rId30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4311834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085" w:dyaOrig="675" w14:anchorId="518C160B">
          <v:shape id="_x0000_i2506" type="#_x0000_t75" style="width:103.9pt;height:33.95pt" o:ole="">
            <v:imagedata r:id="rId306" o:title=""/>
          </v:shape>
          <o:OLEObject Type="Embed" ProgID="Equation.DSMT4" ShapeID="_x0000_i2506" DrawAspect="Content" ObjectID="_1695142082" r:id="rId30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b/>
          <w:position w:val="-26"/>
          <w:sz w:val="24"/>
          <w:szCs w:val="24"/>
          <w:lang w:val="fr-FR"/>
        </w:rPr>
        <w:object w:dxaOrig="2310" w:dyaOrig="675" w14:anchorId="06369105">
          <v:shape id="_x0000_i2507" type="#_x0000_t75" style="width:115.45pt;height:33.95pt" o:ole="">
            <v:imagedata r:id="rId308" o:title=""/>
          </v:shape>
          <o:OLEObject Type="Embed" ProgID="Equation.DSMT4" ShapeID="_x0000_i2507" DrawAspect="Content" ObjectID="_1695142083" r:id="rId30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7A43ED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22" w:name="c23"/>
      <w:r w:rsidRPr="00985698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985698">
        <w:rPr>
          <w:rFonts w:eastAsia="Calibri"/>
          <w:position w:val="-6"/>
        </w:rPr>
        <w:object w:dxaOrig="270" w:dyaOrig="210" w14:anchorId="76662B4E">
          <v:shape id="_x0000_i2508" type="#_x0000_t75" style="width:13.6pt;height:10.2pt" o:ole="">
            <v:imagedata r:id="rId310" o:title=""/>
          </v:shape>
          <o:OLEObject Type="Embed" ProgID="Equation.DSMT4" ShapeID="_x0000_i2508" DrawAspect="Content" ObjectID="_1695142084" r:id="rId311"/>
        </w:object>
      </w:r>
      <w:r w:rsidRPr="00985698">
        <w:rPr>
          <w:rFonts w:ascii="Times New Roman" w:eastAsia="Calibri" w:hAnsi="Times New Roman" w:cs="Times New Roman"/>
          <w:position w:val="-14"/>
          <w:sz w:val="24"/>
          <w:szCs w:val="24"/>
        </w:rPr>
        <w:t xml:space="preserve"> </w:t>
      </w:r>
      <w:r w:rsidRPr="00985698">
        <w:rPr>
          <w:rFonts w:ascii="Times New Roman" w:hAnsi="Times New Roman" w:cs="Times New Roman"/>
          <w:sz w:val="24"/>
          <w:szCs w:val="24"/>
        </w:rPr>
        <w:t xml:space="preserve">thuộc đoạn </w:t>
      </w:r>
      <w:r w:rsidRPr="00985698">
        <w:rPr>
          <w:rFonts w:eastAsia="Calibri"/>
          <w:position w:val="-14"/>
        </w:rPr>
        <w:object w:dxaOrig="660" w:dyaOrig="405" w14:anchorId="48983BE8">
          <v:shape id="_x0000_i2509" type="#_x0000_t75" style="width:33.3pt;height:20.4pt" o:ole="">
            <v:imagedata r:id="rId312" o:title=""/>
          </v:shape>
          <o:OLEObject Type="Embed" ProgID="Equation.DSMT4" ShapeID="_x0000_i2509" DrawAspect="Content" ObjectID="_1695142085" r:id="rId313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985698">
        <w:rPr>
          <w:rFonts w:eastAsia="Calibri"/>
          <w:position w:val="-14"/>
        </w:rPr>
        <w:object w:dxaOrig="2385" w:dyaOrig="390" w14:anchorId="133F14C4">
          <v:shape id="_x0000_i2510" type="#_x0000_t75" style="width:119.55pt;height:19.7pt" o:ole="">
            <v:imagedata r:id="rId314" o:title=""/>
          </v:shape>
          <o:OLEObject Type="Embed" ProgID="Equation.DSMT4" ShapeID="_x0000_i2510" DrawAspect="Content" ObjectID="_1695142086" r:id="rId31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985698">
        <w:rPr>
          <w:rFonts w:eastAsia="Calibri"/>
          <w:position w:val="-4"/>
        </w:rPr>
        <w:object w:dxaOrig="270" w:dyaOrig="270" w14:anchorId="760C62BD">
          <v:shape id="_x0000_i2511" type="#_x0000_t75" style="width:13.6pt;height:13.6pt" o:ole="">
            <v:imagedata r:id="rId316" o:title=""/>
          </v:shape>
          <o:OLEObject Type="Embed" ProgID="Equation.DSMT4" ShapeID="_x0000_i2511" DrawAspect="Content" ObjectID="_1695142087" r:id="rId317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?</w:t>
      </w:r>
      <w:bookmarkEnd w:id="22"/>
    </w:p>
    <w:p w14:paraId="1F8CCE6A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70" w14:anchorId="5434EE0F">
          <v:shape id="_x0000_i2512" type="#_x0000_t75" style="width:9.5pt;height:13.6pt" o:ole="">
            <v:imagedata r:id="rId318" o:title=""/>
          </v:shape>
          <o:OLEObject Type="Embed" ProgID="Equation.DSMT4" ShapeID="_x0000_i2512" DrawAspect="Content" ObjectID="_1695142088" r:id="rId319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70" w14:anchorId="0D9DA9F7">
          <v:shape id="_x0000_i2513" type="#_x0000_t75" style="width:9.5pt;height:13.6pt" o:ole="">
            <v:imagedata r:id="rId320" o:title=""/>
          </v:shape>
          <o:OLEObject Type="Embed" ProgID="Equation.DSMT4" ShapeID="_x0000_i2513" DrawAspect="Content" ObjectID="_1695142089" r:id="rId321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70" w14:anchorId="748E2D83">
          <v:shape id="_x0000_i2514" type="#_x0000_t75" style="width:9.5pt;height:13.6pt" o:ole="">
            <v:imagedata r:id="rId322" o:title=""/>
          </v:shape>
          <o:OLEObject Type="Embed" ProgID="Equation.DSMT4" ShapeID="_x0000_i2514" DrawAspect="Content" ObjectID="_1695142090" r:id="rId323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b/>
          <w:position w:val="-6"/>
          <w:sz w:val="24"/>
          <w:szCs w:val="24"/>
        </w:rPr>
        <w:object w:dxaOrig="195" w:dyaOrig="285" w14:anchorId="0D74F10E">
          <v:shape id="_x0000_i2515" type="#_x0000_t75" style="width:9.5pt;height:14.25pt" o:ole="">
            <v:imagedata r:id="rId324" o:title=""/>
          </v:shape>
          <o:OLEObject Type="Embed" ProgID="Equation.DSMT4" ShapeID="_x0000_i2515" DrawAspect="Content" ObjectID="_1695142091" r:id="rId325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7D780E3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bookmarkStart w:id="23" w:name="c24"/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Cho hàm số </w:t>
      </w:r>
      <w:r w:rsidRPr="00985698">
        <w:rPr>
          <w:rFonts w:eastAsia="Calibri"/>
          <w:position w:val="-14"/>
          <w:lang w:val="sv-SE"/>
        </w:rPr>
        <w:object w:dxaOrig="1095" w:dyaOrig="390" w14:anchorId="5A50604E">
          <v:shape id="_x0000_i2516" type="#_x0000_t75" style="width:55pt;height:19.7pt" o:ole="">
            <v:imagedata r:id="rId326" o:title=""/>
          </v:shape>
          <o:OLEObject Type="Embed" ProgID="Equation.DSMT4" ShapeID="_x0000_i2516" DrawAspect="Content" ObjectID="_1695142092" r:id="rId327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>. Bảng biến thiên nào sau đây là bảng biến thiên của hàm số đã cho?</w:t>
      </w:r>
      <w:bookmarkEnd w:id="23"/>
    </w:p>
    <w:p w14:paraId="21787024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Pr="0098569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E6A031A" wp14:editId="6405B8FC">
            <wp:extent cx="1914525" cy="771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42242" r="65581" b="3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B. </w:t>
      </w:r>
      <w:r w:rsidRPr="009856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A9692C2" wp14:editId="0D88F5F2">
            <wp:extent cx="1914525" cy="762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39938" r="66357" b="4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C94E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9856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A4FF3BE" wp14:editId="4846AE05">
            <wp:extent cx="1838325" cy="676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40860" r="66270" b="4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985698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A8EC22B" wp14:editId="31BBC8FC">
            <wp:extent cx="1885950" cy="733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" t="34563" r="65492" b="4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7FF6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bookmarkStart w:id="24" w:name="c25"/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Toạ độ giao điểm của </w:t>
      </w:r>
      <w:r w:rsidRPr="00985698">
        <w:rPr>
          <w:rFonts w:eastAsia="Calibri"/>
          <w:position w:val="-10"/>
          <w:lang w:val="sv-SE"/>
        </w:rPr>
        <w:object w:dxaOrig="1800" w:dyaOrig="360" w14:anchorId="588B6F58">
          <v:shape id="_x0000_i2517" type="#_x0000_t75" style="width:90.35pt;height:18.35pt" o:ole="">
            <v:imagedata r:id="rId332" o:title=""/>
          </v:shape>
          <o:OLEObject Type="Embed" ProgID="Equation.DSMT4" ShapeID="_x0000_i2517" DrawAspect="Content" ObjectID="_1695142093" r:id="rId333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 với trục hoành là:</w:t>
      </w:r>
      <w:bookmarkEnd w:id="24"/>
    </w:p>
    <w:p w14:paraId="68B6FD45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sv-SE"/>
        </w:rPr>
        <w:object w:dxaOrig="1920" w:dyaOrig="405" w14:anchorId="783B6918">
          <v:shape id="_x0000_i2518" type="#_x0000_t75" style="width:95.75pt;height:20.4pt" o:ole="">
            <v:imagedata r:id="rId334" o:title=""/>
          </v:shape>
          <o:OLEObject Type="Embed" ProgID="Equation.DSMT4" ShapeID="_x0000_i2518" DrawAspect="Content" ObjectID="_1695142094" r:id="rId33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sv-SE"/>
        </w:rPr>
        <w:object w:dxaOrig="1920" w:dyaOrig="405" w14:anchorId="1A3BADAA">
          <v:shape id="_x0000_i2519" type="#_x0000_t75" style="width:95.75pt;height:20.4pt" o:ole="">
            <v:imagedata r:id="rId336" o:title=""/>
          </v:shape>
          <o:OLEObject Type="Embed" ProgID="Equation.DSMT4" ShapeID="_x0000_i2519" DrawAspect="Content" ObjectID="_1695142095" r:id="rId33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</w:p>
    <w:p w14:paraId="4F1F3867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sv-SE"/>
        </w:rPr>
        <w:object w:dxaOrig="1875" w:dyaOrig="405" w14:anchorId="7E82149E">
          <v:shape id="_x0000_i2520" type="#_x0000_t75" style="width:93.75pt;height:20.4pt" o:ole="">
            <v:imagedata r:id="rId338" o:title=""/>
          </v:shape>
          <o:OLEObject Type="Embed" ProgID="Equation.DSMT4" ShapeID="_x0000_i2520" DrawAspect="Content" ObjectID="_1695142096" r:id="rId33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ab/>
        <w:t xml:space="preserve">D. </w:t>
      </w:r>
      <w:r w:rsidRPr="0098569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sv-SE"/>
        </w:rPr>
        <w:object w:dxaOrig="1875" w:dyaOrig="405" w14:anchorId="5F5DE4A3">
          <v:shape id="_x0000_i2521" type="#_x0000_t75" style="width:93.75pt;height:20.4pt" o:ole="">
            <v:imagedata r:id="rId340" o:title=""/>
          </v:shape>
          <o:OLEObject Type="Embed" ProgID="Equation.DSMT4" ShapeID="_x0000_i2521" DrawAspect="Content" ObjectID="_1695142097" r:id="rId34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</w:t>
      </w:r>
    </w:p>
    <w:p w14:paraId="7BC39650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b/>
          <w:color w:val="008080"/>
          <w:sz w:val="24"/>
          <w:szCs w:val="24"/>
          <w:shd w:val="clear" w:color="auto" w:fill="FFFF99"/>
        </w:rPr>
      </w:pPr>
      <w:bookmarkStart w:id="25" w:name="c26"/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ba điểm </w:t>
      </w:r>
      <w:r w:rsidRPr="00985698">
        <w:rPr>
          <w:position w:val="-14"/>
        </w:rPr>
        <w:object w:dxaOrig="780" w:dyaOrig="400" w14:anchorId="30192924">
          <v:shape id="_x0000_i2522" type="#_x0000_t75" style="width:38.7pt;height:20.4pt" o:ole="">
            <v:imagedata r:id="rId342" o:title=""/>
          </v:shape>
          <o:OLEObject Type="Embed" ProgID="Equation.DSMT4" ShapeID="_x0000_i2522" DrawAspect="Content" ObjectID="_1695142098" r:id="rId34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85698">
        <w:rPr>
          <w:position w:val="-14"/>
        </w:rPr>
        <w:object w:dxaOrig="800" w:dyaOrig="400" w14:anchorId="504C2172">
          <v:shape id="_x0000_i2523" type="#_x0000_t75" style="width:40.1pt;height:20.4pt" o:ole="">
            <v:imagedata r:id="rId344" o:title=""/>
          </v:shape>
          <o:OLEObject Type="Embed" ProgID="Equation.DSMT4" ShapeID="_x0000_i2523" DrawAspect="Content" ObjectID="_1695142099" r:id="rId34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85698">
        <w:rPr>
          <w:position w:val="-14"/>
        </w:rPr>
        <w:object w:dxaOrig="1180" w:dyaOrig="400" w14:anchorId="13ABE450">
          <v:shape id="_x0000_i2524" type="#_x0000_t75" style="width:59.1pt;height:20.4pt" o:ole="">
            <v:imagedata r:id="rId346" o:title=""/>
          </v:shape>
          <o:OLEObject Type="Embed" ProgID="Equation.DSMT4" ShapeID="_x0000_i2524" DrawAspect="Content" ObjectID="_1695142100" r:id="rId34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Điểm </w:t>
      </w:r>
      <w:r w:rsidRPr="00985698">
        <w:rPr>
          <w:position w:val="-4"/>
        </w:rPr>
        <w:object w:dxaOrig="320" w:dyaOrig="260" w14:anchorId="446298FE">
          <v:shape id="_x0000_i2525" type="#_x0000_t75" style="width:15.6pt;height:12.9pt" o:ole="">
            <v:imagedata r:id="rId348" o:title=""/>
          </v:shape>
          <o:OLEObject Type="Embed" ProgID="Equation.DSMT4" ShapeID="_x0000_i2525" DrawAspect="Content" ObjectID="_1695142101" r:id="rId34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thuộc </w:t>
      </w:r>
      <w:r w:rsidRPr="00985698">
        <w:rPr>
          <w:position w:val="-6"/>
        </w:rPr>
        <w:object w:dxaOrig="400" w:dyaOrig="279" w14:anchorId="15943080">
          <v:shape id="_x0000_i2526" type="#_x0000_t75" style="width:20.4pt;height:14.25pt" o:ole="">
            <v:imagedata r:id="rId350" o:title=""/>
          </v:shape>
          <o:OLEObject Type="Embed" ProgID="Equation.DSMT4" ShapeID="_x0000_i2526" DrawAspect="Content" ObjectID="_1695142102" r:id="rId35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sao cho </w:t>
      </w:r>
      <w:r w:rsidRPr="00985698">
        <w:rPr>
          <w:position w:val="-20"/>
        </w:rPr>
        <w:object w:dxaOrig="2180" w:dyaOrig="520" w14:anchorId="71156B60">
          <v:shape id="_x0000_i2527" type="#_x0000_t75" style="width:108.7pt;height:27.15pt" o:ole="">
            <v:imagedata r:id="rId352" o:title=""/>
          </v:shape>
          <o:OLEObject Type="Embed" ProgID="Equation.DSMT4" ShapeID="_x0000_i2527" DrawAspect="Content" ObjectID="_1695142103" r:id="rId35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bé nhất. Khi đó tọa độ </w:t>
      </w:r>
      <w:r w:rsidRPr="00985698">
        <w:rPr>
          <w:position w:val="-4"/>
        </w:rPr>
        <w:object w:dxaOrig="320" w:dyaOrig="260" w14:anchorId="5DC529A6">
          <v:shape id="_x0000_i2528" type="#_x0000_t75" style="width:15.6pt;height:12.9pt" o:ole="">
            <v:imagedata r:id="rId354" o:title=""/>
          </v:shape>
          <o:OLEObject Type="Embed" ProgID="Equation.DSMT4" ShapeID="_x0000_i2528" DrawAspect="Content" ObjectID="_1695142104" r:id="rId35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là:</w:t>
      </w:r>
      <w:bookmarkEnd w:id="25"/>
    </w:p>
    <w:p w14:paraId="196A8588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8080"/>
          <w:sz w:val="24"/>
          <w:szCs w:val="24"/>
          <w:shd w:val="clear" w:color="auto" w:fill="FFFF99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333399"/>
          <w:position w:val="-14"/>
          <w:sz w:val="24"/>
          <w:szCs w:val="24"/>
        </w:rPr>
        <w:object w:dxaOrig="700" w:dyaOrig="400" w14:anchorId="6FDBB52C">
          <v:shape id="_x0000_i2529" type="#_x0000_t75" style="width:36.7pt;height:20.4pt" o:ole="">
            <v:imagedata r:id="rId356" o:title=""/>
          </v:shape>
          <o:OLEObject Type="Embed" ProgID="Equation.DSMT4" ShapeID="_x0000_i2529" DrawAspect="Content" ObjectID="_1695142105" r:id="rId357"/>
        </w:object>
      </w:r>
      <w:r w:rsidRPr="00985698">
        <w:rPr>
          <w:rFonts w:ascii="Times New Roman" w:hAnsi="Times New Roman" w:cs="Times New Roman"/>
          <w:color w:val="333399"/>
          <w:sz w:val="24"/>
          <w:szCs w:val="24"/>
          <w:lang w:val="vi-VN"/>
        </w:rPr>
        <w:t>.</w:t>
      </w:r>
      <w:r w:rsidRPr="0098569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985698">
        <w:rPr>
          <w:rFonts w:ascii="Times New Roman" w:hAnsi="Times New Roman" w:cs="Times New Roman"/>
          <w:color w:val="333399"/>
          <w:position w:val="-14"/>
          <w:sz w:val="24"/>
          <w:szCs w:val="24"/>
        </w:rPr>
        <w:object w:dxaOrig="560" w:dyaOrig="400" w14:anchorId="5AC23A17">
          <v:shape id="_x0000_i2530" type="#_x0000_t75" style="width:29.2pt;height:20.4pt" o:ole="">
            <v:imagedata r:id="rId358" o:title=""/>
          </v:shape>
          <o:OLEObject Type="Embed" ProgID="Equation.DSMT4" ShapeID="_x0000_i2530" DrawAspect="Content" ObjectID="_1695142106" r:id="rId359"/>
        </w:object>
      </w:r>
      <w:r w:rsidRPr="00985698">
        <w:rPr>
          <w:rFonts w:ascii="Times New Roman" w:hAnsi="Times New Roman" w:cs="Times New Roman"/>
          <w:color w:val="333399"/>
          <w:sz w:val="24"/>
          <w:szCs w:val="24"/>
          <w:lang w:val="vi-VN"/>
        </w:rPr>
        <w:t>.</w:t>
      </w:r>
      <w:r w:rsidRPr="0098569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985698">
        <w:rPr>
          <w:rFonts w:ascii="Times New Roman" w:hAnsi="Times New Roman" w:cs="Times New Roman"/>
          <w:color w:val="333399"/>
          <w:position w:val="-14"/>
          <w:sz w:val="24"/>
          <w:szCs w:val="24"/>
        </w:rPr>
        <w:object w:dxaOrig="720" w:dyaOrig="400" w14:anchorId="683B6DC7">
          <v:shape id="_x0000_i2531" type="#_x0000_t75" style="width:35.3pt;height:20.4pt" o:ole="">
            <v:imagedata r:id="rId360" o:title=""/>
          </v:shape>
          <o:OLEObject Type="Embed" ProgID="Equation.DSMT4" ShapeID="_x0000_i2531" DrawAspect="Content" ObjectID="_1695142107" r:id="rId361"/>
        </w:object>
      </w:r>
      <w:r w:rsidRPr="00985698">
        <w:rPr>
          <w:rFonts w:ascii="Times New Roman" w:hAnsi="Times New Roman" w:cs="Times New Roman"/>
          <w:color w:val="333399"/>
          <w:sz w:val="24"/>
          <w:szCs w:val="24"/>
          <w:lang w:val="vi-VN"/>
        </w:rPr>
        <w:t>.</w:t>
      </w:r>
      <w:r w:rsidRPr="00985698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985698">
        <w:rPr>
          <w:rFonts w:ascii="Times New Roman" w:hAnsi="Times New Roman" w:cs="Times New Roman"/>
          <w:color w:val="333399"/>
          <w:position w:val="-14"/>
          <w:sz w:val="24"/>
          <w:szCs w:val="24"/>
        </w:rPr>
        <w:object w:dxaOrig="580" w:dyaOrig="400" w14:anchorId="4AEF5AF0">
          <v:shape id="_x0000_i2532" type="#_x0000_t75" style="width:27.85pt;height:20.4pt" o:ole="">
            <v:imagedata r:id="rId362" o:title=""/>
          </v:shape>
          <o:OLEObject Type="Embed" ProgID="Equation.DSMT4" ShapeID="_x0000_i2532" DrawAspect="Content" ObjectID="_1695142108" r:id="rId363"/>
        </w:object>
      </w:r>
      <w:r w:rsidRPr="00985698">
        <w:rPr>
          <w:rFonts w:ascii="Times New Roman" w:hAnsi="Times New Roman" w:cs="Times New Roman"/>
          <w:color w:val="333399"/>
          <w:sz w:val="24"/>
          <w:szCs w:val="24"/>
          <w:lang w:val="vi-VN"/>
        </w:rPr>
        <w:t>.</w:t>
      </w:r>
    </w:p>
    <w:p w14:paraId="26917FA9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c27"/>
      <w:r w:rsidRPr="00985698">
        <w:rPr>
          <w:rFonts w:ascii="Times New Roman" w:hAnsi="Times New Roman" w:cs="Times New Roman"/>
          <w:sz w:val="24"/>
          <w:szCs w:val="24"/>
        </w:rPr>
        <w:t xml:space="preserve">Trong mặt phẳng tọa độ </w:t>
      </w:r>
      <w:r w:rsidRPr="00985698">
        <w:rPr>
          <w:position w:val="-10"/>
        </w:rPr>
        <w:object w:dxaOrig="460" w:dyaOrig="320" w14:anchorId="5B807563">
          <v:shape id="_x0000_i2533" type="#_x0000_t75" style="width:23.75pt;height:15.6pt" o:ole="">
            <v:imagedata r:id="rId364" o:title=""/>
          </v:shape>
          <o:OLEObject Type="Embed" ProgID="Equation.DSMT4" ShapeID="_x0000_i2533" DrawAspect="Content" ObjectID="_1695142109" r:id="rId36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985698">
        <w:rPr>
          <w:position w:val="-14"/>
        </w:rPr>
        <w:object w:dxaOrig="3240" w:dyaOrig="400" w14:anchorId="6A244CC0">
          <v:shape id="_x0000_i2534" type="#_x0000_t75" style="width:165.75pt;height:19.7pt" o:ole="">
            <v:imagedata r:id="rId366" o:title=""/>
          </v:shape>
          <o:OLEObject Type="Embed" ProgID="Equation.DSMT4" ShapeID="_x0000_i2534" DrawAspect="Content" ObjectID="_1695142110" r:id="rId367"/>
        </w:object>
      </w:r>
      <w:r w:rsidRPr="00985698">
        <w:rPr>
          <w:rFonts w:ascii="Times New Roman" w:hAnsi="Times New Roman" w:cs="Times New Roman"/>
          <w:sz w:val="24"/>
          <w:szCs w:val="24"/>
        </w:rPr>
        <w:t>. Tìm khẳng định đúng trong các khẳng định sau:</w:t>
      </w:r>
      <w:bookmarkEnd w:id="26"/>
    </w:p>
    <w:p w14:paraId="36DB3449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Tứ giác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40" w:dyaOrig="279" w14:anchorId="0DA15046">
          <v:shape id="_x0000_i2535" type="#_x0000_t75" style="width:36.7pt;height:14.25pt" o:ole="">
            <v:imagedata r:id="rId368" o:title=""/>
          </v:shape>
          <o:OLEObject Type="Embed" ProgID="Equation.DSMT4" ShapeID="_x0000_i2535" DrawAspect="Content" ObjectID="_1695142111" r:id="rId36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hình bình hành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60" w:dyaOrig="340" w14:anchorId="00913DD6">
          <v:shape id="_x0000_i2536" type="#_x0000_t75" style="width:48.25pt;height:17pt" o:ole="">
            <v:imagedata r:id="rId370" o:title=""/>
          </v:shape>
          <o:OLEObject Type="Embed" ProgID="Equation.DSMT4" ShapeID="_x0000_i2536" DrawAspect="Content" ObjectID="_1695142112" r:id="rId37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71AFB6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Điểm </w:t>
      </w:r>
      <w:r w:rsidRPr="00985698">
        <w:rPr>
          <w:rFonts w:ascii="Times New Roman" w:hAnsi="Times New Roman" w:cs="Times New Roman"/>
          <w:color w:val="000000" w:themeColor="text1"/>
          <w:position w:val="-28"/>
          <w:sz w:val="24"/>
          <w:szCs w:val="24"/>
        </w:rPr>
        <w:object w:dxaOrig="859" w:dyaOrig="680" w14:anchorId="5EFDFB41">
          <v:shape id="_x0000_i2537" type="#_x0000_t75" style="width:42.8pt;height:33.3pt" o:ole="">
            <v:imagedata r:id="rId372" o:title=""/>
          </v:shape>
          <o:OLEObject Type="Embed" ProgID="Equation.DSMT4" ShapeID="_x0000_i2537" DrawAspect="Content" ObjectID="_1695142113" r:id="rId37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trọng tâm tam giác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509CD583">
          <v:shape id="_x0000_i2538" type="#_x0000_t75" style="width:27.85pt;height:14.25pt" o:ole="">
            <v:imagedata r:id="rId374" o:title=""/>
          </v:shape>
          <o:OLEObject Type="Embed" ProgID="Equation.DSMT4" ShapeID="_x0000_i2538" DrawAspect="Content" ObjectID="_1695142114" r:id="rId37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40" w14:anchorId="2BB7F349">
          <v:shape id="_x0000_i2539" type="#_x0000_t75" style="width:21.75pt;height:17pt" o:ole="">
            <v:imagedata r:id="rId376" o:title=""/>
          </v:shape>
          <o:OLEObject Type="Embed" ProgID="Equation.DSMT4" ShapeID="_x0000_i2539" DrawAspect="Content" ObjectID="_1695142115" r:id="rId37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98569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420" w:dyaOrig="320" w14:anchorId="4AFCF230">
          <v:shape id="_x0000_i2540" type="#_x0000_t75" style="width:21.75pt;height:15.6pt" o:ole="">
            <v:imagedata r:id="rId378" o:title=""/>
          </v:shape>
          <o:OLEObject Type="Embed" ProgID="Equation.DSMT4" ShapeID="_x0000_i2540" DrawAspect="Content" ObjectID="_1695142116" r:id="rId379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cùng phương.</w:t>
      </w:r>
    </w:p>
    <w:p w14:paraId="2E6E8EC4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27" w:name="c28"/>
      <w:r w:rsidRPr="00985698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Cho hàm số </w:t>
      </w:r>
      <w:r w:rsidRPr="00985698">
        <w:rPr>
          <w:position w:val="-14"/>
        </w:rPr>
        <w:object w:dxaOrig="1920" w:dyaOrig="400" w14:anchorId="64E3FDE4">
          <v:shape id="_x0000_i2541" type="#_x0000_t75" style="width:95.1pt;height:19.7pt" o:ole="">
            <v:imagedata r:id="rId380" o:title=""/>
          </v:shape>
          <o:OLEObject Type="Embed" ProgID="Equation.DSMT4" ShapeID="_x0000_i2541" DrawAspect="Content" ObjectID="_1695142117" r:id="rId381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 xml:space="preserve"> có đồ thị như hình vẽ. Với giá trị nào của tham số </w:t>
      </w:r>
      <w:r w:rsidRPr="00985698">
        <w:rPr>
          <w:position w:val="-6"/>
        </w:rPr>
        <w:object w:dxaOrig="260" w:dyaOrig="220" w14:anchorId="19900798">
          <v:shape id="_x0000_i2542" type="#_x0000_t75" style="width:12.9pt;height:10.2pt" o:ole="">
            <v:imagedata r:id="rId382" o:title=""/>
          </v:shape>
          <o:OLEObject Type="Embed" ProgID="Equation.DSMT4" ShapeID="_x0000_i2542" DrawAspect="Content" ObjectID="_1695142118" r:id="rId383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 xml:space="preserve"> phương trình </w:t>
      </w:r>
      <w:r w:rsidRPr="00985698">
        <w:rPr>
          <w:position w:val="-14"/>
        </w:rPr>
        <w:object w:dxaOrig="1440" w:dyaOrig="400" w14:anchorId="45801E0C">
          <v:shape id="_x0000_i2543" type="#_x0000_t75" style="width:1in;height:19.7pt" o:ole="">
            <v:imagedata r:id="rId384" o:title=""/>
          </v:shape>
          <o:OLEObject Type="Embed" ProgID="Equation.DSMT4" ShapeID="_x0000_i2543" DrawAspect="Content" ObjectID="_1695142119" r:id="rId385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 xml:space="preserve"> có duy nhất một nghiệm</w:t>
      </w:r>
    </w:p>
    <w:p w14:paraId="6267D123" w14:textId="77777777" w:rsidR="004D1762" w:rsidRPr="00985698" w:rsidRDefault="004D1762" w:rsidP="004D1762">
      <w:pPr>
        <w:spacing w:line="276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A2B77" wp14:editId="63022562">
            <wp:extent cx="2258170" cy="2079558"/>
            <wp:effectExtent l="0" t="0" r="889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2261940" cy="20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14:paraId="43CF270C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20" w:dyaOrig="279" w14:anchorId="5F0D854E">
          <v:shape id="_x0000_i2544" type="#_x0000_t75" style="width:31.25pt;height:14.25pt" o:ole="">
            <v:imagedata r:id="rId387" o:title=""/>
          </v:shape>
          <o:OLEObject Type="Embed" ProgID="Equation.DSMT4" ShapeID="_x0000_i2544" DrawAspect="Content" ObjectID="_1695142120" r:id="rId388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24BFDE19">
          <v:shape id="_x0000_i2545" type="#_x0000_t75" style="width:27.85pt;height:14.25pt" o:ole="">
            <v:imagedata r:id="rId389" o:title=""/>
          </v:shape>
          <o:OLEObject Type="Embed" ProgID="Equation.DSMT4" ShapeID="_x0000_i2545" DrawAspect="Content" ObjectID="_1695142121" r:id="rId390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20" w:dyaOrig="279" w14:anchorId="6FB839F9">
          <v:shape id="_x0000_i2546" type="#_x0000_t75" style="width:36.7pt;height:14.25pt" o:ole="">
            <v:imagedata r:id="rId391" o:title=""/>
          </v:shape>
          <o:OLEObject Type="Embed" ProgID="Equation.DSMT4" ShapeID="_x0000_i2546" DrawAspect="Content" ObjectID="_1695142122" r:id="rId392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0994FDF2">
          <v:shape id="_x0000_i2547" type="#_x0000_t75" style="width:29.9pt;height:14.25pt" o:ole="">
            <v:imagedata r:id="rId393" o:title=""/>
          </v:shape>
          <o:OLEObject Type="Embed" ProgID="Equation.DSMT4" ShapeID="_x0000_i2547" DrawAspect="Content" ObjectID="_1695142123" r:id="rId394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D19D072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bookmarkStart w:id="28" w:name="c29"/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Cho hàm số </w:t>
      </w:r>
      <w:r w:rsidRPr="00985698">
        <w:rPr>
          <w:rFonts w:eastAsia="Calibri"/>
          <w:position w:val="-14"/>
        </w:rPr>
        <w:object w:dxaOrig="960" w:dyaOrig="400" w14:anchorId="33DEE363">
          <v:shape id="_x0000_i2548" type="#_x0000_t75" style="width:49.6pt;height:20.4pt" o:ole="">
            <v:imagedata r:id="rId395" o:title=""/>
          </v:shape>
          <o:OLEObject Type="Embed" ProgID="Equation.DSMT4" ShapeID="_x0000_i2548" DrawAspect="Content" ObjectID="_1695142124" r:id="rId396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 có tập xác định là </w:t>
      </w:r>
      <w:r w:rsidRPr="00985698">
        <w:rPr>
          <w:rFonts w:eastAsia="Calibri"/>
          <w:position w:val="-14"/>
        </w:rPr>
        <w:object w:dxaOrig="660" w:dyaOrig="400" w14:anchorId="08C628D5">
          <v:shape id="_x0000_i2549" type="#_x0000_t75" style="width:33.3pt;height:20.4pt" o:ole="">
            <v:imagedata r:id="rId397" o:title=""/>
          </v:shape>
          <o:OLEObject Type="Embed" ProgID="Equation.DSMT4" ShapeID="_x0000_i2549" DrawAspect="Content" ObjectID="_1695142125" r:id="rId398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 và đồ thị được biểu diễn bởi hình bên. Khẳng định nào sau đây là đúng?</w:t>
      </w:r>
      <w:bookmarkEnd w:id="28"/>
    </w:p>
    <w:p w14:paraId="625EA47E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Hàm số nghịch biến trên khoảng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35191B04">
          <v:shape id="_x0000_i2550" type="#_x0000_t75" style="width:34.65pt;height:19.7pt" o:ole="">
            <v:imagedata r:id="rId399" o:title=""/>
          </v:shape>
          <o:OLEObject Type="Embed" ProgID="Equation.DSMT4" ShapeID="_x0000_i2550" DrawAspect="Content" ObjectID="_1695142126" r:id="rId400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3D95202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1F2E45AB">
          <v:shape id="_x0000_i2551" type="#_x0000_t75" style="width:33.3pt;height:19.7pt" o:ole="">
            <v:imagedata r:id="rId401" o:title=""/>
          </v:shape>
          <o:OLEObject Type="Embed" ProgID="Equation.DSMT4" ShapeID="_x0000_i2551" DrawAspect="Content" ObjectID="_1695142127" r:id="rId402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và</w:t>
      </w:r>
      <w:r w:rsidRPr="0098569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40" w:dyaOrig="400" w14:anchorId="4D336319">
          <v:shape id="_x0000_i2552" type="#_x0000_t75" style="width:27.85pt;height:19.7pt" o:ole="">
            <v:imagedata r:id="rId403" o:title=""/>
          </v:shape>
          <o:OLEObject Type="Embed" ProgID="Equation.DSMT4" ShapeID="_x0000_i2552" DrawAspect="Content" ObjectID="_1695142128" r:id="rId404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2C0792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eastAsia="Calibri" w:hAnsi="Times New Roman" w:cs="Times New Roman"/>
          <w:sz w:val="24"/>
          <w:szCs w:val="24"/>
        </w:rPr>
        <w:t>Đồ thị cắt trục hoành tại 3 điểm phân biệt.</w:t>
      </w:r>
    </w:p>
    <w:p w14:paraId="6B2B34A4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Hàm số đồng biến trên khoảng </w:t>
      </w:r>
      <w:r w:rsidRPr="00985698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476D95D7">
          <v:shape id="_x0000_i2553" type="#_x0000_t75" style="width:40.75pt;height:19.7pt" o:ole="">
            <v:imagedata r:id="rId405" o:title=""/>
          </v:shape>
          <o:OLEObject Type="Embed" ProgID="Equation.DSMT4" ShapeID="_x0000_i2553" DrawAspect="Content" ObjectID="_1695142129" r:id="rId406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và</w:t>
      </w:r>
      <w:r w:rsidRPr="00985698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20" w:dyaOrig="400" w14:anchorId="521A3830">
          <v:shape id="_x0000_i2554" type="#_x0000_t75" style="width:27.15pt;height:19.7pt" o:ole="">
            <v:imagedata r:id="rId407" o:title=""/>
          </v:shape>
          <o:OLEObject Type="Embed" ProgID="Equation.DSMT4" ShapeID="_x0000_i2554" DrawAspect="Content" ObjectID="_1695142130" r:id="rId408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38F7827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9" w:name="c30"/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Một chiếc cổng hình parapol dạng </w:t>
      </w:r>
      <w:r w:rsidRPr="00985698">
        <w:rPr>
          <w:rFonts w:eastAsia="Calibri"/>
          <w:position w:val="-10"/>
        </w:rPr>
        <w:object w:dxaOrig="800" w:dyaOrig="360" w14:anchorId="52EA7688">
          <v:shape id="_x0000_i2555" type="#_x0000_t75" style="width:40.75pt;height:18.35pt" o:ole="">
            <v:imagedata r:id="rId409" o:title=""/>
          </v:shape>
          <o:OLEObject Type="Embed" ProgID="Equation.DSMT4" ShapeID="_x0000_i2555" DrawAspect="Content" ObjectID="_1695142131" r:id="rId410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 xml:space="preserve"> có chiều rộng </w:t>
      </w:r>
      <w:r w:rsidRPr="00985698">
        <w:rPr>
          <w:rFonts w:eastAsia="Calibri"/>
          <w:position w:val="-6"/>
        </w:rPr>
        <w:object w:dxaOrig="740" w:dyaOrig="279" w14:anchorId="07D22B3B">
          <v:shape id="_x0000_i2556" type="#_x0000_t75" style="width:36.7pt;height:14.25pt" o:ole="">
            <v:imagedata r:id="rId411" o:title=""/>
          </v:shape>
          <o:OLEObject Type="Embed" ProgID="Equation.DSMT4" ShapeID="_x0000_i2556" DrawAspect="Content" ObjectID="_1695142132" r:id="rId412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 Hãy tính chiều cao h của cổng (hình minh họa bên cạnh)?</w:t>
      </w:r>
    </w:p>
    <w:p w14:paraId="620164AE" w14:textId="77777777" w:rsidR="004D1762" w:rsidRPr="00985698" w:rsidRDefault="004D1762" w:rsidP="004D1762">
      <w:pPr>
        <w:spacing w:line="276" w:lineRule="auto"/>
        <w:ind w:left="992" w:hanging="990"/>
        <w:jc w:val="center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9856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1006F" wp14:editId="785A8860">
            <wp:extent cx="2025650" cy="1564640"/>
            <wp:effectExtent l="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p w14:paraId="6A80526E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4D13886">
          <v:shape id="_x0000_i2557" type="#_x0000_t75" style="width:36.7pt;height:14.25pt" o:ole="">
            <v:imagedata r:id="rId414" o:title=""/>
          </v:shape>
          <o:OLEObject Type="Embed" ProgID="Equation.DSMT4" ShapeID="_x0000_i2557" DrawAspect="Content" ObjectID="_1695142133" r:id="rId415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972281A">
          <v:shape id="_x0000_i2558" type="#_x0000_t75" style="width:36.7pt;height:14.25pt" o:ole="">
            <v:imagedata r:id="rId416" o:title=""/>
          </v:shape>
          <o:OLEObject Type="Embed" ProgID="Equation.DSMT4" ShapeID="_x0000_i2558" DrawAspect="Content" ObjectID="_1695142134" r:id="rId417"/>
        </w:objec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7B79227E">
          <v:shape id="_x0000_i2559" type="#_x0000_t75" style="width:42.1pt;height:14.25pt" o:ole="">
            <v:imagedata r:id="rId418" o:title=""/>
          </v:shape>
          <o:OLEObject Type="Embed" ProgID="Equation.DSMT4" ShapeID="_x0000_i2559" DrawAspect="Content" ObjectID="_1695142135" r:id="rId419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12D2CB0">
          <v:shape id="_x0000_i2560" type="#_x0000_t75" style="width:36.7pt;height:14.25pt" o:ole="">
            <v:imagedata r:id="rId420" o:title=""/>
          </v:shape>
          <o:OLEObject Type="Embed" ProgID="Equation.DSMT4" ShapeID="_x0000_i2560" DrawAspect="Content" ObjectID="_1695142136" r:id="rId421"/>
        </w:object>
      </w:r>
    </w:p>
    <w:p w14:paraId="57E74364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30" w:name="c31"/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Cho 2 điểm cố định </w:t>
      </w:r>
      <w:r w:rsidRPr="00985698">
        <w:rPr>
          <w:position w:val="-10"/>
        </w:rPr>
        <w:object w:dxaOrig="520" w:dyaOrig="320" w14:anchorId="6D1851F2">
          <v:shape id="_x0000_i2561" type="#_x0000_t75" style="width:25.8pt;height:15.6pt" o:ole="">
            <v:imagedata r:id="rId422" o:title=""/>
          </v:shape>
          <o:OLEObject Type="Embed" ProgID="Equation.DSMT4" ShapeID="_x0000_i2561" DrawAspect="Content" ObjectID="_1695142137" r:id="rId423"/>
        </w:objec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Tập hợp các điểm </w:t>
      </w:r>
      <w:r w:rsidRPr="00985698">
        <w:rPr>
          <w:position w:val="-4"/>
        </w:rPr>
        <w:object w:dxaOrig="320" w:dyaOrig="260" w14:anchorId="590CB469">
          <v:shape id="_x0000_i2562" type="#_x0000_t75" style="width:15.6pt;height:12.9pt" o:ole="">
            <v:imagedata r:id="rId424" o:title=""/>
          </v:shape>
          <o:OLEObject Type="Embed" ProgID="Equation.DSMT4" ShapeID="_x0000_i2562" DrawAspect="Content" ObjectID="_1695142138" r:id="rId425"/>
        </w:objec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Pr="00985698">
        <w:rPr>
          <w:position w:val="-18"/>
        </w:rPr>
        <w:object w:dxaOrig="2299" w:dyaOrig="480" w14:anchorId="577217F4">
          <v:shape id="_x0000_i2563" type="#_x0000_t75" style="width:114.8pt;height:23.75pt" o:ole="">
            <v:imagedata r:id="rId426" o:title=""/>
          </v:shape>
          <o:OLEObject Type="Embed" ProgID="Equation.DSMT4" ShapeID="_x0000_i2563" DrawAspect="Content" ObjectID="_1695142139" r:id="rId427"/>
        </w:objec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>là</w:t>
      </w:r>
      <w:bookmarkEnd w:id="30"/>
    </w:p>
    <w:p w14:paraId="5E112FB7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Đường tròn đường kính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4F0DD67D">
          <v:shape id="_x0000_i2564" type="#_x0000_t75" style="width:22.4pt;height:14.25pt" o:ole="">
            <v:imagedata r:id="rId428" o:title=""/>
          </v:shape>
          <o:OLEObject Type="Embed" ProgID="Equation.DSMT4" ShapeID="_x0000_i2564" DrawAspect="Content" ObjectID="_1695142140" r:id="rId429"/>
        </w:objec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Trung trực của đoạn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0EA53FF">
          <v:shape id="_x0000_i2565" type="#_x0000_t75" style="width:22.4pt;height:14.25pt" o:ole="">
            <v:imagedata r:id="rId428" o:title=""/>
          </v:shape>
          <o:OLEObject Type="Embed" ProgID="Equation.DSMT4" ShapeID="_x0000_i2565" DrawAspect="Content" ObjectID="_1695142141" r:id="rId430"/>
        </w:object>
      </w:r>
    </w:p>
    <w:p w14:paraId="546057E5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Nửa đường tròn đường kính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8A54EA2">
          <v:shape id="_x0000_i2566" type="#_x0000_t75" style="width:22.4pt;height:14.25pt" o:ole="">
            <v:imagedata r:id="rId428" o:title=""/>
          </v:shape>
          <o:OLEObject Type="Embed" ProgID="Equation.DSMT4" ShapeID="_x0000_i2566" DrawAspect="Content" ObjectID="_1695142142" r:id="rId431"/>
        </w:objec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85698">
        <w:rPr>
          <w:rFonts w:ascii="Times New Roman" w:hAnsi="Times New Roman" w:cs="Times New Roman"/>
          <w:sz w:val="24"/>
          <w:szCs w:val="24"/>
          <w:lang w:val="nl-NL"/>
        </w:rPr>
        <w:t xml:space="preserve">Đường tròn bán kính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8C64D08">
          <v:shape id="_x0000_i2567" type="#_x0000_t75" style="width:22.4pt;height:14.25pt" o:ole="">
            <v:imagedata r:id="rId428" o:title=""/>
          </v:shape>
          <o:OLEObject Type="Embed" ProgID="Equation.DSMT4" ShapeID="_x0000_i2567" DrawAspect="Content" ObjectID="_1695142143" r:id="rId432"/>
        </w:object>
      </w:r>
    </w:p>
    <w:p w14:paraId="0F18D2EC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" w:name="c32"/>
      <w:r w:rsidRPr="00985698">
        <w:rPr>
          <w:rFonts w:ascii="Times New Roman" w:hAnsi="Times New Roman" w:cs="Times New Roman"/>
          <w:sz w:val="24"/>
          <w:szCs w:val="24"/>
        </w:rPr>
        <w:t xml:space="preserve">Cho tập </w:t>
      </w:r>
      <w:r w:rsidRPr="00985698">
        <w:rPr>
          <w:position w:val="-14"/>
        </w:rPr>
        <w:object w:dxaOrig="1440" w:dyaOrig="400" w14:anchorId="0A85FDE2">
          <v:shape id="_x0000_i2568" type="#_x0000_t75" style="width:1in;height:20.4pt" o:ole="">
            <v:imagedata r:id="rId433" o:title=""/>
          </v:shape>
          <o:OLEObject Type="Embed" ProgID="Equation.DSMT4" ShapeID="_x0000_i2568" DrawAspect="Content" ObjectID="_1695142144" r:id="rId434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và tập </w:t>
      </w:r>
      <w:r w:rsidRPr="00985698">
        <w:rPr>
          <w:position w:val="-14"/>
        </w:rPr>
        <w:object w:dxaOrig="980" w:dyaOrig="400" w14:anchorId="51696FA3">
          <v:shape id="_x0000_i2569" type="#_x0000_t75" style="width:48.25pt;height:20.4pt" o:ole="">
            <v:imagedata r:id="rId435" o:title=""/>
          </v:shape>
          <o:OLEObject Type="Embed" ProgID="Equation.DSMT4" ShapeID="_x0000_i2569" DrawAspect="Content" ObjectID="_1695142145" r:id="rId436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. Có bao nhiêu số nguyên </w:t>
      </w:r>
      <w:r w:rsidRPr="00985698">
        <w:rPr>
          <w:position w:val="-6"/>
        </w:rPr>
        <w:object w:dxaOrig="260" w:dyaOrig="220" w14:anchorId="54ECA451">
          <v:shape id="_x0000_i2570" type="#_x0000_t75" style="width:12.9pt;height:10.2pt" o:ole="">
            <v:imagedata r:id="rId437" o:title=""/>
          </v:shape>
          <o:OLEObject Type="Embed" ProgID="Equation.DSMT4" ShapeID="_x0000_i2570" DrawAspect="Content" ObjectID="_1695142146" r:id="rId438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để </w:t>
      </w:r>
      <w:r w:rsidRPr="00985698">
        <w:rPr>
          <w:position w:val="-6"/>
        </w:rPr>
        <w:object w:dxaOrig="1100" w:dyaOrig="279" w14:anchorId="1568AB0B">
          <v:shape id="_x0000_i2571" type="#_x0000_t75" style="width:55pt;height:14.25pt" o:ole="">
            <v:imagedata r:id="rId439" o:title=""/>
          </v:shape>
          <o:OLEObject Type="Embed" ProgID="Equation.DSMT4" ShapeID="_x0000_i2571" DrawAspect="Content" ObjectID="_1695142147" r:id="rId440"/>
        </w:object>
      </w:r>
      <w:bookmarkEnd w:id="31"/>
    </w:p>
    <w:p w14:paraId="46605C55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6B7682E2">
          <v:shape id="_x0000_i2572" type="#_x0000_t75" style="width:9.5pt;height:12.9pt" o:ole="">
            <v:imagedata r:id="rId441" o:title=""/>
          </v:shape>
          <o:OLEObject Type="Embed" ProgID="Equation.DSMT4" ShapeID="_x0000_i2572" DrawAspect="Content" ObjectID="_1695142148" r:id="rId442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3C8819A7">
          <v:shape id="_x0000_i2573" type="#_x0000_t75" style="width:8.15pt;height:14.25pt" o:ole="">
            <v:imagedata r:id="rId443" o:title=""/>
          </v:shape>
          <o:OLEObject Type="Embed" ProgID="Equation.DSMT4" ShapeID="_x0000_i2573" DrawAspect="Content" ObjectID="_1695142149" r:id="rId444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4C4CF7C1">
          <v:shape id="_x0000_i2574" type="#_x0000_t75" style="width:9.5pt;height:14.25pt" o:ole="">
            <v:imagedata r:id="rId445" o:title=""/>
          </v:shape>
          <o:OLEObject Type="Embed" ProgID="Equation.DSMT4" ShapeID="_x0000_i2574" DrawAspect="Content" ObjectID="_1695142150" r:id="rId446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3FC98A05">
          <v:shape id="_x0000_i2575" type="#_x0000_t75" style="width:9.5pt;height:14.25pt" o:ole="">
            <v:imagedata r:id="rId447" o:title=""/>
          </v:shape>
          <o:OLEObject Type="Embed" ProgID="Equation.DSMT4" ShapeID="_x0000_i2575" DrawAspect="Content" ObjectID="_1695142151" r:id="rId448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9C31659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32" w:name="c33"/>
      <w:r w:rsidRPr="00985698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Cho hàm số </w:t>
      </w:r>
      <w:r w:rsidRPr="00985698">
        <w:rPr>
          <w:position w:val="-10"/>
        </w:rPr>
        <w:object w:dxaOrig="1880" w:dyaOrig="360" w14:anchorId="31C0B2AA">
          <v:shape id="_x0000_i2576" type="#_x0000_t75" style="width:93.75pt;height:18.35pt" o:ole="">
            <v:imagedata r:id="rId449" o:title=""/>
          </v:shape>
          <o:OLEObject Type="Embed" ProgID="Equation.DSMT4" ShapeID="_x0000_i2576" DrawAspect="Content" ObjectID="_1695142152" r:id="rId450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 xml:space="preserve"> có đồ thị như hình bên. Hỏi với những giá trị nào của tham số thực </w:t>
      </w:r>
      <w:r w:rsidRPr="00985698">
        <w:rPr>
          <w:position w:val="-6"/>
        </w:rPr>
        <w:object w:dxaOrig="260" w:dyaOrig="220" w14:anchorId="4892FD39">
          <v:shape id="_x0000_i2577" type="#_x0000_t75" style="width:12.9pt;height:10.2pt" o:ole="">
            <v:imagedata r:id="rId451" o:title=""/>
          </v:shape>
          <o:OLEObject Type="Embed" ProgID="Equation.DSMT4" ShapeID="_x0000_i2577" DrawAspect="Content" ObjectID="_1695142153" r:id="rId452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 xml:space="preserve"> thì phương trình </w:t>
      </w:r>
      <w:r w:rsidRPr="00985698">
        <w:rPr>
          <w:position w:val="-14"/>
        </w:rPr>
        <w:object w:dxaOrig="1320" w:dyaOrig="400" w14:anchorId="4A0948E6">
          <v:shape id="_x0000_i2578" type="#_x0000_t75" style="width:65.2pt;height:20.4pt" o:ole="">
            <v:imagedata r:id="rId453" o:title=""/>
          </v:shape>
          <o:OLEObject Type="Embed" ProgID="Equation.DSMT4" ShapeID="_x0000_i2578" DrawAspect="Content" ObjectID="_1695142154" r:id="rId454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có bốn nghiệm phân biệt.</w:t>
      </w:r>
    </w:p>
    <w:p w14:paraId="4C3D3CA2" w14:textId="77777777" w:rsidR="004D1762" w:rsidRPr="00985698" w:rsidRDefault="004D1762" w:rsidP="004D1762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98569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2EB3DA" wp14:editId="4EB6781A">
            <wp:extent cx="2743200" cy="2085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14:paraId="644BE6B2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613E8D8C">
          <v:shape id="_x0000_i2579" type="#_x0000_t75" style="width:54.35pt;height:14.25pt" o:ole="">
            <v:imagedata r:id="rId456" o:title=""/>
          </v:shape>
          <o:OLEObject Type="Embed" ProgID="Equation.DSMT4" ShapeID="_x0000_i2579" DrawAspect="Content" ObjectID="_1695142155" r:id="rId457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37C92693">
          <v:shape id="_x0000_i2580" type="#_x0000_t75" style="width:29.9pt;height:14.25pt" o:ole="">
            <v:imagedata r:id="rId458" o:title=""/>
          </v:shape>
          <o:OLEObject Type="Embed" ProgID="Equation.DSMT4" ShapeID="_x0000_i2580" DrawAspect="Content" ObjectID="_1695142156" r:id="rId459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985698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3AD9B2C3">
          <v:shape id="_x0000_i2581" type="#_x0000_t75" style="width:66.55pt;height:15.6pt" o:ole="">
            <v:imagedata r:id="rId460" o:title=""/>
          </v:shape>
          <o:OLEObject Type="Embed" ProgID="Equation.DSMT4" ShapeID="_x0000_i2581" DrawAspect="Content" ObjectID="_1695142157" r:id="rId461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98569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CABC91E">
          <v:shape id="_x0000_i2582" type="#_x0000_t75" style="width:46.2pt;height:14.25pt" o:ole="">
            <v:imagedata r:id="rId462" o:title=""/>
          </v:shape>
          <o:OLEObject Type="Embed" ProgID="Equation.DSMT4" ShapeID="_x0000_i2582" DrawAspect="Content" ObjectID="_1695142158" r:id="rId463"/>
        </w:object>
      </w:r>
      <w:r w:rsidRPr="0098569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EDE1E51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33" w:name="c34"/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hình bình hành </w:t>
      </w:r>
      <w:r w:rsidRPr="00985698">
        <w:rPr>
          <w:rFonts w:eastAsia="Calibri"/>
          <w:position w:val="-6"/>
        </w:rPr>
        <w:object w:dxaOrig="720" w:dyaOrig="279" w14:anchorId="754F5B69">
          <v:shape id="_x0000_i2583" type="#_x0000_t75" style="width:36.7pt;height:14.25pt" o:ole="">
            <v:imagedata r:id="rId464" o:title=""/>
          </v:shape>
          <o:OLEObject Type="Embed" ProgID="Equation.DSMT4" ShapeID="_x0000_i2583" DrawAspect="Content" ObjectID="_1695142159" r:id="rId465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Pr="00985698">
        <w:rPr>
          <w:rFonts w:eastAsia="Calibri"/>
          <w:position w:val="-4"/>
        </w:rPr>
        <w:object w:dxaOrig="200" w:dyaOrig="260" w14:anchorId="0072D158">
          <v:shape id="_x0000_i2584" type="#_x0000_t75" style="width:10.2pt;height:12.9pt" o:ole="">
            <v:imagedata r:id="rId466" o:title=""/>
          </v:shape>
          <o:OLEObject Type="Embed" ProgID="Equation.DSMT4" ShapeID="_x0000_i2584" DrawAspect="Content" ObjectID="_1695142160" r:id="rId467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cạnh </w:t>
      </w:r>
      <w:r w:rsidRPr="00985698">
        <w:rPr>
          <w:rFonts w:eastAsia="Calibri"/>
          <w:position w:val="-6"/>
        </w:rPr>
        <w:object w:dxaOrig="440" w:dyaOrig="279" w14:anchorId="4FD5DCBB">
          <v:shape id="_x0000_i2585" type="#_x0000_t75" style="width:21.75pt;height:14.25pt" o:ole="">
            <v:imagedata r:id="rId468" o:title=""/>
          </v:shape>
          <o:OLEObject Type="Embed" ProgID="Equation.DSMT4" ShapeID="_x0000_i2585" DrawAspect="Content" ObjectID="_1695142161" r:id="rId469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Các số </w:t>
      </w:r>
      <w:r w:rsidRPr="00985698">
        <w:rPr>
          <w:rFonts w:eastAsia="Calibri"/>
          <w:position w:val="-10"/>
        </w:rPr>
        <w:object w:dxaOrig="460" w:dyaOrig="260" w14:anchorId="5A81E1E0">
          <v:shape id="_x0000_i2586" type="#_x0000_t75" style="width:23.75pt;height:12.9pt" o:ole="">
            <v:imagedata r:id="rId470" o:title=""/>
          </v:shape>
          <o:OLEObject Type="Embed" ProgID="Equation.DSMT4" ShapeID="_x0000_i2586" DrawAspect="Content" ObjectID="_1695142162" r:id="rId471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thích hợp để </w:t>
      </w:r>
      <w:r w:rsidRPr="00985698">
        <w:rPr>
          <w:rFonts w:eastAsia="Calibri"/>
          <w:position w:val="-6"/>
        </w:rPr>
        <w:object w:dxaOrig="1780" w:dyaOrig="340" w14:anchorId="43C341EA">
          <v:shape id="_x0000_i2587" type="#_x0000_t75" style="width:89pt;height:17pt" o:ole="">
            <v:imagedata r:id="rId472" o:title=""/>
          </v:shape>
          <o:OLEObject Type="Embed" ProgID="Equation.DSMT4" ShapeID="_x0000_i2587" DrawAspect="Content" ObjectID="_1695142163" r:id="rId473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</w:t>
      </w:r>
      <w:bookmarkEnd w:id="33"/>
    </w:p>
    <w:p w14:paraId="3A3DF998" w14:textId="77777777" w:rsidR="004D1762" w:rsidRPr="00985698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985698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340" w:dyaOrig="620" w14:anchorId="34C48B4B">
          <v:shape id="_x0000_i2588" type="#_x0000_t75" style="width:66.55pt;height:31.25pt" o:ole="">
            <v:imagedata r:id="rId474" o:title=""/>
          </v:shape>
          <o:OLEObject Type="Embed" ProgID="Equation.DSMT4" ShapeID="_x0000_i2588" DrawAspect="Content" ObjectID="_1695142164" r:id="rId475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985698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500" w:dyaOrig="620" w14:anchorId="73209B8D">
          <v:shape id="_x0000_i2589" type="#_x0000_t75" style="width:74.05pt;height:31.25pt" o:ole="">
            <v:imagedata r:id="rId476" o:title=""/>
          </v:shape>
          <o:OLEObject Type="Embed" ProgID="Equation.DSMT4" ShapeID="_x0000_i2589" DrawAspect="Content" ObjectID="_1695142165" r:id="rId477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985698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180" w:dyaOrig="620" w14:anchorId="44FC7239">
          <v:shape id="_x0000_i2590" type="#_x0000_t75" style="width:57.75pt;height:31.25pt" o:ole="">
            <v:imagedata r:id="rId478" o:title=""/>
          </v:shape>
          <o:OLEObject Type="Embed" ProgID="Equation.DSMT4" ShapeID="_x0000_i2590" DrawAspect="Content" ObjectID="_1695142166" r:id="rId479"/>
        </w:objec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985698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98569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985698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280" w:dyaOrig="620" w14:anchorId="23B6D43E">
          <v:shape id="_x0000_i2591" type="#_x0000_t75" style="width:66.55pt;height:31.25pt" o:ole="">
            <v:imagedata r:id="rId480" o:title=""/>
          </v:shape>
          <o:OLEObject Type="Embed" ProgID="Equation.DSMT4" ShapeID="_x0000_i2591" DrawAspect="Content" ObjectID="_1695142167" r:id="rId481"/>
        </w:object>
      </w:r>
      <w:r w:rsidRPr="009856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9D12D5" w14:textId="77777777" w:rsidR="004D1762" w:rsidRPr="00985698" w:rsidRDefault="004D1762" w:rsidP="004D1762">
      <w:pPr>
        <w:pStyle w:val="ListParagraph"/>
        <w:numPr>
          <w:ilvl w:val="0"/>
          <w:numId w:val="21"/>
        </w:numPr>
        <w:tabs>
          <w:tab w:val="left" w:pos="992"/>
        </w:tabs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4" w:name="c35"/>
      <w:r w:rsidRPr="00985698">
        <w:rPr>
          <w:rFonts w:ascii="Times New Roman" w:hAnsi="Times New Roman" w:cs="Times New Roman"/>
          <w:sz w:val="24"/>
          <w:szCs w:val="24"/>
        </w:rPr>
        <w:t xml:space="preserve">Biết rằng hàm số </w:t>
      </w:r>
      <w:r w:rsidRPr="00985698">
        <w:rPr>
          <w:position w:val="-14"/>
        </w:rPr>
        <w:object w:dxaOrig="2299" w:dyaOrig="400" w14:anchorId="37F918B4">
          <v:shape id="_x0000_i2592" type="#_x0000_t75" style="width:114.8pt;height:20.4pt" o:ole="">
            <v:imagedata r:id="rId482" o:title=""/>
          </v:shape>
          <o:OLEObject Type="Embed" ProgID="Equation.DSMT4" ShapeID="_x0000_i2592" DrawAspect="Content" ObjectID="_1695142168" r:id="rId483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đạt giá trị nhỏ nhất bằng 4 tại </w:t>
      </w:r>
      <w:r w:rsidRPr="00985698">
        <w:rPr>
          <w:position w:val="-6"/>
        </w:rPr>
        <w:object w:dxaOrig="560" w:dyaOrig="279" w14:anchorId="6A35847C">
          <v:shape id="_x0000_i2593" type="#_x0000_t75" style="width:27.85pt;height:14.25pt" o:ole="">
            <v:imagedata r:id="rId484" o:title=""/>
          </v:shape>
          <o:OLEObject Type="Embed" ProgID="Equation.DSMT4" ShapeID="_x0000_i2593" DrawAspect="Content" ObjectID="_1695142169" r:id="rId485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 và có đồ thị hàm số đi qua điểm </w:t>
      </w:r>
      <w:r w:rsidRPr="00985698">
        <w:rPr>
          <w:position w:val="-14"/>
        </w:rPr>
        <w:object w:dxaOrig="760" w:dyaOrig="400" w14:anchorId="222873BF">
          <v:shape id="_x0000_i2594" type="#_x0000_t75" style="width:38.7pt;height:20.4pt" o:ole="">
            <v:imagedata r:id="rId486" o:title=""/>
          </v:shape>
          <o:OLEObject Type="Embed" ProgID="Equation.DSMT4" ShapeID="_x0000_i2594" DrawAspect="Content" ObjectID="_1695142170" r:id="rId487"/>
        </w:object>
      </w:r>
      <w:r w:rsidRPr="00985698">
        <w:rPr>
          <w:rFonts w:ascii="Times New Roman" w:hAnsi="Times New Roman" w:cs="Times New Roman"/>
          <w:sz w:val="24"/>
          <w:szCs w:val="24"/>
        </w:rPr>
        <w:t xml:space="preserve">. Tính tích </w:t>
      </w:r>
      <w:r w:rsidRPr="00985698">
        <w:rPr>
          <w:position w:val="-6"/>
        </w:rPr>
        <w:object w:dxaOrig="820" w:dyaOrig="279" w14:anchorId="04ED330B">
          <v:shape id="_x0000_i2595" type="#_x0000_t75" style="width:40.75pt;height:14.25pt" o:ole="">
            <v:imagedata r:id="rId488" o:title=""/>
          </v:shape>
          <o:OLEObject Type="Embed" ProgID="Equation.DSMT4" ShapeID="_x0000_i2595" DrawAspect="Content" ObjectID="_1695142171" r:id="rId489"/>
        </w:object>
      </w:r>
      <w:r w:rsidRPr="00985698">
        <w:rPr>
          <w:rFonts w:ascii="Times New Roman" w:hAnsi="Times New Roman" w:cs="Times New Roman"/>
          <w:sz w:val="24"/>
          <w:szCs w:val="24"/>
        </w:rPr>
        <w:t>.</w:t>
      </w:r>
      <w:bookmarkEnd w:id="34"/>
    </w:p>
    <w:p w14:paraId="1CF79846" w14:textId="14ED1DDC" w:rsidR="004D1762" w:rsidRPr="004D1762" w:rsidRDefault="004D1762" w:rsidP="004D176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20" w:dyaOrig="279" w14:anchorId="1ACBD982">
          <v:shape id="_x0000_i2596" type="#_x0000_t75" style="width:36.7pt;height:14.25pt" o:ole="">
            <v:imagedata r:id="rId490" o:title=""/>
          </v:shape>
          <o:OLEObject Type="Embed" ProgID="Equation.DSMT4" ShapeID="_x0000_i2596" DrawAspect="Content" ObjectID="_1695142172" r:id="rId491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1963FFA9">
          <v:shape id="_x0000_i2597" type="#_x0000_t75" style="width:29.2pt;height:14.25pt" o:ole="">
            <v:imagedata r:id="rId492" o:title=""/>
          </v:shape>
          <o:OLEObject Type="Embed" ProgID="Equation.DSMT4" ShapeID="_x0000_i2597" DrawAspect="Content" ObjectID="_1695142173" r:id="rId493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8569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20" w:dyaOrig="279" w14:anchorId="2C53A90C">
          <v:shape id="_x0000_i2598" type="#_x0000_t75" style="width:36.7pt;height:14.25pt" o:ole="">
            <v:imagedata r:id="rId494" o:title=""/>
          </v:shape>
          <o:OLEObject Type="Embed" ProgID="Equation.DSMT4" ShapeID="_x0000_i2598" DrawAspect="Content" ObjectID="_1695142174" r:id="rId495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5698">
        <w:rPr>
          <w:rFonts w:ascii="Times New Roman" w:hAnsi="Times New Roman" w:cs="Times New Roman"/>
          <w:sz w:val="24"/>
          <w:szCs w:val="24"/>
        </w:rPr>
        <w:tab/>
      </w:r>
      <w:r w:rsidRPr="009856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85698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9" w:dyaOrig="620" w14:anchorId="2089031C">
          <v:shape id="_x0000_i2599" type="#_x0000_t75" style="width:31.25pt;height:31.25pt" o:ole="">
            <v:imagedata r:id="rId496" o:title=""/>
          </v:shape>
          <o:OLEObject Type="Embed" ProgID="Equation.DSMT4" ShapeID="_x0000_i2599" DrawAspect="Content" ObjectID="_1695142175" r:id="rId497"/>
        </w:object>
      </w:r>
      <w:r w:rsidRPr="009856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C98C7C" w14:textId="3CC642A5" w:rsidR="00000583" w:rsidRPr="00693C6C" w:rsidRDefault="00000583" w:rsidP="00000583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93C6C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Pr="00693C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693C6C">
        <w:rPr>
          <w:rFonts w:ascii="Times New Roman" w:hAnsi="Times New Roman" w:cs="Times New Roman"/>
          <w:b/>
          <w:color w:val="0000FF"/>
          <w:sz w:val="24"/>
          <w:szCs w:val="24"/>
        </w:rPr>
        <w:t>TỰ LUẬN</w:t>
      </w:r>
    </w:p>
    <w:p w14:paraId="201F371B" w14:textId="77777777" w:rsidR="00000583" w:rsidRPr="00693C6C" w:rsidRDefault="00000583" w:rsidP="00000583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693C6C">
        <w:rPr>
          <w:rFonts w:ascii="Times New Roman" w:hAnsi="Times New Roman" w:cs="Times New Roman"/>
          <w:b/>
          <w:color w:val="0000FF"/>
          <w:sz w:val="24"/>
          <w:szCs w:val="24"/>
        </w:rPr>
        <w:t>Câu 1.</w:t>
      </w:r>
      <w:r w:rsidRPr="00693C6C">
        <w:rPr>
          <w:rFonts w:ascii="Times New Roman" w:hAnsi="Times New Roman" w:cs="Times New Roman"/>
          <w:sz w:val="24"/>
          <w:szCs w:val="24"/>
        </w:rPr>
        <w:tab/>
        <w:t xml:space="preserve">1. Lập bảng biến thiên và vẽ đồ thị hàm số </w:t>
      </w:r>
      <w:r w:rsidRPr="00693C6C">
        <w:rPr>
          <w:rFonts w:ascii="Times New Roman" w:hAnsi="Times New Roman" w:cs="Times New Roman"/>
          <w:position w:val="-14"/>
          <w:sz w:val="24"/>
          <w:szCs w:val="24"/>
        </w:rPr>
        <w:object w:dxaOrig="1890" w:dyaOrig="390" w14:anchorId="1DD5B72D">
          <v:shape id="_x0000_i1273" type="#_x0000_t75" style="width:94.4pt;height:19.7pt" o:ole="">
            <v:imagedata r:id="rId498" o:title=""/>
          </v:shape>
          <o:OLEObject Type="Embed" ProgID="Equation.DSMT4" ShapeID="_x0000_i1273" DrawAspect="Content" ObjectID="_1695142176" r:id="rId499"/>
        </w:object>
      </w:r>
    </w:p>
    <w:p w14:paraId="6891DA47" w14:textId="77777777" w:rsidR="00000583" w:rsidRPr="00693C6C" w:rsidRDefault="00000583" w:rsidP="00000583">
      <w:pPr>
        <w:ind w:left="993" w:hanging="993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693C6C">
        <w:rPr>
          <w:rFonts w:ascii="Times New Roman" w:hAnsi="Times New Roman" w:cs="Times New Roman"/>
          <w:sz w:val="24"/>
          <w:szCs w:val="24"/>
        </w:rPr>
        <w:tab/>
        <w:t xml:space="preserve">2. Tìm m để phương trình </w:t>
      </w:r>
      <w:r w:rsidRPr="00693C6C">
        <w:rPr>
          <w:rFonts w:ascii="Times New Roman" w:hAnsi="Times New Roman" w:cs="Times New Roman"/>
          <w:position w:val="-10"/>
          <w:sz w:val="24"/>
          <w:szCs w:val="24"/>
        </w:rPr>
        <w:object w:dxaOrig="1470" w:dyaOrig="360" w14:anchorId="2AE10D1E">
          <v:shape id="_x0000_i1274" type="#_x0000_t75" style="width:73.35pt;height:18.35pt" o:ole="">
            <v:imagedata r:id="rId500" o:title=""/>
          </v:shape>
          <o:OLEObject Type="Embed" ProgID="Equation.DSMT4" ShapeID="_x0000_i1274" DrawAspect="Content" ObjectID="_1695142177" r:id="rId501"/>
        </w:object>
      </w:r>
      <w:r w:rsidRPr="00693C6C">
        <w:rPr>
          <w:rFonts w:ascii="Times New Roman" w:hAnsi="Times New Roman" w:cs="Times New Roman"/>
          <w:sz w:val="24"/>
          <w:szCs w:val="24"/>
        </w:rPr>
        <w:t>có đúng một nghiệm dương.</w:t>
      </w:r>
    </w:p>
    <w:p w14:paraId="3E6FBCF8" w14:textId="77777777" w:rsidR="00000583" w:rsidRPr="00693C6C" w:rsidRDefault="00000583" w:rsidP="00000583">
      <w:pPr>
        <w:tabs>
          <w:tab w:val="left" w:pos="994"/>
        </w:tabs>
        <w:rPr>
          <w:rFonts w:ascii="Times New Roman" w:hAnsi="Times New Roman" w:cs="Times New Roman"/>
          <w:sz w:val="24"/>
          <w:szCs w:val="24"/>
          <w:lang w:val="vi-VN"/>
        </w:rPr>
      </w:pPr>
      <w:r w:rsidRPr="00693C6C">
        <w:rPr>
          <w:rFonts w:ascii="Times New Roman" w:hAnsi="Times New Roman" w:cs="Times New Roman"/>
          <w:b/>
          <w:color w:val="0000FF"/>
          <w:sz w:val="24"/>
          <w:szCs w:val="24"/>
        </w:rPr>
        <w:t>Câu 2:</w:t>
      </w:r>
      <w:r w:rsidRPr="00693C6C">
        <w:rPr>
          <w:rFonts w:ascii="Times New Roman" w:hAnsi="Times New Roman" w:cs="Times New Roman"/>
          <w:sz w:val="24"/>
          <w:szCs w:val="24"/>
        </w:rPr>
        <w:tab/>
        <w:t xml:space="preserve">Trong mặt phẳng tọa độ cho tam giác </w:t>
      </w:r>
      <w:r w:rsidRPr="00693C6C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55" w:dyaOrig="285" w14:anchorId="16C11496">
          <v:shape id="_x0000_i1275" type="#_x0000_t75" style="width:27.85pt;height:14.25pt" o:ole="">
            <v:imagedata r:id="rId502" o:title=""/>
          </v:shape>
          <o:OLEObject Type="Embed" ProgID="Equation.DSMT4" ShapeID="_x0000_i1275" DrawAspect="Content" ObjectID="_1695142178" r:id="rId503"/>
        </w:object>
      </w:r>
      <w:r w:rsidRPr="00693C6C">
        <w:rPr>
          <w:rFonts w:ascii="Times New Roman" w:hAnsi="Times New Roman" w:cs="Times New Roman"/>
          <w:sz w:val="24"/>
          <w:szCs w:val="24"/>
        </w:rPr>
        <w:t xml:space="preserve"> có </w:t>
      </w:r>
      <w:r w:rsidRPr="00693C6C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580" w:dyaOrig="405" w14:anchorId="083F8C6C">
          <v:shape id="_x0000_i1276" type="#_x0000_t75" style="width:129.05pt;height:20.4pt" o:ole="">
            <v:imagedata r:id="rId504" o:title=""/>
          </v:shape>
          <o:OLEObject Type="Embed" ProgID="Equation.DSMT4" ShapeID="_x0000_i1276" DrawAspect="Content" ObjectID="_1695142179" r:id="rId505"/>
        </w:object>
      </w:r>
      <w:r w:rsidRPr="00693C6C">
        <w:rPr>
          <w:rFonts w:ascii="Times New Roman" w:hAnsi="Times New Roman" w:cs="Times New Roman"/>
          <w:sz w:val="24"/>
          <w:szCs w:val="24"/>
        </w:rPr>
        <w:t>.</w:t>
      </w:r>
    </w:p>
    <w:p w14:paraId="5FB15480" w14:textId="3D916F74" w:rsidR="00000583" w:rsidRPr="00693C6C" w:rsidRDefault="00693C6C" w:rsidP="00693C6C">
      <w:pPr>
        <w:spacing w:line="256" w:lineRule="auto"/>
        <w:ind w:left="993"/>
      </w:pPr>
      <w:r w:rsidRPr="00693C6C">
        <w:rPr>
          <w:rFonts w:eastAsiaTheme="minorEastAsia"/>
        </w:rPr>
        <w:t>1.</w:t>
      </w:r>
      <w:r w:rsidRPr="00693C6C">
        <w:rPr>
          <w:rFonts w:eastAsiaTheme="minorEastAsia"/>
        </w:rPr>
        <w:tab/>
      </w:r>
      <w:r w:rsidR="00000583" w:rsidRPr="00693C6C">
        <w:t xml:space="preserve">Gọi </w:t>
      </w:r>
      <w:r w:rsidR="00000583" w:rsidRPr="00693C6C">
        <w:rPr>
          <w:position w:val="-6"/>
          <w:lang w:val="vi-VN"/>
        </w:rPr>
        <w:object w:dxaOrig="255" w:dyaOrig="285" w14:anchorId="08FABB1E">
          <v:shape id="_x0000_i1277" type="#_x0000_t75" style="width:12.9pt;height:14.25pt" o:ole="">
            <v:imagedata r:id="rId506" o:title=""/>
          </v:shape>
          <o:OLEObject Type="Embed" ProgID="Equation.DSMT4" ShapeID="_x0000_i1277" DrawAspect="Content" ObjectID="_1695142180" r:id="rId507"/>
        </w:object>
      </w:r>
      <w:r w:rsidR="00000583" w:rsidRPr="00693C6C">
        <w:t xml:space="preserve"> là trọng tâm tam giác </w:t>
      </w:r>
      <w:r w:rsidR="00000583" w:rsidRPr="00693C6C">
        <w:rPr>
          <w:position w:val="-6"/>
          <w:lang w:val="vi-VN"/>
        </w:rPr>
        <w:object w:dxaOrig="555" w:dyaOrig="285" w14:anchorId="15E92400">
          <v:shape id="_x0000_i1278" type="#_x0000_t75" style="width:27.85pt;height:14.25pt" o:ole="">
            <v:imagedata r:id="rId508" o:title=""/>
          </v:shape>
          <o:OLEObject Type="Embed" ProgID="Equation.DSMT4" ShapeID="_x0000_i1278" DrawAspect="Content" ObjectID="_1695142181" r:id="rId509"/>
        </w:object>
      </w:r>
      <w:r w:rsidR="00000583" w:rsidRPr="00693C6C">
        <w:t xml:space="preserve"> và </w:t>
      </w:r>
      <w:r w:rsidR="00000583" w:rsidRPr="00693C6C">
        <w:rPr>
          <w:position w:val="-4"/>
          <w:lang w:val="vi-VN"/>
        </w:rPr>
        <w:object w:dxaOrig="255" w:dyaOrig="255" w14:anchorId="2C16CD06">
          <v:shape id="_x0000_i1279" type="#_x0000_t75" style="width:12.9pt;height:12.9pt" o:ole="">
            <v:imagedata r:id="rId510" o:title=""/>
          </v:shape>
          <o:OLEObject Type="Embed" ProgID="Equation.DSMT4" ShapeID="_x0000_i1279" DrawAspect="Content" ObjectID="_1695142182" r:id="rId511"/>
        </w:object>
      </w:r>
      <w:r w:rsidR="00000583" w:rsidRPr="00693C6C">
        <w:t xml:space="preserve"> là trung điểm của </w:t>
      </w:r>
      <w:r w:rsidR="00000583" w:rsidRPr="00693C6C">
        <w:rPr>
          <w:position w:val="-6"/>
          <w:lang w:val="vi-VN"/>
        </w:rPr>
        <w:object w:dxaOrig="420" w:dyaOrig="285" w14:anchorId="01C41B6D">
          <v:shape id="_x0000_i1280" type="#_x0000_t75" style="width:21.05pt;height:14.25pt" o:ole="">
            <v:imagedata r:id="rId512" o:title=""/>
          </v:shape>
          <o:OLEObject Type="Embed" ProgID="Equation.DSMT4" ShapeID="_x0000_i1280" DrawAspect="Content" ObjectID="_1695142183" r:id="rId513"/>
        </w:object>
      </w:r>
      <w:r w:rsidR="00000583" w:rsidRPr="00693C6C">
        <w:t xml:space="preserve">. Tìm tọa độ điểm </w:t>
      </w:r>
      <w:r w:rsidR="00000583" w:rsidRPr="00693C6C">
        <w:rPr>
          <w:position w:val="-4"/>
          <w:lang w:val="vi-VN"/>
        </w:rPr>
        <w:object w:dxaOrig="255" w:dyaOrig="255" w14:anchorId="5B5CD992">
          <v:shape id="_x0000_i1281" type="#_x0000_t75" style="width:12.9pt;height:12.9pt" o:ole="">
            <v:imagedata r:id="rId514" o:title=""/>
          </v:shape>
          <o:OLEObject Type="Embed" ProgID="Equation.DSMT4" ShapeID="_x0000_i1281" DrawAspect="Content" ObjectID="_1695142184" r:id="rId515"/>
        </w:object>
      </w:r>
      <w:r w:rsidR="00000583" w:rsidRPr="00693C6C">
        <w:t>.</w:t>
      </w:r>
    </w:p>
    <w:p w14:paraId="3103AD9C" w14:textId="59E7A832" w:rsidR="00000583" w:rsidRPr="00693C6C" w:rsidRDefault="00693C6C" w:rsidP="00693C6C">
      <w:pPr>
        <w:spacing w:line="256" w:lineRule="auto"/>
        <w:ind w:left="993"/>
      </w:pPr>
      <w:r w:rsidRPr="00693C6C">
        <w:rPr>
          <w:rFonts w:eastAsiaTheme="minorEastAsia"/>
        </w:rPr>
        <w:t>2.</w:t>
      </w:r>
      <w:r w:rsidRPr="00693C6C">
        <w:rPr>
          <w:rFonts w:eastAsiaTheme="minorEastAsia"/>
        </w:rPr>
        <w:tab/>
      </w:r>
      <w:r w:rsidR="00000583" w:rsidRPr="00693C6C">
        <w:t xml:space="preserve">Tìm tọa độ điểm </w:t>
      </w:r>
      <w:r w:rsidR="00000583" w:rsidRPr="00693C6C">
        <w:rPr>
          <w:lang w:val="vi-VN"/>
        </w:rPr>
        <w:object w:dxaOrig="285" w:dyaOrig="285" w14:anchorId="14139FFE">
          <v:shape id="_x0000_i1282" type="#_x0000_t75" style="width:14.25pt;height:14.25pt" o:ole="">
            <v:imagedata r:id="rId516" o:title=""/>
          </v:shape>
          <o:OLEObject Type="Embed" ProgID="Equation.DSMT4" ShapeID="_x0000_i1282" DrawAspect="Content" ObjectID="_1695142185" r:id="rId517"/>
        </w:object>
      </w:r>
      <w:r w:rsidR="00000583" w:rsidRPr="00693C6C">
        <w:t xml:space="preserve"> sao cho </w:t>
      </w:r>
      <w:r w:rsidR="00000583" w:rsidRPr="00693C6C">
        <w:rPr>
          <w:lang w:val="vi-VN"/>
        </w:rPr>
        <w:object w:dxaOrig="2175" w:dyaOrig="345" w14:anchorId="4FED979B">
          <v:shape id="_x0000_i1283" type="#_x0000_t75" style="width:108.7pt;height:17pt" o:ole="">
            <v:imagedata r:id="rId518" o:title=""/>
          </v:shape>
          <o:OLEObject Type="Embed" ProgID="Equation.DSMT4" ShapeID="_x0000_i1283" DrawAspect="Content" ObjectID="_1695142186" r:id="rId519"/>
        </w:object>
      </w:r>
      <w:r w:rsidR="00000583" w:rsidRPr="00693C6C">
        <w:t xml:space="preserve"> .</w:t>
      </w:r>
    </w:p>
    <w:p w14:paraId="7527FDDB" w14:textId="76BD1FC1" w:rsidR="00000583" w:rsidRPr="00693C6C" w:rsidRDefault="00000583" w:rsidP="00000583">
      <w:pPr>
        <w:tabs>
          <w:tab w:val="left" w:pos="2268"/>
        </w:tabs>
        <w:spacing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693C6C">
        <w:rPr>
          <w:rFonts w:ascii="Times New Roman" w:hAnsi="Times New Roman" w:cs="Times New Roman"/>
          <w:b/>
          <w:color w:val="0000FF"/>
          <w:sz w:val="24"/>
          <w:szCs w:val="24"/>
        </w:rPr>
        <w:t>Câu 3.</w:t>
      </w:r>
      <w:r w:rsidRPr="00693C6C">
        <w:rPr>
          <w:rFonts w:ascii="Times New Roman" w:hAnsi="Times New Roman" w:cs="Times New Roman"/>
          <w:sz w:val="24"/>
          <w:szCs w:val="24"/>
        </w:rPr>
        <w:tab/>
        <w:t>Tứ giác</w:t>
      </w:r>
      <w:r w:rsidRPr="00693C6C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750" w:dyaOrig="270" w14:anchorId="68DE0852">
          <v:shape id="_x0000_i1284" type="#_x0000_t75" alt="" style="width:37.35pt;height:13.6pt" o:ole="">
            <v:imagedata r:id="rId520" o:title=""/>
          </v:shape>
          <o:OLEObject Type="Embed" ProgID="Equation.DSMT4" ShapeID="_x0000_i1284" DrawAspect="Content" ObjectID="_1695142187" r:id="rId521"/>
        </w:object>
      </w:r>
      <w:r w:rsidRPr="00693C6C">
        <w:rPr>
          <w:rFonts w:ascii="Times New Roman" w:hAnsi="Times New Roman" w:cs="Times New Roman"/>
          <w:sz w:val="24"/>
          <w:szCs w:val="24"/>
        </w:rPr>
        <w:t xml:space="preserve">là hình bình hành, một đường thẳng cắt các cạnh </w:t>
      </w:r>
      <w:r w:rsidRPr="00693C6C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305" w:dyaOrig="315" w14:anchorId="28F22B06">
          <v:shape id="_x0000_i1285" type="#_x0000_t75" alt="" style="width:65.2pt;height:15.6pt" o:ole="">
            <v:imagedata r:id="rId522" o:title=""/>
          </v:shape>
          <o:OLEObject Type="Embed" ProgID="Equation.DSMT4" ShapeID="_x0000_i1285" DrawAspect="Content" ObjectID="_1695142188" r:id="rId523"/>
        </w:object>
      </w:r>
      <w:r w:rsidRPr="00693C6C">
        <w:rPr>
          <w:rFonts w:ascii="Times New Roman" w:hAnsi="Times New Roman" w:cs="Times New Roman"/>
          <w:sz w:val="24"/>
          <w:szCs w:val="24"/>
        </w:rPr>
        <w:t xml:space="preserve">lần lượt tại các điểm </w:t>
      </w:r>
      <w:r w:rsidRPr="00693C6C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870" w:dyaOrig="315" w14:anchorId="6D695AF8">
          <v:shape id="_x0000_i1286" type="#_x0000_t75" alt="" style="width:43.45pt;height:15.6pt" o:ole="">
            <v:imagedata r:id="rId524" o:title=""/>
          </v:shape>
          <o:OLEObject Type="Embed" ProgID="Equation.DSMT4" ShapeID="_x0000_i1286" DrawAspect="Content" ObjectID="_1695142189" r:id="rId525"/>
        </w:object>
      </w:r>
      <w:r w:rsidRPr="00693C6C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693C6C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3480" w:dyaOrig="420" w14:anchorId="7DD3DB78">
          <v:shape id="_x0000_i1287" type="#_x0000_t75" alt="" style="width:173.9pt;height:21.05pt" o:ole="">
            <v:imagedata r:id="rId526" o:title=""/>
          </v:shape>
          <o:OLEObject Type="Embed" ProgID="Equation.DSMT4" ShapeID="_x0000_i1287" DrawAspect="Content" ObjectID="_1695142190" r:id="rId527"/>
        </w:object>
      </w:r>
      <w:r w:rsidRPr="00693C6C">
        <w:rPr>
          <w:rFonts w:ascii="Times New Roman" w:hAnsi="Times New Roman" w:cs="Times New Roman"/>
          <w:sz w:val="24"/>
          <w:szCs w:val="24"/>
        </w:rPr>
        <w:t>. Hãy</w:t>
      </w:r>
      <w:r w:rsidRPr="00693C6C">
        <w:rPr>
          <w:rFonts w:ascii="Times New Roman" w:hAnsi="Times New Roman" w:cs="Times New Roman"/>
          <w:noProof/>
          <w:position w:val="-6"/>
          <w:sz w:val="24"/>
          <w:szCs w:val="24"/>
        </w:rPr>
        <w:t xml:space="preserve"> </w:t>
      </w:r>
      <w:r w:rsidRPr="00693C6C">
        <w:rPr>
          <w:rFonts w:ascii="Times New Roman" w:hAnsi="Times New Roman" w:cs="Times New Roman"/>
          <w:sz w:val="24"/>
          <w:szCs w:val="24"/>
        </w:rPr>
        <w:t xml:space="preserve">biểu diễn </w:t>
      </w:r>
      <w:r w:rsidRPr="00693C6C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510" w:dyaOrig="315" w14:anchorId="439782B4">
          <v:shape id="_x0000_i1288" type="#_x0000_t75" alt="" style="width:25.8pt;height:15.6pt" o:ole="">
            <v:imagedata r:id="rId528" o:title=""/>
          </v:shape>
          <o:OLEObject Type="Embed" ProgID="Equation.DSMT4" ShapeID="_x0000_i1288" DrawAspect="Content" ObjectID="_1695142191" r:id="rId529"/>
        </w:object>
      </w:r>
      <w:r w:rsidRPr="00693C6C">
        <w:rPr>
          <w:rFonts w:ascii="Times New Roman" w:hAnsi="Times New Roman" w:cs="Times New Roman"/>
          <w:sz w:val="24"/>
          <w:szCs w:val="24"/>
        </w:rPr>
        <w:t xml:space="preserve"> theo </w:t>
      </w:r>
      <w:r w:rsidRPr="00693C6C">
        <w:rPr>
          <w:rFonts w:ascii="Times New Roman" w:hAnsi="Times New Roman" w:cs="Times New Roman"/>
          <w:position w:val="-4"/>
          <w:sz w:val="24"/>
          <w:szCs w:val="24"/>
        </w:rPr>
        <w:object w:dxaOrig="405" w:dyaOrig="315" w14:anchorId="267E13D3">
          <v:shape id="_x0000_i1289" type="#_x0000_t75" style="width:20.4pt;height:15.6pt" o:ole="">
            <v:imagedata r:id="rId530" o:title=""/>
          </v:shape>
          <o:OLEObject Type="Embed" ProgID="Equation.DSMT4" ShapeID="_x0000_i1289" DrawAspect="Content" ObjectID="_1695142192" r:id="rId531"/>
        </w:object>
      </w:r>
      <w:r w:rsidRPr="00693C6C">
        <w:rPr>
          <w:rFonts w:ascii="Times New Roman" w:hAnsi="Times New Roman" w:cs="Times New Roman"/>
          <w:sz w:val="24"/>
          <w:szCs w:val="24"/>
        </w:rPr>
        <w:t xml:space="preserve"> và</w:t>
      </w:r>
      <w:r w:rsidR="00693C6C" w:rsidRPr="00693C6C">
        <w:rPr>
          <w:rFonts w:ascii="Times New Roman" w:hAnsi="Times New Roman" w:cs="Times New Roman"/>
          <w:sz w:val="24"/>
          <w:szCs w:val="24"/>
        </w:rPr>
        <w:t xml:space="preserve"> </w:t>
      </w:r>
      <w:r w:rsidRPr="00693C6C">
        <w:rPr>
          <w:rFonts w:ascii="Times New Roman" w:hAnsi="Times New Roman" w:cs="Times New Roman"/>
          <w:position w:val="-10"/>
          <w:sz w:val="24"/>
          <w:szCs w:val="24"/>
        </w:rPr>
        <w:object w:dxaOrig="495" w:dyaOrig="270" w14:anchorId="4DCB56B9">
          <v:shape id="_x0000_i1290" type="#_x0000_t75" style="width:24.45pt;height:13.6pt" o:ole="">
            <v:imagedata r:id="rId532" o:title=""/>
          </v:shape>
          <o:OLEObject Type="Embed" ProgID="Equation.DSMT4" ShapeID="_x0000_i1290" DrawAspect="Content" ObjectID="_1695142193" r:id="rId533"/>
        </w:object>
      </w:r>
      <w:r w:rsidRPr="00693C6C">
        <w:rPr>
          <w:rFonts w:ascii="Times New Roman" w:hAnsi="Times New Roman" w:cs="Times New Roman"/>
          <w:noProof/>
          <w:position w:val="-6"/>
          <w:sz w:val="24"/>
          <w:szCs w:val="24"/>
        </w:rPr>
        <w:t xml:space="preserve"> </w:t>
      </w:r>
    </w:p>
    <w:p w14:paraId="6B85FE66" w14:textId="77777777" w:rsidR="0071032B" w:rsidRPr="00693C6C" w:rsidRDefault="0071032B" w:rsidP="0071032B">
      <w:pPr>
        <w:tabs>
          <w:tab w:val="left" w:pos="6480"/>
        </w:tabs>
        <w:rPr>
          <w:rFonts w:ascii="Chu Van An" w:hAnsi="Chu Van An" w:cs="Chu Van An"/>
          <w:sz w:val="24"/>
          <w:szCs w:val="24"/>
        </w:rPr>
      </w:pPr>
      <w:r w:rsidRPr="00693C6C">
        <w:rPr>
          <w:rFonts w:ascii="Chu Van An" w:hAnsi="Chu Van An" w:cs="Chu Van An"/>
          <w:sz w:val="24"/>
          <w:szCs w:val="24"/>
        </w:rPr>
        <w:tab/>
      </w:r>
    </w:p>
    <w:sectPr w:rsidR="0071032B" w:rsidRPr="00693C6C" w:rsidSect="001C523D">
      <w:headerReference w:type="default" r:id="rId534"/>
      <w:footerReference w:type="default" r:id="rId535"/>
      <w:pgSz w:w="12240" w:h="15840"/>
      <w:pgMar w:top="720" w:right="720" w:bottom="720" w:left="720" w:header="426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07473" w14:textId="77777777" w:rsidR="00B6685E" w:rsidRDefault="00B6685E" w:rsidP="00B7148C">
      <w:pPr>
        <w:spacing w:after="0" w:line="240" w:lineRule="auto"/>
      </w:pPr>
      <w:r>
        <w:separator/>
      </w:r>
    </w:p>
  </w:endnote>
  <w:endnote w:type="continuationSeparator" w:id="0">
    <w:p w14:paraId="39E86B05" w14:textId="77777777" w:rsidR="00B6685E" w:rsidRDefault="00B6685E" w:rsidP="00B71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5H Normal">
    <w:panose1 w:val="020B0603050302020204"/>
    <w:charset w:val="00"/>
    <w:family w:val="swiss"/>
    <w:pitch w:val="variable"/>
    <w:sig w:usb0="A0002ABF" w:usb1="000020EA" w:usb2="00000000" w:usb3="00000000" w:csb0="000001FF" w:csb1="00000000"/>
  </w:font>
  <w:font w:name="CMU Sans Serif Demi Condensed">
    <w:panose1 w:val="02000706000000000000"/>
    <w:charset w:val="00"/>
    <w:family w:val="modern"/>
    <w:notTrueType/>
    <w:pitch w:val="variable"/>
    <w:sig w:usb0="E10002FF" w:usb1="5201E1EB" w:usb2="00000004" w:usb3="00000000" w:csb0="0000011F" w:csb1="00000000"/>
  </w:font>
  <w:font w:name="Chu Van 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19463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20B97B" w14:textId="485222E6" w:rsidR="00AB2278" w:rsidRDefault="00AB2278">
        <w:pPr>
          <w:pStyle w:val="Footer"/>
          <w:jc w:val="right"/>
        </w:pPr>
        <w:r w:rsidRPr="006F2A63">
          <w:rPr>
            <w:rFonts w:ascii="Chu Van An" w:hAnsi="Chu Van An" w:cs="Chu Van An"/>
            <w:noProof/>
            <w:color w:val="C00000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65408" behindDoc="1" locked="0" layoutInCell="1" allowOverlap="1" wp14:anchorId="1211A9D3" wp14:editId="7B6A1DEC">
                  <wp:simplePos x="0" y="0"/>
                  <wp:positionH relativeFrom="column">
                    <wp:posOffset>-425302</wp:posOffset>
                  </wp:positionH>
                  <wp:positionV relativeFrom="paragraph">
                    <wp:posOffset>-97982</wp:posOffset>
                  </wp:positionV>
                  <wp:extent cx="7910422" cy="506810"/>
                  <wp:effectExtent l="0" t="0" r="0" b="0"/>
                  <wp:wrapNone/>
                  <wp:docPr id="44" name="Group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03D3B2-0574-4551-B43B-27C8EDB8FC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910422" cy="506810"/>
                            <a:chOff x="-88817" y="0"/>
                            <a:chExt cx="7404145" cy="50681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2">
                              <a:extLst>
                                <a:ext uri="{FF2B5EF4-FFF2-40B4-BE49-F238E27FC236}">
                                  <a16:creationId xmlns:a16="http://schemas.microsoft.com/office/drawing/2014/main" id="{EBDB5C6B-CF80-4D6E-A36D-540212FFDFD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1529204" y="0"/>
                              <a:ext cx="5786124" cy="4078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3">
                              <a:extLst>
                                <a:ext uri="{FF2B5EF4-FFF2-40B4-BE49-F238E27FC236}">
                                  <a16:creationId xmlns:a16="http://schemas.microsoft.com/office/drawing/2014/main" id="{4F83ECBF-12F1-4366-A639-9F034A383C6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-88817" y="86261"/>
                              <a:ext cx="2072829" cy="35228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16">
                            <a:extLst>
                              <a:ext uri="{FF2B5EF4-FFF2-40B4-BE49-F238E27FC236}">
                                <a16:creationId xmlns:a16="http://schemas.microsoft.com/office/drawing/2014/main" id="{6FFEA335-F7DB-4757-9B7C-A99E7279DA5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04951" y="132607"/>
                              <a:ext cx="1333096" cy="3742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FAB081" w14:textId="01029765" w:rsidR="00AB2278" w:rsidRPr="0025119E" w:rsidRDefault="00161915" w:rsidP="00AB2278">
                                <w:pPr>
                                  <w:spacing w:line="256" w:lineRule="auto"/>
                                  <w:rPr>
                                    <w:rFonts w:ascii="Chu Van An" w:eastAsia="Calibri" w:hAnsi="Chu Van An"/>
                                    <w:color w:val="0000CC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u Van An" w:eastAsia="Calibri" w:hAnsi="Chu Van An"/>
                                    <w:color w:val="0000CC"/>
                                    <w:kern w:val="24"/>
                                  </w:rPr>
                                  <w:t>Có chí thì nên!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211A9D3" id="Group 43" o:spid="_x0000_s1037" style="position:absolute;left:0;text-align:left;margin-left:-33.5pt;margin-top:-7.7pt;width:622.85pt;height:39.9pt;z-index:-251651072;mso-position-horizontal-relative:text;mso-position-vertical-relative:text;mso-width-relative:margin;mso-height-relative:margin" coordorigin="-888" coordsize="74041,5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8" type="#_x0000_t75" style="position:absolute;left:15292;width:57861;height:407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">
                    <v:imagedata r:id="rId3" o:title=""/>
                  </v:shape>
                  <v:shape id="Picture 3" o:spid="_x0000_s1039" type="#_x0000_t75" style="position:absolute;left:-888;top:862;width:20728;height:3523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">
                    <v:imagedata r:id="rId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40" type="#_x0000_t202" style="position:absolute;left:13049;top:1326;width:13331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4CFAB081" w14:textId="01029765" w:rsidR="00AB2278" w:rsidRPr="0025119E" w:rsidRDefault="00161915" w:rsidP="00AB2278">
                          <w:pPr>
                            <w:spacing w:line="256" w:lineRule="auto"/>
                            <w:rPr>
                              <w:rFonts w:ascii="Chu Van An" w:eastAsia="Calibri" w:hAnsi="Chu Van An"/>
                              <w:color w:val="0000CC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u Van An" w:eastAsia="Calibri" w:hAnsi="Chu Van An"/>
                              <w:color w:val="0000CC"/>
                              <w:kern w:val="24"/>
                            </w:rPr>
                            <w:t>Có chí thì nên!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Pr="006F2A63">
          <w:rPr>
            <w:rFonts w:ascii="Chu Van An" w:hAnsi="Chu Van An" w:cs="Chu Van An"/>
            <w:color w:val="C00000"/>
            <w:sz w:val="28"/>
            <w:szCs w:val="28"/>
          </w:rPr>
          <w:fldChar w:fldCharType="begin"/>
        </w:r>
        <w:r w:rsidRPr="006F2A63">
          <w:rPr>
            <w:rFonts w:ascii="Chu Van An" w:hAnsi="Chu Van An" w:cs="Chu Van An"/>
            <w:color w:val="C00000"/>
            <w:sz w:val="28"/>
            <w:szCs w:val="28"/>
          </w:rPr>
          <w:instrText xml:space="preserve"> PAGE   \* MERGEFORMAT </w:instrText>
        </w:r>
        <w:r w:rsidRPr="006F2A63">
          <w:rPr>
            <w:rFonts w:ascii="Chu Van An" w:hAnsi="Chu Van An" w:cs="Chu Van An"/>
            <w:color w:val="C00000"/>
            <w:sz w:val="28"/>
            <w:szCs w:val="28"/>
          </w:rPr>
          <w:fldChar w:fldCharType="separate"/>
        </w:r>
        <w:r w:rsidRPr="006F2A63">
          <w:rPr>
            <w:rFonts w:ascii="Chu Van An" w:hAnsi="Chu Van An" w:cs="Chu Van An"/>
            <w:noProof/>
            <w:color w:val="C00000"/>
            <w:sz w:val="28"/>
            <w:szCs w:val="28"/>
          </w:rPr>
          <w:t>2</w:t>
        </w:r>
        <w:r w:rsidRPr="006F2A63">
          <w:rPr>
            <w:rFonts w:ascii="Chu Van An" w:hAnsi="Chu Van An" w:cs="Chu Van An"/>
            <w:noProof/>
            <w:color w:val="C00000"/>
            <w:sz w:val="28"/>
            <w:szCs w:val="28"/>
          </w:rPr>
          <w:fldChar w:fldCharType="end"/>
        </w:r>
      </w:p>
    </w:sdtContent>
  </w:sdt>
  <w:p w14:paraId="798628A4" w14:textId="3A6BD6EB" w:rsidR="00061C45" w:rsidRPr="00AB2278" w:rsidRDefault="00061C45" w:rsidP="00AB2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F05C3" w14:textId="77777777" w:rsidR="00B6685E" w:rsidRDefault="00B6685E" w:rsidP="00B7148C">
      <w:pPr>
        <w:spacing w:after="0" w:line="240" w:lineRule="auto"/>
      </w:pPr>
      <w:r>
        <w:separator/>
      </w:r>
    </w:p>
  </w:footnote>
  <w:footnote w:type="continuationSeparator" w:id="0">
    <w:p w14:paraId="09994D67" w14:textId="77777777" w:rsidR="00B6685E" w:rsidRDefault="00B6685E" w:rsidP="00B71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F3D58" w14:textId="0BBB2F6F" w:rsidR="00B7148C" w:rsidRDefault="002451D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717795C" wp14:editId="6F82E6DD">
              <wp:simplePos x="0" y="0"/>
              <wp:positionH relativeFrom="column">
                <wp:posOffset>-419100</wp:posOffset>
              </wp:positionH>
              <wp:positionV relativeFrom="paragraph">
                <wp:posOffset>-132288</wp:posOffset>
              </wp:positionV>
              <wp:extent cx="7887234" cy="407753"/>
              <wp:effectExtent l="0" t="0" r="0" b="0"/>
              <wp:wrapNone/>
              <wp:docPr id="46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7234" cy="407753"/>
                        <a:chOff x="-612477" y="-3762"/>
                        <a:chExt cx="7887234" cy="407753"/>
                      </a:xfrm>
                    </wpg:grpSpPr>
                    <pic:pic xmlns:pic="http://schemas.openxmlformats.org/drawingml/2006/picture">
                      <pic:nvPicPr>
                        <pic:cNvPr id="465" name="Picture 46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 flipV="1">
                          <a:off x="-612477" y="126506"/>
                          <a:ext cx="7544199" cy="1962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6" name="TextBox 18"/>
                      <wps:cNvSpPr txBox="1"/>
                      <wps:spPr>
                        <a:xfrm>
                          <a:off x="1897494" y="53471"/>
                          <a:ext cx="297695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11A79" w14:textId="1F015439" w:rsidR="002451DF" w:rsidRPr="009E6AA8" w:rsidRDefault="00BD523D" w:rsidP="002451DF">
                            <w:pPr>
                              <w:spacing w:line="256" w:lineRule="auto"/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>Full đề</w:t>
                            </w:r>
                            <w:r w:rsidR="009E6AA8" w:rsidRPr="009E6AA8"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 xml:space="preserve"> ôn </w:t>
                            </w:r>
                            <w:r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>tập kiểm tra</w:t>
                            </w:r>
                            <w:r w:rsidR="00362496"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 xml:space="preserve"> GK1 </w:t>
                            </w:r>
                            <w:r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 xml:space="preserve"> năm</w:t>
                            </w:r>
                            <w:r w:rsidR="009E6AA8" w:rsidRPr="009E6AA8"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 xml:space="preserve"> </w:t>
                            </w:r>
                            <w:r w:rsidR="002451DF" w:rsidRPr="009E6AA8">
                              <w:rPr>
                                <w:rFonts w:ascii="Chu Van An" w:eastAsia="Calibri" w:hAnsi="Chu Van An"/>
                                <w:color w:val="0000CC"/>
                                <w:kern w:val="24"/>
                              </w:rPr>
                              <w:t xml:space="preserve"> 2021 - 2022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467" name="Arrow: Pentagon 467"/>
                      <wps:cNvSpPr/>
                      <wps:spPr>
                        <a:xfrm>
                          <a:off x="5426014" y="909"/>
                          <a:ext cx="1564364" cy="266165"/>
                        </a:xfrm>
                        <a:prstGeom prst="homePlate">
                          <a:avLst>
                            <a:gd name="adj" fmla="val 246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68" name="Arrow: Chevron 468"/>
                      <wps:cNvSpPr/>
                      <wps:spPr>
                        <a:xfrm>
                          <a:off x="5450427" y="-3762"/>
                          <a:ext cx="96597" cy="280219"/>
                        </a:xfrm>
                        <a:prstGeom prst="chevron">
                          <a:avLst>
                            <a:gd name="adj" fmla="val 31579"/>
                          </a:avLst>
                        </a:prstGeom>
                        <a:solidFill>
                          <a:srgbClr val="FFFF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69" name="TextBox 18"/>
                      <wps:cNvSpPr txBox="1"/>
                      <wps:spPr>
                        <a:xfrm>
                          <a:off x="5816219" y="19941"/>
                          <a:ext cx="1458538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8182C7" w14:textId="0874FA60" w:rsidR="002451DF" w:rsidRDefault="00362496" w:rsidP="002451DF">
                            <w:pPr>
                              <w:spacing w:line="256" w:lineRule="auto"/>
                              <w:rPr>
                                <w:rFonts w:ascii="Chu Van An" w:eastAsia="Calibri" w:hAnsi="Chu Van An"/>
                                <w:b/>
                                <w:bCs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/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KHỐI </w:t>
                            </w:r>
                            <w:r w:rsidR="002451DF">
                              <w:rPr>
                                <w:rFonts w:ascii="Chu Van An" w:eastAsia="Calibri" w:hAnsi="Chu Van An"/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 </w:t>
                            </w:r>
                            <w:r w:rsidR="00581F12">
                              <w:rPr>
                                <w:rFonts w:ascii="Cambria Math" w:eastAsia="Yu Gothic UI Semibold" w:hAnsi="Cambria Math"/>
                                <w:b/>
                                <w:bCs/>
                                <w:color w:val="0000CC"/>
                                <w:kern w:val="24"/>
                              </w:rPr>
                              <w:t>❿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470" name="Arrow: Chevron 470"/>
                      <wps:cNvSpPr/>
                      <wps:spPr>
                        <a:xfrm>
                          <a:off x="6854247" y="-1397"/>
                          <a:ext cx="57498" cy="265471"/>
                        </a:xfrm>
                        <a:prstGeom prst="chevron">
                          <a:avLst>
                            <a:gd name="adj" fmla="val 82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7FF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7795C" id="Group 34" o:spid="_x0000_s1030" style="position:absolute;margin-left:-33pt;margin-top:-10.4pt;width:621.05pt;height:32.1pt;z-index:251663360;mso-position-horizontal-relative:text;mso-position-vertical-relative:text;mso-width-relative:margin;mso-height-relative:margin" coordorigin="-6124,-37" coordsize="78872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5" o:spid="_x0000_s1031" type="#_x0000_t75" style="position:absolute;left:-6124;top:1265;width:75441;height:1962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32" type="#_x0000_t202" style="position:absolute;left:18974;top:534;width:2977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<v:textbox>
                  <w:txbxContent>
                    <w:p w14:paraId="5BA11A79" w14:textId="1F015439" w:rsidR="002451DF" w:rsidRPr="009E6AA8" w:rsidRDefault="00BD523D" w:rsidP="002451DF">
                      <w:pPr>
                        <w:spacing w:line="256" w:lineRule="auto"/>
                        <w:rPr>
                          <w:rFonts w:ascii="Chu Van An" w:eastAsia="Calibri" w:hAnsi="Chu Van An"/>
                          <w:color w:val="0000CC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>Full đề</w:t>
                      </w:r>
                      <w:r w:rsidR="009E6AA8" w:rsidRPr="009E6AA8"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 xml:space="preserve"> ôn </w:t>
                      </w:r>
                      <w:r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>tập kiểm tra</w:t>
                      </w:r>
                      <w:r w:rsidR="00362496"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 xml:space="preserve"> GK1 </w:t>
                      </w:r>
                      <w:r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 xml:space="preserve"> năm</w:t>
                      </w:r>
                      <w:r w:rsidR="009E6AA8" w:rsidRPr="009E6AA8"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 xml:space="preserve"> </w:t>
                      </w:r>
                      <w:r w:rsidR="002451DF" w:rsidRPr="009E6AA8">
                        <w:rPr>
                          <w:rFonts w:ascii="Chu Van An" w:eastAsia="Calibri" w:hAnsi="Chu Van An"/>
                          <w:color w:val="0000CC"/>
                          <w:kern w:val="24"/>
                        </w:rPr>
                        <w:t xml:space="preserve"> 2021 - 2022 </w:t>
                      </w:r>
                    </w:p>
                  </w:txbxContent>
                </v:textbox>
              </v:shape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67" o:spid="_x0000_s1033" type="#_x0000_t15" style="position:absolute;left:54260;top:9;width:15643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" adj="20694" fillcolor="#f2f2f2 [3052]" stroked="f" strokeweight="1pt"/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468" o:spid="_x0000_s1034" type="#_x0000_t55" style="position:absolute;left:54504;top:-37;width:966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" adj="14779" fillcolor="#ffffb3" stroked="f" strokeweight="1pt"/>
              <v:shape id="TextBox 18" o:spid="_x0000_s1035" type="#_x0000_t202" style="position:absolute;left:58162;top:199;width:1458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<v:textbox>
                  <w:txbxContent>
                    <w:p w14:paraId="4E8182C7" w14:textId="0874FA60" w:rsidR="002451DF" w:rsidRDefault="00362496" w:rsidP="002451DF">
                      <w:pPr>
                        <w:spacing w:line="256" w:lineRule="auto"/>
                        <w:rPr>
                          <w:rFonts w:ascii="Chu Van An" w:eastAsia="Calibri" w:hAnsi="Chu Van An"/>
                          <w:b/>
                          <w:bCs/>
                          <w:color w:val="C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Chu Van An" w:eastAsia="Calibri" w:hAnsi="Chu Van An"/>
                          <w:b/>
                          <w:bCs/>
                          <w:color w:val="C00000"/>
                          <w:kern w:val="24"/>
                        </w:rPr>
                        <w:t xml:space="preserve">KHỐI </w:t>
                      </w:r>
                      <w:r w:rsidR="002451DF">
                        <w:rPr>
                          <w:rFonts w:ascii="Chu Van An" w:eastAsia="Calibri" w:hAnsi="Chu Van An"/>
                          <w:b/>
                          <w:bCs/>
                          <w:color w:val="C00000"/>
                          <w:kern w:val="24"/>
                        </w:rPr>
                        <w:t xml:space="preserve"> </w:t>
                      </w:r>
                      <w:r w:rsidR="00581F12">
                        <w:rPr>
                          <w:rFonts w:ascii="Cambria Math" w:eastAsia="Yu Gothic UI Semibold" w:hAnsi="Cambria Math"/>
                          <w:b/>
                          <w:bCs/>
                          <w:color w:val="0000CC"/>
                          <w:kern w:val="24"/>
                        </w:rPr>
                        <w:t>❿</w:t>
                      </w:r>
                    </w:p>
                  </w:txbxContent>
                </v:textbox>
              </v:shape>
              <v:shape id="Arrow: Chevron 470" o:spid="_x0000_s1036" type="#_x0000_t55" style="position:absolute;left:68542;top:-13;width:575;height:2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" adj="3888" fillcolor="#d8d8d8 [2732]" strokecolor="#f7fffc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style="width:93.05pt;height:74.05pt" o:bullet="t">
        <v:imagedata r:id="rId1" o:title="NUT 1"/>
      </v:shape>
    </w:pict>
  </w:numPicBullet>
  <w:numPicBullet w:numPicBulletId="1">
    <w:pict>
      <v:shape id="_x0000_i1201" type="#_x0000_t75" style="width:17pt;height:12.9pt" o:bullet="t">
        <v:imagedata r:id="rId2" o:title="NUT6"/>
      </v:shape>
    </w:pict>
  </w:numPicBullet>
  <w:numPicBullet w:numPicBulletId="2">
    <w:pict>
      <v:shape id="_x0000_i1202" type="#_x0000_t75" style="width:451pt;height:451pt" o:bullet="t">
        <v:imagedata r:id="rId3" o:title="fa-check-square-o_600"/>
      </v:shape>
    </w:pict>
  </w:numPicBullet>
  <w:numPicBullet w:numPicBulletId="3">
    <w:pict>
      <v:shape id="_x0000_i1203" type="#_x0000_t75" style="width:22.4pt;height:15.6pt" o:bullet="t">
        <v:imagedata r:id="rId4" o:title="NUT4"/>
      </v:shape>
    </w:pict>
  </w:numPicBullet>
  <w:numPicBullet w:numPicBulletId="4">
    <w:pict>
      <v:shape id="_x0000_i1204" type="#_x0000_t75" style="width:60.45pt;height:42.1pt" o:bullet="t">
        <v:imagedata r:id="rId5" o:title="nut"/>
      </v:shape>
    </w:pict>
  </w:numPicBullet>
  <w:numPicBullet w:numPicBulletId="5">
    <w:pict>
      <v:shape id="_x0000_i1205" type="#_x0000_t75" style="width:74.7pt;height:62.5pt" o:bullet="t">
        <v:imagedata r:id="rId6" o:title="NUT2"/>
      </v:shape>
    </w:pict>
  </w:numPicBullet>
  <w:abstractNum w:abstractNumId="0" w15:restartNumberingAfterBreak="0">
    <w:nsid w:val="0088172F"/>
    <w:multiLevelType w:val="hybridMultilevel"/>
    <w:tmpl w:val="A19ED3D2"/>
    <w:lvl w:ilvl="0" w:tplc="EEA8630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62DE5"/>
    <w:multiLevelType w:val="hybridMultilevel"/>
    <w:tmpl w:val="DD849042"/>
    <w:lvl w:ilvl="0" w:tplc="922AE050">
      <w:start w:val="1"/>
      <w:numFmt w:val="bullet"/>
      <w:lvlText w:val=""/>
      <w:lvlPicBulletId w:val="3"/>
      <w:lvlJc w:val="left"/>
      <w:pPr>
        <w:ind w:left="99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3" w15:restartNumberingAfterBreak="0">
    <w:nsid w:val="185B0215"/>
    <w:multiLevelType w:val="hybridMultilevel"/>
    <w:tmpl w:val="B8702B00"/>
    <w:lvl w:ilvl="0" w:tplc="2B52723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1C4B14BB"/>
    <w:multiLevelType w:val="hybridMultilevel"/>
    <w:tmpl w:val="88BE48AA"/>
    <w:lvl w:ilvl="0" w:tplc="ABCE7D9E">
      <w:start w:val="3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0048D"/>
    <w:multiLevelType w:val="hybridMultilevel"/>
    <w:tmpl w:val="219CA3CA"/>
    <w:lvl w:ilvl="0" w:tplc="E19233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F7142"/>
    <w:multiLevelType w:val="hybridMultilevel"/>
    <w:tmpl w:val="A35456AA"/>
    <w:lvl w:ilvl="0" w:tplc="04BC0516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E3EF0"/>
    <w:multiLevelType w:val="hybridMultilevel"/>
    <w:tmpl w:val="6AA80DE8"/>
    <w:lvl w:ilvl="0" w:tplc="838023B4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B7272F"/>
    <w:multiLevelType w:val="hybridMultilevel"/>
    <w:tmpl w:val="9808D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55A9F"/>
    <w:multiLevelType w:val="hybridMultilevel"/>
    <w:tmpl w:val="8272B01A"/>
    <w:lvl w:ilvl="0" w:tplc="8CF0382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22DAC"/>
    <w:multiLevelType w:val="hybridMultilevel"/>
    <w:tmpl w:val="72E414BA"/>
    <w:lvl w:ilvl="0" w:tplc="6C743902">
      <w:start w:val="1"/>
      <w:numFmt w:val="decimal"/>
      <w:lvlRestart w:val="0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A038F"/>
    <w:multiLevelType w:val="hybridMultilevel"/>
    <w:tmpl w:val="08340AF8"/>
    <w:lvl w:ilvl="0" w:tplc="498E21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91771"/>
    <w:multiLevelType w:val="hybridMultilevel"/>
    <w:tmpl w:val="9D0A0094"/>
    <w:lvl w:ilvl="0" w:tplc="B75A8188">
      <w:start w:val="84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73ED8"/>
    <w:multiLevelType w:val="hybridMultilevel"/>
    <w:tmpl w:val="F574E628"/>
    <w:lvl w:ilvl="0" w:tplc="54C6AE1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49EB72AF"/>
    <w:multiLevelType w:val="hybridMultilevel"/>
    <w:tmpl w:val="C3C04098"/>
    <w:lvl w:ilvl="0" w:tplc="E744B652">
      <w:start w:val="1"/>
      <w:numFmt w:val="bullet"/>
      <w:lvlText w:val=""/>
      <w:lvlPicBulletId w:val="4"/>
      <w:lvlJc w:val="left"/>
      <w:pPr>
        <w:ind w:left="99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16" w15:restartNumberingAfterBreak="0">
    <w:nsid w:val="4C5C362B"/>
    <w:multiLevelType w:val="hybridMultilevel"/>
    <w:tmpl w:val="A7504360"/>
    <w:lvl w:ilvl="0" w:tplc="006A2200">
      <w:start w:val="1"/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3900638"/>
    <w:multiLevelType w:val="hybridMultilevel"/>
    <w:tmpl w:val="DC54244A"/>
    <w:lvl w:ilvl="0" w:tplc="F4BEDDBA">
      <w:start w:val="3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27F1C"/>
    <w:multiLevelType w:val="hybridMultilevel"/>
    <w:tmpl w:val="6172D392"/>
    <w:lvl w:ilvl="0" w:tplc="B4A4765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 w15:restartNumberingAfterBreak="0">
    <w:nsid w:val="6D4D775F"/>
    <w:multiLevelType w:val="hybridMultilevel"/>
    <w:tmpl w:val="FF02785C"/>
    <w:lvl w:ilvl="0" w:tplc="E1F4F5F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BB13FE"/>
    <w:multiLevelType w:val="hybridMultilevel"/>
    <w:tmpl w:val="9808D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9"/>
  </w:num>
  <w:num w:numId="4">
    <w:abstractNumId w:val="2"/>
  </w:num>
  <w:num w:numId="5">
    <w:abstractNumId w:val="7"/>
  </w:num>
  <w:num w:numId="6">
    <w:abstractNumId w:val="15"/>
  </w:num>
  <w:num w:numId="7">
    <w:abstractNumId w:val="6"/>
  </w:num>
  <w:num w:numId="8">
    <w:abstractNumId w:val="1"/>
  </w:num>
  <w:num w:numId="9">
    <w:abstractNumId w:val="11"/>
  </w:num>
  <w:num w:numId="10">
    <w:abstractNumId w:val="18"/>
  </w:num>
  <w:num w:numId="11">
    <w:abstractNumId w:val="16"/>
  </w:num>
  <w:num w:numId="12">
    <w:abstractNumId w:val="3"/>
  </w:num>
  <w:num w:numId="13">
    <w:abstractNumId w:val="17"/>
  </w:num>
  <w:num w:numId="14">
    <w:abstractNumId w:val="14"/>
  </w:num>
  <w:num w:numId="15">
    <w:abstractNumId w:val="0"/>
  </w:num>
  <w:num w:numId="16">
    <w:abstractNumId w:val="13"/>
  </w:num>
  <w:num w:numId="17">
    <w:abstractNumId w:val="4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48C"/>
    <w:rsid w:val="00000583"/>
    <w:rsid w:val="000403DB"/>
    <w:rsid w:val="00061C45"/>
    <w:rsid w:val="00077604"/>
    <w:rsid w:val="000C37FA"/>
    <w:rsid w:val="000E633B"/>
    <w:rsid w:val="0012681A"/>
    <w:rsid w:val="00161915"/>
    <w:rsid w:val="0016598F"/>
    <w:rsid w:val="001909C4"/>
    <w:rsid w:val="001C523D"/>
    <w:rsid w:val="001F6EBA"/>
    <w:rsid w:val="00216CB4"/>
    <w:rsid w:val="0023026C"/>
    <w:rsid w:val="002451DF"/>
    <w:rsid w:val="0025119E"/>
    <w:rsid w:val="0026188D"/>
    <w:rsid w:val="002A7A0F"/>
    <w:rsid w:val="002B0A4D"/>
    <w:rsid w:val="002B212D"/>
    <w:rsid w:val="002D48F8"/>
    <w:rsid w:val="002E524B"/>
    <w:rsid w:val="0030324D"/>
    <w:rsid w:val="003243F2"/>
    <w:rsid w:val="00362496"/>
    <w:rsid w:val="0039495A"/>
    <w:rsid w:val="00395263"/>
    <w:rsid w:val="003C682C"/>
    <w:rsid w:val="003D637C"/>
    <w:rsid w:val="00411EF0"/>
    <w:rsid w:val="00414435"/>
    <w:rsid w:val="004439D0"/>
    <w:rsid w:val="00466C31"/>
    <w:rsid w:val="004D1762"/>
    <w:rsid w:val="004D621F"/>
    <w:rsid w:val="0053736F"/>
    <w:rsid w:val="00581BE2"/>
    <w:rsid w:val="00581F12"/>
    <w:rsid w:val="005B44E1"/>
    <w:rsid w:val="006747BA"/>
    <w:rsid w:val="00682291"/>
    <w:rsid w:val="00693C6C"/>
    <w:rsid w:val="006F01C1"/>
    <w:rsid w:val="006F2A63"/>
    <w:rsid w:val="007009F9"/>
    <w:rsid w:val="00705FB0"/>
    <w:rsid w:val="0071032B"/>
    <w:rsid w:val="00713C79"/>
    <w:rsid w:val="00757A01"/>
    <w:rsid w:val="00787980"/>
    <w:rsid w:val="007A3992"/>
    <w:rsid w:val="007A65AA"/>
    <w:rsid w:val="007D5EF8"/>
    <w:rsid w:val="007E6886"/>
    <w:rsid w:val="007F3458"/>
    <w:rsid w:val="00830621"/>
    <w:rsid w:val="00853C56"/>
    <w:rsid w:val="00860D21"/>
    <w:rsid w:val="00862ED6"/>
    <w:rsid w:val="008918A3"/>
    <w:rsid w:val="008B72E8"/>
    <w:rsid w:val="008E4C46"/>
    <w:rsid w:val="009001DA"/>
    <w:rsid w:val="00924047"/>
    <w:rsid w:val="00953D65"/>
    <w:rsid w:val="009E6AA8"/>
    <w:rsid w:val="00A4075B"/>
    <w:rsid w:val="00AA5FA0"/>
    <w:rsid w:val="00AB2278"/>
    <w:rsid w:val="00AE68EC"/>
    <w:rsid w:val="00B63668"/>
    <w:rsid w:val="00B6685E"/>
    <w:rsid w:val="00B7148C"/>
    <w:rsid w:val="00BC5500"/>
    <w:rsid w:val="00BC690F"/>
    <w:rsid w:val="00BD523D"/>
    <w:rsid w:val="00BF2E28"/>
    <w:rsid w:val="00BF6A0A"/>
    <w:rsid w:val="00C20390"/>
    <w:rsid w:val="00C32C01"/>
    <w:rsid w:val="00C34FEC"/>
    <w:rsid w:val="00C50E47"/>
    <w:rsid w:val="00CA206B"/>
    <w:rsid w:val="00CD38C0"/>
    <w:rsid w:val="00D047D9"/>
    <w:rsid w:val="00D10091"/>
    <w:rsid w:val="00D81A82"/>
    <w:rsid w:val="00D91E1C"/>
    <w:rsid w:val="00DA0608"/>
    <w:rsid w:val="00DA596D"/>
    <w:rsid w:val="00DA7BBC"/>
    <w:rsid w:val="00E20EF2"/>
    <w:rsid w:val="00E538DC"/>
    <w:rsid w:val="00E547E0"/>
    <w:rsid w:val="00E62C4E"/>
    <w:rsid w:val="00E96054"/>
    <w:rsid w:val="00F36ECB"/>
    <w:rsid w:val="00F42AEF"/>
    <w:rsid w:val="00F74F5F"/>
    <w:rsid w:val="00F8291B"/>
    <w:rsid w:val="00FD7FC7"/>
    <w:rsid w:val="00FE7383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113C07"/>
  <w15:chartTrackingRefBased/>
  <w15:docId w15:val="{CD2EE51A-D64E-41AA-BA27-A5706825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32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032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3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3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3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3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3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3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B7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48C"/>
  </w:style>
  <w:style w:type="paragraph" w:styleId="Footer">
    <w:name w:val="footer"/>
    <w:basedOn w:val="Normal"/>
    <w:link w:val="FooterChar"/>
    <w:uiPriority w:val="99"/>
    <w:unhideWhenUsed/>
    <w:rsid w:val="00B71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48C"/>
  </w:style>
  <w:style w:type="character" w:customStyle="1" w:styleId="Heading1Char">
    <w:name w:val="Heading 1 Char"/>
    <w:basedOn w:val="DefaultParagraphFont"/>
    <w:link w:val="Heading1"/>
    <w:uiPriority w:val="9"/>
    <w:rsid w:val="0071032B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103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32B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32B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32B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32B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32B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32B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32B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32B"/>
    <w:pPr>
      <w:spacing w:line="240" w:lineRule="auto"/>
    </w:pPr>
    <w:rPr>
      <w:rFonts w:eastAsiaTheme="minorEastAsia"/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1032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1032B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32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32B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1032B"/>
    <w:rPr>
      <w:b/>
      <w:bCs/>
    </w:rPr>
  </w:style>
  <w:style w:type="character" w:styleId="Emphasis">
    <w:name w:val="Emphasis"/>
    <w:basedOn w:val="DefaultParagraphFont"/>
    <w:uiPriority w:val="20"/>
    <w:qFormat/>
    <w:rsid w:val="0071032B"/>
    <w:rPr>
      <w:i/>
      <w:iCs/>
    </w:rPr>
  </w:style>
  <w:style w:type="paragraph" w:styleId="NoSpacing">
    <w:name w:val="No Spacing"/>
    <w:uiPriority w:val="1"/>
    <w:qFormat/>
    <w:rsid w:val="0071032B"/>
    <w:pPr>
      <w:spacing w:after="0" w:line="240" w:lineRule="auto"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71032B"/>
    <w:pPr>
      <w:spacing w:before="120" w:after="120"/>
      <w:ind w:left="720"/>
    </w:pPr>
    <w:rPr>
      <w:rFonts w:eastAsiaTheme="minorEastAsia"/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1032B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32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32B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1032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103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1032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1032B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1032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032B"/>
    <w:pPr>
      <w:outlineLvl w:val="9"/>
    </w:pPr>
  </w:style>
  <w:style w:type="character" w:customStyle="1" w:styleId="Bodytext4">
    <w:name w:val="Body text (4)_"/>
    <w:link w:val="Bodytext40"/>
    <w:rsid w:val="0071032B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71032B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71032B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71032B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link w:val="ListParagraph"/>
    <w:uiPriority w:val="34"/>
    <w:qFormat/>
    <w:locked/>
    <w:rsid w:val="0071032B"/>
    <w:rPr>
      <w:rFonts w:eastAsiaTheme="minorEastAsia"/>
    </w:rPr>
  </w:style>
  <w:style w:type="table" w:styleId="TableGrid">
    <w:name w:val="Table Grid"/>
    <w:aliases w:val="tham khao"/>
    <w:basedOn w:val="TableNormal"/>
    <w:uiPriority w:val="59"/>
    <w:rsid w:val="0071032B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vidu">
    <w:name w:val="so.vidu"/>
    <w:basedOn w:val="Normal"/>
    <w:next w:val="Normal"/>
    <w:link w:val="soviduChar"/>
    <w:qFormat/>
    <w:rsid w:val="0071032B"/>
    <w:pPr>
      <w:numPr>
        <w:numId w:val="1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71032B"/>
    <w:rPr>
      <w:rFonts w:ascii="Times New Roman" w:eastAsia="Times New Roman" w:hAnsi="Times New Roman" w:cs="Times New Roman"/>
      <w:sz w:val="24"/>
      <w:szCs w:val="24"/>
      <w:lang w:val="nl-NL"/>
    </w:rPr>
  </w:style>
  <w:style w:type="paragraph" w:customStyle="1" w:styleId="msolistparagraph0">
    <w:name w:val="msolistparagraph"/>
    <w:basedOn w:val="Normal"/>
    <w:rsid w:val="0071032B"/>
    <w:pPr>
      <w:spacing w:after="200" w:line="276" w:lineRule="auto"/>
      <w:ind w:left="720"/>
    </w:pPr>
    <w:rPr>
      <w:rFonts w:ascii="Arial" w:eastAsia="Calibri" w:hAnsi="Arial" w:cs="Arial"/>
      <w:sz w:val="24"/>
      <w:szCs w:val="24"/>
      <w:lang w:val="vi-VN"/>
    </w:rPr>
  </w:style>
  <w:style w:type="paragraph" w:customStyle="1" w:styleId="msonormal0">
    <w:name w:val="msonormal"/>
    <w:basedOn w:val="Normal"/>
    <w:rsid w:val="0071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qFormat/>
    <w:rsid w:val="0071032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71032B"/>
    <w:rPr>
      <w:rFonts w:ascii="Calibri" w:hAnsi="Calibri" w:cs="Calibri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1032B"/>
    <w:pPr>
      <w:tabs>
        <w:tab w:val="center" w:pos="5580"/>
        <w:tab w:val="right" w:pos="10200"/>
      </w:tabs>
      <w:spacing w:after="0" w:line="276" w:lineRule="auto"/>
      <w:ind w:left="964" w:hanging="964"/>
      <w:jc w:val="both"/>
    </w:pPr>
    <w:rPr>
      <w:rFonts w:ascii="Calibri" w:hAnsi="Calibri" w:cs="Calibri"/>
      <w:sz w:val="24"/>
      <w:szCs w:val="24"/>
    </w:rPr>
  </w:style>
  <w:style w:type="character" w:customStyle="1" w:styleId="fontstyle01">
    <w:name w:val="fontstyle01"/>
    <w:rsid w:val="0071032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05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83"/>
    <w:pPr>
      <w:spacing w:after="0" w:line="240" w:lineRule="auto"/>
      <w:ind w:left="720" w:hanging="72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83"/>
    <w:rPr>
      <w:rFonts w:ascii="Tahoma" w:hAnsi="Tahoma" w:cs="Tahoma"/>
      <w:sz w:val="16"/>
      <w:szCs w:val="16"/>
    </w:rPr>
  </w:style>
  <w:style w:type="character" w:customStyle="1" w:styleId="mjx-char">
    <w:name w:val="mjx-char"/>
    <w:rsid w:val="00000583"/>
  </w:style>
  <w:style w:type="character" w:customStyle="1" w:styleId="mjxassistivemathml">
    <w:name w:val="mjx_assistive_mathml"/>
    <w:rsid w:val="00000583"/>
  </w:style>
  <w:style w:type="paragraph" w:styleId="NormalWeb">
    <w:name w:val="Normal (Web)"/>
    <w:basedOn w:val="Normal"/>
    <w:uiPriority w:val="99"/>
    <w:unhideWhenUsed/>
    <w:rsid w:val="0000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quationSection">
    <w:name w:val="MTEquationSection"/>
    <w:rsid w:val="00000583"/>
    <w:rPr>
      <w:rFonts w:ascii="Times New Roman" w:hAnsi="Times New Roman" w:cs="Times New Roman"/>
      <w:b/>
      <w:i/>
      <w:vanish/>
      <w:color w:val="FF0000"/>
      <w:sz w:val="24"/>
      <w:szCs w:val="24"/>
      <w:lang w:val="vi-VN"/>
    </w:rPr>
  </w:style>
  <w:style w:type="paragraph" w:styleId="BodyText">
    <w:name w:val="Body Text"/>
    <w:basedOn w:val="Normal"/>
    <w:link w:val="BodyTextChar"/>
    <w:uiPriority w:val="99"/>
    <w:rsid w:val="00000583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00583"/>
    <w:rPr>
      <w:rFonts w:ascii="Times New Roman" w:eastAsia="Times New Roman" w:hAnsi="Times New Roman" w:cs="Times New Roman"/>
      <w:sz w:val="24"/>
      <w:szCs w:val="24"/>
    </w:rPr>
  </w:style>
  <w:style w:type="paragraph" w:customStyle="1" w:styleId="Char">
    <w:name w:val="Char"/>
    <w:basedOn w:val="Normal"/>
    <w:semiHidden/>
    <w:rsid w:val="00000583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table" w:customStyle="1" w:styleId="LiBang1">
    <w:name w:val="Lưới Bảng1"/>
    <w:basedOn w:val="TableNormal"/>
    <w:next w:val="TableGrid"/>
    <w:uiPriority w:val="59"/>
    <w:rsid w:val="00000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00058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3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39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66.wmf"/><Relationship Id="rId531" Type="http://schemas.openxmlformats.org/officeDocument/2006/relationships/oleObject" Target="embeddings/oleObject259.bin"/><Relationship Id="rId170" Type="http://schemas.openxmlformats.org/officeDocument/2006/relationships/oleObject" Target="embeddings/oleObject81.bin"/><Relationship Id="rId268" Type="http://schemas.openxmlformats.org/officeDocument/2006/relationships/image" Target="media/image138.wmf"/><Relationship Id="rId475" Type="http://schemas.openxmlformats.org/officeDocument/2006/relationships/oleObject" Target="embeddings/oleObject231.bin"/><Relationship Id="rId32" Type="http://schemas.openxmlformats.org/officeDocument/2006/relationships/image" Target="media/image20.wmf"/><Relationship Id="rId128" Type="http://schemas.openxmlformats.org/officeDocument/2006/relationships/image" Target="media/image68.wmf"/><Relationship Id="rId335" Type="http://schemas.openxmlformats.org/officeDocument/2006/relationships/oleObject" Target="embeddings/oleObject161.bin"/><Relationship Id="rId181" Type="http://schemas.openxmlformats.org/officeDocument/2006/relationships/image" Target="media/image94.wmf"/><Relationship Id="rId402" Type="http://schemas.openxmlformats.org/officeDocument/2006/relationships/oleObject" Target="embeddings/oleObject194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9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73.wmf"/><Relationship Id="rId290" Type="http://schemas.openxmlformats.org/officeDocument/2006/relationships/image" Target="media/image149.wmf"/><Relationship Id="rId304" Type="http://schemas.openxmlformats.org/officeDocument/2006/relationships/image" Target="media/image156.wmf"/><Relationship Id="rId346" Type="http://schemas.openxmlformats.org/officeDocument/2006/relationships/image" Target="media/image179.wmf"/><Relationship Id="rId388" Type="http://schemas.openxmlformats.org/officeDocument/2006/relationships/oleObject" Target="embeddings/oleObject187.bin"/><Relationship Id="rId511" Type="http://schemas.openxmlformats.org/officeDocument/2006/relationships/oleObject" Target="embeddings/oleObject249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13.e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33.png"/><Relationship Id="rId497" Type="http://schemas.openxmlformats.org/officeDocument/2006/relationships/oleObject" Target="embeddings/oleObject242.bin"/><Relationship Id="rId12" Type="http://schemas.openxmlformats.org/officeDocument/2006/relationships/image" Target="media/image10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3.bin"/><Relationship Id="rId357" Type="http://schemas.openxmlformats.org/officeDocument/2006/relationships/oleObject" Target="embeddings/oleObject172.bin"/><Relationship Id="rId522" Type="http://schemas.openxmlformats.org/officeDocument/2006/relationships/image" Target="media/image267.wmf"/><Relationship Id="rId54" Type="http://schemas.openxmlformats.org/officeDocument/2006/relationships/image" Target="media/image31.wmf"/><Relationship Id="rId96" Type="http://schemas.openxmlformats.org/officeDocument/2006/relationships/image" Target="media/image52.wmf"/><Relationship Id="rId161" Type="http://schemas.openxmlformats.org/officeDocument/2006/relationships/image" Target="media/image84.wmf"/><Relationship Id="rId217" Type="http://schemas.openxmlformats.org/officeDocument/2006/relationships/image" Target="media/image112.wmf"/><Relationship Id="rId399" Type="http://schemas.openxmlformats.org/officeDocument/2006/relationships/image" Target="media/image206.wmf"/><Relationship Id="rId259" Type="http://schemas.openxmlformats.org/officeDocument/2006/relationships/oleObject" Target="embeddings/oleObject125.bin"/><Relationship Id="rId424" Type="http://schemas.openxmlformats.org/officeDocument/2006/relationships/image" Target="media/image219.wmf"/><Relationship Id="rId466" Type="http://schemas.openxmlformats.org/officeDocument/2006/relationships/image" Target="media/image239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9.wmf"/><Relationship Id="rId326" Type="http://schemas.openxmlformats.org/officeDocument/2006/relationships/image" Target="media/image167.wmf"/><Relationship Id="rId533" Type="http://schemas.openxmlformats.org/officeDocument/2006/relationships/oleObject" Target="embeddings/oleObject260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9.wmf"/><Relationship Id="rId368" Type="http://schemas.openxmlformats.org/officeDocument/2006/relationships/image" Target="media/image190.wmf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23.wmf"/><Relationship Id="rId477" Type="http://schemas.openxmlformats.org/officeDocument/2006/relationships/oleObject" Target="embeddings/oleObject232.bin"/><Relationship Id="rId281" Type="http://schemas.openxmlformats.org/officeDocument/2006/relationships/oleObject" Target="embeddings/oleObject136.bin"/><Relationship Id="rId337" Type="http://schemas.openxmlformats.org/officeDocument/2006/relationships/oleObject" Target="embeddings/oleObject162.bin"/><Relationship Id="rId502" Type="http://schemas.openxmlformats.org/officeDocument/2006/relationships/image" Target="media/image257.wmf"/><Relationship Id="rId34" Type="http://schemas.openxmlformats.org/officeDocument/2006/relationships/image" Target="media/image21.wmf"/><Relationship Id="rId76" Type="http://schemas.openxmlformats.org/officeDocument/2006/relationships/image" Target="media/image42.wmf"/><Relationship Id="rId141" Type="http://schemas.openxmlformats.org/officeDocument/2006/relationships/image" Target="media/image74.wmf"/><Relationship Id="rId379" Type="http://schemas.openxmlformats.org/officeDocument/2006/relationships/oleObject" Target="embeddings/oleObject183.bin"/><Relationship Id="rId7" Type="http://schemas.openxmlformats.org/officeDocument/2006/relationships/image" Target="media/image7.png"/><Relationship Id="rId183" Type="http://schemas.openxmlformats.org/officeDocument/2006/relationships/image" Target="media/image95.wmf"/><Relationship Id="rId239" Type="http://schemas.openxmlformats.org/officeDocument/2006/relationships/image" Target="media/image123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7.bin"/><Relationship Id="rId250" Type="http://schemas.openxmlformats.org/officeDocument/2006/relationships/image" Target="media/image129.wmf"/><Relationship Id="rId292" Type="http://schemas.openxmlformats.org/officeDocument/2006/relationships/image" Target="media/image150.wmf"/><Relationship Id="rId306" Type="http://schemas.openxmlformats.org/officeDocument/2006/relationships/image" Target="media/image157.wmf"/><Relationship Id="rId488" Type="http://schemas.openxmlformats.org/officeDocument/2006/relationships/image" Target="media/image250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80.wmf"/><Relationship Id="rId513" Type="http://schemas.openxmlformats.org/officeDocument/2006/relationships/oleObject" Target="embeddings/oleObject250.bin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0.bin"/><Relationship Id="rId457" Type="http://schemas.openxmlformats.org/officeDocument/2006/relationships/oleObject" Target="embeddings/oleObject222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14" Type="http://schemas.openxmlformats.org/officeDocument/2006/relationships/image" Target="media/image11.wmf"/><Relationship Id="rId56" Type="http://schemas.openxmlformats.org/officeDocument/2006/relationships/image" Target="media/image32.wmf"/><Relationship Id="rId317" Type="http://schemas.openxmlformats.org/officeDocument/2006/relationships/oleObject" Target="embeddings/oleObject154.bin"/><Relationship Id="rId359" Type="http://schemas.openxmlformats.org/officeDocument/2006/relationships/oleObject" Target="embeddings/oleObject173.bin"/><Relationship Id="rId524" Type="http://schemas.openxmlformats.org/officeDocument/2006/relationships/image" Target="media/image268.wmf"/><Relationship Id="rId98" Type="http://schemas.openxmlformats.org/officeDocument/2006/relationships/image" Target="media/image53.png"/><Relationship Id="rId121" Type="http://schemas.openxmlformats.org/officeDocument/2006/relationships/oleObject" Target="embeddings/oleObject56.bin"/><Relationship Id="rId163" Type="http://schemas.openxmlformats.org/officeDocument/2006/relationships/image" Target="media/image85.wmf"/><Relationship Id="rId219" Type="http://schemas.openxmlformats.org/officeDocument/2006/relationships/image" Target="media/image113.wmf"/><Relationship Id="rId370" Type="http://schemas.openxmlformats.org/officeDocument/2006/relationships/image" Target="media/image191.wmf"/><Relationship Id="rId426" Type="http://schemas.openxmlformats.org/officeDocument/2006/relationships/image" Target="media/image220.w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40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40.wmf"/><Relationship Id="rId328" Type="http://schemas.openxmlformats.org/officeDocument/2006/relationships/image" Target="media/image168.png"/><Relationship Id="rId535" Type="http://schemas.openxmlformats.org/officeDocument/2006/relationships/footer" Target="footer1.xml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41" Type="http://schemas.openxmlformats.org/officeDocument/2006/relationships/image" Target="media/image124.wmf"/><Relationship Id="rId437" Type="http://schemas.openxmlformats.org/officeDocument/2006/relationships/image" Target="media/image224.wmf"/><Relationship Id="rId479" Type="http://schemas.openxmlformats.org/officeDocument/2006/relationships/oleObject" Target="embeddings/oleObject233.bin"/><Relationship Id="rId36" Type="http://schemas.openxmlformats.org/officeDocument/2006/relationships/image" Target="media/image22.wmf"/><Relationship Id="rId283" Type="http://schemas.openxmlformats.org/officeDocument/2006/relationships/oleObject" Target="embeddings/oleObject137.bin"/><Relationship Id="rId339" Type="http://schemas.openxmlformats.org/officeDocument/2006/relationships/oleObject" Target="embeddings/oleObject163.bin"/><Relationship Id="rId490" Type="http://schemas.openxmlformats.org/officeDocument/2006/relationships/image" Target="media/image251.wmf"/><Relationship Id="rId504" Type="http://schemas.openxmlformats.org/officeDocument/2006/relationships/image" Target="media/image258.wmf"/><Relationship Id="rId78" Type="http://schemas.openxmlformats.org/officeDocument/2006/relationships/image" Target="media/image43.wmf"/><Relationship Id="rId101" Type="http://schemas.openxmlformats.org/officeDocument/2006/relationships/image" Target="media/image55.wmf"/><Relationship Id="rId143" Type="http://schemas.openxmlformats.org/officeDocument/2006/relationships/image" Target="media/image75.wmf"/><Relationship Id="rId185" Type="http://schemas.openxmlformats.org/officeDocument/2006/relationships/image" Target="media/image96.wmf"/><Relationship Id="rId350" Type="http://schemas.openxmlformats.org/officeDocument/2006/relationships/image" Target="media/image181.wmf"/><Relationship Id="rId406" Type="http://schemas.openxmlformats.org/officeDocument/2006/relationships/oleObject" Target="embeddings/oleObject196.bin"/><Relationship Id="rId9" Type="http://schemas.openxmlformats.org/officeDocument/2006/relationships/image" Target="media/image8.png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8.bin"/><Relationship Id="rId252" Type="http://schemas.openxmlformats.org/officeDocument/2006/relationships/image" Target="media/image130.wmf"/><Relationship Id="rId294" Type="http://schemas.openxmlformats.org/officeDocument/2006/relationships/image" Target="media/image151.wmf"/><Relationship Id="rId308" Type="http://schemas.openxmlformats.org/officeDocument/2006/relationships/image" Target="media/image158.wmf"/><Relationship Id="rId515" Type="http://schemas.openxmlformats.org/officeDocument/2006/relationships/oleObject" Target="embeddings/oleObject251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1.bin"/><Relationship Id="rId459" Type="http://schemas.openxmlformats.org/officeDocument/2006/relationships/oleObject" Target="embeddings/oleObject223.bin"/><Relationship Id="rId16" Type="http://schemas.openxmlformats.org/officeDocument/2006/relationships/image" Target="media/image12.wmf"/><Relationship Id="rId221" Type="http://schemas.openxmlformats.org/officeDocument/2006/relationships/image" Target="media/image114.wmf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5.bin"/><Relationship Id="rId470" Type="http://schemas.openxmlformats.org/officeDocument/2006/relationships/image" Target="media/image241.wmf"/><Relationship Id="rId526" Type="http://schemas.openxmlformats.org/officeDocument/2006/relationships/image" Target="media/image269.wmf"/><Relationship Id="rId58" Type="http://schemas.openxmlformats.org/officeDocument/2006/relationships/image" Target="media/image33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70.png"/><Relationship Id="rId165" Type="http://schemas.openxmlformats.org/officeDocument/2006/relationships/image" Target="media/image86.wmf"/><Relationship Id="rId372" Type="http://schemas.openxmlformats.org/officeDocument/2006/relationships/image" Target="media/image192.wmf"/><Relationship Id="rId428" Type="http://schemas.openxmlformats.org/officeDocument/2006/relationships/image" Target="media/image221.wmf"/><Relationship Id="rId232" Type="http://schemas.openxmlformats.org/officeDocument/2006/relationships/oleObject" Target="embeddings/oleObject112.bin"/><Relationship Id="rId274" Type="http://schemas.openxmlformats.org/officeDocument/2006/relationships/image" Target="media/image141.wmf"/><Relationship Id="rId481" Type="http://schemas.openxmlformats.org/officeDocument/2006/relationships/oleObject" Target="embeddings/oleObject234.bin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3.bin"/><Relationship Id="rId537" Type="http://schemas.openxmlformats.org/officeDocument/2006/relationships/theme" Target="theme/theme1.xml"/><Relationship Id="rId80" Type="http://schemas.openxmlformats.org/officeDocument/2006/relationships/image" Target="media/image44.wmf"/><Relationship Id="rId176" Type="http://schemas.openxmlformats.org/officeDocument/2006/relationships/oleObject" Target="embeddings/oleObject84.bin"/><Relationship Id="rId341" Type="http://schemas.openxmlformats.org/officeDocument/2006/relationships/oleObject" Target="embeddings/oleObject164.bin"/><Relationship Id="rId383" Type="http://schemas.openxmlformats.org/officeDocument/2006/relationships/oleObject" Target="embeddings/oleObject185.bin"/><Relationship Id="rId439" Type="http://schemas.openxmlformats.org/officeDocument/2006/relationships/image" Target="media/image225.wmf"/><Relationship Id="rId201" Type="http://schemas.openxmlformats.org/officeDocument/2006/relationships/image" Target="media/image104.wmf"/><Relationship Id="rId243" Type="http://schemas.openxmlformats.org/officeDocument/2006/relationships/image" Target="media/image125.wmf"/><Relationship Id="rId285" Type="http://schemas.openxmlformats.org/officeDocument/2006/relationships/oleObject" Target="embeddings/oleObject138.bin"/><Relationship Id="rId450" Type="http://schemas.openxmlformats.org/officeDocument/2006/relationships/oleObject" Target="embeddings/oleObject219.bin"/><Relationship Id="rId506" Type="http://schemas.openxmlformats.org/officeDocument/2006/relationships/image" Target="media/image259.wmf"/><Relationship Id="rId38" Type="http://schemas.openxmlformats.org/officeDocument/2006/relationships/image" Target="media/image23.wmf"/><Relationship Id="rId103" Type="http://schemas.openxmlformats.org/officeDocument/2006/relationships/image" Target="media/image56.wmf"/><Relationship Id="rId310" Type="http://schemas.openxmlformats.org/officeDocument/2006/relationships/image" Target="media/image159.wmf"/><Relationship Id="rId492" Type="http://schemas.openxmlformats.org/officeDocument/2006/relationships/image" Target="media/image252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6.wmf"/><Relationship Id="rId187" Type="http://schemas.openxmlformats.org/officeDocument/2006/relationships/image" Target="media/image97.wmf"/><Relationship Id="rId352" Type="http://schemas.openxmlformats.org/officeDocument/2006/relationships/image" Target="media/image182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212" Type="http://schemas.openxmlformats.org/officeDocument/2006/relationships/oleObject" Target="embeddings/oleObject102.bin"/><Relationship Id="rId254" Type="http://schemas.openxmlformats.org/officeDocument/2006/relationships/image" Target="media/image13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296" Type="http://schemas.openxmlformats.org/officeDocument/2006/relationships/image" Target="media/image152.wmf"/><Relationship Id="rId461" Type="http://schemas.openxmlformats.org/officeDocument/2006/relationships/oleObject" Target="embeddings/oleObject224.bin"/><Relationship Id="rId517" Type="http://schemas.openxmlformats.org/officeDocument/2006/relationships/oleObject" Target="embeddings/oleObject252.bin"/><Relationship Id="rId60" Type="http://schemas.openxmlformats.org/officeDocument/2006/relationships/image" Target="media/image34.wmf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6.bin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202.bin"/><Relationship Id="rId223" Type="http://schemas.openxmlformats.org/officeDocument/2006/relationships/image" Target="media/image115.wmf"/><Relationship Id="rId430" Type="http://schemas.openxmlformats.org/officeDocument/2006/relationships/oleObject" Target="embeddings/oleObject208.bin"/><Relationship Id="rId18" Type="http://schemas.openxmlformats.org/officeDocument/2006/relationships/image" Target="media/image13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42.wmf"/><Relationship Id="rId528" Type="http://schemas.openxmlformats.org/officeDocument/2006/relationships/image" Target="media/image270.wmf"/><Relationship Id="rId125" Type="http://schemas.openxmlformats.org/officeDocument/2006/relationships/oleObject" Target="embeddings/oleObject58.bin"/><Relationship Id="rId167" Type="http://schemas.openxmlformats.org/officeDocument/2006/relationships/image" Target="media/image87.wmf"/><Relationship Id="rId332" Type="http://schemas.openxmlformats.org/officeDocument/2006/relationships/image" Target="media/image172.wmf"/><Relationship Id="rId374" Type="http://schemas.openxmlformats.org/officeDocument/2006/relationships/image" Target="media/image193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3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2.wmf"/><Relationship Id="rId441" Type="http://schemas.openxmlformats.org/officeDocument/2006/relationships/image" Target="media/image226.wmf"/><Relationship Id="rId483" Type="http://schemas.openxmlformats.org/officeDocument/2006/relationships/oleObject" Target="embeddings/oleObject235.bin"/><Relationship Id="rId40" Type="http://schemas.openxmlformats.org/officeDocument/2006/relationships/image" Target="media/image24.wmf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6.bin"/><Relationship Id="rId343" Type="http://schemas.openxmlformats.org/officeDocument/2006/relationships/oleObject" Target="embeddings/oleObject165.bin"/><Relationship Id="rId82" Type="http://schemas.openxmlformats.org/officeDocument/2006/relationships/image" Target="media/image45.wmf"/><Relationship Id="rId203" Type="http://schemas.openxmlformats.org/officeDocument/2006/relationships/image" Target="media/image105.wmf"/><Relationship Id="rId385" Type="http://schemas.openxmlformats.org/officeDocument/2006/relationships/oleObject" Target="embeddings/oleObject186.bin"/><Relationship Id="rId245" Type="http://schemas.openxmlformats.org/officeDocument/2006/relationships/image" Target="media/image126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8.bin"/><Relationship Id="rId452" Type="http://schemas.openxmlformats.org/officeDocument/2006/relationships/oleObject" Target="embeddings/oleObject220.bin"/><Relationship Id="rId494" Type="http://schemas.openxmlformats.org/officeDocument/2006/relationships/image" Target="media/image253.wmf"/><Relationship Id="rId508" Type="http://schemas.openxmlformats.org/officeDocument/2006/relationships/image" Target="media/image260.wmf"/><Relationship Id="rId105" Type="http://schemas.openxmlformats.org/officeDocument/2006/relationships/image" Target="media/image57.wmf"/><Relationship Id="rId147" Type="http://schemas.openxmlformats.org/officeDocument/2006/relationships/image" Target="media/image77.wmf"/><Relationship Id="rId312" Type="http://schemas.openxmlformats.org/officeDocument/2006/relationships/image" Target="media/image160.wmf"/><Relationship Id="rId354" Type="http://schemas.openxmlformats.org/officeDocument/2006/relationships/image" Target="media/image183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8.wmf"/><Relationship Id="rId396" Type="http://schemas.openxmlformats.org/officeDocument/2006/relationships/oleObject" Target="embeddings/oleObject191.bin"/><Relationship Id="rId214" Type="http://schemas.openxmlformats.org/officeDocument/2006/relationships/oleObject" Target="embeddings/oleObject103.bin"/><Relationship Id="rId256" Type="http://schemas.openxmlformats.org/officeDocument/2006/relationships/image" Target="media/image132.wmf"/><Relationship Id="rId298" Type="http://schemas.openxmlformats.org/officeDocument/2006/relationships/image" Target="media/image153.wmf"/><Relationship Id="rId421" Type="http://schemas.openxmlformats.org/officeDocument/2006/relationships/oleObject" Target="embeddings/oleObject203.bin"/><Relationship Id="rId463" Type="http://schemas.openxmlformats.org/officeDocument/2006/relationships/oleObject" Target="embeddings/oleObject225.bin"/><Relationship Id="rId519" Type="http://schemas.openxmlformats.org/officeDocument/2006/relationships/oleObject" Target="embeddings/oleObject253.bin"/><Relationship Id="rId116" Type="http://schemas.openxmlformats.org/officeDocument/2006/relationships/image" Target="media/image62.wmf"/><Relationship Id="rId158" Type="http://schemas.openxmlformats.org/officeDocument/2006/relationships/oleObject" Target="embeddings/oleObject75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71.wmf"/><Relationship Id="rId20" Type="http://schemas.openxmlformats.org/officeDocument/2006/relationships/image" Target="media/image14.wmf"/><Relationship Id="rId62" Type="http://schemas.openxmlformats.org/officeDocument/2006/relationships/image" Target="media/image35.wmf"/><Relationship Id="rId365" Type="http://schemas.openxmlformats.org/officeDocument/2006/relationships/oleObject" Target="embeddings/oleObject176.bin"/><Relationship Id="rId225" Type="http://schemas.openxmlformats.org/officeDocument/2006/relationships/image" Target="media/image116.wmf"/><Relationship Id="rId267" Type="http://schemas.openxmlformats.org/officeDocument/2006/relationships/oleObject" Target="embeddings/oleObject129.bin"/><Relationship Id="rId432" Type="http://schemas.openxmlformats.org/officeDocument/2006/relationships/oleObject" Target="embeddings/oleObject210.bin"/><Relationship Id="rId474" Type="http://schemas.openxmlformats.org/officeDocument/2006/relationships/image" Target="media/image243.wmf"/><Relationship Id="rId127" Type="http://schemas.openxmlformats.org/officeDocument/2006/relationships/oleObject" Target="embeddings/oleObject59.bin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8.wmf"/><Relationship Id="rId334" Type="http://schemas.openxmlformats.org/officeDocument/2006/relationships/image" Target="media/image173.wmf"/><Relationship Id="rId376" Type="http://schemas.openxmlformats.org/officeDocument/2006/relationships/image" Target="media/image194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4.bin"/><Relationship Id="rId278" Type="http://schemas.openxmlformats.org/officeDocument/2006/relationships/image" Target="media/image143.wmf"/><Relationship Id="rId401" Type="http://schemas.openxmlformats.org/officeDocument/2006/relationships/image" Target="media/image207.wmf"/><Relationship Id="rId443" Type="http://schemas.openxmlformats.org/officeDocument/2006/relationships/image" Target="media/image227.wmf"/><Relationship Id="rId303" Type="http://schemas.openxmlformats.org/officeDocument/2006/relationships/oleObject" Target="embeddings/oleObject147.bin"/><Relationship Id="rId485" Type="http://schemas.openxmlformats.org/officeDocument/2006/relationships/oleObject" Target="embeddings/oleObject236.bin"/><Relationship Id="rId42" Type="http://schemas.openxmlformats.org/officeDocument/2006/relationships/image" Target="media/image25.wmf"/><Relationship Id="rId84" Type="http://schemas.openxmlformats.org/officeDocument/2006/relationships/image" Target="media/image46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6.bin"/><Relationship Id="rId387" Type="http://schemas.openxmlformats.org/officeDocument/2006/relationships/image" Target="media/image200.wmf"/><Relationship Id="rId510" Type="http://schemas.openxmlformats.org/officeDocument/2006/relationships/image" Target="media/image261.wmf"/><Relationship Id="rId191" Type="http://schemas.openxmlformats.org/officeDocument/2006/relationships/image" Target="media/image99.wmf"/><Relationship Id="rId205" Type="http://schemas.openxmlformats.org/officeDocument/2006/relationships/image" Target="media/image106.wmf"/><Relationship Id="rId247" Type="http://schemas.openxmlformats.org/officeDocument/2006/relationships/image" Target="media/image127.wmf"/><Relationship Id="rId412" Type="http://schemas.openxmlformats.org/officeDocument/2006/relationships/oleObject" Target="embeddings/oleObject199.bin"/><Relationship Id="rId107" Type="http://schemas.openxmlformats.org/officeDocument/2006/relationships/image" Target="media/image58.wmf"/><Relationship Id="rId289" Type="http://schemas.openxmlformats.org/officeDocument/2006/relationships/oleObject" Target="embeddings/oleObject140.bin"/><Relationship Id="rId454" Type="http://schemas.openxmlformats.org/officeDocument/2006/relationships/oleObject" Target="embeddings/oleObject221.bin"/><Relationship Id="rId496" Type="http://schemas.openxmlformats.org/officeDocument/2006/relationships/image" Target="media/image254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8.wmf"/><Relationship Id="rId314" Type="http://schemas.openxmlformats.org/officeDocument/2006/relationships/image" Target="media/image161.wmf"/><Relationship Id="rId356" Type="http://schemas.openxmlformats.org/officeDocument/2006/relationships/image" Target="media/image184.wmf"/><Relationship Id="rId398" Type="http://schemas.openxmlformats.org/officeDocument/2006/relationships/oleObject" Target="embeddings/oleObject192.bin"/><Relationship Id="rId521" Type="http://schemas.openxmlformats.org/officeDocument/2006/relationships/oleObject" Target="embeddings/oleObject254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4.bin"/><Relationship Id="rId258" Type="http://schemas.openxmlformats.org/officeDocument/2006/relationships/image" Target="media/image133.wmf"/><Relationship Id="rId465" Type="http://schemas.openxmlformats.org/officeDocument/2006/relationships/oleObject" Target="embeddings/oleObject226.bin"/><Relationship Id="rId22" Type="http://schemas.openxmlformats.org/officeDocument/2006/relationships/image" Target="media/image15.wmf"/><Relationship Id="rId64" Type="http://schemas.openxmlformats.org/officeDocument/2006/relationships/image" Target="media/image36.wmf"/><Relationship Id="rId118" Type="http://schemas.openxmlformats.org/officeDocument/2006/relationships/image" Target="media/image63.wmf"/><Relationship Id="rId325" Type="http://schemas.openxmlformats.org/officeDocument/2006/relationships/oleObject" Target="embeddings/oleObject158.bin"/><Relationship Id="rId367" Type="http://schemas.openxmlformats.org/officeDocument/2006/relationships/oleObject" Target="embeddings/oleObject177.bin"/><Relationship Id="rId532" Type="http://schemas.openxmlformats.org/officeDocument/2006/relationships/image" Target="media/image272.wmf"/><Relationship Id="rId171" Type="http://schemas.openxmlformats.org/officeDocument/2006/relationships/image" Target="media/image89.wmf"/><Relationship Id="rId227" Type="http://schemas.openxmlformats.org/officeDocument/2006/relationships/image" Target="media/image117.wmf"/><Relationship Id="rId269" Type="http://schemas.openxmlformats.org/officeDocument/2006/relationships/oleObject" Target="embeddings/oleObject130.bin"/><Relationship Id="rId434" Type="http://schemas.openxmlformats.org/officeDocument/2006/relationships/oleObject" Target="embeddings/oleObject211.bin"/><Relationship Id="rId476" Type="http://schemas.openxmlformats.org/officeDocument/2006/relationships/image" Target="media/image244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44.wmf"/><Relationship Id="rId336" Type="http://schemas.openxmlformats.org/officeDocument/2006/relationships/image" Target="media/image174.wmf"/><Relationship Id="rId501" Type="http://schemas.openxmlformats.org/officeDocument/2006/relationships/oleObject" Target="embeddings/oleObject244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95.wmf"/><Relationship Id="rId403" Type="http://schemas.openxmlformats.org/officeDocument/2006/relationships/image" Target="media/image208.wmf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8.wmf"/><Relationship Id="rId487" Type="http://schemas.openxmlformats.org/officeDocument/2006/relationships/oleObject" Target="embeddings/oleObject237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oleObject" Target="embeddings/oleObject167.bin"/><Relationship Id="rId512" Type="http://schemas.openxmlformats.org/officeDocument/2006/relationships/image" Target="media/image262.wmf"/><Relationship Id="rId44" Type="http://schemas.openxmlformats.org/officeDocument/2006/relationships/image" Target="media/image26.wmf"/><Relationship Id="rId86" Type="http://schemas.openxmlformats.org/officeDocument/2006/relationships/image" Target="media/image47.wmf"/><Relationship Id="rId151" Type="http://schemas.openxmlformats.org/officeDocument/2006/relationships/image" Target="media/image79.wmf"/><Relationship Id="rId389" Type="http://schemas.openxmlformats.org/officeDocument/2006/relationships/image" Target="media/image201.wmf"/><Relationship Id="rId193" Type="http://schemas.openxmlformats.org/officeDocument/2006/relationships/image" Target="media/image100.wmf"/><Relationship Id="rId207" Type="http://schemas.openxmlformats.org/officeDocument/2006/relationships/image" Target="media/image107.wmf"/><Relationship Id="rId249" Type="http://schemas.openxmlformats.org/officeDocument/2006/relationships/image" Target="media/image128.png"/><Relationship Id="rId414" Type="http://schemas.openxmlformats.org/officeDocument/2006/relationships/image" Target="media/image214.wmf"/><Relationship Id="rId456" Type="http://schemas.openxmlformats.org/officeDocument/2006/relationships/image" Target="media/image234.wmf"/><Relationship Id="rId498" Type="http://schemas.openxmlformats.org/officeDocument/2006/relationships/image" Target="media/image255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9.wmf"/><Relationship Id="rId260" Type="http://schemas.openxmlformats.org/officeDocument/2006/relationships/image" Target="media/image134.wmf"/><Relationship Id="rId316" Type="http://schemas.openxmlformats.org/officeDocument/2006/relationships/image" Target="media/image162.wmf"/><Relationship Id="rId523" Type="http://schemas.openxmlformats.org/officeDocument/2006/relationships/oleObject" Target="embeddings/oleObject255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64.wmf"/><Relationship Id="rId358" Type="http://schemas.openxmlformats.org/officeDocument/2006/relationships/image" Target="media/image185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5.bin"/><Relationship Id="rId467" Type="http://schemas.openxmlformats.org/officeDocument/2006/relationships/oleObject" Target="embeddings/oleObject227.bin"/><Relationship Id="rId271" Type="http://schemas.openxmlformats.org/officeDocument/2006/relationships/oleObject" Target="embeddings/oleObject131.bin"/><Relationship Id="rId24" Type="http://schemas.openxmlformats.org/officeDocument/2006/relationships/image" Target="media/image16.wmf"/><Relationship Id="rId66" Type="http://schemas.openxmlformats.org/officeDocument/2006/relationships/image" Target="media/image37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9.bin"/><Relationship Id="rId369" Type="http://schemas.openxmlformats.org/officeDocument/2006/relationships/oleObject" Target="embeddings/oleObject178.bin"/><Relationship Id="rId534" Type="http://schemas.openxmlformats.org/officeDocument/2006/relationships/header" Target="header1.xml"/><Relationship Id="rId173" Type="http://schemas.openxmlformats.org/officeDocument/2006/relationships/image" Target="media/image90.wmf"/><Relationship Id="rId229" Type="http://schemas.openxmlformats.org/officeDocument/2006/relationships/image" Target="media/image118.wmf"/><Relationship Id="rId380" Type="http://schemas.openxmlformats.org/officeDocument/2006/relationships/image" Target="media/image196.wmf"/><Relationship Id="rId436" Type="http://schemas.openxmlformats.org/officeDocument/2006/relationships/oleObject" Target="embeddings/oleObject212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45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45.wmf"/><Relationship Id="rId338" Type="http://schemas.openxmlformats.org/officeDocument/2006/relationships/image" Target="media/image175.wmf"/><Relationship Id="rId503" Type="http://schemas.openxmlformats.org/officeDocument/2006/relationships/oleObject" Target="embeddings/oleObject245.bin"/><Relationship Id="rId8" Type="http://schemas.microsoft.com/office/2007/relationships/hdphoto" Target="media/hdphoto1.wdp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202.wmf"/><Relationship Id="rId405" Type="http://schemas.openxmlformats.org/officeDocument/2006/relationships/image" Target="media/image209.wmf"/><Relationship Id="rId447" Type="http://schemas.openxmlformats.org/officeDocument/2006/relationships/image" Target="media/image229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8.bin"/><Relationship Id="rId46" Type="http://schemas.openxmlformats.org/officeDocument/2006/relationships/image" Target="media/image27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68.bin"/><Relationship Id="rId514" Type="http://schemas.openxmlformats.org/officeDocument/2006/relationships/image" Target="media/image263.wmf"/><Relationship Id="rId88" Type="http://schemas.openxmlformats.org/officeDocument/2006/relationships/image" Target="media/image48.wmf"/><Relationship Id="rId111" Type="http://schemas.openxmlformats.org/officeDocument/2006/relationships/image" Target="media/image60.wmf"/><Relationship Id="rId153" Type="http://schemas.openxmlformats.org/officeDocument/2006/relationships/image" Target="media/image80.wmf"/><Relationship Id="rId195" Type="http://schemas.openxmlformats.org/officeDocument/2006/relationships/image" Target="media/image101.wmf"/><Relationship Id="rId209" Type="http://schemas.openxmlformats.org/officeDocument/2006/relationships/image" Target="media/image108.wmf"/><Relationship Id="rId360" Type="http://schemas.openxmlformats.org/officeDocument/2006/relationships/image" Target="media/image186.wmf"/><Relationship Id="rId416" Type="http://schemas.openxmlformats.org/officeDocument/2006/relationships/image" Target="media/image215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35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5.wmf"/><Relationship Id="rId318" Type="http://schemas.openxmlformats.org/officeDocument/2006/relationships/image" Target="media/image163.wmf"/><Relationship Id="rId525" Type="http://schemas.openxmlformats.org/officeDocument/2006/relationships/oleObject" Target="embeddings/oleObject256.bin"/><Relationship Id="rId99" Type="http://schemas.openxmlformats.org/officeDocument/2006/relationships/image" Target="media/image54.wmf"/><Relationship Id="rId122" Type="http://schemas.openxmlformats.org/officeDocument/2006/relationships/image" Target="media/image65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427" Type="http://schemas.openxmlformats.org/officeDocument/2006/relationships/oleObject" Target="embeddings/oleObject206.bin"/><Relationship Id="rId469" Type="http://schemas.openxmlformats.org/officeDocument/2006/relationships/oleObject" Target="embeddings/oleObject228.bin"/><Relationship Id="rId26" Type="http://schemas.openxmlformats.org/officeDocument/2006/relationships/image" Target="media/image17.wmf"/><Relationship Id="rId231" Type="http://schemas.openxmlformats.org/officeDocument/2006/relationships/image" Target="media/image119.wmf"/><Relationship Id="rId273" Type="http://schemas.openxmlformats.org/officeDocument/2006/relationships/oleObject" Target="embeddings/oleObject132.bin"/><Relationship Id="rId329" Type="http://schemas.openxmlformats.org/officeDocument/2006/relationships/image" Target="media/image169.png"/><Relationship Id="rId480" Type="http://schemas.openxmlformats.org/officeDocument/2006/relationships/image" Target="media/image246.wmf"/><Relationship Id="rId536" Type="http://schemas.openxmlformats.org/officeDocument/2006/relationships/fontTable" Target="fontTable.xml"/><Relationship Id="rId68" Type="http://schemas.openxmlformats.org/officeDocument/2006/relationships/image" Target="media/image38.wmf"/><Relationship Id="rId133" Type="http://schemas.openxmlformats.org/officeDocument/2006/relationships/image" Target="media/image70.wmf"/><Relationship Id="rId175" Type="http://schemas.openxmlformats.org/officeDocument/2006/relationships/image" Target="media/image91.wmf"/><Relationship Id="rId340" Type="http://schemas.openxmlformats.org/officeDocument/2006/relationships/image" Target="media/image176.wmf"/><Relationship Id="rId200" Type="http://schemas.openxmlformats.org/officeDocument/2006/relationships/oleObject" Target="embeddings/oleObject96.bin"/><Relationship Id="rId382" Type="http://schemas.openxmlformats.org/officeDocument/2006/relationships/image" Target="media/image197.wmf"/><Relationship Id="rId438" Type="http://schemas.openxmlformats.org/officeDocument/2006/relationships/oleObject" Target="embeddings/oleObject213.bin"/><Relationship Id="rId242" Type="http://schemas.openxmlformats.org/officeDocument/2006/relationships/oleObject" Target="embeddings/oleObject117.bin"/><Relationship Id="rId284" Type="http://schemas.openxmlformats.org/officeDocument/2006/relationships/image" Target="media/image146.w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8.bin"/><Relationship Id="rId90" Type="http://schemas.openxmlformats.org/officeDocument/2006/relationships/image" Target="media/image49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69.bin"/><Relationship Id="rId393" Type="http://schemas.openxmlformats.org/officeDocument/2006/relationships/image" Target="media/image203.wmf"/><Relationship Id="rId407" Type="http://schemas.openxmlformats.org/officeDocument/2006/relationships/image" Target="media/image210.wmf"/><Relationship Id="rId449" Type="http://schemas.openxmlformats.org/officeDocument/2006/relationships/image" Target="media/image230.wmf"/><Relationship Id="rId211" Type="http://schemas.openxmlformats.org/officeDocument/2006/relationships/image" Target="media/image109.wmf"/><Relationship Id="rId253" Type="http://schemas.openxmlformats.org/officeDocument/2006/relationships/oleObject" Target="embeddings/oleObject122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image" Target="media/image236.wmf"/><Relationship Id="rId516" Type="http://schemas.openxmlformats.org/officeDocument/2006/relationships/image" Target="media/image264.wmf"/><Relationship Id="rId48" Type="http://schemas.openxmlformats.org/officeDocument/2006/relationships/image" Target="media/image28.wmf"/><Relationship Id="rId113" Type="http://schemas.openxmlformats.org/officeDocument/2006/relationships/image" Target="media/image61.wmf"/><Relationship Id="rId320" Type="http://schemas.openxmlformats.org/officeDocument/2006/relationships/image" Target="media/image164.wmf"/><Relationship Id="rId155" Type="http://schemas.openxmlformats.org/officeDocument/2006/relationships/image" Target="media/image81.wmf"/><Relationship Id="rId197" Type="http://schemas.openxmlformats.org/officeDocument/2006/relationships/image" Target="media/image102.wmf"/><Relationship Id="rId362" Type="http://schemas.openxmlformats.org/officeDocument/2006/relationships/image" Target="media/image187.wmf"/><Relationship Id="rId418" Type="http://schemas.openxmlformats.org/officeDocument/2006/relationships/image" Target="media/image216.wmf"/><Relationship Id="rId222" Type="http://schemas.openxmlformats.org/officeDocument/2006/relationships/oleObject" Target="embeddings/oleObject107.bin"/><Relationship Id="rId264" Type="http://schemas.openxmlformats.org/officeDocument/2006/relationships/image" Target="media/image136.wmf"/><Relationship Id="rId471" Type="http://schemas.openxmlformats.org/officeDocument/2006/relationships/oleObject" Target="embeddings/oleObject229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6.wmf"/><Relationship Id="rId527" Type="http://schemas.openxmlformats.org/officeDocument/2006/relationships/oleObject" Target="embeddings/oleObject257.bin"/><Relationship Id="rId70" Type="http://schemas.openxmlformats.org/officeDocument/2006/relationships/image" Target="media/image39.wmf"/><Relationship Id="rId166" Type="http://schemas.openxmlformats.org/officeDocument/2006/relationships/oleObject" Target="embeddings/oleObject79.bin"/><Relationship Id="rId331" Type="http://schemas.openxmlformats.org/officeDocument/2006/relationships/image" Target="media/image171.png"/><Relationship Id="rId373" Type="http://schemas.openxmlformats.org/officeDocument/2006/relationships/oleObject" Target="embeddings/oleObject180.bin"/><Relationship Id="rId429" Type="http://schemas.openxmlformats.org/officeDocument/2006/relationships/oleObject" Target="embeddings/oleObject207.bin"/><Relationship Id="rId1" Type="http://schemas.openxmlformats.org/officeDocument/2006/relationships/numbering" Target="numbering.xml"/><Relationship Id="rId233" Type="http://schemas.openxmlformats.org/officeDocument/2006/relationships/image" Target="media/image120.wmf"/><Relationship Id="rId440" Type="http://schemas.openxmlformats.org/officeDocument/2006/relationships/oleObject" Target="embeddings/oleObject214.bin"/><Relationship Id="rId28" Type="http://schemas.openxmlformats.org/officeDocument/2006/relationships/image" Target="media/image18.wmf"/><Relationship Id="rId275" Type="http://schemas.openxmlformats.org/officeDocument/2006/relationships/oleObject" Target="embeddings/oleObject133.bin"/><Relationship Id="rId300" Type="http://schemas.openxmlformats.org/officeDocument/2006/relationships/image" Target="media/image154.wmf"/><Relationship Id="rId482" Type="http://schemas.openxmlformats.org/officeDocument/2006/relationships/image" Target="media/image247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71.wmf"/><Relationship Id="rId177" Type="http://schemas.openxmlformats.org/officeDocument/2006/relationships/image" Target="media/image92.wmf"/><Relationship Id="rId342" Type="http://schemas.openxmlformats.org/officeDocument/2006/relationships/image" Target="media/image177.wmf"/><Relationship Id="rId384" Type="http://schemas.openxmlformats.org/officeDocument/2006/relationships/image" Target="media/image198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47.wmf"/><Relationship Id="rId451" Type="http://schemas.openxmlformats.org/officeDocument/2006/relationships/image" Target="media/image231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50" Type="http://schemas.openxmlformats.org/officeDocument/2006/relationships/image" Target="media/image29.wmf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1.bin"/><Relationship Id="rId353" Type="http://schemas.openxmlformats.org/officeDocument/2006/relationships/oleObject" Target="embeddings/oleObject170.bin"/><Relationship Id="rId395" Type="http://schemas.openxmlformats.org/officeDocument/2006/relationships/image" Target="media/image204.wmf"/><Relationship Id="rId409" Type="http://schemas.openxmlformats.org/officeDocument/2006/relationships/image" Target="media/image211.wmf"/><Relationship Id="rId92" Type="http://schemas.openxmlformats.org/officeDocument/2006/relationships/image" Target="media/image50.wmf"/><Relationship Id="rId213" Type="http://schemas.openxmlformats.org/officeDocument/2006/relationships/image" Target="media/image110.wmf"/><Relationship Id="rId420" Type="http://schemas.openxmlformats.org/officeDocument/2006/relationships/image" Target="media/image217.wmf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4.bin"/><Relationship Id="rId462" Type="http://schemas.openxmlformats.org/officeDocument/2006/relationships/image" Target="media/image237.wmf"/><Relationship Id="rId518" Type="http://schemas.openxmlformats.org/officeDocument/2006/relationships/image" Target="media/image265.wmf"/><Relationship Id="rId115" Type="http://schemas.openxmlformats.org/officeDocument/2006/relationships/oleObject" Target="embeddings/oleObject53.bin"/><Relationship Id="rId157" Type="http://schemas.openxmlformats.org/officeDocument/2006/relationships/image" Target="media/image82.wmf"/><Relationship Id="rId322" Type="http://schemas.openxmlformats.org/officeDocument/2006/relationships/image" Target="media/image165.wmf"/><Relationship Id="rId364" Type="http://schemas.openxmlformats.org/officeDocument/2006/relationships/image" Target="media/image188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10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66" Type="http://schemas.openxmlformats.org/officeDocument/2006/relationships/image" Target="media/image137.wmf"/><Relationship Id="rId431" Type="http://schemas.openxmlformats.org/officeDocument/2006/relationships/oleObject" Target="embeddings/oleObject209.bin"/><Relationship Id="rId473" Type="http://schemas.openxmlformats.org/officeDocument/2006/relationships/oleObject" Target="embeddings/oleObject230.bin"/><Relationship Id="rId529" Type="http://schemas.openxmlformats.org/officeDocument/2006/relationships/oleObject" Target="embeddings/oleObject258.bin"/><Relationship Id="rId30" Type="http://schemas.openxmlformats.org/officeDocument/2006/relationships/image" Target="media/image19.wmf"/><Relationship Id="rId126" Type="http://schemas.openxmlformats.org/officeDocument/2006/relationships/image" Target="media/image67.wmf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60.bin"/><Relationship Id="rId72" Type="http://schemas.openxmlformats.org/officeDocument/2006/relationships/image" Target="media/image40.wmf"/><Relationship Id="rId375" Type="http://schemas.openxmlformats.org/officeDocument/2006/relationships/oleObject" Target="embeddings/oleObject181.bin"/><Relationship Id="rId3" Type="http://schemas.openxmlformats.org/officeDocument/2006/relationships/settings" Target="settings.xml"/><Relationship Id="rId235" Type="http://schemas.openxmlformats.org/officeDocument/2006/relationships/image" Target="media/image121.wmf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3.bin"/><Relationship Id="rId442" Type="http://schemas.openxmlformats.org/officeDocument/2006/relationships/oleObject" Target="embeddings/oleObject215.bin"/><Relationship Id="rId484" Type="http://schemas.openxmlformats.org/officeDocument/2006/relationships/image" Target="media/image248.wmf"/><Relationship Id="rId137" Type="http://schemas.openxmlformats.org/officeDocument/2006/relationships/image" Target="media/image72.wmf"/><Relationship Id="rId302" Type="http://schemas.openxmlformats.org/officeDocument/2006/relationships/image" Target="media/image155.wmf"/><Relationship Id="rId344" Type="http://schemas.openxmlformats.org/officeDocument/2006/relationships/image" Target="media/image178.wmf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93.wmf"/><Relationship Id="rId386" Type="http://schemas.openxmlformats.org/officeDocument/2006/relationships/image" Target="media/image199.png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image" Target="media/image148.wmf"/><Relationship Id="rId411" Type="http://schemas.openxmlformats.org/officeDocument/2006/relationships/image" Target="media/image212.wmf"/><Relationship Id="rId453" Type="http://schemas.openxmlformats.org/officeDocument/2006/relationships/image" Target="media/image232.wmf"/><Relationship Id="rId509" Type="http://schemas.openxmlformats.org/officeDocument/2006/relationships/oleObject" Target="embeddings/oleObject248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2.bin"/><Relationship Id="rId495" Type="http://schemas.openxmlformats.org/officeDocument/2006/relationships/oleObject" Target="embeddings/oleObject241.bin"/><Relationship Id="rId10" Type="http://schemas.openxmlformats.org/officeDocument/2006/relationships/image" Target="media/image9.wmf"/><Relationship Id="rId52" Type="http://schemas.openxmlformats.org/officeDocument/2006/relationships/image" Target="media/image30.wmf"/><Relationship Id="rId94" Type="http://schemas.openxmlformats.org/officeDocument/2006/relationships/image" Target="media/image51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1.bin"/><Relationship Id="rId397" Type="http://schemas.openxmlformats.org/officeDocument/2006/relationships/image" Target="media/image205.wmf"/><Relationship Id="rId520" Type="http://schemas.openxmlformats.org/officeDocument/2006/relationships/image" Target="media/image266.wmf"/><Relationship Id="rId215" Type="http://schemas.openxmlformats.org/officeDocument/2006/relationships/image" Target="media/image111.wmf"/><Relationship Id="rId257" Type="http://schemas.openxmlformats.org/officeDocument/2006/relationships/oleObject" Target="embeddings/oleObject124.bin"/><Relationship Id="rId422" Type="http://schemas.openxmlformats.org/officeDocument/2006/relationships/image" Target="media/image218.wmf"/><Relationship Id="rId464" Type="http://schemas.openxmlformats.org/officeDocument/2006/relationships/image" Target="media/image238.wmf"/><Relationship Id="rId299" Type="http://schemas.openxmlformats.org/officeDocument/2006/relationships/oleObject" Target="embeddings/oleObject145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3.wmf"/><Relationship Id="rId366" Type="http://schemas.openxmlformats.org/officeDocument/2006/relationships/image" Target="media/image189.wmf"/><Relationship Id="rId226" Type="http://schemas.openxmlformats.org/officeDocument/2006/relationships/oleObject" Target="embeddings/oleObject109.bin"/><Relationship Id="rId433" Type="http://schemas.openxmlformats.org/officeDocument/2006/relationships/image" Target="media/image222.wmf"/><Relationship Id="rId74" Type="http://schemas.openxmlformats.org/officeDocument/2006/relationships/image" Target="media/image41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56.wmf"/><Relationship Id="rId5" Type="http://schemas.openxmlformats.org/officeDocument/2006/relationships/footnotes" Target="footnotes.xml"/><Relationship Id="rId237" Type="http://schemas.openxmlformats.org/officeDocument/2006/relationships/image" Target="media/image122.wmf"/><Relationship Id="rId444" Type="http://schemas.openxmlformats.org/officeDocument/2006/relationships/oleObject" Target="embeddings/oleObject216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7.png"/><Relationship Id="rId2" Type="http://schemas.openxmlformats.org/officeDocument/2006/relationships/image" Target="media/image276.png"/><Relationship Id="rId1" Type="http://schemas.openxmlformats.org/officeDocument/2006/relationships/image" Target="media/image275.png"/><Relationship Id="rId4" Type="http://schemas.openxmlformats.org/officeDocument/2006/relationships/image" Target="media/image27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4.png"/><Relationship Id="rId1" Type="http://schemas.openxmlformats.org/officeDocument/2006/relationships/image" Target="media/image27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9</TotalTime>
  <Pages>5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Minh Hung</dc:creator>
  <cp:keywords/>
  <dc:description/>
  <cp:lastModifiedBy>Duong Minh Hung</cp:lastModifiedBy>
  <cp:revision>9</cp:revision>
  <cp:lastPrinted>2021-10-04T14:46:00Z</cp:lastPrinted>
  <dcterms:created xsi:type="dcterms:W3CDTF">2021-10-07T03:56:00Z</dcterms:created>
  <dcterms:modified xsi:type="dcterms:W3CDTF">2021-10-07T11:46:00Z</dcterms:modified>
</cp:coreProperties>
</file>