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D04B8" w14:textId="77777777" w:rsidR="0025275B" w:rsidRPr="00FA0BAE" w:rsidRDefault="0025275B" w:rsidP="0025275B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PHIẾU SỐ </w:t>
      </w:r>
      <w:r w:rsidR="00063599" w:rsidRPr="00FA0BAE">
        <w:rPr>
          <w:rFonts w:ascii="Palatino Linotype" w:hAnsi="Palatino Linotype"/>
          <w:b/>
          <w:bCs/>
          <w:color w:val="000000" w:themeColor="text1"/>
          <w:sz w:val="22"/>
        </w:rPr>
        <w:t>6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DD24A3" w:rsidRPr="00FA0BAE">
        <w:rPr>
          <w:rFonts w:ascii="Palatino Linotype" w:hAnsi="Palatino Linotype"/>
          <w:b/>
          <w:bCs/>
          <w:color w:val="000000" w:themeColor="text1"/>
          <w:sz w:val="22"/>
        </w:rPr>
        <w:t>–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DD24A3" w:rsidRPr="00FA0BAE">
        <w:rPr>
          <w:rFonts w:ascii="Palatino Linotype" w:hAnsi="Palatino Linotype"/>
          <w:b/>
          <w:bCs/>
          <w:color w:val="000000" w:themeColor="text1"/>
          <w:sz w:val="22"/>
        </w:rPr>
        <w:t>HÌNH HỌC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9 </w:t>
      </w:r>
      <w:r w:rsidR="00DD24A3" w:rsidRPr="00FA0BAE">
        <w:rPr>
          <w:rFonts w:ascii="Palatino Linotype" w:hAnsi="Palatino Linotype"/>
          <w:b/>
          <w:bCs/>
          <w:color w:val="000000" w:themeColor="text1"/>
          <w:sz w:val="22"/>
        </w:rPr>
        <w:t>–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DD24A3" w:rsidRPr="00FA0BAE">
        <w:rPr>
          <w:rFonts w:ascii="Palatino Linotype" w:hAnsi="Palatino Linotype"/>
          <w:b/>
          <w:bCs/>
          <w:color w:val="000000" w:themeColor="text1"/>
          <w:sz w:val="22"/>
        </w:rPr>
        <w:t>TIẾT 11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 -TUẦN </w:t>
      </w:r>
      <w:r w:rsidR="003678C7" w:rsidRPr="00FA0BAE">
        <w:rPr>
          <w:rFonts w:ascii="Palatino Linotype" w:hAnsi="Palatino Linotype"/>
          <w:b/>
          <w:bCs/>
          <w:color w:val="000000" w:themeColor="text1"/>
          <w:sz w:val="22"/>
        </w:rPr>
        <w:t>7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3678C7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- 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LUYỆN TẬP</w:t>
      </w:r>
      <w:r w:rsidR="00DD24A3" w:rsidRPr="00FA0BAE">
        <w:rPr>
          <w:rFonts w:ascii="Palatino Linotype" w:hAnsi="Palatino Linotype"/>
          <w:b/>
          <w:bCs/>
          <w:color w:val="000000" w:themeColor="text1"/>
          <w:sz w:val="22"/>
        </w:rPr>
        <w:t>- TỔ 1- LAVENDER PHƯƠNG</w:t>
      </w:r>
    </w:p>
    <w:p w14:paraId="52FAC076" w14:textId="77777777" w:rsidR="00643233" w:rsidRPr="00FA0BAE" w:rsidRDefault="0025275B" w:rsidP="003A34FB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Dạng 1:</w:t>
      </w:r>
      <w:r w:rsidR="00F02651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3678C7" w:rsidRPr="00FA0BAE">
        <w:rPr>
          <w:rFonts w:ascii="Palatino Linotype" w:hAnsi="Palatino Linotype"/>
          <w:b/>
          <w:bCs/>
          <w:color w:val="000000" w:themeColor="text1"/>
          <w:sz w:val="22"/>
        </w:rPr>
        <w:t>Giải tam giác vuông biết một số yếu tố tìm các yếu tố còn lại</w:t>
      </w:r>
    </w:p>
    <w:p w14:paraId="78B662DA" w14:textId="77777777" w:rsidR="00DD24A3" w:rsidRPr="00FA0BAE" w:rsidRDefault="007D6D8C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Bài 1: </w: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Cho tam giác </w:t>
      </w:r>
      <w:r w:rsidR="0021287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540" w:dyaOrig="260" w14:anchorId="7173A3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2.75pt" o:ole="">
            <v:imagedata r:id="rId8" o:title=""/>
          </v:shape>
          <o:OLEObject Type="Embed" ProgID="Equation.DSMT4" ShapeID="_x0000_i1025" DrawAspect="Content" ObjectID="_1624822300" r:id="rId9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21287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7C5B33EE">
          <v:shape id="_x0000_i1026" type="#_x0000_t75" style="width:13.5pt;height:12pt" o:ole="">
            <v:imagedata r:id="rId10" o:title=""/>
          </v:shape>
          <o:OLEObject Type="Embed" ProgID="Equation.DSMT4" ShapeID="_x0000_i1026" DrawAspect="Content" ObjectID="_1624822301" r:id="rId11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biết </w:t>
      </w:r>
      <w:r w:rsidR="0021287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1040" w:dyaOrig="260" w14:anchorId="51E43D0D">
          <v:shape id="_x0000_i1027" type="#_x0000_t75" style="width:51.75pt;height:12.75pt" o:ole="">
            <v:imagedata r:id="rId12" o:title=""/>
          </v:shape>
          <o:OLEObject Type="Embed" ProgID="Equation.DSMT4" ShapeID="_x0000_i1027" DrawAspect="Content" ObjectID="_1624822302" r:id="rId13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và </w:t>
      </w:r>
      <w:r w:rsidR="0021287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840" w:dyaOrig="380" w14:anchorId="3C0704D9">
          <v:shape id="_x0000_i1028" type="#_x0000_t75" style="width:42pt;height:18.75pt" o:ole="">
            <v:imagedata r:id="rId14" o:title=""/>
          </v:shape>
          <o:OLEObject Type="Embed" ProgID="Equation.DSMT4" ShapeID="_x0000_i1028" DrawAspect="Content" ObjectID="_1624822303" r:id="rId15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07FB4C4B" w14:textId="77777777" w:rsidR="00D41849" w:rsidRPr="00FA0BAE" w:rsidRDefault="00D41849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a. Giải tam giác </w:t>
      </w:r>
      <w:r w:rsidR="008E4AB5" w:rsidRPr="00FA0BAE">
        <w:rPr>
          <w:rFonts w:ascii="Palatino Linotype" w:hAnsi="Palatino Linotype"/>
          <w:i/>
          <w:iCs/>
          <w:color w:val="000000" w:themeColor="text1"/>
          <w:position w:val="-6"/>
          <w:sz w:val="22"/>
        </w:rPr>
        <w:object w:dxaOrig="540" w:dyaOrig="260" w14:anchorId="7451CC99">
          <v:shape id="_x0000_i1029" type="#_x0000_t75" style="width:26.25pt;height:12.75pt" o:ole="">
            <v:imagedata r:id="rId16" o:title=""/>
          </v:shape>
          <o:OLEObject Type="Embed" ProgID="Equation.DSMT4" ShapeID="_x0000_i1029" DrawAspect="Content" ObjectID="_1624822304" r:id="rId17"/>
        </w:object>
      </w:r>
      <w:r w:rsidR="008E4AB5" w:rsidRPr="00FA0BAE">
        <w:rPr>
          <w:rFonts w:ascii="Palatino Linotype" w:hAnsi="Palatino Linotype"/>
          <w:color w:val="000000" w:themeColor="text1"/>
          <w:sz w:val="22"/>
        </w:rPr>
        <w:t xml:space="preserve"> vuông.</w:t>
      </w:r>
    </w:p>
    <w:p w14:paraId="4EAA9FE7" w14:textId="77777777" w:rsidR="00D41849" w:rsidRPr="00FA0BAE" w:rsidRDefault="00D41849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b. Kẻ đường cao của tam giác </w:t>
      </w:r>
      <w:r w:rsidR="0021287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400" w:dyaOrig="240" w14:anchorId="01230CA3">
          <v:shape id="_x0000_i1030" type="#_x0000_t75" style="width:20.25pt;height:12pt" o:ole="">
            <v:imagedata r:id="rId18" o:title=""/>
          </v:shape>
          <o:OLEObject Type="Embed" ProgID="Equation.DSMT4" ShapeID="_x0000_i1030" DrawAspect="Content" ObjectID="_1624822305" r:id="rId19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của tam giác </w:t>
      </w:r>
      <w:r w:rsidR="00617B88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580" w:dyaOrig="260" w14:anchorId="38A870DA">
          <v:shape id="_x0000_i1031" type="#_x0000_t75" style="width:28.5pt;height:12.75pt" o:ole="">
            <v:imagedata r:id="rId20" o:title=""/>
          </v:shape>
          <o:OLEObject Type="Embed" ProgID="Equation.DSMT4" ShapeID="_x0000_i1031" DrawAspect="Content" ObjectID="_1624822306" r:id="rId21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Tính </w:t>
      </w:r>
      <w:r w:rsidR="0021287F" w:rsidRPr="00FA0BAE">
        <w:rPr>
          <w:rFonts w:ascii="Palatino Linotype" w:hAnsi="Palatino Linotype"/>
          <w:color w:val="000000" w:themeColor="text1"/>
          <w:position w:val="-8"/>
          <w:sz w:val="22"/>
        </w:rPr>
        <w:object w:dxaOrig="880" w:dyaOrig="279" w14:anchorId="30FE3869">
          <v:shape id="_x0000_i1032" type="#_x0000_t75" style="width:43.5pt;height:14.25pt" o:ole="">
            <v:imagedata r:id="rId22" o:title=""/>
          </v:shape>
          <o:OLEObject Type="Embed" ProgID="Equation.DSMT4" ShapeID="_x0000_i1032" DrawAspect="Content" ObjectID="_1624822307" r:id="rId23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02C545C7" w14:textId="77777777" w:rsidR="00D41849" w:rsidRPr="00FA0BAE" w:rsidRDefault="00D41849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c. Tính độ dài đường phân giác </w:t>
      </w:r>
      <w:r w:rsidR="0021287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420" w:dyaOrig="240" w14:anchorId="23C6D196">
          <v:shape id="_x0000_i1033" type="#_x0000_t75" style="width:21pt;height:12pt" o:ole="">
            <v:imagedata r:id="rId24" o:title=""/>
          </v:shape>
          <o:OLEObject Type="Embed" ProgID="Equation.DSMT4" ShapeID="_x0000_i1033" DrawAspect="Content" ObjectID="_1624822308" r:id="rId25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của tam giác </w:t>
      </w:r>
      <w:r w:rsidR="00F512A6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580" w:dyaOrig="260" w14:anchorId="1D633F3C">
          <v:shape id="_x0000_i1034" type="#_x0000_t75" style="width:28.5pt;height:12.75pt" o:ole="">
            <v:imagedata r:id="rId26" o:title=""/>
          </v:shape>
          <o:OLEObject Type="Embed" ProgID="Equation.DSMT4" ShapeID="_x0000_i1034" DrawAspect="Content" ObjectID="_1624822309" r:id="rId27"/>
        </w:object>
      </w:r>
      <w:r w:rsidR="000165ED" w:rsidRPr="00FA0BAE">
        <w:rPr>
          <w:rFonts w:ascii="Palatino Linotype" w:hAnsi="Palatino Linotype"/>
          <w:color w:val="000000" w:themeColor="text1"/>
          <w:sz w:val="22"/>
        </w:rPr>
        <w:t xml:space="preserve"> (Số đo độ dài làm tròn đến chữ số thập phân thứ hai).</w:t>
      </w:r>
    </w:p>
    <w:p w14:paraId="65128323" w14:textId="77777777" w:rsidR="00BD00B2" w:rsidRPr="00FA0BAE" w:rsidRDefault="00BD00B2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Bài 2:</w: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Cho tam giác </w:t>
      </w:r>
      <w:bookmarkStart w:id="0" w:name="_Hlk13870458"/>
      <w:r w:rsidR="00BA57E9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540" w:dyaOrig="260" w14:anchorId="037DAF2D">
          <v:shape id="_x0000_i1035" type="#_x0000_t75" style="width:27pt;height:12.75pt" o:ole="">
            <v:imagedata r:id="rId28" o:title=""/>
          </v:shape>
          <o:OLEObject Type="Embed" ProgID="Equation.DSMT4" ShapeID="_x0000_i1035" DrawAspect="Content" ObjectID="_1624822310" r:id="rId29"/>
        </w:object>
      </w:r>
      <w:bookmarkEnd w:id="0"/>
      <w:r w:rsidR="00CA5CA8"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692EE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40" w:dyaOrig="240" w14:anchorId="07B604AD">
          <v:shape id="_x0000_i1036" type="#_x0000_t75" style="width:12pt;height:12pt" o:ole="">
            <v:imagedata r:id="rId30" o:title=""/>
          </v:shape>
          <o:OLEObject Type="Embed" ProgID="Equation.DSMT4" ShapeID="_x0000_i1036" DrawAspect="Content" ObjectID="_1624822311" r:id="rId31"/>
        </w:object>
      </w:r>
      <w:r w:rsidR="00CA5CA8" w:rsidRPr="00FA0BAE">
        <w:rPr>
          <w:rFonts w:ascii="Palatino Linotype" w:hAnsi="Palatino Linotype"/>
          <w:color w:val="000000" w:themeColor="text1"/>
          <w:sz w:val="22"/>
        </w:rPr>
        <w:t xml:space="preserve"> biết </w:t>
      </w:r>
      <w:r w:rsidR="00692EEF" w:rsidRPr="00FA0BAE">
        <w:rPr>
          <w:rFonts w:ascii="Palatino Linotype" w:hAnsi="Palatino Linotype"/>
          <w:color w:val="000000" w:themeColor="text1"/>
          <w:position w:val="-8"/>
          <w:sz w:val="22"/>
        </w:rPr>
        <w:object w:dxaOrig="2320" w:dyaOrig="279" w14:anchorId="6CDE2495">
          <v:shape id="_x0000_i1037" type="#_x0000_t75" style="width:115.5pt;height:13.5pt" o:ole="">
            <v:imagedata r:id="rId32" o:title=""/>
          </v:shape>
          <o:OLEObject Type="Embed" ProgID="Equation.DSMT4" ShapeID="_x0000_i1037" DrawAspect="Content" ObjectID="_1624822312" r:id="rId33"/>
        </w:object>
      </w:r>
    </w:p>
    <w:p w14:paraId="123DB721" w14:textId="77777777" w:rsidR="00CA5CA8" w:rsidRPr="00FA0BAE" w:rsidRDefault="00CA5CA8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a. Giải tam giác vuông </w:t>
      </w:r>
      <w:r w:rsidR="00692EE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580" w:dyaOrig="260" w14:anchorId="212E49C3">
          <v:shape id="_x0000_i1038" type="#_x0000_t75" style="width:29.25pt;height:12.75pt" o:ole="">
            <v:imagedata r:id="rId34" o:title=""/>
          </v:shape>
          <o:OLEObject Type="Embed" ProgID="Equation.DSMT4" ShapeID="_x0000_i1038" DrawAspect="Content" ObjectID="_1624822313" r:id="rId35"/>
        </w:object>
      </w:r>
    </w:p>
    <w:p w14:paraId="64A71632" w14:textId="77777777" w:rsidR="00CA5CA8" w:rsidRPr="00FA0BAE" w:rsidRDefault="00CA5CA8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b. Tính độ dài phân giác </w:t>
      </w:r>
      <w:r w:rsidR="00692EE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420" w:dyaOrig="240" w14:anchorId="07D08B65">
          <v:shape id="_x0000_i1039" type="#_x0000_t75" style="width:21pt;height:12pt" o:ole="">
            <v:imagedata r:id="rId36" o:title=""/>
          </v:shape>
          <o:OLEObject Type="Embed" ProgID="Equation.DSMT4" ShapeID="_x0000_i1039" DrawAspect="Content" ObjectID="_1624822314" r:id="rId37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và đường cao </w:t>
      </w:r>
      <w:r w:rsidR="00692EEF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440" w:dyaOrig="240" w14:anchorId="66805517">
          <v:shape id="_x0000_i1040" type="#_x0000_t75" style="width:21.75pt;height:12pt" o:ole="">
            <v:imagedata r:id="rId38" o:title=""/>
          </v:shape>
          <o:OLEObject Type="Embed" ProgID="Equation.DSMT4" ShapeID="_x0000_i1040" DrawAspect="Content" ObjectID="_1624822315" r:id="rId39"/>
        </w:object>
      </w:r>
      <w:r w:rsidRPr="00FA0BAE">
        <w:rPr>
          <w:rFonts w:ascii="Palatino Linotype" w:hAnsi="Palatino Linotype"/>
          <w:color w:val="000000" w:themeColor="text1"/>
          <w:sz w:val="22"/>
        </w:rPr>
        <w:t>(số đo độ dài làm tròn đến số thập phân thứ hai, số đo góc làm tròn đến phút).</w:t>
      </w:r>
    </w:p>
    <w:p w14:paraId="790B789E" w14:textId="77777777" w:rsidR="003678C7" w:rsidRPr="00FA0BAE" w:rsidRDefault="003678C7" w:rsidP="003A34FB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Dạng 2: </w:t>
      </w:r>
      <w:r w:rsidR="00440427" w:rsidRPr="00FA0BAE">
        <w:rPr>
          <w:rFonts w:ascii="Palatino Linotype" w:hAnsi="Palatino Linotype"/>
          <w:b/>
          <w:bCs/>
          <w:color w:val="000000" w:themeColor="text1"/>
          <w:sz w:val="22"/>
        </w:rPr>
        <w:t>Tính các yếu tố góc, cạnh và diện tích các hình</w:t>
      </w:r>
    </w:p>
    <w:p w14:paraId="481F3A49" w14:textId="0B741902" w:rsidR="00CA5CA8" w:rsidRDefault="00CA5CA8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Bài 1: </w: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Cho hình vẽ bên biết </w:t>
      </w:r>
      <w:r w:rsidR="00692EEF" w:rsidRPr="00FA0BAE">
        <w:rPr>
          <w:rFonts w:ascii="Palatino Linotype" w:hAnsi="Palatino Linotype"/>
          <w:color w:val="000000" w:themeColor="text1"/>
          <w:position w:val="-8"/>
          <w:sz w:val="22"/>
        </w:rPr>
        <w:object w:dxaOrig="4459" w:dyaOrig="400" w14:anchorId="644D446C">
          <v:shape id="_x0000_i1041" type="#_x0000_t75" style="width:223.5pt;height:20.25pt" o:ole="">
            <v:imagedata r:id="rId40" o:title=""/>
          </v:shape>
          <o:OLEObject Type="Embed" ProgID="Equation.DSMT4" ShapeID="_x0000_i1041" DrawAspect="Content" ObjectID="_1624822316" r:id="rId41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710BEA25" w14:textId="77777777" w:rsidR="00CA5CA8" w:rsidRPr="00FA0BAE" w:rsidRDefault="00CA5CA8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a. Tính </w:t>
      </w:r>
      <w:r w:rsidR="000B5B2D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480" w:dyaOrig="260" w14:anchorId="0346C0C0">
          <v:shape id="_x0000_i1042" type="#_x0000_t75" style="width:24pt;height:13.5pt" o:ole="">
            <v:imagedata r:id="rId42" o:title=""/>
          </v:shape>
          <o:OLEObject Type="Embed" ProgID="Equation.DSMT4" ShapeID="_x0000_i1042" DrawAspect="Content" ObjectID="_1624822317" r:id="rId43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71226F4C" w14:textId="6F961DDF" w:rsidR="00CA5CA8" w:rsidRDefault="00CA5CA8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b. Tính diện tích tam giác </w:t>
      </w:r>
      <w:r w:rsidR="0068285C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680" w:dyaOrig="260" w14:anchorId="4C5D2D3D">
          <v:shape id="_x0000_i1043" type="#_x0000_t75" style="width:34.5pt;height:13.5pt" o:ole="">
            <v:imagedata r:id="rId44" o:title=""/>
          </v:shape>
          <o:OLEObject Type="Embed" ProgID="Equation.DSMT4" ShapeID="_x0000_i1043" DrawAspect="Content" ObjectID="_1624822318" r:id="rId45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6D04DDCF" w14:textId="6EBE3A51" w:rsidR="00703587" w:rsidRPr="00FA0BAE" w:rsidRDefault="00703587" w:rsidP="00703587">
      <w:pPr>
        <w:spacing w:before="120" w:after="120" w:line="360" w:lineRule="auto"/>
        <w:jc w:val="center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eastAsia="Calibri" w:cs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12D039D4" wp14:editId="59472BFE">
            <wp:extent cx="4171950" cy="1466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49924" w14:textId="77777777" w:rsidR="00712BB5" w:rsidRPr="00FA0BAE" w:rsidRDefault="00712BB5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Bài 2:</w: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Cho hình thang </w:t>
      </w:r>
      <w:r w:rsidR="00AB40B1" w:rsidRPr="00FA0BAE">
        <w:rPr>
          <w:rFonts w:ascii="Palatino Linotype" w:hAnsi="Palatino Linotype"/>
          <w:color w:val="000000" w:themeColor="text1"/>
          <w:position w:val="-20"/>
          <w:sz w:val="22"/>
        </w:rPr>
        <w:object w:dxaOrig="3100" w:dyaOrig="520" w14:anchorId="2D9D4C70">
          <v:shape id="_x0000_i1044" type="#_x0000_t75" style="width:155.25pt;height:25.5pt" o:ole="">
            <v:imagedata r:id="rId47" o:title=""/>
          </v:shape>
          <o:OLEObject Type="Embed" ProgID="Equation.DSMT4" ShapeID="_x0000_i1044" DrawAspect="Content" ObjectID="_1624822319" r:id="rId48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  <w:r w:rsidR="003A34FB" w:rsidRPr="00FA0BAE">
        <w:rPr>
          <w:rFonts w:ascii="Palatino Linotype" w:hAnsi="Palatino Linotype"/>
          <w:color w:val="000000" w:themeColor="text1"/>
          <w:sz w:val="22"/>
        </w:rPr>
        <w:t xml:space="preserve">Hai đường chéo </w:t>
      </w:r>
      <w:r w:rsidR="00617B88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400" w:dyaOrig="260" w14:anchorId="068A35EA">
          <v:shape id="_x0000_i1045" type="#_x0000_t75" style="width:19.5pt;height:13.5pt" o:ole="">
            <v:imagedata r:id="rId49" o:title=""/>
          </v:shape>
          <o:OLEObject Type="Embed" ProgID="Equation.DSMT4" ShapeID="_x0000_i1045" DrawAspect="Content" ObjectID="_1624822320" r:id="rId50"/>
        </w:object>
      </w:r>
      <w:r w:rsidR="003A34FB" w:rsidRPr="00FA0BAE">
        <w:rPr>
          <w:rFonts w:ascii="Palatino Linotype" w:hAnsi="Palatino Linotype"/>
          <w:color w:val="000000" w:themeColor="text1"/>
          <w:sz w:val="22"/>
        </w:rPr>
        <w:t xml:space="preserve"> và </w:t>
      </w:r>
      <w:r w:rsidR="00795CBC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380" w:dyaOrig="240" w14:anchorId="7F430195">
          <v:shape id="_x0000_i1046" type="#_x0000_t75" style="width:18.75pt;height:12pt" o:ole="">
            <v:imagedata r:id="rId51" o:title=""/>
          </v:shape>
          <o:OLEObject Type="Embed" ProgID="Equation.DSMT4" ShapeID="_x0000_i1046" DrawAspect="Content" ObjectID="_1624822321" r:id="rId52"/>
        </w:object>
      </w:r>
      <w:r w:rsidR="003A34FB" w:rsidRPr="00FA0BAE">
        <w:rPr>
          <w:rFonts w:ascii="Palatino Linotype" w:hAnsi="Palatino Linotype"/>
          <w:color w:val="000000" w:themeColor="text1"/>
          <w:sz w:val="22"/>
        </w:rPr>
        <w:t xml:space="preserve"> vuông góc với nhau tại </w:t>
      </w:r>
      <w:r w:rsidR="000B5B2D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300" w:dyaOrig="260" w14:anchorId="48A0BE72">
          <v:shape id="_x0000_i1047" type="#_x0000_t75" style="width:15pt;height:13.5pt" o:ole="">
            <v:imagedata r:id="rId53" o:title=""/>
          </v:shape>
          <o:OLEObject Type="Embed" ProgID="Equation.DSMT4" ShapeID="_x0000_i1047" DrawAspect="Content" ObjectID="_1624822322" r:id="rId54"/>
        </w:object>
      </w:r>
      <w:r w:rsidR="003A34FB"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1E43CE86" w14:textId="77777777" w:rsidR="003A34FB" w:rsidRPr="00FA0BAE" w:rsidRDefault="003A34FB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a. Chứng minh: </w:t>
      </w:r>
      <w:r w:rsidR="0068285C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1500" w:dyaOrig="340" w14:anchorId="59B6E511">
          <v:shape id="_x0000_i1048" type="#_x0000_t75" style="width:75pt;height:17.25pt" o:ole="">
            <v:imagedata r:id="rId55" o:title=""/>
          </v:shape>
          <o:OLEObject Type="Embed" ProgID="Equation.DSMT4" ShapeID="_x0000_i1048" DrawAspect="Content" ObjectID="_1624822323" r:id="rId56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2A56B95B" w14:textId="77777777" w:rsidR="003A34FB" w:rsidRPr="00FA0BAE" w:rsidRDefault="003A34FB" w:rsidP="003A34FB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b. Cho </w:t>
      </w:r>
      <w:r w:rsidR="0068285C" w:rsidRPr="00FA0BAE">
        <w:rPr>
          <w:rFonts w:ascii="Palatino Linotype" w:hAnsi="Palatino Linotype"/>
          <w:color w:val="000000" w:themeColor="text1"/>
          <w:position w:val="-8"/>
          <w:sz w:val="22"/>
        </w:rPr>
        <w:object w:dxaOrig="2320" w:dyaOrig="279" w14:anchorId="587EAC38">
          <v:shape id="_x0000_i1049" type="#_x0000_t75" style="width:116.25pt;height:13.5pt" o:ole="">
            <v:imagedata r:id="rId57" o:title=""/>
          </v:shape>
          <o:OLEObject Type="Embed" ProgID="Equation.DSMT4" ShapeID="_x0000_i1049" DrawAspect="Content" ObjectID="_1624822324" r:id="rId58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  <w:r w:rsidR="00B12679" w:rsidRPr="00FA0BAE">
        <w:rPr>
          <w:rFonts w:ascii="Palatino Linotype" w:hAnsi="Palatino Linotype"/>
          <w:color w:val="000000" w:themeColor="text1"/>
          <w:sz w:val="22"/>
        </w:rPr>
        <w:t xml:space="preserve">Tính </w:t>
      </w:r>
      <w:r w:rsidR="000B5B2D" w:rsidRPr="00FA0BAE">
        <w:rPr>
          <w:rFonts w:ascii="Palatino Linotype" w:hAnsi="Palatino Linotype"/>
          <w:color w:val="000000" w:themeColor="text1"/>
          <w:position w:val="-8"/>
          <w:sz w:val="22"/>
        </w:rPr>
        <w:object w:dxaOrig="820" w:dyaOrig="279" w14:anchorId="0EA1C187">
          <v:shape id="_x0000_i1050" type="#_x0000_t75" style="width:40.5pt;height:13.5pt" o:ole="">
            <v:imagedata r:id="rId59" o:title=""/>
          </v:shape>
          <o:OLEObject Type="Embed" ProgID="Equation.DSMT4" ShapeID="_x0000_i1050" DrawAspect="Content" ObjectID="_1624822325" r:id="rId60"/>
        </w:object>
      </w:r>
      <w:r w:rsidR="00B12679" w:rsidRPr="00FA0BAE">
        <w:rPr>
          <w:rFonts w:ascii="Palatino Linotype" w:hAnsi="Palatino Linotype"/>
          <w:color w:val="000000" w:themeColor="text1"/>
          <w:sz w:val="22"/>
        </w:rPr>
        <w:t xml:space="preserve"> và diện tích hình thang </w:t>
      </w:r>
      <w:r w:rsidR="0068285C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60" w:dyaOrig="260" w14:anchorId="6E8A2212">
          <v:shape id="_x0000_i1051" type="#_x0000_t75" style="width:38.25pt;height:13.5pt" o:ole="">
            <v:imagedata r:id="rId61" o:title=""/>
          </v:shape>
          <o:OLEObject Type="Embed" ProgID="Equation.DSMT4" ShapeID="_x0000_i1051" DrawAspect="Content" ObjectID="_1624822326" r:id="rId62"/>
        </w:object>
      </w:r>
      <w:r w:rsidR="00B12679"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5C11A742" w14:textId="77777777" w:rsidR="00440427" w:rsidRPr="00FA0BAE" w:rsidRDefault="00440427" w:rsidP="00F22075">
      <w:pPr>
        <w:spacing w:beforeLines="60" w:before="144" w:afterLines="60" w:after="144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lastRenderedPageBreak/>
        <w:t>Dạng 3: Toán thực tế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896"/>
      </w:tblGrid>
      <w:tr w:rsidR="00FA0BAE" w:rsidRPr="00FA0BAE" w14:paraId="09BEE84E" w14:textId="77777777" w:rsidTr="00BF7E56">
        <w:tc>
          <w:tcPr>
            <w:tcW w:w="4782" w:type="dxa"/>
          </w:tcPr>
          <w:p w14:paraId="2C4A6898" w14:textId="77777777" w:rsidR="00DB413C" w:rsidRPr="00FA0BAE" w:rsidRDefault="00DB413C" w:rsidP="00911D62">
            <w:pPr>
              <w:spacing w:before="120" w:after="120" w:line="360" w:lineRule="auto"/>
              <w:rPr>
                <w:rFonts w:ascii="Palatino Linotype" w:hAnsi="Palatino Linotype"/>
                <w:color w:val="000000" w:themeColor="text1"/>
                <w:sz w:val="22"/>
              </w:rPr>
            </w:pP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 xml:space="preserve">Bài </w:t>
            </w: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</w:rPr>
              <w:t>1</w:t>
            </w: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>:</w:t>
            </w:r>
            <w:r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  <w:lang w:val="vi-VN"/>
              </w:rPr>
              <w:t xml:space="preserve"> Từ nóc một cao ốc cao</w:t>
            </w:r>
            <w:r w:rsidR="008714C0"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</w:rPr>
              <w:t xml:space="preserve"> </w:t>
            </w:r>
            <w:r w:rsidR="000B5B2D" w:rsidRPr="00FA0BAE">
              <w:rPr>
                <w:rFonts w:ascii="Palatino Linotype" w:eastAsia="Times New Roman" w:hAnsi="Palatino Linotype" w:cs="Times New Roman"/>
                <w:color w:val="000000" w:themeColor="text1"/>
                <w:position w:val="-6"/>
                <w:sz w:val="22"/>
                <w:lang w:val="vi-VN"/>
              </w:rPr>
              <w:object w:dxaOrig="499" w:dyaOrig="260" w14:anchorId="4449F810">
                <v:shape id="_x0000_i1052" type="#_x0000_t75" style="width:25.5pt;height:12.75pt" o:ole="">
                  <v:imagedata r:id="rId63" o:title=""/>
                </v:shape>
                <o:OLEObject Type="Embed" ProgID="Equation.DSMT4" ShapeID="_x0000_i1052" DrawAspect="Content" ObjectID="_1624822327" r:id="rId64"/>
              </w:object>
            </w:r>
            <w:r w:rsidR="00B61172"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  <w:lang w:val="vi-VN"/>
              </w:rPr>
              <w:t xml:space="preserve"> </w:t>
            </w:r>
            <w:r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  <w:lang w:val="vi-VN"/>
              </w:rPr>
              <w:t xml:space="preserve"> người ta nhìn thấy chân và đỉnh một cột ăng-ten với các góc hạ và nâng lần lượt là </w:t>
            </w:r>
            <w:r w:rsidR="008E4AB5" w:rsidRPr="00FA0BAE">
              <w:rPr>
                <w:rFonts w:ascii="Palatino Linotype" w:eastAsia="Calibri" w:hAnsi="Palatino Linotype" w:cs="Times New Roman"/>
                <w:color w:val="000000" w:themeColor="text1"/>
                <w:position w:val="-6"/>
                <w:sz w:val="22"/>
                <w:lang w:val="en-GB"/>
              </w:rPr>
              <w:object w:dxaOrig="380" w:dyaOrig="340" w14:anchorId="64BE4A76">
                <v:shape id="_x0000_i1053" type="#_x0000_t75" style="width:18.75pt;height:17.25pt" o:ole="">
                  <v:imagedata r:id="rId65" o:title=""/>
                </v:shape>
                <o:OLEObject Type="Embed" ProgID="Equation.DSMT4" ShapeID="_x0000_i1053" DrawAspect="Content" ObjectID="_1624822328" r:id="rId66"/>
              </w:object>
            </w:r>
            <w:r w:rsidR="00F90684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en-GB"/>
              </w:rPr>
              <w:t xml:space="preserve"> và </w:t>
            </w:r>
            <w:r w:rsidR="008E4AB5" w:rsidRPr="00FA0BAE">
              <w:rPr>
                <w:rFonts w:ascii="Palatino Linotype" w:eastAsia="Calibri" w:hAnsi="Palatino Linotype" w:cs="Times New Roman"/>
                <w:color w:val="000000" w:themeColor="text1"/>
                <w:position w:val="-6"/>
                <w:sz w:val="22"/>
                <w:lang w:val="en-GB"/>
              </w:rPr>
              <w:object w:dxaOrig="440" w:dyaOrig="340" w14:anchorId="733B8A19">
                <v:shape id="_x0000_i1054" type="#_x0000_t75" style="width:21.75pt;height:17.25pt" o:ole="">
                  <v:imagedata r:id="rId67" o:title=""/>
                </v:shape>
                <o:OLEObject Type="Embed" ProgID="Equation.DSMT4" ShapeID="_x0000_i1054" DrawAspect="Content" ObjectID="_1624822329" r:id="rId68"/>
              </w:object>
            </w:r>
            <w:r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  <w:lang w:val="vi-VN"/>
              </w:rPr>
              <w:t xml:space="preserve"> Tính chiều cao của cột ăng- ten</w:t>
            </w:r>
            <w:r w:rsidR="00911D62"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</w:rPr>
              <w:t>.</w:t>
            </w:r>
          </w:p>
        </w:tc>
        <w:tc>
          <w:tcPr>
            <w:tcW w:w="4896" w:type="dxa"/>
          </w:tcPr>
          <w:p w14:paraId="3D9B4BFC" w14:textId="77777777" w:rsidR="00DB413C" w:rsidRPr="00FA0BAE" w:rsidRDefault="00DB413C" w:rsidP="00F22075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</w:rPr>
            </w:pPr>
            <w:r w:rsidRPr="00FA0BAE">
              <w:rPr>
                <w:rFonts w:ascii=".VnTimeH" w:eastAsia="Times New Roman" w:hAnsi=".VnTimeH" w:cs="Times New Roman"/>
                <w:noProof/>
                <w:color w:val="000000" w:themeColor="text1"/>
                <w:sz w:val="28"/>
                <w:szCs w:val="28"/>
                <w:lang w:val="vi-VN"/>
              </w:rPr>
              <w:drawing>
                <wp:anchor distT="0" distB="0" distL="114300" distR="114300" simplePos="0" relativeHeight="251661312" behindDoc="1" locked="0" layoutInCell="1" allowOverlap="1" wp14:anchorId="4E2DDD3D" wp14:editId="508D4640">
                  <wp:simplePos x="0" y="0"/>
                  <wp:positionH relativeFrom="margin">
                    <wp:posOffset>556895</wp:posOffset>
                  </wp:positionH>
                  <wp:positionV relativeFrom="paragraph">
                    <wp:posOffset>47625</wp:posOffset>
                  </wp:positionV>
                  <wp:extent cx="2476500" cy="1866900"/>
                  <wp:effectExtent l="0" t="0" r="0" b="0"/>
                  <wp:wrapTight wrapText="bothSides">
                    <wp:wrapPolygon edited="0">
                      <wp:start x="17280" y="220"/>
                      <wp:lineTo x="14289" y="1543"/>
                      <wp:lineTo x="11797" y="3086"/>
                      <wp:lineTo x="11797" y="4188"/>
                      <wp:lineTo x="665" y="5290"/>
                      <wp:lineTo x="0" y="5510"/>
                      <wp:lineTo x="0" y="19396"/>
                      <wp:lineTo x="1994" y="20498"/>
                      <wp:lineTo x="3655" y="20939"/>
                      <wp:lineTo x="4652" y="20939"/>
                      <wp:lineTo x="17114" y="20498"/>
                      <wp:lineTo x="21268" y="19837"/>
                      <wp:lineTo x="21434" y="2204"/>
                      <wp:lineTo x="20769" y="1543"/>
                      <wp:lineTo x="18443" y="220"/>
                      <wp:lineTo x="17280" y="22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0BAE" w:rsidRPr="00FA0BAE" w14:paraId="7913B1C5" w14:textId="77777777" w:rsidTr="00BF7E56">
        <w:tc>
          <w:tcPr>
            <w:tcW w:w="4782" w:type="dxa"/>
          </w:tcPr>
          <w:p w14:paraId="7BE29F12" w14:textId="77777777" w:rsidR="008E4AB5" w:rsidRPr="00FA0BAE" w:rsidRDefault="008E4AB5" w:rsidP="005F47F8">
            <w:pPr>
              <w:tabs>
                <w:tab w:val="left" w:pos="567"/>
              </w:tabs>
              <w:spacing w:line="360" w:lineRule="auto"/>
              <w:ind w:right="-19"/>
              <w:jc w:val="both"/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>Bài 2:</w: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Hai trụ điện cùng chiều cao được dựng thẳng đứng hai bên lề đối diện một đại lộ rộng </w: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position w:val="-14"/>
                <w:sz w:val="22"/>
                <w:lang w:val="en-GB"/>
              </w:rPr>
              <w:object w:dxaOrig="1740" w:dyaOrig="400" w14:anchorId="56CCDDF7">
                <v:shape id="_x0000_i1055" type="#_x0000_t75" style="width:87pt;height:20.25pt" o:ole="">
                  <v:imagedata r:id="rId70" o:title=""/>
                </v:shape>
                <o:OLEObject Type="Embed" ProgID="Equation.DSMT4" ShapeID="_x0000_i1055" DrawAspect="Content" ObjectID="_1624822330" r:id="rId71"/>
              </w:objec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Từ một điểm M trên mặt đường giữa hai trụ người ta nhìn thấy đỉnh hai trụ điện với các góc nâng lần lượt là </w: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position w:val="-6"/>
                <w:sz w:val="22"/>
                <w:lang w:val="en-GB"/>
              </w:rPr>
              <w:object w:dxaOrig="380" w:dyaOrig="340" w14:anchorId="0C6C28F8">
                <v:shape id="_x0000_i1056" type="#_x0000_t75" style="width:18.75pt;height:17.25pt" o:ole="">
                  <v:imagedata r:id="rId72" o:title=""/>
                </v:shape>
                <o:OLEObject Type="Embed" ProgID="Equation.DSMT4" ShapeID="_x0000_i1056" DrawAspect="Content" ObjectID="_1624822331" r:id="rId73"/>
              </w:objec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và </w: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position w:val="-6"/>
                <w:sz w:val="22"/>
                <w:lang w:val="en-GB"/>
              </w:rPr>
              <w:object w:dxaOrig="440" w:dyaOrig="340" w14:anchorId="2C6C7C93">
                <v:shape id="_x0000_i1057" type="#_x0000_t75" style="width:21.75pt;height:17.25pt" o:ole="">
                  <v:imagedata r:id="rId74" o:title=""/>
                </v:shape>
                <o:OLEObject Type="Embed" ProgID="Equation.DSMT4" ShapeID="_x0000_i1057" DrawAspect="Content" ObjectID="_1624822332" r:id="rId75"/>
              </w:objec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>Tính chiều cao của trụ điện và khoảng cách từ điểm M đến gốc mỗi trụ điện.</w:t>
            </w:r>
          </w:p>
        </w:tc>
        <w:tc>
          <w:tcPr>
            <w:tcW w:w="4896" w:type="dxa"/>
          </w:tcPr>
          <w:p w14:paraId="3FFD7238" w14:textId="77777777" w:rsidR="008E4AB5" w:rsidRPr="00FA0BAE" w:rsidRDefault="00B807FE" w:rsidP="005F47F8">
            <w:pPr>
              <w:spacing w:beforeLines="60" w:before="144" w:afterLines="60" w:after="144"/>
              <w:jc w:val="center"/>
              <w:rPr>
                <w:rFonts w:ascii=".VnTimeH" w:eastAsia="Times New Roman" w:hAnsi=".VnTimeH" w:cs="Times New Roman"/>
                <w:noProof/>
                <w:color w:val="000000" w:themeColor="text1"/>
                <w:sz w:val="28"/>
                <w:szCs w:val="28"/>
                <w:lang w:val="vi-VN"/>
              </w:rPr>
            </w:pPr>
            <w:r w:rsidRPr="00FA0BAE">
              <w:rPr>
                <w:rFonts w:ascii=".VnTimeH" w:eastAsia="Times New Roman" w:hAnsi=".VnTimeH" w:cs="Times New Roman"/>
                <w:noProof/>
                <w:color w:val="000000" w:themeColor="text1"/>
                <w:sz w:val="28"/>
                <w:szCs w:val="28"/>
                <w:lang w:val="vi-VN"/>
              </w:rPr>
              <w:drawing>
                <wp:inline distT="0" distB="0" distL="0" distR="0" wp14:anchorId="58F3DC02" wp14:editId="1E4C12F1">
                  <wp:extent cx="2486025" cy="19812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INH 3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7D432" w14:textId="77777777" w:rsidR="008E4AB5" w:rsidRPr="00FA0BAE" w:rsidRDefault="008E4AB5" w:rsidP="00FF28E2">
      <w:pPr>
        <w:tabs>
          <w:tab w:val="left" w:pos="567"/>
        </w:tabs>
        <w:spacing w:after="0" w:line="360" w:lineRule="auto"/>
        <w:ind w:right="-19"/>
        <w:jc w:val="both"/>
        <w:rPr>
          <w:rFonts w:ascii="Palatino Linotype" w:eastAsia="Calibri" w:hAnsi="Palatino Linotype" w:cs="Times New Roman"/>
          <w:b/>
          <w:iCs/>
          <w:color w:val="000000" w:themeColor="text1"/>
          <w:sz w:val="22"/>
          <w:lang w:val="vi-V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956"/>
      </w:tblGrid>
      <w:tr w:rsidR="00FA0BAE" w:rsidRPr="00FA0BAE" w14:paraId="3FFE3B20" w14:textId="77777777" w:rsidTr="007C4209">
        <w:tc>
          <w:tcPr>
            <w:tcW w:w="4815" w:type="dxa"/>
          </w:tcPr>
          <w:p w14:paraId="72B43EEE" w14:textId="77777777" w:rsidR="006B4352" w:rsidRPr="00FA0BAE" w:rsidRDefault="006B4352" w:rsidP="006B4352">
            <w:pPr>
              <w:tabs>
                <w:tab w:val="left" w:pos="284"/>
                <w:tab w:val="left" w:pos="567"/>
                <w:tab w:val="left" w:pos="2835"/>
                <w:tab w:val="left" w:pos="5103"/>
                <w:tab w:val="left" w:pos="7371"/>
              </w:tabs>
              <w:spacing w:line="360" w:lineRule="auto"/>
              <w:jc w:val="both"/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eastAsia="Calibri" w:hAnsi="Palatino Linotype" w:cs="Times New Roman"/>
                <w:b/>
                <w:bCs/>
                <w:color w:val="000000" w:themeColor="text1"/>
                <w:sz w:val="22"/>
                <w:lang w:val="vi-VN"/>
              </w:rPr>
              <w:t>Bài 3:</w:t>
            </w: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</w:t>
            </w:r>
            <w:r w:rsidR="00B807FE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</w:t>
            </w:r>
            <w:r w:rsidR="00BF7E56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>T</w:t>
            </w:r>
            <w:r w:rsidR="00B807FE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ính chiều cao của một ngọn núi, cho biết tại hai điểm cách nhau </w:t>
            </w:r>
            <w:r w:rsidR="00B807FE" w:rsidRPr="00FA0BAE">
              <w:rPr>
                <w:rFonts w:ascii="Palatino Linotype" w:eastAsia="Calibri" w:hAnsi="Palatino Linotype" w:cs="Times New Roman"/>
                <w:color w:val="000000" w:themeColor="text1"/>
                <w:position w:val="-6"/>
                <w:sz w:val="22"/>
                <w:lang w:val="vi-VN"/>
              </w:rPr>
              <w:object w:dxaOrig="600" w:dyaOrig="260" w14:anchorId="677F75B3">
                <v:shape id="_x0000_i1058" type="#_x0000_t75" style="width:30pt;height:12.75pt" o:ole="">
                  <v:imagedata r:id="rId77" o:title=""/>
                </v:shape>
                <o:OLEObject Type="Embed" ProgID="Equation.DSMT4" ShapeID="_x0000_i1058" DrawAspect="Content" ObjectID="_1624822333" r:id="rId78"/>
              </w:object>
            </w:r>
            <w:r w:rsidR="00B807FE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>, người ta nhìn thấy đỉnh núi v</w:t>
            </w:r>
            <w:r w:rsidR="00BF7E56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>ới góc</w:t>
            </w:r>
            <w:r w:rsidR="00B807FE"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 xml:space="preserve"> nâng lần lượt là </w:t>
            </w:r>
          </w:p>
          <w:p w14:paraId="07DF1638" w14:textId="77777777" w:rsidR="006B4352" w:rsidRPr="00FA0BAE" w:rsidRDefault="00B807FE" w:rsidP="00FF28E2">
            <w:pPr>
              <w:tabs>
                <w:tab w:val="left" w:pos="567"/>
              </w:tabs>
              <w:spacing w:line="360" w:lineRule="auto"/>
              <w:ind w:right="-19"/>
              <w:jc w:val="both"/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</w:rPr>
            </w:pP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position w:val="-6"/>
                <w:sz w:val="22"/>
                <w:lang w:val="vi-VN"/>
              </w:rPr>
              <w:object w:dxaOrig="360" w:dyaOrig="300" w14:anchorId="1FD33F2D">
                <v:shape id="_x0000_i1059" type="#_x0000_t75" style="width:18pt;height:15pt" o:ole="">
                  <v:imagedata r:id="rId79" o:title=""/>
                </v:shape>
                <o:OLEObject Type="Embed" ProgID="Equation.DSMT4" ShapeID="_x0000_i1059" DrawAspect="Content" ObjectID="_1624822334" r:id="rId80"/>
              </w:object>
            </w: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 xml:space="preserve"> </w:t>
            </w: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</w:rPr>
              <w:t xml:space="preserve">và </w:t>
            </w: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position w:val="-6"/>
                <w:sz w:val="22"/>
              </w:rPr>
              <w:object w:dxaOrig="400" w:dyaOrig="300" w14:anchorId="062B7173">
                <v:shape id="_x0000_i1060" type="#_x0000_t75" style="width:20.25pt;height:15pt" o:ole="">
                  <v:imagedata r:id="rId81" o:title=""/>
                </v:shape>
                <o:OLEObject Type="Embed" ProgID="Equation.DSMT4" ShapeID="_x0000_i1060" DrawAspect="Content" ObjectID="_1624822335" r:id="rId82"/>
              </w:object>
            </w:r>
            <w:r w:rsidRPr="00FA0BAE"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</w:rPr>
              <w:t xml:space="preserve"> </w:t>
            </w:r>
          </w:p>
          <w:p w14:paraId="1464093C" w14:textId="77777777" w:rsidR="006B4352" w:rsidRPr="00FA0BAE" w:rsidRDefault="006B4352" w:rsidP="006B4352">
            <w:pPr>
              <w:tabs>
                <w:tab w:val="left" w:pos="2730"/>
              </w:tabs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eastAsia="Calibri" w:hAnsi="Palatino Linotype" w:cs="Times New Roman"/>
                <w:color w:val="000000" w:themeColor="text1"/>
                <w:sz w:val="22"/>
                <w:lang w:val="vi-VN"/>
              </w:rPr>
              <w:tab/>
            </w:r>
          </w:p>
        </w:tc>
        <w:tc>
          <w:tcPr>
            <w:tcW w:w="4863" w:type="dxa"/>
          </w:tcPr>
          <w:p w14:paraId="5CC300B0" w14:textId="77777777" w:rsidR="006B4352" w:rsidRPr="00FA0BAE" w:rsidRDefault="006B4352" w:rsidP="00FF28E2">
            <w:pPr>
              <w:tabs>
                <w:tab w:val="left" w:pos="567"/>
              </w:tabs>
              <w:spacing w:line="360" w:lineRule="auto"/>
              <w:ind w:right="-19"/>
              <w:jc w:val="both"/>
              <w:rPr>
                <w:rFonts w:ascii="Palatino Linotype" w:eastAsia="Calibri" w:hAnsi="Palatino Linotype" w:cs="Times New Roman"/>
                <w:b/>
                <w:iCs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hAnsi="Palatino Linotype"/>
                <w:b/>
                <w:bCs/>
                <w:noProof/>
                <w:color w:val="000000" w:themeColor="text1"/>
                <w:sz w:val="22"/>
              </w:rPr>
              <w:drawing>
                <wp:inline distT="0" distB="0" distL="0" distR="0" wp14:anchorId="4BAC02EC" wp14:editId="20F8EFC7">
                  <wp:extent cx="3008630" cy="234315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INH 4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F16A4" w14:textId="77777777" w:rsidR="006B4352" w:rsidRPr="00FA0BAE" w:rsidRDefault="006B4352" w:rsidP="00FF28E2">
      <w:pPr>
        <w:tabs>
          <w:tab w:val="left" w:pos="567"/>
        </w:tabs>
        <w:spacing w:after="0" w:line="360" w:lineRule="auto"/>
        <w:ind w:right="-19"/>
        <w:jc w:val="both"/>
        <w:rPr>
          <w:rFonts w:ascii="Palatino Linotype" w:eastAsia="Calibri" w:hAnsi="Palatino Linotype" w:cs="Times New Roman"/>
          <w:b/>
          <w:iCs/>
          <w:color w:val="000000" w:themeColor="text1"/>
          <w:sz w:val="22"/>
          <w:lang w:val="vi-VN"/>
        </w:rPr>
      </w:pPr>
    </w:p>
    <w:p w14:paraId="04844728" w14:textId="77777777" w:rsidR="00113C16" w:rsidRPr="00FA0BAE" w:rsidRDefault="00113C16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</w:p>
    <w:p w14:paraId="61AA7823" w14:textId="77777777" w:rsidR="00113C16" w:rsidRPr="00FA0BAE" w:rsidRDefault="00113C16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</w:p>
    <w:p w14:paraId="63CFAFCD" w14:textId="77777777" w:rsidR="00113C16" w:rsidRPr="00FA0BAE" w:rsidRDefault="00113C16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</w:p>
    <w:p w14:paraId="31984A8D" w14:textId="77777777" w:rsidR="00113C16" w:rsidRPr="00FA0BAE" w:rsidRDefault="00113C16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</w:p>
    <w:p w14:paraId="3A70DF76" w14:textId="77777777" w:rsidR="00113C16" w:rsidRPr="00FA0BAE" w:rsidRDefault="00113C16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</w:p>
    <w:p w14:paraId="17397C59" w14:textId="77777777" w:rsidR="00E8372D" w:rsidRPr="00FA0BAE" w:rsidRDefault="00E8372D" w:rsidP="00E8372D">
      <w:pPr>
        <w:spacing w:beforeLines="60" w:before="144" w:afterLines="60" w:after="144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ĐÁP ÁN THAM KHẢO</w:t>
      </w:r>
    </w:p>
    <w:p w14:paraId="13642AF1" w14:textId="77777777" w:rsidR="005C4F67" w:rsidRPr="00FA0BAE" w:rsidRDefault="005C4F67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Dạng 1: Giải tam giác vuông biết một số yếu tố tìm các yếu tố còn lại.</w:t>
      </w:r>
    </w:p>
    <w:p w14:paraId="04D01368" w14:textId="77777777" w:rsidR="00455D63" w:rsidRPr="00FA0BAE" w:rsidRDefault="001B1ED3" w:rsidP="00455D63">
      <w:pPr>
        <w:spacing w:before="120" w:after="120" w:line="360" w:lineRule="auto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noProof/>
          <w:color w:val="000000" w:themeColor="text1"/>
          <w:sz w:val="22"/>
        </w:rPr>
        <w:drawing>
          <wp:inline distT="0" distB="0" distL="0" distR="0" wp14:anchorId="0913692F" wp14:editId="48B6D2EA">
            <wp:extent cx="3324225" cy="1857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NH 1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2492" w14:textId="77777777" w:rsidR="00317BAE" w:rsidRPr="00FA0BAE" w:rsidRDefault="005C4F67" w:rsidP="00317BAE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a. </w:t>
      </w:r>
      <w:r w:rsidR="00317BAE" w:rsidRPr="00FA0BAE">
        <w:rPr>
          <w:rFonts w:ascii="Palatino Linotype" w:hAnsi="Palatino Linotype"/>
          <w:color w:val="000000" w:themeColor="text1"/>
          <w:sz w:val="22"/>
        </w:rPr>
        <w:t xml:space="preserve">Áp dụng hệ thức lượng trong </w:t>
      </w:r>
      <w:r w:rsidR="005F47F8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28C6469B">
          <v:shape id="_x0000_i1061" type="#_x0000_t75" style="width:36pt;height:12.75pt" o:ole="">
            <v:imagedata r:id="rId85" o:title=""/>
          </v:shape>
          <o:OLEObject Type="Embed" ProgID="Equation.DSMT4" ShapeID="_x0000_i1061" DrawAspect="Content" ObjectID="_1624822336" r:id="rId86"/>
        </w:object>
      </w:r>
      <w:r w:rsidR="00317BAE"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317BAE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598F7BDA">
          <v:shape id="_x0000_i1062" type="#_x0000_t75" style="width:13.5pt;height:12pt" o:ole="">
            <v:imagedata r:id="rId10" o:title=""/>
          </v:shape>
          <o:OLEObject Type="Embed" ProgID="Equation.DSMT4" ShapeID="_x0000_i1062" DrawAspect="Content" ObjectID="_1624822337" r:id="rId87"/>
        </w:object>
      </w:r>
    </w:p>
    <w:p w14:paraId="37D8B9D3" w14:textId="77777777" w:rsidR="005C4F67" w:rsidRPr="00FA0BAE" w:rsidRDefault="005F47F8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6"/>
          <w:sz w:val="22"/>
        </w:rPr>
        <w:object w:dxaOrig="3660" w:dyaOrig="660" w14:anchorId="708F4856">
          <v:shape id="_x0000_i1063" type="#_x0000_t75" style="width:183pt;height:33pt" o:ole="">
            <v:imagedata r:id="rId88" o:title=""/>
          </v:shape>
          <o:OLEObject Type="Embed" ProgID="Equation.DSMT4" ShapeID="_x0000_i1063" DrawAspect="Content" ObjectID="_1624822338" r:id="rId89"/>
        </w:object>
      </w:r>
      <w:r w:rsidR="005C4F67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105DA3C1" w14:textId="724F4E1F" w:rsidR="005C4F67" w:rsidRPr="00FA0BAE" w:rsidRDefault="006D5433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6D5433">
        <w:rPr>
          <w:rFonts w:ascii="Palatino Linotype" w:hAnsi="Palatino Linotype"/>
          <w:b/>
          <w:bCs/>
          <w:color w:val="000000" w:themeColor="text1"/>
          <w:position w:val="-28"/>
          <w:sz w:val="22"/>
        </w:rPr>
        <w:object w:dxaOrig="1700" w:dyaOrig="680" w14:anchorId="43D70BE5">
          <v:shape id="_x0000_i1064" type="#_x0000_t75" style="width:84.75pt;height:33.75pt" o:ole="">
            <v:imagedata r:id="rId90" o:title=""/>
          </v:shape>
          <o:OLEObject Type="Embed" ProgID="Equation.DSMT4" ShapeID="_x0000_i1064" DrawAspect="Content" ObjectID="_1624822339" r:id="rId91"/>
        </w:object>
      </w:r>
      <w:r w:rsidR="005C4F67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735FDD41" w14:textId="77777777" w:rsidR="00320FF9" w:rsidRPr="00FA0BAE" w:rsidRDefault="005F47F8" w:rsidP="00320FF9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6"/>
          <w:sz w:val="22"/>
        </w:rPr>
        <w:object w:dxaOrig="4400" w:dyaOrig="660" w14:anchorId="2BF02563">
          <v:shape id="_x0000_i1065" type="#_x0000_t75" style="width:220.5pt;height:33pt" o:ole="">
            <v:imagedata r:id="rId92" o:title=""/>
          </v:shape>
          <o:OLEObject Type="Embed" ProgID="Equation.DSMT4" ShapeID="_x0000_i1065" DrawAspect="Content" ObjectID="_1624822340" r:id="rId93"/>
        </w:object>
      </w:r>
      <w:r w:rsidR="00320FF9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3FB80505" w14:textId="635F87B1" w:rsidR="00320FF9" w:rsidRPr="00FA0BAE" w:rsidRDefault="00EB489E" w:rsidP="00320FF9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6"/>
          <w:sz w:val="22"/>
        </w:rPr>
        <w:object w:dxaOrig="2740" w:dyaOrig="380" w14:anchorId="36D70E99">
          <v:shape id="_x0000_i1066" type="#_x0000_t75" style="width:137.25pt;height:18.75pt" o:ole="">
            <v:imagedata r:id="rId94" o:title=""/>
          </v:shape>
          <o:OLEObject Type="Embed" ProgID="Equation.DSMT4" ShapeID="_x0000_i1066" DrawAspect="Content" ObjectID="_1624822341" r:id="rId95"/>
        </w:object>
      </w:r>
      <w:r w:rsidR="00320FF9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11A554C8" w14:textId="62E58C42" w:rsidR="00317BAE" w:rsidRPr="00FA0BAE" w:rsidRDefault="00317BAE" w:rsidP="005C4F67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b. </w:t>
      </w:r>
      <w:bookmarkStart w:id="1" w:name="_Hlk13956817"/>
      <w:r w:rsidRPr="00FA0BAE">
        <w:rPr>
          <w:rFonts w:ascii="Palatino Linotype" w:hAnsi="Palatino Linotype"/>
          <w:color w:val="000000" w:themeColor="text1"/>
          <w:sz w:val="22"/>
        </w:rPr>
        <w:t xml:space="preserve">Áp dụng hệ thức lượng </w:t>
      </w:r>
      <w:bookmarkStart w:id="2" w:name="_Hlk14112699"/>
      <w:r w:rsidRPr="00FA0BAE">
        <w:rPr>
          <w:rFonts w:ascii="Palatino Linotype" w:hAnsi="Palatino Linotype"/>
          <w:color w:val="000000" w:themeColor="text1"/>
          <w:sz w:val="22"/>
        </w:rPr>
        <w:t xml:space="preserve">trong </w:t>
      </w:r>
      <w:bookmarkStart w:id="3" w:name="_Hlk13958613"/>
      <w:r w:rsidR="00A71F92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7357CFEE">
          <v:shape id="_x0000_i1067" type="#_x0000_t75" style="width:36pt;height:12.75pt" o:ole="">
            <v:imagedata r:id="rId96" o:title=""/>
          </v:shape>
          <o:OLEObject Type="Embed" ProgID="Equation.DSMT4" ShapeID="_x0000_i1067" DrawAspect="Content" ObjectID="_1624822342" r:id="rId97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0AD0E130">
          <v:shape id="_x0000_i1068" type="#_x0000_t75" style="width:13.5pt;height:12pt" o:ole="">
            <v:imagedata r:id="rId10" o:title=""/>
          </v:shape>
          <o:OLEObject Type="Embed" ProgID="Equation.DSMT4" ShapeID="_x0000_i1068" DrawAspect="Content" ObjectID="_1624822343" r:id="rId98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: </w:t>
      </w:r>
      <w:bookmarkEnd w:id="2"/>
      <w:bookmarkEnd w:id="3"/>
    </w:p>
    <w:bookmarkEnd w:id="1"/>
    <w:p w14:paraId="0EB22678" w14:textId="77777777" w:rsidR="005C4F67" w:rsidRPr="00FA0BAE" w:rsidRDefault="00A8465B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6"/>
          <w:sz w:val="22"/>
        </w:rPr>
        <w:object w:dxaOrig="1680" w:dyaOrig="260" w14:anchorId="0A5BAE81">
          <v:shape id="_x0000_i1069" type="#_x0000_t75" style="width:84pt;height:12.75pt" o:ole="">
            <v:imagedata r:id="rId99" o:title=""/>
          </v:shape>
          <o:OLEObject Type="Embed" ProgID="Equation.DSMT4" ShapeID="_x0000_i1069" DrawAspect="Content" ObjectID="_1624822344" r:id="rId100"/>
        </w:object>
      </w:r>
      <w:r w:rsidR="00317BAE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637A8AB4" w14:textId="77777777" w:rsidR="00A8465B" w:rsidRPr="00FA0BAE" w:rsidRDefault="00A8465B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color w:val="000000" w:themeColor="text1"/>
          <w:position w:val="-22"/>
        </w:rPr>
        <w:object w:dxaOrig="4080" w:dyaOrig="620" w14:anchorId="7A4249F3">
          <v:shape id="_x0000_i1070" type="#_x0000_t75" style="width:204pt;height:30.75pt" o:ole="">
            <v:imagedata r:id="rId101" o:title=""/>
          </v:shape>
          <o:OLEObject Type="Embed" ProgID="Equation.DSMT4" ShapeID="_x0000_i1070" DrawAspect="Content" ObjectID="_1624822345" r:id="rId102"/>
        </w:object>
      </w:r>
    </w:p>
    <w:p w14:paraId="6F2815AC" w14:textId="77777777" w:rsidR="00F7481F" w:rsidRPr="00FA0BAE" w:rsidRDefault="00F7481F" w:rsidP="005C4F67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>Áp dụng hệ thức lượng</w:t>
      </w:r>
      <w:r w:rsidR="008B7EFB" w:rsidRPr="00FA0BAE">
        <w:rPr>
          <w:rFonts w:ascii="Palatino Linotype" w:hAnsi="Palatino Linotype"/>
          <w:color w:val="000000" w:themeColor="text1"/>
          <w:sz w:val="22"/>
        </w:rPr>
        <w:t xml:space="preserve"> trong </w:t>
      </w:r>
      <w:r w:rsidR="008B7EFB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5C1BED3B">
          <v:shape id="_x0000_i1071" type="#_x0000_t75" style="width:36pt;height:12.75pt" o:ole="">
            <v:imagedata r:id="rId96" o:title=""/>
          </v:shape>
          <o:OLEObject Type="Embed" ProgID="Equation.DSMT4" ShapeID="_x0000_i1071" DrawAspect="Content" ObjectID="_1624822346" r:id="rId103"/>
        </w:object>
      </w:r>
      <w:r w:rsidR="008B7EFB"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8B7EFB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3668D750">
          <v:shape id="_x0000_i1072" type="#_x0000_t75" style="width:13.5pt;height:12pt" o:ole="">
            <v:imagedata r:id="rId10" o:title=""/>
          </v:shape>
          <o:OLEObject Type="Embed" ProgID="Equation.DSMT4" ShapeID="_x0000_i1072" DrawAspect="Content" ObjectID="_1624822347" r:id="rId104"/>
        </w:object>
      </w:r>
      <w:r w:rsidR="008B7EFB" w:rsidRPr="00FA0BAE">
        <w:rPr>
          <w:rFonts w:ascii="Palatino Linotype" w:hAnsi="Palatino Linotype"/>
          <w:color w:val="000000" w:themeColor="text1"/>
          <w:sz w:val="22"/>
        </w:rPr>
        <w:t xml:space="preserve">: </w:t>
      </w:r>
      <w:r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1359" w:dyaOrig="300" w14:anchorId="6F18DA99">
          <v:shape id="_x0000_i1073" type="#_x0000_t75" style="width:68.25pt;height:15pt" o:ole="">
            <v:imagedata r:id="rId105" o:title=""/>
          </v:shape>
          <o:OLEObject Type="Embed" ProgID="Equation.DSMT4" ShapeID="_x0000_i1073" DrawAspect="Content" ObjectID="_1624822348" r:id="rId106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6FD4521B" w14:textId="77777777" w:rsidR="00F7481F" w:rsidRPr="00FA0BAE" w:rsidRDefault="00F7481F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2"/>
          <w:sz w:val="22"/>
        </w:rPr>
        <w:object w:dxaOrig="3180" w:dyaOrig="600" w14:anchorId="278704D0">
          <v:shape id="_x0000_i1074" type="#_x0000_t75" style="width:159pt;height:30pt" o:ole="">
            <v:imagedata r:id="rId107" o:title=""/>
          </v:shape>
          <o:OLEObject Type="Embed" ProgID="Equation.DSMT4" ShapeID="_x0000_i1074" DrawAspect="Content" ObjectID="_1624822349" r:id="rId108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3F5EC1EE" w14:textId="77777777" w:rsidR="00F7481F" w:rsidRPr="00FA0BAE" w:rsidRDefault="00F7481F" w:rsidP="00F7481F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c. Áp dụng tính chất tia phân giác  trong </w:t>
      </w:r>
      <w:r w:rsidR="00EB489E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01D06254">
          <v:shape id="_x0000_i1075" type="#_x0000_t75" style="width:36pt;height:12.75pt" o:ole="">
            <v:imagedata r:id="rId109" o:title=""/>
          </v:shape>
          <o:OLEObject Type="Embed" ProgID="Equation.DSMT4" ShapeID="_x0000_i1075" DrawAspect="Content" ObjectID="_1624822350" r:id="rId110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bookmarkStart w:id="4" w:name="_Hlk14043357"/>
    <w:p w14:paraId="3142A57F" w14:textId="77777777" w:rsidR="00F7481F" w:rsidRPr="00FA0BAE" w:rsidRDefault="00452209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6"/>
          <w:sz w:val="22"/>
        </w:rPr>
        <w:object w:dxaOrig="2220" w:dyaOrig="620" w14:anchorId="3258DDEC">
          <v:shape id="_x0000_i1076" type="#_x0000_t75" style="width:111pt;height:30.75pt" o:ole="">
            <v:imagedata r:id="rId111" o:title=""/>
          </v:shape>
          <o:OLEObject Type="Embed" ProgID="Equation.DSMT4" ShapeID="_x0000_i1076" DrawAspect="Content" ObjectID="_1624822351" r:id="rId112"/>
        </w:object>
      </w:r>
      <w:bookmarkEnd w:id="4"/>
      <w:r w:rsidR="00F7481F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64D3D166" w14:textId="77777777" w:rsidR="00452209" w:rsidRPr="00FA0BAE" w:rsidRDefault="00D4507D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6"/>
          <w:sz w:val="22"/>
        </w:rPr>
        <w:object w:dxaOrig="3940" w:dyaOrig="620" w14:anchorId="1646836D">
          <v:shape id="_x0000_i1077" type="#_x0000_t75" style="width:197.25pt;height:30.75pt" o:ole="">
            <v:imagedata r:id="rId113" o:title=""/>
          </v:shape>
          <o:OLEObject Type="Embed" ProgID="Equation.DSMT4" ShapeID="_x0000_i1077" DrawAspect="Content" ObjectID="_1624822352" r:id="rId114"/>
        </w:object>
      </w:r>
    </w:p>
    <w:p w14:paraId="2D153536" w14:textId="77777777" w:rsidR="00A53278" w:rsidRPr="00FA0BAE" w:rsidRDefault="00D4507D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6"/>
          <w:sz w:val="22"/>
        </w:rPr>
        <w:object w:dxaOrig="2079" w:dyaOrig="620" w14:anchorId="2A2CAB2A">
          <v:shape id="_x0000_i1078" type="#_x0000_t75" style="width:104.25pt;height:30.75pt" o:ole="">
            <v:imagedata r:id="rId115" o:title=""/>
          </v:shape>
          <o:OLEObject Type="Embed" ProgID="Equation.DSMT4" ShapeID="_x0000_i1078" DrawAspect="Content" ObjectID="_1624822353" r:id="rId116"/>
        </w:object>
      </w:r>
      <w:r w:rsidR="008158E3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21A71576" w14:textId="77777777" w:rsidR="00CF7DC0" w:rsidRPr="00FA0BAE" w:rsidRDefault="007C29AD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12"/>
          <w:sz w:val="22"/>
        </w:rPr>
        <w:object w:dxaOrig="3900" w:dyaOrig="360" w14:anchorId="0EAF3770">
          <v:shape id="_x0000_i1079" type="#_x0000_t75" style="width:195pt;height:18pt" o:ole="">
            <v:imagedata r:id="rId117" o:title=""/>
          </v:shape>
          <o:OLEObject Type="Embed" ProgID="Equation.DSMT4" ShapeID="_x0000_i1079" DrawAspect="Content" ObjectID="_1624822354" r:id="rId118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21EF163A" w14:textId="77777777" w:rsidR="007C29AD" w:rsidRPr="00FA0BAE" w:rsidRDefault="00A71F92" w:rsidP="005C4F67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>Áp dụng định lý Pytago trong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780" w:dyaOrig="240" w14:anchorId="72EE7A9B">
          <v:shape id="_x0000_i1080" type="#_x0000_t75" style="width:39.75pt;height:12pt" o:ole="">
            <v:imagedata r:id="rId119" o:title=""/>
          </v:shape>
          <o:OLEObject Type="Embed" ProgID="Equation.DSMT4" ShapeID="_x0000_i1080" DrawAspect="Content" ObjectID="_1624822355" r:id="rId120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9A58FA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41E291FB">
          <v:shape id="_x0000_i1081" type="#_x0000_t75" style="width:13.5pt;height:12pt" o:ole="">
            <v:imagedata r:id="rId121" o:title=""/>
          </v:shape>
          <o:OLEObject Type="Embed" ProgID="Equation.DSMT4" ShapeID="_x0000_i1081" DrawAspect="Content" ObjectID="_1624822356" r:id="rId122"/>
        </w:object>
      </w:r>
      <w:r w:rsidR="009A58FA" w:rsidRPr="00FA0BAE">
        <w:rPr>
          <w:rFonts w:ascii="Palatino Linotype" w:hAnsi="Palatino Linotype"/>
          <w:color w:val="000000" w:themeColor="text1"/>
          <w:sz w:val="22"/>
        </w:rPr>
        <w:t>ta có:</w:t>
      </w:r>
    </w:p>
    <w:bookmarkStart w:id="5" w:name="_Hlk14045059"/>
    <w:p w14:paraId="6C34780C" w14:textId="77777777" w:rsidR="009A58FA" w:rsidRPr="00FA0BAE" w:rsidRDefault="00B62D00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position w:val="-34"/>
          <w:sz w:val="22"/>
        </w:rPr>
        <w:object w:dxaOrig="4320" w:dyaOrig="780" w14:anchorId="2C0725D3">
          <v:shape id="_x0000_i1082" type="#_x0000_t75" style="width:3in;height:39pt" o:ole="">
            <v:imagedata r:id="rId123" o:title=""/>
          </v:shape>
          <o:OLEObject Type="Embed" ProgID="Equation.DSMT4" ShapeID="_x0000_i1082" DrawAspect="Content" ObjectID="_1624822357" r:id="rId124"/>
        </w:object>
      </w:r>
      <w:bookmarkEnd w:id="5"/>
      <w:r w:rsidR="009A58FA" w:rsidRPr="00FA0BAE">
        <w:rPr>
          <w:rFonts w:ascii="Palatino Linotype" w:hAnsi="Palatino Linotype"/>
          <w:color w:val="000000" w:themeColor="text1"/>
          <w:sz w:val="22"/>
        </w:rPr>
        <w:t xml:space="preserve"> </w:t>
      </w:r>
    </w:p>
    <w:p w14:paraId="33EE616A" w14:textId="77777777" w:rsidR="00795CBC" w:rsidRPr="00FA0BAE" w:rsidRDefault="00795CBC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Bài 2: </w:t>
      </w:r>
    </w:p>
    <w:p w14:paraId="5B1BFF7D" w14:textId="77777777" w:rsidR="00023429" w:rsidRPr="00FA0BAE" w:rsidRDefault="005F47F8" w:rsidP="00023429">
      <w:pPr>
        <w:spacing w:before="120" w:after="120" w:line="360" w:lineRule="auto"/>
        <w:jc w:val="center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noProof/>
          <w:color w:val="000000" w:themeColor="text1"/>
          <w:sz w:val="22"/>
        </w:rPr>
        <w:drawing>
          <wp:inline distT="0" distB="0" distL="0" distR="0" wp14:anchorId="2942C8C0" wp14:editId="021C30F7">
            <wp:extent cx="3305175" cy="1828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H 2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5266" w14:textId="7978AE28" w:rsidR="00795CBC" w:rsidRPr="00FA0BAE" w:rsidRDefault="00795CBC" w:rsidP="00795CBC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a. </w: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Áp dụng hệ thức lượng </w:t>
      </w:r>
      <w:bookmarkStart w:id="6" w:name="_Hlk14042542"/>
      <w:r w:rsidRPr="00FA0BAE">
        <w:rPr>
          <w:rFonts w:ascii="Palatino Linotype" w:hAnsi="Palatino Linotype"/>
          <w:color w:val="000000" w:themeColor="text1"/>
          <w:sz w:val="22"/>
        </w:rPr>
        <w:t xml:space="preserve">trong </w:t>
      </w:r>
      <w:r w:rsidR="006D5433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0E8F2496">
          <v:shape id="_x0000_i1083" type="#_x0000_t75" style="width:36pt;height:12.75pt" o:ole="">
            <v:imagedata r:id="rId126" o:title=""/>
          </v:shape>
          <o:OLEObject Type="Embed" ProgID="Equation.DSMT4" ShapeID="_x0000_i1083" DrawAspect="Content" ObjectID="_1624822358" r:id="rId127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247B5275">
          <v:shape id="_x0000_i1084" type="#_x0000_t75" style="width:13.5pt;height:12pt" o:ole="">
            <v:imagedata r:id="rId10" o:title=""/>
          </v:shape>
          <o:OLEObject Type="Embed" ProgID="Equation.DSMT4" ShapeID="_x0000_i1084" DrawAspect="Content" ObjectID="_1624822359" r:id="rId128"/>
        </w:object>
      </w:r>
    </w:p>
    <w:bookmarkEnd w:id="6"/>
    <w:p w14:paraId="1ED6F3CA" w14:textId="0ED37521" w:rsidR="00795CBC" w:rsidRPr="00FA0BAE" w:rsidRDefault="00FD54A5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40"/>
          <w:sz w:val="22"/>
        </w:rPr>
        <w:object w:dxaOrig="2160" w:dyaOrig="900" w14:anchorId="2A171352">
          <v:shape id="_x0000_i1085" type="#_x0000_t75" style="width:108pt;height:45pt" o:ole="">
            <v:imagedata r:id="rId129" o:title=""/>
          </v:shape>
          <o:OLEObject Type="Embed" ProgID="Equation.DSMT4" ShapeID="_x0000_i1085" DrawAspect="Content" ObjectID="_1624822360" r:id="rId130"/>
        </w:object>
      </w:r>
      <w:r w:rsidR="00617B88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375352F7" w14:textId="5D40824C" w:rsidR="00FD54A5" w:rsidRPr="00FA0BAE" w:rsidRDefault="00FD54A5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30"/>
          <w:sz w:val="22"/>
        </w:rPr>
        <w:object w:dxaOrig="2540" w:dyaOrig="720" w14:anchorId="524CE8D6">
          <v:shape id="_x0000_i1086" type="#_x0000_t75" style="width:126.75pt;height:36pt" o:ole="">
            <v:imagedata r:id="rId131" o:title=""/>
          </v:shape>
          <o:OLEObject Type="Embed" ProgID="Equation.DSMT4" ShapeID="_x0000_i1086" DrawAspect="Content" ObjectID="_1624822361" r:id="rId132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12A2AB9E" w14:textId="2D81883C" w:rsidR="00FD54A5" w:rsidRPr="00FA0BAE" w:rsidRDefault="00FD54A5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Áp dụng định lý Pytago trong </w:t>
      </w:r>
      <w:r w:rsidR="006D5433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6B8D2E7C">
          <v:shape id="_x0000_i1087" type="#_x0000_t75" style="width:36pt;height:12.75pt" o:ole="">
            <v:imagedata r:id="rId133" o:title=""/>
          </v:shape>
          <o:OLEObject Type="Embed" ProgID="Equation.DSMT4" ShapeID="_x0000_i1087" DrawAspect="Content" ObjectID="_1624822362" r:id="rId134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131E7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360" w:dyaOrig="260" w14:anchorId="223D3599">
          <v:shape id="_x0000_i1088" type="#_x0000_t75" style="width:18.75pt;height:12.75pt" o:ole="">
            <v:imagedata r:id="rId135" o:title=""/>
          </v:shape>
          <o:OLEObject Type="Embed" ProgID="Equation.DSMT4" ShapeID="_x0000_i1088" DrawAspect="Content" ObjectID="_1624822363" r:id="rId136"/>
        </w:object>
      </w:r>
    </w:p>
    <w:p w14:paraId="059E96BB" w14:textId="12CC0F63" w:rsidR="00FD54A5" w:rsidRPr="00FA0BAE" w:rsidRDefault="00CA73EF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66"/>
          <w:sz w:val="22"/>
        </w:rPr>
        <w:object w:dxaOrig="1939" w:dyaOrig="1440" w14:anchorId="213DED73">
          <v:shape id="_x0000_i1089" type="#_x0000_t75" style="width:96.75pt;height:1in" o:ole="">
            <v:imagedata r:id="rId137" o:title=""/>
          </v:shape>
          <o:OLEObject Type="Embed" ProgID="Equation.DSMT4" ShapeID="_x0000_i1089" DrawAspect="Content" ObjectID="_1624822364" r:id="rId138"/>
        </w:object>
      </w:r>
      <w:r w:rsidR="00131E7F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30093E9B" w14:textId="1B9DDE17" w:rsidR="00FD54A5" w:rsidRPr="00FA0BAE" w:rsidRDefault="00131E7F" w:rsidP="005C4F67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Áp dụng hệ thức lượng trong </w:t>
      </w:r>
      <w:r w:rsidR="006D5433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5FCB1776">
          <v:shape id="_x0000_i1090" type="#_x0000_t75" style="width:36pt;height:12.75pt" o:ole="">
            <v:imagedata r:id="rId139" o:title=""/>
          </v:shape>
          <o:OLEObject Type="Embed" ProgID="Equation.DSMT4" ShapeID="_x0000_i1090" DrawAspect="Content" ObjectID="_1624822365" r:id="rId140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="00704AE7"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0D4FFD09">
          <v:shape id="_x0000_i1091" type="#_x0000_t75" style="width:13.5pt;height:12pt" o:ole="">
            <v:imagedata r:id="rId141" o:title=""/>
          </v:shape>
          <o:OLEObject Type="Embed" ProgID="Equation.DSMT4" ShapeID="_x0000_i1091" DrawAspect="Content" ObjectID="_1624822366" r:id="rId142"/>
        </w:object>
      </w:r>
      <w:r w:rsidR="00704AE7" w:rsidRPr="00FA0BAE">
        <w:rPr>
          <w:rFonts w:ascii="Palatino Linotype" w:hAnsi="Palatino Linotype"/>
          <w:color w:val="000000" w:themeColor="text1"/>
          <w:sz w:val="22"/>
        </w:rPr>
        <w:t xml:space="preserve">ta được: </w:t>
      </w:r>
      <w:r w:rsidR="00733931" w:rsidRPr="00FA0BAE">
        <w:rPr>
          <w:rFonts w:ascii="Palatino Linotype" w:hAnsi="Palatino Linotype"/>
          <w:b/>
          <w:bCs/>
          <w:color w:val="000000" w:themeColor="text1"/>
          <w:position w:val="-6"/>
          <w:sz w:val="22"/>
        </w:rPr>
        <w:object w:dxaOrig="1680" w:dyaOrig="260" w14:anchorId="50AAFCB7">
          <v:shape id="_x0000_i1092" type="#_x0000_t75" style="width:84pt;height:12.75pt" o:ole="">
            <v:imagedata r:id="rId143" o:title=""/>
          </v:shape>
          <o:OLEObject Type="Embed" ProgID="Equation.DSMT4" ShapeID="_x0000_i1092" DrawAspect="Content" ObjectID="_1624822367" r:id="rId144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6DB37C66" w14:textId="77777777" w:rsidR="00131E7F" w:rsidRPr="00FA0BAE" w:rsidRDefault="00131E7F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2"/>
          <w:sz w:val="22"/>
        </w:rPr>
        <w:object w:dxaOrig="3379" w:dyaOrig="580" w14:anchorId="4AADC608">
          <v:shape id="_x0000_i1093" type="#_x0000_t75" style="width:168.75pt;height:29.25pt" o:ole="">
            <v:imagedata r:id="rId145" o:title=""/>
          </v:shape>
          <o:OLEObject Type="Embed" ProgID="Equation.DSMT4" ShapeID="_x0000_i1093" DrawAspect="Content" ObjectID="_1624822368" r:id="rId146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19B848D2" w14:textId="77777777" w:rsidR="00131E7F" w:rsidRPr="00FA0BAE" w:rsidRDefault="00131E7F" w:rsidP="005C4F67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b. Áp dụng tính chất </w:t>
      </w:r>
      <w:r w:rsidR="00FE4A41" w:rsidRPr="00FA0BAE">
        <w:rPr>
          <w:rFonts w:ascii="Palatino Linotype" w:hAnsi="Palatino Linotype"/>
          <w:color w:val="000000" w:themeColor="text1"/>
          <w:sz w:val="22"/>
        </w:rPr>
        <w:t xml:space="preserve">tia phân giác </w:t>
      </w:r>
      <w:r w:rsidR="00E1212B" w:rsidRPr="00FA0BAE">
        <w:rPr>
          <w:rFonts w:ascii="Palatino Linotype" w:hAnsi="Palatino Linotype"/>
          <w:color w:val="000000" w:themeColor="text1"/>
          <w:sz w:val="22"/>
        </w:rPr>
        <w:t xml:space="preserve"> trong</w:t>
      </w:r>
      <w:r w:rsidR="00FE4A41" w:rsidRPr="00FA0BAE">
        <w:rPr>
          <w:rFonts w:ascii="Palatino Linotype" w:hAnsi="Palatino Linotype"/>
          <w:color w:val="000000" w:themeColor="text1"/>
          <w:sz w:val="22"/>
        </w:rPr>
        <w:t xml:space="preserve"> </w:t>
      </w:r>
      <w:r w:rsidR="00FE4A41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00" w:dyaOrig="260" w14:anchorId="0792FAAD">
          <v:shape id="_x0000_i1094" type="#_x0000_t75" style="width:35.25pt;height:12.75pt" o:ole="">
            <v:imagedata r:id="rId147" o:title=""/>
          </v:shape>
          <o:OLEObject Type="Embed" ProgID="Equation.DSMT4" ShapeID="_x0000_i1094" DrawAspect="Content" ObjectID="_1624822369" r:id="rId148"/>
        </w:object>
      </w:r>
      <w:r w:rsidR="00FE4A41" w:rsidRPr="00FA0BAE">
        <w:rPr>
          <w:rFonts w:ascii="Palatino Linotype" w:hAnsi="Palatino Linotype"/>
          <w:color w:val="000000" w:themeColor="text1"/>
          <w:sz w:val="22"/>
        </w:rPr>
        <w:t xml:space="preserve"> ta có:</w:t>
      </w:r>
    </w:p>
    <w:p w14:paraId="4DCE6C31" w14:textId="77777777" w:rsidR="00FE4A41" w:rsidRPr="00FA0BAE" w:rsidRDefault="00733931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2"/>
          <w:sz w:val="22"/>
        </w:rPr>
        <w:object w:dxaOrig="1880" w:dyaOrig="580" w14:anchorId="2CA76330">
          <v:shape id="_x0000_i1095" type="#_x0000_t75" style="width:93.75pt;height:28.5pt" o:ole="">
            <v:imagedata r:id="rId149" o:title=""/>
          </v:shape>
          <o:OLEObject Type="Embed" ProgID="Equation.DSMT4" ShapeID="_x0000_i1095" DrawAspect="Content" ObjectID="_1624822370" r:id="rId150"/>
        </w:object>
      </w:r>
    </w:p>
    <w:p w14:paraId="03196DB8" w14:textId="77777777" w:rsidR="00733931" w:rsidRPr="00FA0BAE" w:rsidRDefault="00733931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22"/>
          <w:sz w:val="22"/>
        </w:rPr>
        <w:object w:dxaOrig="3700" w:dyaOrig="580" w14:anchorId="2C9505F3">
          <v:shape id="_x0000_i1096" type="#_x0000_t75" style="width:185.25pt;height:28.5pt" o:ole="">
            <v:imagedata r:id="rId151" o:title=""/>
          </v:shape>
          <o:OLEObject Type="Embed" ProgID="Equation.DSMT4" ShapeID="_x0000_i1096" DrawAspect="Content" ObjectID="_1624822371" r:id="rId152"/>
        </w:object>
      </w:r>
    </w:p>
    <w:p w14:paraId="0192DE20" w14:textId="77777777" w:rsidR="00733931" w:rsidRPr="00FA0BAE" w:rsidRDefault="003602E5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12"/>
          <w:sz w:val="22"/>
        </w:rPr>
        <w:object w:dxaOrig="2079" w:dyaOrig="360" w14:anchorId="6C120920">
          <v:shape id="_x0000_i1097" type="#_x0000_t75" style="width:104.25pt;height:18pt" o:ole="">
            <v:imagedata r:id="rId153" o:title=""/>
          </v:shape>
          <o:OLEObject Type="Embed" ProgID="Equation.DSMT4" ShapeID="_x0000_i1097" DrawAspect="Content" ObjectID="_1624822372" r:id="rId154"/>
        </w:object>
      </w:r>
      <w:r w:rsidR="00733931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7A602087" w14:textId="01A1E460" w:rsidR="00E1212B" w:rsidRPr="00FA0BAE" w:rsidRDefault="003602E5" w:rsidP="003602E5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 xml:space="preserve">Áp dụng hệ thức lượng trong </w:t>
      </w:r>
      <w:r w:rsidR="00CA73EF"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720" w:dyaOrig="260" w14:anchorId="0AF50644">
          <v:shape id="_x0000_i1098" type="#_x0000_t75" style="width:36pt;height:12.75pt" o:ole="">
            <v:imagedata r:id="rId155" o:title=""/>
          </v:shape>
          <o:OLEObject Type="Embed" ProgID="Equation.DSMT4" ShapeID="_x0000_i1098" DrawAspect="Content" ObjectID="_1624822373" r:id="rId156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Pr="00FA0BAE">
        <w:rPr>
          <w:rFonts w:ascii="Palatino Linotype" w:hAnsi="Palatino Linotype"/>
          <w:color w:val="000000" w:themeColor="text1"/>
          <w:position w:val="-6"/>
          <w:sz w:val="22"/>
        </w:rPr>
        <w:object w:dxaOrig="360" w:dyaOrig="260" w14:anchorId="74FE1912">
          <v:shape id="_x0000_i1099" type="#_x0000_t75" style="width:18.75pt;height:12.75pt" o:ole="">
            <v:imagedata r:id="rId135" o:title=""/>
          </v:shape>
          <o:OLEObject Type="Embed" ProgID="Equation.DSMT4" ShapeID="_x0000_i1099" DrawAspect="Content" ObjectID="_1624822374" r:id="rId157"/>
        </w:object>
      </w:r>
    </w:p>
    <w:p w14:paraId="54CCE701" w14:textId="77777777" w:rsidR="00B62D00" w:rsidRPr="00FA0BAE" w:rsidRDefault="003602E5" w:rsidP="003602E5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position w:val="-6"/>
          <w:sz w:val="22"/>
        </w:rPr>
        <w:object w:dxaOrig="1340" w:dyaOrig="300" w14:anchorId="5314B47C">
          <v:shape id="_x0000_i1100" type="#_x0000_t75" style="width:66.75pt;height:15pt" o:ole="">
            <v:imagedata r:id="rId158" o:title=""/>
          </v:shape>
          <o:OLEObject Type="Embed" ProgID="Equation.DSMT4" ShapeID="_x0000_i1100" DrawAspect="Content" ObjectID="_1624822375" r:id="rId159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="00B62D00" w:rsidRPr="00FA0BAE">
        <w:rPr>
          <w:rFonts w:ascii="Palatino Linotype" w:hAnsi="Palatino Linotype"/>
          <w:b/>
          <w:bCs/>
          <w:color w:val="000000" w:themeColor="text1"/>
          <w:position w:val="-22"/>
          <w:sz w:val="22"/>
        </w:rPr>
        <w:object w:dxaOrig="3000" w:dyaOrig="600" w14:anchorId="5C5CD715">
          <v:shape id="_x0000_i1101" type="#_x0000_t75" style="width:150pt;height:30pt" o:ole="">
            <v:imagedata r:id="rId160" o:title=""/>
          </v:shape>
          <o:OLEObject Type="Embed" ProgID="Equation.DSMT4" ShapeID="_x0000_i1101" DrawAspect="Content" ObjectID="_1624822376" r:id="rId161"/>
        </w:object>
      </w:r>
      <w:r w:rsidR="00B62D00"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53C6E3DC" w14:textId="77777777" w:rsidR="00B62D00" w:rsidRPr="00FA0BAE" w:rsidRDefault="00B62D00" w:rsidP="003602E5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>Do đó: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Pr="00FA0BAE">
        <w:rPr>
          <w:rFonts w:ascii="Palatino Linotype" w:hAnsi="Palatino Linotype"/>
          <w:b/>
          <w:bCs/>
          <w:color w:val="000000" w:themeColor="text1"/>
          <w:position w:val="-12"/>
          <w:sz w:val="22"/>
        </w:rPr>
        <w:object w:dxaOrig="3460" w:dyaOrig="360" w14:anchorId="70B418E4">
          <v:shape id="_x0000_i1102" type="#_x0000_t75" style="width:173.25pt;height:18pt" o:ole="">
            <v:imagedata r:id="rId162" o:title=""/>
          </v:shape>
          <o:OLEObject Type="Embed" ProgID="Equation.DSMT4" ShapeID="_x0000_i1102" DrawAspect="Content" ObjectID="_1624822377" r:id="rId163"/>
        </w:objec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</w:p>
    <w:p w14:paraId="1020483D" w14:textId="77777777" w:rsidR="00B62D00" w:rsidRPr="00FA0BAE" w:rsidRDefault="00B62D00" w:rsidP="00B62D00">
      <w:pPr>
        <w:spacing w:before="120" w:after="120" w:line="360" w:lineRule="auto"/>
        <w:rPr>
          <w:rFonts w:ascii="Palatino Linotype" w:hAnsi="Palatino Linotype"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sz w:val="22"/>
        </w:rPr>
        <w:t>Áp dụng định lý Pytago trong</w:t>
      </w: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 xml:space="preserve"> </w:t>
      </w:r>
      <w:r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780" w:dyaOrig="240" w14:anchorId="482BE1FB">
          <v:shape id="_x0000_i1103" type="#_x0000_t75" style="width:39.75pt;height:12pt" o:ole="">
            <v:imagedata r:id="rId119" o:title=""/>
          </v:shape>
          <o:OLEObject Type="Embed" ProgID="Equation.DSMT4" ShapeID="_x0000_i1103" DrawAspect="Content" ObjectID="_1624822378" r:id="rId164"/>
        </w:object>
      </w:r>
      <w:r w:rsidRPr="00FA0BAE">
        <w:rPr>
          <w:rFonts w:ascii="Palatino Linotype" w:hAnsi="Palatino Linotype"/>
          <w:color w:val="000000" w:themeColor="text1"/>
          <w:sz w:val="22"/>
        </w:rPr>
        <w:t xml:space="preserve"> vuông tại </w:t>
      </w:r>
      <w:r w:rsidRPr="00FA0BAE">
        <w:rPr>
          <w:rFonts w:ascii="Palatino Linotype" w:hAnsi="Palatino Linotype"/>
          <w:color w:val="000000" w:themeColor="text1"/>
          <w:position w:val="-4"/>
          <w:sz w:val="22"/>
        </w:rPr>
        <w:object w:dxaOrig="260" w:dyaOrig="240" w14:anchorId="56893D76">
          <v:shape id="_x0000_i1104" type="#_x0000_t75" style="width:13.5pt;height:12pt" o:ole="">
            <v:imagedata r:id="rId121" o:title=""/>
          </v:shape>
          <o:OLEObject Type="Embed" ProgID="Equation.DSMT4" ShapeID="_x0000_i1104" DrawAspect="Content" ObjectID="_1624822379" r:id="rId165"/>
        </w:object>
      </w:r>
      <w:r w:rsidRPr="00FA0BAE">
        <w:rPr>
          <w:rFonts w:ascii="Palatino Linotype" w:hAnsi="Palatino Linotype"/>
          <w:color w:val="000000" w:themeColor="text1"/>
          <w:sz w:val="22"/>
        </w:rPr>
        <w:t>ta có:</w:t>
      </w:r>
    </w:p>
    <w:p w14:paraId="4180136B" w14:textId="7C87CB74" w:rsidR="00B62D00" w:rsidRPr="00FA0BAE" w:rsidRDefault="00CA73EF" w:rsidP="003602E5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color w:val="000000" w:themeColor="text1"/>
          <w:position w:val="-34"/>
          <w:sz w:val="22"/>
        </w:rPr>
        <w:object w:dxaOrig="3960" w:dyaOrig="780" w14:anchorId="6A07CB8E">
          <v:shape id="_x0000_i1105" type="#_x0000_t75" style="width:198pt;height:39pt" o:ole="">
            <v:imagedata r:id="rId166" o:title=""/>
          </v:shape>
          <o:OLEObject Type="Embed" ProgID="Equation.DSMT4" ShapeID="_x0000_i1105" DrawAspect="Content" ObjectID="_1624822380" r:id="rId167"/>
        </w:object>
      </w:r>
    </w:p>
    <w:p w14:paraId="6975BFBE" w14:textId="77777777" w:rsidR="005C4F67" w:rsidRPr="00FA0BAE" w:rsidRDefault="005C4F67" w:rsidP="005C4F67">
      <w:pPr>
        <w:spacing w:before="120" w:after="120" w:line="360" w:lineRule="auto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Dạng 2: Tính các yếu tố góc, cạnh và diện tích các hình.</w:t>
      </w:r>
    </w:p>
    <w:p w14:paraId="6549CDFD" w14:textId="77777777" w:rsidR="00FF28E2" w:rsidRPr="00FA0BAE" w:rsidRDefault="00B4435F" w:rsidP="005C4F67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>Bài 1:</w:t>
      </w:r>
    </w:p>
    <w:p w14:paraId="5B704750" w14:textId="77777777" w:rsidR="00B4435F" w:rsidRPr="00FA0BAE" w:rsidRDefault="00B4435F" w:rsidP="00B4435F">
      <w:pPr>
        <w:tabs>
          <w:tab w:val="left" w:pos="567"/>
        </w:tabs>
        <w:spacing w:after="0" w:line="360" w:lineRule="auto"/>
        <w:ind w:right="-19"/>
        <w:jc w:val="center"/>
        <w:rPr>
          <w:rFonts w:eastAsia="Calibri" w:cs="Times New Roman"/>
          <w:b/>
          <w:bCs/>
          <w:color w:val="000000" w:themeColor="text1"/>
          <w:sz w:val="26"/>
          <w:szCs w:val="26"/>
        </w:rPr>
      </w:pPr>
      <w:r w:rsidRPr="00FA0BAE">
        <w:rPr>
          <w:rFonts w:eastAsia="Calibri" w:cs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818F1CF" wp14:editId="00016945">
            <wp:extent cx="4171950" cy="1466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B12F" w14:textId="77777777" w:rsidR="0042510B" w:rsidRPr="00FA0BAE" w:rsidRDefault="0042510B" w:rsidP="00B4435F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a. Kẻ </w:t>
      </w:r>
      <w:r w:rsidRPr="00FA0BAE">
        <w:rPr>
          <w:rFonts w:ascii="Palatino Linotype" w:eastAsia="Calibri" w:hAnsi="Palatino Linotype" w:cs="Times New Roman"/>
          <w:color w:val="000000" w:themeColor="text1"/>
          <w:position w:val="-6"/>
          <w:sz w:val="22"/>
        </w:rPr>
        <w:object w:dxaOrig="1040" w:dyaOrig="260" w14:anchorId="51303217">
          <v:shape id="_x0000_i1106" type="#_x0000_t75" style="width:51.75pt;height:12.75pt" o:ole="">
            <v:imagedata r:id="rId168" o:title=""/>
          </v:shape>
          <o:OLEObject Type="Embed" ProgID="Equation.DSMT4" ShapeID="_x0000_i1106" DrawAspect="Content" ObjectID="_1624822381" r:id="rId169"/>
        </w:object>
      </w: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 Ta có:</w:t>
      </w:r>
    </w:p>
    <w:p w14:paraId="4DD65235" w14:textId="77777777" w:rsidR="0042510B" w:rsidRPr="00FA0BAE" w:rsidRDefault="0042510B" w:rsidP="00B4435F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 xml:space="preserve"> </w:t>
      </w:r>
      <w:r w:rsidR="00010905"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6"/>
          <w:sz w:val="22"/>
        </w:rPr>
        <w:object w:dxaOrig="1800" w:dyaOrig="340" w14:anchorId="40FE74C6">
          <v:shape id="_x0000_i1107" type="#_x0000_t75" style="width:90pt;height:17.25pt" o:ole="">
            <v:imagedata r:id="rId170" o:title=""/>
          </v:shape>
          <o:OLEObject Type="Embed" ProgID="Equation.DSMT4" ShapeID="_x0000_i1107" DrawAspect="Content" ObjectID="_1624822382" r:id="rId171"/>
        </w:object>
      </w:r>
      <w:r w:rsidR="00010905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>(hai góc kề bù)</w: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 xml:space="preserve"> </w:t>
      </w:r>
      <w:r w:rsidR="00010905" w:rsidRPr="00FA0BAE">
        <w:rPr>
          <w:color w:val="000000" w:themeColor="text1"/>
          <w:position w:val="-6"/>
        </w:rPr>
        <w:object w:dxaOrig="2560" w:dyaOrig="340" w14:anchorId="7CD29E27">
          <v:shape id="_x0000_i1108" type="#_x0000_t75" style="width:128.25pt;height:17.25pt" o:ole="">
            <v:imagedata r:id="rId172" o:title=""/>
          </v:shape>
          <o:OLEObject Type="Embed" ProgID="Equation.DSMT4" ShapeID="_x0000_i1108" DrawAspect="Content" ObjectID="_1624822383" r:id="rId173"/>
        </w:object>
      </w:r>
    </w:p>
    <w:p w14:paraId="321C9817" w14:textId="77777777" w:rsidR="0054472C" w:rsidRPr="00FA0BAE" w:rsidRDefault="0042510B" w:rsidP="00B4435F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t>Áp dụng hệ thức lượng trong</w:t>
      </w:r>
      <w:r w:rsidRPr="00FA0BAE">
        <w:rPr>
          <w:rFonts w:ascii="Palatino Linotype" w:eastAsia="Calibri" w:hAnsi="Palatino Linotype" w:cs="Times New Roman"/>
          <w:color w:val="000000" w:themeColor="text1"/>
          <w:position w:val="-6"/>
          <w:sz w:val="22"/>
        </w:rPr>
        <w:object w:dxaOrig="720" w:dyaOrig="260" w14:anchorId="370A3049">
          <v:shape id="_x0000_i1109" type="#_x0000_t75" style="width:36pt;height:12.75pt" o:ole="">
            <v:imagedata r:id="rId174" o:title=""/>
          </v:shape>
          <o:OLEObject Type="Embed" ProgID="Equation.DSMT4" ShapeID="_x0000_i1109" DrawAspect="Content" ObjectID="_1624822384" r:id="rId175"/>
        </w:object>
      </w: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 vuông ta được:</w:t>
      </w:r>
    </w:p>
    <w:p w14:paraId="0E038639" w14:textId="77777777" w:rsidR="0042510B" w:rsidRPr="00FA0BAE" w:rsidRDefault="002370F8" w:rsidP="00B4435F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12"/>
          <w:sz w:val="22"/>
        </w:rPr>
        <w:object w:dxaOrig="3519" w:dyaOrig="400" w14:anchorId="1CEB2C93">
          <v:shape id="_x0000_i1110" type="#_x0000_t75" style="width:176.25pt;height:20.25pt" o:ole="">
            <v:imagedata r:id="rId176" o:title=""/>
          </v:shape>
          <o:OLEObject Type="Embed" ProgID="Equation.DSMT4" ShapeID="_x0000_i1110" DrawAspect="Content" ObjectID="_1624822385" r:id="rId177"/>
        </w:object>
      </w:r>
      <w:r w:rsidR="0042510B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 xml:space="preserve"> </w:t>
      </w:r>
    </w:p>
    <w:p w14:paraId="3840E058" w14:textId="2AABF09E" w:rsidR="003F1FA2" w:rsidRPr="00FA0BAE" w:rsidRDefault="006D5433" w:rsidP="00B4435F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</w:pPr>
      <w:r w:rsidRPr="006D5433">
        <w:rPr>
          <w:rFonts w:ascii="Palatino Linotype" w:eastAsia="Calibri" w:hAnsi="Palatino Linotype" w:cs="Times New Roman"/>
          <w:b/>
          <w:bCs/>
          <w:color w:val="000000" w:themeColor="text1"/>
          <w:position w:val="-22"/>
          <w:sz w:val="22"/>
        </w:rPr>
        <w:object w:dxaOrig="5020" w:dyaOrig="620" w14:anchorId="0519C4E5">
          <v:shape id="_x0000_i1111" type="#_x0000_t75" style="width:250.5pt;height:30.75pt" o:ole="">
            <v:imagedata r:id="rId178" o:title=""/>
          </v:shape>
          <o:OLEObject Type="Embed" ProgID="Equation.DSMT4" ShapeID="_x0000_i1111" DrawAspect="Content" ObjectID="_1624822386" r:id="rId179"/>
        </w:object>
      </w:r>
      <w:r w:rsidR="003F1FA2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  <w:t xml:space="preserve"> </w:t>
      </w:r>
    </w:p>
    <w:p w14:paraId="2BEB6D2E" w14:textId="77777777" w:rsidR="003F1FA2" w:rsidRPr="00FA0BAE" w:rsidRDefault="003F1FA2" w:rsidP="003F1FA2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color w:val="000000" w:themeColor="text1"/>
          <w:sz w:val="22"/>
        </w:rPr>
      </w:pP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lastRenderedPageBreak/>
        <w:t>Áp dụng hệ thức lượng trong</w:t>
      </w:r>
      <w:r w:rsidRPr="00FA0BAE">
        <w:rPr>
          <w:rFonts w:ascii="Palatino Linotype" w:eastAsia="Calibri" w:hAnsi="Palatino Linotype" w:cs="Times New Roman"/>
          <w:color w:val="000000" w:themeColor="text1"/>
          <w:position w:val="-6"/>
          <w:sz w:val="22"/>
        </w:rPr>
        <w:object w:dxaOrig="760" w:dyaOrig="260" w14:anchorId="48A32F3A">
          <v:shape id="_x0000_i1112" type="#_x0000_t75" style="width:38.25pt;height:12.75pt" o:ole="">
            <v:imagedata r:id="rId180" o:title=""/>
          </v:shape>
          <o:OLEObject Type="Embed" ProgID="Equation.DSMT4" ShapeID="_x0000_i1112" DrawAspect="Content" ObjectID="_1624822387" r:id="rId181"/>
        </w:object>
      </w:r>
      <w:r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 vuông ta</w:t>
      </w:r>
      <w:r w:rsidR="002370F8"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ị </w:t>
      </w:r>
      <w:r w:rsidR="002370F8" w:rsidRPr="00FA0BAE">
        <w:rPr>
          <w:rFonts w:ascii="Palatino Linotype" w:eastAsia="Calibri" w:hAnsi="Palatino Linotype" w:cs="Times New Roman"/>
          <w:color w:val="000000" w:themeColor="text1"/>
          <w:position w:val="-4"/>
          <w:sz w:val="22"/>
        </w:rPr>
        <w:object w:dxaOrig="260" w:dyaOrig="240" w14:anchorId="37579A17">
          <v:shape id="_x0000_i1113" type="#_x0000_t75" style="width:12.75pt;height:12pt" o:ole="">
            <v:imagedata r:id="rId182" o:title=""/>
          </v:shape>
          <o:OLEObject Type="Embed" ProgID="Equation.DSMT4" ShapeID="_x0000_i1113" DrawAspect="Content" ObjectID="_1624822388" r:id="rId183"/>
        </w:object>
      </w:r>
      <w:r w:rsidR="002370F8" w:rsidRPr="00FA0BAE">
        <w:rPr>
          <w:rFonts w:ascii="Palatino Linotype" w:eastAsia="Calibri" w:hAnsi="Palatino Linotype" w:cs="Times New Roman"/>
          <w:color w:val="000000" w:themeColor="text1"/>
          <w:sz w:val="22"/>
        </w:rPr>
        <w:t xml:space="preserve"> </w:t>
      </w:r>
    </w:p>
    <w:p w14:paraId="01C8560E" w14:textId="1EAB0223" w:rsidR="003F1FA2" w:rsidRPr="00FA0BAE" w:rsidRDefault="006D5433" w:rsidP="003F1FA2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6D5433">
        <w:rPr>
          <w:rFonts w:ascii="Palatino Linotype" w:eastAsia="Calibri" w:hAnsi="Palatino Linotype" w:cs="Times New Roman"/>
          <w:b/>
          <w:bCs/>
          <w:color w:val="000000" w:themeColor="text1"/>
          <w:position w:val="-40"/>
          <w:sz w:val="22"/>
        </w:rPr>
        <w:object w:dxaOrig="3019" w:dyaOrig="900" w14:anchorId="36BF2BEA">
          <v:shape id="_x0000_i1114" type="#_x0000_t75" style="width:150.75pt;height:45pt" o:ole="">
            <v:imagedata r:id="rId184" o:title=""/>
          </v:shape>
          <o:OLEObject Type="Embed" ProgID="Equation.DSMT4" ShapeID="_x0000_i1114" DrawAspect="Content" ObjectID="_1624822389" r:id="rId185"/>
        </w:object>
      </w:r>
      <w:r w:rsidR="003F1FA2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</w:p>
    <w:p w14:paraId="7D9A107A" w14:textId="0718B0DD" w:rsidR="003A1C9E" w:rsidRPr="00FA0BAE" w:rsidRDefault="006D5433" w:rsidP="003F1FA2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6D5433">
        <w:rPr>
          <w:rFonts w:ascii="Palatino Linotype" w:eastAsia="Calibri" w:hAnsi="Palatino Linotype" w:cs="Times New Roman"/>
          <w:b/>
          <w:bCs/>
          <w:color w:val="000000" w:themeColor="text1"/>
          <w:position w:val="-12"/>
          <w:sz w:val="22"/>
        </w:rPr>
        <w:object w:dxaOrig="4140" w:dyaOrig="360" w14:anchorId="5F047564">
          <v:shape id="_x0000_i1115" type="#_x0000_t75" style="width:207pt;height:18.75pt" o:ole="">
            <v:imagedata r:id="rId186" o:title=""/>
          </v:shape>
          <o:OLEObject Type="Embed" ProgID="Equation.DSMT4" ShapeID="_x0000_i1115" DrawAspect="Content" ObjectID="_1624822390" r:id="rId187"/>
        </w:object>
      </w:r>
      <w:r w:rsidR="003A1C9E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  <w:r w:rsidRPr="006D5433">
        <w:rPr>
          <w:rFonts w:ascii="Palatino Linotype" w:eastAsia="Calibri" w:hAnsi="Palatino Linotype" w:cs="Times New Roman"/>
          <w:color w:val="000000" w:themeColor="text1"/>
          <w:sz w:val="22"/>
          <w:lang w:val="fr-FR"/>
        </w:rPr>
        <w:t>.</w:t>
      </w:r>
    </w:p>
    <w:p w14:paraId="1A771DC6" w14:textId="77777777" w:rsidR="00FB505C" w:rsidRPr="00FA0BAE" w:rsidRDefault="003A1C9E" w:rsidP="003F1FA2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b. </w:t>
      </w:r>
      <w:r w:rsidR="00FB505C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Ta có: </w:t>
      </w:r>
      <w:r w:rsidR="00FB505C"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12"/>
          <w:sz w:val="22"/>
        </w:rPr>
        <w:object w:dxaOrig="3600" w:dyaOrig="360" w14:anchorId="49185ECF">
          <v:shape id="_x0000_i1116" type="#_x0000_t75" style="width:180pt;height:18pt" o:ole="">
            <v:imagedata r:id="rId188" o:title=""/>
          </v:shape>
          <o:OLEObject Type="Embed" ProgID="Equation.DSMT4" ShapeID="_x0000_i1116" DrawAspect="Content" ObjectID="_1624822391" r:id="rId189"/>
        </w:object>
      </w:r>
      <w:r w:rsidR="00FB505C"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</w:p>
    <w:p w14:paraId="66BDEC4D" w14:textId="77777777" w:rsidR="003F1FA2" w:rsidRPr="00FA0BAE" w:rsidRDefault="00FB505C" w:rsidP="003F1FA2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Vậy: </w:t>
      </w:r>
      <w:r w:rsidR="002370F8"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22"/>
          <w:sz w:val="22"/>
        </w:rPr>
        <w:object w:dxaOrig="1660" w:dyaOrig="580" w14:anchorId="46FA111A">
          <v:shape id="_x0000_i1117" type="#_x0000_t75" style="width:83.25pt;height:29.25pt" o:ole="">
            <v:imagedata r:id="rId190" o:title=""/>
          </v:shape>
          <o:OLEObject Type="Embed" ProgID="Equation.DSMT4" ShapeID="_x0000_i1117" DrawAspect="Content" ObjectID="_1624822392" r:id="rId191"/>
        </w:object>
      </w:r>
      <w:r w:rsidR="002370F8" w:rsidRPr="00FA0BAE">
        <w:rPr>
          <w:color w:val="000000" w:themeColor="text1"/>
          <w:position w:val="-22"/>
        </w:rPr>
        <w:object w:dxaOrig="2360" w:dyaOrig="580" w14:anchorId="026EED7D">
          <v:shape id="_x0000_i1118" type="#_x0000_t75" style="width:117.75pt;height:29.25pt" o:ole="">
            <v:imagedata r:id="rId192" o:title=""/>
          </v:shape>
          <o:OLEObject Type="Embed" ProgID="Equation.DSMT4" ShapeID="_x0000_i1118" DrawAspect="Content" ObjectID="_1624822393" r:id="rId193"/>
        </w:objec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</w:p>
    <w:p w14:paraId="1F1F28BB" w14:textId="77777777" w:rsidR="00B4435F" w:rsidRPr="00FA0BAE" w:rsidRDefault="00B4435F" w:rsidP="00507AE5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Bài 2: </w:t>
      </w:r>
    </w:p>
    <w:p w14:paraId="096A50D9" w14:textId="77777777" w:rsidR="00B4435F" w:rsidRPr="00FA0BAE" w:rsidRDefault="00507AE5" w:rsidP="00B4435F">
      <w:pPr>
        <w:tabs>
          <w:tab w:val="left" w:pos="567"/>
        </w:tabs>
        <w:spacing w:after="0" w:line="360" w:lineRule="auto"/>
        <w:ind w:right="-19"/>
        <w:jc w:val="center"/>
        <w:rPr>
          <w:rFonts w:eastAsia="Calibri" w:cs="Times New Roman"/>
          <w:b/>
          <w:bCs/>
          <w:color w:val="000000" w:themeColor="text1"/>
          <w:sz w:val="26"/>
          <w:szCs w:val="26"/>
          <w:lang w:val="fr-FR"/>
        </w:rPr>
      </w:pPr>
      <w:r w:rsidRPr="00FA0BAE">
        <w:rPr>
          <w:rFonts w:ascii="Palatino Linotype" w:hAnsi="Palatino Linotype"/>
          <w:b/>
          <w:bCs/>
          <w:noProof/>
          <w:color w:val="000000" w:themeColor="text1"/>
          <w:sz w:val="22"/>
        </w:rPr>
        <w:drawing>
          <wp:inline distT="0" distB="0" distL="0" distR="0" wp14:anchorId="74997C1F" wp14:editId="3F3B9572">
            <wp:extent cx="2819400" cy="24276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H 6.pn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93" cy="24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502D" w14:textId="77777777" w:rsidR="00755E44" w:rsidRPr="00FA0BAE" w:rsidRDefault="00755E44" w:rsidP="00FB505C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</w:p>
    <w:p w14:paraId="438CA2CB" w14:textId="77777777" w:rsidR="00755E44" w:rsidRPr="00FA0BAE" w:rsidRDefault="00755E44" w:rsidP="00FB505C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</w:pPr>
      <w:r w:rsidRPr="00FA0BAE">
        <w:rPr>
          <w:rFonts w:ascii="Palatino Linotype" w:eastAsia="Calibri" w:hAnsi="Palatino Linotype" w:cs="Times New Roman"/>
          <w:color w:val="000000" w:themeColor="text1"/>
          <w:sz w:val="22"/>
          <w:lang w:val="fr-FR"/>
        </w:rPr>
        <w:t xml:space="preserve">a. </w:t>
      </w:r>
      <w:r w:rsidR="00C71DBC" w:rsidRPr="00FA0BAE">
        <w:rPr>
          <w:rFonts w:ascii="Palatino Linotype" w:eastAsia="Calibri" w:hAnsi="Palatino Linotype" w:cs="Times New Roman"/>
          <w:color w:val="000000" w:themeColor="text1"/>
          <w:sz w:val="22"/>
          <w:lang w:val="fr-FR"/>
        </w:rPr>
        <w:t xml:space="preserve">Vì </w: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12"/>
          <w:sz w:val="22"/>
        </w:rPr>
        <w:object w:dxaOrig="1340" w:dyaOrig="360" w14:anchorId="6BE0FB45">
          <v:shape id="_x0000_i1119" type="#_x0000_t75" style="width:66.75pt;height:18pt" o:ole="">
            <v:imagedata r:id="rId195" o:title=""/>
          </v:shape>
          <o:OLEObject Type="Embed" ProgID="Equation.DSMT4" ShapeID="_x0000_i1119" DrawAspect="Content" ObjectID="_1624822394" r:id="rId196"/>
        </w:objec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  <w:r w:rsidR="00C71DBC" w:rsidRPr="00E10AE1">
        <w:rPr>
          <w:rFonts w:ascii="Palatino Linotype" w:eastAsia="Calibri" w:hAnsi="Palatino Linotype" w:cs="Times New Roman"/>
          <w:color w:val="000000" w:themeColor="text1"/>
          <w:sz w:val="22"/>
          <w:lang w:val="fr-FR"/>
        </w:rPr>
        <w:t>nên</w:t>
      </w:r>
      <w:r w:rsidRPr="00E10AE1">
        <w:rPr>
          <w:rFonts w:ascii="Palatino Linotype" w:eastAsia="Calibri" w:hAnsi="Palatino Linotype" w:cs="Times New Roman"/>
          <w:color w:val="000000" w:themeColor="text1"/>
          <w:sz w:val="22"/>
          <w:lang w:val="fr-FR"/>
        </w:rPr>
        <w:t xml:space="preserve"> </w: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6"/>
          <w:sz w:val="22"/>
        </w:rPr>
        <w:object w:dxaOrig="1140" w:dyaOrig="340" w14:anchorId="3114837F">
          <v:shape id="_x0000_i1120" type="#_x0000_t75" style="width:57pt;height:17.25pt" o:ole="">
            <v:imagedata r:id="rId197" o:title=""/>
          </v:shape>
          <o:OLEObject Type="Embed" ProgID="Equation.DSMT4" ShapeID="_x0000_i1120" DrawAspect="Content" ObjectID="_1624822395" r:id="rId198"/>
        </w:objec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fr-FR"/>
        </w:rPr>
        <w:t xml:space="preserve"> </w:t>
      </w:r>
    </w:p>
    <w:p w14:paraId="054E146D" w14:textId="3C6B5654" w:rsidR="00755E44" w:rsidRPr="00FA0BAE" w:rsidRDefault="00C30E9D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  <w:lang w:val="fr-FR"/>
        </w:rPr>
      </w:pPr>
      <w:r w:rsidRPr="00FA0BAE">
        <w:rPr>
          <w:color w:val="000000" w:themeColor="text1"/>
          <w:position w:val="-10"/>
        </w:rPr>
        <w:object w:dxaOrig="1520" w:dyaOrig="380" w14:anchorId="7B7B42E6">
          <v:shape id="_x0000_i1121" type="#_x0000_t75" style="width:76.5pt;height:18.75pt" o:ole="">
            <v:imagedata r:id="rId199" o:title=""/>
          </v:shape>
          <o:OLEObject Type="Embed" ProgID="Equation.DSMT4" ShapeID="_x0000_i1121" DrawAspect="Content" ObjectID="_1624822396" r:id="rId200"/>
        </w:object>
      </w:r>
      <w:r>
        <w:rPr>
          <w:color w:val="000000" w:themeColor="text1"/>
        </w:rPr>
        <w:t xml:space="preserve"> mà </w:t>
      </w: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position w:val="-10"/>
          <w:sz w:val="22"/>
        </w:rPr>
        <w:object w:dxaOrig="1300" w:dyaOrig="380" w14:anchorId="7B057BAB">
          <v:shape id="_x0000_i1122" type="#_x0000_t75" style="width:65.25pt;height:18.75pt" o:ole="">
            <v:imagedata r:id="rId201" o:title=""/>
          </v:shape>
          <o:OLEObject Type="Embed" ProgID="Equation.DSMT4" ShapeID="_x0000_i1122" DrawAspect="Content" ObjectID="_1624822397" r:id="rId202"/>
        </w:object>
      </w:r>
    </w:p>
    <w:p w14:paraId="1F724270" w14:textId="7EC8CFAC" w:rsidR="00755E44" w:rsidRPr="00FA0BAE" w:rsidRDefault="003D3339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  <w:lang w:val="fr-FR"/>
        </w:rPr>
      </w:pPr>
      <w:r w:rsidRPr="00FA0BAE">
        <w:rPr>
          <w:color w:val="000000" w:themeColor="text1"/>
          <w:position w:val="-10"/>
        </w:rPr>
        <w:object w:dxaOrig="999" w:dyaOrig="380" w14:anchorId="1DDDFF61">
          <v:shape id="_x0000_i1123" type="#_x0000_t75" style="width:50.25pt;height:18.75pt" o:ole="">
            <v:imagedata r:id="rId203" o:title=""/>
          </v:shape>
          <o:OLEObject Type="Embed" ProgID="Equation.DSMT4" ShapeID="_x0000_i1123" DrawAspect="Content" ObjectID="_1624822398" r:id="rId204"/>
        </w:object>
      </w:r>
      <w:r w:rsidR="00755E44" w:rsidRPr="00FA0BAE">
        <w:rPr>
          <w:color w:val="000000" w:themeColor="text1"/>
          <w:lang w:val="fr-FR"/>
        </w:rPr>
        <w:t xml:space="preserve"> </w:t>
      </w:r>
    </w:p>
    <w:p w14:paraId="55F41841" w14:textId="77777777" w:rsidR="00C71DBC" w:rsidRPr="00FA0BAE" w:rsidRDefault="007B6F6A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Xét </w:t>
      </w:r>
      <w:bookmarkStart w:id="7" w:name="_Hlk14049127"/>
      <w:r w:rsidRPr="00FA0BAE">
        <w:rPr>
          <w:color w:val="000000" w:themeColor="text1"/>
          <w:position w:val="-6"/>
          <w:lang w:val="fr-FR"/>
        </w:rPr>
        <w:object w:dxaOrig="760" w:dyaOrig="260" w14:anchorId="0FB5ACF6">
          <v:shape id="_x0000_i1124" type="#_x0000_t75" style="width:38.25pt;height:12.75pt" o:ole="">
            <v:imagedata r:id="rId205" o:title=""/>
          </v:shape>
          <o:OLEObject Type="Embed" ProgID="Equation.DSMT4" ShapeID="_x0000_i1124" DrawAspect="Content" ObjectID="_1624822399" r:id="rId206"/>
        </w:object>
      </w:r>
      <w:bookmarkEnd w:id="7"/>
      <w:r w:rsidRPr="00FA0BAE">
        <w:rPr>
          <w:color w:val="000000" w:themeColor="text1"/>
        </w:rPr>
        <w:t xml:space="preserve"> và </w:t>
      </w:r>
      <w:r w:rsidRPr="00FA0BAE">
        <w:rPr>
          <w:color w:val="000000" w:themeColor="text1"/>
          <w:position w:val="-4"/>
          <w:lang w:val="fr-FR"/>
        </w:rPr>
        <w:object w:dxaOrig="720" w:dyaOrig="240" w14:anchorId="47B916F5">
          <v:shape id="_x0000_i1125" type="#_x0000_t75" style="width:36pt;height:12pt" o:ole="">
            <v:imagedata r:id="rId207" o:title=""/>
          </v:shape>
          <o:OLEObject Type="Embed" ProgID="Equation.DSMT4" ShapeID="_x0000_i1125" DrawAspect="Content" ObjectID="_1624822400" r:id="rId208"/>
        </w:object>
      </w:r>
      <w:r w:rsidRPr="00FA0BAE">
        <w:rPr>
          <w:color w:val="000000" w:themeColor="text1"/>
        </w:rPr>
        <w:t xml:space="preserve"> có : </w:t>
      </w:r>
    </w:p>
    <w:p w14:paraId="105349B0" w14:textId="77777777" w:rsidR="007B6F6A" w:rsidRPr="00FA0BAE" w:rsidRDefault="007B6F6A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12"/>
          <w:lang w:val="fr-FR"/>
        </w:rPr>
        <w:object w:dxaOrig="3519" w:dyaOrig="400" w14:anchorId="22B29AAF">
          <v:shape id="_x0000_i1126" type="#_x0000_t75" style="width:176.25pt;height:20.25pt" o:ole="">
            <v:imagedata r:id="rId209" o:title=""/>
          </v:shape>
          <o:OLEObject Type="Embed" ProgID="Equation.DSMT4" ShapeID="_x0000_i1126" DrawAspect="Content" ObjectID="_1624822401" r:id="rId210"/>
        </w:object>
      </w:r>
      <w:r w:rsidRPr="00FA0BAE">
        <w:rPr>
          <w:color w:val="000000" w:themeColor="text1"/>
        </w:rPr>
        <w:t xml:space="preserve"> </w:t>
      </w:r>
    </w:p>
    <w:p w14:paraId="663E90C5" w14:textId="73829D27" w:rsidR="00FC4110" w:rsidRPr="00FA0BAE" w:rsidRDefault="007B6F6A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Do đó : </w:t>
      </w:r>
      <w:r w:rsidR="006B6793" w:rsidRPr="006B6793">
        <w:rPr>
          <w:color w:val="000000" w:themeColor="text1"/>
          <w:position w:val="-12"/>
          <w:lang w:val="fr-FR"/>
        </w:rPr>
        <w:object w:dxaOrig="2100" w:dyaOrig="360" w14:anchorId="38E4F1B5">
          <v:shape id="_x0000_i1168" type="#_x0000_t75" style="width:105pt;height:18pt" o:ole="">
            <v:imagedata r:id="rId211" o:title=""/>
          </v:shape>
          <o:OLEObject Type="Embed" ProgID="Equation.DSMT4" ShapeID="_x0000_i1168" DrawAspect="Content" ObjectID="_1624822402" r:id="rId212"/>
        </w:object>
      </w:r>
      <w:r w:rsidR="006B6793">
        <w:rPr>
          <w:color w:val="000000" w:themeColor="text1"/>
          <w:lang w:val="fr-FR"/>
        </w:rPr>
        <w:t>.</w:t>
      </w:r>
      <w:r w:rsidR="00FC4110" w:rsidRPr="00FA0BAE">
        <w:rPr>
          <w:color w:val="000000" w:themeColor="text1"/>
        </w:rPr>
        <w:t xml:space="preserve"> </w:t>
      </w:r>
    </w:p>
    <w:p w14:paraId="0944B960" w14:textId="77777777" w:rsidR="00FC4110" w:rsidRPr="00FA0BAE" w:rsidRDefault="00FC4110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22"/>
          <w:lang w:val="fr-FR"/>
        </w:rPr>
        <w:object w:dxaOrig="1300" w:dyaOrig="580" w14:anchorId="686445DB">
          <v:shape id="_x0000_i1128" type="#_x0000_t75" style="width:65.25pt;height:29.25pt" o:ole="">
            <v:imagedata r:id="rId213" o:title=""/>
          </v:shape>
          <o:OLEObject Type="Embed" ProgID="Equation.DSMT4" ShapeID="_x0000_i1128" DrawAspect="Content" ObjectID="_1624822403" r:id="rId214"/>
        </w:object>
      </w:r>
      <w:r w:rsidRPr="00FA0BAE">
        <w:rPr>
          <w:color w:val="000000" w:themeColor="text1"/>
        </w:rPr>
        <w:t xml:space="preserve"> </w:t>
      </w:r>
      <w:bookmarkStart w:id="8" w:name="_Hlk14049993"/>
      <w:r w:rsidRPr="00FA0BAE">
        <w:rPr>
          <w:color w:val="000000" w:themeColor="text1"/>
          <w:position w:val="-6"/>
        </w:rPr>
        <w:object w:dxaOrig="1660" w:dyaOrig="300" w14:anchorId="69D8C157">
          <v:shape id="_x0000_i1129" type="#_x0000_t75" style="width:83.25pt;height:15pt" o:ole="">
            <v:imagedata r:id="rId215" o:title=""/>
          </v:shape>
          <o:OLEObject Type="Embed" ProgID="Equation.DSMT4" ShapeID="_x0000_i1129" DrawAspect="Content" ObjectID="_1624822404" r:id="rId216"/>
        </w:object>
      </w:r>
      <w:bookmarkEnd w:id="8"/>
      <w:r w:rsidRPr="00FA0BAE">
        <w:rPr>
          <w:color w:val="000000" w:themeColor="text1"/>
        </w:rPr>
        <w:t>(đpcm)</w:t>
      </w:r>
    </w:p>
    <w:p w14:paraId="2C884941" w14:textId="24340EC9" w:rsidR="00FC4110" w:rsidRPr="00FA0BAE" w:rsidRDefault="00FC4110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b. Ta có: </w:t>
      </w:r>
      <w:r w:rsidR="006B6793" w:rsidRPr="00FA0BAE">
        <w:rPr>
          <w:color w:val="000000" w:themeColor="text1"/>
          <w:position w:val="-12"/>
        </w:rPr>
        <w:object w:dxaOrig="1960" w:dyaOrig="360" w14:anchorId="3B7E1E31">
          <v:shape id="_x0000_i1170" type="#_x0000_t75" style="width:98.25pt;height:18pt" o:ole="">
            <v:imagedata r:id="rId217" o:title=""/>
          </v:shape>
          <o:OLEObject Type="Embed" ProgID="Equation.DSMT4" ShapeID="_x0000_i1170" DrawAspect="Content" ObjectID="_1624822405" r:id="rId218"/>
        </w:object>
      </w:r>
      <w:r w:rsidRPr="00FA0BAE">
        <w:rPr>
          <w:color w:val="000000" w:themeColor="text1"/>
        </w:rPr>
        <w:t xml:space="preserve">hay </w:t>
      </w:r>
      <w:r w:rsidRPr="00FA0BAE">
        <w:rPr>
          <w:color w:val="000000" w:themeColor="text1"/>
          <w:position w:val="-12"/>
        </w:rPr>
        <w:object w:dxaOrig="3060" w:dyaOrig="360" w14:anchorId="705913BE">
          <v:shape id="_x0000_i1131" type="#_x0000_t75" style="width:153pt;height:18pt" o:ole="">
            <v:imagedata r:id="rId219" o:title=""/>
          </v:shape>
          <o:OLEObject Type="Embed" ProgID="Equation.DSMT4" ShapeID="_x0000_i1131" DrawAspect="Content" ObjectID="_1624822406" r:id="rId220"/>
        </w:object>
      </w:r>
      <w:r w:rsidRPr="00FA0BAE">
        <w:rPr>
          <w:color w:val="000000" w:themeColor="text1"/>
        </w:rPr>
        <w:t xml:space="preserve"> </w:t>
      </w:r>
    </w:p>
    <w:p w14:paraId="036F10FE" w14:textId="5D6AEAC9" w:rsidR="00FC4110" w:rsidRPr="00FA0BAE" w:rsidRDefault="00FC4110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Xét </w:t>
      </w:r>
      <w:r w:rsidRPr="00FA0BAE">
        <w:rPr>
          <w:color w:val="000000" w:themeColor="text1"/>
          <w:position w:val="-4"/>
        </w:rPr>
        <w:object w:dxaOrig="720" w:dyaOrig="240" w14:anchorId="245746FA">
          <v:shape id="_x0000_i1132" type="#_x0000_t75" style="width:36pt;height:12pt" o:ole="">
            <v:imagedata r:id="rId221" o:title=""/>
          </v:shape>
          <o:OLEObject Type="Embed" ProgID="Equation.DSMT4" ShapeID="_x0000_i1132" DrawAspect="Content" ObjectID="_1624822407" r:id="rId222"/>
        </w:object>
      </w:r>
      <w:r w:rsidRPr="00FA0BAE">
        <w:rPr>
          <w:color w:val="000000" w:themeColor="text1"/>
        </w:rPr>
        <w:t xml:space="preserve"> vuông tại </w:t>
      </w:r>
      <w:r w:rsidRPr="00FA0BAE">
        <w:rPr>
          <w:color w:val="000000" w:themeColor="text1"/>
          <w:position w:val="-4"/>
        </w:rPr>
        <w:object w:dxaOrig="260" w:dyaOrig="240" w14:anchorId="434AAE7A">
          <v:shape id="_x0000_i1133" type="#_x0000_t75" style="width:12.75pt;height:12pt" o:ole="">
            <v:imagedata r:id="rId223" o:title=""/>
          </v:shape>
          <o:OLEObject Type="Embed" ProgID="Equation.DSMT4" ShapeID="_x0000_i1133" DrawAspect="Content" ObjectID="_1624822408" r:id="rId224"/>
        </w:object>
      </w:r>
      <w:r w:rsidRPr="00FA0BAE">
        <w:rPr>
          <w:color w:val="000000" w:themeColor="text1"/>
        </w:rPr>
        <w:t xml:space="preserve"> có đường cao</w:t>
      </w:r>
      <w:r w:rsidR="00C30E9D">
        <w:rPr>
          <w:color w:val="000000" w:themeColor="text1"/>
        </w:rPr>
        <w:t xml:space="preserve"> </w:t>
      </w:r>
      <w:r w:rsidR="00C30E9D" w:rsidRPr="00C30E9D">
        <w:rPr>
          <w:color w:val="000000" w:themeColor="text1"/>
          <w:position w:val="-6"/>
        </w:rPr>
        <w:object w:dxaOrig="420" w:dyaOrig="279" w14:anchorId="46DAB27F">
          <v:shape id="_x0000_i1134" type="#_x0000_t75" style="width:21pt;height:14.25pt" o:ole="">
            <v:imagedata r:id="rId225" o:title=""/>
          </v:shape>
          <o:OLEObject Type="Embed" ProgID="Equation.DSMT4" ShapeID="_x0000_i1134" DrawAspect="Content" ObjectID="_1624822409" r:id="rId226"/>
        </w:object>
      </w:r>
      <w:r w:rsidR="00C30E9D">
        <w:rPr>
          <w:color w:val="000000" w:themeColor="text1"/>
        </w:rPr>
        <w:t xml:space="preserve"> (gt).</w:t>
      </w:r>
      <w:r w:rsidRPr="00FA0BAE">
        <w:rPr>
          <w:color w:val="000000" w:themeColor="text1"/>
        </w:rPr>
        <w:t xml:space="preserve"> </w:t>
      </w:r>
    </w:p>
    <w:p w14:paraId="56EB9399" w14:textId="77777777" w:rsidR="00FC4110" w:rsidRPr="00FA0BAE" w:rsidRDefault="00FC4110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Áp dụng hệ thức lượng trong </w:t>
      </w:r>
      <w:r w:rsidRPr="00FA0BAE">
        <w:rPr>
          <w:color w:val="000000" w:themeColor="text1"/>
          <w:position w:val="-4"/>
        </w:rPr>
        <w:object w:dxaOrig="720" w:dyaOrig="240" w14:anchorId="5BF4AC2E">
          <v:shape id="_x0000_i1135" type="#_x0000_t75" style="width:36pt;height:12pt" o:ole="">
            <v:imagedata r:id="rId221" o:title=""/>
          </v:shape>
          <o:OLEObject Type="Embed" ProgID="Equation.DSMT4" ShapeID="_x0000_i1135" DrawAspect="Content" ObjectID="_1624822410" r:id="rId227"/>
        </w:object>
      </w:r>
      <w:r w:rsidRPr="00FA0BAE">
        <w:rPr>
          <w:color w:val="000000" w:themeColor="text1"/>
        </w:rPr>
        <w:t xml:space="preserve"> vuông tại </w:t>
      </w:r>
      <w:r w:rsidRPr="00FA0BAE">
        <w:rPr>
          <w:color w:val="000000" w:themeColor="text1"/>
          <w:position w:val="-4"/>
        </w:rPr>
        <w:object w:dxaOrig="260" w:dyaOrig="240" w14:anchorId="547E511A">
          <v:shape id="_x0000_i1136" type="#_x0000_t75" style="width:12.75pt;height:12pt" o:ole="">
            <v:imagedata r:id="rId223" o:title=""/>
          </v:shape>
          <o:OLEObject Type="Embed" ProgID="Equation.DSMT4" ShapeID="_x0000_i1136" DrawAspect="Content" ObjectID="_1624822411" r:id="rId228"/>
        </w:object>
      </w:r>
      <w:r w:rsidRPr="00FA0BAE">
        <w:rPr>
          <w:color w:val="000000" w:themeColor="text1"/>
        </w:rPr>
        <w:t xml:space="preserve"> ta được:</w:t>
      </w:r>
    </w:p>
    <w:p w14:paraId="268A3EAF" w14:textId="77777777" w:rsidR="00D40845" w:rsidRPr="00FA0BAE" w:rsidRDefault="00C71DBC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32"/>
        </w:rPr>
        <w:object w:dxaOrig="3700" w:dyaOrig="680" w14:anchorId="0CFA3DF9">
          <v:shape id="_x0000_i1137" type="#_x0000_t75" style="width:184.5pt;height:33.75pt" o:ole="">
            <v:imagedata r:id="rId229" o:title=""/>
          </v:shape>
          <o:OLEObject Type="Embed" ProgID="Equation.DSMT4" ShapeID="_x0000_i1137" DrawAspect="Content" ObjectID="_1624822412" r:id="rId230"/>
        </w:object>
      </w:r>
      <w:r w:rsidR="00D40845" w:rsidRPr="00FA0BAE">
        <w:rPr>
          <w:color w:val="000000" w:themeColor="text1"/>
        </w:rPr>
        <w:t xml:space="preserve"> </w:t>
      </w:r>
    </w:p>
    <w:p w14:paraId="20937AD8" w14:textId="77777777" w:rsidR="00D40845" w:rsidRPr="00FA0BAE" w:rsidRDefault="00C71DBC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22"/>
        </w:rPr>
        <w:object w:dxaOrig="1800" w:dyaOrig="580" w14:anchorId="77281FAB">
          <v:shape id="_x0000_i1138" type="#_x0000_t75" style="width:90pt;height:28.5pt" o:ole="">
            <v:imagedata r:id="rId231" o:title=""/>
          </v:shape>
          <o:OLEObject Type="Embed" ProgID="Equation.DSMT4" ShapeID="_x0000_i1138" DrawAspect="Content" ObjectID="_1624822413" r:id="rId232"/>
        </w:object>
      </w:r>
      <w:r w:rsidR="00D40845" w:rsidRPr="00FA0BAE">
        <w:rPr>
          <w:color w:val="000000" w:themeColor="text1"/>
        </w:rPr>
        <w:t xml:space="preserve"> </w:t>
      </w:r>
    </w:p>
    <w:p w14:paraId="54DC7DF2" w14:textId="77777777" w:rsidR="00133BC9" w:rsidRPr="00FA0BAE" w:rsidRDefault="00D40845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12"/>
        </w:rPr>
        <w:object w:dxaOrig="1719" w:dyaOrig="360" w14:anchorId="5953D563">
          <v:shape id="_x0000_i1139" type="#_x0000_t75" style="width:86.25pt;height:18pt" o:ole="">
            <v:imagedata r:id="rId233" o:title=""/>
          </v:shape>
          <o:OLEObject Type="Embed" ProgID="Equation.DSMT4" ShapeID="_x0000_i1139" DrawAspect="Content" ObjectID="_1624822414" r:id="rId234"/>
        </w:object>
      </w:r>
      <w:r w:rsidRPr="00FA0BAE">
        <w:rPr>
          <w:color w:val="000000" w:themeColor="text1"/>
        </w:rPr>
        <w:t xml:space="preserve"> </w:t>
      </w:r>
    </w:p>
    <w:p w14:paraId="29D87FB6" w14:textId="77777777" w:rsidR="00133BC9" w:rsidRPr="00FA0BAE" w:rsidRDefault="00133BC9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</w:rPr>
        <w:t xml:space="preserve">Áp dụng định lý Pytago trong </w:t>
      </w:r>
      <w:r w:rsidRPr="00FA0BAE">
        <w:rPr>
          <w:color w:val="000000" w:themeColor="text1"/>
          <w:position w:val="-6"/>
        </w:rPr>
        <w:object w:dxaOrig="760" w:dyaOrig="260" w14:anchorId="002E10F5">
          <v:shape id="_x0000_i1140" type="#_x0000_t75" style="width:38.25pt;height:12.75pt" o:ole="">
            <v:imagedata r:id="rId235" o:title=""/>
          </v:shape>
          <o:OLEObject Type="Embed" ProgID="Equation.DSMT4" ShapeID="_x0000_i1140" DrawAspect="Content" ObjectID="_1624822415" r:id="rId236"/>
        </w:object>
      </w:r>
      <w:r w:rsidRPr="00FA0BAE">
        <w:rPr>
          <w:color w:val="000000" w:themeColor="text1"/>
        </w:rPr>
        <w:t xml:space="preserve"> vuông ta có:</w:t>
      </w:r>
    </w:p>
    <w:p w14:paraId="71A837F0" w14:textId="77777777" w:rsidR="00133BC9" w:rsidRPr="00FA0BAE" w:rsidRDefault="00133BC9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30"/>
        </w:rPr>
        <w:object w:dxaOrig="3120" w:dyaOrig="720" w14:anchorId="024D4041">
          <v:shape id="_x0000_i1141" type="#_x0000_t75" style="width:156pt;height:36pt" o:ole="">
            <v:imagedata r:id="rId237" o:title=""/>
          </v:shape>
          <o:OLEObject Type="Embed" ProgID="Equation.DSMT4" ShapeID="_x0000_i1141" DrawAspect="Content" ObjectID="_1624822416" r:id="rId238"/>
        </w:object>
      </w:r>
      <w:r w:rsidRPr="00FA0BAE">
        <w:rPr>
          <w:color w:val="000000" w:themeColor="text1"/>
        </w:rPr>
        <w:t xml:space="preserve"> </w:t>
      </w:r>
    </w:p>
    <w:p w14:paraId="5D76F5AF" w14:textId="77777777" w:rsidR="00133BC9" w:rsidRPr="00FA0BAE" w:rsidRDefault="00133BC9" w:rsidP="00FB505C">
      <w:pPr>
        <w:tabs>
          <w:tab w:val="left" w:pos="567"/>
        </w:tabs>
        <w:spacing w:after="0" w:line="360" w:lineRule="auto"/>
        <w:ind w:right="-19"/>
        <w:rPr>
          <w:color w:val="000000" w:themeColor="text1"/>
        </w:rPr>
      </w:pPr>
      <w:r w:rsidRPr="00FA0BAE">
        <w:rPr>
          <w:color w:val="000000" w:themeColor="text1"/>
          <w:position w:val="-12"/>
        </w:rPr>
        <w:object w:dxaOrig="3700" w:dyaOrig="360" w14:anchorId="68A6A866">
          <v:shape id="_x0000_i1142" type="#_x0000_t75" style="width:185.25pt;height:18pt" o:ole="">
            <v:imagedata r:id="rId239" o:title=""/>
          </v:shape>
          <o:OLEObject Type="Embed" ProgID="Equation.DSMT4" ShapeID="_x0000_i1142" DrawAspect="Content" ObjectID="_1624822417" r:id="rId240"/>
        </w:object>
      </w:r>
      <w:r w:rsidRPr="00FA0BAE">
        <w:rPr>
          <w:color w:val="000000" w:themeColor="text1"/>
        </w:rPr>
        <w:t xml:space="preserve"> </w:t>
      </w:r>
    </w:p>
    <w:p w14:paraId="37BC3263" w14:textId="77777777" w:rsidR="007B6F6A" w:rsidRPr="00FA0BAE" w:rsidRDefault="00133BC9" w:rsidP="00FB505C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</w:rPr>
      </w:pPr>
      <w:r w:rsidRPr="00FA0BAE">
        <w:rPr>
          <w:color w:val="000000" w:themeColor="text1"/>
        </w:rPr>
        <w:t xml:space="preserve">Vậy: </w:t>
      </w:r>
      <w:r w:rsidRPr="00FA0BAE">
        <w:rPr>
          <w:color w:val="000000" w:themeColor="text1"/>
          <w:position w:val="-22"/>
        </w:rPr>
        <w:object w:dxaOrig="4680" w:dyaOrig="620" w14:anchorId="5C972E67">
          <v:shape id="_x0000_i1143" type="#_x0000_t75" style="width:234pt;height:30.75pt" o:ole="">
            <v:imagedata r:id="rId241" o:title=""/>
          </v:shape>
          <o:OLEObject Type="Embed" ProgID="Equation.DSMT4" ShapeID="_x0000_i1143" DrawAspect="Content" ObjectID="_1624822418" r:id="rId242"/>
        </w:object>
      </w:r>
      <w:r w:rsidRPr="00FA0BAE">
        <w:rPr>
          <w:color w:val="000000" w:themeColor="text1"/>
        </w:rPr>
        <w:t xml:space="preserve"> </w:t>
      </w:r>
      <w:r w:rsidR="007B6F6A" w:rsidRPr="00FA0BAE">
        <w:rPr>
          <w:color w:val="000000" w:themeColor="text1"/>
        </w:rPr>
        <w:t xml:space="preserve"> </w:t>
      </w:r>
    </w:p>
    <w:p w14:paraId="49E5C473" w14:textId="77777777" w:rsidR="00755E44" w:rsidRPr="00FA0BAE" w:rsidRDefault="00755E44" w:rsidP="00755E44">
      <w:pPr>
        <w:spacing w:beforeLines="60" w:before="144" w:afterLines="60" w:after="144"/>
        <w:rPr>
          <w:rFonts w:ascii="Palatino Linotype" w:hAnsi="Palatino Linotype"/>
          <w:b/>
          <w:bCs/>
          <w:color w:val="000000" w:themeColor="text1"/>
          <w:sz w:val="22"/>
        </w:rPr>
      </w:pPr>
      <w:r w:rsidRPr="00FA0BAE">
        <w:rPr>
          <w:rFonts w:ascii="Palatino Linotype" w:hAnsi="Palatino Linotype"/>
          <w:b/>
          <w:bCs/>
          <w:color w:val="000000" w:themeColor="text1"/>
          <w:sz w:val="22"/>
        </w:rPr>
        <w:t>Dạng 3: Toán thực tế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F7481F" w:rsidRPr="00FA0BAE" w14:paraId="4A38339C" w14:textId="77777777" w:rsidTr="0044274B">
        <w:tc>
          <w:tcPr>
            <w:tcW w:w="4839" w:type="dxa"/>
          </w:tcPr>
          <w:p w14:paraId="0EAE4A5E" w14:textId="77777777" w:rsidR="00440427" w:rsidRPr="00FA0BAE" w:rsidRDefault="00440427" w:rsidP="00133BC9">
            <w:pPr>
              <w:tabs>
                <w:tab w:val="left" w:pos="567"/>
              </w:tabs>
              <w:spacing w:line="360" w:lineRule="auto"/>
              <w:rPr>
                <w:rFonts w:ascii="Palatino Linotype" w:eastAsia="Times New Roman" w:hAnsi="Palatino Linotype" w:cs="Times New Roman"/>
                <w:color w:val="000000" w:themeColor="text1"/>
                <w:sz w:val="22"/>
              </w:rPr>
            </w:pP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 xml:space="preserve">Bài </w:t>
            </w: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</w:rPr>
              <w:t>1</w:t>
            </w:r>
            <w:r w:rsidRPr="00FA0BAE">
              <w:rPr>
                <w:rFonts w:ascii="Palatino Linotype" w:eastAsia="Times New Roman" w:hAnsi="Palatino Linotype" w:cs="Times New Roman"/>
                <w:b/>
                <w:iCs/>
                <w:color w:val="000000" w:themeColor="text1"/>
                <w:sz w:val="22"/>
                <w:lang w:val="vi-VN"/>
              </w:rPr>
              <w:t>:</w:t>
            </w:r>
            <w:r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  <w:lang w:val="vi-VN"/>
              </w:rPr>
              <w:t xml:space="preserve"> </w:t>
            </w:r>
            <w:r w:rsidRPr="00FA0BAE">
              <w:rPr>
                <w:rFonts w:ascii="Palatino Linotype" w:eastAsia="Times New Roman" w:hAnsi="Palatino Linotype" w:cs="Times New Roman"/>
                <w:color w:val="000000" w:themeColor="text1"/>
                <w:sz w:val="22"/>
              </w:rPr>
              <w:t xml:space="preserve">   </w:t>
            </w:r>
          </w:p>
          <w:p w14:paraId="4F67C2C7" w14:textId="77777777" w:rsidR="00440427" w:rsidRPr="00FA0BAE" w:rsidRDefault="00E06C95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FA0BAE">
              <w:rPr>
                <w:rFonts w:eastAsia="Times New Roman" w:cs="Times New Roman"/>
                <w:color w:val="000000" w:themeColor="text1"/>
                <w:sz w:val="22"/>
              </w:rPr>
              <w:t>Xét</w:t>
            </w:r>
            <w:r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71DBC" w:rsidRPr="00FA0BAE">
              <w:rPr>
                <w:rFonts w:eastAsia="Times New Roman" w:cs="Times New Roman"/>
                <w:color w:val="000000" w:themeColor="text1"/>
                <w:position w:val="-6"/>
                <w:sz w:val="26"/>
                <w:szCs w:val="26"/>
              </w:rPr>
              <w:object w:dxaOrig="680" w:dyaOrig="260" w14:anchorId="2EDC0BC5">
                <v:shape id="_x0000_i1144" type="#_x0000_t75" style="width:33.75pt;height:12.75pt" o:ole="">
                  <v:imagedata r:id="rId243" o:title=""/>
                </v:shape>
                <o:OLEObject Type="Embed" ProgID="Equation.DSMT4" ShapeID="_x0000_i1144" DrawAspect="Content" ObjectID="_1624822419" r:id="rId244"/>
              </w:object>
            </w:r>
            <w:r w:rsidR="00E8372D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ta</w:t>
            </w:r>
            <w:r w:rsidR="00440427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có</w:t>
            </w:r>
            <w:r w:rsidR="00911D62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:</w:t>
            </w:r>
            <w:r w:rsidR="00440427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E8372D" w:rsidRPr="00FA0BAE">
              <w:rPr>
                <w:rFonts w:eastAsia="Times New Roman" w:cs="Times New Roman"/>
                <w:color w:val="000000" w:themeColor="text1"/>
                <w:position w:val="-26"/>
                <w:sz w:val="26"/>
                <w:szCs w:val="26"/>
              </w:rPr>
              <w:object w:dxaOrig="1320" w:dyaOrig="700" w14:anchorId="4ABC630D">
                <v:shape id="_x0000_i1145" type="#_x0000_t75" style="width:66pt;height:35.25pt" o:ole="">
                  <v:imagedata r:id="rId245" o:title=""/>
                </v:shape>
                <o:OLEObject Type="Embed" ProgID="Equation.DSMT4" ShapeID="_x0000_i1145" DrawAspect="Content" ObjectID="_1624822420" r:id="rId246"/>
              </w:object>
            </w:r>
          </w:p>
          <w:p w14:paraId="5AA822D5" w14:textId="326E92AD" w:rsidR="00440427" w:rsidRPr="00FA0BAE" w:rsidRDefault="007A4DF9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FA0BAE">
              <w:rPr>
                <w:color w:val="000000" w:themeColor="text1"/>
                <w:position w:val="-26"/>
                <w:sz w:val="26"/>
                <w:szCs w:val="26"/>
              </w:rPr>
              <w:object w:dxaOrig="2380" w:dyaOrig="700" w14:anchorId="3830C570">
                <v:shape id="_x0000_i1146" type="#_x0000_t75" style="width:118.5pt;height:35.25pt" o:ole="">
                  <v:imagedata r:id="rId247" o:title=""/>
                </v:shape>
                <o:OLEObject Type="Embed" ProgID="Equation.DSMT4" ShapeID="_x0000_i1146" DrawAspect="Content" ObjectID="_1624822421" r:id="rId248"/>
              </w:object>
            </w:r>
          </w:p>
          <w:p w14:paraId="7F4D3DB6" w14:textId="77777777" w:rsidR="00440427" w:rsidRPr="00FA0BAE" w:rsidRDefault="00A61C97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Xét </w:t>
            </w:r>
            <w:r w:rsidR="00755E44" w:rsidRPr="00FA0BAE">
              <w:rPr>
                <w:rFonts w:eastAsia="Times New Roman" w:cs="Times New Roman"/>
                <w:color w:val="000000" w:themeColor="text1"/>
                <w:position w:val="-4"/>
                <w:sz w:val="26"/>
                <w:szCs w:val="26"/>
              </w:rPr>
              <w:object w:dxaOrig="660" w:dyaOrig="240" w14:anchorId="421319C0">
                <v:shape id="_x0000_i1147" type="#_x0000_t75" style="width:32.25pt;height:12pt" o:ole="">
                  <v:imagedata r:id="rId249" o:title=""/>
                </v:shape>
                <o:OLEObject Type="Embed" ProgID="Equation.DSMT4" ShapeID="_x0000_i1147" DrawAspect="Content" ObjectID="_1624822422" r:id="rId250"/>
              </w:object>
            </w:r>
            <w:r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ta </w:t>
            </w:r>
            <w:r w:rsidR="00440427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có </w:t>
            </w:r>
            <w:r w:rsidR="00CD38D6" w:rsidRPr="00FA0BAE">
              <w:rPr>
                <w:rFonts w:eastAsia="Times New Roman" w:cs="Times New Roman"/>
                <w:color w:val="000000" w:themeColor="text1"/>
                <w:position w:val="-26"/>
                <w:sz w:val="26"/>
                <w:szCs w:val="26"/>
              </w:rPr>
              <w:object w:dxaOrig="1320" w:dyaOrig="700" w14:anchorId="71CFC033">
                <v:shape id="_x0000_i1148" type="#_x0000_t75" style="width:65.25pt;height:35.25pt" o:ole="">
                  <v:imagedata r:id="rId251" o:title=""/>
                </v:shape>
                <o:OLEObject Type="Embed" ProgID="Equation.DSMT4" ShapeID="_x0000_i1148" DrawAspect="Content" ObjectID="_1624822423" r:id="rId252"/>
              </w:object>
            </w:r>
          </w:p>
          <w:p w14:paraId="51456461" w14:textId="55598946" w:rsidR="00440427" w:rsidRPr="00FA0BAE" w:rsidRDefault="007A4DF9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7A4DF9">
              <w:rPr>
                <w:color w:val="000000" w:themeColor="text1"/>
                <w:position w:val="-10"/>
                <w:sz w:val="26"/>
                <w:szCs w:val="26"/>
              </w:rPr>
              <w:object w:dxaOrig="3000" w:dyaOrig="440" w14:anchorId="4A0D627B">
                <v:shape id="_x0000_i1149" type="#_x0000_t75" style="width:150pt;height:21.75pt" o:ole="">
                  <v:imagedata r:id="rId253" o:title=""/>
                </v:shape>
                <o:OLEObject Type="Embed" ProgID="Equation.DSMT4" ShapeID="_x0000_i1149" DrawAspect="Content" ObjectID="_1624822424" r:id="rId254"/>
              </w:object>
            </w:r>
          </w:p>
          <w:p w14:paraId="6E28C16A" w14:textId="13375496" w:rsidR="00440427" w:rsidRDefault="007A4DF9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7A4DF9">
              <w:rPr>
                <w:rFonts w:eastAsia="Times New Roman" w:cs="Times New Roman"/>
                <w:color w:val="000000" w:themeColor="text1"/>
                <w:position w:val="-6"/>
                <w:sz w:val="26"/>
                <w:szCs w:val="26"/>
              </w:rPr>
              <w:object w:dxaOrig="1380" w:dyaOrig="260" w14:anchorId="7E87EF8F">
                <v:shape id="_x0000_i1150" type="#_x0000_t75" style="width:69pt;height:12.75pt" o:ole="">
                  <v:imagedata r:id="rId255" o:title=""/>
                </v:shape>
                <o:OLEObject Type="Embed" ProgID="Equation.DSMT4" ShapeID="_x0000_i1150" DrawAspect="Content" ObjectID="_1624822425" r:id="rId256"/>
              </w:object>
            </w:r>
            <w:r w:rsidR="00440427"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64E801E8" w14:textId="45010356" w:rsidR="007A4DF9" w:rsidRPr="00FA0BAE" w:rsidRDefault="007A4DF9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7A4DF9">
              <w:rPr>
                <w:rFonts w:eastAsia="Times New Roman" w:cs="Times New Roman"/>
                <w:color w:val="000000" w:themeColor="text1"/>
                <w:position w:val="-6"/>
                <w:sz w:val="26"/>
                <w:szCs w:val="26"/>
              </w:rPr>
              <w:object w:dxaOrig="1820" w:dyaOrig="279" w14:anchorId="74126A4C">
                <v:shape id="_x0000_i1151" type="#_x0000_t75" style="width:90.75pt;height:14.25pt" o:ole="">
                  <v:imagedata r:id="rId257" o:title=""/>
                </v:shape>
                <o:OLEObject Type="Embed" ProgID="Equation.DSMT4" ShapeID="_x0000_i1151" DrawAspect="Content" ObjectID="_1624822426" r:id="rId258"/>
              </w:object>
            </w:r>
          </w:p>
          <w:p w14:paraId="2C90FA18" w14:textId="12FDACAA" w:rsidR="00440427" w:rsidRPr="00FA0BAE" w:rsidRDefault="007A4DF9" w:rsidP="00133BC9">
            <w:pPr>
              <w:tabs>
                <w:tab w:val="left" w:pos="567"/>
              </w:tabs>
              <w:spacing w:line="360" w:lineRule="auto"/>
              <w:rPr>
                <w:rFonts w:eastAsia="Times New Roman" w:cs="Times New Roman"/>
                <w:color w:val="000000" w:themeColor="text1"/>
                <w:sz w:val="26"/>
                <w:szCs w:val="26"/>
              </w:rPr>
            </w:pPr>
            <w:r w:rsidRPr="007A4DF9">
              <w:rPr>
                <w:color w:val="000000" w:themeColor="text1"/>
                <w:position w:val="-10"/>
              </w:rPr>
              <w:object w:dxaOrig="2420" w:dyaOrig="340" w14:anchorId="3FFE29D9">
                <v:shape id="_x0000_i1152" type="#_x0000_t75" style="width:121.5pt;height:17.25pt" o:ole="">
                  <v:imagedata r:id="rId259" o:title=""/>
                </v:shape>
                <o:OLEObject Type="Embed" ProgID="Equation.DSMT4" ShapeID="_x0000_i1152" DrawAspect="Content" ObjectID="_1624822427" r:id="rId260"/>
              </w:object>
            </w:r>
          </w:p>
          <w:p w14:paraId="50D7247D" w14:textId="77777777" w:rsidR="00440427" w:rsidRPr="00FA0BAE" w:rsidRDefault="00440427" w:rsidP="00133BC9">
            <w:pPr>
              <w:jc w:val="both"/>
              <w:rPr>
                <w:rFonts w:ascii="Palatino Linotype" w:hAnsi="Palatino Linotype"/>
                <w:color w:val="000000" w:themeColor="text1"/>
                <w:sz w:val="26"/>
                <w:szCs w:val="26"/>
              </w:rPr>
            </w:pPr>
            <w:r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Vậy chiều cao của cột ăng- ten là </w:t>
            </w:r>
            <w:r w:rsidR="00133BC9" w:rsidRPr="00FA0BAE">
              <w:rPr>
                <w:rFonts w:eastAsia="Times New Roman" w:cs="Times New Roman"/>
                <w:color w:val="000000" w:themeColor="text1"/>
                <w:position w:val="-8"/>
                <w:sz w:val="26"/>
                <w:szCs w:val="26"/>
              </w:rPr>
              <w:object w:dxaOrig="720" w:dyaOrig="279" w14:anchorId="14984F10">
                <v:shape id="_x0000_i1153" type="#_x0000_t75" style="width:36pt;height:13.5pt" o:ole="">
                  <v:imagedata r:id="rId261" o:title=""/>
                </v:shape>
                <o:OLEObject Type="Embed" ProgID="Equation.DSMT4" ShapeID="_x0000_i1153" DrawAspect="Content" ObjectID="_1624822428" r:id="rId262"/>
              </w:object>
            </w:r>
            <w:r w:rsidRPr="00FA0BAE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</w:p>
          <w:p w14:paraId="689FAAF8" w14:textId="77777777" w:rsidR="00440427" w:rsidRPr="00FA0BAE" w:rsidRDefault="00440427" w:rsidP="0044274B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839" w:type="dxa"/>
          </w:tcPr>
          <w:p w14:paraId="506EEAF2" w14:textId="77777777" w:rsidR="00440427" w:rsidRPr="00FA0BAE" w:rsidRDefault="00440427" w:rsidP="0044274B">
            <w:pPr>
              <w:jc w:val="center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FA0BAE">
              <w:rPr>
                <w:rFonts w:eastAsia="Times New Roman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321DDB80" wp14:editId="042BF1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175895</wp:posOffset>
                  </wp:positionV>
                  <wp:extent cx="2838450" cy="2009775"/>
                  <wp:effectExtent l="0" t="0" r="0" b="0"/>
                  <wp:wrapTight wrapText="bothSides">
                    <wp:wrapPolygon edited="0">
                      <wp:start x="17396" y="205"/>
                      <wp:lineTo x="14352" y="1433"/>
                      <wp:lineTo x="12467" y="2662"/>
                      <wp:lineTo x="12467" y="3890"/>
                      <wp:lineTo x="145" y="5323"/>
                      <wp:lineTo x="145" y="19450"/>
                      <wp:lineTo x="1015" y="20269"/>
                      <wp:lineTo x="3624" y="20883"/>
                      <wp:lineTo x="4639" y="20883"/>
                      <wp:lineTo x="20730" y="20269"/>
                      <wp:lineTo x="21455" y="19655"/>
                      <wp:lineTo x="21455" y="2047"/>
                      <wp:lineTo x="20875" y="1433"/>
                      <wp:lineTo x="18411" y="205"/>
                      <wp:lineTo x="17396" y="205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20BE83" w14:textId="3AB55D85" w:rsidR="00440427" w:rsidRDefault="00440427" w:rsidP="00440427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en-GB"/>
        </w:rPr>
      </w:pPr>
      <w:r w:rsidRPr="00FA0BAE"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en-GB"/>
        </w:rPr>
        <w:t>Bài 2: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7A4DF9" w14:paraId="18430E1E" w14:textId="77777777" w:rsidTr="007A4DF9">
        <w:tc>
          <w:tcPr>
            <w:tcW w:w="4839" w:type="dxa"/>
          </w:tcPr>
          <w:p w14:paraId="1113762D" w14:textId="77777777" w:rsidR="007A4DF9" w:rsidRDefault="007A4DF9" w:rsidP="007A4DF9">
            <w:pPr>
              <w:tabs>
                <w:tab w:val="left" w:pos="567"/>
              </w:tabs>
              <w:spacing w:line="360" w:lineRule="auto"/>
              <w:ind w:right="-284"/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</w:pPr>
            <w:r w:rsidRPr="00FA0BAE">
              <w:rPr>
                <w:rFonts w:eastAsia="Calibri" w:cs="Times New Roman"/>
                <w:color w:val="000000" w:themeColor="text1"/>
                <w:position w:val="-4"/>
                <w:sz w:val="26"/>
                <w:szCs w:val="26"/>
                <w:lang w:val="en-GB"/>
              </w:rPr>
              <w:object w:dxaOrig="180" w:dyaOrig="279" w14:anchorId="5106B747">
                <v:shape id="_x0000_i1154" type="#_x0000_t75" style="width:9pt;height:14.25pt" o:ole="">
                  <v:imagedata r:id="rId263" o:title=""/>
                </v:shape>
                <o:OLEObject Type="Embed" ProgID="Equation.DSMT4" ShapeID="_x0000_i1154" DrawAspect="Content" ObjectID="_1624822429" r:id="rId264"/>
              </w:object>
            </w:r>
            <w:r w:rsidRPr="00FA0BAE"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A4DF9">
              <w:rPr>
                <w:rFonts w:eastAsia="Calibri" w:cs="Times New Roman"/>
                <w:color w:val="000000" w:themeColor="text1"/>
                <w:position w:val="-6"/>
                <w:sz w:val="26"/>
                <w:szCs w:val="26"/>
                <w:lang w:val="en-GB"/>
              </w:rPr>
              <w:object w:dxaOrig="3200" w:dyaOrig="260" w14:anchorId="09B1FE55">
                <v:shape id="_x0000_i1155" type="#_x0000_t75" style="width:159.75pt;height:12.75pt" o:ole="">
                  <v:imagedata r:id="rId265" o:title=""/>
                </v:shape>
                <o:OLEObject Type="Embed" ProgID="Equation.DSMT4" ShapeID="_x0000_i1155" DrawAspect="Content" ObjectID="_1624822430" r:id="rId266"/>
              </w:object>
            </w:r>
            <w:r w:rsidRPr="00FA0BAE"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</w:p>
          <w:p w14:paraId="32A96900" w14:textId="77777777" w:rsidR="007A4DF9" w:rsidRPr="00FA0BAE" w:rsidRDefault="007A4DF9" w:rsidP="007A4DF9">
            <w:pPr>
              <w:tabs>
                <w:tab w:val="left" w:pos="567"/>
              </w:tabs>
              <w:spacing w:line="360" w:lineRule="auto"/>
              <w:ind w:right="-284"/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</w:pPr>
            <w:r w:rsidRPr="007A4DF9">
              <w:rPr>
                <w:rFonts w:eastAsia="Calibri" w:cs="Times New Roman"/>
                <w:color w:val="000000" w:themeColor="text1"/>
                <w:position w:val="-16"/>
                <w:sz w:val="26"/>
                <w:szCs w:val="26"/>
                <w:lang w:val="vi-VN"/>
              </w:rPr>
              <w:object w:dxaOrig="2900" w:dyaOrig="440" w14:anchorId="0C76A6B3">
                <v:shape id="_x0000_i1156" type="#_x0000_t75" style="width:144.75pt;height:21.75pt" o:ole="">
                  <v:imagedata r:id="rId267" o:title=""/>
                </v:shape>
                <o:OLEObject Type="Embed" ProgID="Equation.DSMT4" ShapeID="_x0000_i1156" DrawAspect="Content" ObjectID="_1624822431" r:id="rId268"/>
              </w:object>
            </w:r>
          </w:p>
          <w:p w14:paraId="282DF7DF" w14:textId="77777777" w:rsidR="007A4DF9" w:rsidRPr="00FA0BAE" w:rsidRDefault="007A4DF9" w:rsidP="007A4DF9">
            <w:pPr>
              <w:spacing w:line="360" w:lineRule="auto"/>
              <w:ind w:right="-284"/>
              <w:rPr>
                <w:rFonts w:eastAsia="Calibri" w:cs="Times New Roman"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 w:rsidRPr="00FA0BAE">
              <w:rPr>
                <w:rFonts w:eastAsia="Calibri" w:cs="Times New Roman"/>
                <w:color w:val="000000" w:themeColor="text1"/>
                <w:position w:val="-26"/>
                <w:sz w:val="26"/>
                <w:szCs w:val="26"/>
                <w:lang w:val="it-IT"/>
              </w:rPr>
              <w:object w:dxaOrig="3560" w:dyaOrig="660" w14:anchorId="3EE5CDC3">
                <v:shape id="_x0000_i1157" type="#_x0000_t75" alt="" style="width:178.5pt;height:33pt" o:ole="">
                  <v:fill o:detectmouseclick="t"/>
                  <v:imagedata r:id="rId269" o:title=""/>
                </v:shape>
                <o:OLEObject Type="Embed" ProgID="Equation.DSMT4" ShapeID="_x0000_i1157" DrawAspect="Content" ObjectID="_1624822432" r:id="rId270"/>
              </w:object>
            </w:r>
          </w:p>
          <w:p w14:paraId="0B0FF4D4" w14:textId="77777777" w:rsidR="007A4DF9" w:rsidRDefault="007A4DF9" w:rsidP="00440427">
            <w:pPr>
              <w:tabs>
                <w:tab w:val="left" w:pos="567"/>
              </w:tabs>
              <w:spacing w:line="360" w:lineRule="auto"/>
              <w:ind w:right="-19"/>
              <w:rPr>
                <w:rFonts w:ascii="Palatino Linotype" w:eastAsia="Calibri" w:hAnsi="Palatino Linotype" w:cs="Times New Roman"/>
                <w:b/>
                <w:bCs/>
                <w:color w:val="000000" w:themeColor="text1"/>
                <w:sz w:val="22"/>
                <w:lang w:val="en-GB"/>
              </w:rPr>
            </w:pPr>
          </w:p>
        </w:tc>
        <w:tc>
          <w:tcPr>
            <w:tcW w:w="4839" w:type="dxa"/>
          </w:tcPr>
          <w:p w14:paraId="7E302687" w14:textId="5F815F27" w:rsidR="007A4DF9" w:rsidRDefault="007A4DF9" w:rsidP="00440427">
            <w:pPr>
              <w:tabs>
                <w:tab w:val="left" w:pos="567"/>
              </w:tabs>
              <w:spacing w:line="360" w:lineRule="auto"/>
              <w:ind w:right="-19"/>
              <w:rPr>
                <w:rFonts w:ascii="Palatino Linotype" w:eastAsia="Calibri" w:hAnsi="Palatino Linotype" w:cs="Times New Roman"/>
                <w:b/>
                <w:bCs/>
                <w:color w:val="000000" w:themeColor="text1"/>
                <w:sz w:val="22"/>
                <w:lang w:val="en-GB"/>
              </w:rPr>
            </w:pPr>
            <w:r w:rsidRPr="00FA0BAE">
              <w:rPr>
                <w:rFonts w:ascii=".VnTimeH" w:eastAsia="Times New Roman" w:hAnsi=".VnTimeH" w:cs="Times New Roman"/>
                <w:noProof/>
                <w:color w:val="000000" w:themeColor="text1"/>
                <w:sz w:val="28"/>
                <w:szCs w:val="28"/>
                <w:lang w:val="vi-VN"/>
              </w:rPr>
              <w:drawing>
                <wp:inline distT="0" distB="0" distL="0" distR="0" wp14:anchorId="012C353C" wp14:editId="40985E4E">
                  <wp:extent cx="2486025" cy="17049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INH 3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17B6D" w14:textId="77777777" w:rsidR="007A4DF9" w:rsidRPr="00FA0BAE" w:rsidRDefault="007A4DF9" w:rsidP="00440427">
      <w:pPr>
        <w:tabs>
          <w:tab w:val="left" w:pos="567"/>
        </w:tabs>
        <w:spacing w:after="0" w:line="360" w:lineRule="auto"/>
        <w:ind w:right="-19"/>
        <w:rPr>
          <w:rFonts w:ascii="Palatino Linotype" w:eastAsia="Calibri" w:hAnsi="Palatino Linotype" w:cs="Times New Roman"/>
          <w:b/>
          <w:bCs/>
          <w:color w:val="000000" w:themeColor="text1"/>
          <w:sz w:val="22"/>
          <w:lang w:val="en-GB"/>
        </w:rPr>
      </w:pPr>
    </w:p>
    <w:p w14:paraId="52AC58E3" w14:textId="77777777" w:rsidR="006877BE" w:rsidRPr="00FA0BAE" w:rsidRDefault="006877BE" w:rsidP="0005719B">
      <w:pPr>
        <w:rPr>
          <w:rFonts w:eastAsia="Calibri" w:cs="Times New Roman"/>
          <w:color w:val="000000" w:themeColor="text1"/>
          <w:szCs w:val="24"/>
          <w:lang w:val="vi-VN"/>
        </w:rPr>
      </w:pPr>
      <w:r w:rsidRPr="00FA0BAE">
        <w:rPr>
          <w:rFonts w:eastAsia="Times New Roman" w:cs="Times New Roman"/>
          <w:b/>
          <w:bCs/>
          <w:color w:val="000000" w:themeColor="text1"/>
          <w:szCs w:val="24"/>
          <w:lang w:val="vi-VN"/>
        </w:rPr>
        <w:t>Bài 3:</w:t>
      </w:r>
      <w:r w:rsidRPr="00FA0BAE">
        <w:rPr>
          <w:rFonts w:eastAsia="Times New Roman" w:cs="Times New Roman"/>
          <w:color w:val="000000" w:themeColor="text1"/>
          <w:szCs w:val="24"/>
          <w:lang w:val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956"/>
      </w:tblGrid>
      <w:tr w:rsidR="007A4DF9" w14:paraId="280E455E" w14:textId="77777777" w:rsidTr="007A4DF9">
        <w:tc>
          <w:tcPr>
            <w:tcW w:w="4839" w:type="dxa"/>
          </w:tcPr>
          <w:p w14:paraId="130B035E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22"/>
                <w:sz w:val="22"/>
                <w:lang w:val="vi-VN"/>
              </w:rPr>
              <w:object w:dxaOrig="2200" w:dyaOrig="580" w14:anchorId="0E80A6FE">
                <v:shape id="_x0000_i1158" type="#_x0000_t75" style="width:110.25pt;height:29.25pt" o:ole="">
                  <v:imagedata r:id="rId271" o:title=""/>
                </v:shape>
                <o:OLEObject Type="Embed" ProgID="Equation.DSMT4" ShapeID="_x0000_i1158" DrawAspect="Content" ObjectID="_1624822433" r:id="rId272"/>
              </w:object>
            </w:r>
            <w:r w:rsidRPr="00FA0BAE"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  <w:t xml:space="preserve"> </w:t>
            </w:r>
          </w:p>
          <w:p w14:paraId="288CEB44" w14:textId="527BB74B" w:rsidR="007A4DF9" w:rsidRPr="00FA0BAE" w:rsidRDefault="006B6793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12"/>
                <w:sz w:val="22"/>
                <w:lang w:val="vi-VN"/>
              </w:rPr>
              <w:object w:dxaOrig="2260" w:dyaOrig="360" w14:anchorId="789315F1">
                <v:shape id="_x0000_i1172" type="#_x0000_t75" style="width:113.25pt;height:18pt" o:ole="">
                  <v:imagedata r:id="rId273" o:title=""/>
                </v:shape>
                <o:OLEObject Type="Embed" ProgID="Equation.DSMT4" ShapeID="_x0000_i1172" DrawAspect="Content" ObjectID="_1624822434" r:id="rId274"/>
              </w:object>
            </w:r>
            <w:r w:rsidR="007A4DF9" w:rsidRPr="00FA0BAE"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  <w:t xml:space="preserve"> </w:t>
            </w:r>
          </w:p>
          <w:p w14:paraId="412A596F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22"/>
                <w:sz w:val="22"/>
                <w:lang w:val="vi-VN"/>
              </w:rPr>
              <w:object w:dxaOrig="1480" w:dyaOrig="580" w14:anchorId="3DBDBD2E">
                <v:shape id="_x0000_i1160" type="#_x0000_t75" style="width:74.25pt;height:29.25pt" o:ole="">
                  <v:imagedata r:id="rId275" o:title=""/>
                </v:shape>
                <o:OLEObject Type="Embed" ProgID="Equation.DSMT4" ShapeID="_x0000_i1160" DrawAspect="Content" ObjectID="_1624822435" r:id="rId276"/>
              </w:object>
            </w:r>
          </w:p>
          <w:bookmarkStart w:id="9" w:name="_GoBack"/>
          <w:p w14:paraId="10B5C6FA" w14:textId="458670E2" w:rsidR="007A4DF9" w:rsidRPr="00FA0BAE" w:rsidRDefault="006B6793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vi-VN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12"/>
                <w:sz w:val="22"/>
                <w:lang w:val="vi-VN"/>
              </w:rPr>
              <w:object w:dxaOrig="1540" w:dyaOrig="360" w14:anchorId="330F66A7">
                <v:shape id="_x0000_i1176" type="#_x0000_t75" style="width:77.25pt;height:18pt" o:ole="">
                  <v:imagedata r:id="rId277" o:title=""/>
                </v:shape>
                <o:OLEObject Type="Embed" ProgID="Equation.DSMT4" ShapeID="_x0000_i1176" DrawAspect="Content" ObjectID="_1624822436" r:id="rId278"/>
              </w:object>
            </w:r>
            <w:bookmarkEnd w:id="9"/>
          </w:p>
          <w:p w14:paraId="289F1B85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</w:pPr>
            <w:r w:rsidRPr="00FA0BAE"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  <w:t xml:space="preserve">Từ (1) và (2) ta suy ra : </w:t>
            </w:r>
            <w:r w:rsidRPr="00FA0BAE">
              <w:rPr>
                <w:rFonts w:ascii="Palatino Linotype" w:hAnsi="Palatino Linotype"/>
                <w:color w:val="000000" w:themeColor="text1"/>
                <w:position w:val="-12"/>
                <w:sz w:val="22"/>
                <w:lang w:val="fr-FR"/>
              </w:rPr>
              <w:object w:dxaOrig="2500" w:dyaOrig="360" w14:anchorId="70E1DF72">
                <v:shape id="_x0000_i1162" type="#_x0000_t75" style="width:125.25pt;height:18pt" o:ole="">
                  <v:imagedata r:id="rId279" o:title=""/>
                </v:shape>
                <o:OLEObject Type="Embed" ProgID="Equation.DSMT4" ShapeID="_x0000_i1162" DrawAspect="Content" ObjectID="_1624822437" r:id="rId280"/>
              </w:object>
            </w:r>
            <w:r w:rsidRPr="00FA0BAE"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  <w:t xml:space="preserve"> </w:t>
            </w:r>
          </w:p>
          <w:p w14:paraId="7AEF87B8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6"/>
                <w:sz w:val="22"/>
                <w:lang w:val="fr-FR"/>
              </w:rPr>
              <w:object w:dxaOrig="2960" w:dyaOrig="300" w14:anchorId="2445FCE5">
                <v:shape id="_x0000_i1163" type="#_x0000_t75" style="width:147.75pt;height:15pt" o:ole="">
                  <v:imagedata r:id="rId281" o:title=""/>
                </v:shape>
                <o:OLEObject Type="Embed" ProgID="Equation.DSMT4" ShapeID="_x0000_i1163" DrawAspect="Content" ObjectID="_1624822438" r:id="rId282"/>
              </w:object>
            </w:r>
            <w:r w:rsidRPr="00FA0BAE"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  <w:t xml:space="preserve"> </w:t>
            </w:r>
          </w:p>
          <w:p w14:paraId="523685D8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  <w:lang w:val="fr-FR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6"/>
                <w:sz w:val="22"/>
                <w:lang w:val="fr-FR"/>
              </w:rPr>
              <w:object w:dxaOrig="2960" w:dyaOrig="300" w14:anchorId="2C03A6FF">
                <v:shape id="_x0000_i1164" type="#_x0000_t75" style="width:147.75pt;height:15pt" o:ole="">
                  <v:imagedata r:id="rId283" o:title=""/>
                </v:shape>
                <o:OLEObject Type="Embed" ProgID="Equation.DSMT4" ShapeID="_x0000_i1164" DrawAspect="Content" ObjectID="_1624822439" r:id="rId284"/>
              </w:object>
            </w:r>
          </w:p>
          <w:p w14:paraId="10B98DCF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</w:rPr>
            </w:pPr>
            <w:r w:rsidRPr="00FA0BAE">
              <w:rPr>
                <w:rFonts w:ascii="Palatino Linotype" w:hAnsi="Palatino Linotype"/>
                <w:color w:val="000000" w:themeColor="text1"/>
                <w:position w:val="-26"/>
                <w:sz w:val="22"/>
                <w:lang w:val="fr-FR"/>
              </w:rPr>
              <w:object w:dxaOrig="3460" w:dyaOrig="639" w14:anchorId="232A5B42">
                <v:shape id="_x0000_i1165" type="#_x0000_t75" style="width:173.25pt;height:32.25pt" o:ole="">
                  <v:imagedata r:id="rId285" o:title=""/>
                </v:shape>
                <o:OLEObject Type="Embed" ProgID="Equation.DSMT4" ShapeID="_x0000_i1165" DrawAspect="Content" ObjectID="_1624822440" r:id="rId286"/>
              </w:object>
            </w:r>
            <w:r w:rsidRPr="00FA0BAE">
              <w:rPr>
                <w:rFonts w:ascii="Palatino Linotype" w:hAnsi="Palatino Linotype"/>
                <w:color w:val="000000" w:themeColor="text1"/>
                <w:sz w:val="22"/>
              </w:rPr>
              <w:t xml:space="preserve"> </w:t>
            </w:r>
          </w:p>
          <w:p w14:paraId="3981E59D" w14:textId="77777777" w:rsidR="007A4DF9" w:rsidRPr="00FA0BAE" w:rsidRDefault="007A4DF9" w:rsidP="007A4DF9">
            <w:pPr>
              <w:spacing w:beforeLines="60" w:before="144" w:afterLines="60" w:after="144"/>
              <w:rPr>
                <w:rFonts w:ascii="Palatino Linotype" w:hAnsi="Palatino Linotype"/>
                <w:color w:val="000000" w:themeColor="text1"/>
                <w:sz w:val="22"/>
              </w:rPr>
            </w:pPr>
            <w:r w:rsidRPr="00FA0BAE">
              <w:rPr>
                <w:rFonts w:ascii="Palatino Linotype" w:hAnsi="Palatino Linotype"/>
                <w:color w:val="000000" w:themeColor="text1"/>
                <w:sz w:val="22"/>
              </w:rPr>
              <w:t xml:space="preserve">Vậy chiều cao của một ngọn núi là </w:t>
            </w:r>
            <w:r w:rsidRPr="00FA0BAE">
              <w:rPr>
                <w:rFonts w:ascii="Palatino Linotype" w:hAnsi="Palatino Linotype"/>
                <w:color w:val="000000" w:themeColor="text1"/>
                <w:position w:val="-8"/>
                <w:sz w:val="22"/>
              </w:rPr>
              <w:object w:dxaOrig="940" w:dyaOrig="279" w14:anchorId="2AFBA58E">
                <v:shape id="_x0000_i1166" type="#_x0000_t75" style="width:47.25pt;height:14.25pt" o:ole="">
                  <v:imagedata r:id="rId287" o:title=""/>
                </v:shape>
                <o:OLEObject Type="Embed" ProgID="Equation.DSMT4" ShapeID="_x0000_i1166" DrawAspect="Content" ObjectID="_1624822441" r:id="rId288"/>
              </w:object>
            </w:r>
            <w:r w:rsidRPr="00FA0BAE">
              <w:rPr>
                <w:rFonts w:ascii="Palatino Linotype" w:hAnsi="Palatino Linotype"/>
                <w:color w:val="000000" w:themeColor="text1"/>
                <w:sz w:val="22"/>
              </w:rPr>
              <w:t xml:space="preserve"> </w:t>
            </w:r>
          </w:p>
          <w:p w14:paraId="3C44B990" w14:textId="77777777" w:rsidR="007A4DF9" w:rsidRDefault="007A4DF9" w:rsidP="00DB413C">
            <w:pPr>
              <w:tabs>
                <w:tab w:val="left" w:pos="567"/>
              </w:tabs>
              <w:spacing w:line="360" w:lineRule="auto"/>
              <w:ind w:right="-284"/>
              <w:rPr>
                <w:rFonts w:eastAsia="Times New Roman" w:cs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4839" w:type="dxa"/>
          </w:tcPr>
          <w:p w14:paraId="338FA088" w14:textId="6CD661A5" w:rsidR="007A4DF9" w:rsidRDefault="007A4DF9" w:rsidP="00DB413C">
            <w:pPr>
              <w:tabs>
                <w:tab w:val="left" w:pos="567"/>
              </w:tabs>
              <w:spacing w:line="360" w:lineRule="auto"/>
              <w:ind w:right="-284"/>
              <w:rPr>
                <w:rFonts w:eastAsia="Times New Roman" w:cs="Times New Roman"/>
                <w:color w:val="000000" w:themeColor="text1"/>
                <w:szCs w:val="24"/>
                <w:lang w:val="vi-VN"/>
              </w:rPr>
            </w:pPr>
            <w:r w:rsidRPr="00FA0BAE">
              <w:rPr>
                <w:rFonts w:ascii="Palatino Linotype" w:hAnsi="Palatino Linotype"/>
                <w:b/>
                <w:bCs/>
                <w:noProof/>
                <w:color w:val="000000" w:themeColor="text1"/>
                <w:sz w:val="22"/>
              </w:rPr>
              <w:drawing>
                <wp:inline distT="0" distB="0" distL="0" distR="0" wp14:anchorId="776CF471" wp14:editId="29EA9CD8">
                  <wp:extent cx="3008630" cy="2343150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INH 4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3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ADB06" w14:textId="77777777" w:rsidR="00DB413C" w:rsidRPr="00FA0BAE" w:rsidRDefault="00DB413C" w:rsidP="00DB413C">
      <w:pPr>
        <w:tabs>
          <w:tab w:val="left" w:pos="567"/>
        </w:tabs>
        <w:spacing w:after="0" w:line="360" w:lineRule="auto"/>
        <w:ind w:right="-284"/>
        <w:rPr>
          <w:rFonts w:eastAsia="Times New Roman" w:cs="Times New Roman"/>
          <w:color w:val="000000" w:themeColor="text1"/>
          <w:szCs w:val="24"/>
          <w:lang w:val="vi-VN"/>
        </w:rPr>
      </w:pPr>
    </w:p>
    <w:p w14:paraId="3F1157DC" w14:textId="7AAD7E62" w:rsidR="007D1C47" w:rsidRPr="00FA0BAE" w:rsidRDefault="007D1C47" w:rsidP="00F22075">
      <w:pPr>
        <w:spacing w:beforeLines="60" w:before="144" w:afterLines="60" w:after="144"/>
        <w:rPr>
          <w:rFonts w:ascii="Palatino Linotype" w:hAnsi="Palatino Linotype"/>
          <w:color w:val="000000" w:themeColor="text1"/>
          <w:sz w:val="22"/>
          <w:lang w:val="vi-VN"/>
        </w:rPr>
      </w:pPr>
    </w:p>
    <w:p w14:paraId="0768940B" w14:textId="77777777" w:rsidR="007D1C47" w:rsidRPr="00FA0BAE" w:rsidRDefault="007D1C47" w:rsidP="00F22075">
      <w:pPr>
        <w:spacing w:beforeLines="60" w:before="144" w:afterLines="60" w:after="144"/>
        <w:rPr>
          <w:rFonts w:ascii="Palatino Linotype" w:hAnsi="Palatino Linotype"/>
          <w:color w:val="000000" w:themeColor="text1"/>
          <w:sz w:val="22"/>
          <w:lang w:val="vi-VN"/>
        </w:rPr>
      </w:pPr>
    </w:p>
    <w:p w14:paraId="1F2BE16C" w14:textId="77777777" w:rsidR="007D1C47" w:rsidRPr="00FA0BAE" w:rsidRDefault="007D1C47" w:rsidP="00E06C95">
      <w:pPr>
        <w:spacing w:beforeLines="60" w:before="144" w:afterLines="60" w:after="144"/>
        <w:rPr>
          <w:rFonts w:ascii="Palatino Linotype" w:hAnsi="Palatino Linotype"/>
          <w:color w:val="000000" w:themeColor="text1"/>
          <w:sz w:val="22"/>
          <w:lang w:val="vi-VN"/>
        </w:rPr>
      </w:pPr>
    </w:p>
    <w:sectPr w:rsidR="007D1C47" w:rsidRPr="00FA0BAE" w:rsidSect="00F22075">
      <w:headerReference w:type="default" r:id="rId289"/>
      <w:footerReference w:type="default" r:id="rId290"/>
      <w:pgSz w:w="12240" w:h="15840"/>
      <w:pgMar w:top="1134" w:right="1134" w:bottom="1134" w:left="1418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30427" w14:textId="77777777" w:rsidR="00505515" w:rsidRDefault="00505515" w:rsidP="005E2D38">
      <w:pPr>
        <w:spacing w:after="0" w:line="240" w:lineRule="auto"/>
      </w:pPr>
      <w:r>
        <w:separator/>
      </w:r>
    </w:p>
  </w:endnote>
  <w:endnote w:type="continuationSeparator" w:id="0">
    <w:p w14:paraId="1A714246" w14:textId="77777777" w:rsidR="00505515" w:rsidRDefault="00505515" w:rsidP="005E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18" w:space="0" w:color="C45911" w:themeColor="accen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9350"/>
    </w:tblGrid>
    <w:tr w:rsidR="00313EAA" w:rsidRPr="00F22075" w14:paraId="3CEBAE2D" w14:textId="77777777" w:rsidTr="005E2D38">
      <w:tc>
        <w:tcPr>
          <w:tcW w:w="9350" w:type="dxa"/>
        </w:tcPr>
        <w:p w14:paraId="3587FC6D" w14:textId="77777777" w:rsidR="00313EAA" w:rsidRPr="00F22075" w:rsidRDefault="00313EAA">
          <w:pPr>
            <w:pStyle w:val="Footer"/>
            <w:rPr>
              <w:rFonts w:ascii="Cambria Math" w:hAnsi="Cambria Math"/>
              <w:b/>
              <w:color w:val="0000CC"/>
              <w:sz w:val="20"/>
              <w:szCs w:val="20"/>
            </w:rPr>
          </w:pPr>
          <w:r w:rsidRPr="00F22075">
            <w:rPr>
              <w:rFonts w:ascii="Cambria Math" w:hAnsi="Cambria Math"/>
              <w:b/>
              <w:color w:val="0000CC"/>
              <w:sz w:val="20"/>
              <w:szCs w:val="20"/>
            </w:rPr>
            <w:t xml:space="preserve">Nhóm chuyên đề Khối 6,7,8,9  </w:t>
          </w:r>
        </w:p>
      </w:tc>
    </w:tr>
  </w:tbl>
  <w:p w14:paraId="3885C040" w14:textId="77777777" w:rsidR="00313EAA" w:rsidRPr="00F22075" w:rsidRDefault="00313EAA">
    <w:pPr>
      <w:pStyle w:val="Footer"/>
      <w:rPr>
        <w:rFonts w:ascii="Cambria Math" w:hAnsi="Cambria Math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04748" w14:textId="77777777" w:rsidR="00505515" w:rsidRDefault="00505515" w:rsidP="005E2D38">
      <w:pPr>
        <w:spacing w:after="0" w:line="240" w:lineRule="auto"/>
      </w:pPr>
      <w:r>
        <w:separator/>
      </w:r>
    </w:p>
  </w:footnote>
  <w:footnote w:type="continuationSeparator" w:id="0">
    <w:p w14:paraId="07819079" w14:textId="77777777" w:rsidR="00505515" w:rsidRDefault="00505515" w:rsidP="005E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C5EB2" w14:textId="77777777" w:rsidR="00313EAA" w:rsidRPr="0025275B" w:rsidRDefault="00313EAA">
    <w:pPr>
      <w:pStyle w:val="Header"/>
      <w:rPr>
        <w:b/>
        <w:bCs/>
        <w:sz w:val="22"/>
      </w:rPr>
    </w:pPr>
    <w:r w:rsidRPr="0025275B">
      <w:rPr>
        <w:b/>
        <w:bCs/>
        <w:caps/>
        <w:noProof/>
        <w:color w:val="808080" w:themeColor="background1" w:themeShade="8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5FD7CE6" wp14:editId="28AD5920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81B05" w14:textId="77777777" w:rsidR="00313EAA" w:rsidRDefault="00313EA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D7CE6" id="Group 158" o:spid="_x0000_s1026" style="position:absolute;margin-left:0;margin-top:0;width:133.9pt;height:80.65pt;z-index:-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CC81B05" w14:textId="77777777" w:rsidR="00313EAA" w:rsidRDefault="00313EA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end"/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t>/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instrText xml:space="preserve"> NUMPAGES   \* MERGEFORMAT </w:instrTex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25275B">
      <w:rPr>
        <w:b/>
        <w:bCs/>
        <w:sz w:val="22"/>
      </w:rPr>
      <w:t>Nhóm Chuyên đề Toán 8,9                                                                                     Toán học là đam mê</w:t>
    </w:r>
  </w:p>
  <w:p w14:paraId="7D698D7B" w14:textId="77777777" w:rsidR="00313EAA" w:rsidRPr="0025275B" w:rsidRDefault="00313EAA">
    <w:pPr>
      <w:pStyle w:val="Header"/>
      <w:rPr>
        <w:b/>
        <w:bCs/>
        <w:sz w:val="22"/>
      </w:rPr>
    </w:pPr>
    <w:r>
      <w:rPr>
        <w:b/>
        <w:bCs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40E4BD" wp14:editId="5D93DE68">
              <wp:simplePos x="0" y="0"/>
              <wp:positionH relativeFrom="column">
                <wp:posOffset>0</wp:posOffset>
              </wp:positionH>
              <wp:positionV relativeFrom="paragraph">
                <wp:posOffset>229567</wp:posOffset>
              </wp:positionV>
              <wp:extent cx="60579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ln w="19050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1B6B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.1pt" to="477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" strokecolor="black [3213]" strokeweight="1.5pt">
              <v:stroke joinstyle="miter"/>
            </v:line>
          </w:pict>
        </mc:Fallback>
      </mc:AlternateContent>
    </w:r>
    <w:r w:rsidRPr="0025275B">
      <w:rPr>
        <w:b/>
        <w:bCs/>
        <w:sz w:val="22"/>
      </w:rPr>
      <w:t>TỔ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E73B4"/>
    <w:multiLevelType w:val="hybridMultilevel"/>
    <w:tmpl w:val="A72E30C8"/>
    <w:lvl w:ilvl="0" w:tplc="C1AA19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4658B4"/>
    <w:multiLevelType w:val="hybridMultilevel"/>
    <w:tmpl w:val="4F3E8952"/>
    <w:lvl w:ilvl="0" w:tplc="A2729B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53085"/>
    <w:multiLevelType w:val="hybridMultilevel"/>
    <w:tmpl w:val="72B04B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43F95"/>
    <w:multiLevelType w:val="hybridMultilevel"/>
    <w:tmpl w:val="DE589A9E"/>
    <w:lvl w:ilvl="0" w:tplc="8D14D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80B8CA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C607D"/>
    <w:multiLevelType w:val="multilevel"/>
    <w:tmpl w:val="59E4F9F4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pStyle w:val="ABCH1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BCH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BCH3"/>
      <w:lvlText w:val="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pStyle w:val="ABCH4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64487CC8"/>
    <w:multiLevelType w:val="hybridMultilevel"/>
    <w:tmpl w:val="F632632E"/>
    <w:lvl w:ilvl="0" w:tplc="0409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74154"/>
    <w:multiLevelType w:val="hybridMultilevel"/>
    <w:tmpl w:val="5C34C514"/>
    <w:lvl w:ilvl="0" w:tplc="27707E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F833A8"/>
    <w:multiLevelType w:val="hybridMultilevel"/>
    <w:tmpl w:val="CE96C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B52025"/>
    <w:multiLevelType w:val="hybridMultilevel"/>
    <w:tmpl w:val="C0E803AE"/>
    <w:lvl w:ilvl="0" w:tplc="6E8426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5B"/>
    <w:rsid w:val="00002C58"/>
    <w:rsid w:val="0000480B"/>
    <w:rsid w:val="00004958"/>
    <w:rsid w:val="00010905"/>
    <w:rsid w:val="000130A4"/>
    <w:rsid w:val="000165ED"/>
    <w:rsid w:val="000206FB"/>
    <w:rsid w:val="00023429"/>
    <w:rsid w:val="0002398F"/>
    <w:rsid w:val="0003129E"/>
    <w:rsid w:val="00040533"/>
    <w:rsid w:val="0004661B"/>
    <w:rsid w:val="00047D6C"/>
    <w:rsid w:val="000539C7"/>
    <w:rsid w:val="0005719B"/>
    <w:rsid w:val="000619B6"/>
    <w:rsid w:val="000631E6"/>
    <w:rsid w:val="00063599"/>
    <w:rsid w:val="00063DF0"/>
    <w:rsid w:val="000678C6"/>
    <w:rsid w:val="00067E18"/>
    <w:rsid w:val="00074D52"/>
    <w:rsid w:val="00086A8D"/>
    <w:rsid w:val="00092AA7"/>
    <w:rsid w:val="00097C39"/>
    <w:rsid w:val="000A59B3"/>
    <w:rsid w:val="000B5B2D"/>
    <w:rsid w:val="000D71E1"/>
    <w:rsid w:val="000F108B"/>
    <w:rsid w:val="000F3B5F"/>
    <w:rsid w:val="000F4BF7"/>
    <w:rsid w:val="00112445"/>
    <w:rsid w:val="00113606"/>
    <w:rsid w:val="00113C16"/>
    <w:rsid w:val="00116DD5"/>
    <w:rsid w:val="001227C6"/>
    <w:rsid w:val="0012702A"/>
    <w:rsid w:val="00127E53"/>
    <w:rsid w:val="00131E7F"/>
    <w:rsid w:val="00133093"/>
    <w:rsid w:val="00133BC9"/>
    <w:rsid w:val="00134C82"/>
    <w:rsid w:val="00136EF5"/>
    <w:rsid w:val="00147E62"/>
    <w:rsid w:val="00153330"/>
    <w:rsid w:val="00156760"/>
    <w:rsid w:val="00166760"/>
    <w:rsid w:val="001712B3"/>
    <w:rsid w:val="00175E62"/>
    <w:rsid w:val="00183956"/>
    <w:rsid w:val="00186531"/>
    <w:rsid w:val="00196F4D"/>
    <w:rsid w:val="001A0E47"/>
    <w:rsid w:val="001A6FD9"/>
    <w:rsid w:val="001B1ED3"/>
    <w:rsid w:val="001C0A91"/>
    <w:rsid w:val="001C2183"/>
    <w:rsid w:val="001C2254"/>
    <w:rsid w:val="001C5570"/>
    <w:rsid w:val="001D0BB6"/>
    <w:rsid w:val="001D449A"/>
    <w:rsid w:val="001E25CF"/>
    <w:rsid w:val="00212150"/>
    <w:rsid w:val="0021287F"/>
    <w:rsid w:val="00222D83"/>
    <w:rsid w:val="00230E22"/>
    <w:rsid w:val="0023307A"/>
    <w:rsid w:val="002370F8"/>
    <w:rsid w:val="00243492"/>
    <w:rsid w:val="00245082"/>
    <w:rsid w:val="00247F9C"/>
    <w:rsid w:val="0025275B"/>
    <w:rsid w:val="00256C15"/>
    <w:rsid w:val="00263C3B"/>
    <w:rsid w:val="00265100"/>
    <w:rsid w:val="00270286"/>
    <w:rsid w:val="002703FE"/>
    <w:rsid w:val="00273452"/>
    <w:rsid w:val="00287E93"/>
    <w:rsid w:val="00295CED"/>
    <w:rsid w:val="002A10F6"/>
    <w:rsid w:val="002A37B1"/>
    <w:rsid w:val="002A40C0"/>
    <w:rsid w:val="002A6FC2"/>
    <w:rsid w:val="002B5559"/>
    <w:rsid w:val="002B7B7D"/>
    <w:rsid w:val="002E617D"/>
    <w:rsid w:val="002F02F8"/>
    <w:rsid w:val="002F1CF2"/>
    <w:rsid w:val="002F20A6"/>
    <w:rsid w:val="002F35DF"/>
    <w:rsid w:val="003026F8"/>
    <w:rsid w:val="003049C4"/>
    <w:rsid w:val="00306D44"/>
    <w:rsid w:val="003072E5"/>
    <w:rsid w:val="00312B0E"/>
    <w:rsid w:val="00313EAA"/>
    <w:rsid w:val="003172A2"/>
    <w:rsid w:val="00317BAE"/>
    <w:rsid w:val="00320FF9"/>
    <w:rsid w:val="00324E99"/>
    <w:rsid w:val="0034601E"/>
    <w:rsid w:val="003602E5"/>
    <w:rsid w:val="003612D7"/>
    <w:rsid w:val="00364686"/>
    <w:rsid w:val="003678C7"/>
    <w:rsid w:val="00373147"/>
    <w:rsid w:val="00373E0E"/>
    <w:rsid w:val="00375393"/>
    <w:rsid w:val="00375FC1"/>
    <w:rsid w:val="003800E9"/>
    <w:rsid w:val="003A1C9E"/>
    <w:rsid w:val="003A34FB"/>
    <w:rsid w:val="003A35E8"/>
    <w:rsid w:val="003A648C"/>
    <w:rsid w:val="003A6984"/>
    <w:rsid w:val="003D3339"/>
    <w:rsid w:val="003D5A7A"/>
    <w:rsid w:val="003E08C2"/>
    <w:rsid w:val="003F1FA2"/>
    <w:rsid w:val="004067F2"/>
    <w:rsid w:val="0040717C"/>
    <w:rsid w:val="00407B0E"/>
    <w:rsid w:val="00414B31"/>
    <w:rsid w:val="0042510B"/>
    <w:rsid w:val="00440427"/>
    <w:rsid w:val="0044274B"/>
    <w:rsid w:val="0044277E"/>
    <w:rsid w:val="004447B7"/>
    <w:rsid w:val="00452209"/>
    <w:rsid w:val="0045349B"/>
    <w:rsid w:val="00454EA9"/>
    <w:rsid w:val="00455D63"/>
    <w:rsid w:val="00457577"/>
    <w:rsid w:val="00464DA0"/>
    <w:rsid w:val="004A0245"/>
    <w:rsid w:val="004A5135"/>
    <w:rsid w:val="004B7B45"/>
    <w:rsid w:val="004C46BC"/>
    <w:rsid w:val="004C6BCA"/>
    <w:rsid w:val="004D3B8D"/>
    <w:rsid w:val="004F0142"/>
    <w:rsid w:val="00502593"/>
    <w:rsid w:val="00502CB2"/>
    <w:rsid w:val="00504B50"/>
    <w:rsid w:val="00505515"/>
    <w:rsid w:val="00507AE5"/>
    <w:rsid w:val="0052071F"/>
    <w:rsid w:val="0052697A"/>
    <w:rsid w:val="00532238"/>
    <w:rsid w:val="00532D23"/>
    <w:rsid w:val="0054472C"/>
    <w:rsid w:val="0055121B"/>
    <w:rsid w:val="005810A1"/>
    <w:rsid w:val="005865AA"/>
    <w:rsid w:val="00592556"/>
    <w:rsid w:val="005A41B2"/>
    <w:rsid w:val="005C4F67"/>
    <w:rsid w:val="005D0E87"/>
    <w:rsid w:val="005D2C58"/>
    <w:rsid w:val="005D4514"/>
    <w:rsid w:val="005E2D38"/>
    <w:rsid w:val="005E7BA3"/>
    <w:rsid w:val="005F1541"/>
    <w:rsid w:val="005F19B4"/>
    <w:rsid w:val="005F47F8"/>
    <w:rsid w:val="00603ACC"/>
    <w:rsid w:val="00607A6F"/>
    <w:rsid w:val="00617B88"/>
    <w:rsid w:val="00621A5E"/>
    <w:rsid w:val="0062328D"/>
    <w:rsid w:val="00632096"/>
    <w:rsid w:val="00634975"/>
    <w:rsid w:val="006358A0"/>
    <w:rsid w:val="00643233"/>
    <w:rsid w:val="00643D7B"/>
    <w:rsid w:val="00650049"/>
    <w:rsid w:val="006623E3"/>
    <w:rsid w:val="0066473A"/>
    <w:rsid w:val="006667F9"/>
    <w:rsid w:val="00681A26"/>
    <w:rsid w:val="0068285C"/>
    <w:rsid w:val="00683A04"/>
    <w:rsid w:val="00684700"/>
    <w:rsid w:val="006877BE"/>
    <w:rsid w:val="00692EEF"/>
    <w:rsid w:val="00695A98"/>
    <w:rsid w:val="006B0B0A"/>
    <w:rsid w:val="006B4352"/>
    <w:rsid w:val="006B6793"/>
    <w:rsid w:val="006B785B"/>
    <w:rsid w:val="006C0FDE"/>
    <w:rsid w:val="006D0527"/>
    <w:rsid w:val="006D5433"/>
    <w:rsid w:val="006D5E27"/>
    <w:rsid w:val="006E0D3B"/>
    <w:rsid w:val="00703587"/>
    <w:rsid w:val="00704AE7"/>
    <w:rsid w:val="0071296E"/>
    <w:rsid w:val="00712BB5"/>
    <w:rsid w:val="0072064A"/>
    <w:rsid w:val="0072290F"/>
    <w:rsid w:val="00733931"/>
    <w:rsid w:val="00741A43"/>
    <w:rsid w:val="00743CC7"/>
    <w:rsid w:val="00754403"/>
    <w:rsid w:val="00755E44"/>
    <w:rsid w:val="00756E39"/>
    <w:rsid w:val="00757E05"/>
    <w:rsid w:val="00762B5E"/>
    <w:rsid w:val="007728F3"/>
    <w:rsid w:val="00776DD1"/>
    <w:rsid w:val="00792541"/>
    <w:rsid w:val="00792AD7"/>
    <w:rsid w:val="00795CBC"/>
    <w:rsid w:val="007A08F4"/>
    <w:rsid w:val="007A464D"/>
    <w:rsid w:val="007A4DF9"/>
    <w:rsid w:val="007B6F6A"/>
    <w:rsid w:val="007C29AD"/>
    <w:rsid w:val="007C2C33"/>
    <w:rsid w:val="007C4209"/>
    <w:rsid w:val="007D1C47"/>
    <w:rsid w:val="007D6D8C"/>
    <w:rsid w:val="007E3A85"/>
    <w:rsid w:val="007F3ADB"/>
    <w:rsid w:val="007F5FF4"/>
    <w:rsid w:val="00805985"/>
    <w:rsid w:val="0081361F"/>
    <w:rsid w:val="008158E3"/>
    <w:rsid w:val="00842917"/>
    <w:rsid w:val="0084311B"/>
    <w:rsid w:val="00843D76"/>
    <w:rsid w:val="00847BBD"/>
    <w:rsid w:val="00870A7B"/>
    <w:rsid w:val="008714C0"/>
    <w:rsid w:val="00874D4F"/>
    <w:rsid w:val="0087661B"/>
    <w:rsid w:val="00881536"/>
    <w:rsid w:val="00881600"/>
    <w:rsid w:val="00882C57"/>
    <w:rsid w:val="008B18B9"/>
    <w:rsid w:val="008B7EFB"/>
    <w:rsid w:val="008D2AB0"/>
    <w:rsid w:val="008E4AB5"/>
    <w:rsid w:val="008E6B19"/>
    <w:rsid w:val="00904B5D"/>
    <w:rsid w:val="00911D62"/>
    <w:rsid w:val="009160B1"/>
    <w:rsid w:val="009220FD"/>
    <w:rsid w:val="00925D44"/>
    <w:rsid w:val="00927B98"/>
    <w:rsid w:val="0094183D"/>
    <w:rsid w:val="00947DC4"/>
    <w:rsid w:val="0095252B"/>
    <w:rsid w:val="009723E7"/>
    <w:rsid w:val="009A345A"/>
    <w:rsid w:val="009A3467"/>
    <w:rsid w:val="009A4EE9"/>
    <w:rsid w:val="009A58FA"/>
    <w:rsid w:val="009B5CEE"/>
    <w:rsid w:val="009D01FE"/>
    <w:rsid w:val="009E6971"/>
    <w:rsid w:val="009F1E44"/>
    <w:rsid w:val="009F2E5C"/>
    <w:rsid w:val="00A03DA3"/>
    <w:rsid w:val="00A04D5F"/>
    <w:rsid w:val="00A14786"/>
    <w:rsid w:val="00A15E2A"/>
    <w:rsid w:val="00A24B63"/>
    <w:rsid w:val="00A4301A"/>
    <w:rsid w:val="00A47AD5"/>
    <w:rsid w:val="00A50AA0"/>
    <w:rsid w:val="00A50EC8"/>
    <w:rsid w:val="00A529FE"/>
    <w:rsid w:val="00A53278"/>
    <w:rsid w:val="00A53D22"/>
    <w:rsid w:val="00A61C97"/>
    <w:rsid w:val="00A672C7"/>
    <w:rsid w:val="00A71F92"/>
    <w:rsid w:val="00A8465B"/>
    <w:rsid w:val="00A93AC1"/>
    <w:rsid w:val="00AA071D"/>
    <w:rsid w:val="00AA5345"/>
    <w:rsid w:val="00AB26B9"/>
    <w:rsid w:val="00AB40B1"/>
    <w:rsid w:val="00AC4445"/>
    <w:rsid w:val="00AD06C3"/>
    <w:rsid w:val="00AD2ADD"/>
    <w:rsid w:val="00AD75CA"/>
    <w:rsid w:val="00AE0D26"/>
    <w:rsid w:val="00AE14A9"/>
    <w:rsid w:val="00B03471"/>
    <w:rsid w:val="00B0501C"/>
    <w:rsid w:val="00B12679"/>
    <w:rsid w:val="00B138DB"/>
    <w:rsid w:val="00B27AFE"/>
    <w:rsid w:val="00B4435F"/>
    <w:rsid w:val="00B47307"/>
    <w:rsid w:val="00B510FB"/>
    <w:rsid w:val="00B511FB"/>
    <w:rsid w:val="00B5671D"/>
    <w:rsid w:val="00B61172"/>
    <w:rsid w:val="00B62D00"/>
    <w:rsid w:val="00B67875"/>
    <w:rsid w:val="00B7361C"/>
    <w:rsid w:val="00B807FE"/>
    <w:rsid w:val="00B831B1"/>
    <w:rsid w:val="00B85DC3"/>
    <w:rsid w:val="00BA09DD"/>
    <w:rsid w:val="00BA1227"/>
    <w:rsid w:val="00BA2342"/>
    <w:rsid w:val="00BA57E9"/>
    <w:rsid w:val="00BA5DB0"/>
    <w:rsid w:val="00BB6C33"/>
    <w:rsid w:val="00BD00B2"/>
    <w:rsid w:val="00BE6BDF"/>
    <w:rsid w:val="00BF3ADC"/>
    <w:rsid w:val="00BF42D4"/>
    <w:rsid w:val="00BF4AE3"/>
    <w:rsid w:val="00BF7E56"/>
    <w:rsid w:val="00C061F8"/>
    <w:rsid w:val="00C21FF1"/>
    <w:rsid w:val="00C30E9D"/>
    <w:rsid w:val="00C41C13"/>
    <w:rsid w:val="00C65305"/>
    <w:rsid w:val="00C71DBC"/>
    <w:rsid w:val="00C7479A"/>
    <w:rsid w:val="00C758A9"/>
    <w:rsid w:val="00C9198C"/>
    <w:rsid w:val="00CA447D"/>
    <w:rsid w:val="00CA4D21"/>
    <w:rsid w:val="00CA5CA8"/>
    <w:rsid w:val="00CA73EF"/>
    <w:rsid w:val="00CB43C0"/>
    <w:rsid w:val="00CD38D6"/>
    <w:rsid w:val="00CE3CFC"/>
    <w:rsid w:val="00CF7DC0"/>
    <w:rsid w:val="00D069A2"/>
    <w:rsid w:val="00D215FA"/>
    <w:rsid w:val="00D22D80"/>
    <w:rsid w:val="00D2680D"/>
    <w:rsid w:val="00D26E23"/>
    <w:rsid w:val="00D40845"/>
    <w:rsid w:val="00D41849"/>
    <w:rsid w:val="00D41BF4"/>
    <w:rsid w:val="00D4507D"/>
    <w:rsid w:val="00D57B3C"/>
    <w:rsid w:val="00D6511A"/>
    <w:rsid w:val="00D67183"/>
    <w:rsid w:val="00D71E82"/>
    <w:rsid w:val="00D82A95"/>
    <w:rsid w:val="00D91FAF"/>
    <w:rsid w:val="00DA2AB0"/>
    <w:rsid w:val="00DB1DCC"/>
    <w:rsid w:val="00DB3C84"/>
    <w:rsid w:val="00DB413C"/>
    <w:rsid w:val="00DC5611"/>
    <w:rsid w:val="00DD24A3"/>
    <w:rsid w:val="00DD6C82"/>
    <w:rsid w:val="00E0439A"/>
    <w:rsid w:val="00E06C95"/>
    <w:rsid w:val="00E10AE1"/>
    <w:rsid w:val="00E1212B"/>
    <w:rsid w:val="00E32141"/>
    <w:rsid w:val="00E32697"/>
    <w:rsid w:val="00E43AE4"/>
    <w:rsid w:val="00E53CD7"/>
    <w:rsid w:val="00E5689E"/>
    <w:rsid w:val="00E60D80"/>
    <w:rsid w:val="00E725E8"/>
    <w:rsid w:val="00E81992"/>
    <w:rsid w:val="00E8372D"/>
    <w:rsid w:val="00E860E1"/>
    <w:rsid w:val="00E952E9"/>
    <w:rsid w:val="00EA12FC"/>
    <w:rsid w:val="00EA5919"/>
    <w:rsid w:val="00EB23BC"/>
    <w:rsid w:val="00EB489E"/>
    <w:rsid w:val="00EC05A1"/>
    <w:rsid w:val="00EC05DB"/>
    <w:rsid w:val="00EC2890"/>
    <w:rsid w:val="00EC4A0D"/>
    <w:rsid w:val="00ED3570"/>
    <w:rsid w:val="00ED5AF6"/>
    <w:rsid w:val="00ED7FCA"/>
    <w:rsid w:val="00EE2606"/>
    <w:rsid w:val="00EE3BEC"/>
    <w:rsid w:val="00EF4B11"/>
    <w:rsid w:val="00EF64EF"/>
    <w:rsid w:val="00F02651"/>
    <w:rsid w:val="00F04897"/>
    <w:rsid w:val="00F078D9"/>
    <w:rsid w:val="00F116AF"/>
    <w:rsid w:val="00F22075"/>
    <w:rsid w:val="00F24103"/>
    <w:rsid w:val="00F327F0"/>
    <w:rsid w:val="00F35847"/>
    <w:rsid w:val="00F35F8A"/>
    <w:rsid w:val="00F36A4E"/>
    <w:rsid w:val="00F40855"/>
    <w:rsid w:val="00F50A88"/>
    <w:rsid w:val="00F512A6"/>
    <w:rsid w:val="00F61CF0"/>
    <w:rsid w:val="00F6401F"/>
    <w:rsid w:val="00F71815"/>
    <w:rsid w:val="00F7481F"/>
    <w:rsid w:val="00F81882"/>
    <w:rsid w:val="00F81C3C"/>
    <w:rsid w:val="00F864D1"/>
    <w:rsid w:val="00F90684"/>
    <w:rsid w:val="00F932CA"/>
    <w:rsid w:val="00F933F7"/>
    <w:rsid w:val="00F96B35"/>
    <w:rsid w:val="00FA0BAE"/>
    <w:rsid w:val="00FB505C"/>
    <w:rsid w:val="00FC0BB0"/>
    <w:rsid w:val="00FC2C66"/>
    <w:rsid w:val="00FC4110"/>
    <w:rsid w:val="00FD54A5"/>
    <w:rsid w:val="00FE2B07"/>
    <w:rsid w:val="00FE4A41"/>
    <w:rsid w:val="00FF28E2"/>
    <w:rsid w:val="00FF7354"/>
    <w:rsid w:val="00FF738F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0060F2"/>
  <w15:docId w15:val="{BD1428C2-8119-4769-8EE6-60D3D74D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22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C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C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C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aliases w:val="ABC_DeBai,A_Debai"/>
    <w:basedOn w:val="Normal"/>
    <w:next w:val="Normal"/>
    <w:link w:val="Heading5Char"/>
    <w:uiPriority w:val="9"/>
    <w:unhideWhenUsed/>
    <w:qFormat/>
    <w:rsid w:val="00DD6C82"/>
    <w:pPr>
      <w:keepNext/>
      <w:keepLines/>
      <w:spacing w:after="0" w:line="240" w:lineRule="auto"/>
      <w:jc w:val="both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CH0">
    <w:name w:val="ABC_H0"/>
    <w:basedOn w:val="Heading1"/>
    <w:next w:val="Normal"/>
    <w:link w:val="ABCH0Char"/>
    <w:qFormat/>
    <w:rsid w:val="00DD6C82"/>
    <w:pPr>
      <w:spacing w:before="120" w:after="120" w:line="300" w:lineRule="auto"/>
      <w:jc w:val="center"/>
    </w:pPr>
    <w:rPr>
      <w:rFonts w:ascii="Times New Roman" w:eastAsiaTheme="minorHAnsi" w:hAnsi="Times New Roman"/>
      <w:b/>
      <w:color w:val="C45911" w:themeColor="accent2" w:themeShade="BF"/>
      <w:sz w:val="36"/>
      <w:lang w:val="de-DE"/>
    </w:rPr>
  </w:style>
  <w:style w:type="character" w:customStyle="1" w:styleId="ABCH0Char">
    <w:name w:val="ABC_H0 Char"/>
    <w:basedOn w:val="DefaultParagraphFont"/>
    <w:link w:val="ABCH0"/>
    <w:rsid w:val="00DD6C82"/>
    <w:rPr>
      <w:rFonts w:ascii="Times New Roman" w:hAnsi="Times New Roman" w:cstheme="majorBidi"/>
      <w:b/>
      <w:color w:val="C45911" w:themeColor="accent2" w:themeShade="BF"/>
      <w:sz w:val="36"/>
      <w:szCs w:val="32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DD6C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BCH1">
    <w:name w:val="ABC_H1"/>
    <w:basedOn w:val="Heading2"/>
    <w:next w:val="Normal"/>
    <w:qFormat/>
    <w:rsid w:val="00DD6C82"/>
    <w:pPr>
      <w:numPr>
        <w:ilvl w:val="1"/>
        <w:numId w:val="4"/>
      </w:numPr>
      <w:spacing w:before="160" w:after="120" w:line="300" w:lineRule="auto"/>
      <w:jc w:val="both"/>
    </w:pPr>
    <w:rPr>
      <w:rFonts w:ascii="Times New Roman" w:hAnsi="Times New Roman"/>
      <w:b/>
      <w:color w:val="FF000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C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BCH2">
    <w:name w:val="ABC_H2"/>
    <w:basedOn w:val="Heading3"/>
    <w:next w:val="Normal"/>
    <w:qFormat/>
    <w:rsid w:val="00DD6C82"/>
    <w:pPr>
      <w:numPr>
        <w:ilvl w:val="2"/>
        <w:numId w:val="4"/>
      </w:numPr>
      <w:spacing w:before="120" w:after="120" w:line="300" w:lineRule="auto"/>
      <w:jc w:val="both"/>
    </w:pPr>
    <w:rPr>
      <w:rFonts w:ascii="Times New Roman" w:hAnsi="Times New Roman"/>
      <w:b/>
      <w:color w:val="0070C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C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BCH3">
    <w:name w:val="ABC_H3"/>
    <w:basedOn w:val="Heading4"/>
    <w:next w:val="Normal"/>
    <w:qFormat/>
    <w:rsid w:val="00DD6C82"/>
    <w:pPr>
      <w:keepNext w:val="0"/>
      <w:keepLines w:val="0"/>
      <w:numPr>
        <w:ilvl w:val="3"/>
        <w:numId w:val="4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00B05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C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ABCH4">
    <w:name w:val="ABC_H4"/>
    <w:basedOn w:val="Heading4"/>
    <w:next w:val="Normal"/>
    <w:qFormat/>
    <w:rsid w:val="00DD6C82"/>
    <w:pPr>
      <w:keepNext w:val="0"/>
      <w:keepLines w:val="0"/>
      <w:numPr>
        <w:ilvl w:val="4"/>
        <w:numId w:val="4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7030A0"/>
      <w:sz w:val="28"/>
      <w:szCs w:val="24"/>
    </w:rPr>
  </w:style>
  <w:style w:type="character" w:customStyle="1" w:styleId="Heading5Char">
    <w:name w:val="Heading 5 Char"/>
    <w:aliases w:val="ABC_DeBai Char,A_Debai Char"/>
    <w:basedOn w:val="DefaultParagraphFont"/>
    <w:link w:val="Heading5"/>
    <w:uiPriority w:val="9"/>
    <w:rsid w:val="00DD6C82"/>
    <w:rPr>
      <w:rFonts w:ascii="Times New Roman" w:eastAsiaTheme="majorEastAsia" w:hAnsi="Times New Roman" w:cstheme="majorBid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3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38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5E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B43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43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A2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A648C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F220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image" Target="media/image41.png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6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3.bin"/><Relationship Id="rId205" Type="http://schemas.openxmlformats.org/officeDocument/2006/relationships/image" Target="media/image99.w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19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32.bin"/><Relationship Id="rId289" Type="http://schemas.openxmlformats.org/officeDocument/2006/relationships/header" Target="header1.xml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7.wmf"/><Relationship Id="rId181" Type="http://schemas.openxmlformats.org/officeDocument/2006/relationships/oleObject" Target="embeddings/oleObject88.bin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4.wmf"/><Relationship Id="rId258" Type="http://schemas.openxmlformats.org/officeDocument/2006/relationships/oleObject" Target="embeddings/oleObject127.bin"/><Relationship Id="rId279" Type="http://schemas.openxmlformats.org/officeDocument/2006/relationships/image" Target="media/image135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wmf"/><Relationship Id="rId290" Type="http://schemas.openxmlformats.org/officeDocument/2006/relationships/footer" Target="footer1.xml"/><Relationship Id="rId85" Type="http://schemas.openxmlformats.org/officeDocument/2006/relationships/image" Target="media/image42.wmf"/><Relationship Id="rId150" Type="http://schemas.openxmlformats.org/officeDocument/2006/relationships/oleObject" Target="embeddings/oleObject71.bin"/><Relationship Id="rId171" Type="http://schemas.openxmlformats.org/officeDocument/2006/relationships/oleObject" Target="embeddings/oleObject83.bin"/><Relationship Id="rId192" Type="http://schemas.openxmlformats.org/officeDocument/2006/relationships/image" Target="media/image92.wmf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1.bin"/><Relationship Id="rId248" Type="http://schemas.openxmlformats.org/officeDocument/2006/relationships/oleObject" Target="embeddings/oleObject122.bin"/><Relationship Id="rId269" Type="http://schemas.openxmlformats.org/officeDocument/2006/relationships/image" Target="media/image130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8.bin"/><Relationship Id="rId54" Type="http://schemas.openxmlformats.org/officeDocument/2006/relationships/oleObject" Target="embeddings/oleObject23.bin"/><Relationship Id="rId75" Type="http://schemas.openxmlformats.org/officeDocument/2006/relationships/oleObject" Target="embeddings/oleObject33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259" Type="http://schemas.openxmlformats.org/officeDocument/2006/relationships/image" Target="media/image125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3.bin"/><Relationship Id="rId291" Type="http://schemas.openxmlformats.org/officeDocument/2006/relationships/fontTable" Target="fontTable.xml"/><Relationship Id="rId44" Type="http://schemas.openxmlformats.org/officeDocument/2006/relationships/image" Target="media/image19.wmf"/><Relationship Id="rId65" Type="http://schemas.openxmlformats.org/officeDocument/2006/relationships/image" Target="media/image30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3.wmf"/><Relationship Id="rId172" Type="http://schemas.openxmlformats.org/officeDocument/2006/relationships/image" Target="media/image82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100.w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0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6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image" Target="media/image36.png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png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162" Type="http://schemas.openxmlformats.org/officeDocument/2006/relationships/image" Target="media/image78.wmf"/><Relationship Id="rId183" Type="http://schemas.openxmlformats.org/officeDocument/2006/relationships/oleObject" Target="embeddings/oleObject89.bin"/><Relationship Id="rId213" Type="http://schemas.openxmlformats.org/officeDocument/2006/relationships/image" Target="media/image103.wmf"/><Relationship Id="rId218" Type="http://schemas.openxmlformats.org/officeDocument/2006/relationships/oleObject" Target="embeddings/oleObject106.bin"/><Relationship Id="rId234" Type="http://schemas.openxmlformats.org/officeDocument/2006/relationships/oleObject" Target="embeddings/oleObject115.bin"/><Relationship Id="rId239" Type="http://schemas.openxmlformats.org/officeDocument/2006/relationships/image" Target="media/image11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oleObject" Target="embeddings/oleObject123.bin"/><Relationship Id="rId255" Type="http://schemas.openxmlformats.org/officeDocument/2006/relationships/image" Target="media/image123.wmf"/><Relationship Id="rId271" Type="http://schemas.openxmlformats.org/officeDocument/2006/relationships/image" Target="media/image131.wmf"/><Relationship Id="rId276" Type="http://schemas.openxmlformats.org/officeDocument/2006/relationships/oleObject" Target="embeddings/oleObject136.bin"/><Relationship Id="rId292" Type="http://schemas.openxmlformats.org/officeDocument/2006/relationships/theme" Target="theme/theme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5.bin"/><Relationship Id="rId178" Type="http://schemas.openxmlformats.org/officeDocument/2006/relationships/image" Target="media/image85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4.bin"/><Relationship Id="rId194" Type="http://schemas.openxmlformats.org/officeDocument/2006/relationships/image" Target="media/image93.png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0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40" Type="http://schemas.openxmlformats.org/officeDocument/2006/relationships/oleObject" Target="embeddings/oleObject118.bin"/><Relationship Id="rId245" Type="http://schemas.openxmlformats.org/officeDocument/2006/relationships/image" Target="media/image118.wmf"/><Relationship Id="rId261" Type="http://schemas.openxmlformats.org/officeDocument/2006/relationships/image" Target="media/image126.w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39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image" Target="media/image71.wmf"/><Relationship Id="rId168" Type="http://schemas.openxmlformats.org/officeDocument/2006/relationships/image" Target="media/image80.wmf"/><Relationship Id="rId282" Type="http://schemas.openxmlformats.org/officeDocument/2006/relationships/oleObject" Target="embeddings/oleObject139.bin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2.bin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3.wmf"/><Relationship Id="rId251" Type="http://schemas.openxmlformats.org/officeDocument/2006/relationships/image" Target="media/image121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4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6.wmf"/><Relationship Id="rId272" Type="http://schemas.openxmlformats.org/officeDocument/2006/relationships/oleObject" Target="embeddings/oleObject1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0.png"/><Relationship Id="rId88" Type="http://schemas.openxmlformats.org/officeDocument/2006/relationships/image" Target="media/image43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wmf"/><Relationship Id="rId174" Type="http://schemas.openxmlformats.org/officeDocument/2006/relationships/image" Target="media/image83.wmf"/><Relationship Id="rId179" Type="http://schemas.openxmlformats.org/officeDocument/2006/relationships/oleObject" Target="embeddings/oleObject87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190" Type="http://schemas.openxmlformats.org/officeDocument/2006/relationships/image" Target="media/image91.wmf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09.wmf"/><Relationship Id="rId241" Type="http://schemas.openxmlformats.org/officeDocument/2006/relationships/image" Target="media/image116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29.bin"/><Relationship Id="rId283" Type="http://schemas.openxmlformats.org/officeDocument/2006/relationships/image" Target="media/image137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4.bin"/><Relationship Id="rId94" Type="http://schemas.openxmlformats.org/officeDocument/2006/relationships/image" Target="media/image46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9.bin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7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2.wmf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5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40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image" Target="media/image44.wmf"/><Relationship Id="rId165" Type="http://schemas.openxmlformats.org/officeDocument/2006/relationships/oleObject" Target="embeddings/oleObject80.bin"/><Relationship Id="rId186" Type="http://schemas.openxmlformats.org/officeDocument/2006/relationships/image" Target="media/image89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5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2.e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5.wmf"/><Relationship Id="rId176" Type="http://schemas.openxmlformats.org/officeDocument/2006/relationships/image" Target="media/image84.wmf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38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8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0.wmf"/><Relationship Id="rId166" Type="http://schemas.openxmlformats.org/officeDocument/2006/relationships/image" Target="media/image79.wmf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5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image" Target="media/image133.wmf"/><Relationship Id="rId60" Type="http://schemas.openxmlformats.org/officeDocument/2006/relationships/oleObject" Target="embeddings/oleObject26.bin"/><Relationship Id="rId81" Type="http://schemas.openxmlformats.org/officeDocument/2006/relationships/image" Target="media/image39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20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1.png"/><Relationship Id="rId1" Type="http://schemas.openxmlformats.org/officeDocument/2006/relationships/image" Target="media/image1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HUYEN%20MON\HO%20SO%20CA%20NHAN\TOAN%20HOC%20LA%20DAM%20ME\TOAN%209-T&#212;%201\&#272;&#7907;t%201\Phi&#7871;u%20s&#7889;%205-&#273;&#7907;t%201-T&#7893;%201-To&#225;n%2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CBE3F-8089-438F-B550-82D919B76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Phiếu số 5-đợt 1-Tổ 1-Toán 9.dotx</Template>
  <TotalTime>1441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 Phương Nguyễn Thị</dc:creator>
  <cp:lastModifiedBy> </cp:lastModifiedBy>
  <cp:revision>90</cp:revision>
  <cp:lastPrinted>2019-07-14T19:48:00Z</cp:lastPrinted>
  <dcterms:created xsi:type="dcterms:W3CDTF">2019-07-11T18:46:00Z</dcterms:created>
  <dcterms:modified xsi:type="dcterms:W3CDTF">2019-07-16T15:40:00Z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