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7E4C7" w14:textId="77777777" w:rsidR="00620F3C" w:rsidRPr="00620F3C" w:rsidRDefault="00620F3C" w:rsidP="00620F3C">
      <w:pPr>
        <w:spacing w:after="0" w:line="24" w:lineRule="atLeast"/>
        <w:contextualSpacing/>
        <w:mirrorIndents/>
        <w:rPr>
          <w:rFonts w:cs="Times New Roman"/>
          <w:szCs w:val="28"/>
          <w:lang w:val="pt-BR"/>
        </w:rPr>
      </w:pPr>
      <w:bookmarkStart w:id="0" w:name="_GoBack"/>
      <w:bookmarkEnd w:id="0"/>
      <w:r w:rsidRPr="00620F3C">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620F3C" w:rsidRPr="00515054" w14:paraId="36A79909" w14:textId="77777777" w:rsidTr="00DA01B0">
        <w:trPr>
          <w:trHeight w:val="764"/>
        </w:trPr>
        <w:tc>
          <w:tcPr>
            <w:tcW w:w="5466" w:type="dxa"/>
          </w:tcPr>
          <w:p w14:paraId="242B97FA" w14:textId="77777777" w:rsidR="00620F3C" w:rsidRPr="00515054" w:rsidRDefault="00620F3C"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77229DD" w14:textId="77777777" w:rsidR="00620F3C" w:rsidRPr="00515054" w:rsidRDefault="00620F3C"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1BCC72C" w14:textId="77777777" w:rsidR="00620F3C" w:rsidRPr="00515054" w:rsidRDefault="00620F3C"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231AC31" w14:textId="77777777" w:rsidR="00620F3C" w:rsidRPr="00515054" w:rsidRDefault="00620F3C"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6A6C1D0" w14:textId="77777777" w:rsidR="00620F3C" w:rsidRPr="00515054" w:rsidRDefault="00620F3C"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51FCA48B"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LUYỆN TẬP TRANG 92 (2 TIẾT )</w:t>
      </w:r>
    </w:p>
    <w:p w14:paraId="64414687"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373BA7AC" w14:textId="77777777" w:rsidR="00620F3C" w:rsidRPr="00620F3C" w:rsidRDefault="00620F3C" w:rsidP="00620F3C">
      <w:pPr>
        <w:tabs>
          <w:tab w:val="center" w:pos="5400"/>
          <w:tab w:val="left" w:pos="7169"/>
        </w:tabs>
        <w:spacing w:after="0" w:line="24" w:lineRule="atLeast"/>
        <w:contextualSpacing/>
        <w:mirrorIndents/>
        <w:rPr>
          <w:rFonts w:cs="Times New Roman"/>
          <w:bCs/>
          <w:iCs/>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bCs/>
          <w:iCs/>
          <w:szCs w:val="28"/>
          <w:lang w:val="pt-BR"/>
        </w:rPr>
        <w:t>Củng cố và rèn luyện các kĩ năng:</w:t>
      </w:r>
    </w:p>
    <w:p w14:paraId="069C4A47"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Gọi tên các đỉnh, cạnh, đường chéo của hình hộp chữ nhật, hình lập phương.</w:t>
      </w:r>
    </w:p>
    <w:p w14:paraId="34DA42A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Áp dụng công thức tính diện tích xung quanh, thể tích của hình hộp chữ nhật, hình lập phương để giải một số bài toán thực tế.</w:t>
      </w:r>
    </w:p>
    <w:p w14:paraId="343B2D93" w14:textId="77777777" w:rsidR="00620F3C" w:rsidRPr="00620F3C" w:rsidRDefault="00620F3C" w:rsidP="00620F3C">
      <w:pPr>
        <w:spacing w:after="0" w:line="24" w:lineRule="atLeast"/>
        <w:contextualSpacing/>
        <w:mirrorIndents/>
        <w:jc w:val="both"/>
        <w:rPr>
          <w:rFonts w:eastAsia="Calibri" w:cs="Times New Roman"/>
          <w:b/>
          <w:color w:val="000000" w:themeColor="text1"/>
          <w:szCs w:val="28"/>
          <w:lang w:val="pt-BR"/>
        </w:rPr>
      </w:pPr>
      <w:r w:rsidRPr="00620F3C">
        <w:rPr>
          <w:rFonts w:eastAsia="Calibri" w:cs="Times New Roman"/>
          <w:b/>
          <w:color w:val="000000" w:themeColor="text1"/>
          <w:szCs w:val="28"/>
          <w:lang w:val="pt-BR"/>
        </w:rPr>
        <w:t>Năng lực chung:</w:t>
      </w:r>
    </w:p>
    <w:p w14:paraId="5D502962"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67506B4B"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1330FC2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59465130"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79A5834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Rèn luyện kĩ năng vận dụng các định lí giải quyết các bài toán cụ thể</w:t>
      </w:r>
    </w:p>
    <w:p w14:paraId="5DAA9A74"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4F4359F"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color w:val="000000" w:themeColor="text1"/>
          <w:szCs w:val="28"/>
          <w:lang w:val="da-DK"/>
        </w:rPr>
        <w:t>- Có</w:t>
      </w:r>
      <w:r w:rsidRPr="00620F3C">
        <w:rPr>
          <w:rFonts w:eastAsia="Calibri" w:cs="Times New Roman"/>
          <w:i/>
          <w:color w:val="000000" w:themeColor="text1"/>
          <w:szCs w:val="28"/>
          <w:lang w:val="da-DK"/>
        </w:rPr>
        <w:t xml:space="preserve"> </w:t>
      </w:r>
      <w:r w:rsidRPr="00620F3C">
        <w:rPr>
          <w:rFonts w:eastAsia="Calibri" w:cs="Times New Roman"/>
          <w:color w:val="000000" w:themeColor="text1"/>
          <w:szCs w:val="28"/>
          <w:lang w:val="vi-VN"/>
        </w:rPr>
        <w:t xml:space="preserve">ý thức </w:t>
      </w:r>
      <w:r w:rsidRPr="00620F3C">
        <w:rPr>
          <w:rFonts w:eastAsia="Calibri" w:cs="Times New Roman"/>
          <w:color w:val="000000" w:themeColor="text1"/>
          <w:szCs w:val="28"/>
          <w:lang w:val="pt-BR"/>
        </w:rPr>
        <w:t>học tập</w:t>
      </w:r>
      <w:r w:rsidRPr="00620F3C">
        <w:rPr>
          <w:rFonts w:eastAsia="Calibri" w:cs="Times New Roman"/>
          <w:color w:val="000000" w:themeColor="text1"/>
          <w:szCs w:val="28"/>
          <w:lang w:val="vi-VN"/>
        </w:rPr>
        <w:t>, ý thức tìm tòi, khám phá và sáng tạ</w:t>
      </w:r>
      <w:r w:rsidRPr="00620F3C">
        <w:rPr>
          <w:rFonts w:eastAsia="Calibri" w:cs="Times New Roman"/>
          <w:color w:val="000000" w:themeColor="text1"/>
          <w:szCs w:val="28"/>
          <w:lang w:val="pt-BR"/>
        </w:rPr>
        <w:t>o, có ý thức làm việc nhóm.</w:t>
      </w:r>
    </w:p>
    <w:p w14:paraId="57B9FAA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14D226CC"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5D272E2F"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4323A541"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 các slide tóm tắt kiến thức về các đặc điểm của hình hộp chữ nhật, hình lập phương; công thức tính diện tích xung quanh, thể tích hình hộp chữ nhật, hình lập phương.</w:t>
      </w:r>
    </w:p>
    <w:p w14:paraId="498782D5"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w:t>
      </w:r>
    </w:p>
    <w:p w14:paraId="6EB30582"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64E74E26"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18AE06D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67480877"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HS nhớ lại các kiến thức đã học về các yếu tố của hình hộp chữ nhật, hình lập phương và công thức tính diện tích xung quanh, thể tích của hình hộp chữ nhật, hình lập phương.</w:t>
      </w:r>
    </w:p>
    <w:p w14:paraId="5179B23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thực hiện các yêu cầu dưới sự hướng dẫn của GV.</w:t>
      </w:r>
    </w:p>
    <w:p w14:paraId="44B5F06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HS trả lời được các câu hỏi mở đầu.</w:t>
      </w:r>
    </w:p>
    <w:p w14:paraId="12D4306E"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7152A85A"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Bước 1: Chuyển giao nhiệm vụ:</w:t>
      </w:r>
      <w:r w:rsidRPr="00620F3C">
        <w:rPr>
          <w:rFonts w:cs="Times New Roman"/>
          <w:szCs w:val="28"/>
          <w:lang w:val="pt-BR"/>
        </w:rPr>
        <w:t xml:space="preserve"> </w:t>
      </w:r>
    </w:p>
    <w:p w14:paraId="0B116DF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GV trình chiếu, đặt câu hỏi kiểm tra bài cũ: </w:t>
      </w:r>
    </w:p>
    <w:p w14:paraId="36B4A4E0" w14:textId="77777777" w:rsidR="00620F3C" w:rsidRPr="00620F3C" w:rsidRDefault="00620F3C" w:rsidP="00620F3C">
      <w:pPr>
        <w:spacing w:after="0" w:line="24" w:lineRule="atLeast"/>
        <w:contextualSpacing/>
        <w:mirrorIndents/>
        <w:rPr>
          <w:rFonts w:eastAsia="Calibri" w:cs="Times New Roman"/>
          <w:bCs/>
          <w:szCs w:val="28"/>
        </w:rPr>
      </w:pPr>
      <w:bookmarkStart w:id="1" w:name="_Hlk115498084"/>
      <w:r w:rsidRPr="00620F3C">
        <w:rPr>
          <w:rFonts w:eastAsia="Calibri" w:cs="Times New Roman"/>
          <w:b/>
          <w:szCs w:val="28"/>
          <w:lang w:val="pt-BR"/>
        </w:rPr>
        <w:t xml:space="preserve">Câu 1. </w:t>
      </w:r>
      <w:r w:rsidRPr="00620F3C">
        <w:rPr>
          <w:rFonts w:eastAsia="Calibri" w:cs="Times New Roman"/>
          <w:bCs/>
          <w:szCs w:val="28"/>
          <w:lang w:val="pt-BR"/>
        </w:rPr>
        <w:t xml:space="preserve">Em hãy nêu các yếu tố của hình hộp chữ nhật ABCD. </w:t>
      </w:r>
      <w:r w:rsidRPr="00620F3C">
        <w:rPr>
          <w:rFonts w:eastAsia="Calibri" w:cs="Times New Roman"/>
          <w:bCs/>
          <w:szCs w:val="28"/>
        </w:rPr>
        <w:t>A’B’C’D’</w:t>
      </w:r>
    </w:p>
    <w:p w14:paraId="4B2600CA" w14:textId="77777777" w:rsidR="00620F3C" w:rsidRPr="00620F3C" w:rsidRDefault="00620F3C" w:rsidP="00620F3C">
      <w:pPr>
        <w:spacing w:after="0" w:line="24" w:lineRule="atLeast"/>
        <w:contextualSpacing/>
        <w:mirrorIndents/>
        <w:jc w:val="center"/>
        <w:rPr>
          <w:rFonts w:eastAsia="Calibri" w:cs="Times New Roman"/>
          <w:bCs/>
          <w:i/>
          <w:iCs/>
          <w:szCs w:val="28"/>
        </w:rPr>
      </w:pPr>
      <w:r w:rsidRPr="00620F3C">
        <w:rPr>
          <w:rFonts w:cs="Times New Roman"/>
          <w:noProof/>
          <w:szCs w:val="28"/>
        </w:rPr>
        <w:lastRenderedPageBreak/>
        <w:drawing>
          <wp:inline distT="0" distB="0" distL="0" distR="0" wp14:anchorId="4CFBB342" wp14:editId="6F18BA53">
            <wp:extent cx="2143125" cy="1625085"/>
            <wp:effectExtent l="0" t="0" r="0" b="0"/>
            <wp:docPr id="171" name="Picture 171"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0BF90FF1" w14:textId="77777777" w:rsidR="00620F3C" w:rsidRPr="00620F3C" w:rsidRDefault="00620F3C" w:rsidP="00620F3C">
      <w:pPr>
        <w:spacing w:after="0" w:line="24" w:lineRule="atLeast"/>
        <w:contextualSpacing/>
        <w:mirrorIndents/>
        <w:rPr>
          <w:rFonts w:eastAsia="Calibri" w:cs="Times New Roman"/>
          <w:bCs/>
          <w:szCs w:val="28"/>
        </w:rPr>
      </w:pPr>
      <w:r w:rsidRPr="00620F3C">
        <w:rPr>
          <w:rFonts w:eastAsia="Calibri" w:cs="Times New Roman"/>
          <w:b/>
          <w:szCs w:val="28"/>
        </w:rPr>
        <w:t xml:space="preserve">Câu 2. </w:t>
      </w:r>
      <w:r w:rsidRPr="00620F3C">
        <w:rPr>
          <w:rFonts w:eastAsia="Calibri" w:cs="Times New Roman"/>
          <w:bCs/>
          <w:szCs w:val="28"/>
        </w:rPr>
        <w:t>Em hãy nêu các yếu tố của hình lập phương ABCD.MNPQ</w:t>
      </w:r>
    </w:p>
    <w:p w14:paraId="6CE539C2" w14:textId="77777777" w:rsidR="00620F3C" w:rsidRPr="00620F3C" w:rsidRDefault="00620F3C" w:rsidP="00620F3C">
      <w:pPr>
        <w:spacing w:after="0" w:line="24" w:lineRule="atLeast"/>
        <w:contextualSpacing/>
        <w:mirrorIndents/>
        <w:jc w:val="center"/>
        <w:rPr>
          <w:rFonts w:eastAsia="Calibri" w:cs="Times New Roman"/>
          <w:b/>
          <w:szCs w:val="28"/>
        </w:rPr>
      </w:pPr>
      <w:r w:rsidRPr="00620F3C">
        <w:rPr>
          <w:rFonts w:cs="Times New Roman"/>
          <w:noProof/>
          <w:szCs w:val="28"/>
        </w:rPr>
        <w:drawing>
          <wp:inline distT="0" distB="0" distL="0" distR="0" wp14:anchorId="22B0F52B" wp14:editId="79BA4590">
            <wp:extent cx="2028825" cy="1667097"/>
            <wp:effectExtent l="0" t="0" r="0" b="9525"/>
            <wp:docPr id="172" name="Picture 172"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bookmarkEnd w:id="1"/>
    <w:p w14:paraId="30E5C3E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Câu 3. </w:t>
      </w:r>
      <w:r w:rsidRPr="00620F3C">
        <w:rPr>
          <w:rFonts w:eastAsia="Calibri" w:cs="Times New Roman"/>
          <w:szCs w:val="28"/>
        </w:rPr>
        <w:t>Em hãy nêu công thức tính diện tích xung quanh và công thức tính thể tích của hình hộp chữ nhật?</w:t>
      </w:r>
    </w:p>
    <w:p w14:paraId="799A766C"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szCs w:val="28"/>
        </w:rPr>
        <w:t>GV hỏi thêm: “</w:t>
      </w:r>
      <w:r w:rsidRPr="00620F3C">
        <w:rPr>
          <w:rFonts w:eastAsia="Calibri" w:cs="Times New Roman"/>
          <w:i/>
          <w:szCs w:val="28"/>
        </w:rPr>
        <w:t>Muốn tính diện tích toàn phần của hình hộp chữ nhật, ta làm thế nào</w:t>
      </w:r>
      <w:r w:rsidRPr="00620F3C">
        <w:rPr>
          <w:rFonts w:eastAsia="Calibri" w:cs="Times New Roman"/>
          <w:szCs w:val="28"/>
        </w:rPr>
        <w:t>?”</w:t>
      </w:r>
    </w:p>
    <w:p w14:paraId="35BDFBD4"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Câu 4. </w:t>
      </w:r>
      <w:r w:rsidRPr="00620F3C">
        <w:rPr>
          <w:rFonts w:eastAsia="Calibri" w:cs="Times New Roman"/>
          <w:szCs w:val="28"/>
        </w:rPr>
        <w:t> Công thức tính diện tích xung quanh và công thức tính thể tích của hình lập phương?</w:t>
      </w:r>
    </w:p>
    <w:p w14:paraId="5472D1C0"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GV hỏi thêm:</w:t>
      </w:r>
      <w:r w:rsidRPr="00620F3C">
        <w:rPr>
          <w:rFonts w:eastAsia="Calibri" w:cs="Times New Roman"/>
          <w:szCs w:val="28"/>
        </w:rPr>
        <w:t xml:space="preserve"> “</w:t>
      </w:r>
      <w:r w:rsidRPr="00620F3C">
        <w:rPr>
          <w:rFonts w:eastAsia="Calibri" w:cs="Times New Roman"/>
          <w:i/>
          <w:szCs w:val="28"/>
        </w:rPr>
        <w:t>Muốn tính diện tích toàn phần của hình lập phương, ta làm thế nào</w:t>
      </w:r>
      <w:r w:rsidRPr="00620F3C">
        <w:rPr>
          <w:rFonts w:eastAsia="Calibri" w:cs="Times New Roman"/>
          <w:szCs w:val="28"/>
        </w:rPr>
        <w:t>?”</w:t>
      </w:r>
    </w:p>
    <w:p w14:paraId="53E59581"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2: Thực hiện nhiệm vụ: </w:t>
      </w:r>
      <w:r w:rsidRPr="00620F3C">
        <w:rPr>
          <w:rFonts w:cs="Times New Roman"/>
          <w:szCs w:val="28"/>
        </w:rPr>
        <w:t>HS nhớ lại kiến thức cũ, thực hiện trả lời hoàn thành câu hỏi.</w:t>
      </w:r>
    </w:p>
    <w:p w14:paraId="29A55F24"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3: Báo cáo, thảo luận: </w:t>
      </w:r>
      <w:r w:rsidRPr="00620F3C">
        <w:rPr>
          <w:rFonts w:cs="Times New Roman"/>
          <w:szCs w:val="28"/>
        </w:rPr>
        <w:t>GV gọi một số HS trả lời, HS khác nhận xét, bổ sung.</w:t>
      </w:r>
    </w:p>
    <w:p w14:paraId="483FA36C" w14:textId="77777777" w:rsidR="00620F3C" w:rsidRPr="00620F3C" w:rsidRDefault="00620F3C" w:rsidP="00620F3C">
      <w:pPr>
        <w:spacing w:after="0" w:line="24" w:lineRule="atLeast"/>
        <w:contextualSpacing/>
        <w:mirrorIndents/>
        <w:rPr>
          <w:rFonts w:cs="Times New Roman"/>
          <w:szCs w:val="28"/>
        </w:rPr>
      </w:pPr>
      <w:bookmarkStart w:id="2" w:name="_Hlk115498096"/>
      <w:r w:rsidRPr="00620F3C">
        <w:rPr>
          <w:rFonts w:cs="Times New Roman"/>
          <w:b/>
          <w:bCs/>
          <w:szCs w:val="28"/>
        </w:rPr>
        <w:t xml:space="preserve">Câu 1. </w:t>
      </w:r>
      <w:r w:rsidRPr="00620F3C">
        <w:rPr>
          <w:rFonts w:cs="Times New Roman"/>
          <w:szCs w:val="28"/>
        </w:rPr>
        <w:t>Hình hộp chữ nhật ABCD. A'B'C'D' có:</w:t>
      </w:r>
    </w:p>
    <w:p w14:paraId="4C6D3AAE" w14:textId="77777777" w:rsidR="00620F3C" w:rsidRPr="00620F3C" w:rsidRDefault="00620F3C" w:rsidP="00620F3C">
      <w:pPr>
        <w:spacing w:after="0" w:line="24" w:lineRule="atLeast"/>
        <w:contextualSpacing/>
        <w:mirrorIndents/>
        <w:jc w:val="center"/>
        <w:rPr>
          <w:rFonts w:cs="Times New Roman"/>
          <w:b/>
          <w:bCs/>
          <w:szCs w:val="28"/>
          <w:lang w:val="nl-NL"/>
        </w:rPr>
      </w:pPr>
      <w:r w:rsidRPr="00620F3C">
        <w:rPr>
          <w:rFonts w:cs="Times New Roman"/>
          <w:noProof/>
          <w:szCs w:val="28"/>
        </w:rPr>
        <w:drawing>
          <wp:inline distT="0" distB="0" distL="0" distR="0" wp14:anchorId="7A0BA86F" wp14:editId="2C49A5BC">
            <wp:extent cx="2143125" cy="1625085"/>
            <wp:effectExtent l="0" t="0" r="0" b="0"/>
            <wp:docPr id="174" name="Picture 174"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70F3E3"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 A, B, C, D,  A', B, C', D'.</w:t>
      </w:r>
    </w:p>
    <w:p w14:paraId="29491AAA"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- 12 cạnh : AB, AD, DC, BC, A'B', A'D', D'C', B'C', BB', CC', AA', DD'.</w:t>
      </w:r>
    </w:p>
    <w:p w14:paraId="7490C55F"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- 4 đường chéo :AC', A'C, BD', B'D.</w:t>
      </w:r>
    </w:p>
    <w:p w14:paraId="70F0B0A4"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- 6 mặt:</w:t>
      </w:r>
    </w:p>
    <w:p w14:paraId="5CB56967"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Các mặt bên của hình hộp chữ nhật ABCD. A'B'C'D' là: ABB'A', ADD'A', BCC'B', CDD'C'.</w:t>
      </w:r>
    </w:p>
    <w:p w14:paraId="36998EED"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Các mặt đáy của hình hộp chữ nhật ABCD. A'B'C'D' là : ABCD, A'B'C'D'.</w:t>
      </w:r>
    </w:p>
    <w:bookmarkEnd w:id="2"/>
    <w:p w14:paraId="3C0CF343"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b/>
          <w:szCs w:val="28"/>
          <w:lang w:val="nl-NL"/>
        </w:rPr>
        <w:t xml:space="preserve">Bước 4: Kết luận, nhận định: </w:t>
      </w:r>
      <w:r w:rsidRPr="00620F3C">
        <w:rPr>
          <w:rFonts w:cs="Times New Roman"/>
          <w:szCs w:val="28"/>
          <w:lang w:val="nl-NL"/>
        </w:rPr>
        <w:t xml:space="preserve">GV đánh giá kết quả của HS, chốt lại kiến thức, dẫn dắt HS vào bài. </w:t>
      </w:r>
    </w:p>
    <w:p w14:paraId="57DD3106" w14:textId="77777777" w:rsidR="00620F3C" w:rsidRPr="00620F3C" w:rsidRDefault="00620F3C" w:rsidP="00620F3C">
      <w:pPr>
        <w:spacing w:after="0" w:line="24" w:lineRule="atLeast"/>
        <w:contextualSpacing/>
        <w:mirrorIndents/>
        <w:rPr>
          <w:rFonts w:cs="Times New Roman"/>
          <w:b/>
          <w:szCs w:val="28"/>
          <w:lang w:val="nl-NL"/>
        </w:rPr>
      </w:pPr>
      <m:oMath>
        <m:r>
          <w:rPr>
            <w:rFonts w:ascii="Cambria Math" w:hAnsi="Cambria Math" w:cs="Times New Roman"/>
            <w:szCs w:val="28"/>
            <w:lang w:val="nl-NL"/>
          </w:rPr>
          <w:lastRenderedPageBreak/>
          <m:t>⇒</m:t>
        </m:r>
      </m:oMath>
      <w:r w:rsidRPr="00620F3C">
        <w:rPr>
          <w:rFonts w:eastAsiaTheme="minorEastAsia" w:cs="Times New Roman"/>
          <w:szCs w:val="28"/>
          <w:lang w:val="nl-NL"/>
        </w:rPr>
        <w:t xml:space="preserve"> </w:t>
      </w:r>
      <w:r w:rsidRPr="00620F3C">
        <w:rPr>
          <w:rFonts w:cs="Times New Roman"/>
          <w:b/>
          <w:szCs w:val="28"/>
          <w:lang w:val="nl-NL"/>
        </w:rPr>
        <w:t xml:space="preserve">Bài: Luyện tập chung. </w:t>
      </w:r>
    </w:p>
    <w:p w14:paraId="5BAE8B4B"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B.</w:t>
      </w:r>
      <w:r w:rsidRPr="00620F3C">
        <w:rPr>
          <w:rFonts w:cs="Times New Roman"/>
          <w:szCs w:val="28"/>
          <w:lang w:val="nl-NL"/>
        </w:rPr>
        <w:t xml:space="preserve"> </w:t>
      </w:r>
      <w:r w:rsidRPr="00620F3C">
        <w:rPr>
          <w:rFonts w:cs="Times New Roman"/>
          <w:b/>
          <w:szCs w:val="28"/>
          <w:lang w:val="nl-NL"/>
        </w:rPr>
        <w:t>HÌNH THÀNH KIẾN THỨC MỚI</w:t>
      </w:r>
    </w:p>
    <w:p w14:paraId="5222AD76"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Hoạt động: Phân tích các ví dụ (Ví dụ 1, Ví dụ 2, Ví dụ 3)</w:t>
      </w:r>
    </w:p>
    <w:p w14:paraId="17657351"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2A05B009"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xml:space="preserve">- HS ôn lại các kiến thức đã học về các yếu tố của hình lập phương, hình hộp chữ nhật. </w:t>
      </w:r>
    </w:p>
    <w:p w14:paraId="373F194B"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HS nhớ lại các công thức tính diện tích xung quanh, thể tích hình hộp chữ nhật, hình lập phương.</w:t>
      </w:r>
    </w:p>
    <w:p w14:paraId="0ABA2BCA"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 Nội dung:</w:t>
      </w:r>
    </w:p>
    <w:p w14:paraId="232E9A2F"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 </w:t>
      </w:r>
      <w:r w:rsidRPr="00620F3C">
        <w:rPr>
          <w:rFonts w:cs="Times New Roman"/>
          <w:szCs w:val="28"/>
          <w:lang w:val="nl-NL"/>
        </w:rPr>
        <w:t xml:space="preserve">HS đọc hiểu SGK để tìm hiểu nội dung và hoàn thành các yêu cầu của GV để giải </w:t>
      </w:r>
      <w:r w:rsidRPr="00620F3C">
        <w:rPr>
          <w:rFonts w:cs="Times New Roman"/>
          <w:i/>
          <w:iCs/>
          <w:szCs w:val="28"/>
          <w:lang w:val="nl-NL"/>
        </w:rPr>
        <w:t>Ví dụ 1</w:t>
      </w:r>
      <w:r w:rsidRPr="00620F3C">
        <w:rPr>
          <w:rFonts w:cs="Times New Roman"/>
          <w:szCs w:val="28"/>
          <w:lang w:val="nl-NL"/>
        </w:rPr>
        <w:t xml:space="preserve"> + </w:t>
      </w:r>
      <w:r w:rsidRPr="00620F3C">
        <w:rPr>
          <w:rFonts w:cs="Times New Roman"/>
          <w:i/>
          <w:iCs/>
          <w:szCs w:val="28"/>
          <w:lang w:val="nl-NL"/>
        </w:rPr>
        <w:t>Ví dụ 2</w:t>
      </w:r>
      <w:r w:rsidRPr="00620F3C">
        <w:rPr>
          <w:rFonts w:cs="Times New Roman"/>
          <w:szCs w:val="28"/>
          <w:lang w:val="nl-NL"/>
        </w:rPr>
        <w:t xml:space="preserve"> + </w:t>
      </w:r>
      <w:r w:rsidRPr="00620F3C">
        <w:rPr>
          <w:rFonts w:cs="Times New Roman"/>
          <w:i/>
          <w:iCs/>
          <w:szCs w:val="28"/>
          <w:lang w:val="nl-NL"/>
        </w:rPr>
        <w:t>Ví dụ 3</w:t>
      </w:r>
      <w:r w:rsidRPr="00620F3C">
        <w:rPr>
          <w:rFonts w:cs="Times New Roman"/>
          <w:szCs w:val="28"/>
          <w:lang w:val="nl-NL"/>
        </w:rPr>
        <w:t>.</w:t>
      </w:r>
    </w:p>
    <w:p w14:paraId="4DDDC096"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c) Sản phẩm: </w:t>
      </w:r>
      <w:r w:rsidRPr="00620F3C">
        <w:rPr>
          <w:rFonts w:cs="Times New Roman"/>
          <w:szCs w:val="28"/>
          <w:lang w:val="nl-NL"/>
        </w:rPr>
        <w:t xml:space="preserve">HS biết cách giải và trình các dạng toán áp dụng các kiến thức đã học, hoàn thành các ví dụ: </w:t>
      </w:r>
      <w:r w:rsidRPr="00620F3C">
        <w:rPr>
          <w:rFonts w:cs="Times New Roman"/>
          <w:b/>
          <w:szCs w:val="28"/>
          <w:lang w:val="nl-NL"/>
        </w:rPr>
        <w:t>Ví dụ 1</w:t>
      </w:r>
      <w:r w:rsidRPr="00620F3C">
        <w:rPr>
          <w:rFonts w:cs="Times New Roman"/>
          <w:szCs w:val="28"/>
          <w:lang w:val="nl-NL"/>
        </w:rPr>
        <w:t xml:space="preserve">, </w:t>
      </w:r>
      <w:r w:rsidRPr="00620F3C">
        <w:rPr>
          <w:rFonts w:cs="Times New Roman"/>
          <w:b/>
          <w:szCs w:val="28"/>
          <w:lang w:val="nl-NL"/>
        </w:rPr>
        <w:t>Ví dụ 2</w:t>
      </w:r>
      <w:r w:rsidRPr="00620F3C">
        <w:rPr>
          <w:rFonts w:cs="Times New Roman"/>
          <w:szCs w:val="28"/>
          <w:lang w:val="nl-NL"/>
        </w:rPr>
        <w:t xml:space="preserve">, </w:t>
      </w:r>
      <w:r w:rsidRPr="00620F3C">
        <w:rPr>
          <w:rFonts w:cs="Times New Roman"/>
          <w:b/>
          <w:bCs/>
          <w:szCs w:val="28"/>
          <w:lang w:val="nl-NL"/>
        </w:rPr>
        <w:t>Ví dụ 3.</w:t>
      </w:r>
    </w:p>
    <w:p w14:paraId="4F32073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620F3C" w:rsidRPr="00620F3C" w14:paraId="7EEE35C6" w14:textId="77777777" w:rsidTr="00DA01B0">
        <w:tc>
          <w:tcPr>
            <w:tcW w:w="5211" w:type="dxa"/>
          </w:tcPr>
          <w:p w14:paraId="4D4BC92F"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HĐ CỦA GV VÀ HS</w:t>
            </w:r>
          </w:p>
        </w:tc>
        <w:tc>
          <w:tcPr>
            <w:tcW w:w="4395" w:type="dxa"/>
          </w:tcPr>
          <w:p w14:paraId="6F71E1BE"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59108DCB" w14:textId="77777777" w:rsidTr="00DA01B0">
        <w:tc>
          <w:tcPr>
            <w:tcW w:w="5211" w:type="dxa"/>
          </w:tcPr>
          <w:p w14:paraId="1391E19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w:t>
            </w:r>
            <w:r w:rsidRPr="00620F3C">
              <w:rPr>
                <w:rFonts w:ascii="Times New Roman" w:hAnsi="Times New Roman" w:cs="Times New Roman"/>
                <w:b/>
                <w:szCs w:val="28"/>
                <w:lang w:val="vi-VN"/>
              </w:rPr>
              <w:t>ư</w:t>
            </w:r>
            <w:r w:rsidRPr="00620F3C">
              <w:rPr>
                <w:rFonts w:ascii="Times New Roman" w:hAnsi="Times New Roman" w:cs="Times New Roman"/>
                <w:b/>
                <w:szCs w:val="28"/>
              </w:rPr>
              <w:t>ớc 1: Chuyển giao nhiệm vụ</w:t>
            </w:r>
          </w:p>
          <w:p w14:paraId="5E885703"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GV giới thiệu các dạng toán cần nắm được:</w:t>
            </w:r>
          </w:p>
          <w:p w14:paraId="2F7F0347"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hộp chữ nhật, hình lập phương.</w:t>
            </w:r>
          </w:p>
          <w:p w14:paraId="36AD97EE"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hộp chữ nhật, hình lập phương.</w:t>
            </w:r>
          </w:p>
          <w:p w14:paraId="3CAA56D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hộp chữ nhật, hình lập phương.</w:t>
            </w:r>
          </w:p>
          <w:p w14:paraId="6DD20D4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w:t>
            </w:r>
            <w:r w:rsidRPr="00620F3C">
              <w:rPr>
                <w:rFonts w:ascii="Times New Roman" w:hAnsi="Times New Roman" w:cs="Times New Roman"/>
                <w:bCs/>
                <w:i/>
                <w:szCs w:val="28"/>
              </w:rPr>
              <w:t>Ví dụ 1</w:t>
            </w:r>
            <w:r w:rsidRPr="00620F3C">
              <w:rPr>
                <w:rFonts w:ascii="Times New Roman" w:hAnsi="Times New Roman" w:cs="Times New Roman"/>
                <w:bCs/>
                <w:szCs w:val="28"/>
              </w:rPr>
              <w:t>(SGK) và xác định các đỉnh, cạnh và đường chéo của hình lập phương MNPQ. EFGH trong hình 10.16:</w:t>
            </w:r>
          </w:p>
          <w:p w14:paraId="2E537BB0"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szCs w:val="28"/>
              </w:rPr>
            </w:pPr>
            <w:r w:rsidRPr="00620F3C">
              <w:rPr>
                <w:rFonts w:cs="Times New Roman"/>
                <w:noProof/>
                <w:szCs w:val="28"/>
              </w:rPr>
              <w:drawing>
                <wp:inline distT="0" distB="0" distL="0" distR="0" wp14:anchorId="2067D712" wp14:editId="4AB282BD">
                  <wp:extent cx="1657350" cy="146917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2157" cy="1473440"/>
                          </a:xfrm>
                          <a:prstGeom prst="rect">
                            <a:avLst/>
                          </a:prstGeom>
                        </pic:spPr>
                      </pic:pic>
                    </a:graphicData>
                  </a:graphic>
                </wp:inline>
              </w:drawing>
            </w:r>
          </w:p>
          <w:p w14:paraId="53BCD93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hiểu và trình bày lại </w:t>
            </w:r>
            <w:r w:rsidRPr="00620F3C">
              <w:rPr>
                <w:rFonts w:ascii="Times New Roman" w:hAnsi="Times New Roman" w:cs="Times New Roman"/>
                <w:bCs/>
                <w:i/>
                <w:szCs w:val="28"/>
              </w:rPr>
              <w:t>Ví dụ 2</w:t>
            </w:r>
            <w:r w:rsidRPr="00620F3C">
              <w:rPr>
                <w:rFonts w:ascii="Times New Roman" w:hAnsi="Times New Roman" w:cs="Times New Roman"/>
                <w:bCs/>
                <w:szCs w:val="28"/>
              </w:rPr>
              <w:t xml:space="preserve"> (SGK)</w:t>
            </w:r>
          </w:p>
          <w:p w14:paraId="0EE506DE"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nêu lại công thức tính thể tích và trình bày cách tính thể tích của thùng. </w:t>
            </w:r>
          </w:p>
          <w:p w14:paraId="034532DE"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620F3C">
              <w:rPr>
                <w:rFonts w:ascii="Times New Roman" w:eastAsiaTheme="minorEastAsia" w:hAnsi="Times New Roman" w:cs="Times New Roman"/>
                <w:szCs w:val="28"/>
              </w:rPr>
              <w:t xml:space="preserve"> 1 HS trình bày, các HS khác trình bày vào vở. </w:t>
            </w:r>
          </w:p>
          <w:p w14:paraId="10BD1551"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 </w:t>
            </w:r>
            <w:r w:rsidRPr="00620F3C">
              <w:rPr>
                <w:rFonts w:ascii="Times New Roman" w:eastAsiaTheme="minorEastAsia" w:hAnsi="Times New Roman" w:cs="Times New Roman"/>
                <w:iCs/>
                <w:szCs w:val="28"/>
              </w:rPr>
              <w:t>GV yêu cầu HS quan sát hình, đọc hiểu và trình bày</w:t>
            </w:r>
            <w:r w:rsidRPr="00620F3C">
              <w:rPr>
                <w:rFonts w:ascii="Times New Roman" w:eastAsiaTheme="minorEastAsia" w:hAnsi="Times New Roman" w:cs="Times New Roman"/>
                <w:i/>
                <w:szCs w:val="28"/>
              </w:rPr>
              <w:t xml:space="preserve"> Ví dụ 3.</w:t>
            </w:r>
          </w:p>
          <w:p w14:paraId="40E76D6A" w14:textId="77777777" w:rsidR="00620F3C" w:rsidRPr="00620F3C" w:rsidRDefault="00620F3C" w:rsidP="00620F3C">
            <w:pPr>
              <w:tabs>
                <w:tab w:val="left" w:pos="567"/>
                <w:tab w:val="left" w:pos="1134"/>
              </w:tabs>
              <w:spacing w:line="24" w:lineRule="atLeast"/>
              <w:contextualSpacing/>
              <w:mirrorIndents/>
              <w:jc w:val="center"/>
              <w:rPr>
                <w:rFonts w:ascii="Times New Roman" w:eastAsiaTheme="minorEastAsia" w:hAnsi="Times New Roman" w:cs="Times New Roman"/>
                <w:i/>
                <w:szCs w:val="28"/>
              </w:rPr>
            </w:pPr>
            <w:r w:rsidRPr="00620F3C">
              <w:rPr>
                <w:rFonts w:cs="Times New Roman"/>
                <w:noProof/>
                <w:szCs w:val="28"/>
              </w:rPr>
              <w:lastRenderedPageBreak/>
              <w:drawing>
                <wp:inline distT="0" distB="0" distL="0" distR="0" wp14:anchorId="3D4E6527" wp14:editId="038B5081">
                  <wp:extent cx="2005965" cy="2105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8331" cy="2107508"/>
                          </a:xfrm>
                          <a:prstGeom prst="rect">
                            <a:avLst/>
                          </a:prstGeom>
                        </pic:spPr>
                      </pic:pic>
                    </a:graphicData>
                  </a:graphic>
                </wp:inline>
              </w:drawing>
            </w:r>
          </w:p>
          <w:p w14:paraId="095D53B4"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Cs/>
                <w:szCs w:val="28"/>
              </w:rPr>
            </w:pPr>
            <w:r w:rsidRPr="00620F3C">
              <w:rPr>
                <w:rFonts w:ascii="Times New Roman" w:eastAsiaTheme="minorEastAsia" w:hAnsi="Times New Roman" w:cs="Times New Roman"/>
                <w:iCs/>
                <w:szCs w:val="28"/>
              </w:rPr>
              <w:t>+ GV yêu cầu HS trao đổi nhóm 2-4, sau đó đại diện một bạn trình bày ý kiến.</w:t>
            </w:r>
          </w:p>
          <w:p w14:paraId="5C60CBD9"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Cs/>
                <w:szCs w:val="28"/>
              </w:rPr>
              <w:t xml:space="preserve">+ GV đặt câu hỏi: </w:t>
            </w:r>
            <w:r w:rsidRPr="00620F3C">
              <w:rPr>
                <w:rFonts w:ascii="Times New Roman" w:eastAsiaTheme="minorEastAsia" w:hAnsi="Times New Roman" w:cs="Times New Roman"/>
                <w:i/>
                <w:szCs w:val="28"/>
              </w:rPr>
              <w:t>Người ta bọc vải những mặt nào của chiếc hộp đựng đồ?</w:t>
            </w:r>
          </w:p>
          <w:p w14:paraId="08792B29"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Tính diện tích vải dùng để làm chiếc hộp là tính diện tích của mấy mặt? </w:t>
            </w:r>
          </w:p>
          <w:p w14:paraId="2B7989E1"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Chúng ta sử dụng các công thức nào để tính?</w:t>
            </w:r>
          </w:p>
          <w:p w14:paraId="70AB493D"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2: Thực hiện nhiệm vụ</w:t>
            </w:r>
          </w:p>
          <w:p w14:paraId="7625947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HS chú ý nghe, đọc bài, suy nghĩ câu trả lời, thảo luận với các bạn, hoàn thành vở.</w:t>
            </w:r>
          </w:p>
          <w:p w14:paraId="1ABD2A8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3: Báo cáo, thảo luận</w:t>
            </w:r>
          </w:p>
          <w:p w14:paraId="6615C87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HS xung phong trả lời câu hỏi, trình bày bài tập.</w:t>
            </w:r>
          </w:p>
          <w:p w14:paraId="6CB8A9B7"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Các HS chú ý lắng nghe. </w:t>
            </w:r>
          </w:p>
          <w:p w14:paraId="0353B09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4: Kết luận, nhận định</w:t>
            </w:r>
          </w:p>
          <w:p w14:paraId="3CA9717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GV nhận xét về câu trả lời của HS, chốt lại các dạng bài và phương pháp giải cần nhớ.</w:t>
            </w:r>
          </w:p>
        </w:tc>
        <w:tc>
          <w:tcPr>
            <w:tcW w:w="4395" w:type="dxa"/>
          </w:tcPr>
          <w:p w14:paraId="4B736E7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 Các dạng toán:</w:t>
            </w:r>
          </w:p>
          <w:p w14:paraId="2662134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hộp chữ nhật, hình lập phương.</w:t>
            </w:r>
          </w:p>
          <w:p w14:paraId="1B8AD6F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hộp chữ nhật, hình lập phương.</w:t>
            </w:r>
          </w:p>
          <w:p w14:paraId="3865E72C"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hộp chữ nhật, hình lập phương.</w:t>
            </w:r>
          </w:p>
          <w:p w14:paraId="38625F39"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p>
          <w:p w14:paraId="30EBD83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1 (SGK – tr92)</w:t>
            </w:r>
          </w:p>
          <w:p w14:paraId="62D1720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1810EA3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2 (SGK – tr92)</w:t>
            </w:r>
          </w:p>
          <w:p w14:paraId="5BF5E7C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3C9355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Ví dụ 3 (SGK – tr92)</w:t>
            </w:r>
          </w:p>
        </w:tc>
      </w:tr>
    </w:tbl>
    <w:p w14:paraId="6B1C8540" w14:textId="77777777" w:rsidR="00620F3C" w:rsidRPr="00620F3C" w:rsidRDefault="00620F3C" w:rsidP="00620F3C">
      <w:pPr>
        <w:spacing w:after="0" w:line="24" w:lineRule="atLeast"/>
        <w:contextualSpacing/>
        <w:mirrorIndents/>
        <w:rPr>
          <w:rFonts w:cs="Times New Roman"/>
          <w:b/>
          <w:szCs w:val="28"/>
          <w:lang w:val="fr-FR"/>
        </w:rPr>
      </w:pPr>
    </w:p>
    <w:p w14:paraId="4030E6A8"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2F0D7EF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Học sinh củng cố lại kiến thức</w:t>
      </w:r>
    </w:p>
    <w:p w14:paraId="33CDA67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t>- Gọi tên các đỉnh, cạnh, đường chéo của hình hộp chữ nhật, hình lập phương.</w:t>
      </w:r>
    </w:p>
    <w:p w14:paraId="73774AE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t>- Áp dụng công thức tính diện tích xung quanh, thể tích của hình hộp chữ nhật, hình lập phương để giải một số bài toán thực tế.</w:t>
      </w:r>
    </w:p>
    <w:p w14:paraId="4280E0BF"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vận dụng các kiến thức về hình hộp chữ nhật, hình lập phương đã học tích cực trao đổi, thảo luận nhóm hoàn thành bài tập vào vở.</w:t>
      </w:r>
    </w:p>
    <w:p w14:paraId="653AEA02"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về các dạng bài GV nêu ở trên.</w:t>
      </w:r>
    </w:p>
    <w:p w14:paraId="20303AC7"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754B94EB"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6F9CF726" w14:textId="77777777" w:rsidR="00620F3C" w:rsidRPr="00620F3C" w:rsidRDefault="00620F3C" w:rsidP="00620F3C">
      <w:pPr>
        <w:spacing w:after="0" w:line="24" w:lineRule="atLeast"/>
        <w:contextualSpacing/>
        <w:mirrorIndents/>
        <w:jc w:val="both"/>
        <w:rPr>
          <w:rFonts w:eastAsia="Calibri" w:cs="Times New Roman"/>
          <w:color w:val="000000"/>
          <w:szCs w:val="28"/>
          <w:lang w:val="fr-FR"/>
        </w:rPr>
      </w:pPr>
      <w:r w:rsidRPr="00620F3C">
        <w:rPr>
          <w:rFonts w:eastAsia="Calibri" w:cs="Times New Roman"/>
          <w:color w:val="000000"/>
          <w:szCs w:val="28"/>
          <w:lang w:val="fr-FR"/>
        </w:rPr>
        <w:t>- GV tổ chức cho HS luyện tập, củng cố nhanh lại kiến thức thông qua trò chơi trắc nghiệm:</w:t>
      </w:r>
    </w:p>
    <w:p w14:paraId="73C26FB4"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1. </w:t>
      </w:r>
      <w:r w:rsidRPr="00620F3C">
        <w:rPr>
          <w:rFonts w:cs="Times New Roman"/>
          <w:szCs w:val="28"/>
          <w:lang w:val="fr-FR"/>
        </w:rPr>
        <w:t>Điền số thích hợp vào chỗ chấm “Hình hộp chữ nhật có 6 mặt, 8 đỉnh và ….cạnh”:</w:t>
      </w:r>
    </w:p>
    <w:p w14:paraId="054432D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6</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B. 8</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C. 12</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D. 20</w:t>
      </w:r>
    </w:p>
    <w:p w14:paraId="245E6175"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2. </w:t>
      </w:r>
      <w:r w:rsidRPr="00620F3C">
        <w:rPr>
          <w:rFonts w:cs="Times New Roman"/>
          <w:szCs w:val="28"/>
          <w:lang w:val="fr-FR"/>
        </w:rPr>
        <w:t>Phát biểu nào sau đây là sai:</w:t>
      </w:r>
    </w:p>
    <w:p w14:paraId="53CD7DB3"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lastRenderedPageBreak/>
        <w:t>A. Hình lập phương là hình gồm 6 mặt, 8 cạnh và 12 đỉnh</w:t>
      </w:r>
    </w:p>
    <w:p w14:paraId="0D5C1EB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Hình lập phương là hình gồm 6 mặt, 12 cạnh và 8 đỉnh</w:t>
      </w:r>
    </w:p>
    <w:p w14:paraId="2212E810"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C. Hình lập phương có 6 mặt là các hình vuông bằng nhau</w:t>
      </w:r>
    </w:p>
    <w:p w14:paraId="4A5D6D47"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D. Hình lập phương và hình chữ nhật đều có 6 mặt.</w:t>
      </w:r>
    </w:p>
    <w:p w14:paraId="7D3610DC"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lang w:val="fr-FR"/>
        </w:rPr>
      </w:pPr>
      <w:r w:rsidRPr="00620F3C">
        <w:rPr>
          <w:rFonts w:eastAsia="Calibri" w:cs="Times New Roman"/>
          <w:b/>
          <w:bCs/>
          <w:color w:val="000000"/>
          <w:szCs w:val="28"/>
          <w:lang w:val="fr-FR"/>
        </w:rPr>
        <w:t xml:space="preserve">Câu 3. </w:t>
      </w:r>
      <w:r w:rsidRPr="00620F3C">
        <w:rPr>
          <w:rFonts w:eastAsia="Times New Roman" w:cs="Times New Roman"/>
          <w:color w:val="222222"/>
          <w:szCs w:val="28"/>
          <w:lang w:val="fr-FR"/>
        </w:rPr>
        <w:t>Cho hình hộp chữ nhật như hình vẽ:</w:t>
      </w:r>
    </w:p>
    <w:p w14:paraId="1E31C07C"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rPr>
      </w:pPr>
      <w:r w:rsidRPr="00620F3C">
        <w:rPr>
          <w:rFonts w:eastAsia="Times New Roman" w:cs="Times New Roman"/>
          <w:noProof/>
          <w:color w:val="222222"/>
          <w:szCs w:val="28"/>
        </w:rPr>
        <w:drawing>
          <wp:inline distT="0" distB="0" distL="0" distR="0" wp14:anchorId="129C1558" wp14:editId="08EB9874">
            <wp:extent cx="2276475" cy="1666875"/>
            <wp:effectExtent l="0" t="0" r="9525" b="9525"/>
            <wp:docPr id="179" name="Picture 179"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ài tập Hình hộp chữ nhật. Hình lập phương Toán lớp 5 có lời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p w14:paraId="75B2128F"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rPr>
      </w:pPr>
      <w:r w:rsidRPr="00620F3C">
        <w:rPr>
          <w:rFonts w:eastAsia="Times New Roman" w:cs="Times New Roman"/>
          <w:color w:val="222222"/>
          <w:szCs w:val="28"/>
        </w:rPr>
        <w:t>Diện tích mặt đáy ABCD là:</w:t>
      </w:r>
    </w:p>
    <w:p w14:paraId="4B7EFD0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1,2</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B. 1,3</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C. 2,4</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D. 2,6</w:t>
      </w:r>
      <w:r w:rsidRPr="00620F3C">
        <w:rPr>
          <w:rFonts w:cs="Times New Roman"/>
          <w:i/>
          <w:iCs/>
          <w:szCs w:val="28"/>
          <w:lang w:val="fr-FR"/>
        </w:rPr>
        <w:t>m</w:t>
      </w:r>
      <w:r w:rsidRPr="00620F3C">
        <w:rPr>
          <w:rFonts w:cs="Times New Roman"/>
          <w:i/>
          <w:iCs/>
          <w:szCs w:val="28"/>
          <w:vertAlign w:val="superscript"/>
          <w:lang w:val="fr-FR"/>
        </w:rPr>
        <w:t>2</w:t>
      </w:r>
    </w:p>
    <w:p w14:paraId="61BD996F"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4. </w:t>
      </w:r>
      <w:r w:rsidRPr="00620F3C">
        <w:rPr>
          <w:rFonts w:cs="Times New Roman"/>
          <w:szCs w:val="28"/>
          <w:lang w:val="fr-FR"/>
        </w:rPr>
        <w:t>Cho hình hộp chữ nhật có kích thước như hình vẽ:</w:t>
      </w:r>
    </w:p>
    <w:p w14:paraId="41B41163"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noProof/>
          <w:szCs w:val="28"/>
        </w:rPr>
        <w:drawing>
          <wp:inline distT="0" distB="0" distL="0" distR="0" wp14:anchorId="5144588E" wp14:editId="46062530">
            <wp:extent cx="2876550" cy="1495425"/>
            <wp:effectExtent l="0" t="0" r="0" b="9525"/>
            <wp:docPr id="180" name="Picture 180"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ài tập Hình hộp chữ nhật. Hình lập phương Toán lớp 5 có lời gi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1495425"/>
                    </a:xfrm>
                    <a:prstGeom prst="rect">
                      <a:avLst/>
                    </a:prstGeom>
                    <a:noFill/>
                    <a:ln>
                      <a:noFill/>
                    </a:ln>
                  </pic:spPr>
                </pic:pic>
              </a:graphicData>
            </a:graphic>
          </wp:inline>
        </w:drawing>
      </w:r>
    </w:p>
    <w:p w14:paraId="340BE98B"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Tổng diện tích của mặt bên ADHE và mặt đáy ABCD là:</w:t>
      </w:r>
    </w:p>
    <w:p w14:paraId="480B4686"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A. 140dm</w:t>
      </w:r>
      <w:r w:rsidRPr="00620F3C">
        <w:rPr>
          <w:rFonts w:cs="Times New Roman"/>
          <w:szCs w:val="28"/>
          <w:vertAlign w:val="superscript"/>
        </w:rPr>
        <w:t>2</w:t>
      </w:r>
    </w:p>
    <w:p w14:paraId="739D5207"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B. 516dm</w:t>
      </w:r>
      <w:r w:rsidRPr="00620F3C">
        <w:rPr>
          <w:rFonts w:cs="Times New Roman"/>
          <w:szCs w:val="28"/>
          <w:vertAlign w:val="superscript"/>
        </w:rPr>
        <w:t>2</w:t>
      </w:r>
    </w:p>
    <w:p w14:paraId="7560BE17"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C. 600dm</w:t>
      </w:r>
      <w:r w:rsidRPr="00620F3C">
        <w:rPr>
          <w:rFonts w:cs="Times New Roman"/>
          <w:szCs w:val="28"/>
          <w:vertAlign w:val="superscript"/>
        </w:rPr>
        <w:t>2</w:t>
      </w:r>
    </w:p>
    <w:p w14:paraId="1B6979C2"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D. 5040dm</w:t>
      </w:r>
      <w:r w:rsidRPr="00620F3C">
        <w:rPr>
          <w:rFonts w:cs="Times New Roman"/>
          <w:szCs w:val="28"/>
          <w:vertAlign w:val="superscript"/>
        </w:rPr>
        <w:t>2</w:t>
      </w:r>
    </w:p>
    <w:p w14:paraId="3870D5A1"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5BC04645" w14:textId="77777777" w:rsidR="00620F3C" w:rsidRPr="00620F3C" w:rsidRDefault="00620F3C" w:rsidP="00620F3C">
      <w:pPr>
        <w:spacing w:after="0" w:line="24" w:lineRule="atLeast"/>
        <w:contextualSpacing/>
        <w:mirrorIndents/>
        <w:rPr>
          <w:rFonts w:cs="Times New Roman"/>
          <w:szCs w:val="28"/>
        </w:rPr>
      </w:pPr>
      <w:r w:rsidRPr="00620F3C">
        <w:rPr>
          <w:rFonts w:eastAsia="Calibri" w:cs="Times New Roman"/>
          <w:b/>
          <w:bCs/>
          <w:color w:val="000000"/>
          <w:szCs w:val="28"/>
        </w:rPr>
        <w:t xml:space="preserve">Câu 5. </w:t>
      </w:r>
      <w:r w:rsidRPr="00620F3C">
        <w:rPr>
          <w:rFonts w:cs="Times New Roman"/>
          <w:szCs w:val="28"/>
        </w:rPr>
        <w:t>Lan có một tấm bìa có kích thước như hình vẽ:</w:t>
      </w:r>
    </w:p>
    <w:p w14:paraId="7A54BB86" w14:textId="77777777" w:rsidR="00620F3C" w:rsidRPr="00620F3C" w:rsidRDefault="00620F3C" w:rsidP="00620F3C">
      <w:pPr>
        <w:spacing w:after="0" w:line="24" w:lineRule="atLeast"/>
        <w:contextualSpacing/>
        <w:mirrorIndents/>
        <w:jc w:val="center"/>
        <w:rPr>
          <w:rFonts w:eastAsia="Times New Roman" w:cs="Times New Roman"/>
          <w:szCs w:val="28"/>
        </w:rPr>
      </w:pPr>
      <w:r w:rsidRPr="00620F3C">
        <w:rPr>
          <w:rFonts w:eastAsia="Times New Roman" w:cs="Times New Roman"/>
          <w:noProof/>
          <w:szCs w:val="28"/>
        </w:rPr>
        <w:drawing>
          <wp:inline distT="0" distB="0" distL="0" distR="0" wp14:anchorId="74CD87F6" wp14:editId="0BE5ED4B">
            <wp:extent cx="3152775" cy="676275"/>
            <wp:effectExtent l="0" t="0" r="9525" b="9525"/>
            <wp:docPr id="181" name="Picture 181"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ài tập Hình hộp chữ nhật. Hình lập phương Toán lớp 5 có lời giả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p>
    <w:p w14:paraId="1FAB0A8E"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Lan có thể gấp tấm bìa thành một hình lập phương. Đúng hay sai?</w:t>
      </w:r>
    </w:p>
    <w:p w14:paraId="7FC09B43"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A. Đúng</w:t>
      </w:r>
    </w:p>
    <w:p w14:paraId="1B114397"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B. Sai</w:t>
      </w:r>
    </w:p>
    <w:p w14:paraId="005AC137"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34B307CA"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xml:space="preserve">- GV áp dụng tổ chức cho HS hoạt động theo nhóm đôi kể tên cho nhau nghe các đỉnh, cạnh, đường chéo của hình lập phương bài </w:t>
      </w:r>
      <w:r w:rsidRPr="00620F3C">
        <w:rPr>
          <w:rFonts w:eastAsia="Calibri" w:cs="Times New Roman"/>
          <w:b/>
          <w:color w:val="000000"/>
          <w:szCs w:val="28"/>
        </w:rPr>
        <w:t>BT10.7 </w:t>
      </w:r>
      <w:r w:rsidRPr="00620F3C">
        <w:rPr>
          <w:rFonts w:eastAsia="Calibri" w:cs="Times New Roman"/>
          <w:color w:val="000000"/>
          <w:szCs w:val="28"/>
        </w:rPr>
        <w:t>(SGK – tr93), sau đó tự trình bày lại vào vở</w:t>
      </w:r>
      <w:r w:rsidRPr="00620F3C">
        <w:rPr>
          <w:rFonts w:eastAsia="Calibri" w:cs="Times New Roman"/>
          <w:b/>
          <w:color w:val="000000"/>
          <w:szCs w:val="28"/>
        </w:rPr>
        <w:t xml:space="preserve">. </w:t>
      </w:r>
    </w:p>
    <w:p w14:paraId="533E9BB0"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2: Thực hiện nhiệm vụ: </w:t>
      </w:r>
    </w:p>
    <w:p w14:paraId="23E785DB"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HS quan sát và chú ý lắng nghe, thảo luận nhóm đôi, hoàn thành các bài tập GV yêu cầu.</w:t>
      </w:r>
    </w:p>
    <w:p w14:paraId="0406F103"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hướng dẫn, quan sát, hỗ trợ HS.</w:t>
      </w:r>
    </w:p>
    <w:p w14:paraId="1958BA63"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3: Báo cáo, thảo luận: </w:t>
      </w:r>
    </w:p>
    <w:p w14:paraId="7BF32793"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lastRenderedPageBreak/>
        <w:t>- Với các bài tập GV mời một bạn trong nhóm trình bày, giải thích cách làm.</w:t>
      </w:r>
    </w:p>
    <w:p w14:paraId="3A423AC6"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Các HS khác chú ý chữa bài, theo dõi nhận xét bài các nhóm trên bảng.</w:t>
      </w:r>
    </w:p>
    <w:p w14:paraId="19D587E3" w14:textId="77777777" w:rsidR="00620F3C" w:rsidRPr="00620F3C" w:rsidRDefault="00620F3C" w:rsidP="00620F3C">
      <w:pPr>
        <w:spacing w:after="0" w:line="24" w:lineRule="atLeast"/>
        <w:contextualSpacing/>
        <w:mirrorIndents/>
        <w:jc w:val="both"/>
        <w:rPr>
          <w:rFonts w:eastAsia="Calibri" w:cs="Times New Roman"/>
          <w:b/>
          <w:bCs/>
          <w:color w:val="000000"/>
          <w:szCs w:val="28"/>
          <w:u w:val="single"/>
        </w:rPr>
      </w:pPr>
      <w:r w:rsidRPr="00620F3C">
        <w:rPr>
          <w:rFonts w:eastAsia="Calibri" w:cs="Times New Roman"/>
          <w:b/>
          <w:bCs/>
          <w:color w:val="000000"/>
          <w:szCs w:val="28"/>
          <w:u w:val="single"/>
        </w:rPr>
        <w:t>Kết quả:</w:t>
      </w:r>
    </w:p>
    <w:p w14:paraId="2FCACDA8" w14:textId="77777777" w:rsidR="00620F3C" w:rsidRPr="00620F3C" w:rsidRDefault="00620F3C" w:rsidP="00620F3C">
      <w:pPr>
        <w:spacing w:after="0" w:line="24" w:lineRule="atLeast"/>
        <w:contextualSpacing/>
        <w:mirrorIndents/>
        <w:rPr>
          <w:rFonts w:cs="Times New Roman"/>
          <w:b/>
          <w:bCs/>
          <w:i/>
          <w:iCs/>
          <w:szCs w:val="28"/>
        </w:rPr>
      </w:pPr>
      <w:r w:rsidRPr="00620F3C">
        <w:rPr>
          <w:rFonts w:cs="Times New Roman"/>
          <w:b/>
          <w:bCs/>
          <w:i/>
          <w:iCs/>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620F3C" w:rsidRPr="00620F3C" w14:paraId="28D5F79C" w14:textId="77777777" w:rsidTr="00DA01B0">
        <w:tc>
          <w:tcPr>
            <w:tcW w:w="1897" w:type="dxa"/>
          </w:tcPr>
          <w:p w14:paraId="124076BB"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1</w:t>
            </w:r>
          </w:p>
        </w:tc>
        <w:tc>
          <w:tcPr>
            <w:tcW w:w="1897" w:type="dxa"/>
          </w:tcPr>
          <w:p w14:paraId="4E17AF76"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2</w:t>
            </w:r>
          </w:p>
        </w:tc>
        <w:tc>
          <w:tcPr>
            <w:tcW w:w="1898" w:type="dxa"/>
          </w:tcPr>
          <w:p w14:paraId="7DB31F4D"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3</w:t>
            </w:r>
          </w:p>
        </w:tc>
        <w:tc>
          <w:tcPr>
            <w:tcW w:w="1898" w:type="dxa"/>
          </w:tcPr>
          <w:p w14:paraId="5BC4BA37"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4</w:t>
            </w:r>
          </w:p>
        </w:tc>
        <w:tc>
          <w:tcPr>
            <w:tcW w:w="1898" w:type="dxa"/>
          </w:tcPr>
          <w:p w14:paraId="2528C9E4"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5</w:t>
            </w:r>
          </w:p>
        </w:tc>
      </w:tr>
      <w:tr w:rsidR="00620F3C" w:rsidRPr="00620F3C" w14:paraId="7BE304B8" w14:textId="77777777" w:rsidTr="00DA01B0">
        <w:tc>
          <w:tcPr>
            <w:tcW w:w="1897" w:type="dxa"/>
          </w:tcPr>
          <w:p w14:paraId="3388F5F6"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7" w:type="dxa"/>
          </w:tcPr>
          <w:p w14:paraId="2850B37D"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A</w:t>
            </w:r>
          </w:p>
        </w:tc>
        <w:tc>
          <w:tcPr>
            <w:tcW w:w="1898" w:type="dxa"/>
          </w:tcPr>
          <w:p w14:paraId="3B028313"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A</w:t>
            </w:r>
          </w:p>
        </w:tc>
        <w:tc>
          <w:tcPr>
            <w:tcW w:w="1898" w:type="dxa"/>
          </w:tcPr>
          <w:p w14:paraId="6A6B4060"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8" w:type="dxa"/>
          </w:tcPr>
          <w:p w14:paraId="2F917FDD"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B</w:t>
            </w:r>
          </w:p>
        </w:tc>
      </w:tr>
    </w:tbl>
    <w:p w14:paraId="4F38F2F7"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p>
    <w:p w14:paraId="56CDCBC4"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r w:rsidRPr="00620F3C">
        <w:rPr>
          <w:rFonts w:eastAsia="Calibri" w:cs="Times New Roman"/>
          <w:b/>
          <w:color w:val="000000"/>
          <w:szCs w:val="28"/>
          <w:lang w:val="nl-NL"/>
        </w:rPr>
        <w:t>Bài 10.7:</w:t>
      </w:r>
    </w:p>
    <w:p w14:paraId="300EF678" w14:textId="77777777" w:rsidR="00620F3C" w:rsidRPr="00620F3C" w:rsidRDefault="00620F3C" w:rsidP="00620F3C">
      <w:pPr>
        <w:spacing w:after="0" w:line="24" w:lineRule="atLeast"/>
        <w:contextualSpacing/>
        <w:mirrorIndents/>
        <w:jc w:val="center"/>
        <w:rPr>
          <w:rFonts w:eastAsia="Calibri" w:cs="Times New Roman"/>
          <w:b/>
          <w:color w:val="000000"/>
          <w:szCs w:val="28"/>
          <w:lang w:val="nl-NL"/>
        </w:rPr>
      </w:pPr>
      <w:r w:rsidRPr="00620F3C">
        <w:rPr>
          <w:rFonts w:cs="Times New Roman"/>
          <w:noProof/>
          <w:szCs w:val="28"/>
        </w:rPr>
        <w:drawing>
          <wp:inline distT="0" distB="0" distL="0" distR="0" wp14:anchorId="0ECD12B7" wp14:editId="6C53C05B">
            <wp:extent cx="2171700" cy="2162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1700" cy="2162175"/>
                    </a:xfrm>
                    <a:prstGeom prst="rect">
                      <a:avLst/>
                    </a:prstGeom>
                  </pic:spPr>
                </pic:pic>
              </a:graphicData>
            </a:graphic>
          </wp:inline>
        </w:drawing>
      </w:r>
    </w:p>
    <w:p w14:paraId="49123262"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:M, Q, P, N, H, E, F, G.</w:t>
      </w:r>
    </w:p>
    <w:p w14:paraId="5A23BCCE"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+ 12 cạnh : MQ, MN, QP, PN, HE, EF, FG, GH, QH, ME, NF, PG.</w:t>
      </w:r>
    </w:p>
    <w:p w14:paraId="280F178F"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+ 4 đường chéo : MG, EP, QF, HN</w:t>
      </w:r>
    </w:p>
    <w:p w14:paraId="660791E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b/>
          <w:color w:val="000000"/>
          <w:szCs w:val="28"/>
        </w:rPr>
        <w:t xml:space="preserve">Bước 4: Kết luận, nhận định: </w:t>
      </w:r>
    </w:p>
    <w:p w14:paraId="4B762E27"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chữa bài, chốt đáp án.</w:t>
      </w:r>
    </w:p>
    <w:p w14:paraId="0FD56E1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chú ý cho HS các lỗi sai hay mắc phải để HS thực hiện bài tập và mô tả, tính toán chính xác nhất.</w:t>
      </w:r>
    </w:p>
    <w:p w14:paraId="09ECBBE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nhận xét thái độ làm việc, phương án trả lời của các nhóm học sinh, ghi nhận và tuyên dương.</w:t>
      </w:r>
    </w:p>
    <w:p w14:paraId="59F2319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D. HOẠT ĐỘNG VẬN DỤNG</w:t>
      </w:r>
    </w:p>
    <w:p w14:paraId="3B653410"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348B2B38"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Học sinh áp dụng các kiến thức đã học vào giải quyết các bài toán.</w:t>
      </w:r>
    </w:p>
    <w:p w14:paraId="5A05E247"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xml:space="preserve">- HS thấy sự gần gũi toán học trong cuộc sống. </w:t>
      </w:r>
    </w:p>
    <w:p w14:paraId="2EC69CF4"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 xml:space="preserve">b) Nội dung: </w:t>
      </w:r>
      <w:r w:rsidRPr="00620F3C">
        <w:rPr>
          <w:rFonts w:cs="Times New Roman"/>
          <w:szCs w:val="28"/>
        </w:rPr>
        <w:t>HS sử dụng SGK và vận dụng kiến thức đã học, nhớ lại các công thức tính diện tích xunh quanh, thể tích hình hộp chữ nhật, hình lập phương để thực hiện bài tập vận dụng.</w:t>
      </w:r>
    </w:p>
    <w:p w14:paraId="14800A58"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c) Sản phẩm: </w:t>
      </w:r>
      <w:r w:rsidRPr="00620F3C">
        <w:rPr>
          <w:rFonts w:cs="Times New Roman"/>
          <w:szCs w:val="28"/>
        </w:rPr>
        <w:t>HS giải được bài tập áp dụng các công thức tính diện tích xung quanh, thể tích của hình hộp chữ nhật, hình lập phương giải được các bài tập GV yêu cầu.</w:t>
      </w:r>
    </w:p>
    <w:p w14:paraId="0F19934F"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 xml:space="preserve">d) Tổ chức thực hiện: </w:t>
      </w:r>
    </w:p>
    <w:p w14:paraId="63350029"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Bước 1: Chuyển giao nhiệm vụ</w:t>
      </w:r>
    </w:p>
    <w:p w14:paraId="03540329" w14:textId="77777777" w:rsidR="00620F3C" w:rsidRPr="00620F3C" w:rsidRDefault="00620F3C" w:rsidP="00620F3C">
      <w:pPr>
        <w:spacing w:after="0" w:line="24" w:lineRule="atLeast"/>
        <w:contextualSpacing/>
        <w:mirrorIndents/>
        <w:jc w:val="both"/>
        <w:rPr>
          <w:rFonts w:eastAsia="Calibri" w:cs="Times New Roman"/>
          <w:bCs/>
          <w:color w:val="000000" w:themeColor="text1"/>
          <w:szCs w:val="28"/>
        </w:rPr>
      </w:pPr>
      <w:r w:rsidRPr="00620F3C">
        <w:rPr>
          <w:rFonts w:eastAsia="Calibri" w:cs="Times New Roman"/>
          <w:color w:val="000000" w:themeColor="text1"/>
          <w:szCs w:val="28"/>
        </w:rPr>
        <w:t xml:space="preserve">- GV yêu cầu HS hoạt động nhóm đôi hoàn thành bài tập </w:t>
      </w:r>
      <w:r w:rsidRPr="00620F3C">
        <w:rPr>
          <w:rFonts w:eastAsia="Calibri" w:cs="Times New Roman"/>
          <w:b/>
          <w:color w:val="000000" w:themeColor="text1"/>
          <w:szCs w:val="28"/>
        </w:rPr>
        <w:t xml:space="preserve">Bài 10.8 + 10.9 +10.10 </w:t>
      </w:r>
      <w:r w:rsidRPr="00620F3C">
        <w:rPr>
          <w:rFonts w:eastAsia="Calibri" w:cs="Times New Roman"/>
          <w:bCs/>
          <w:color w:val="000000" w:themeColor="text1"/>
          <w:szCs w:val="28"/>
        </w:rPr>
        <w:t>(SGK – tr93)</w:t>
      </w:r>
    </w:p>
    <w:p w14:paraId="4909DC57" w14:textId="77777777" w:rsidR="00620F3C" w:rsidRPr="00620F3C" w:rsidRDefault="00620F3C" w:rsidP="00620F3C">
      <w:pPr>
        <w:spacing w:after="0" w:line="24" w:lineRule="atLeast"/>
        <w:contextualSpacing/>
        <w:mirrorIndents/>
        <w:rPr>
          <w:rFonts w:cs="Times New Roman"/>
          <w:b/>
          <w:bCs/>
          <w:szCs w:val="28"/>
        </w:rPr>
      </w:pPr>
      <w:r w:rsidRPr="00620F3C">
        <w:rPr>
          <w:rFonts w:cs="Times New Roman"/>
          <w:b/>
          <w:bCs/>
          <w:szCs w:val="28"/>
        </w:rPr>
        <w:t>Bước 2: Thực hiện nhiệm vụ</w:t>
      </w:r>
    </w:p>
    <w:p w14:paraId="1A56C20A"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HS hợp tác thảo luận đưa ra ý tưởng và cách giải, sau đó tự trình bày vở cá nhân.</w:t>
      </w:r>
    </w:p>
    <w:p w14:paraId="0D5EA83E"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GV giảng, phân tích  điều hành, quan sát, hỗ trợ.</w:t>
      </w:r>
    </w:p>
    <w:p w14:paraId="03690541"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rPr>
      </w:pPr>
      <w:r w:rsidRPr="00620F3C">
        <w:rPr>
          <w:rFonts w:eastAsia="Calibri" w:cs="Times New Roman"/>
          <w:b/>
          <w:bCs/>
          <w:color w:val="000000" w:themeColor="text1"/>
          <w:szCs w:val="28"/>
        </w:rPr>
        <w:t>Bước 3: Báo cáo, thảo luận</w:t>
      </w:r>
    </w:p>
    <w:p w14:paraId="6EFB40F6"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lastRenderedPageBreak/>
        <w:t>- Bài tập: đại diện nhóm trình bày kết quả thảo luận, các nhóm khác theo dõi, đưa ý kiến</w:t>
      </w:r>
    </w:p>
    <w:p w14:paraId="37F81FF8"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10.8:</w:t>
      </w:r>
    </w:p>
    <w:p w14:paraId="44EF37A6"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64076701" wp14:editId="0B078CA0">
            <wp:extent cx="1524000" cy="112776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6505" cy="1129615"/>
                    </a:xfrm>
                    <a:prstGeom prst="rect">
                      <a:avLst/>
                    </a:prstGeom>
                  </pic:spPr>
                </pic:pic>
              </a:graphicData>
            </a:graphic>
          </wp:inline>
        </w:drawing>
      </w:r>
    </w:p>
    <w:p w14:paraId="2836AAE1"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Thể tích của hộp là:</w:t>
      </w:r>
    </w:p>
    <w:p w14:paraId="54464FD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30.40.50 = 60 000( cm</w:t>
      </w:r>
      <w:r w:rsidRPr="00620F3C">
        <w:rPr>
          <w:rFonts w:cs="Times New Roman"/>
          <w:szCs w:val="28"/>
          <w:vertAlign w:val="superscript"/>
          <w:lang w:val="fr-FR"/>
        </w:rPr>
        <w:t>3</w:t>
      </w:r>
      <w:r w:rsidRPr="00620F3C">
        <w:rPr>
          <w:rFonts w:cs="Times New Roman"/>
          <w:szCs w:val="28"/>
          <w:lang w:val="fr-FR"/>
        </w:rPr>
        <w:t> )</w:t>
      </w:r>
    </w:p>
    <w:p w14:paraId="28716CE8"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Diện tích vải phủ bề mặt ngoài của chiếc hộp là :</w:t>
      </w:r>
    </w:p>
    <w:p w14:paraId="226BC18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2.30.( 40 + 50) + 2.40.50 = 9400 (cm</w:t>
      </w:r>
      <w:r w:rsidRPr="00620F3C">
        <w:rPr>
          <w:rFonts w:cs="Times New Roman"/>
          <w:szCs w:val="28"/>
          <w:vertAlign w:val="superscript"/>
          <w:lang w:val="fr-FR"/>
        </w:rPr>
        <w:t>2</w:t>
      </w:r>
      <w:r w:rsidRPr="00620F3C">
        <w:rPr>
          <w:rFonts w:cs="Times New Roman"/>
          <w:szCs w:val="28"/>
          <w:lang w:val="fr-FR"/>
        </w:rPr>
        <w:t>)</w:t>
      </w:r>
    </w:p>
    <w:p w14:paraId="1AECD35B" w14:textId="77777777" w:rsidR="00620F3C" w:rsidRPr="00620F3C" w:rsidRDefault="00620F3C" w:rsidP="00620F3C">
      <w:pPr>
        <w:spacing w:after="0" w:line="24" w:lineRule="atLeast"/>
        <w:contextualSpacing/>
        <w:mirrorIndents/>
        <w:rPr>
          <w:rFonts w:eastAsia="Times New Roman" w:cs="Times New Roman"/>
          <w:b/>
          <w:color w:val="333333"/>
          <w:szCs w:val="28"/>
          <w:lang w:val="fr-FR"/>
        </w:rPr>
      </w:pPr>
      <w:r w:rsidRPr="00620F3C">
        <w:rPr>
          <w:rFonts w:eastAsia="Times New Roman" w:cs="Times New Roman"/>
          <w:b/>
          <w:color w:val="333333"/>
          <w:szCs w:val="28"/>
          <w:lang w:val="fr-FR"/>
        </w:rPr>
        <w:t>Bài 10.9.</w:t>
      </w:r>
    </w:p>
    <w:p w14:paraId="0A75061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một viên đá nhỏ là :</w:t>
      </w:r>
    </w:p>
    <w:p w14:paraId="4676F3B3"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2</w:t>
      </w:r>
      <w:r w:rsidRPr="00620F3C">
        <w:rPr>
          <w:rFonts w:cs="Times New Roman"/>
          <w:szCs w:val="28"/>
          <w:vertAlign w:val="superscript"/>
          <w:lang w:val="fr-FR"/>
        </w:rPr>
        <w:t>3 </w:t>
      </w:r>
      <w:r w:rsidRPr="00620F3C">
        <w:rPr>
          <w:rFonts w:cs="Times New Roman"/>
          <w:szCs w:val="28"/>
          <w:lang w:val="fr-FR"/>
        </w:rPr>
        <w:t>= 8 (cm</w:t>
      </w:r>
      <w:r w:rsidRPr="00620F3C">
        <w:rPr>
          <w:rFonts w:cs="Times New Roman"/>
          <w:szCs w:val="28"/>
          <w:vertAlign w:val="superscript"/>
          <w:lang w:val="fr-FR"/>
        </w:rPr>
        <w:t>2</w:t>
      </w:r>
      <w:r w:rsidRPr="00620F3C">
        <w:rPr>
          <w:rFonts w:cs="Times New Roman"/>
          <w:szCs w:val="28"/>
          <w:lang w:val="fr-FR"/>
        </w:rPr>
        <w:t>)</w:t>
      </w:r>
    </w:p>
    <w:p w14:paraId="5C6FE9F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Tổng thể tích của toàn bộ viên đá đựng trong khay là :</w:t>
      </w:r>
    </w:p>
    <w:p w14:paraId="4C6FEE6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8.18 = 144 (cm</w:t>
      </w:r>
      <w:r w:rsidRPr="00620F3C">
        <w:rPr>
          <w:rFonts w:cs="Times New Roman"/>
          <w:szCs w:val="28"/>
          <w:vertAlign w:val="superscript"/>
          <w:lang w:val="fr-FR"/>
        </w:rPr>
        <w:t>3</w:t>
      </w:r>
      <w:r w:rsidRPr="00620F3C">
        <w:rPr>
          <w:rFonts w:cs="Times New Roman"/>
          <w:szCs w:val="28"/>
          <w:lang w:val="fr-FR"/>
        </w:rPr>
        <w:t>).</w:t>
      </w:r>
    </w:p>
    <w:p w14:paraId="7D19529C"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4F83142C"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w:t>
      </w:r>
    </w:p>
    <w:p w14:paraId="72A9AC3B"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724141E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4C8924B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44514695"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szCs w:val="28"/>
          <w:lang w:val="pt-BR"/>
        </w:rPr>
        <w:t>- Chuẩn bị bài sau “</w:t>
      </w:r>
      <w:r w:rsidRPr="00620F3C">
        <w:rPr>
          <w:rFonts w:cs="Times New Roman"/>
          <w:b/>
          <w:bCs/>
          <w:szCs w:val="28"/>
          <w:lang w:val="pt-BR"/>
        </w:rPr>
        <w:t>Bài 37</w:t>
      </w:r>
      <w:r w:rsidRPr="00620F3C">
        <w:rPr>
          <w:rFonts w:cs="Times New Roman"/>
          <w:szCs w:val="28"/>
          <w:lang w:val="pt-BR"/>
        </w:rPr>
        <w:t xml:space="preserve"> – </w:t>
      </w:r>
      <w:r w:rsidRPr="00620F3C">
        <w:rPr>
          <w:rFonts w:cs="Times New Roman"/>
          <w:b/>
          <w:szCs w:val="28"/>
          <w:lang w:val="pt-BR"/>
        </w:rPr>
        <w:t>Hình lăng trụ đứng tam giác và hình lăng trụ đứng tứ giác”.</w:t>
      </w:r>
    </w:p>
    <w:p w14:paraId="7D0DA960" w14:textId="77777777" w:rsidR="00620F3C" w:rsidRPr="00620F3C" w:rsidRDefault="00620F3C" w:rsidP="00620F3C">
      <w:pPr>
        <w:spacing w:after="0" w:line="24" w:lineRule="atLeast"/>
        <w:contextualSpacing/>
        <w:mirrorIndents/>
        <w:rPr>
          <w:rFonts w:cs="Times New Roman"/>
          <w:b/>
          <w:szCs w:val="28"/>
          <w:lang w:val="pt-BR"/>
        </w:rPr>
      </w:pPr>
    </w:p>
    <w:p w14:paraId="1027D39F" w14:textId="77777777" w:rsidR="00620F3C" w:rsidRPr="00620F3C" w:rsidRDefault="00620F3C" w:rsidP="00620F3C">
      <w:pPr>
        <w:spacing w:after="0" w:line="24" w:lineRule="atLeast"/>
        <w:contextualSpacing/>
        <w:mirrorIndents/>
        <w:rPr>
          <w:rFonts w:eastAsia="Times New Roman" w:cs="Times New Roman"/>
          <w:szCs w:val="28"/>
          <w:lang w:val="pt-BR"/>
        </w:rPr>
      </w:pPr>
      <w:r w:rsidRPr="00620F3C">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620F3C" w:rsidRPr="00515054" w14:paraId="6E31D2DC" w14:textId="77777777" w:rsidTr="00DA01B0">
        <w:trPr>
          <w:trHeight w:val="764"/>
        </w:trPr>
        <w:tc>
          <w:tcPr>
            <w:tcW w:w="5466" w:type="dxa"/>
          </w:tcPr>
          <w:p w14:paraId="566636B5" w14:textId="77777777" w:rsidR="00620F3C" w:rsidRPr="00515054" w:rsidRDefault="00620F3C"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A4D980B" w14:textId="77777777" w:rsidR="00620F3C" w:rsidRPr="00515054" w:rsidRDefault="00620F3C"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DCEB31C" w14:textId="77777777" w:rsidR="00620F3C" w:rsidRPr="00515054" w:rsidRDefault="00620F3C"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7DBA468F" w14:textId="77777777" w:rsidR="00620F3C" w:rsidRPr="00515054" w:rsidRDefault="00620F3C"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87325F4" w14:textId="77777777" w:rsidR="00620F3C" w:rsidRPr="00515054" w:rsidRDefault="00620F3C"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7DEE6D1B"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 xml:space="preserve">BÀI 37. HÌNH LĂNG TRỤ ĐỨNG TAM GIÁC </w:t>
      </w:r>
    </w:p>
    <w:p w14:paraId="3EDC920E"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bCs/>
          <w:caps/>
          <w:color w:val="000000" w:themeColor="text1"/>
          <w:szCs w:val="28"/>
          <w:lang w:val="pt-BR"/>
        </w:rPr>
      </w:pPr>
      <w:r w:rsidRPr="00620F3C">
        <w:rPr>
          <w:rFonts w:eastAsiaTheme="majorEastAsia" w:cs="Times New Roman"/>
          <w:b/>
          <w:caps/>
          <w:color w:val="000000" w:themeColor="text1"/>
          <w:szCs w:val="28"/>
          <w:lang w:val="pt-BR"/>
        </w:rPr>
        <w:t>VÀ HÌNH LĂNG TRỤ ĐỨNG TỨ GIÁC</w:t>
      </w:r>
    </w:p>
    <w:p w14:paraId="2EDBF6A2" w14:textId="77777777" w:rsidR="00620F3C" w:rsidRPr="00620F3C" w:rsidRDefault="00620F3C" w:rsidP="00620F3C">
      <w:pPr>
        <w:spacing w:after="0" w:line="24" w:lineRule="atLeast"/>
        <w:contextualSpacing/>
        <w:mirrorIndents/>
        <w:jc w:val="center"/>
        <w:rPr>
          <w:rFonts w:cs="Times New Roman"/>
          <w:b/>
          <w:bCs/>
          <w:szCs w:val="28"/>
          <w:lang w:val="pt-BR"/>
        </w:rPr>
      </w:pPr>
      <w:r w:rsidRPr="00620F3C">
        <w:rPr>
          <w:rFonts w:cs="Times New Roman"/>
          <w:b/>
          <w:bCs/>
          <w:szCs w:val="28"/>
          <w:lang w:val="pt-BR"/>
        </w:rPr>
        <w:t>(2 TIẾT)</w:t>
      </w:r>
    </w:p>
    <w:p w14:paraId="47916CA2"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31015D24"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szCs w:val="28"/>
          <w:lang w:val="pt-BR"/>
        </w:rPr>
        <w:t>Học xong bài này, HS đạt các yêu cầu sau:</w:t>
      </w:r>
    </w:p>
    <w:p w14:paraId="1C5F0333"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Mô tả được hình lăng trụ đứng tam giác, hình lăng trụ đứng tứ giác (ví dụ: hai mặt đáy là song song; các mặt bên đều là hình chữ nhật).</w:t>
      </w:r>
    </w:p>
    <w:p w14:paraId="040A7C32"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Tạo lập được hình lăng trụ đứng tam giác, hình lăng trụ đứng tứ giác.</w:t>
      </w:r>
    </w:p>
    <w:p w14:paraId="214B3447" w14:textId="77777777" w:rsidR="00620F3C" w:rsidRPr="00620F3C" w:rsidRDefault="00620F3C" w:rsidP="00620F3C">
      <w:pPr>
        <w:tabs>
          <w:tab w:val="center" w:pos="5400"/>
          <w:tab w:val="left" w:pos="7169"/>
        </w:tabs>
        <w:spacing w:after="0" w:line="24" w:lineRule="atLeast"/>
        <w:contextualSpacing/>
        <w:mirrorIndents/>
        <w:rPr>
          <w:rFonts w:cs="Times New Roman"/>
          <w:b/>
          <w:szCs w:val="28"/>
          <w:lang w:val="pt-BR"/>
        </w:rPr>
      </w:pPr>
      <w:r w:rsidRPr="00620F3C">
        <w:rPr>
          <w:rFonts w:cs="Times New Roman"/>
          <w:b/>
          <w:szCs w:val="28"/>
          <w:lang w:val="pt-BR"/>
        </w:rPr>
        <w:t xml:space="preserve">2. Năng lực </w:t>
      </w:r>
    </w:p>
    <w:p w14:paraId="5D213E6A" w14:textId="77777777" w:rsidR="00620F3C" w:rsidRPr="00620F3C" w:rsidRDefault="00620F3C" w:rsidP="00620F3C">
      <w:pPr>
        <w:spacing w:after="0" w:line="24" w:lineRule="atLeast"/>
        <w:contextualSpacing/>
        <w:mirrorIndents/>
        <w:jc w:val="both"/>
        <w:rPr>
          <w:rFonts w:eastAsia="Calibri" w:cs="Times New Roman"/>
          <w:b/>
          <w:i/>
          <w:color w:val="000000" w:themeColor="text1"/>
          <w:szCs w:val="28"/>
          <w:lang w:val="pt-BR"/>
        </w:rPr>
      </w:pPr>
      <w:r w:rsidRPr="00620F3C">
        <w:rPr>
          <w:rFonts w:eastAsia="Calibri" w:cs="Times New Roman"/>
          <w:b/>
          <w:i/>
          <w:color w:val="000000" w:themeColor="text1"/>
          <w:szCs w:val="28"/>
          <w:lang w:val="pt-BR"/>
        </w:rPr>
        <w:t xml:space="preserve"> Năng lực chung:</w:t>
      </w:r>
    </w:p>
    <w:p w14:paraId="5F64524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26B6667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3E857477"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20D1CA88" w14:textId="77777777" w:rsidR="00620F3C" w:rsidRPr="00620F3C" w:rsidRDefault="00620F3C" w:rsidP="00620F3C">
      <w:pPr>
        <w:tabs>
          <w:tab w:val="left" w:pos="7169"/>
        </w:tabs>
        <w:spacing w:after="0" w:line="24" w:lineRule="atLeast"/>
        <w:contextualSpacing/>
        <w:mirrorIndents/>
        <w:jc w:val="both"/>
        <w:rPr>
          <w:rFonts w:eastAsia="Times New Roman" w:cs="Times New Roman"/>
          <w:b/>
          <w:i/>
          <w:color w:val="000000" w:themeColor="text1"/>
          <w:szCs w:val="28"/>
          <w:lang w:val="pt-BR"/>
        </w:rPr>
      </w:pPr>
      <w:r w:rsidRPr="00620F3C">
        <w:rPr>
          <w:rFonts w:eastAsia="Times New Roman" w:cs="Times New Roman"/>
          <w:b/>
          <w:i/>
          <w:color w:val="000000" w:themeColor="text1"/>
          <w:szCs w:val="28"/>
          <w:lang w:val="pt-BR"/>
        </w:rPr>
        <w:t xml:space="preserve">Năng lực riêng: </w:t>
      </w:r>
    </w:p>
    <w:p w14:paraId="2B5379F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Tính được diện tích xung quanh, thể tích của hình lăng trụ đứng tam giác, hình lăng trụ đứng tứ giác.</w:t>
      </w:r>
    </w:p>
    <w:p w14:paraId="3C7A687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Giải quyết được một số vấn đề thực tiễn gắn với việc tính thể tích, diện tích xung quanh của hình lăng trụ đứng tam giác, hình lăng trụ đứng tứ giác (ví dụ: tính thể tích hoặc diện tích xung quanh của một số đồ vật quen thuộc có dạng hình lăng trụ đứng tam giác, lăng trụ đứng tứ giác,..).</w:t>
      </w:r>
    </w:p>
    <w:p w14:paraId="3F06B3D6"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F2DF65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da-DK"/>
        </w:rPr>
        <w:t>- Có</w:t>
      </w:r>
      <w:r w:rsidRPr="00620F3C">
        <w:rPr>
          <w:rFonts w:cs="Times New Roman"/>
          <w:i/>
          <w:szCs w:val="28"/>
          <w:lang w:val="da-DK"/>
        </w:rPr>
        <w:t xml:space="preserve"> </w:t>
      </w:r>
      <w:r w:rsidRPr="00620F3C">
        <w:rPr>
          <w:rFonts w:cs="Times New Roman"/>
          <w:szCs w:val="28"/>
          <w:lang w:val="vi-VN"/>
        </w:rPr>
        <w:t xml:space="preserve">ý thức </w:t>
      </w:r>
      <w:r w:rsidRPr="00620F3C">
        <w:rPr>
          <w:rFonts w:cs="Times New Roman"/>
          <w:szCs w:val="28"/>
          <w:lang w:val="pt-BR"/>
        </w:rPr>
        <w:t>học tập</w:t>
      </w:r>
      <w:r w:rsidRPr="00620F3C">
        <w:rPr>
          <w:rFonts w:cs="Times New Roman"/>
          <w:szCs w:val="28"/>
          <w:lang w:val="vi-VN"/>
        </w:rPr>
        <w:t>, ý thức tìm tòi, khám phá và sáng tạ</w:t>
      </w:r>
      <w:r w:rsidRPr="00620F3C">
        <w:rPr>
          <w:rFonts w:cs="Times New Roman"/>
          <w:szCs w:val="28"/>
          <w:lang w:val="pt-BR"/>
        </w:rPr>
        <w:t>o, có ý thức làm việc nhóm, tôn trọng ý kiến các thành viên khi hợp tác.</w:t>
      </w:r>
    </w:p>
    <w:p w14:paraId="214FC95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0CEBB36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494E0AA6"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51FB5DCB"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w:t>
      </w:r>
      <w:r w:rsidRPr="00620F3C">
        <w:rPr>
          <w:rFonts w:eastAsia="Calibri" w:cs="Times New Roman"/>
          <w:b/>
          <w:color w:val="000000" w:themeColor="text1"/>
          <w:szCs w:val="28"/>
          <w:lang w:val="pt-BR"/>
        </w:rPr>
        <w:t xml:space="preserve"> </w:t>
      </w:r>
      <w:r w:rsidRPr="00620F3C">
        <w:rPr>
          <w:rFonts w:eastAsia="Calibri" w:cs="Times New Roman"/>
          <w:color w:val="000000" w:themeColor="text1"/>
          <w:szCs w:val="28"/>
          <w:lang w:val="pt-BR"/>
        </w:rPr>
        <w:t>thước thẳng có chia khoảng.</w:t>
      </w:r>
    </w:p>
    <w:p w14:paraId="334A0645"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xml:space="preserve">: SGK, SBT, vở ghi, giấy nháp, đồ dùng học tập (bút, thước, compa, ê ke, giấy...), bảng nhóm, bút viết bảng nhóm, </w:t>
      </w:r>
      <w:r w:rsidRPr="00620F3C">
        <w:rPr>
          <w:rFonts w:eastAsia="Calibri" w:cs="Times New Roman"/>
          <w:color w:val="000000"/>
          <w:szCs w:val="28"/>
          <w:lang w:val="pt-BR"/>
        </w:rPr>
        <w:t>chuẩn bị một miếng bìa, kéo.</w:t>
      </w:r>
    </w:p>
    <w:p w14:paraId="39DF5085"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4720D4C9"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518FEE06"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19AB2F3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cs="Times New Roman"/>
          <w:szCs w:val="28"/>
          <w:lang w:val="pt-BR"/>
        </w:rPr>
        <w:t xml:space="preserve">- HS được quan sát, giới thiệu về hình ảnh thực tế của hình lăng trụ đứng tam giác: lịch để bàn, lăng kính </w:t>
      </w:r>
      <w:r w:rsidRPr="00620F3C">
        <w:rPr>
          <w:rFonts w:eastAsia="Calibri" w:cs="Times New Roman"/>
          <w:color w:val="000000"/>
          <w:szCs w:val="28"/>
          <w:lang w:val="pt-BR"/>
        </w:rPr>
        <w:t>và có nhận diện ban đầu về hình lăng trụ đứng.</w:t>
      </w:r>
    </w:p>
    <w:p w14:paraId="573E9B41"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szCs w:val="28"/>
          <w:lang w:val="pt-BR"/>
        </w:rPr>
        <w:t>- HS thấy được sự cần thiết của bài học, tạo động lực cho HS tìm hiểu bài học.</w:t>
      </w:r>
    </w:p>
    <w:p w14:paraId="17D703C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đọc tình huống mở đầu, suy nghĩ trả lời câu hỏi.</w:t>
      </w:r>
    </w:p>
    <w:p w14:paraId="2EB7AF3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 xml:space="preserve">HS trả lời được câu hỏi mở đầu theo kinh nghiệm bản thân </w:t>
      </w:r>
    </w:p>
    <w:p w14:paraId="57CADD3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1C94DB2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Bước 1: Chuyển giao nhiệm vụ:</w:t>
      </w:r>
      <w:r w:rsidRPr="00620F3C">
        <w:rPr>
          <w:rFonts w:eastAsia="Calibri" w:cs="Times New Roman"/>
          <w:color w:val="000000"/>
          <w:szCs w:val="28"/>
          <w:lang w:val="pt-BR"/>
        </w:rPr>
        <w:t xml:space="preserve"> </w:t>
      </w:r>
    </w:p>
    <w:p w14:paraId="15A810AE"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xml:space="preserve">- GV chiếu Slide hình ảnh thực tế của và dẫn dắt, giới thiệu và đặt vấn đề qua bài toán mở đầu: </w:t>
      </w:r>
    </w:p>
    <w:p w14:paraId="6B94AED0"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lastRenderedPageBreak/>
        <w:t xml:space="preserve">+ “Trong thực tế, có nhiều vật dụng có hình dạng là hình lăng trụ đứng tam giác. Ví dụ lịch để bàn, chiếc chặn giấy có dạng hình lăng trụ đứng tam giác; bể cá, thanh sắt có dạng hình lăng trụ đứng tứ giác. Em hãy quan sát các hình và cho biết các mặt bên của chúng là các hình gì?” </w:t>
      </w:r>
    </w:p>
    <w:p w14:paraId="420345F7"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i/>
          <w:iCs/>
          <w:color w:val="000000"/>
          <w:szCs w:val="28"/>
          <w:shd w:val="clear" w:color="auto" w:fill="FFFFFF"/>
          <w:lang w:val="pt-BR"/>
        </w:rPr>
        <w:t>Quan sát lăng kính, hộp đèn và hộp quà ở hình bên dưới. Cho biết các mặt bên của chúng là các hình gì?</w:t>
      </w:r>
      <w:r w:rsidRPr="00620F3C">
        <w:rPr>
          <w:rFonts w:eastAsia="Calibri" w:cs="Times New Roman"/>
          <w:color w:val="000000"/>
          <w:szCs w:val="28"/>
          <w:lang w:val="pt-BR"/>
        </w:rPr>
        <w:t>”</w:t>
      </w:r>
    </w:p>
    <w:p w14:paraId="129FFDDC" w14:textId="77777777" w:rsidR="00620F3C" w:rsidRPr="00620F3C" w:rsidRDefault="00620F3C" w:rsidP="00620F3C">
      <w:pPr>
        <w:spacing w:after="0" w:line="24" w:lineRule="atLeast"/>
        <w:contextualSpacing/>
        <w:mirrorIndents/>
        <w:jc w:val="center"/>
        <w:rPr>
          <w:rFonts w:eastAsia="Calibri" w:cs="Times New Roman"/>
          <w:noProof/>
          <w:szCs w:val="28"/>
        </w:rPr>
      </w:pPr>
      <w:r w:rsidRPr="00620F3C">
        <w:rPr>
          <w:rFonts w:cs="Times New Roman"/>
          <w:noProof/>
          <w:szCs w:val="28"/>
        </w:rPr>
        <w:drawing>
          <wp:inline distT="0" distB="0" distL="0" distR="0" wp14:anchorId="3BAA81E2" wp14:editId="174597F1">
            <wp:extent cx="3390900" cy="160238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1764" cy="1607516"/>
                    </a:xfrm>
                    <a:prstGeom prst="rect">
                      <a:avLst/>
                    </a:prstGeom>
                  </pic:spPr>
                </pic:pic>
              </a:graphicData>
            </a:graphic>
          </wp:inline>
        </w:drawing>
      </w:r>
    </w:p>
    <w:p w14:paraId="1EDA8E55" w14:textId="77777777" w:rsidR="00620F3C" w:rsidRPr="00620F3C" w:rsidRDefault="00620F3C" w:rsidP="00620F3C">
      <w:pPr>
        <w:spacing w:after="0" w:line="24" w:lineRule="atLeast"/>
        <w:contextualSpacing/>
        <w:mirrorIndents/>
        <w:jc w:val="center"/>
        <w:rPr>
          <w:rFonts w:eastAsia="Calibri" w:cs="Times New Roman"/>
          <w:noProof/>
          <w:szCs w:val="28"/>
        </w:rPr>
      </w:pPr>
      <w:r w:rsidRPr="00620F3C">
        <w:rPr>
          <w:rFonts w:cs="Times New Roman"/>
          <w:noProof/>
          <w:szCs w:val="28"/>
        </w:rPr>
        <w:drawing>
          <wp:inline distT="0" distB="0" distL="0" distR="0" wp14:anchorId="63E2AE0C" wp14:editId="0A3BF6BA">
            <wp:extent cx="2065983" cy="1352550"/>
            <wp:effectExtent l="0" t="0" r="0" b="0"/>
            <wp:docPr id="190" name="Picture 190" descr="Reptiles Planet Aqua Terra Terrarium für SCHILDKRÖTEN, 60 x 40 x 28 cm  Größe M : Amazon.de: Hau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eptiles Planet Aqua Terra Terrarium für SCHILDKRÖTEN, 60 x 40 x 28 cm  Größe M : Amazon.de: Haust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8312" cy="1354075"/>
                    </a:xfrm>
                    <a:prstGeom prst="rect">
                      <a:avLst/>
                    </a:prstGeom>
                    <a:noFill/>
                    <a:ln>
                      <a:noFill/>
                    </a:ln>
                  </pic:spPr>
                </pic:pic>
              </a:graphicData>
            </a:graphic>
          </wp:inline>
        </w:drawing>
      </w:r>
      <w:r w:rsidRPr="00620F3C">
        <w:rPr>
          <w:rFonts w:cs="Times New Roman"/>
          <w:noProof/>
          <w:szCs w:val="28"/>
        </w:rPr>
        <w:t xml:space="preserve"> </w:t>
      </w:r>
      <w:r w:rsidRPr="00620F3C">
        <w:rPr>
          <w:rFonts w:cs="Times New Roman"/>
          <w:noProof/>
          <w:szCs w:val="28"/>
        </w:rPr>
        <w:drawing>
          <wp:inline distT="0" distB="0" distL="0" distR="0" wp14:anchorId="3974F46B" wp14:editId="56D18536">
            <wp:extent cx="1685925" cy="15430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5925" cy="1543050"/>
                    </a:xfrm>
                    <a:prstGeom prst="rect">
                      <a:avLst/>
                    </a:prstGeom>
                  </pic:spPr>
                </pic:pic>
              </a:graphicData>
            </a:graphic>
          </wp:inline>
        </w:drawing>
      </w:r>
    </w:p>
    <w:p w14:paraId="41930934" w14:textId="77777777" w:rsidR="00620F3C" w:rsidRPr="00620F3C" w:rsidRDefault="00620F3C" w:rsidP="00620F3C">
      <w:pPr>
        <w:spacing w:after="0" w:line="24" w:lineRule="atLeast"/>
        <w:contextualSpacing/>
        <w:mirrorIndents/>
        <w:rPr>
          <w:rFonts w:eastAsia="Calibri" w:cs="Times New Roman"/>
          <w:color w:val="000000"/>
          <w:szCs w:val="28"/>
        </w:rPr>
      </w:pPr>
      <m:oMath>
        <m:r>
          <m:rPr>
            <m:sty m:val="bi"/>
          </m:rPr>
          <w:rPr>
            <w:rFonts w:ascii="Cambria Math" w:eastAsia="Calibri" w:hAnsi="Cambria Math" w:cs="Times New Roman"/>
            <w:color w:val="000000"/>
            <w:szCs w:val="28"/>
          </w:rPr>
          <m:t xml:space="preserve">→ </m:t>
        </m:r>
      </m:oMath>
      <w:r w:rsidRPr="00620F3C">
        <w:rPr>
          <w:rFonts w:eastAsia="Calibri" w:cs="Times New Roman"/>
          <w:color w:val="000000"/>
          <w:szCs w:val="28"/>
        </w:rPr>
        <w:t>HS quan sát màn chiếu, trao đổi, thảo luận và trả lời câu hỏi mở đầu.</w:t>
      </w:r>
    </w:p>
    <w:p w14:paraId="40D4DDD1"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xml:space="preserve">+ GV đặt câu hỏi thêm: “ </w:t>
      </w:r>
      <w:r w:rsidRPr="00620F3C">
        <w:rPr>
          <w:rFonts w:eastAsia="Calibri" w:cs="Times New Roman"/>
          <w:i/>
          <w:color w:val="000000"/>
          <w:szCs w:val="28"/>
        </w:rPr>
        <w:t>Các mặt đáy của chúng có dạng hình gì</w:t>
      </w:r>
      <w:r w:rsidRPr="00620F3C">
        <w:rPr>
          <w:rFonts w:eastAsia="Calibri" w:cs="Times New Roman"/>
          <w:color w:val="000000"/>
          <w:szCs w:val="28"/>
        </w:rPr>
        <w:t>?”</w:t>
      </w:r>
    </w:p>
    <w:p w14:paraId="414E712B" w14:textId="77777777" w:rsidR="00620F3C" w:rsidRPr="00620F3C" w:rsidRDefault="00620F3C" w:rsidP="00620F3C">
      <w:pPr>
        <w:spacing w:after="0" w:line="24" w:lineRule="atLeast"/>
        <w:contextualSpacing/>
        <w:mirrorIndents/>
        <w:rPr>
          <w:rFonts w:eastAsia="Calibri" w:cs="Times New Roman"/>
          <w:iCs/>
          <w:color w:val="000000"/>
          <w:szCs w:val="28"/>
          <w:shd w:val="clear" w:color="auto" w:fill="FFFFFF"/>
        </w:rPr>
      </w:pPr>
      <w:r w:rsidRPr="00620F3C">
        <w:rPr>
          <w:rFonts w:eastAsia="Calibri" w:cs="Times New Roman"/>
          <w:b/>
          <w:color w:val="000000"/>
          <w:szCs w:val="28"/>
        </w:rPr>
        <w:t xml:space="preserve">Bước 2: Thực hiện nhiệm vụ: </w:t>
      </w:r>
      <w:r w:rsidRPr="00620F3C">
        <w:rPr>
          <w:rFonts w:eastAsia="Calibri" w:cs="Times New Roman"/>
          <w:color w:val="000000"/>
          <w:szCs w:val="28"/>
        </w:rPr>
        <w:t>HS suy nghĩ và trao đổi thảo luận trong 2 phút và trả lời câu hỏi mở đầu .</w:t>
      </w:r>
    </w:p>
    <w:p w14:paraId="79585B14"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3: Báo cáo, thảo luận: </w:t>
      </w:r>
      <w:r w:rsidRPr="00620F3C">
        <w:rPr>
          <w:rFonts w:eastAsia="Calibri" w:cs="Times New Roman"/>
          <w:color w:val="000000"/>
          <w:szCs w:val="28"/>
        </w:rPr>
        <w:t>GV gọi một số HS trả lời câu hỏi, HS khác nhận xét bổ sung.</w:t>
      </w:r>
    </w:p>
    <w:p w14:paraId="4DAB1403"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r w:rsidRPr="00620F3C">
        <w:rPr>
          <w:rFonts w:eastAsia="Calibri" w:cs="Times New Roman"/>
          <w:color w:val="000000"/>
          <w:szCs w:val="28"/>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Cách tính diện tích xung quanh, thể tích của các hình đó? Để hiểu rõ, chúng ta sẽ tìm hiểu bài học hôm nay”.</w:t>
      </w:r>
    </w:p>
    <w:p w14:paraId="372B99C5" w14:textId="77777777" w:rsidR="00620F3C" w:rsidRPr="00620F3C" w:rsidRDefault="00620F3C" w:rsidP="00620F3C">
      <w:pPr>
        <w:spacing w:after="0" w:line="24" w:lineRule="atLeast"/>
        <w:contextualSpacing/>
        <w:mirrorIndents/>
        <w:rPr>
          <w:rFonts w:eastAsia="Calibri" w:cs="Times New Roman"/>
          <w:b/>
          <w:color w:val="000000"/>
          <w:szCs w:val="28"/>
        </w:rPr>
      </w:pPr>
      <m:oMath>
        <m:r>
          <w:rPr>
            <w:rFonts w:ascii="Cambria Math" w:eastAsia="Calibri" w:hAnsi="Cambria Math" w:cs="Times New Roman"/>
            <w:noProof/>
            <w:szCs w:val="28"/>
          </w:rPr>
          <m:t>⇒</m:t>
        </m:r>
      </m:oMath>
      <w:r w:rsidRPr="00620F3C">
        <w:rPr>
          <w:rFonts w:eastAsia="Calibri" w:cs="Times New Roman"/>
          <w:b/>
          <w:color w:val="000000"/>
          <w:szCs w:val="28"/>
        </w:rPr>
        <w:t>Bài 37: Hình lăng trụ đứng tam giác và hình lăng trụ đứng tứ giác.</w:t>
      </w:r>
    </w:p>
    <w:p w14:paraId="1EB6FCE0"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B.</w:t>
      </w:r>
      <w:r w:rsidRPr="00620F3C">
        <w:rPr>
          <w:rFonts w:cs="Times New Roman"/>
          <w:szCs w:val="28"/>
        </w:rPr>
        <w:t xml:space="preserve"> </w:t>
      </w:r>
      <w:r w:rsidRPr="00620F3C">
        <w:rPr>
          <w:rFonts w:cs="Times New Roman"/>
          <w:b/>
          <w:szCs w:val="28"/>
        </w:rPr>
        <w:t>HÌNH THÀNH KIẾN THỨC MỚI</w:t>
      </w:r>
    </w:p>
    <w:p w14:paraId="6D0FDCD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Hoạt động 1: Hình lăng trụ đứng tam giác, hình lăng trụ đứng tứ giác</w:t>
      </w:r>
    </w:p>
    <w:p w14:paraId="1497F82E"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2518A8B2"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quan sát và nhận biết, nêu được các yếu tố của hình lăng trụ đứng tam giác, hình lăng trụ đứng tứ giác.</w:t>
      </w:r>
    </w:p>
    <w:p w14:paraId="3E0C800B"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vẽ được hình khai triển, cắt và gấp thành hình lăng trụ đứng tứ giác.</w:t>
      </w:r>
    </w:p>
    <w:p w14:paraId="0098F580"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b) Nội dung:</w:t>
      </w:r>
    </w:p>
    <w:p w14:paraId="070ED84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 </w:t>
      </w:r>
      <w:r w:rsidRPr="00620F3C">
        <w:rPr>
          <w:rFonts w:eastAsia="Calibri" w:cs="Times New Roman"/>
          <w:color w:val="000000"/>
          <w:szCs w:val="28"/>
        </w:rPr>
        <w:t>HS tìm hiểu nội dung kiến thức về các đặc điểm hình lăng trụ đứng tam giác, lăng trụ đứng tứ giác theo dẫn dắt, yêu cầu của GV.</w:t>
      </w:r>
    </w:p>
    <w:p w14:paraId="5F8B54FC"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c) Sản phẩm: </w:t>
      </w:r>
      <w:r w:rsidRPr="00620F3C">
        <w:rPr>
          <w:rFonts w:eastAsia="Calibri" w:cs="Times New Roman"/>
          <w:color w:val="000000"/>
          <w:szCs w:val="28"/>
        </w:rPr>
        <w:t xml:space="preserve">HS ghi nhớ được các đặc điểm về hình lăng trụ đứng tam giác, hình lăng trụ đứng tứ giác; trả lời được các câu </w:t>
      </w:r>
      <w:r w:rsidRPr="00620F3C">
        <w:rPr>
          <w:rFonts w:eastAsia="Calibri" w:cs="Times New Roman"/>
          <w:b/>
          <w:bCs/>
          <w:color w:val="000000"/>
          <w:szCs w:val="28"/>
        </w:rPr>
        <w:t>HĐ1</w:t>
      </w:r>
      <w:r w:rsidRPr="00620F3C">
        <w:rPr>
          <w:rFonts w:eastAsia="Calibri" w:cs="Times New Roman"/>
          <w:color w:val="000000"/>
          <w:szCs w:val="28"/>
        </w:rPr>
        <w:t xml:space="preserve">, </w:t>
      </w:r>
      <w:r w:rsidRPr="00620F3C">
        <w:rPr>
          <w:rFonts w:eastAsia="Calibri" w:cs="Times New Roman"/>
          <w:b/>
          <w:bCs/>
          <w:color w:val="000000"/>
          <w:szCs w:val="28"/>
        </w:rPr>
        <w:t>HĐ2</w:t>
      </w:r>
      <w:r w:rsidRPr="00620F3C">
        <w:rPr>
          <w:rFonts w:eastAsia="Calibri" w:cs="Times New Roman"/>
          <w:color w:val="000000"/>
          <w:szCs w:val="28"/>
        </w:rPr>
        <w:t xml:space="preserve">, </w:t>
      </w:r>
      <w:r w:rsidRPr="00620F3C">
        <w:rPr>
          <w:rFonts w:eastAsia="Calibri" w:cs="Times New Roman"/>
          <w:i/>
          <w:iCs/>
          <w:color w:val="000000"/>
          <w:szCs w:val="28"/>
        </w:rPr>
        <w:t>Ví dụ 1</w:t>
      </w:r>
      <w:r w:rsidRPr="00620F3C">
        <w:rPr>
          <w:rFonts w:eastAsia="Calibri" w:cs="Times New Roman"/>
          <w:color w:val="000000"/>
          <w:szCs w:val="28"/>
        </w:rPr>
        <w:t xml:space="preserve">, </w:t>
      </w:r>
      <w:r w:rsidRPr="00620F3C">
        <w:rPr>
          <w:rFonts w:eastAsia="Calibri" w:cs="Times New Roman"/>
          <w:b/>
          <w:bCs/>
          <w:color w:val="000000"/>
          <w:szCs w:val="28"/>
        </w:rPr>
        <w:t>Thực hành</w:t>
      </w:r>
      <w:r w:rsidRPr="00620F3C">
        <w:rPr>
          <w:rFonts w:eastAsia="Calibri" w:cs="Times New Roman"/>
          <w:color w:val="000000"/>
          <w:szCs w:val="28"/>
        </w:rPr>
        <w:t>.</w:t>
      </w:r>
    </w:p>
    <w:p w14:paraId="7F483A4C"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lastRenderedPageBreak/>
        <w:t>d) Tổ chức thực hiện:</w:t>
      </w:r>
    </w:p>
    <w:tbl>
      <w:tblPr>
        <w:tblStyle w:val="TableGrid"/>
        <w:tblW w:w="9606" w:type="dxa"/>
        <w:tblLook w:val="04A0" w:firstRow="1" w:lastRow="0" w:firstColumn="1" w:lastColumn="0" w:noHBand="0" w:noVBand="1"/>
      </w:tblPr>
      <w:tblGrid>
        <w:gridCol w:w="4225"/>
        <w:gridCol w:w="5381"/>
      </w:tblGrid>
      <w:tr w:rsidR="00620F3C" w:rsidRPr="00620F3C" w14:paraId="26BF3103" w14:textId="77777777" w:rsidTr="00DA01B0">
        <w:tc>
          <w:tcPr>
            <w:tcW w:w="4225" w:type="dxa"/>
          </w:tcPr>
          <w:p w14:paraId="10F1699A"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HĐ CỦA GV VÀ HS</w:t>
            </w:r>
          </w:p>
        </w:tc>
        <w:tc>
          <w:tcPr>
            <w:tcW w:w="5381" w:type="dxa"/>
          </w:tcPr>
          <w:p w14:paraId="186CF351"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6DEC7642" w14:textId="77777777" w:rsidTr="00DA01B0">
        <w:trPr>
          <w:trHeight w:val="6470"/>
        </w:trPr>
        <w:tc>
          <w:tcPr>
            <w:tcW w:w="4225" w:type="dxa"/>
          </w:tcPr>
          <w:p w14:paraId="0FC7F79D"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Bước 1: Chuyển giao nhiệm vụ:</w:t>
            </w:r>
          </w:p>
          <w:p w14:paraId="05730C5E"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color w:val="000000"/>
                <w:szCs w:val="28"/>
              </w:rPr>
              <w:t xml:space="preserve">- GV tổ chức cho HS thảo luận nhóm đôi thực hiện trả lời câu hỏi, hoàn thành </w:t>
            </w:r>
            <w:r w:rsidRPr="00620F3C">
              <w:rPr>
                <w:rFonts w:ascii="Times New Roman" w:hAnsi="Times New Roman" w:cs="Times New Roman"/>
                <w:b/>
                <w:color w:val="000000"/>
                <w:szCs w:val="28"/>
              </w:rPr>
              <w:t>HĐ1, HĐ2.</w:t>
            </w:r>
          </w:p>
          <w:p w14:paraId="29AE2CD2"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cho HS quan sát các hình thực tế trong SGK và mô hình vẽ kèm theo để HS đưa ra những nhận xét.</w:t>
            </w:r>
          </w:p>
          <w:p w14:paraId="19FA3062"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quan sát và có những nhận xét ban dầu về hình lăng trụ đứng tam giác, hình lăng trụ đứng tứ giác.</w:t>
            </w:r>
          </w:p>
          <w:p w14:paraId="2E1EED0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quan sát và gọi tên các yếu tố của hình lăng trụ đứng tam giác, hình lăng trụ đứng tứ giác.</w:t>
            </w:r>
          </w:p>
          <w:p w14:paraId="73770B3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m:oMath>
              <m:r>
                <w:rPr>
                  <w:rFonts w:ascii="Cambria Math" w:hAnsi="Cambria Math" w:cs="Times New Roman"/>
                  <w:color w:val="000000"/>
                  <w:szCs w:val="28"/>
                </w:rPr>
                <m:t>→</m:t>
              </m:r>
            </m:oMath>
            <w:r w:rsidRPr="00620F3C">
              <w:rPr>
                <w:rFonts w:ascii="Times New Roman" w:eastAsiaTheme="minorEastAsia" w:hAnsi="Times New Roman" w:cs="Times New Roman"/>
                <w:color w:val="000000"/>
                <w:szCs w:val="28"/>
              </w:rPr>
              <w:t xml:space="preserve"> T</w:t>
            </w:r>
            <w:r w:rsidRPr="00620F3C">
              <w:rPr>
                <w:rFonts w:ascii="Times New Roman" w:hAnsi="Times New Roman" w:cs="Times New Roman"/>
                <w:color w:val="000000"/>
                <w:szCs w:val="28"/>
              </w:rPr>
              <w:t>rên cơ sở câu trả lời và nhận xét của HS, GV giới thiệu tên gọi các hình.</w:t>
            </w:r>
          </w:p>
          <w:p w14:paraId="38F529BF" w14:textId="77777777" w:rsidR="00620F3C" w:rsidRPr="00620F3C" w:rsidRDefault="00620F3C" w:rsidP="00620F3C">
            <w:pPr>
              <w:spacing w:line="24" w:lineRule="atLeast"/>
              <w:contextualSpacing/>
              <w:mirrorIndents/>
              <w:jc w:val="both"/>
              <w:rPr>
                <w:rFonts w:ascii="Times New Roman" w:eastAsiaTheme="minorEastAsia" w:hAnsi="Times New Roman" w:cs="Times New Roman"/>
                <w:color w:val="000000"/>
                <w:szCs w:val="28"/>
              </w:rPr>
            </w:pPr>
            <w:r w:rsidRPr="00620F3C">
              <w:rPr>
                <w:rFonts w:ascii="Times New Roman" w:hAnsi="Times New Roman" w:cs="Times New Roman"/>
                <w:color w:val="000000"/>
                <w:szCs w:val="28"/>
              </w:rPr>
              <w:t xml:space="preserve">+ GV cho HS quan sát hình 10.19 để nắm được các yếu tố cơ bản của hình lăng trụ đứng tứ giác </w:t>
            </w:r>
            <m:oMath>
              <m:r>
                <w:rPr>
                  <w:rFonts w:ascii="Cambria Math" w:hAnsi="Cambria Math" w:cs="Times New Roman"/>
                  <w:color w:val="000000"/>
                  <w:szCs w:val="28"/>
                </w:rPr>
                <m:t>→</m:t>
              </m:r>
            </m:oMath>
            <w:r w:rsidRPr="00620F3C">
              <w:rPr>
                <w:rFonts w:ascii="Times New Roman" w:eastAsiaTheme="minorEastAsia" w:hAnsi="Times New Roman" w:cs="Times New Roman"/>
                <w:color w:val="000000"/>
                <w:szCs w:val="28"/>
              </w:rPr>
              <w:t xml:space="preserve"> Từ đó mời một vài HS đọc tên các yếu tố của hình lăng trụ đứng tam giác (H10.20).</w:t>
            </w:r>
          </w:p>
          <w:p w14:paraId="304F613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nhận xét và cho HS rút ra kết luận như SGK.</w:t>
            </w:r>
          </w:p>
          <w:p w14:paraId="7051A39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quan sát hình 10.19 và 10.20 mô tả, thảo luận nhóm, nói cho nhau nghe các yếu tố cơ bản về </w:t>
            </w:r>
            <w:r w:rsidRPr="00620F3C">
              <w:rPr>
                <w:rFonts w:ascii="Times New Roman" w:hAnsi="Times New Roman" w:cs="Times New Roman"/>
                <w:i/>
                <w:color w:val="000000"/>
                <w:szCs w:val="28"/>
              </w:rPr>
              <w:t>đỉnh</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cạnh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đáy</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chiều cao</w:t>
            </w:r>
            <w:r w:rsidRPr="00620F3C">
              <w:rPr>
                <w:rFonts w:ascii="Times New Roman" w:hAnsi="Times New Roman" w:cs="Times New Roman"/>
                <w:color w:val="000000"/>
                <w:szCs w:val="28"/>
              </w:rPr>
              <w:t xml:space="preserve"> các mặt của hình lăng trụ đứng tam giác và hình lăng trụ đứng tứ giác.</w:t>
            </w:r>
          </w:p>
          <w:p w14:paraId="06FCE60B"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đặt thêm câu hỏi: </w:t>
            </w:r>
          </w:p>
          <w:p w14:paraId="2F11EAEB" w14:textId="77777777" w:rsidR="00620F3C" w:rsidRPr="00620F3C" w:rsidRDefault="00620F3C" w:rsidP="00620F3C">
            <w:pPr>
              <w:spacing w:line="24" w:lineRule="atLeast"/>
              <w:contextualSpacing/>
              <w:mirrorIndents/>
              <w:jc w:val="both"/>
              <w:rPr>
                <w:rFonts w:ascii="Times New Roman" w:hAnsi="Times New Roman" w:cs="Times New Roman"/>
                <w:i/>
                <w:color w:val="000000"/>
                <w:szCs w:val="28"/>
              </w:rPr>
            </w:pPr>
            <w:r w:rsidRPr="00620F3C">
              <w:rPr>
                <w:rFonts w:ascii="Times New Roman" w:hAnsi="Times New Roman" w:cs="Times New Roman"/>
                <w:i/>
                <w:color w:val="000000"/>
                <w:szCs w:val="28"/>
              </w:rPr>
              <w:t>‘Theo em, hình hộp chữ nhật, hình lập phương có là hình lăng trụ đứng tứ giác không? Vì sao?”.</w:t>
            </w:r>
          </w:p>
          <w:p w14:paraId="5D6E18AE"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áp dụng kiến thức tự đọc hiểu và thực hiện </w:t>
            </w:r>
            <w:r w:rsidRPr="00620F3C">
              <w:rPr>
                <w:rFonts w:ascii="Times New Roman" w:hAnsi="Times New Roman" w:cs="Times New Roman"/>
                <w:bCs/>
                <w:i/>
                <w:iCs/>
                <w:color w:val="000000"/>
                <w:szCs w:val="28"/>
              </w:rPr>
              <w:t>Ví dụ 1</w:t>
            </w:r>
            <w:r w:rsidRPr="00620F3C">
              <w:rPr>
                <w:rFonts w:ascii="Times New Roman" w:hAnsi="Times New Roman" w:cs="Times New Roman"/>
                <w:color w:val="000000"/>
                <w:szCs w:val="28"/>
              </w:rPr>
              <w:t xml:space="preserve"> vào vở và thảo luận cặp đôi nói cho nhau nghe câu trả lời của mình, kiểm tra chéo đáp án.</w:t>
            </w:r>
          </w:p>
          <w:p w14:paraId="63B5A6D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tổ chức cho HS thực hành theo cá nhân để HS vẽ, cắt và gấp một miếng bìa thành hình lăng trụ đứng </w:t>
            </w:r>
            <w:r w:rsidRPr="00620F3C">
              <w:rPr>
                <w:rFonts w:ascii="Times New Roman" w:hAnsi="Times New Roman" w:cs="Times New Roman"/>
                <w:color w:val="000000"/>
                <w:szCs w:val="28"/>
              </w:rPr>
              <w:lastRenderedPageBreak/>
              <w:t>tam giác từ hình khái triển theo hướng dẫn các bước (SGK - tr95).</w:t>
            </w:r>
          </w:p>
          <w:p w14:paraId="4ACEB24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2: Thực hiện nhiệm vụ: </w:t>
            </w:r>
          </w:p>
          <w:p w14:paraId="769AAA74"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chú ý theo dõi SGK, nghe, tiếp nhận kiến thức và hoàn thành theo yêu cầu, dẫn dắt của GV.</w:t>
            </w:r>
          </w:p>
          <w:p w14:paraId="268A21B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hoạt động cặp đôi/ nhóm: theo dõi nội dug SGK thảo luận, trao đổi thực hiện các hoạt động theo dẫn dắt của GV.</w:t>
            </w:r>
          </w:p>
          <w:p w14:paraId="1C3C7A2B"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giảng, phân tích, dẫn dắt, trinh bày và hỗ trợ HS.</w:t>
            </w:r>
          </w:p>
          <w:p w14:paraId="572793CB"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3: Báo cáo, thảo luận: </w:t>
            </w:r>
          </w:p>
          <w:p w14:paraId="245DBA3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Đại diệ HS giơ tay phát biểu trình bày tại chỗ/ trình bày bảng.</w:t>
            </w:r>
          </w:p>
          <w:p w14:paraId="3ABDF0A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Các HS khác hoàn thành vở, chú ý nghe và nhận xét. </w:t>
            </w:r>
          </w:p>
          <w:p w14:paraId="23C514C0"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szCs w:val="28"/>
              </w:rPr>
            </w:pPr>
            <w:r w:rsidRPr="00620F3C">
              <w:rPr>
                <w:rFonts w:ascii="Times New Roman" w:hAnsi="Times New Roman" w:cs="Times New Roman"/>
                <w:b/>
                <w:color w:val="000000"/>
                <w:szCs w:val="28"/>
              </w:rPr>
              <w:t xml:space="preserve">Bước 4: Kết luận, nhận định: </w:t>
            </w:r>
            <w:r w:rsidRPr="00620F3C">
              <w:rPr>
                <w:rFonts w:ascii="Times New Roman" w:hAnsi="Times New Roman" w:cs="Times New Roman"/>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r w:rsidRPr="00620F3C">
              <w:rPr>
                <w:rFonts w:ascii="Times New Roman" w:hAnsi="Times New Roman" w:cs="Times New Roman"/>
                <w:szCs w:val="28"/>
              </w:rPr>
              <w:t>.</w:t>
            </w:r>
          </w:p>
        </w:tc>
        <w:tc>
          <w:tcPr>
            <w:tcW w:w="5381" w:type="dxa"/>
          </w:tcPr>
          <w:p w14:paraId="5AB9CF6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bCs/>
                <w:szCs w:val="28"/>
              </w:rPr>
              <w:lastRenderedPageBreak/>
              <w:t xml:space="preserve">1. </w:t>
            </w:r>
            <w:r w:rsidRPr="00620F3C">
              <w:rPr>
                <w:rFonts w:ascii="Times New Roman" w:hAnsi="Times New Roman" w:cs="Times New Roman"/>
                <w:b/>
                <w:szCs w:val="28"/>
              </w:rPr>
              <w:t>Hình lăng trụ đứng tam giác, hình lăng trụ đứng tứ giác</w:t>
            </w:r>
          </w:p>
          <w:p w14:paraId="2557AC51" w14:textId="77777777" w:rsidR="00620F3C" w:rsidRPr="00620F3C" w:rsidRDefault="00620F3C" w:rsidP="00620F3C">
            <w:pPr>
              <w:numPr>
                <w:ilvl w:val="0"/>
                <w:numId w:val="22"/>
              </w:numPr>
              <w:tabs>
                <w:tab w:val="left" w:pos="567"/>
                <w:tab w:val="left" w:pos="1134"/>
              </w:tabs>
              <w:spacing w:line="24" w:lineRule="atLeast"/>
              <w:ind w:left="0"/>
              <w:contextualSpacing/>
              <w:mirrorIndents/>
              <w:rPr>
                <w:rFonts w:ascii="Times New Roman" w:hAnsi="Times New Roman" w:cs="Times New Roman"/>
                <w:b/>
                <w:szCs w:val="28"/>
              </w:rPr>
            </w:pPr>
            <w:r w:rsidRPr="00620F3C">
              <w:rPr>
                <w:rFonts w:ascii="Times New Roman" w:hAnsi="Times New Roman" w:cs="Times New Roman"/>
                <w:b/>
                <w:szCs w:val="28"/>
              </w:rPr>
              <w:t>Một số yếu tố cơ bản của hình lăng trụ đứng tam giác, tứ giác.</w:t>
            </w:r>
          </w:p>
          <w:p w14:paraId="2F7A74D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HĐ1:</w:t>
            </w:r>
          </w:p>
          <w:p w14:paraId="07E15F02"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cs="Times New Roman"/>
                <w:noProof/>
                <w:szCs w:val="28"/>
              </w:rPr>
              <w:drawing>
                <wp:inline distT="0" distB="0" distL="0" distR="0" wp14:anchorId="3EF04860" wp14:editId="231569F6">
                  <wp:extent cx="3000375" cy="1533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3456" cy="1539724"/>
                          </a:xfrm>
                          <a:prstGeom prst="rect">
                            <a:avLst/>
                          </a:prstGeom>
                        </pic:spPr>
                      </pic:pic>
                    </a:graphicData>
                  </a:graphic>
                </wp:inline>
              </w:drawing>
            </w:r>
          </w:p>
          <w:p w14:paraId="6C068FB7"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Một vài đặc điểm chung:</w:t>
            </w:r>
          </w:p>
          <w:p w14:paraId="52C43DF7"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 Có các mặt đáy là hình tam giác, hoặc tứ giác.</w:t>
            </w:r>
          </w:p>
          <w:p w14:paraId="4D8A0884"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 Có các cạnh bên song song với nhau</w:t>
            </w:r>
          </w:p>
          <w:p w14:paraId="43759D5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HĐ2:</w:t>
            </w:r>
          </w:p>
          <w:p w14:paraId="122240A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cs="Times New Roman"/>
                <w:noProof/>
                <w:szCs w:val="28"/>
              </w:rPr>
              <w:drawing>
                <wp:inline distT="0" distB="0" distL="0" distR="0" wp14:anchorId="078EC91A" wp14:editId="0BC5AFE8">
                  <wp:extent cx="2713424" cy="13239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1130" cy="1327672"/>
                          </a:xfrm>
                          <a:prstGeom prst="rect">
                            <a:avLst/>
                          </a:prstGeom>
                        </pic:spPr>
                      </pic:pic>
                    </a:graphicData>
                  </a:graphic>
                </wp:inline>
              </w:drawing>
            </w:r>
          </w:p>
          <w:p w14:paraId="471791B9" w14:textId="77777777" w:rsidR="00620F3C" w:rsidRPr="00620F3C" w:rsidRDefault="00620F3C" w:rsidP="00620F3C">
            <w:pPr>
              <w:spacing w:line="24" w:lineRule="atLeast"/>
              <w:contextualSpacing/>
              <w:mirrorIndents/>
              <w:rPr>
                <w:rFonts w:ascii="Times New Roman" w:hAnsi="Times New Roman" w:cs="Times New Roman"/>
                <w:szCs w:val="28"/>
                <w:lang w:val="nl-NL"/>
              </w:rPr>
            </w:pPr>
            <w:r w:rsidRPr="00620F3C">
              <w:rPr>
                <w:rFonts w:ascii="Times New Roman" w:hAnsi="Times New Roman" w:cs="Times New Roman"/>
                <w:szCs w:val="28"/>
                <w:lang w:val="nl-NL"/>
              </w:rPr>
              <w:t>Yếu tố tương tự:</w:t>
            </w:r>
          </w:p>
          <w:p w14:paraId="6E3E497C" w14:textId="77777777" w:rsidR="00620F3C" w:rsidRPr="00620F3C" w:rsidRDefault="00620F3C" w:rsidP="00620F3C">
            <w:pPr>
              <w:spacing w:line="24" w:lineRule="atLeast"/>
              <w:contextualSpacing/>
              <w:mirrorIndents/>
              <w:rPr>
                <w:rFonts w:ascii="Times New Roman" w:hAnsi="Times New Roman" w:cs="Times New Roman"/>
                <w:szCs w:val="28"/>
                <w:lang w:val="nl-NL"/>
              </w:rPr>
            </w:pPr>
            <w:r w:rsidRPr="00620F3C">
              <w:rPr>
                <w:rFonts w:ascii="Times New Roman" w:hAnsi="Times New Roman" w:cs="Times New Roman"/>
                <w:szCs w:val="28"/>
                <w:lang w:val="nl-NL"/>
              </w:rPr>
              <w:t>+ Mặt bên: đều là hình chữ nhật.</w:t>
            </w:r>
          </w:p>
          <w:p w14:paraId="66960DBC"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 Cạnh bên: song song với nhau.</w:t>
            </w:r>
          </w:p>
          <w:p w14:paraId="2599D085"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 Mặt đáy: 2 mặt đáy song song</w:t>
            </w:r>
          </w:p>
          <w:p w14:paraId="18E15563" w14:textId="77777777" w:rsidR="00620F3C" w:rsidRPr="00620F3C" w:rsidRDefault="00620F3C" w:rsidP="00620F3C">
            <w:pPr>
              <w:spacing w:line="24" w:lineRule="atLeast"/>
              <w:contextualSpacing/>
              <w:mirrorIndents/>
              <w:rPr>
                <w:rFonts w:ascii="Times New Roman" w:hAnsi="Times New Roman" w:cs="Times New Roman"/>
                <w:b/>
                <w:bCs/>
                <w:szCs w:val="28"/>
                <w:lang w:val="fr-FR"/>
              </w:rPr>
            </w:pPr>
            <w:r w:rsidRPr="00620F3C">
              <w:rPr>
                <w:rFonts w:ascii="Times New Roman" w:hAnsi="Times New Roman" w:cs="Times New Roman"/>
                <w:b/>
                <w:bCs/>
                <w:szCs w:val="28"/>
                <w:lang w:val="fr-FR"/>
              </w:rPr>
              <w:t>Thực hành:</w:t>
            </w:r>
          </w:p>
          <w:p w14:paraId="17956CFE"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Cắt và gấp miếng bìa hình lăng trụ đứng tam giác:</w:t>
            </w:r>
          </w:p>
          <w:p w14:paraId="5A82FE53" w14:textId="77777777" w:rsidR="00620F3C" w:rsidRPr="00620F3C" w:rsidRDefault="00620F3C" w:rsidP="00620F3C">
            <w:pPr>
              <w:spacing w:line="24" w:lineRule="atLeast"/>
              <w:contextualSpacing/>
              <w:mirrorIndents/>
              <w:rPr>
                <w:rFonts w:ascii="Times New Roman" w:hAnsi="Times New Roman" w:cs="Times New Roman"/>
                <w:i/>
                <w:iCs/>
                <w:szCs w:val="28"/>
                <w:lang w:val="fr-FR"/>
              </w:rPr>
            </w:pPr>
            <w:r w:rsidRPr="00620F3C">
              <w:rPr>
                <w:rFonts w:ascii="Times New Roman" w:hAnsi="Times New Roman" w:cs="Times New Roman"/>
                <w:i/>
                <w:iCs/>
                <w:szCs w:val="28"/>
                <w:u w:val="single"/>
                <w:lang w:val="fr-FR"/>
              </w:rPr>
              <w:t>Bước 1:</w:t>
            </w:r>
            <w:r w:rsidRPr="00620F3C">
              <w:rPr>
                <w:rFonts w:ascii="Times New Roman" w:hAnsi="Times New Roman" w:cs="Times New Roman"/>
                <w:i/>
                <w:iCs/>
                <w:szCs w:val="28"/>
                <w:lang w:val="fr-FR"/>
              </w:rPr>
              <w:t xml:space="preserve"> Vẽ hình khai triển theo mẫu và cắt theo viền </w:t>
            </w:r>
          </w:p>
          <w:p w14:paraId="6E639CE0"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000000"/>
                <w:szCs w:val="28"/>
              </w:rPr>
            </w:pPr>
            <w:r w:rsidRPr="00620F3C">
              <w:rPr>
                <w:rFonts w:cs="Times New Roman"/>
                <w:noProof/>
                <w:szCs w:val="28"/>
              </w:rPr>
              <w:drawing>
                <wp:inline distT="0" distB="0" distL="0" distR="0" wp14:anchorId="39FA195E" wp14:editId="4AAC0CEE">
                  <wp:extent cx="2714625" cy="2047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4625" cy="2047875"/>
                          </a:xfrm>
                          <a:prstGeom prst="rect">
                            <a:avLst/>
                          </a:prstGeom>
                        </pic:spPr>
                      </pic:pic>
                    </a:graphicData>
                  </a:graphic>
                </wp:inline>
              </w:drawing>
            </w:r>
          </w:p>
          <w:p w14:paraId="7E863EB3" w14:textId="77777777" w:rsidR="00620F3C" w:rsidRPr="00620F3C" w:rsidRDefault="00620F3C" w:rsidP="00620F3C">
            <w:pPr>
              <w:spacing w:line="24" w:lineRule="atLeast"/>
              <w:contextualSpacing/>
              <w:mirrorIndents/>
              <w:rPr>
                <w:rFonts w:ascii="Times New Roman" w:eastAsia="Times New Roman" w:hAnsi="Times New Roman" w:cs="Times New Roman"/>
                <w:i/>
                <w:iCs/>
                <w:color w:val="000000"/>
                <w:szCs w:val="28"/>
              </w:rPr>
            </w:pPr>
            <w:r w:rsidRPr="00620F3C">
              <w:rPr>
                <w:rFonts w:ascii="Times New Roman" w:eastAsia="Times New Roman" w:hAnsi="Times New Roman" w:cs="Times New Roman"/>
                <w:i/>
                <w:iCs/>
                <w:color w:val="000000"/>
                <w:szCs w:val="28"/>
                <w:u w:val="single"/>
              </w:rPr>
              <w:lastRenderedPageBreak/>
              <w:t>Bước 2:</w:t>
            </w:r>
            <w:r w:rsidRPr="00620F3C">
              <w:rPr>
                <w:rFonts w:ascii="Times New Roman" w:eastAsia="Times New Roman" w:hAnsi="Times New Roman" w:cs="Times New Roman"/>
                <w:i/>
                <w:iCs/>
                <w:color w:val="000000"/>
                <w:szCs w:val="28"/>
              </w:rPr>
              <w:t xml:space="preserve"> Gấp theo nét màu cam. Ta được hình lăng trụ </w:t>
            </w:r>
          </w:p>
          <w:p w14:paraId="7F2046A5"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000000"/>
                <w:szCs w:val="28"/>
              </w:rPr>
            </w:pPr>
            <w:r w:rsidRPr="00620F3C">
              <w:rPr>
                <w:rFonts w:cs="Times New Roman"/>
                <w:noProof/>
                <w:szCs w:val="28"/>
              </w:rPr>
              <w:drawing>
                <wp:inline distT="0" distB="0" distL="0" distR="0" wp14:anchorId="4578E1E0" wp14:editId="497E18EE">
                  <wp:extent cx="2672528" cy="14287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6896" cy="1431085"/>
                          </a:xfrm>
                          <a:prstGeom prst="rect">
                            <a:avLst/>
                          </a:prstGeom>
                        </pic:spPr>
                      </pic:pic>
                    </a:graphicData>
                  </a:graphic>
                </wp:inline>
              </w:drawing>
            </w:r>
          </w:p>
          <w:p w14:paraId="14431E42" w14:textId="77777777" w:rsidR="00620F3C" w:rsidRPr="00620F3C" w:rsidRDefault="00620F3C" w:rsidP="00620F3C">
            <w:pPr>
              <w:spacing w:line="24" w:lineRule="atLeast"/>
              <w:contextualSpacing/>
              <w:mirrorIndents/>
              <w:rPr>
                <w:rFonts w:ascii="Times New Roman" w:eastAsia="Times New Roman" w:hAnsi="Times New Roman" w:cs="Times New Roman"/>
                <w:color w:val="000000"/>
                <w:szCs w:val="28"/>
              </w:rPr>
            </w:pPr>
          </w:p>
        </w:tc>
      </w:tr>
    </w:tbl>
    <w:p w14:paraId="2381A93B"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p>
    <w:p w14:paraId="4045FB9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Hoạt động 2: Diện tích xung quanh và thể tích của hình lăng trụ đứng tam giác, hình lăng trụ đứng tứ giác.</w:t>
      </w:r>
    </w:p>
    <w:p w14:paraId="57D1FB24"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2D9C76C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HS hiểu và ghi nhớ công thức tính diện tích xung quanh hình lăng trụ đứng và biết cách áp dụng công thức vào bài toán thực tế.</w:t>
      </w:r>
    </w:p>
    <w:p w14:paraId="6684D2C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 Nội dung:</w:t>
      </w:r>
    </w:p>
    <w:p w14:paraId="1097287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HS quan sát SGK, nghe giảng và thực hiện lần lượt các hoạt động, tiếp nhận kiến thức về tính diện tích xung quanh của hình lăng trụ đứng.</w:t>
      </w:r>
    </w:p>
    <w:p w14:paraId="11F8F11F"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cs="Times New Roman"/>
          <w:b/>
          <w:szCs w:val="28"/>
          <w:lang w:val="nl-NL"/>
        </w:rPr>
        <w:t xml:space="preserve">c) Sản phẩm: </w:t>
      </w:r>
      <w:r w:rsidRPr="00620F3C">
        <w:rPr>
          <w:rFonts w:eastAsia="Calibri" w:cs="Times New Roman"/>
          <w:color w:val="000000"/>
          <w:szCs w:val="28"/>
          <w:lang w:val="nl-NL"/>
        </w:rPr>
        <w:t xml:space="preserve">HS nhớ được công thức tính diện tích xung quanh hình lăng trụ đứng và trả lời được các câu hỏi </w:t>
      </w:r>
      <w:r w:rsidRPr="00620F3C">
        <w:rPr>
          <w:rFonts w:eastAsia="Calibri" w:cs="Times New Roman"/>
          <w:b/>
          <w:bCs/>
          <w:color w:val="000000"/>
          <w:szCs w:val="28"/>
          <w:lang w:val="nl-NL"/>
        </w:rPr>
        <w:t>HĐ3</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HĐ4</w:t>
      </w:r>
      <w:r w:rsidRPr="00620F3C">
        <w:rPr>
          <w:rFonts w:eastAsia="Calibri" w:cs="Times New Roman"/>
          <w:color w:val="000000"/>
          <w:szCs w:val="28"/>
          <w:lang w:val="nl-NL"/>
        </w:rPr>
        <w:t xml:space="preserve">, </w:t>
      </w:r>
      <w:r w:rsidRPr="00620F3C">
        <w:rPr>
          <w:rFonts w:eastAsia="Calibri" w:cs="Times New Roman"/>
          <w:i/>
          <w:iCs/>
          <w:color w:val="000000"/>
          <w:szCs w:val="28"/>
          <w:lang w:val="nl-NL"/>
        </w:rPr>
        <w:t>Ví dụ 2</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Luyện tập 1</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Vận dụng</w:t>
      </w:r>
      <w:r w:rsidRPr="00620F3C">
        <w:rPr>
          <w:rFonts w:eastAsia="Calibri" w:cs="Times New Roman"/>
          <w:color w:val="000000"/>
          <w:szCs w:val="28"/>
          <w:lang w:val="nl-NL"/>
        </w:rPr>
        <w:t>.</w:t>
      </w:r>
    </w:p>
    <w:p w14:paraId="1646DE1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3747"/>
        <w:gridCol w:w="5859"/>
      </w:tblGrid>
      <w:tr w:rsidR="00620F3C" w:rsidRPr="00620F3C" w14:paraId="0F6A6B9D" w14:textId="77777777" w:rsidTr="00DA01B0">
        <w:tc>
          <w:tcPr>
            <w:tcW w:w="4644" w:type="dxa"/>
          </w:tcPr>
          <w:p w14:paraId="37C32286" w14:textId="77777777" w:rsidR="00620F3C" w:rsidRPr="00620F3C" w:rsidRDefault="00620F3C" w:rsidP="00620F3C">
            <w:pPr>
              <w:tabs>
                <w:tab w:val="left" w:pos="495"/>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HOẠT ĐỘNG CỦA GV VÀ HS</w:t>
            </w:r>
          </w:p>
        </w:tc>
        <w:tc>
          <w:tcPr>
            <w:tcW w:w="4962" w:type="dxa"/>
          </w:tcPr>
          <w:p w14:paraId="5410466B" w14:textId="77777777" w:rsidR="00620F3C" w:rsidRPr="00620F3C" w:rsidRDefault="00620F3C" w:rsidP="00620F3C">
            <w:pPr>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SẢN PHẨM DỰ KIẾN</w:t>
            </w:r>
          </w:p>
        </w:tc>
      </w:tr>
      <w:tr w:rsidR="00620F3C" w:rsidRPr="00620F3C" w14:paraId="631C9BFF" w14:textId="77777777" w:rsidTr="00DA01B0">
        <w:tc>
          <w:tcPr>
            <w:tcW w:w="4644" w:type="dxa"/>
          </w:tcPr>
          <w:p w14:paraId="00AF195D"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Bước 1: Chuyển giao nhiệm vụ:</w:t>
            </w:r>
          </w:p>
          <w:p w14:paraId="586CC88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color w:val="000000"/>
                <w:szCs w:val="28"/>
              </w:rPr>
              <w:t xml:space="preserve">- GV cho HS quan sát và hoạt động nhóm 4 thực hiện </w:t>
            </w:r>
            <w:r w:rsidRPr="00620F3C">
              <w:rPr>
                <w:rFonts w:ascii="Times New Roman" w:hAnsi="Times New Roman" w:cs="Times New Roman"/>
                <w:b/>
                <w:color w:val="000000"/>
                <w:szCs w:val="28"/>
              </w:rPr>
              <w:t>HĐ3, HĐ4.</w:t>
            </w:r>
          </w:p>
          <w:p w14:paraId="605577F3"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yêu cầu HS thực hiện và so sánh.</w:t>
            </w:r>
          </w:p>
          <w:p w14:paraId="49E77E3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m:oMath>
              <m:r>
                <w:rPr>
                  <w:rFonts w:ascii="Cambria Math" w:hAnsi="Cambria Math" w:cs="Times New Roman"/>
                  <w:color w:val="000000"/>
                  <w:szCs w:val="28"/>
                </w:rPr>
                <w:lastRenderedPageBreak/>
                <m:t>→</m:t>
              </m:r>
            </m:oMath>
            <w:r w:rsidRPr="00620F3C">
              <w:rPr>
                <w:rFonts w:ascii="Times New Roman" w:hAnsi="Times New Roman" w:cs="Times New Roman"/>
                <w:color w:val="000000"/>
                <w:szCs w:val="28"/>
              </w:rPr>
              <w:t xml:space="preserve"> GV mời đại diện các nhóm trình bày kết quả, sau đó dẫn dắt giới thiệu công thức tổng quát tính diện tích xung quanh của hình lăng trụ đứng:</w:t>
            </w:r>
          </w:p>
          <w:p w14:paraId="50E1F51F" w14:textId="77777777" w:rsidR="00620F3C" w:rsidRPr="00620F3C" w:rsidRDefault="00620F3C" w:rsidP="00620F3C">
            <w:pPr>
              <w:spacing w:line="24" w:lineRule="atLeast"/>
              <w:contextualSpacing/>
              <w:mirrorIndents/>
              <w:rPr>
                <w:rFonts w:ascii="Times New Roman" w:hAnsi="Times New Roman" w:cs="Times New Roman"/>
                <w:i/>
                <w:color w:val="000000"/>
                <w:szCs w:val="28"/>
              </w:rPr>
            </w:pPr>
            <w:r w:rsidRPr="00620F3C">
              <w:rPr>
                <w:rFonts w:ascii="Times New Roman" w:hAnsi="Times New Roman" w:cs="Times New Roman"/>
                <w:i/>
                <w:color w:val="000000"/>
                <w:szCs w:val="28"/>
              </w:rPr>
              <w:t>Diện tích xung quanh của hình lăng trụ đứng bằng chu vi đáy nhân với chiều cao.</w:t>
            </w:r>
          </w:p>
          <w:p w14:paraId="07858ABF" w14:textId="77777777" w:rsidR="00620F3C" w:rsidRPr="00620F3C" w:rsidRDefault="00056A50" w:rsidP="00620F3C">
            <w:pPr>
              <w:spacing w:line="24" w:lineRule="atLeast"/>
              <w:contextualSpacing/>
              <w:mirrorIndents/>
              <w:jc w:val="center"/>
              <w:rPr>
                <w:rFonts w:ascii="Times New Roman" w:hAnsi="Times New Roman"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xq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đáy</m:t>
                    </m:r>
                  </m:sub>
                </m:sSub>
                <m:r>
                  <w:rPr>
                    <w:rFonts w:ascii="Cambria Math" w:hAnsi="Cambria Math" w:cs="Times New Roman"/>
                    <w:szCs w:val="28"/>
                  </w:rPr>
                  <m:t>.h</m:t>
                </m:r>
              </m:oMath>
            </m:oMathPara>
          </w:p>
          <w:p w14:paraId="292864C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GV chú ý thêm cho HS về công thức tính diện tích toàn phần của hình lăng trụ đứng:</w:t>
            </w:r>
          </w:p>
          <w:p w14:paraId="0DAE0FC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Diện tích toàn phần của lăng trụ đứng bằng tổng diện tích xung quanh và diện tích hai đáy.</w:t>
            </w:r>
          </w:p>
          <w:p w14:paraId="699F88E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đề bài và cách giải như </w:t>
            </w:r>
            <w:r w:rsidRPr="00620F3C">
              <w:rPr>
                <w:rFonts w:ascii="Times New Roman" w:hAnsi="Times New Roman" w:cs="Times New Roman"/>
                <w:i/>
                <w:color w:val="000000"/>
                <w:szCs w:val="28"/>
              </w:rPr>
              <w:t>Ví dụ 2</w:t>
            </w:r>
            <w:r w:rsidRPr="00620F3C">
              <w:rPr>
                <w:rFonts w:ascii="Times New Roman" w:hAnsi="Times New Roman" w:cs="Times New Roman"/>
                <w:color w:val="000000"/>
                <w:szCs w:val="28"/>
              </w:rPr>
              <w:t xml:space="preserve"> rồi trình bày lại.</w:t>
            </w:r>
          </w:p>
          <w:p w14:paraId="2853D053"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áp dụng hoàn thành </w:t>
            </w:r>
            <w:r w:rsidRPr="00620F3C">
              <w:rPr>
                <w:rFonts w:ascii="Times New Roman" w:hAnsi="Times New Roman" w:cs="Times New Roman"/>
                <w:b/>
                <w:color w:val="000000"/>
                <w:szCs w:val="28"/>
              </w:rPr>
              <w:t>Luyện tập 1</w:t>
            </w:r>
            <w:r w:rsidRPr="00620F3C">
              <w:rPr>
                <w:rFonts w:ascii="Times New Roman" w:hAnsi="Times New Roman" w:cs="Times New Roman"/>
                <w:color w:val="000000"/>
                <w:szCs w:val="28"/>
              </w:rPr>
              <w:t xml:space="preserve"> vào vở cá nhân, sau đó trao đổi cặp đôi kiểm tra chéo đáp án:</w:t>
            </w:r>
          </w:p>
          <w:p w14:paraId="326BC1C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GV yêu cầu HS phát biểu chỉ ra mặt bên, mặt đáy của hình lăng trụ trong Hình 10.26.</w:t>
            </w:r>
          </w:p>
          <w:p w14:paraId="6AF640B7"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cho HS áp dụng công thức tính diện tích xung quanh của hình lăng trụ đứng.</w:t>
            </w:r>
          </w:p>
          <w:p w14:paraId="041DA0A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hoạt động nhóm thực hiện giải bài tập </w:t>
            </w:r>
            <w:r w:rsidRPr="00620F3C">
              <w:rPr>
                <w:rFonts w:ascii="Times New Roman" w:hAnsi="Times New Roman" w:cs="Times New Roman"/>
                <w:b/>
                <w:bCs/>
                <w:color w:val="000000"/>
                <w:szCs w:val="28"/>
              </w:rPr>
              <w:t xml:space="preserve">Vận dụng </w:t>
            </w:r>
          </w:p>
          <w:p w14:paraId="7FA7BC37"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giao bài tập dẫn dắt HS tìm hiểu nội dung “</w:t>
            </w:r>
            <w:r w:rsidRPr="00620F3C">
              <w:rPr>
                <w:rFonts w:ascii="Times New Roman" w:hAnsi="Times New Roman" w:cs="Times New Roman"/>
                <w:b/>
                <w:bCs/>
                <w:i/>
                <w:iCs/>
                <w:color w:val="000000"/>
                <w:szCs w:val="28"/>
              </w:rPr>
              <w:t>Thể tích của hình lăng trụ đứng tam giác, lăng trụ đứng tứ giác</w:t>
            </w:r>
            <w:r w:rsidRPr="00620F3C">
              <w:rPr>
                <w:rFonts w:ascii="Times New Roman" w:hAnsi="Times New Roman" w:cs="Times New Roman"/>
                <w:color w:val="000000"/>
                <w:szCs w:val="28"/>
              </w:rPr>
              <w:t>” và yêu cầu HS hoàn thành:</w:t>
            </w:r>
          </w:p>
          <w:p w14:paraId="60EC7C9E" w14:textId="77777777" w:rsidR="00620F3C" w:rsidRPr="00620F3C" w:rsidRDefault="00620F3C" w:rsidP="00620F3C">
            <w:pPr>
              <w:spacing w:line="24" w:lineRule="atLeast"/>
              <w:contextualSpacing/>
              <w:mirrorIndents/>
              <w:jc w:val="both"/>
              <w:rPr>
                <w:rFonts w:ascii="Times New Roman" w:hAnsi="Times New Roman" w:cs="Times New Roman"/>
                <w:i/>
                <w:iCs/>
                <w:color w:val="000000"/>
                <w:szCs w:val="28"/>
              </w:rPr>
            </w:pPr>
            <w:r w:rsidRPr="00620F3C">
              <w:rPr>
                <w:rFonts w:ascii="Times New Roman" w:hAnsi="Times New Roman" w:cs="Times New Roman"/>
                <w:i/>
                <w:iCs/>
                <w:color w:val="000000"/>
                <w:szCs w:val="28"/>
              </w:rPr>
              <w:t>Cho hình hộp chữ nhật với kích thước như Hình a. Hình hộp này được cắt đi một nửa để có hình lăng trụ đứng như Hình b.</w:t>
            </w:r>
          </w:p>
          <w:p w14:paraId="6B75B64D" w14:textId="77777777" w:rsidR="00620F3C" w:rsidRPr="00620F3C" w:rsidRDefault="00620F3C" w:rsidP="00620F3C">
            <w:pPr>
              <w:spacing w:line="24" w:lineRule="atLeast"/>
              <w:contextualSpacing/>
              <w:mirrorIndents/>
              <w:jc w:val="center"/>
              <w:rPr>
                <w:rFonts w:ascii="Times New Roman" w:hAnsi="Times New Roman" w:cs="Times New Roman"/>
                <w:color w:val="000000"/>
                <w:szCs w:val="28"/>
              </w:rPr>
            </w:pPr>
            <w:r w:rsidRPr="00620F3C">
              <w:rPr>
                <w:rFonts w:cs="Times New Roman"/>
                <w:noProof/>
                <w:szCs w:val="28"/>
              </w:rPr>
              <w:drawing>
                <wp:inline distT="0" distB="0" distL="0" distR="0" wp14:anchorId="058F320A" wp14:editId="617F595C">
                  <wp:extent cx="2133600" cy="1195551"/>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50000"/>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157134" cy="1208738"/>
                          </a:xfrm>
                          <a:prstGeom prst="rect">
                            <a:avLst/>
                          </a:prstGeom>
                        </pic:spPr>
                      </pic:pic>
                    </a:graphicData>
                  </a:graphic>
                </wp:inline>
              </w:drawing>
            </w:r>
          </w:p>
          <w:p w14:paraId="1DDFA04F" w14:textId="77777777" w:rsidR="00620F3C" w:rsidRPr="00620F3C" w:rsidRDefault="00620F3C" w:rsidP="00620F3C">
            <w:pPr>
              <w:spacing w:line="24" w:lineRule="atLeast"/>
              <w:contextualSpacing/>
              <w:mirrorIndents/>
              <w:jc w:val="both"/>
              <w:rPr>
                <w:rFonts w:ascii="Times New Roman" w:hAnsi="Times New Roman" w:cs="Times New Roman"/>
                <w:szCs w:val="28"/>
              </w:rPr>
            </w:pPr>
            <w:r w:rsidRPr="00620F3C">
              <w:rPr>
                <w:rFonts w:ascii="Times New Roman" w:hAnsi="Times New Roman" w:cs="Times New Roman"/>
                <w:szCs w:val="28"/>
              </w:rPr>
              <w:lastRenderedPageBreak/>
              <w:t>a) Tính thể tích của hình hộp chữ nhật.</w:t>
            </w:r>
          </w:p>
          <w:p w14:paraId="2715C5C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b) Dự đoán thể tích của hình lăng trụ đứng tam giác dựa vào thể tích hình hộp chữ nhật ở câu a.</w:t>
            </w:r>
          </w:p>
          <w:p w14:paraId="0950226E"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c) Gọi S</w:t>
            </w:r>
            <w:r w:rsidRPr="00620F3C">
              <w:rPr>
                <w:rFonts w:ascii="Times New Roman" w:hAnsi="Times New Roman" w:cs="Times New Roman"/>
                <w:color w:val="000000"/>
                <w:szCs w:val="28"/>
                <w:vertAlign w:val="subscript"/>
              </w:rPr>
              <w:t xml:space="preserve">đáy </w:t>
            </w:r>
            <w:r w:rsidRPr="00620F3C">
              <w:rPr>
                <w:rFonts w:ascii="Times New Roman" w:hAnsi="Times New Roman" w:cs="Times New Roman"/>
                <w:color w:val="000000"/>
                <w:szCs w:val="28"/>
              </w:rPr>
              <w:t>là diện tích mặt đáy và h là chiều cao của hình lăng trụ đứng tam giác. Hãy tính S</w:t>
            </w:r>
            <w:r w:rsidRPr="00620F3C">
              <w:rPr>
                <w:rFonts w:ascii="Times New Roman" w:hAnsi="Times New Roman" w:cs="Times New Roman"/>
                <w:color w:val="000000"/>
                <w:szCs w:val="28"/>
                <w:vertAlign w:val="subscript"/>
              </w:rPr>
              <w:t>đáy</w:t>
            </w:r>
            <w:r w:rsidRPr="00620F3C">
              <w:rPr>
                <w:rFonts w:ascii="Times New Roman" w:hAnsi="Times New Roman" w:cs="Times New Roman"/>
                <w:color w:val="000000"/>
                <w:szCs w:val="28"/>
              </w:rPr>
              <w:t>.h</w:t>
            </w:r>
          </w:p>
          <w:p w14:paraId="62459AF8"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vertAlign w:val="subscript"/>
              </w:rPr>
            </w:pPr>
            <w:r w:rsidRPr="00620F3C">
              <w:rPr>
                <w:rFonts w:ascii="Times New Roman" w:hAnsi="Times New Roman" w:cs="Times New Roman"/>
                <w:color w:val="000000"/>
                <w:szCs w:val="28"/>
              </w:rPr>
              <w:t>d) So sánh S</w:t>
            </w:r>
            <w:r w:rsidRPr="00620F3C">
              <w:rPr>
                <w:rFonts w:ascii="Times New Roman" w:hAnsi="Times New Roman" w:cs="Times New Roman"/>
                <w:color w:val="000000"/>
                <w:szCs w:val="28"/>
                <w:vertAlign w:val="subscript"/>
              </w:rPr>
              <w:t>đáy</w:t>
            </w:r>
            <w:r w:rsidRPr="00620F3C">
              <w:rPr>
                <w:rFonts w:ascii="Times New Roman" w:hAnsi="Times New Roman" w:cs="Times New Roman"/>
                <w:color w:val="000000"/>
                <w:szCs w:val="28"/>
              </w:rPr>
              <w:t>.h và kết quả dự đoán ở câu b.</w:t>
            </w:r>
          </w:p>
          <w:p w14:paraId="2357011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p>
          <w:p w14:paraId="5BD1F03A"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p>
          <w:p w14:paraId="1FF9BA3D"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dẫn dắt, giảng giải để cho HS tiếp nhận công thức tính thể tích lăng trụ đứng tứ giác.</w:t>
            </w:r>
          </w:p>
          <w:p w14:paraId="4A6A6F7B" w14:textId="77777777" w:rsidR="00620F3C" w:rsidRPr="00620F3C" w:rsidRDefault="00620F3C" w:rsidP="00620F3C">
            <w:pPr>
              <w:spacing w:line="24" w:lineRule="atLeast"/>
              <w:contextualSpacing/>
              <w:mirrorIndents/>
              <w:jc w:val="both"/>
              <w:rPr>
                <w:rFonts w:ascii="Times New Roman" w:hAnsi="Times New Roman" w:cs="Times New Roman"/>
                <w:i/>
                <w:color w:val="000000"/>
                <w:szCs w:val="28"/>
              </w:rPr>
            </w:pPr>
            <w:r w:rsidRPr="00620F3C">
              <w:rPr>
                <w:rFonts w:ascii="Times New Roman" w:hAnsi="Times New Roman" w:cs="Times New Roman"/>
                <w:i/>
                <w:color w:val="000000"/>
                <w:szCs w:val="28"/>
              </w:rPr>
              <w:t>Thể tích của hình lăng trụ đứng bằng diện tích đáy nhân với chiều cao.</w:t>
            </w:r>
          </w:p>
          <w:p w14:paraId="704399CC" w14:textId="77777777" w:rsidR="00620F3C" w:rsidRPr="00620F3C" w:rsidRDefault="00620F3C" w:rsidP="00620F3C">
            <w:pPr>
              <w:spacing w:line="24" w:lineRule="atLeast"/>
              <w:contextualSpacing/>
              <w:mirrorIndents/>
              <w:jc w:val="center"/>
              <w:rPr>
                <w:rFonts w:ascii="Times New Roman" w:eastAsia="Times New Roman" w:hAnsi="Times New Roman" w:cs="Times New Roman"/>
                <w:szCs w:val="28"/>
              </w:rPr>
            </w:pPr>
            <m:oMathPara>
              <m:oMath>
                <m:r>
                  <w:rPr>
                    <w:rFonts w:ascii="Cambria Math" w:hAnsi="Cambria Math" w:cs="Times New Roman"/>
                    <w:szCs w:val="28"/>
                  </w:rPr>
                  <m:t>V=</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đáy</m:t>
                    </m:r>
                  </m:sub>
                </m:sSub>
                <m:r>
                  <w:rPr>
                    <w:rFonts w:ascii="Cambria Math" w:hAnsi="Cambria Math" w:cs="Times New Roman"/>
                    <w:szCs w:val="28"/>
                  </w:rPr>
                  <m:t>.h</m:t>
                </m:r>
              </m:oMath>
            </m:oMathPara>
          </w:p>
          <w:p w14:paraId="6C701853"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xml:space="preserve">- GV lưu ý cho HS: </w:t>
            </w:r>
          </w:p>
          <w:p w14:paraId="236213AD"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xml:space="preserve">+ Trong </w:t>
            </w:r>
            <w:r w:rsidRPr="00620F3C">
              <w:rPr>
                <w:rFonts w:ascii="Times New Roman" w:hAnsi="Times New Roman" w:cs="Times New Roman"/>
                <w:b/>
                <w:i/>
                <w:szCs w:val="28"/>
              </w:rPr>
              <w:t xml:space="preserve">BTT </w:t>
            </w:r>
            <w:r w:rsidRPr="00620F3C">
              <w:rPr>
                <w:rFonts w:ascii="Times New Roman" w:hAnsi="Times New Roman" w:cs="Times New Roman"/>
                <w:bCs/>
                <w:i/>
                <w:szCs w:val="28"/>
              </w:rPr>
              <w:t>trên</w:t>
            </w:r>
            <w:r w:rsidRPr="00620F3C">
              <w:rPr>
                <w:rFonts w:ascii="Times New Roman" w:hAnsi="Times New Roman" w:cs="Times New Roman"/>
                <w:i/>
                <w:szCs w:val="28"/>
              </w:rPr>
              <w:t xml:space="preserve">, đối với trường hợp đáy là một tam giác không vuông, ta có thể chọn đỉnh có góc lớn nhất rồi vẽ đường cao của tam giác ở đáy. </w:t>
            </w:r>
          </w:p>
          <w:p w14:paraId="0499A081"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Khi đó tam giác ở đáy được chia thành hai tam giác vuông và thể tích của hình lăng trụ đứng bằng tổng thể tích của hai hình lăng trụ thành phần có đáy là tam giác vuông.</w:t>
            </w:r>
          </w:p>
          <w:p w14:paraId="14AF2160"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Công thức thể tích vẫn là V = S.h. Đối với đáy là một đa giác bất kì cũng có thể dùng cách thực hiện tương tự.</w:t>
            </w:r>
          </w:p>
          <w:p w14:paraId="1DA00F4F" w14:textId="77777777" w:rsidR="00620F3C" w:rsidRPr="00620F3C" w:rsidRDefault="00620F3C" w:rsidP="00620F3C">
            <w:pPr>
              <w:spacing w:line="24" w:lineRule="atLeast"/>
              <w:contextualSpacing/>
              <w:mirrorIndents/>
              <w:rPr>
                <w:rFonts w:ascii="Times New Roman" w:hAnsi="Times New Roman" w:cs="Times New Roman"/>
                <w:iCs/>
                <w:szCs w:val="28"/>
              </w:rPr>
            </w:pPr>
            <m:oMath>
              <m:r>
                <m:rPr>
                  <m:sty m:val="p"/>
                </m:rPr>
                <w:rPr>
                  <w:rFonts w:ascii="Cambria Math" w:hAnsi="Cambria Math" w:cs="Times New Roman"/>
                  <w:szCs w:val="28"/>
                </w:rPr>
                <m:t>→</m:t>
              </m:r>
            </m:oMath>
            <w:r w:rsidRPr="00620F3C">
              <w:rPr>
                <w:rFonts w:ascii="Times New Roman" w:eastAsiaTheme="minorEastAsia" w:hAnsi="Times New Roman" w:cs="Times New Roman"/>
                <w:iCs/>
                <w:szCs w:val="28"/>
              </w:rPr>
              <w:t xml:space="preserve"> GV gọi 1-2 HS phát biểu lại công thức và giải thích các đại lượng có trong công thức.</w:t>
            </w:r>
          </w:p>
          <w:p w14:paraId="2077FC5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đề bài và cách giải như </w:t>
            </w:r>
            <w:r w:rsidRPr="00620F3C">
              <w:rPr>
                <w:rFonts w:ascii="Times New Roman" w:hAnsi="Times New Roman" w:cs="Times New Roman"/>
                <w:i/>
                <w:color w:val="000000"/>
                <w:szCs w:val="28"/>
              </w:rPr>
              <w:t>Ví dụ 3</w:t>
            </w:r>
            <w:r w:rsidRPr="00620F3C">
              <w:rPr>
                <w:rFonts w:ascii="Times New Roman" w:hAnsi="Times New Roman" w:cs="Times New Roman"/>
                <w:color w:val="000000"/>
                <w:szCs w:val="28"/>
              </w:rPr>
              <w:t xml:space="preserve"> rồi trình bày lại.</w:t>
            </w:r>
          </w:p>
          <w:p w14:paraId="3618DA71"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thảo luận cặp đôi áp dụng công thức hoàn </w:t>
            </w:r>
            <w:r w:rsidRPr="00620F3C">
              <w:rPr>
                <w:rFonts w:ascii="Times New Roman" w:hAnsi="Times New Roman" w:cs="Times New Roman"/>
                <w:color w:val="000000"/>
                <w:szCs w:val="28"/>
              </w:rPr>
              <w:lastRenderedPageBreak/>
              <w:t xml:space="preserve">thành </w:t>
            </w:r>
            <w:r w:rsidRPr="00620F3C">
              <w:rPr>
                <w:rFonts w:ascii="Times New Roman" w:hAnsi="Times New Roman" w:cs="Times New Roman"/>
                <w:b/>
                <w:color w:val="000000"/>
                <w:szCs w:val="28"/>
              </w:rPr>
              <w:t>Luyện tập 2</w:t>
            </w:r>
            <w:r w:rsidRPr="00620F3C">
              <w:rPr>
                <w:rFonts w:ascii="Times New Roman" w:hAnsi="Times New Roman" w:cs="Times New Roman"/>
                <w:color w:val="000000"/>
                <w:szCs w:val="28"/>
              </w:rPr>
              <w:t xml:space="preserve"> vào vở cá nhân.</w:t>
            </w:r>
          </w:p>
          <w:p w14:paraId="7281016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hướng dẫn HS dùng công thức tính thể tích và chú ý tứ giác đáy là hình thang vuông.</w:t>
            </w:r>
          </w:p>
          <w:p w14:paraId="5A1FE33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bài và tự hoàn thành </w:t>
            </w:r>
            <w:r w:rsidRPr="00620F3C">
              <w:rPr>
                <w:rFonts w:ascii="Times New Roman" w:hAnsi="Times New Roman" w:cs="Times New Roman"/>
                <w:b/>
                <w:color w:val="000000"/>
                <w:szCs w:val="28"/>
              </w:rPr>
              <w:t>Thử thách nhỏ</w:t>
            </w:r>
            <w:r w:rsidRPr="00620F3C">
              <w:rPr>
                <w:rFonts w:ascii="Times New Roman" w:hAnsi="Times New Roman" w:cs="Times New Roman"/>
                <w:color w:val="000000"/>
                <w:szCs w:val="28"/>
              </w:rPr>
              <w:t xml:space="preserve"> vào vở, sau đó trao đổi cặp đôi kiểm tra chéo đáp án.</w:t>
            </w:r>
          </w:p>
          <w:p w14:paraId="145DDA7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2: Thực hiện nhiệm vụ: </w:t>
            </w:r>
          </w:p>
          <w:p w14:paraId="6F926390"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HS thực hiện các hoạt động, giải các bài tập theo yêu cầu của GV để tiếp nhận công thức tính diện tích xung quanh và thể tích của hình lăng trụ đứng.</w:t>
            </w:r>
          </w:p>
          <w:p w14:paraId="5E0279D5"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3: Báo cáo, thảo luận: </w:t>
            </w:r>
          </w:p>
          <w:p w14:paraId="2008B739" w14:textId="77777777" w:rsidR="00620F3C" w:rsidRPr="00620F3C" w:rsidRDefault="00620F3C" w:rsidP="00620F3C">
            <w:pPr>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HĐ nhóm: Đại diện HS trình bày bài làm của nhóm mình.</w:t>
            </w:r>
          </w:p>
          <w:p w14:paraId="0969CD31" w14:textId="77777777" w:rsidR="00620F3C" w:rsidRPr="00620F3C" w:rsidRDefault="00620F3C" w:rsidP="00620F3C">
            <w:pPr>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HĐ cá nhân/cặp đôi: HS hoàn thành vở, giơ tay trình bày miệng/ trình bày bảng. </w:t>
            </w:r>
          </w:p>
          <w:p w14:paraId="3AF18F37"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Lớp chú ý nhận xét, bổ sung.</w:t>
            </w:r>
          </w:p>
          <w:p w14:paraId="60101695"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Bước 4: Kết luận, nhận định:</w:t>
            </w:r>
          </w:p>
          <w:p w14:paraId="643F37A8" w14:textId="77777777" w:rsidR="00620F3C" w:rsidRPr="00620F3C" w:rsidRDefault="00620F3C" w:rsidP="00620F3C">
            <w:pPr>
              <w:spacing w:line="24" w:lineRule="atLeast"/>
              <w:contextualSpacing/>
              <w:mirrorIndents/>
              <w:jc w:val="both"/>
              <w:rPr>
                <w:rFonts w:ascii="Times New Roman" w:eastAsia="Calibri" w:hAnsi="Times New Roman" w:cs="Times New Roman"/>
                <w:b/>
                <w:color w:val="000000" w:themeColor="text1"/>
                <w:szCs w:val="28"/>
              </w:rPr>
            </w:pPr>
            <w:r w:rsidRPr="00620F3C">
              <w:rPr>
                <w:rFonts w:ascii="Times New Roman" w:eastAsia="Calibri" w:hAnsi="Times New Roman" w:cs="Times New Roman"/>
                <w:color w:val="000000"/>
                <w:szCs w:val="28"/>
              </w:rPr>
              <w:t>GV đánh giá quá trình tiếp nhận kiến thức của HS, nhắc nhở HS hoàn thành vở đầy đủ, mời 1 -2 HS phát biểu lại công thức tính diện tích xung quanh,diện tính toàn phần của hình lăng trụ đứng và thể tích của hình lăng trụ đứng.</w:t>
            </w:r>
          </w:p>
        </w:tc>
        <w:tc>
          <w:tcPr>
            <w:tcW w:w="4962" w:type="dxa"/>
          </w:tcPr>
          <w:p w14:paraId="68470697"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2. Sự đồng quy của ba đường cao trong tam giác</w:t>
            </w:r>
          </w:p>
          <w:p w14:paraId="07D4B18A" w14:textId="77777777" w:rsidR="00620F3C" w:rsidRPr="00620F3C" w:rsidRDefault="00620F3C" w:rsidP="00620F3C">
            <w:pPr>
              <w:numPr>
                <w:ilvl w:val="0"/>
                <w:numId w:val="22"/>
              </w:numPr>
              <w:tabs>
                <w:tab w:val="left" w:pos="567"/>
                <w:tab w:val="left" w:pos="1134"/>
              </w:tabs>
              <w:spacing w:line="24" w:lineRule="atLeast"/>
              <w:ind w:left="0"/>
              <w:contextualSpacing/>
              <w:mirrorIndents/>
              <w:jc w:val="both"/>
              <w:rPr>
                <w:rFonts w:ascii="Times New Roman" w:hAnsi="Times New Roman" w:cs="Times New Roman"/>
                <w:b/>
                <w:szCs w:val="28"/>
              </w:rPr>
            </w:pPr>
            <w:r w:rsidRPr="00620F3C">
              <w:rPr>
                <w:rFonts w:ascii="Times New Roman" w:hAnsi="Times New Roman" w:cs="Times New Roman"/>
                <w:b/>
                <w:szCs w:val="28"/>
              </w:rPr>
              <w:t>Diện tích xung quanh của hình lăng trụ đứng tam giác, hình lăng trụ đứng tứ giác:</w:t>
            </w:r>
          </w:p>
          <w:p w14:paraId="05ABB71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bCs/>
                <w:noProof/>
                <w:szCs w:val="28"/>
              </w:rPr>
            </w:pPr>
            <w:r w:rsidRPr="00620F3C">
              <w:rPr>
                <w:rFonts w:ascii="Times New Roman" w:hAnsi="Times New Roman" w:cs="Times New Roman"/>
                <w:b/>
                <w:bCs/>
                <w:noProof/>
                <w:szCs w:val="28"/>
              </w:rPr>
              <w:t>HĐ3</w:t>
            </w:r>
          </w:p>
          <w:p w14:paraId="279B39B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noProof/>
                <w:szCs w:val="28"/>
              </w:rPr>
            </w:pPr>
            <w:r w:rsidRPr="00620F3C">
              <w:rPr>
                <w:rFonts w:cs="Times New Roman"/>
                <w:noProof/>
                <w:szCs w:val="28"/>
              </w:rPr>
              <w:lastRenderedPageBreak/>
              <w:drawing>
                <wp:inline distT="0" distB="0" distL="0" distR="0" wp14:anchorId="6D94134F" wp14:editId="64B5A553">
                  <wp:extent cx="3038475" cy="1385186"/>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2214" cy="1396008"/>
                          </a:xfrm>
                          <a:prstGeom prst="rect">
                            <a:avLst/>
                          </a:prstGeom>
                        </pic:spPr>
                      </pic:pic>
                    </a:graphicData>
                  </a:graphic>
                </wp:inline>
              </w:drawing>
            </w:r>
          </w:p>
          <w:p w14:paraId="09028F02"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Mặt bên ABB'A' tương ứng với hình chữ nhật (3)</w:t>
            </w:r>
          </w:p>
          <w:p w14:paraId="4234EB8F"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Mặt bên BCC'B', ACC'A' lần lượt tương ứng với hình chứ nhật (1), (2).</w:t>
            </w:r>
          </w:p>
          <w:p w14:paraId="033DB0C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bCs/>
                <w:noProof/>
                <w:szCs w:val="28"/>
              </w:rPr>
            </w:pPr>
            <w:r w:rsidRPr="00620F3C">
              <w:rPr>
                <w:rFonts w:ascii="Times New Roman" w:hAnsi="Times New Roman" w:cs="Times New Roman"/>
                <w:b/>
                <w:bCs/>
                <w:noProof/>
                <w:szCs w:val="28"/>
              </w:rPr>
              <w:t>HĐ4</w:t>
            </w:r>
          </w:p>
          <w:p w14:paraId="70B2B3DA"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Tổng diện tích các hình chữ nhật (1), (2), (3) = h.( a + b + c )</w:t>
            </w:r>
          </w:p>
          <w:p w14:paraId="12AAA6F0"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Chu vi đáy của hình lăng trụ = a + b +c</w:t>
            </w:r>
          </w:p>
          <w:p w14:paraId="37D30F98"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Tích của chu vi đáy với chiều cao của hình lăng trụ đứng = h.( a + b +c )</w:t>
            </w:r>
          </w:p>
          <w:p w14:paraId="3709FBDB" w14:textId="77777777" w:rsidR="00620F3C" w:rsidRPr="00620F3C" w:rsidRDefault="00620F3C"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Pr="00620F3C">
              <w:rPr>
                <w:rFonts w:ascii="Times New Roman" w:hAnsi="Times New Roman" w:cs="Times New Roman"/>
                <w:szCs w:val="28"/>
              </w:rPr>
              <w:t>Tổng diện tích các hình chữ nhật (1), (2), (3)  =  tích của chu vi đáy với chiều cao của hình lăng trụ đứng</w:t>
            </w:r>
          </w:p>
          <w:p w14:paraId="150FDEE5" w14:textId="77777777" w:rsidR="00620F3C" w:rsidRPr="00620F3C" w:rsidRDefault="00620F3C" w:rsidP="00620F3C">
            <w:pPr>
              <w:spacing w:line="24" w:lineRule="atLeast"/>
              <w:contextualSpacing/>
              <w:mirrorIndents/>
              <w:jc w:val="both"/>
              <w:rPr>
                <w:rFonts w:ascii="Times New Roman" w:hAnsi="Times New Roman" w:cs="Times New Roman"/>
                <w:i/>
                <w:iCs/>
                <w:szCs w:val="28"/>
              </w:rPr>
            </w:pPr>
            <w:r w:rsidRPr="00620F3C">
              <w:rPr>
                <w:rFonts w:ascii="Times New Roman" w:hAnsi="Times New Roman" w:cs="Times New Roman"/>
                <w:i/>
                <w:iCs/>
                <w:szCs w:val="28"/>
              </w:rPr>
              <w:t>Ví dụ 2: SGK-tr96</w:t>
            </w:r>
          </w:p>
          <w:p w14:paraId="1CE6C4F8" w14:textId="77777777" w:rsidR="00620F3C" w:rsidRPr="00620F3C" w:rsidRDefault="00620F3C" w:rsidP="00620F3C">
            <w:pPr>
              <w:spacing w:line="24" w:lineRule="atLeast"/>
              <w:contextualSpacing/>
              <w:mirrorIndents/>
              <w:jc w:val="both"/>
              <w:rPr>
                <w:rFonts w:ascii="Times New Roman" w:hAnsi="Times New Roman" w:cs="Times New Roman"/>
                <w:b/>
                <w:bCs/>
                <w:szCs w:val="28"/>
              </w:rPr>
            </w:pPr>
          </w:p>
          <w:p w14:paraId="5C1F2666" w14:textId="77777777" w:rsidR="00620F3C" w:rsidRPr="00620F3C" w:rsidRDefault="00620F3C" w:rsidP="00620F3C">
            <w:pPr>
              <w:spacing w:line="24" w:lineRule="atLeast"/>
              <w:contextualSpacing/>
              <w:mirrorIndents/>
              <w:rPr>
                <w:rFonts w:ascii="Times New Roman" w:hAnsi="Times New Roman" w:cs="Times New Roman"/>
                <w:b/>
                <w:bCs/>
                <w:szCs w:val="28"/>
              </w:rPr>
            </w:pPr>
            <w:r w:rsidRPr="00620F3C">
              <w:rPr>
                <w:rFonts w:ascii="Times New Roman" w:hAnsi="Times New Roman" w:cs="Times New Roman"/>
                <w:b/>
                <w:bCs/>
                <w:szCs w:val="28"/>
              </w:rPr>
              <w:t>Luyện tập 1:</w:t>
            </w:r>
          </w:p>
          <w:p w14:paraId="3210FBC2" w14:textId="77777777" w:rsidR="00620F3C" w:rsidRPr="00620F3C" w:rsidRDefault="00620F3C" w:rsidP="00620F3C">
            <w:pPr>
              <w:spacing w:line="24" w:lineRule="atLeast"/>
              <w:contextualSpacing/>
              <w:mirrorIndents/>
              <w:jc w:val="center"/>
              <w:rPr>
                <w:rFonts w:ascii="Times New Roman" w:hAnsi="Times New Roman" w:cs="Times New Roman"/>
                <w:b/>
                <w:bCs/>
                <w:szCs w:val="28"/>
              </w:rPr>
            </w:pPr>
            <w:r w:rsidRPr="00620F3C">
              <w:rPr>
                <w:rFonts w:cs="Times New Roman"/>
                <w:noProof/>
                <w:szCs w:val="28"/>
              </w:rPr>
              <w:drawing>
                <wp:inline distT="0" distB="0" distL="0" distR="0" wp14:anchorId="27944316" wp14:editId="7DDE65FA">
                  <wp:extent cx="2809875" cy="1009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4780" cy="1018646"/>
                          </a:xfrm>
                          <a:prstGeom prst="rect">
                            <a:avLst/>
                          </a:prstGeom>
                        </pic:spPr>
                      </pic:pic>
                    </a:graphicData>
                  </a:graphic>
                </wp:inline>
              </w:drawing>
            </w:r>
          </w:p>
          <w:p w14:paraId="5097201C"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rPr>
            </w:pPr>
            <w:r w:rsidRPr="00620F3C">
              <w:rPr>
                <w:rFonts w:ascii="Times New Roman" w:eastAsia="Times New Roman" w:hAnsi="Times New Roman" w:cs="Times New Roman"/>
                <w:color w:val="333333"/>
                <w:szCs w:val="28"/>
              </w:rPr>
              <w:t>Diện tích vải để làm hai mái và trải đáy của lều chính là diện tích xung quanh hình lăng trụ:</w:t>
            </w:r>
          </w:p>
          <w:p w14:paraId="50B7BBD2"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333333"/>
                <w:szCs w:val="28"/>
              </w:rPr>
            </w:pPr>
            <w:r w:rsidRPr="00620F3C">
              <w:rPr>
                <w:rFonts w:ascii="Times New Roman" w:eastAsia="Times New Roman" w:hAnsi="Times New Roman" w:cs="Times New Roman"/>
                <w:color w:val="333333"/>
                <w:szCs w:val="28"/>
              </w:rPr>
              <w:t>(2 + 2 + 2). 5 = 30 (m</w:t>
            </w:r>
            <w:r w:rsidRPr="00620F3C">
              <w:rPr>
                <w:rFonts w:ascii="Times New Roman" w:eastAsia="Times New Roman" w:hAnsi="Times New Roman" w:cs="Times New Roman"/>
                <w:color w:val="333333"/>
                <w:szCs w:val="28"/>
                <w:vertAlign w:val="superscript"/>
              </w:rPr>
              <w:t>2</w:t>
            </w:r>
            <w:r w:rsidRPr="00620F3C">
              <w:rPr>
                <w:rFonts w:ascii="Times New Roman" w:eastAsia="Times New Roman" w:hAnsi="Times New Roman" w:cs="Times New Roman"/>
                <w:color w:val="333333"/>
                <w:szCs w:val="28"/>
              </w:rPr>
              <w:t>)</w:t>
            </w:r>
          </w:p>
          <w:p w14:paraId="33AD457A"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rPr>
            </w:pPr>
          </w:p>
          <w:p w14:paraId="194F1929"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t>Vận dụng:</w:t>
            </w:r>
          </w:p>
          <w:p w14:paraId="0A850A72" w14:textId="77777777" w:rsidR="00620F3C" w:rsidRPr="00620F3C" w:rsidRDefault="00620F3C" w:rsidP="00620F3C">
            <w:pPr>
              <w:spacing w:line="24" w:lineRule="atLeast"/>
              <w:contextualSpacing/>
              <w:mirrorIndents/>
              <w:jc w:val="center"/>
              <w:rPr>
                <w:rFonts w:ascii="Times New Roman" w:hAnsi="Times New Roman" w:cs="Times New Roman"/>
                <w:b/>
                <w:bCs/>
                <w:iCs/>
                <w:szCs w:val="28"/>
                <w:lang w:val="nl-NL"/>
              </w:rPr>
            </w:pPr>
            <w:r w:rsidRPr="00620F3C">
              <w:rPr>
                <w:rFonts w:cs="Times New Roman"/>
                <w:noProof/>
                <w:szCs w:val="28"/>
              </w:rPr>
              <w:drawing>
                <wp:inline distT="0" distB="0" distL="0" distR="0" wp14:anchorId="57FB107E" wp14:editId="55B4A889">
                  <wp:extent cx="2409825" cy="969992"/>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2418" cy="975061"/>
                          </a:xfrm>
                          <a:prstGeom prst="rect">
                            <a:avLst/>
                          </a:prstGeom>
                        </pic:spPr>
                      </pic:pic>
                    </a:graphicData>
                  </a:graphic>
                </wp:inline>
              </w:drawing>
            </w:r>
          </w:p>
          <w:p w14:paraId="2CEE7502"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Chu vi mặt đáy của hình lăng trụ là:</w:t>
            </w:r>
          </w:p>
          <w:p w14:paraId="530B8D0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3.15 + 30 = 75 (cm)</w:t>
            </w:r>
          </w:p>
          <w:p w14:paraId="7D2EA520"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Diện tích xung quanh khúc gỗ là :</w:t>
            </w:r>
          </w:p>
          <w:p w14:paraId="0181BD6E"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75 .60 = 4500 (cm</w:t>
            </w:r>
            <w:r w:rsidRPr="00620F3C">
              <w:rPr>
                <w:rFonts w:ascii="Times New Roman" w:hAnsi="Times New Roman" w:cs="Times New Roman"/>
                <w:szCs w:val="28"/>
                <w:vertAlign w:val="superscript"/>
                <w:lang w:val="nl-NL"/>
              </w:rPr>
              <w:t>2</w:t>
            </w:r>
            <w:r w:rsidRPr="00620F3C">
              <w:rPr>
                <w:rFonts w:ascii="Times New Roman" w:hAnsi="Times New Roman" w:cs="Times New Roman"/>
                <w:szCs w:val="28"/>
                <w:lang w:val="nl-NL"/>
              </w:rPr>
              <w:t> )</w:t>
            </w:r>
          </w:p>
          <w:p w14:paraId="694CE1B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Đổi 4500 cm</w:t>
            </w:r>
            <w:r w:rsidRPr="00620F3C">
              <w:rPr>
                <w:rFonts w:ascii="Times New Roman" w:hAnsi="Times New Roman" w:cs="Times New Roman"/>
                <w:szCs w:val="28"/>
                <w:vertAlign w:val="superscript"/>
                <w:lang w:val="nl-NL"/>
              </w:rPr>
              <w:t>2</w:t>
            </w:r>
            <w:r w:rsidRPr="00620F3C">
              <w:rPr>
                <w:rFonts w:ascii="Times New Roman" w:hAnsi="Times New Roman" w:cs="Times New Roman"/>
                <w:szCs w:val="28"/>
                <w:lang w:val="nl-NL"/>
              </w:rPr>
              <w:t>=0,45 m</w:t>
            </w:r>
            <w:r w:rsidRPr="00620F3C">
              <w:rPr>
                <w:rFonts w:ascii="Times New Roman" w:hAnsi="Times New Roman" w:cs="Times New Roman"/>
                <w:szCs w:val="28"/>
                <w:vertAlign w:val="superscript"/>
                <w:lang w:val="nl-NL"/>
              </w:rPr>
              <w:t>2</w:t>
            </w:r>
          </w:p>
          <w:p w14:paraId="457C8253"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Vậy khi sơn xung quanh, tổng chi phí là :</w:t>
            </w:r>
          </w:p>
          <w:p w14:paraId="54A082B7" w14:textId="77777777" w:rsidR="00620F3C" w:rsidRPr="00620F3C" w:rsidRDefault="00620F3C" w:rsidP="00620F3C">
            <w:pPr>
              <w:spacing w:line="24" w:lineRule="atLeast"/>
              <w:contextualSpacing/>
              <w:mirrorIndents/>
              <w:jc w:val="center"/>
              <w:rPr>
                <w:rFonts w:ascii="Times New Roman" w:hAnsi="Times New Roman" w:cs="Times New Roman"/>
                <w:szCs w:val="28"/>
              </w:rPr>
            </w:pPr>
            <w:r w:rsidRPr="00620F3C">
              <w:rPr>
                <w:rFonts w:ascii="Times New Roman" w:hAnsi="Times New Roman" w:cs="Times New Roman"/>
                <w:szCs w:val="28"/>
              </w:rPr>
              <w:t>0,45 x 20,000 = 9000 ( đồng).</w:t>
            </w:r>
          </w:p>
          <w:p w14:paraId="2CC39B25"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p>
          <w:p w14:paraId="6723AD29" w14:textId="77777777" w:rsidR="00620F3C" w:rsidRPr="00620F3C" w:rsidRDefault="00620F3C" w:rsidP="00620F3C">
            <w:pPr>
              <w:numPr>
                <w:ilvl w:val="0"/>
                <w:numId w:val="22"/>
              </w:numPr>
              <w:spacing w:line="24" w:lineRule="atLeast"/>
              <w:ind w:left="0"/>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lastRenderedPageBreak/>
              <w:t>Thể tích của hình lăng trụ đứng tam giác, lăng trụ đứng tứ giác</w:t>
            </w:r>
          </w:p>
          <w:p w14:paraId="5EB6EC1D" w14:textId="77777777" w:rsidR="00620F3C" w:rsidRPr="00620F3C" w:rsidRDefault="00620F3C" w:rsidP="00620F3C">
            <w:pPr>
              <w:spacing w:line="24" w:lineRule="atLeast"/>
              <w:contextualSpacing/>
              <w:mirrorIndents/>
              <w:rPr>
                <w:rFonts w:ascii="Times New Roman" w:hAnsi="Times New Roman" w:cs="Times New Roman"/>
                <w:b/>
                <w:bCs/>
                <w:i/>
                <w:iCs/>
                <w:szCs w:val="28"/>
                <w:lang w:val="nl-NL"/>
              </w:rPr>
            </w:pPr>
            <w:r w:rsidRPr="00620F3C">
              <w:rPr>
                <w:rFonts w:ascii="Times New Roman" w:hAnsi="Times New Roman" w:cs="Times New Roman"/>
                <w:b/>
                <w:bCs/>
                <w:i/>
                <w:iCs/>
                <w:szCs w:val="28"/>
                <w:lang w:val="nl-NL"/>
              </w:rPr>
              <w:t>BTT:</w:t>
            </w:r>
          </w:p>
          <w:p w14:paraId="2A8CF5CB"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a) Thể tích của hình hộp chữ nhật là: V = 4.3.6 = 72 (cm</w:t>
            </w:r>
            <w:r w:rsidRPr="00620F3C">
              <w:rPr>
                <w:rFonts w:ascii="Times New Roman" w:eastAsia="Times New Roman" w:hAnsi="Times New Roman" w:cs="Times New Roman"/>
                <w:color w:val="000000"/>
                <w:szCs w:val="28"/>
                <w:bdr w:val="none" w:sz="0" w:space="0" w:color="auto" w:frame="1"/>
                <w:vertAlign w:val="superscript"/>
                <w:lang w:val="nl-NL"/>
              </w:rPr>
              <w:t>3</w:t>
            </w:r>
            <w:r w:rsidRPr="00620F3C">
              <w:rPr>
                <w:rFonts w:ascii="Times New Roman" w:eastAsia="Times New Roman" w:hAnsi="Times New Roman" w:cs="Times New Roman"/>
                <w:color w:val="000000"/>
                <w:szCs w:val="28"/>
                <w:lang w:val="nl-NL"/>
              </w:rPr>
              <w:t>)</w:t>
            </w:r>
          </w:p>
          <w:p w14:paraId="7CBE3DBD"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b) Vì hình hộp cắt đi một nửa thì được hình lăng trụ đứng nên dự đoán thể tích của hình lăng trụ đứng tam giác bằng một nửa thể tích hình hộp chữ nhật ở câu a.</w:t>
            </w:r>
          </w:p>
          <w:p w14:paraId="2953896D"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c)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 4.3:2 = 6 (cm</w:t>
            </w:r>
            <w:r w:rsidRPr="00620F3C">
              <w:rPr>
                <w:rFonts w:ascii="Times New Roman" w:eastAsia="Times New Roman" w:hAnsi="Times New Roman" w:cs="Times New Roman"/>
                <w:color w:val="000000"/>
                <w:szCs w:val="28"/>
                <w:bdr w:val="none" w:sz="0" w:space="0" w:color="auto" w:frame="1"/>
                <w:vertAlign w:val="superscript"/>
                <w:lang w:val="nl-NL"/>
              </w:rPr>
              <w:t>2</w:t>
            </w:r>
            <w:r w:rsidRPr="00620F3C">
              <w:rPr>
                <w:rFonts w:ascii="Times New Roman" w:eastAsia="Times New Roman" w:hAnsi="Times New Roman" w:cs="Times New Roman"/>
                <w:color w:val="000000"/>
                <w:szCs w:val="28"/>
                <w:lang w:val="nl-NL"/>
              </w:rPr>
              <w:t>)</w:t>
            </w:r>
          </w:p>
          <w:p w14:paraId="04CBE78E"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h = 6.6 = 36 (cm</w:t>
            </w:r>
            <w:r w:rsidRPr="00620F3C">
              <w:rPr>
                <w:rFonts w:ascii="Times New Roman" w:eastAsia="Times New Roman" w:hAnsi="Times New Roman" w:cs="Times New Roman"/>
                <w:color w:val="000000"/>
                <w:szCs w:val="28"/>
                <w:bdr w:val="none" w:sz="0" w:space="0" w:color="auto" w:frame="1"/>
                <w:vertAlign w:val="superscript"/>
                <w:lang w:val="nl-NL"/>
              </w:rPr>
              <w:t>3</w:t>
            </w:r>
            <w:r w:rsidRPr="00620F3C">
              <w:rPr>
                <w:rFonts w:ascii="Times New Roman" w:eastAsia="Times New Roman" w:hAnsi="Times New Roman" w:cs="Times New Roman"/>
                <w:color w:val="000000"/>
                <w:szCs w:val="28"/>
                <w:lang w:val="nl-NL"/>
              </w:rPr>
              <w:t>)</w:t>
            </w:r>
          </w:p>
          <w:p w14:paraId="1D7ED49B"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d)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xml:space="preserve">. h = 36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2</m:t>
                  </m:r>
                </m:den>
              </m:f>
            </m:oMath>
            <w:r w:rsidRPr="00620F3C">
              <w:rPr>
                <w:rFonts w:ascii="Times New Roman" w:eastAsia="Times New Roman" w:hAnsi="Times New Roman" w:cs="Times New Roman"/>
                <w:color w:val="000000"/>
                <w:szCs w:val="28"/>
                <w:lang w:val="nl-NL"/>
              </w:rPr>
              <w:t xml:space="preserve">. 72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2</m:t>
                  </m:r>
                </m:den>
              </m:f>
            </m:oMath>
            <w:r w:rsidRPr="00620F3C">
              <w:rPr>
                <w:rFonts w:ascii="Times New Roman" w:eastAsia="Times New Roman" w:hAnsi="Times New Roman" w:cs="Times New Roman"/>
                <w:color w:val="000000"/>
                <w:szCs w:val="28"/>
                <w:lang w:val="nl-NL"/>
              </w:rPr>
              <w:t xml:space="preserve"> .V</w:t>
            </w:r>
            <w:r w:rsidRPr="00620F3C">
              <w:rPr>
                <w:rFonts w:ascii="Times New Roman" w:eastAsia="Times New Roman" w:hAnsi="Times New Roman" w:cs="Times New Roman"/>
                <w:color w:val="000000"/>
                <w:szCs w:val="28"/>
                <w:bdr w:val="none" w:sz="0" w:space="0" w:color="auto" w:frame="1"/>
                <w:vertAlign w:val="subscript"/>
                <w:lang w:val="nl-NL"/>
              </w:rPr>
              <w:t>hình hộp</w:t>
            </w:r>
          </w:p>
          <w:p w14:paraId="25AF039F"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Vậy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h và kết quả dự đoán ở câu b là như nhau.</w:t>
            </w:r>
          </w:p>
          <w:p w14:paraId="462A9EE9"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p>
          <w:p w14:paraId="6C1F3AA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cs="Times New Roman"/>
                <w:noProof/>
                <w:szCs w:val="28"/>
              </w:rPr>
              <w:drawing>
                <wp:inline distT="0" distB="0" distL="0" distR="0" wp14:anchorId="0EB265CA" wp14:editId="6CF7BDF0">
                  <wp:extent cx="2305050" cy="1539331"/>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7" cy="1545693"/>
                          </a:xfrm>
                          <a:prstGeom prst="rect">
                            <a:avLst/>
                          </a:prstGeom>
                        </pic:spPr>
                      </pic:pic>
                    </a:graphicData>
                  </a:graphic>
                </wp:inline>
              </w:drawing>
            </w:r>
          </w:p>
          <w:p w14:paraId="051A8CCA" w14:textId="77777777" w:rsidR="00620F3C" w:rsidRPr="00620F3C" w:rsidRDefault="00620F3C" w:rsidP="00620F3C">
            <w:pPr>
              <w:spacing w:line="24" w:lineRule="atLeast"/>
              <w:contextualSpacing/>
              <w:mirrorIndents/>
              <w:rPr>
                <w:rFonts w:ascii="Times New Roman" w:hAnsi="Times New Roman" w:cs="Times New Roman"/>
                <w:b/>
                <w:bCs/>
                <w:i/>
                <w:szCs w:val="28"/>
                <w:lang w:val="nl-NL"/>
              </w:rPr>
            </w:pPr>
            <w:r w:rsidRPr="00620F3C">
              <w:rPr>
                <w:rFonts w:ascii="Times New Roman" w:hAnsi="Times New Roman" w:cs="Times New Roman"/>
                <w:b/>
                <w:bCs/>
                <w:i/>
                <w:szCs w:val="28"/>
                <w:lang w:val="nl-NL"/>
              </w:rPr>
              <w:t>Thể tích của hình lăng trụ đứng tam giác, hình lăng trụ đứng tứ giác:</w:t>
            </w:r>
          </w:p>
          <w:p w14:paraId="6697CCC4" w14:textId="77777777" w:rsidR="00620F3C" w:rsidRPr="00620F3C" w:rsidRDefault="00620F3C" w:rsidP="00620F3C">
            <w:pPr>
              <w:spacing w:line="24" w:lineRule="atLeast"/>
              <w:contextualSpacing/>
              <w:mirrorIndents/>
              <w:jc w:val="center"/>
              <w:rPr>
                <w:rFonts w:ascii="Times New Roman" w:hAnsi="Times New Roman" w:cs="Times New Roman"/>
                <w:b/>
                <w:bCs/>
                <w:iCs/>
                <w:szCs w:val="28"/>
              </w:rPr>
            </w:pPr>
            <w:r w:rsidRPr="00620F3C">
              <w:rPr>
                <w:rFonts w:ascii="Times New Roman" w:hAnsi="Times New Roman" w:cs="Times New Roman"/>
                <w:b/>
                <w:bCs/>
                <w:iCs/>
                <w:szCs w:val="28"/>
              </w:rPr>
              <w:t>V = S</w:t>
            </w:r>
            <w:r w:rsidRPr="00620F3C">
              <w:rPr>
                <w:rFonts w:ascii="Times New Roman" w:hAnsi="Times New Roman" w:cs="Times New Roman"/>
                <w:b/>
                <w:bCs/>
                <w:iCs/>
                <w:szCs w:val="28"/>
                <w:vertAlign w:val="subscript"/>
              </w:rPr>
              <w:t>đáy</w:t>
            </w:r>
            <w:r w:rsidRPr="00620F3C">
              <w:rPr>
                <w:rFonts w:ascii="Times New Roman" w:hAnsi="Times New Roman" w:cs="Times New Roman"/>
                <w:b/>
                <w:bCs/>
                <w:iCs/>
                <w:szCs w:val="28"/>
              </w:rPr>
              <w:t xml:space="preserve"> . h</w:t>
            </w:r>
          </w:p>
          <w:p w14:paraId="68975B8F" w14:textId="77777777" w:rsidR="00620F3C" w:rsidRPr="00620F3C" w:rsidRDefault="00620F3C" w:rsidP="00620F3C">
            <w:pPr>
              <w:spacing w:line="24" w:lineRule="atLeast"/>
              <w:contextualSpacing/>
              <w:mirrorIndents/>
              <w:rPr>
                <w:rFonts w:ascii="Times New Roman" w:hAnsi="Times New Roman" w:cs="Times New Roman"/>
                <w:iCs/>
                <w:szCs w:val="28"/>
              </w:rPr>
            </w:pPr>
            <w:r w:rsidRPr="00620F3C">
              <w:rPr>
                <w:rFonts w:ascii="Times New Roman" w:hAnsi="Times New Roman" w:cs="Times New Roman"/>
                <w:iCs/>
                <w:szCs w:val="28"/>
              </w:rPr>
              <w:t xml:space="preserve">Trong dó: </w:t>
            </w:r>
          </w:p>
          <w:p w14:paraId="11A06D6B"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 xml:space="preserve">+ V: </w:t>
            </w:r>
            <w:r w:rsidRPr="00620F3C">
              <w:rPr>
                <w:rFonts w:ascii="Times New Roman" w:hAnsi="Times New Roman" w:cs="Times New Roman"/>
                <w:iCs/>
                <w:szCs w:val="28"/>
              </w:rPr>
              <w:t>Thể tích của hình lăng trụ đứng,</w:t>
            </w:r>
          </w:p>
          <w:p w14:paraId="52926DFF" w14:textId="77777777" w:rsidR="00620F3C" w:rsidRPr="00620F3C" w:rsidRDefault="00620F3C" w:rsidP="00620F3C">
            <w:pPr>
              <w:spacing w:line="24" w:lineRule="atLeast"/>
              <w:contextualSpacing/>
              <w:mirrorIndents/>
              <w:rPr>
                <w:rFonts w:ascii="Times New Roman" w:hAnsi="Times New Roman" w:cs="Times New Roman"/>
                <w:iCs/>
                <w:szCs w:val="28"/>
              </w:rPr>
            </w:pPr>
            <w:r w:rsidRPr="00620F3C">
              <w:rPr>
                <w:rFonts w:ascii="Times New Roman" w:hAnsi="Times New Roman" w:cs="Times New Roman"/>
                <w:b/>
                <w:bCs/>
                <w:iCs/>
                <w:szCs w:val="28"/>
              </w:rPr>
              <w:t>+ S</w:t>
            </w:r>
            <w:r w:rsidRPr="00620F3C">
              <w:rPr>
                <w:rFonts w:ascii="Times New Roman" w:hAnsi="Times New Roman" w:cs="Times New Roman"/>
                <w:b/>
                <w:bCs/>
                <w:iCs/>
                <w:szCs w:val="28"/>
                <w:vertAlign w:val="subscript"/>
              </w:rPr>
              <w:t>đáy</w:t>
            </w:r>
            <w:r w:rsidRPr="00620F3C">
              <w:rPr>
                <w:rFonts w:ascii="Times New Roman" w:hAnsi="Times New Roman" w:cs="Times New Roman"/>
                <w:b/>
                <w:bCs/>
                <w:iCs/>
                <w:szCs w:val="28"/>
              </w:rPr>
              <w:t xml:space="preserve">: </w:t>
            </w:r>
            <w:r w:rsidRPr="00620F3C">
              <w:rPr>
                <w:rFonts w:ascii="Times New Roman" w:hAnsi="Times New Roman" w:cs="Times New Roman"/>
                <w:iCs/>
                <w:szCs w:val="28"/>
              </w:rPr>
              <w:t>Diện tích một đáy của hình lăng trụ đứng.</w:t>
            </w:r>
          </w:p>
          <w:p w14:paraId="5692BE74"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 xml:space="preserve">+ h: </w:t>
            </w:r>
            <w:r w:rsidRPr="00620F3C">
              <w:rPr>
                <w:rFonts w:ascii="Times New Roman" w:hAnsi="Times New Roman" w:cs="Times New Roman"/>
                <w:iCs/>
                <w:szCs w:val="28"/>
              </w:rPr>
              <w:t>Chiều cao của hình lăng trụ đứng.</w:t>
            </w:r>
          </w:p>
          <w:p w14:paraId="56A15AC8" w14:textId="77777777" w:rsidR="00620F3C" w:rsidRPr="00620F3C" w:rsidRDefault="00620F3C" w:rsidP="00620F3C">
            <w:pPr>
              <w:spacing w:line="24" w:lineRule="atLeast"/>
              <w:contextualSpacing/>
              <w:mirrorIndents/>
              <w:rPr>
                <w:rFonts w:ascii="Times New Roman" w:hAnsi="Times New Roman" w:cs="Times New Roman"/>
                <w:b/>
                <w:bCs/>
                <w:iCs/>
                <w:szCs w:val="28"/>
              </w:rPr>
            </w:pPr>
          </w:p>
          <w:p w14:paraId="0724810D"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Ví dụ 3: SGK - tr98</w:t>
            </w:r>
          </w:p>
          <w:p w14:paraId="1E7793C3" w14:textId="77777777" w:rsidR="00620F3C" w:rsidRPr="00620F3C" w:rsidRDefault="00620F3C" w:rsidP="00620F3C">
            <w:pPr>
              <w:spacing w:line="24" w:lineRule="atLeast"/>
              <w:contextualSpacing/>
              <w:mirrorIndents/>
              <w:rPr>
                <w:rFonts w:ascii="Times New Roman" w:hAnsi="Times New Roman" w:cs="Times New Roman"/>
                <w:iCs/>
                <w:szCs w:val="28"/>
              </w:rPr>
            </w:pPr>
          </w:p>
          <w:p w14:paraId="6C6C509E"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Luyện tập 2:</w:t>
            </w:r>
          </w:p>
          <w:p w14:paraId="125DA0C2" w14:textId="77777777" w:rsidR="00620F3C" w:rsidRPr="00620F3C" w:rsidRDefault="00620F3C" w:rsidP="00620F3C">
            <w:pPr>
              <w:spacing w:line="24" w:lineRule="atLeast"/>
              <w:contextualSpacing/>
              <w:mirrorIndents/>
              <w:jc w:val="center"/>
              <w:rPr>
                <w:rFonts w:ascii="Times New Roman" w:hAnsi="Times New Roman" w:cs="Times New Roman"/>
                <w:b/>
                <w:bCs/>
                <w:iCs/>
                <w:szCs w:val="28"/>
                <w:lang w:val="nl-NL"/>
              </w:rPr>
            </w:pPr>
            <w:r w:rsidRPr="00620F3C">
              <w:rPr>
                <w:rFonts w:cs="Times New Roman"/>
                <w:noProof/>
                <w:szCs w:val="28"/>
              </w:rPr>
              <w:drawing>
                <wp:inline distT="0" distB="0" distL="0" distR="0" wp14:anchorId="773E8BEE" wp14:editId="358B3175">
                  <wp:extent cx="2678906" cy="1114425"/>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9147" cy="1118685"/>
                          </a:xfrm>
                          <a:prstGeom prst="rect">
                            <a:avLst/>
                          </a:prstGeom>
                        </pic:spPr>
                      </pic:pic>
                    </a:graphicData>
                  </a:graphic>
                </wp:inline>
              </w:drawing>
            </w:r>
          </w:p>
          <w:p w14:paraId="2CECE08F"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Diện tích một đáy của hình lăng trụ là :</w:t>
            </w:r>
          </w:p>
          <w:p w14:paraId="166F9CA0" w14:textId="77777777" w:rsidR="00620F3C" w:rsidRPr="00620F3C" w:rsidRDefault="00056A50" w:rsidP="00620F3C">
            <w:pPr>
              <w:spacing w:line="24" w:lineRule="atLeast"/>
              <w:contextualSpacing/>
              <w:mirrorIndents/>
              <w:jc w:val="center"/>
              <w:rPr>
                <w:rFonts w:ascii="Times New Roman" w:hAnsi="Times New Roman" w:cs="Times New Roman"/>
                <w:szCs w:val="28"/>
                <w:lang w:val="nl-NL"/>
              </w:rPr>
            </w:pPr>
            <m:oMath>
              <m:f>
                <m:fPr>
                  <m:ctrlPr>
                    <w:rPr>
                      <w:rFonts w:ascii="Cambria Math" w:hAnsi="Cambria Math" w:cs="Times New Roman"/>
                      <w:i/>
                      <w:szCs w:val="28"/>
                    </w:rPr>
                  </m:ctrlPr>
                </m:fPr>
                <m:num>
                  <m:r>
                    <w:rPr>
                      <w:rFonts w:ascii="Cambria Math" w:hAnsi="Cambria Math" w:cs="Times New Roman"/>
                      <w:szCs w:val="28"/>
                      <w:lang w:val="nl-NL"/>
                    </w:rPr>
                    <m:t>30+40</m:t>
                  </m:r>
                </m:num>
                <m:den>
                  <m:r>
                    <w:rPr>
                      <w:rFonts w:ascii="Cambria Math" w:hAnsi="Cambria Math" w:cs="Times New Roman"/>
                      <w:szCs w:val="28"/>
                      <w:lang w:val="nl-NL"/>
                    </w:rPr>
                    <m:t>2</m:t>
                  </m:r>
                </m:den>
              </m:f>
              <m:r>
                <w:rPr>
                  <w:rFonts w:ascii="Cambria Math" w:hAnsi="Cambria Math" w:cs="Times New Roman"/>
                  <w:szCs w:val="28"/>
                  <w:lang w:val="nl-NL"/>
                </w:rPr>
                <m:t>.15</m:t>
              </m:r>
            </m:oMath>
            <w:r w:rsidR="00620F3C" w:rsidRPr="00620F3C">
              <w:rPr>
                <w:rFonts w:ascii="Times New Roman" w:hAnsi="Times New Roman" w:cs="Times New Roman"/>
                <w:szCs w:val="28"/>
                <w:lang w:val="nl-NL"/>
              </w:rPr>
              <w:t xml:space="preserve"> =  525 (cm</w:t>
            </w:r>
            <w:r w:rsidR="00620F3C" w:rsidRPr="00620F3C">
              <w:rPr>
                <w:rFonts w:ascii="Times New Roman" w:hAnsi="Times New Roman" w:cs="Times New Roman"/>
                <w:szCs w:val="28"/>
                <w:vertAlign w:val="superscript"/>
                <w:lang w:val="nl-NL"/>
              </w:rPr>
              <w:t>2</w:t>
            </w:r>
            <w:r w:rsidR="00620F3C" w:rsidRPr="00620F3C">
              <w:rPr>
                <w:rFonts w:ascii="Times New Roman" w:hAnsi="Times New Roman" w:cs="Times New Roman"/>
                <w:szCs w:val="28"/>
                <w:lang w:val="nl-NL"/>
              </w:rPr>
              <w:t> )</w:t>
            </w:r>
          </w:p>
          <w:p w14:paraId="52D87553"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khay là :</w:t>
            </w:r>
          </w:p>
          <w:p w14:paraId="5519CAC4" w14:textId="77777777" w:rsidR="00620F3C" w:rsidRPr="00620F3C" w:rsidRDefault="00620F3C" w:rsidP="00620F3C">
            <w:pPr>
              <w:spacing w:line="24" w:lineRule="atLeast"/>
              <w:contextualSpacing/>
              <w:mirrorIndents/>
              <w:jc w:val="center"/>
              <w:rPr>
                <w:rFonts w:ascii="Times New Roman" w:hAnsi="Times New Roman" w:cs="Times New Roman"/>
                <w:szCs w:val="28"/>
              </w:rPr>
            </w:pPr>
            <w:r w:rsidRPr="00620F3C">
              <w:rPr>
                <w:rFonts w:ascii="Times New Roman" w:hAnsi="Times New Roman" w:cs="Times New Roman"/>
                <w:szCs w:val="28"/>
              </w:rPr>
              <w:t>525.20 = 10 500 ( cm</w:t>
            </w:r>
            <w:r w:rsidRPr="00620F3C">
              <w:rPr>
                <w:rFonts w:ascii="Times New Roman" w:hAnsi="Times New Roman" w:cs="Times New Roman"/>
                <w:szCs w:val="28"/>
                <w:vertAlign w:val="superscript"/>
              </w:rPr>
              <w:t>3</w:t>
            </w:r>
            <w:r w:rsidRPr="00620F3C">
              <w:rPr>
                <w:rFonts w:ascii="Times New Roman" w:hAnsi="Times New Roman" w:cs="Times New Roman"/>
                <w:szCs w:val="28"/>
              </w:rPr>
              <w:t>)</w:t>
            </w:r>
          </w:p>
          <w:p w14:paraId="5984A455"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t>Thử thách nhỏ:</w:t>
            </w:r>
          </w:p>
          <w:p w14:paraId="50A136A1"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cs="Times New Roman"/>
                <w:noProof/>
                <w:szCs w:val="28"/>
              </w:rPr>
              <w:lastRenderedPageBreak/>
              <w:drawing>
                <wp:inline distT="0" distB="0" distL="0" distR="0" wp14:anchorId="37F5230E" wp14:editId="524EA9D9">
                  <wp:extent cx="3583305" cy="93940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1310" cy="944121"/>
                          </a:xfrm>
                          <a:prstGeom prst="rect">
                            <a:avLst/>
                          </a:prstGeom>
                        </pic:spPr>
                      </pic:pic>
                    </a:graphicData>
                  </a:graphic>
                </wp:inline>
              </w:drawing>
            </w:r>
          </w:p>
          <w:p w14:paraId="53B9B1F4"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hình lăng trụ đứng tam giác là:</w:t>
            </w:r>
          </w:p>
          <w:p w14:paraId="15ECB3F6" w14:textId="77777777" w:rsidR="00620F3C" w:rsidRPr="00620F3C" w:rsidRDefault="00620F3C" w:rsidP="00620F3C">
            <w:pPr>
              <w:spacing w:line="24" w:lineRule="atLeast"/>
              <w:contextualSpacing/>
              <w:mirrorIndents/>
              <w:jc w:val="center"/>
              <w:rPr>
                <w:rFonts w:ascii="Times New Roman" w:eastAsiaTheme="minorEastAsia" w:hAnsi="Times New Roman" w:cs="Times New Roman"/>
                <w:szCs w:val="28"/>
                <w:lang w:val="nl-NL"/>
              </w:rPr>
            </w:pPr>
            <w:r w:rsidRPr="00620F3C">
              <w:rPr>
                <w:rFonts w:ascii="Times New Roman" w:hAnsi="Times New Roman" w:cs="Times New Roman"/>
                <w:szCs w:val="28"/>
                <w:lang w:val="nl-NL"/>
              </w:rPr>
              <w:t>V</w:t>
            </w:r>
            <w:r w:rsidRPr="00620F3C">
              <w:rPr>
                <w:rFonts w:ascii="Times New Roman" w:hAnsi="Times New Roman" w:cs="Times New Roman"/>
                <w:szCs w:val="28"/>
                <w:vertAlign w:val="subscript"/>
                <w:lang w:val="nl-NL"/>
              </w:rPr>
              <w:t xml:space="preserve">1 </w:t>
            </w:r>
            <w:r w:rsidRPr="00620F3C">
              <w:rPr>
                <w:rFonts w:ascii="Times New Roman" w:hAnsi="Times New Roman" w:cs="Times New Roman"/>
                <w:szCs w:val="28"/>
                <w:lang w:val="nl-NL"/>
              </w:rPr>
              <w:t xml:space="preserve">= </w:t>
            </w:r>
            <m:oMath>
              <m:d>
                <m:dPr>
                  <m:ctrlPr>
                    <w:rPr>
                      <w:rFonts w:ascii="Cambria Math" w:hAnsi="Cambria Math" w:cs="Times New Roman"/>
                      <w:i/>
                      <w:szCs w:val="28"/>
                      <w:lang w:val="nl-NL"/>
                    </w:rPr>
                  </m:ctrlPr>
                </m:dPr>
                <m:e>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r>
                    <w:rPr>
                      <w:rFonts w:ascii="Cambria Math" w:hAnsi="Cambria Math" w:cs="Times New Roman"/>
                      <w:szCs w:val="28"/>
                      <w:lang w:val="nl-NL"/>
                    </w:rPr>
                    <m:t>.2.7</m:t>
                  </m:r>
                </m:e>
              </m:d>
              <m:r>
                <w:rPr>
                  <w:rFonts w:ascii="Cambria Math" w:eastAsiaTheme="minorEastAsia" w:hAnsi="Cambria Math" w:cs="Times New Roman"/>
                  <w:szCs w:val="28"/>
                  <w:lang w:val="nl-NL"/>
                </w:rPr>
                <m:t>.10</m:t>
              </m:r>
            </m:oMath>
            <w:r w:rsidRPr="00620F3C">
              <w:rPr>
                <w:rFonts w:ascii="Times New Roman" w:eastAsiaTheme="minorEastAsia" w:hAnsi="Times New Roman" w:cs="Times New Roman"/>
                <w:szCs w:val="28"/>
                <w:lang w:val="nl-NL"/>
              </w:rPr>
              <w:t>= 70 (m</w:t>
            </w:r>
            <w:r w:rsidRPr="00620F3C">
              <w:rPr>
                <w:rFonts w:ascii="Times New Roman" w:eastAsiaTheme="minorEastAsia" w:hAnsi="Times New Roman" w:cs="Times New Roman"/>
                <w:szCs w:val="28"/>
                <w:vertAlign w:val="superscript"/>
                <w:lang w:val="nl-NL"/>
              </w:rPr>
              <w:t>3</w:t>
            </w:r>
            <w:r w:rsidRPr="00620F3C">
              <w:rPr>
                <w:rFonts w:ascii="Times New Roman" w:eastAsiaTheme="minorEastAsia" w:hAnsi="Times New Roman" w:cs="Times New Roman"/>
                <w:szCs w:val="28"/>
                <w:lang w:val="nl-NL"/>
              </w:rPr>
              <w:t>)</w:t>
            </w:r>
          </w:p>
          <w:p w14:paraId="34C0A16F" w14:textId="77777777" w:rsidR="00620F3C" w:rsidRPr="00620F3C" w:rsidRDefault="00620F3C" w:rsidP="00620F3C">
            <w:pPr>
              <w:spacing w:line="24" w:lineRule="atLeast"/>
              <w:contextualSpacing/>
              <w:mirrorIndents/>
              <w:jc w:val="center"/>
              <w:rPr>
                <w:rFonts w:ascii="Times New Roman" w:eastAsiaTheme="minorEastAsia" w:hAnsi="Times New Roman" w:cs="Times New Roman"/>
                <w:szCs w:val="28"/>
                <w:lang w:val="nl-NL"/>
              </w:rPr>
            </w:pPr>
            <w:r w:rsidRPr="00620F3C">
              <w:rPr>
                <w:rFonts w:ascii="Times New Roman" w:eastAsiaTheme="minorEastAsia" w:hAnsi="Times New Roman" w:cs="Times New Roman"/>
                <w:szCs w:val="28"/>
                <w:lang w:val="nl-NL"/>
              </w:rPr>
              <w:t>Thể tích hình hộp chữ nhật là:</w:t>
            </w:r>
          </w:p>
          <w:p w14:paraId="5CFDFA9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w:t>
            </w:r>
            <w:r w:rsidRPr="00620F3C">
              <w:rPr>
                <w:rFonts w:ascii="Times New Roman" w:hAnsi="Times New Roman" w:cs="Times New Roman"/>
                <w:szCs w:val="28"/>
                <w:vertAlign w:val="subscript"/>
                <w:lang w:val="nl-NL"/>
              </w:rPr>
              <w:t>2</w:t>
            </w:r>
            <w:r w:rsidRPr="00620F3C">
              <w:rPr>
                <w:rFonts w:ascii="Times New Roman" w:hAnsi="Times New Roman" w:cs="Times New Roman"/>
                <w:szCs w:val="28"/>
                <w:lang w:val="nl-NL"/>
              </w:rPr>
              <w:t xml:space="preserve"> = 10 . 25 . 2 = 500 (m</w:t>
            </w:r>
            <w:r w:rsidRPr="00620F3C">
              <w:rPr>
                <w:rFonts w:ascii="Times New Roman" w:hAnsi="Times New Roman" w:cs="Times New Roman"/>
                <w:szCs w:val="28"/>
                <w:vertAlign w:val="superscript"/>
                <w:lang w:val="nl-NL"/>
              </w:rPr>
              <w:t>3</w:t>
            </w:r>
            <w:r w:rsidRPr="00620F3C">
              <w:rPr>
                <w:rFonts w:ascii="Times New Roman" w:hAnsi="Times New Roman" w:cs="Times New Roman"/>
                <w:szCs w:val="28"/>
                <w:lang w:val="nl-NL"/>
              </w:rPr>
              <w:t>)</w:t>
            </w:r>
          </w:p>
          <w:p w14:paraId="16832F7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bể bơi là:</w:t>
            </w:r>
          </w:p>
          <w:p w14:paraId="41C10CC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 = V</w:t>
            </w:r>
            <w:r w:rsidRPr="00620F3C">
              <w:rPr>
                <w:rFonts w:ascii="Times New Roman" w:hAnsi="Times New Roman" w:cs="Times New Roman"/>
                <w:szCs w:val="28"/>
                <w:vertAlign w:val="subscript"/>
                <w:lang w:val="nl-NL"/>
              </w:rPr>
              <w:t>1</w:t>
            </w:r>
            <w:r w:rsidRPr="00620F3C">
              <w:rPr>
                <w:rFonts w:ascii="Times New Roman" w:hAnsi="Times New Roman" w:cs="Times New Roman"/>
                <w:szCs w:val="28"/>
                <w:lang w:val="nl-NL"/>
              </w:rPr>
              <w:t xml:space="preserve"> + V</w:t>
            </w:r>
            <w:r w:rsidRPr="00620F3C">
              <w:rPr>
                <w:rFonts w:ascii="Times New Roman" w:hAnsi="Times New Roman" w:cs="Times New Roman"/>
                <w:szCs w:val="28"/>
                <w:vertAlign w:val="subscript"/>
                <w:lang w:val="nl-NL"/>
              </w:rPr>
              <w:t>2</w:t>
            </w:r>
            <w:r w:rsidRPr="00620F3C">
              <w:rPr>
                <w:rFonts w:ascii="Times New Roman" w:hAnsi="Times New Roman" w:cs="Times New Roman"/>
                <w:szCs w:val="28"/>
                <w:lang w:val="nl-NL"/>
              </w:rPr>
              <w:t xml:space="preserve"> = 70 + 500 = 570 (m</w:t>
            </w:r>
            <w:r w:rsidRPr="00620F3C">
              <w:rPr>
                <w:rFonts w:ascii="Times New Roman" w:hAnsi="Times New Roman" w:cs="Times New Roman"/>
                <w:szCs w:val="28"/>
                <w:vertAlign w:val="superscript"/>
                <w:lang w:val="nl-NL"/>
              </w:rPr>
              <w:t>3</w:t>
            </w:r>
            <w:r w:rsidRPr="00620F3C">
              <w:rPr>
                <w:rFonts w:ascii="Times New Roman" w:hAnsi="Times New Roman" w:cs="Times New Roman"/>
                <w:szCs w:val="28"/>
                <w:lang w:val="nl-NL"/>
              </w:rPr>
              <w:t>)</w:t>
            </w:r>
          </w:p>
          <w:p w14:paraId="2613DD4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p>
        </w:tc>
      </w:tr>
    </w:tbl>
    <w:p w14:paraId="5B99701C" w14:textId="77777777" w:rsidR="00620F3C" w:rsidRPr="00620F3C" w:rsidRDefault="00620F3C" w:rsidP="00620F3C">
      <w:pPr>
        <w:spacing w:after="0" w:line="24" w:lineRule="atLeast"/>
        <w:contextualSpacing/>
        <w:mirrorIndents/>
        <w:rPr>
          <w:rFonts w:cs="Times New Roman"/>
          <w:b/>
          <w:szCs w:val="28"/>
          <w:lang w:val="fr-FR"/>
        </w:rPr>
      </w:pPr>
    </w:p>
    <w:p w14:paraId="286EC049"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3BD3696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w:t>
      </w:r>
    </w:p>
    <w:p w14:paraId="387EF5FF"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ọc sinh củng cố lại kiến thức về các đặc điểm hình lăng trụ đứng tam giác, hình lăng trụ đứng tứ giác.</w:t>
      </w:r>
    </w:p>
    <w:p w14:paraId="79B01B3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7410F62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thực hiện làm các bài tập theo sự phân công của GV.</w:t>
      </w:r>
    </w:p>
    <w:p w14:paraId="49C11D7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được giao về hình lăng trụ đứng tam giác, hình lăng trụ đứng tứ giác.</w:t>
      </w:r>
    </w:p>
    <w:p w14:paraId="10939D6C"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0A0AE72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5F521EAD"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lastRenderedPageBreak/>
        <w:t>- GV yêu cầu HS nhắc lại các kiến thức cần ghi nhớ cho HS: Khái niệm hình lăng trụ đứng tam giác, hình lăng trụ đứng tứ giác? Mô tả các yếu tố chính của lăng trụ đứng tam giác, hình lăng trụ đứng tứ giác.</w:t>
      </w:r>
    </w:p>
    <w:p w14:paraId="6C6FC170"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xml:space="preserve">- GV tổ chức cho HS hoàn thành cá nhân </w:t>
      </w:r>
      <w:r w:rsidRPr="00620F3C">
        <w:rPr>
          <w:rFonts w:eastAsia="Calibri" w:cs="Times New Roman"/>
          <w:b/>
          <w:color w:val="000000"/>
          <w:szCs w:val="28"/>
          <w:lang w:val="fr-FR"/>
        </w:rPr>
        <w:t>BT10.11; BT10.12; BT10.13</w:t>
      </w:r>
      <w:r w:rsidRPr="00620F3C">
        <w:rPr>
          <w:rFonts w:eastAsia="Calibri" w:cs="Times New Roman"/>
          <w:color w:val="000000"/>
          <w:szCs w:val="28"/>
          <w:lang w:val="fr-FR"/>
        </w:rPr>
        <w:t>(SGK – tr98,99), sau đó hoạt động cặp đôi, kiểm tra chéo đáp án.</w:t>
      </w:r>
    </w:p>
    <w:p w14:paraId="165CE9CA"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Bước 2: Thực hiện nhiệm vụ: </w:t>
      </w:r>
      <w:r w:rsidRPr="00620F3C">
        <w:rPr>
          <w:rFonts w:eastAsia="Calibri" w:cs="Times New Roman"/>
          <w:color w:val="000000"/>
          <w:szCs w:val="28"/>
          <w:lang w:val="fr-FR"/>
        </w:rPr>
        <w:t>HS thực hiện theo yêu cầu của GV tự hoàn thành các bài tập vào vở.</w:t>
      </w:r>
    </w:p>
    <w:p w14:paraId="0581A6DB" w14:textId="77777777" w:rsidR="00620F3C" w:rsidRPr="00620F3C" w:rsidRDefault="00620F3C" w:rsidP="00620F3C">
      <w:pPr>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Bước 3: Báo cáo, thảo luận: </w:t>
      </w:r>
      <w:r w:rsidRPr="00620F3C">
        <w:rPr>
          <w:rFonts w:eastAsia="Calibri" w:cs="Times New Roman"/>
          <w:color w:val="000000"/>
          <w:szCs w:val="28"/>
          <w:lang w:val="fr-FR"/>
        </w:rPr>
        <w:t>Mỗi BT GV mời đại diện 1-2 HS trình bày bảng. Các HS khác chú ý hoàn thành bài, theo dõi nhận xét bài các bạn trên bảng.</w:t>
      </w:r>
    </w:p>
    <w:p w14:paraId="59EAC313"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u w:val="single"/>
          <w:lang w:val="fr-FR"/>
        </w:rPr>
      </w:pPr>
      <w:r w:rsidRPr="00620F3C">
        <w:rPr>
          <w:rFonts w:eastAsia="Calibri" w:cs="Times New Roman"/>
          <w:b/>
          <w:color w:val="000000"/>
          <w:szCs w:val="28"/>
          <w:u w:val="single"/>
          <w:lang w:val="fr-FR"/>
        </w:rPr>
        <w:t>Kết quả:</w:t>
      </w:r>
    </w:p>
    <w:p w14:paraId="1E4A8D7D"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Bài 10.11:</w:t>
      </w:r>
    </w:p>
    <w:p w14:paraId="2D22C93B"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drawing>
          <wp:inline distT="0" distB="0" distL="0" distR="0" wp14:anchorId="2ED6DAE6" wp14:editId="03988712">
            <wp:extent cx="1428750" cy="1924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8750" cy="1924050"/>
                    </a:xfrm>
                    <a:prstGeom prst="rect">
                      <a:avLst/>
                    </a:prstGeom>
                  </pic:spPr>
                </pic:pic>
              </a:graphicData>
            </a:graphic>
          </wp:inline>
        </w:drawing>
      </w:r>
    </w:p>
    <w:p w14:paraId="2A8EA797"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bookmarkStart w:id="3" w:name="_Hlk115498278"/>
      <w:r w:rsidRPr="00620F3C">
        <w:rPr>
          <w:rFonts w:eastAsia="Times New Roman" w:cs="Times New Roman"/>
          <w:color w:val="333333"/>
          <w:szCs w:val="28"/>
          <w:lang w:val="fr-FR"/>
        </w:rPr>
        <w:t>+ 2 mặt đáy: ABC, MNP</w:t>
      </w:r>
    </w:p>
    <w:p w14:paraId="3DC00673"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+ 3 mặt bên: ACPM, BAMN, BCPN</w:t>
      </w:r>
    </w:p>
    <w:p w14:paraId="0AC44545"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 Cạnh đáy: NM, MP, NP, AB, BC, CA</w:t>
      </w:r>
    </w:p>
    <w:p w14:paraId="26A2133A"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 Cạnh bên: AM, BN, CP</w:t>
      </w:r>
      <w:bookmarkEnd w:id="3"/>
    </w:p>
    <w:p w14:paraId="32C86386"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Bài 10.12.</w:t>
      </w:r>
    </w:p>
    <w:p w14:paraId="4C9EE226"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drawing>
          <wp:inline distT="0" distB="0" distL="0" distR="0" wp14:anchorId="0D826508" wp14:editId="5E6A8CD1">
            <wp:extent cx="2333625" cy="24003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3625" cy="2400300"/>
                    </a:xfrm>
                    <a:prstGeom prst="rect">
                      <a:avLst/>
                    </a:prstGeom>
                  </pic:spPr>
                </pic:pic>
              </a:graphicData>
            </a:graphic>
          </wp:inline>
        </w:drawing>
      </w:r>
    </w:p>
    <w:p w14:paraId="065696D0"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Cạnh số (1) ghép với cạnh AB để có hình lăng trụ đứng.</w:t>
      </w:r>
    </w:p>
    <w:p w14:paraId="42E45638"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Bài 10.13</w:t>
      </w:r>
    </w:p>
    <w:p w14:paraId="4CCC8613"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lastRenderedPageBreak/>
        <w:drawing>
          <wp:inline distT="0" distB="0" distL="0" distR="0" wp14:anchorId="38A90E82" wp14:editId="489E703C">
            <wp:extent cx="2447925" cy="1666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7925" cy="1666875"/>
                    </a:xfrm>
                    <a:prstGeom prst="rect">
                      <a:avLst/>
                    </a:prstGeom>
                  </pic:spPr>
                </pic:pic>
              </a:graphicData>
            </a:graphic>
          </wp:inline>
        </w:drawing>
      </w:r>
    </w:p>
    <w:p w14:paraId="5D4057AC"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Diện tích xung quanh hình lăng trụ đứng là :</w:t>
      </w:r>
    </w:p>
    <w:p w14:paraId="08705A59"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(6 + 10 + 8) .15 = 360 (m</w:t>
      </w:r>
      <w:r w:rsidRPr="00620F3C">
        <w:rPr>
          <w:rFonts w:cs="Times New Roman"/>
          <w:szCs w:val="28"/>
          <w:vertAlign w:val="superscript"/>
          <w:lang w:val="fr-FR"/>
        </w:rPr>
        <w:t>2</w:t>
      </w:r>
      <w:r w:rsidRPr="00620F3C">
        <w:rPr>
          <w:rFonts w:cs="Times New Roman"/>
          <w:szCs w:val="28"/>
          <w:lang w:val="fr-FR"/>
        </w:rPr>
        <w:t> )</w:t>
      </w:r>
    </w:p>
    <w:p w14:paraId="5946BB48"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Diện tích một đáy của hình lăng trụ là :</w:t>
      </w:r>
    </w:p>
    <w:p w14:paraId="098BA6C8" w14:textId="77777777" w:rsidR="00620F3C" w:rsidRPr="00620F3C" w:rsidRDefault="00056A50" w:rsidP="00620F3C">
      <w:pPr>
        <w:spacing w:after="0" w:line="24" w:lineRule="atLeast"/>
        <w:contextualSpacing/>
        <w:mirrorIndents/>
        <w:jc w:val="center"/>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00620F3C" w:rsidRPr="00620F3C">
        <w:rPr>
          <w:rFonts w:cs="Times New Roman"/>
          <w:szCs w:val="28"/>
          <w:lang w:val="fr-FR"/>
        </w:rPr>
        <w:t>.6.8 = 24  (m</w:t>
      </w:r>
      <w:r w:rsidR="00620F3C" w:rsidRPr="00620F3C">
        <w:rPr>
          <w:rFonts w:cs="Times New Roman"/>
          <w:szCs w:val="28"/>
          <w:vertAlign w:val="superscript"/>
          <w:lang w:val="fr-FR"/>
        </w:rPr>
        <w:t>2</w:t>
      </w:r>
      <w:r w:rsidR="00620F3C" w:rsidRPr="00620F3C">
        <w:rPr>
          <w:rFonts w:cs="Times New Roman"/>
          <w:szCs w:val="28"/>
          <w:lang w:val="fr-FR"/>
        </w:rPr>
        <w:t> )</w:t>
      </w:r>
    </w:p>
    <w:p w14:paraId="4D89F02B"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Thể tích của hình lăng trụ đứng là</w:t>
      </w:r>
    </w:p>
    <w:p w14:paraId="3FCF6D39"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24.15 = 360 ( m</w:t>
      </w:r>
      <w:r w:rsidRPr="00620F3C">
        <w:rPr>
          <w:rFonts w:cs="Times New Roman"/>
          <w:szCs w:val="28"/>
          <w:vertAlign w:val="superscript"/>
          <w:lang w:val="fr-FR"/>
        </w:rPr>
        <w:t>3</w:t>
      </w:r>
      <w:r w:rsidRPr="00620F3C">
        <w:rPr>
          <w:rFonts w:cs="Times New Roman"/>
          <w:szCs w:val="28"/>
          <w:lang w:val="fr-FR"/>
        </w:rPr>
        <w:t>)</w:t>
      </w:r>
    </w:p>
    <w:p w14:paraId="139E081D" w14:textId="77777777" w:rsidR="00620F3C" w:rsidRPr="00620F3C" w:rsidRDefault="00620F3C" w:rsidP="00620F3C">
      <w:pPr>
        <w:spacing w:after="0" w:line="24" w:lineRule="atLeast"/>
        <w:contextualSpacing/>
        <w:mirrorIndents/>
        <w:jc w:val="center"/>
        <w:rPr>
          <w:rFonts w:cs="Times New Roman"/>
          <w:szCs w:val="28"/>
          <w:lang w:val="fr-FR"/>
        </w:rPr>
      </w:pPr>
    </w:p>
    <w:p w14:paraId="30AA034C"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D. HOẠT ĐỘNG VẬN DỤNG</w:t>
      </w:r>
    </w:p>
    <w:p w14:paraId="054D4E62"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b/>
          <w:szCs w:val="28"/>
          <w:lang w:val="fr-FR"/>
        </w:rPr>
        <w:t>a) Mục tiêu:</w:t>
      </w:r>
      <w:r w:rsidRPr="00620F3C">
        <w:rPr>
          <w:rFonts w:cs="Times New Roman"/>
          <w:szCs w:val="28"/>
          <w:lang w:val="fr-FR"/>
        </w:rPr>
        <w:t xml:space="preserve"> </w:t>
      </w:r>
    </w:p>
    <w:p w14:paraId="01C4BBEE"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Học sinh thực hiện làm bài tập vận dụng để nắm vững và ghi nhớ kiến thức.</w:t>
      </w:r>
    </w:p>
    <w:p w14:paraId="736A410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E4D596D"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szCs w:val="28"/>
          <w:lang w:val="fr-FR"/>
        </w:rPr>
        <w:t xml:space="preserve">b) Nội dung: </w:t>
      </w:r>
      <w:r w:rsidRPr="00620F3C">
        <w:rPr>
          <w:rFonts w:cs="Times New Roman"/>
          <w:szCs w:val="28"/>
          <w:lang w:val="fr-FR"/>
        </w:rPr>
        <w:t xml:space="preserve">HS sử dụng SGK và vận dụng kiến thức đã học để làm bài tập Bài </w:t>
      </w:r>
      <w:r w:rsidRPr="00620F3C">
        <w:rPr>
          <w:rFonts w:cs="Times New Roman"/>
          <w:b/>
          <w:bCs/>
          <w:szCs w:val="28"/>
          <w:lang w:val="fr-FR"/>
        </w:rPr>
        <w:t xml:space="preserve">10.14 + </w:t>
      </w:r>
      <w:r w:rsidRPr="00620F3C">
        <w:rPr>
          <w:rFonts w:cs="Times New Roman"/>
          <w:b/>
          <w:szCs w:val="28"/>
          <w:lang w:val="fr-FR"/>
        </w:rPr>
        <w:t>10.15 + 10.16 – SGK – tr99.</w:t>
      </w:r>
    </w:p>
    <w:p w14:paraId="086C77B4"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b/>
          <w:szCs w:val="28"/>
          <w:lang w:val="fr-FR"/>
        </w:rPr>
        <w:t xml:space="preserve">c) Sản phẩm: </w:t>
      </w:r>
      <w:r w:rsidRPr="00620F3C">
        <w:rPr>
          <w:rFonts w:cs="Times New Roman"/>
          <w:szCs w:val="28"/>
          <w:lang w:val="fr-FR"/>
        </w:rPr>
        <w:t xml:space="preserve">HS vận dụng kiến thức đã học giải quyết bài toán thực tế tính diện tích xung qunh, thể tích của hình lăng trụ đứng, hoàn thành các bài </w:t>
      </w:r>
      <w:r w:rsidRPr="00620F3C">
        <w:rPr>
          <w:rFonts w:cs="Times New Roman"/>
          <w:b/>
          <w:bCs/>
          <w:szCs w:val="28"/>
          <w:lang w:val="fr-FR"/>
        </w:rPr>
        <w:t xml:space="preserve">10.14 + </w:t>
      </w:r>
      <w:r w:rsidRPr="00620F3C">
        <w:rPr>
          <w:rFonts w:cs="Times New Roman"/>
          <w:b/>
          <w:szCs w:val="28"/>
          <w:lang w:val="fr-FR"/>
        </w:rPr>
        <w:t xml:space="preserve">10.15 + 10.16 </w:t>
      </w:r>
      <w:r w:rsidRPr="00620F3C">
        <w:rPr>
          <w:rFonts w:cs="Times New Roman"/>
          <w:bCs/>
          <w:szCs w:val="28"/>
          <w:lang w:val="fr-FR"/>
        </w:rPr>
        <w:t>(SGK – tr99).</w:t>
      </w:r>
    </w:p>
    <w:p w14:paraId="4438E45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fr-FR"/>
        </w:rPr>
      </w:pPr>
      <w:r w:rsidRPr="00620F3C">
        <w:rPr>
          <w:rFonts w:cs="Times New Roman"/>
          <w:b/>
          <w:szCs w:val="28"/>
          <w:lang w:val="fr-FR"/>
        </w:rPr>
        <w:t xml:space="preserve">d) Tổ chức thực hiện: </w:t>
      </w:r>
    </w:p>
    <w:p w14:paraId="559CE766"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fr-FR"/>
        </w:rPr>
      </w:pPr>
      <w:r w:rsidRPr="00620F3C">
        <w:rPr>
          <w:rFonts w:cs="Times New Roman"/>
          <w:b/>
          <w:szCs w:val="28"/>
          <w:lang w:val="fr-FR"/>
        </w:rPr>
        <w:t>Bước 1: Chuyển giao nhiệm vụ</w:t>
      </w:r>
    </w:p>
    <w:p w14:paraId="7F660F5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szCs w:val="28"/>
          <w:lang w:val="fr-FR"/>
        </w:rPr>
        <w:t xml:space="preserve">- GV yêu cầu HS hoạt động nhóm 4 hoàn thành bài tập </w:t>
      </w:r>
      <w:r w:rsidRPr="00620F3C">
        <w:rPr>
          <w:rFonts w:cs="Times New Roman"/>
          <w:b/>
          <w:bCs/>
          <w:szCs w:val="28"/>
          <w:lang w:val="fr-FR"/>
        </w:rPr>
        <w:t xml:space="preserve">10.14 + </w:t>
      </w:r>
      <w:r w:rsidRPr="00620F3C">
        <w:rPr>
          <w:rFonts w:cs="Times New Roman"/>
          <w:b/>
          <w:szCs w:val="28"/>
          <w:lang w:val="fr-FR"/>
        </w:rPr>
        <w:t xml:space="preserve">10.15 + 10.16 </w:t>
      </w:r>
      <w:r w:rsidRPr="00620F3C">
        <w:rPr>
          <w:rFonts w:cs="Times New Roman"/>
          <w:bCs/>
          <w:szCs w:val="28"/>
          <w:lang w:val="fr-FR"/>
        </w:rPr>
        <w:t>(SGK – tr99).</w:t>
      </w:r>
    </w:p>
    <w:p w14:paraId="09667969"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Bước 2: Thực hiện nhiệm vụ</w:t>
      </w:r>
    </w:p>
    <w:p w14:paraId="3B4C62A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HS tự phân công nhóm trưởng, hợp tác thảo luận đưa ra ý kiến.</w:t>
      </w:r>
    </w:p>
    <w:p w14:paraId="7C723CCB"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GV điều hành, quan sát, hỗ trợ.</w:t>
      </w:r>
    </w:p>
    <w:p w14:paraId="45932F8E"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lang w:val="fr-FR"/>
        </w:rPr>
      </w:pPr>
      <w:r w:rsidRPr="00620F3C">
        <w:rPr>
          <w:rFonts w:eastAsia="Calibri" w:cs="Times New Roman"/>
          <w:b/>
          <w:bCs/>
          <w:color w:val="000000" w:themeColor="text1"/>
          <w:szCs w:val="28"/>
          <w:lang w:val="fr-FR"/>
        </w:rPr>
        <w:t>Bước 3: Báo cáo, thảo luận</w:t>
      </w:r>
    </w:p>
    <w:p w14:paraId="3A94458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Câu hỏi trả lời nhanh: HS trả lời nhanh, giải thích, các HS chú ý lắng nghe sửa lỗi sai.</w:t>
      </w:r>
    </w:p>
    <w:p w14:paraId="653B6DC8"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Bài tập: đại diện nhóm trình bày kết quả thảo luận, các nhóm khác theo dõi, đưa ý kiến.</w:t>
      </w:r>
    </w:p>
    <w:p w14:paraId="33EF7E87"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05D5D7F7"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w:t>
      </w:r>
    </w:p>
    <w:p w14:paraId="77CAC6D0"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Đáp án:</w:t>
      </w:r>
    </w:p>
    <w:p w14:paraId="393A2096"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Bài 10.14</w:t>
      </w:r>
    </w:p>
    <w:p w14:paraId="0600DA43" w14:textId="77777777" w:rsidR="00620F3C" w:rsidRPr="00620F3C" w:rsidRDefault="00620F3C" w:rsidP="00620F3C">
      <w:pPr>
        <w:spacing w:after="0" w:line="24" w:lineRule="atLeast"/>
        <w:contextualSpacing/>
        <w:mirrorIndents/>
        <w:jc w:val="center"/>
        <w:rPr>
          <w:rFonts w:eastAsia="Times New Roman" w:cs="Times New Roman"/>
          <w:noProof/>
          <w:color w:val="333333"/>
          <w:szCs w:val="28"/>
        </w:rPr>
      </w:pPr>
      <w:r w:rsidRPr="00620F3C">
        <w:rPr>
          <w:rFonts w:cs="Times New Roman"/>
          <w:noProof/>
          <w:szCs w:val="28"/>
        </w:rPr>
        <w:lastRenderedPageBreak/>
        <w:drawing>
          <wp:inline distT="0" distB="0" distL="0" distR="0" wp14:anchorId="014493EE" wp14:editId="3EEBB4AD">
            <wp:extent cx="4581525" cy="1880662"/>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83579" cy="1881505"/>
                    </a:xfrm>
                    <a:prstGeom prst="rect">
                      <a:avLst/>
                    </a:prstGeom>
                  </pic:spPr>
                </pic:pic>
              </a:graphicData>
            </a:graphic>
          </wp:inline>
        </w:drawing>
      </w:r>
    </w:p>
    <w:p w14:paraId="69C1DF8E"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Diện tích mặt đáy của hình lăng trụ đứng là :</w:t>
      </w:r>
    </w:p>
    <w:p w14:paraId="4DAA32A9" w14:textId="77777777" w:rsidR="00620F3C" w:rsidRPr="00620F3C" w:rsidRDefault="00056A50" w:rsidP="00620F3C">
      <w:pPr>
        <w:spacing w:after="0" w:line="24" w:lineRule="atLeast"/>
        <w:contextualSpacing/>
        <w:mirrorIndents/>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620F3C" w:rsidRPr="00620F3C">
        <w:rPr>
          <w:rFonts w:eastAsia="Times New Roman" w:cs="Times New Roman"/>
          <w:color w:val="333333"/>
          <w:szCs w:val="28"/>
        </w:rPr>
        <w:t xml:space="preserve"> (3  + 1,5).1,5 = 3,375 (m</w:t>
      </w:r>
      <w:r w:rsidR="00620F3C" w:rsidRPr="00620F3C">
        <w:rPr>
          <w:rFonts w:eastAsia="Times New Roman" w:cs="Times New Roman"/>
          <w:color w:val="333333"/>
          <w:szCs w:val="28"/>
          <w:vertAlign w:val="superscript"/>
        </w:rPr>
        <w:t>2</w:t>
      </w:r>
      <w:r w:rsidR="00620F3C" w:rsidRPr="00620F3C">
        <w:rPr>
          <w:rFonts w:eastAsia="Times New Roman" w:cs="Times New Roman"/>
          <w:color w:val="333333"/>
          <w:szCs w:val="28"/>
        </w:rPr>
        <w:t>)</w:t>
      </w:r>
    </w:p>
    <w:p w14:paraId="156662B3"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Thể tích của hình lăng trụ đứng là : </w:t>
      </w:r>
    </w:p>
    <w:p w14:paraId="13E536AF"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3,375.2 = 6,75 (m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5B6FA041"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Vậy dung tích của thùng sẽ là 6,75 (m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6463BECB"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619B6223"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10.15</w:t>
      </w:r>
    </w:p>
    <w:p w14:paraId="2110C43D"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737F38EC" wp14:editId="72B7A680">
            <wp:extent cx="1685925" cy="187578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7144" cy="1877137"/>
                    </a:xfrm>
                    <a:prstGeom prst="rect">
                      <a:avLst/>
                    </a:prstGeom>
                  </pic:spPr>
                </pic:pic>
              </a:graphicData>
            </a:graphic>
          </wp:inline>
        </w:drawing>
      </w:r>
    </w:p>
    <w:p w14:paraId="1B4524BD"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lăng trụ đứng tam giác là :</w:t>
      </w:r>
    </w:p>
    <w:p w14:paraId="469F3290" w14:textId="77777777" w:rsidR="00620F3C" w:rsidRPr="00620F3C" w:rsidRDefault="00056A50" w:rsidP="00620F3C">
      <w:pPr>
        <w:spacing w:after="0" w:line="24" w:lineRule="atLeast"/>
        <w:contextualSpacing/>
        <w:mirrorIndents/>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.3.10.8</m:t>
        </m:r>
      </m:oMath>
      <w:r w:rsidR="00620F3C" w:rsidRPr="00620F3C">
        <w:rPr>
          <w:rFonts w:cs="Times New Roman"/>
          <w:szCs w:val="28"/>
          <w:lang w:val="fr-FR"/>
        </w:rPr>
        <w:t xml:space="preserve"> = 120 (cm</w:t>
      </w:r>
      <w:r w:rsidR="00620F3C" w:rsidRPr="00620F3C">
        <w:rPr>
          <w:rFonts w:cs="Times New Roman"/>
          <w:szCs w:val="28"/>
          <w:vertAlign w:val="superscript"/>
          <w:lang w:val="fr-FR"/>
        </w:rPr>
        <w:t>3</w:t>
      </w:r>
      <w:r w:rsidR="00620F3C" w:rsidRPr="00620F3C">
        <w:rPr>
          <w:rFonts w:cs="Times New Roman"/>
          <w:szCs w:val="28"/>
          <w:lang w:val="fr-FR"/>
        </w:rPr>
        <w:t>)</w:t>
      </w:r>
    </w:p>
    <w:p w14:paraId="6463983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lăng trụ đứng tứ giác là :</w:t>
      </w:r>
    </w:p>
    <w:p w14:paraId="5BD3C1B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10. 5. 8 = 400 (cm</w:t>
      </w:r>
      <w:r w:rsidRPr="00620F3C">
        <w:rPr>
          <w:rFonts w:cs="Times New Roman"/>
          <w:szCs w:val="28"/>
          <w:vertAlign w:val="superscript"/>
          <w:lang w:val="fr-FR"/>
        </w:rPr>
        <w:t>3</w:t>
      </w:r>
      <w:r w:rsidRPr="00620F3C">
        <w:rPr>
          <w:rFonts w:cs="Times New Roman"/>
          <w:szCs w:val="28"/>
          <w:lang w:val="fr-FR"/>
        </w:rPr>
        <w:t>)</w:t>
      </w:r>
    </w:p>
    <w:p w14:paraId="65BB386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ghép là :</w:t>
      </w:r>
    </w:p>
    <w:p w14:paraId="5A6EFC90"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120 + 400 = 520 (cm</w:t>
      </w:r>
      <w:r w:rsidRPr="00620F3C">
        <w:rPr>
          <w:rFonts w:cs="Times New Roman"/>
          <w:szCs w:val="28"/>
          <w:vertAlign w:val="superscript"/>
        </w:rPr>
        <w:t>3</w:t>
      </w:r>
      <w:r w:rsidRPr="00620F3C">
        <w:rPr>
          <w:rFonts w:cs="Times New Roman"/>
          <w:szCs w:val="28"/>
        </w:rPr>
        <w:t>)</w:t>
      </w:r>
    </w:p>
    <w:p w14:paraId="6EDC0EE7"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0B34B805"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10.16</w:t>
      </w:r>
    </w:p>
    <w:p w14:paraId="0084544A"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0A7B6494" wp14:editId="3ACE40C8">
            <wp:extent cx="2733675" cy="21526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3675" cy="2152650"/>
                    </a:xfrm>
                    <a:prstGeom prst="rect">
                      <a:avLst/>
                    </a:prstGeom>
                  </pic:spPr>
                </pic:pic>
              </a:graphicData>
            </a:graphic>
          </wp:inline>
        </w:drawing>
      </w:r>
    </w:p>
    <w:p w14:paraId="6FA23E65"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a) Thể tích của hộp là :</w:t>
      </w:r>
    </w:p>
    <w:p w14:paraId="3E40ACA4"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lastRenderedPageBreak/>
        <w:t> 20. 10. 8 = 1600 (cm</w:t>
      </w:r>
      <w:r w:rsidRPr="00620F3C">
        <w:rPr>
          <w:rFonts w:eastAsia="Times New Roman" w:cs="Times New Roman"/>
          <w:color w:val="333333"/>
          <w:szCs w:val="28"/>
          <w:vertAlign w:val="superscript"/>
          <w:lang w:val="fr-FR"/>
        </w:rPr>
        <w:t>3</w:t>
      </w:r>
      <w:r w:rsidRPr="00620F3C">
        <w:rPr>
          <w:rFonts w:eastAsia="Times New Roman" w:cs="Times New Roman"/>
          <w:color w:val="333333"/>
          <w:szCs w:val="28"/>
          <w:lang w:val="fr-FR"/>
        </w:rPr>
        <w:t>)</w:t>
      </w:r>
    </w:p>
    <w:p w14:paraId="522BF003"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b) Diện tích bìa cứng dùng để làm hộp chính là diện tích xung quanh và diện tích của hai đáy hộp.</w:t>
      </w:r>
    </w:p>
    <w:p w14:paraId="7AA37429"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Diện tích xung quanh hộp là :</w:t>
      </w:r>
    </w:p>
    <w:p w14:paraId="6BAC3743"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lang w:val="fr-FR"/>
        </w:rPr>
        <w:t> </w:t>
      </w:r>
      <w:r w:rsidRPr="00620F3C">
        <w:rPr>
          <w:rFonts w:eastAsia="Times New Roman" w:cs="Times New Roman"/>
          <w:color w:val="333333"/>
          <w:szCs w:val="28"/>
        </w:rPr>
        <w:t>2.( 20 + 10 ).8 + 2. 20.10 = 880 (cm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48D0F49C"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1344D479"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 xml:space="preserve">Ghi nhớ kiến thức trong bài. </w:t>
      </w:r>
    </w:p>
    <w:p w14:paraId="5297EA97"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Hoàn thành các bài tập trong SBT</w:t>
      </w:r>
    </w:p>
    <w:p w14:paraId="290F8B62"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Chuẩn bị bài “</w:t>
      </w:r>
      <w:r w:rsidRPr="00620F3C">
        <w:rPr>
          <w:rFonts w:cs="Times New Roman"/>
          <w:b/>
          <w:szCs w:val="28"/>
          <w:lang w:val="pt-BR"/>
        </w:rPr>
        <w:t>Luyện tập</w:t>
      </w:r>
      <w:r w:rsidRPr="00620F3C">
        <w:rPr>
          <w:rFonts w:cs="Times New Roman"/>
          <w:szCs w:val="28"/>
          <w:lang w:val="pt-BR"/>
        </w:rPr>
        <w:t>”</w:t>
      </w:r>
    </w:p>
    <w:p w14:paraId="5462F0FD" w14:textId="77777777" w:rsidR="00620F3C" w:rsidRPr="00620F3C" w:rsidRDefault="00620F3C" w:rsidP="00620F3C">
      <w:pPr>
        <w:spacing w:after="0" w:line="24" w:lineRule="atLeast"/>
        <w:contextualSpacing/>
        <w:mirrorIndents/>
        <w:rPr>
          <w:rFonts w:cs="Times New Roman"/>
          <w:szCs w:val="28"/>
          <w:lang w:val="pt-BR"/>
        </w:rPr>
      </w:pPr>
    </w:p>
    <w:p w14:paraId="72C3F13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E015A" w:rsidRPr="00515054" w14:paraId="6C21FFBA" w14:textId="77777777" w:rsidTr="00DA01B0">
        <w:trPr>
          <w:trHeight w:val="764"/>
        </w:trPr>
        <w:tc>
          <w:tcPr>
            <w:tcW w:w="5466" w:type="dxa"/>
          </w:tcPr>
          <w:p w14:paraId="2B1A2F67" w14:textId="77777777" w:rsidR="00CE015A" w:rsidRPr="00515054" w:rsidRDefault="00CE015A"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6994D0C" w14:textId="77777777" w:rsidR="00CE015A" w:rsidRPr="00515054" w:rsidRDefault="00CE015A"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22D9BE6" w14:textId="77777777" w:rsidR="00CE015A" w:rsidRPr="00515054" w:rsidRDefault="00CE015A"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AC2BEE5" w14:textId="77777777" w:rsidR="00CE015A" w:rsidRPr="00515054" w:rsidRDefault="00CE015A"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F5C66AC" w14:textId="77777777" w:rsidR="00CE015A" w:rsidRPr="00515054" w:rsidRDefault="00CE015A" w:rsidP="00CE015A">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3899E58" w14:textId="59C9BB10" w:rsidR="00620F3C" w:rsidRPr="00620F3C" w:rsidRDefault="00620F3C" w:rsidP="00620F3C">
      <w:pPr>
        <w:tabs>
          <w:tab w:val="center" w:pos="5400"/>
          <w:tab w:val="left" w:pos="7169"/>
        </w:tabs>
        <w:spacing w:after="0" w:line="24" w:lineRule="atLeast"/>
        <w:contextualSpacing/>
        <w:mirrorIndents/>
        <w:rPr>
          <w:rFonts w:eastAsia="Times New Roman" w:cs="Times New Roman"/>
          <w:szCs w:val="28"/>
          <w:lang w:val="pt-BR"/>
        </w:rPr>
      </w:pPr>
    </w:p>
    <w:p w14:paraId="218C5775"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LUYỆN TẬP TRANG 100 (2 TIẾT )</w:t>
      </w:r>
    </w:p>
    <w:p w14:paraId="2003F3E7" w14:textId="77777777" w:rsidR="00620F3C" w:rsidRPr="00620F3C" w:rsidRDefault="00620F3C" w:rsidP="00620F3C">
      <w:pPr>
        <w:spacing w:after="0" w:line="24" w:lineRule="atLeast"/>
        <w:contextualSpacing/>
        <w:mirrorIndents/>
        <w:rPr>
          <w:rFonts w:eastAsia="Times New Roman" w:cs="Times New Roman"/>
          <w:szCs w:val="28"/>
          <w:lang w:val="pt-BR"/>
        </w:rPr>
      </w:pPr>
    </w:p>
    <w:p w14:paraId="52B0BAEF"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610050BE" w14:textId="77777777" w:rsidR="00620F3C" w:rsidRPr="00620F3C" w:rsidRDefault="00620F3C" w:rsidP="00620F3C">
      <w:pPr>
        <w:tabs>
          <w:tab w:val="center" w:pos="5400"/>
          <w:tab w:val="left" w:pos="7169"/>
        </w:tabs>
        <w:spacing w:after="0" w:line="24" w:lineRule="atLeast"/>
        <w:contextualSpacing/>
        <w:mirrorIndents/>
        <w:rPr>
          <w:rFonts w:cs="Times New Roman"/>
          <w:bCs/>
          <w:iCs/>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bCs/>
          <w:iCs/>
          <w:szCs w:val="28"/>
          <w:lang w:val="pt-BR"/>
        </w:rPr>
        <w:t>Củng cố và rèn luyện các kĩ năng:</w:t>
      </w:r>
    </w:p>
    <w:p w14:paraId="642674C5"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Gọi tên các đỉnh, cạnh, mặt bê, mặt đáy của hình lăng trụ đứng tam giác, hình lăng trụ đứng tứ giác.</w:t>
      </w:r>
    </w:p>
    <w:p w14:paraId="325A8B0D"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Áp dụng công thức tính diện tích xung quanh, thể tích của hình lăng trụ đứng tam giác, hình lăng trụ đứng tứ giác để giải một số bài toán thực tế.</w:t>
      </w:r>
    </w:p>
    <w:p w14:paraId="56953143" w14:textId="77777777" w:rsidR="00620F3C" w:rsidRPr="00620F3C" w:rsidRDefault="00620F3C" w:rsidP="00620F3C">
      <w:pPr>
        <w:spacing w:after="0" w:line="24" w:lineRule="atLeast"/>
        <w:contextualSpacing/>
        <w:mirrorIndents/>
        <w:jc w:val="both"/>
        <w:rPr>
          <w:rFonts w:eastAsia="Calibri" w:cs="Times New Roman"/>
          <w:b/>
          <w:color w:val="000000" w:themeColor="text1"/>
          <w:szCs w:val="28"/>
          <w:lang w:val="pt-BR"/>
        </w:rPr>
      </w:pPr>
      <w:r w:rsidRPr="00620F3C">
        <w:rPr>
          <w:rFonts w:eastAsia="Calibri" w:cs="Times New Roman"/>
          <w:b/>
          <w:color w:val="000000" w:themeColor="text1"/>
          <w:szCs w:val="28"/>
          <w:lang w:val="pt-BR"/>
        </w:rPr>
        <w:t>Năng lực chung:</w:t>
      </w:r>
    </w:p>
    <w:p w14:paraId="348FB26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07BB015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2C2E3E3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0516A4BF"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50BAED2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Rèn luyện kĩ năng vận dụng các định lí giải quyết các bài toán cụ thể</w:t>
      </w:r>
    </w:p>
    <w:p w14:paraId="2E28F318"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402B835"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color w:val="000000" w:themeColor="text1"/>
          <w:szCs w:val="28"/>
          <w:lang w:val="da-DK"/>
        </w:rPr>
        <w:t>- Có</w:t>
      </w:r>
      <w:r w:rsidRPr="00620F3C">
        <w:rPr>
          <w:rFonts w:eastAsia="Calibri" w:cs="Times New Roman"/>
          <w:i/>
          <w:color w:val="000000" w:themeColor="text1"/>
          <w:szCs w:val="28"/>
          <w:lang w:val="da-DK"/>
        </w:rPr>
        <w:t xml:space="preserve"> </w:t>
      </w:r>
      <w:r w:rsidRPr="00620F3C">
        <w:rPr>
          <w:rFonts w:eastAsia="Calibri" w:cs="Times New Roman"/>
          <w:color w:val="000000" w:themeColor="text1"/>
          <w:szCs w:val="28"/>
          <w:lang w:val="vi-VN"/>
        </w:rPr>
        <w:t xml:space="preserve">ý thức </w:t>
      </w:r>
      <w:r w:rsidRPr="00620F3C">
        <w:rPr>
          <w:rFonts w:eastAsia="Calibri" w:cs="Times New Roman"/>
          <w:color w:val="000000" w:themeColor="text1"/>
          <w:szCs w:val="28"/>
          <w:lang w:val="pt-BR"/>
        </w:rPr>
        <w:t>học tập</w:t>
      </w:r>
      <w:r w:rsidRPr="00620F3C">
        <w:rPr>
          <w:rFonts w:eastAsia="Calibri" w:cs="Times New Roman"/>
          <w:color w:val="000000" w:themeColor="text1"/>
          <w:szCs w:val="28"/>
          <w:lang w:val="vi-VN"/>
        </w:rPr>
        <w:t>, ý thức tìm tòi, khám phá và sáng tạ</w:t>
      </w:r>
      <w:r w:rsidRPr="00620F3C">
        <w:rPr>
          <w:rFonts w:eastAsia="Calibri" w:cs="Times New Roman"/>
          <w:color w:val="000000" w:themeColor="text1"/>
          <w:szCs w:val="28"/>
          <w:lang w:val="pt-BR"/>
        </w:rPr>
        <w:t>o, có ý thức làm việc nhóm.</w:t>
      </w:r>
    </w:p>
    <w:p w14:paraId="2761B6F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6AB45F1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24B1EFBF"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594730CD"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 các slide tóm tắt kiến thức về các đặc điểm của hình lăng trụ đứng tam giác, hình lăng trụ đứng tứ giác; công thức tính diện tích xung quanh, thể tích hình lăng trụ đứng tam giác, hình lăng trụ đứng tứ giác.</w:t>
      </w:r>
    </w:p>
    <w:p w14:paraId="1B280E14"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w:t>
      </w:r>
    </w:p>
    <w:p w14:paraId="6AB0D46E"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1CD25E86"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4D80F6FF"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679076F1"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HS nhớ lại các kiến thức đã học về các yếu tố của hình lăng trụ đứng tam giác, hình lăng trụ đứng tứ giác và công thức tính diện tích xung quanh, thể tích của hình lăng trụ đứng tam giác, hình lăng trụ đứng tứ giác.</w:t>
      </w:r>
    </w:p>
    <w:p w14:paraId="2C2FE161"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Tạo động cơ, hứng thú vào bài mới.</w:t>
      </w:r>
    </w:p>
    <w:p w14:paraId="43E61A4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thực hiện các yêu cầu dưới sự hướng dẫn của GV.</w:t>
      </w:r>
    </w:p>
    <w:p w14:paraId="6D8C1AE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HS trả lời được các câu hỏi mở đầu.</w:t>
      </w:r>
    </w:p>
    <w:p w14:paraId="32F0A6FF"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55435C6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Bước 1: Chuyển giao nhiệm vụ:</w:t>
      </w:r>
      <w:r w:rsidRPr="00620F3C">
        <w:rPr>
          <w:rFonts w:cs="Times New Roman"/>
          <w:szCs w:val="28"/>
          <w:lang w:val="pt-BR"/>
        </w:rPr>
        <w:t xml:space="preserve"> </w:t>
      </w:r>
    </w:p>
    <w:p w14:paraId="143BC39E"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GV phát phiếu bài tập và tổ chức cho HS hoàn thành bài cá nhân trong 3 phút.</w:t>
      </w:r>
    </w:p>
    <w:p w14:paraId="53CC37B9" w14:textId="77777777" w:rsidR="00620F3C" w:rsidRPr="00620F3C" w:rsidRDefault="00620F3C" w:rsidP="00620F3C">
      <w:pPr>
        <w:spacing w:after="0" w:line="24" w:lineRule="atLeast"/>
        <w:contextualSpacing/>
        <w:mirrorIndents/>
        <w:jc w:val="center"/>
        <w:rPr>
          <w:rFonts w:eastAsia="Calibri" w:cs="Times New Roman"/>
          <w:b/>
          <w:szCs w:val="28"/>
          <w:lang w:val="pt-BR"/>
        </w:rPr>
      </w:pPr>
      <w:r w:rsidRPr="00620F3C">
        <w:rPr>
          <w:rFonts w:eastAsia="Calibri" w:cs="Times New Roman"/>
          <w:b/>
          <w:szCs w:val="28"/>
          <w:lang w:val="pt-BR"/>
        </w:rPr>
        <w:t>PHIẾU BÀI TẬP.</w:t>
      </w:r>
    </w:p>
    <w:p w14:paraId="5C829E4E" w14:textId="77777777" w:rsidR="00620F3C" w:rsidRPr="00620F3C" w:rsidRDefault="00620F3C" w:rsidP="00620F3C">
      <w:pPr>
        <w:tabs>
          <w:tab w:val="left" w:leader="dot" w:pos="8550"/>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Họ và tên:</w:t>
      </w:r>
      <w:r w:rsidRPr="00620F3C">
        <w:rPr>
          <w:rFonts w:eastAsia="Calibri" w:cs="Times New Roman"/>
          <w:color w:val="000000"/>
          <w:szCs w:val="28"/>
          <w:lang w:val="pt-BR"/>
        </w:rPr>
        <w:tab/>
      </w:r>
    </w:p>
    <w:p w14:paraId="19FFF7F8" w14:textId="77777777" w:rsidR="00620F3C" w:rsidRPr="00620F3C" w:rsidRDefault="00620F3C" w:rsidP="00620F3C">
      <w:pPr>
        <w:tabs>
          <w:tab w:val="left" w:leader="dot" w:pos="8550"/>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xml:space="preserve">Lớp: </w:t>
      </w:r>
      <w:r w:rsidRPr="00620F3C">
        <w:rPr>
          <w:rFonts w:eastAsia="Calibri" w:cs="Times New Roman"/>
          <w:color w:val="000000"/>
          <w:szCs w:val="28"/>
          <w:lang w:val="pt-BR"/>
        </w:rPr>
        <w:tab/>
      </w:r>
    </w:p>
    <w:p w14:paraId="0BD8B293" w14:textId="77777777" w:rsidR="00620F3C" w:rsidRPr="00620F3C" w:rsidRDefault="00620F3C" w:rsidP="00620F3C">
      <w:pPr>
        <w:spacing w:after="0" w:line="24" w:lineRule="atLeast"/>
        <w:contextualSpacing/>
        <w:mirrorIndents/>
        <w:jc w:val="center"/>
        <w:rPr>
          <w:rFonts w:eastAsia="Calibri" w:cs="Times New Roman"/>
          <w:b/>
          <w:i/>
          <w:szCs w:val="28"/>
          <w:lang w:val="pt-BR"/>
        </w:rPr>
      </w:pPr>
      <w:r w:rsidRPr="00620F3C">
        <w:rPr>
          <w:rFonts w:eastAsia="Calibri" w:cs="Times New Roman"/>
          <w:b/>
          <w:i/>
          <w:szCs w:val="28"/>
          <w:lang w:val="pt-BR"/>
        </w:rPr>
        <w:lastRenderedPageBreak/>
        <w:t>? Quan sát hình và hoàn thành các bài tập sau:</w:t>
      </w:r>
    </w:p>
    <w:p w14:paraId="13475DD6" w14:textId="77777777" w:rsidR="00620F3C" w:rsidRPr="00620F3C" w:rsidRDefault="00620F3C" w:rsidP="00620F3C">
      <w:pPr>
        <w:spacing w:after="0" w:line="24" w:lineRule="atLeast"/>
        <w:contextualSpacing/>
        <w:mirrorIndents/>
        <w:jc w:val="center"/>
        <w:rPr>
          <w:rFonts w:eastAsia="Calibri" w:cs="Times New Roman"/>
          <w:b/>
          <w:i/>
          <w:szCs w:val="28"/>
        </w:rPr>
      </w:pPr>
      <w:r w:rsidRPr="00620F3C">
        <w:rPr>
          <w:rFonts w:cs="Times New Roman"/>
          <w:noProof/>
          <w:szCs w:val="28"/>
        </w:rPr>
        <w:drawing>
          <wp:inline distT="0" distB="0" distL="0" distR="0" wp14:anchorId="15980948" wp14:editId="04A8D3B8">
            <wp:extent cx="1762723" cy="1818543"/>
            <wp:effectExtent l="0" t="0" r="9525" b="0"/>
            <wp:docPr id="227" name="Picture 227"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620F3C">
        <w:rPr>
          <w:rFonts w:eastAsia="Calibri" w:cs="Times New Roman"/>
          <w:b/>
          <w:i/>
          <w:szCs w:val="28"/>
        </w:rPr>
        <w:tab/>
      </w:r>
      <w:r w:rsidRPr="00620F3C">
        <w:rPr>
          <w:rFonts w:eastAsia="Calibri" w:cs="Times New Roman"/>
          <w:b/>
          <w:i/>
          <w:szCs w:val="28"/>
        </w:rPr>
        <w:tab/>
      </w:r>
      <w:r w:rsidRPr="00620F3C">
        <w:rPr>
          <w:rFonts w:eastAsia="Calibri" w:cs="Times New Roman"/>
          <w:noProof/>
          <w:szCs w:val="28"/>
        </w:rPr>
        <w:drawing>
          <wp:inline distT="0" distB="0" distL="0" distR="0" wp14:anchorId="5BCEF509" wp14:editId="2D9B4724">
            <wp:extent cx="1628775" cy="2228850"/>
            <wp:effectExtent l="0" t="0" r="9525" b="0"/>
            <wp:docPr id="2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3E7A991"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Bài 1.</w:t>
      </w:r>
      <w:r w:rsidRPr="00620F3C">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620F3C" w:rsidRPr="00620F3C" w14:paraId="40EB042D" w14:textId="77777777" w:rsidTr="00DA01B0">
        <w:tc>
          <w:tcPr>
            <w:tcW w:w="3005" w:type="dxa"/>
            <w:tcBorders>
              <w:top w:val="nil"/>
              <w:left w:val="nil"/>
              <w:bottom w:val="single" w:sz="4" w:space="0" w:color="auto"/>
              <w:right w:val="single" w:sz="4" w:space="0" w:color="auto"/>
            </w:tcBorders>
          </w:tcPr>
          <w:p w14:paraId="5960FCCF" w14:textId="77777777" w:rsidR="00620F3C" w:rsidRPr="00620F3C" w:rsidRDefault="00620F3C" w:rsidP="00620F3C">
            <w:pPr>
              <w:spacing w:line="24" w:lineRule="atLeast"/>
              <w:contextualSpacing/>
              <w:mirrorIndents/>
              <w:jc w:val="center"/>
              <w:rPr>
                <w:color w:val="000000"/>
                <w:szCs w:val="28"/>
              </w:rPr>
            </w:pPr>
          </w:p>
        </w:tc>
        <w:tc>
          <w:tcPr>
            <w:tcW w:w="3005" w:type="dxa"/>
            <w:tcBorders>
              <w:top w:val="single" w:sz="4" w:space="0" w:color="auto"/>
              <w:left w:val="single" w:sz="4" w:space="0" w:color="auto"/>
              <w:bottom w:val="single" w:sz="4" w:space="0" w:color="auto"/>
              <w:right w:val="single" w:sz="4" w:space="0" w:color="auto"/>
            </w:tcBorders>
            <w:hideMark/>
          </w:tcPr>
          <w:p w14:paraId="78CF88EE"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3006" w:type="dxa"/>
            <w:tcBorders>
              <w:top w:val="single" w:sz="4" w:space="0" w:color="auto"/>
              <w:left w:val="single" w:sz="4" w:space="0" w:color="auto"/>
              <w:bottom w:val="single" w:sz="4" w:space="0" w:color="auto"/>
              <w:right w:val="single" w:sz="4" w:space="0" w:color="auto"/>
            </w:tcBorders>
            <w:hideMark/>
          </w:tcPr>
          <w:p w14:paraId="4CC51CB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6F36F138"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130C0393"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w:t>
            </w:r>
          </w:p>
        </w:tc>
        <w:tc>
          <w:tcPr>
            <w:tcW w:w="3005" w:type="dxa"/>
            <w:tcBorders>
              <w:top w:val="single" w:sz="4" w:space="0" w:color="auto"/>
              <w:left w:val="single" w:sz="4" w:space="0" w:color="auto"/>
              <w:bottom w:val="single" w:sz="4" w:space="0" w:color="auto"/>
              <w:right w:val="single" w:sz="4" w:space="0" w:color="auto"/>
            </w:tcBorders>
          </w:tcPr>
          <w:p w14:paraId="4EF1CDFB"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D77FD23"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31A54F30"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29D0D274"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w:t>
            </w:r>
            <w:r w:rsidRPr="00620F3C">
              <w:rPr>
                <w:b/>
                <w:color w:val="000000"/>
                <w:szCs w:val="28"/>
                <w:lang w:val="fr-FR"/>
              </w:rPr>
              <w:t>đỉ</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4B266F33"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C84E72C"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4634DECD"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2DDBB3DD"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c</w:t>
            </w:r>
            <w:r w:rsidRPr="00620F3C">
              <w:rPr>
                <w:b/>
                <w:color w:val="000000"/>
                <w:szCs w:val="28"/>
                <w:lang w:val="fr-FR"/>
              </w:rPr>
              <w:t>ạ</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608FED70"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C94DED2"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2DAEADCA"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7554475F"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 xml:space="preserve">t </w:t>
            </w:r>
            <w:r w:rsidRPr="00620F3C">
              <w:rPr>
                <w:b/>
                <w:color w:val="000000"/>
                <w:szCs w:val="28"/>
                <w:lang w:val="fr-FR"/>
              </w:rPr>
              <w:t>đá</w:t>
            </w:r>
            <w:r w:rsidRPr="00620F3C">
              <w:rPr>
                <w:b/>
                <w:color w:val="000000"/>
                <w:szCs w:val="28"/>
                <w:lang w:val="fr-FR"/>
              </w:rPr>
              <w:t>y</w:t>
            </w:r>
          </w:p>
        </w:tc>
        <w:tc>
          <w:tcPr>
            <w:tcW w:w="3005" w:type="dxa"/>
            <w:tcBorders>
              <w:top w:val="single" w:sz="4" w:space="0" w:color="auto"/>
              <w:left w:val="single" w:sz="4" w:space="0" w:color="auto"/>
              <w:bottom w:val="single" w:sz="4" w:space="0" w:color="auto"/>
              <w:right w:val="single" w:sz="4" w:space="0" w:color="auto"/>
            </w:tcBorders>
          </w:tcPr>
          <w:p w14:paraId="3D42ECBE"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B80F7C9"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26EE846C"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214DFB12"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 b</w:t>
            </w:r>
            <w:r w:rsidRPr="00620F3C">
              <w:rPr>
                <w:b/>
                <w:color w:val="000000"/>
                <w:szCs w:val="28"/>
                <w:lang w:val="fr-FR"/>
              </w:rPr>
              <w:t>ê</w:t>
            </w:r>
            <w:r w:rsidRPr="00620F3C">
              <w:rPr>
                <w:b/>
                <w:color w:val="000000"/>
                <w:szCs w:val="28"/>
                <w:lang w:val="fr-FR"/>
              </w:rPr>
              <w:t>n</w:t>
            </w:r>
          </w:p>
        </w:tc>
        <w:tc>
          <w:tcPr>
            <w:tcW w:w="3005" w:type="dxa"/>
            <w:tcBorders>
              <w:top w:val="single" w:sz="4" w:space="0" w:color="auto"/>
              <w:left w:val="single" w:sz="4" w:space="0" w:color="auto"/>
              <w:bottom w:val="single" w:sz="4" w:space="0" w:color="auto"/>
              <w:right w:val="single" w:sz="4" w:space="0" w:color="auto"/>
            </w:tcBorders>
          </w:tcPr>
          <w:p w14:paraId="47A5AF77"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A493E79" w14:textId="77777777" w:rsidR="00620F3C" w:rsidRPr="00620F3C" w:rsidRDefault="00620F3C" w:rsidP="00620F3C">
            <w:pPr>
              <w:spacing w:line="24" w:lineRule="atLeast"/>
              <w:contextualSpacing/>
              <w:mirrorIndents/>
              <w:jc w:val="center"/>
              <w:rPr>
                <w:color w:val="000000"/>
                <w:szCs w:val="28"/>
                <w:lang w:val="fr-FR"/>
              </w:rPr>
            </w:pPr>
          </w:p>
        </w:tc>
      </w:tr>
    </w:tbl>
    <w:p w14:paraId="275ADC42" w14:textId="77777777" w:rsidR="00620F3C" w:rsidRPr="00620F3C" w:rsidRDefault="00620F3C" w:rsidP="00620F3C">
      <w:pPr>
        <w:spacing w:after="0" w:line="24" w:lineRule="atLeast"/>
        <w:contextualSpacing/>
        <w:mirrorIndents/>
        <w:rPr>
          <w:rFonts w:eastAsia="Calibri" w:cs="Times New Roman"/>
          <w:szCs w:val="28"/>
        </w:rPr>
      </w:pPr>
    </w:p>
    <w:p w14:paraId="63C08C38"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2. </w:t>
      </w:r>
      <w:r w:rsidRPr="00620F3C">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620F3C" w:rsidRPr="00620F3C" w14:paraId="156B7A51" w14:textId="77777777" w:rsidTr="00DA01B0">
        <w:tc>
          <w:tcPr>
            <w:tcW w:w="3780" w:type="dxa"/>
            <w:tcBorders>
              <w:top w:val="nil"/>
              <w:left w:val="nil"/>
              <w:bottom w:val="single" w:sz="4" w:space="0" w:color="auto"/>
              <w:right w:val="single" w:sz="4" w:space="0" w:color="auto"/>
            </w:tcBorders>
          </w:tcPr>
          <w:p w14:paraId="6CD01BAE" w14:textId="77777777" w:rsidR="00620F3C" w:rsidRPr="00620F3C" w:rsidRDefault="00620F3C" w:rsidP="00620F3C">
            <w:pPr>
              <w:spacing w:line="24" w:lineRule="atLeast"/>
              <w:contextualSpacing/>
              <w:mirrorIndents/>
              <w:jc w:val="center"/>
              <w:rPr>
                <w:color w:val="000000"/>
                <w:szCs w:val="28"/>
              </w:rPr>
            </w:pPr>
          </w:p>
        </w:tc>
        <w:tc>
          <w:tcPr>
            <w:tcW w:w="2610" w:type="dxa"/>
            <w:tcBorders>
              <w:top w:val="single" w:sz="4" w:space="0" w:color="auto"/>
              <w:left w:val="single" w:sz="4" w:space="0" w:color="auto"/>
              <w:bottom w:val="single" w:sz="4" w:space="0" w:color="auto"/>
              <w:right w:val="single" w:sz="4" w:space="0" w:color="auto"/>
            </w:tcBorders>
            <w:hideMark/>
          </w:tcPr>
          <w:p w14:paraId="06C2CC2A"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2626" w:type="dxa"/>
            <w:tcBorders>
              <w:top w:val="single" w:sz="4" w:space="0" w:color="auto"/>
              <w:left w:val="single" w:sz="4" w:space="0" w:color="auto"/>
              <w:bottom w:val="single" w:sz="4" w:space="0" w:color="auto"/>
              <w:right w:val="single" w:sz="4" w:space="0" w:color="auto"/>
            </w:tcBorders>
            <w:hideMark/>
          </w:tcPr>
          <w:p w14:paraId="7A1F14BC"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12357CF2"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57403F61"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song song v</w:t>
            </w:r>
            <w:r w:rsidRPr="00620F3C">
              <w:rPr>
                <w:b/>
                <w:color w:val="000000"/>
                <w:szCs w:val="28"/>
              </w:rPr>
              <w:t>ớ</w:t>
            </w:r>
            <w:r w:rsidRPr="00620F3C">
              <w:rPr>
                <w:b/>
                <w:color w:val="000000"/>
                <w:szCs w:val="28"/>
              </w:rPr>
              <w:t>i nhau</w:t>
            </w:r>
          </w:p>
        </w:tc>
        <w:tc>
          <w:tcPr>
            <w:tcW w:w="2610" w:type="dxa"/>
            <w:tcBorders>
              <w:top w:val="single" w:sz="4" w:space="0" w:color="auto"/>
              <w:left w:val="single" w:sz="4" w:space="0" w:color="auto"/>
              <w:bottom w:val="single" w:sz="4" w:space="0" w:color="auto"/>
              <w:right w:val="single" w:sz="4" w:space="0" w:color="auto"/>
            </w:tcBorders>
          </w:tcPr>
          <w:p w14:paraId="56CC50CA"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77444C71" w14:textId="77777777" w:rsidR="00620F3C" w:rsidRPr="00620F3C" w:rsidRDefault="00620F3C" w:rsidP="00620F3C">
            <w:pPr>
              <w:spacing w:line="24" w:lineRule="atLeast"/>
              <w:contextualSpacing/>
              <w:mirrorIndents/>
              <w:jc w:val="center"/>
              <w:rPr>
                <w:color w:val="000000"/>
                <w:szCs w:val="28"/>
              </w:rPr>
            </w:pPr>
          </w:p>
        </w:tc>
      </w:tr>
      <w:tr w:rsidR="00620F3C" w:rsidRPr="00620F3C" w14:paraId="37B17649"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290706F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tam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0DA3DECC"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62A6E524" w14:textId="77777777" w:rsidR="00620F3C" w:rsidRPr="00620F3C" w:rsidRDefault="00620F3C" w:rsidP="00620F3C">
            <w:pPr>
              <w:spacing w:line="24" w:lineRule="atLeast"/>
              <w:contextualSpacing/>
              <w:mirrorIndents/>
              <w:jc w:val="center"/>
              <w:rPr>
                <w:color w:val="000000"/>
                <w:szCs w:val="28"/>
              </w:rPr>
            </w:pPr>
          </w:p>
        </w:tc>
      </w:tr>
      <w:tr w:rsidR="00620F3C" w:rsidRPr="00620F3C" w14:paraId="2A7FBCEB"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2E13B10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447C1418"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671BA46C" w14:textId="77777777" w:rsidR="00620F3C" w:rsidRPr="00620F3C" w:rsidRDefault="00620F3C" w:rsidP="00620F3C">
            <w:pPr>
              <w:spacing w:line="24" w:lineRule="atLeast"/>
              <w:contextualSpacing/>
              <w:mirrorIndents/>
              <w:jc w:val="center"/>
              <w:rPr>
                <w:color w:val="000000"/>
                <w:szCs w:val="28"/>
              </w:rPr>
            </w:pPr>
          </w:p>
        </w:tc>
      </w:tr>
      <w:tr w:rsidR="00620F3C" w:rsidRPr="00620F3C" w14:paraId="1F9BC789"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017F5C9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t b</w:t>
            </w:r>
            <w:r w:rsidRPr="00620F3C">
              <w:rPr>
                <w:b/>
                <w:color w:val="000000"/>
                <w:szCs w:val="28"/>
              </w:rPr>
              <w:t>ê</w:t>
            </w:r>
            <w:r w:rsidRPr="00620F3C">
              <w:rPr>
                <w:b/>
                <w:color w:val="000000"/>
                <w:szCs w:val="28"/>
              </w:rPr>
              <w:t>n l</w:t>
            </w:r>
            <w:r w:rsidRPr="00620F3C">
              <w:rPr>
                <w:b/>
                <w:color w:val="000000"/>
                <w:szCs w:val="28"/>
              </w:rPr>
              <w:t>à</w:t>
            </w:r>
            <w:r w:rsidRPr="00620F3C">
              <w:rPr>
                <w:b/>
                <w:color w:val="000000"/>
                <w:szCs w:val="28"/>
              </w:rPr>
              <w:t xml:space="preserve"> h</w:t>
            </w:r>
            <w:r w:rsidRPr="00620F3C">
              <w:rPr>
                <w:b/>
                <w:color w:val="000000"/>
                <w:szCs w:val="28"/>
              </w:rPr>
              <w:t>ì</w:t>
            </w:r>
            <w:r w:rsidRPr="00620F3C">
              <w:rPr>
                <w:b/>
                <w:color w:val="000000"/>
                <w:szCs w:val="28"/>
              </w:rPr>
              <w:t>nh ch</w:t>
            </w:r>
            <w:r w:rsidRPr="00620F3C">
              <w:rPr>
                <w:b/>
                <w:color w:val="000000"/>
                <w:szCs w:val="28"/>
              </w:rPr>
              <w:t>ữ</w:t>
            </w:r>
            <w:r w:rsidRPr="00620F3C">
              <w:rPr>
                <w:b/>
                <w:color w:val="000000"/>
                <w:szCs w:val="28"/>
              </w:rPr>
              <w:t xml:space="preserve"> nh</w:t>
            </w:r>
            <w:r w:rsidRPr="00620F3C">
              <w:rPr>
                <w:b/>
                <w:color w:val="000000"/>
                <w:szCs w:val="28"/>
              </w:rPr>
              <w:t>ậ</w:t>
            </w:r>
            <w:r w:rsidRPr="00620F3C">
              <w:rPr>
                <w:b/>
                <w:color w:val="000000"/>
                <w:szCs w:val="28"/>
              </w:rPr>
              <w:t>t</w:t>
            </w:r>
          </w:p>
        </w:tc>
        <w:tc>
          <w:tcPr>
            <w:tcW w:w="2610" w:type="dxa"/>
            <w:tcBorders>
              <w:top w:val="single" w:sz="4" w:space="0" w:color="auto"/>
              <w:left w:val="single" w:sz="4" w:space="0" w:color="auto"/>
              <w:bottom w:val="single" w:sz="4" w:space="0" w:color="auto"/>
              <w:right w:val="single" w:sz="4" w:space="0" w:color="auto"/>
            </w:tcBorders>
          </w:tcPr>
          <w:p w14:paraId="0E10B354"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31BC4B26" w14:textId="77777777" w:rsidR="00620F3C" w:rsidRPr="00620F3C" w:rsidRDefault="00620F3C" w:rsidP="00620F3C">
            <w:pPr>
              <w:spacing w:line="24" w:lineRule="atLeast"/>
              <w:contextualSpacing/>
              <w:mirrorIndents/>
              <w:jc w:val="center"/>
              <w:rPr>
                <w:color w:val="000000"/>
                <w:szCs w:val="28"/>
              </w:rPr>
            </w:pPr>
          </w:p>
        </w:tc>
      </w:tr>
    </w:tbl>
    <w:p w14:paraId="3642A2FB" w14:textId="77777777" w:rsidR="00620F3C" w:rsidRPr="00620F3C" w:rsidRDefault="00620F3C" w:rsidP="00620F3C">
      <w:pPr>
        <w:spacing w:after="0" w:line="24" w:lineRule="atLeast"/>
        <w:contextualSpacing/>
        <w:mirrorIndents/>
        <w:rPr>
          <w:rFonts w:eastAsia="Calibri" w:cs="Times New Roman"/>
          <w:b/>
          <w:color w:val="000000"/>
          <w:szCs w:val="28"/>
        </w:rPr>
      </w:pPr>
    </w:p>
    <w:p w14:paraId="35734EF7"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3. </w:t>
      </w:r>
      <w:r w:rsidRPr="00620F3C">
        <w:rPr>
          <w:rFonts w:eastAsia="Calibri" w:cs="Times New Roman"/>
          <w:szCs w:val="28"/>
        </w:rPr>
        <w:t>Em hãy nêu công thức tính diện tích xung quanh và công thức tính thể tích của hình lăng trụ đứng?</w:t>
      </w:r>
    </w:p>
    <w:p w14:paraId="23A9185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szCs w:val="28"/>
        </w:rPr>
        <w:t>GV hỏi thêm: “</w:t>
      </w:r>
      <w:r w:rsidRPr="00620F3C">
        <w:rPr>
          <w:rFonts w:eastAsia="Calibri" w:cs="Times New Roman"/>
          <w:i/>
          <w:szCs w:val="28"/>
        </w:rPr>
        <w:t>Muốn tính diện tích toàn phần của hình lăng trụ đứng, ta làm thế nào</w:t>
      </w:r>
      <w:r w:rsidRPr="00620F3C">
        <w:rPr>
          <w:rFonts w:eastAsia="Calibri" w:cs="Times New Roman"/>
          <w:szCs w:val="28"/>
        </w:rPr>
        <w:t>?”</w:t>
      </w:r>
    </w:p>
    <w:p w14:paraId="2918C8A8"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2: Thực hiện nhiệm vụ: </w:t>
      </w:r>
      <w:r w:rsidRPr="00620F3C">
        <w:rPr>
          <w:rFonts w:cs="Times New Roman"/>
          <w:szCs w:val="28"/>
        </w:rPr>
        <w:t>HS nhớ lại kiến thức cũ, thực hiện trả lời hoàn thành câu hỏi.</w:t>
      </w:r>
    </w:p>
    <w:p w14:paraId="36D6AE32"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3: Báo cáo, thảo luận: </w:t>
      </w:r>
      <w:r w:rsidRPr="00620F3C">
        <w:rPr>
          <w:rFonts w:cs="Times New Roman"/>
          <w:szCs w:val="28"/>
        </w:rPr>
        <w:t>GV gọi một số HS trả lời, HS khác nhận xét, bổ sung.</w:t>
      </w:r>
    </w:p>
    <w:p w14:paraId="64E593D8" w14:textId="77777777" w:rsidR="00620F3C" w:rsidRPr="00620F3C" w:rsidRDefault="00620F3C" w:rsidP="00620F3C">
      <w:pPr>
        <w:spacing w:after="0" w:line="24" w:lineRule="atLeast"/>
        <w:contextualSpacing/>
        <w:mirrorIndents/>
        <w:jc w:val="center"/>
        <w:rPr>
          <w:rFonts w:eastAsia="Calibri" w:cs="Times New Roman"/>
          <w:b/>
          <w:i/>
          <w:szCs w:val="28"/>
        </w:rPr>
      </w:pPr>
      <w:r w:rsidRPr="00620F3C">
        <w:rPr>
          <w:rFonts w:cs="Times New Roman"/>
          <w:noProof/>
          <w:szCs w:val="28"/>
        </w:rPr>
        <w:lastRenderedPageBreak/>
        <w:drawing>
          <wp:inline distT="0" distB="0" distL="0" distR="0" wp14:anchorId="390506FF" wp14:editId="10EA3317">
            <wp:extent cx="1762723" cy="1818543"/>
            <wp:effectExtent l="0" t="0" r="9525" b="0"/>
            <wp:docPr id="220" name="Picture 220"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620F3C">
        <w:rPr>
          <w:rFonts w:eastAsia="Calibri" w:cs="Times New Roman"/>
          <w:b/>
          <w:i/>
          <w:szCs w:val="28"/>
        </w:rPr>
        <w:tab/>
      </w:r>
      <w:r w:rsidRPr="00620F3C">
        <w:rPr>
          <w:rFonts w:eastAsia="Calibri" w:cs="Times New Roman"/>
          <w:noProof/>
          <w:szCs w:val="28"/>
        </w:rPr>
        <w:drawing>
          <wp:inline distT="0" distB="0" distL="0" distR="0" wp14:anchorId="03B6B3A7" wp14:editId="1316CD49">
            <wp:extent cx="1628775" cy="2228850"/>
            <wp:effectExtent l="0" t="0" r="9525"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5665C3F2"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Bài 1.</w:t>
      </w:r>
      <w:r w:rsidRPr="00620F3C">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620F3C" w:rsidRPr="00620F3C" w14:paraId="2EFF8AA2" w14:textId="77777777" w:rsidTr="00DA01B0">
        <w:tc>
          <w:tcPr>
            <w:tcW w:w="3005" w:type="dxa"/>
            <w:tcBorders>
              <w:top w:val="nil"/>
              <w:left w:val="nil"/>
              <w:bottom w:val="single" w:sz="4" w:space="0" w:color="auto"/>
              <w:right w:val="single" w:sz="4" w:space="0" w:color="auto"/>
            </w:tcBorders>
          </w:tcPr>
          <w:p w14:paraId="191B0C22" w14:textId="77777777" w:rsidR="00620F3C" w:rsidRPr="00620F3C" w:rsidRDefault="00620F3C" w:rsidP="00620F3C">
            <w:pPr>
              <w:spacing w:line="24" w:lineRule="atLeast"/>
              <w:contextualSpacing/>
              <w:mirrorIndents/>
              <w:jc w:val="center"/>
              <w:rPr>
                <w:color w:val="000000"/>
                <w:szCs w:val="28"/>
              </w:rPr>
            </w:pPr>
          </w:p>
        </w:tc>
        <w:tc>
          <w:tcPr>
            <w:tcW w:w="3005" w:type="dxa"/>
            <w:tcBorders>
              <w:top w:val="single" w:sz="4" w:space="0" w:color="auto"/>
              <w:left w:val="single" w:sz="4" w:space="0" w:color="auto"/>
              <w:bottom w:val="single" w:sz="4" w:space="0" w:color="auto"/>
              <w:right w:val="single" w:sz="4" w:space="0" w:color="auto"/>
            </w:tcBorders>
            <w:hideMark/>
          </w:tcPr>
          <w:p w14:paraId="3DAD3970"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3006" w:type="dxa"/>
            <w:tcBorders>
              <w:top w:val="single" w:sz="4" w:space="0" w:color="auto"/>
              <w:left w:val="single" w:sz="4" w:space="0" w:color="auto"/>
              <w:bottom w:val="single" w:sz="4" w:space="0" w:color="auto"/>
              <w:right w:val="single" w:sz="4" w:space="0" w:color="auto"/>
            </w:tcBorders>
            <w:hideMark/>
          </w:tcPr>
          <w:p w14:paraId="3981434C"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7F489051"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1C764265"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w:t>
            </w:r>
          </w:p>
        </w:tc>
        <w:tc>
          <w:tcPr>
            <w:tcW w:w="3005" w:type="dxa"/>
            <w:tcBorders>
              <w:top w:val="single" w:sz="4" w:space="0" w:color="auto"/>
              <w:left w:val="single" w:sz="4" w:space="0" w:color="auto"/>
              <w:bottom w:val="single" w:sz="4" w:space="0" w:color="auto"/>
              <w:right w:val="single" w:sz="4" w:space="0" w:color="auto"/>
            </w:tcBorders>
          </w:tcPr>
          <w:p w14:paraId="7FDDD27D"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5</w:t>
            </w:r>
          </w:p>
        </w:tc>
        <w:tc>
          <w:tcPr>
            <w:tcW w:w="3006" w:type="dxa"/>
            <w:tcBorders>
              <w:top w:val="single" w:sz="4" w:space="0" w:color="auto"/>
              <w:left w:val="single" w:sz="4" w:space="0" w:color="auto"/>
              <w:bottom w:val="single" w:sz="4" w:space="0" w:color="auto"/>
              <w:right w:val="single" w:sz="4" w:space="0" w:color="auto"/>
            </w:tcBorders>
          </w:tcPr>
          <w:p w14:paraId="7BE0EF48"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6</w:t>
            </w:r>
          </w:p>
        </w:tc>
      </w:tr>
      <w:tr w:rsidR="00620F3C" w:rsidRPr="00620F3C" w14:paraId="2BAD22B2"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1DD57AAC"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w:t>
            </w:r>
            <w:r w:rsidRPr="00620F3C">
              <w:rPr>
                <w:b/>
                <w:color w:val="000000"/>
                <w:szCs w:val="28"/>
                <w:lang w:val="fr-FR"/>
              </w:rPr>
              <w:t>đỉ</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21CFED1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tcPr>
          <w:p w14:paraId="40C6F4E1"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8</w:t>
            </w:r>
          </w:p>
        </w:tc>
      </w:tr>
      <w:tr w:rsidR="00620F3C" w:rsidRPr="00620F3C" w14:paraId="4F77978A"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2C18E107"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c</w:t>
            </w:r>
            <w:r w:rsidRPr="00620F3C">
              <w:rPr>
                <w:b/>
                <w:color w:val="000000"/>
                <w:szCs w:val="28"/>
                <w:lang w:val="fr-FR"/>
              </w:rPr>
              <w:t>ạ</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517DA5A1"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9</w:t>
            </w:r>
          </w:p>
        </w:tc>
        <w:tc>
          <w:tcPr>
            <w:tcW w:w="3006" w:type="dxa"/>
            <w:tcBorders>
              <w:top w:val="single" w:sz="4" w:space="0" w:color="auto"/>
              <w:left w:val="single" w:sz="4" w:space="0" w:color="auto"/>
              <w:bottom w:val="single" w:sz="4" w:space="0" w:color="auto"/>
              <w:right w:val="single" w:sz="4" w:space="0" w:color="auto"/>
            </w:tcBorders>
          </w:tcPr>
          <w:p w14:paraId="5C47F464"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12</w:t>
            </w:r>
          </w:p>
        </w:tc>
      </w:tr>
      <w:tr w:rsidR="00620F3C" w:rsidRPr="00620F3C" w14:paraId="1C302174"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39FD6299"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 xml:space="preserve">t </w:t>
            </w:r>
            <w:r w:rsidRPr="00620F3C">
              <w:rPr>
                <w:b/>
                <w:color w:val="000000"/>
                <w:szCs w:val="28"/>
                <w:lang w:val="fr-FR"/>
              </w:rPr>
              <w:t>đá</w:t>
            </w:r>
            <w:r w:rsidRPr="00620F3C">
              <w:rPr>
                <w:b/>
                <w:color w:val="000000"/>
                <w:szCs w:val="28"/>
                <w:lang w:val="fr-FR"/>
              </w:rPr>
              <w:t>y</w:t>
            </w:r>
          </w:p>
        </w:tc>
        <w:tc>
          <w:tcPr>
            <w:tcW w:w="3005" w:type="dxa"/>
            <w:tcBorders>
              <w:top w:val="single" w:sz="4" w:space="0" w:color="auto"/>
              <w:left w:val="single" w:sz="4" w:space="0" w:color="auto"/>
              <w:bottom w:val="single" w:sz="4" w:space="0" w:color="auto"/>
              <w:right w:val="single" w:sz="4" w:space="0" w:color="auto"/>
            </w:tcBorders>
          </w:tcPr>
          <w:p w14:paraId="48BC5CC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tcPr>
          <w:p w14:paraId="7D4005E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2</w:t>
            </w:r>
          </w:p>
        </w:tc>
      </w:tr>
      <w:tr w:rsidR="00620F3C" w:rsidRPr="00620F3C" w14:paraId="36C7D229" w14:textId="77777777" w:rsidTr="00DA01B0">
        <w:tc>
          <w:tcPr>
            <w:tcW w:w="3005" w:type="dxa"/>
            <w:tcBorders>
              <w:top w:val="single" w:sz="4" w:space="0" w:color="auto"/>
              <w:left w:val="single" w:sz="4" w:space="0" w:color="auto"/>
              <w:bottom w:val="single" w:sz="4" w:space="0" w:color="auto"/>
              <w:right w:val="single" w:sz="4" w:space="0" w:color="auto"/>
            </w:tcBorders>
            <w:hideMark/>
          </w:tcPr>
          <w:p w14:paraId="7D801636"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 b</w:t>
            </w:r>
            <w:r w:rsidRPr="00620F3C">
              <w:rPr>
                <w:b/>
                <w:color w:val="000000"/>
                <w:szCs w:val="28"/>
                <w:lang w:val="fr-FR"/>
              </w:rPr>
              <w:t>ê</w:t>
            </w:r>
            <w:r w:rsidRPr="00620F3C">
              <w:rPr>
                <w:b/>
                <w:color w:val="000000"/>
                <w:szCs w:val="28"/>
                <w:lang w:val="fr-FR"/>
              </w:rPr>
              <w:t>n</w:t>
            </w:r>
          </w:p>
        </w:tc>
        <w:tc>
          <w:tcPr>
            <w:tcW w:w="3005" w:type="dxa"/>
            <w:tcBorders>
              <w:top w:val="single" w:sz="4" w:space="0" w:color="auto"/>
              <w:left w:val="single" w:sz="4" w:space="0" w:color="auto"/>
              <w:bottom w:val="single" w:sz="4" w:space="0" w:color="auto"/>
              <w:right w:val="single" w:sz="4" w:space="0" w:color="auto"/>
            </w:tcBorders>
          </w:tcPr>
          <w:p w14:paraId="35E102DD"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3</w:t>
            </w:r>
          </w:p>
        </w:tc>
        <w:tc>
          <w:tcPr>
            <w:tcW w:w="3006" w:type="dxa"/>
            <w:tcBorders>
              <w:top w:val="single" w:sz="4" w:space="0" w:color="auto"/>
              <w:left w:val="single" w:sz="4" w:space="0" w:color="auto"/>
              <w:bottom w:val="single" w:sz="4" w:space="0" w:color="auto"/>
              <w:right w:val="single" w:sz="4" w:space="0" w:color="auto"/>
            </w:tcBorders>
          </w:tcPr>
          <w:p w14:paraId="1437ABD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4</w:t>
            </w:r>
          </w:p>
        </w:tc>
      </w:tr>
    </w:tbl>
    <w:p w14:paraId="2AD6492F" w14:textId="77777777" w:rsidR="00620F3C" w:rsidRPr="00620F3C" w:rsidRDefault="00620F3C" w:rsidP="00620F3C">
      <w:pPr>
        <w:spacing w:after="0" w:line="24" w:lineRule="atLeast"/>
        <w:contextualSpacing/>
        <w:mirrorIndents/>
        <w:rPr>
          <w:rFonts w:eastAsia="Calibri" w:cs="Times New Roman"/>
          <w:szCs w:val="28"/>
        </w:rPr>
      </w:pPr>
    </w:p>
    <w:p w14:paraId="79C26531"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2. </w:t>
      </w:r>
      <w:r w:rsidRPr="00620F3C">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620F3C" w:rsidRPr="00620F3C" w14:paraId="2F9B5688" w14:textId="77777777" w:rsidTr="00DA01B0">
        <w:tc>
          <w:tcPr>
            <w:tcW w:w="3780" w:type="dxa"/>
            <w:tcBorders>
              <w:top w:val="nil"/>
              <w:left w:val="nil"/>
              <w:bottom w:val="single" w:sz="4" w:space="0" w:color="auto"/>
              <w:right w:val="single" w:sz="4" w:space="0" w:color="auto"/>
            </w:tcBorders>
          </w:tcPr>
          <w:p w14:paraId="31B0EFD4" w14:textId="77777777" w:rsidR="00620F3C" w:rsidRPr="00620F3C" w:rsidRDefault="00620F3C" w:rsidP="00620F3C">
            <w:pPr>
              <w:spacing w:line="24" w:lineRule="atLeast"/>
              <w:contextualSpacing/>
              <w:mirrorIndents/>
              <w:jc w:val="center"/>
              <w:rPr>
                <w:color w:val="000000"/>
                <w:szCs w:val="28"/>
              </w:rPr>
            </w:pPr>
          </w:p>
        </w:tc>
        <w:tc>
          <w:tcPr>
            <w:tcW w:w="2610" w:type="dxa"/>
            <w:tcBorders>
              <w:top w:val="single" w:sz="4" w:space="0" w:color="auto"/>
              <w:left w:val="single" w:sz="4" w:space="0" w:color="auto"/>
              <w:bottom w:val="single" w:sz="4" w:space="0" w:color="auto"/>
              <w:right w:val="single" w:sz="4" w:space="0" w:color="auto"/>
            </w:tcBorders>
            <w:hideMark/>
          </w:tcPr>
          <w:p w14:paraId="6BED6890"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2626" w:type="dxa"/>
            <w:tcBorders>
              <w:top w:val="single" w:sz="4" w:space="0" w:color="auto"/>
              <w:left w:val="single" w:sz="4" w:space="0" w:color="auto"/>
              <w:bottom w:val="single" w:sz="4" w:space="0" w:color="auto"/>
              <w:right w:val="single" w:sz="4" w:space="0" w:color="auto"/>
            </w:tcBorders>
            <w:hideMark/>
          </w:tcPr>
          <w:p w14:paraId="0DD14045"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3C839217"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75537379"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song song v</w:t>
            </w:r>
            <w:r w:rsidRPr="00620F3C">
              <w:rPr>
                <w:b/>
                <w:color w:val="000000"/>
                <w:szCs w:val="28"/>
              </w:rPr>
              <w:t>ớ</w:t>
            </w:r>
            <w:r w:rsidRPr="00620F3C">
              <w:rPr>
                <w:b/>
                <w:color w:val="000000"/>
                <w:szCs w:val="28"/>
              </w:rPr>
              <w:t>i nhau</w:t>
            </w:r>
          </w:p>
        </w:tc>
        <w:tc>
          <w:tcPr>
            <w:tcW w:w="2610" w:type="dxa"/>
            <w:tcBorders>
              <w:top w:val="single" w:sz="4" w:space="0" w:color="auto"/>
              <w:left w:val="single" w:sz="4" w:space="0" w:color="auto"/>
              <w:bottom w:val="single" w:sz="4" w:space="0" w:color="auto"/>
              <w:right w:val="single" w:sz="4" w:space="0" w:color="auto"/>
            </w:tcBorders>
          </w:tcPr>
          <w:p w14:paraId="1D81E18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1AB568D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2762D07A"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1E88469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tam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6D09A8B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269B1AE0"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S</w:t>
            </w:r>
          </w:p>
        </w:tc>
      </w:tr>
      <w:tr w:rsidR="00620F3C" w:rsidRPr="00620F3C" w14:paraId="129D04E0"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14E4AEA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240C86A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S</w:t>
            </w:r>
          </w:p>
        </w:tc>
        <w:tc>
          <w:tcPr>
            <w:tcW w:w="2626" w:type="dxa"/>
            <w:tcBorders>
              <w:top w:val="single" w:sz="4" w:space="0" w:color="auto"/>
              <w:left w:val="single" w:sz="4" w:space="0" w:color="auto"/>
              <w:bottom w:val="single" w:sz="4" w:space="0" w:color="auto"/>
              <w:right w:val="single" w:sz="4" w:space="0" w:color="auto"/>
            </w:tcBorders>
          </w:tcPr>
          <w:p w14:paraId="0F96433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014CB263"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2CD0B6D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t b</w:t>
            </w:r>
            <w:r w:rsidRPr="00620F3C">
              <w:rPr>
                <w:b/>
                <w:color w:val="000000"/>
                <w:szCs w:val="28"/>
              </w:rPr>
              <w:t>ê</w:t>
            </w:r>
            <w:r w:rsidRPr="00620F3C">
              <w:rPr>
                <w:b/>
                <w:color w:val="000000"/>
                <w:szCs w:val="28"/>
              </w:rPr>
              <w:t>n l</w:t>
            </w:r>
            <w:r w:rsidRPr="00620F3C">
              <w:rPr>
                <w:b/>
                <w:color w:val="000000"/>
                <w:szCs w:val="28"/>
              </w:rPr>
              <w:t>à</w:t>
            </w:r>
            <w:r w:rsidRPr="00620F3C">
              <w:rPr>
                <w:b/>
                <w:color w:val="000000"/>
                <w:szCs w:val="28"/>
              </w:rPr>
              <w:t xml:space="preserve"> h</w:t>
            </w:r>
            <w:r w:rsidRPr="00620F3C">
              <w:rPr>
                <w:b/>
                <w:color w:val="000000"/>
                <w:szCs w:val="28"/>
              </w:rPr>
              <w:t>ì</w:t>
            </w:r>
            <w:r w:rsidRPr="00620F3C">
              <w:rPr>
                <w:b/>
                <w:color w:val="000000"/>
                <w:szCs w:val="28"/>
              </w:rPr>
              <w:t>nh ch</w:t>
            </w:r>
            <w:r w:rsidRPr="00620F3C">
              <w:rPr>
                <w:b/>
                <w:color w:val="000000"/>
                <w:szCs w:val="28"/>
              </w:rPr>
              <w:t>ữ</w:t>
            </w:r>
            <w:r w:rsidRPr="00620F3C">
              <w:rPr>
                <w:b/>
                <w:color w:val="000000"/>
                <w:szCs w:val="28"/>
              </w:rPr>
              <w:t xml:space="preserve"> nh</w:t>
            </w:r>
            <w:r w:rsidRPr="00620F3C">
              <w:rPr>
                <w:b/>
                <w:color w:val="000000"/>
                <w:szCs w:val="28"/>
              </w:rPr>
              <w:t>ậ</w:t>
            </w:r>
            <w:r w:rsidRPr="00620F3C">
              <w:rPr>
                <w:b/>
                <w:color w:val="000000"/>
                <w:szCs w:val="28"/>
              </w:rPr>
              <w:t>t</w:t>
            </w:r>
          </w:p>
        </w:tc>
        <w:tc>
          <w:tcPr>
            <w:tcW w:w="2610" w:type="dxa"/>
            <w:tcBorders>
              <w:top w:val="single" w:sz="4" w:space="0" w:color="auto"/>
              <w:left w:val="single" w:sz="4" w:space="0" w:color="auto"/>
              <w:bottom w:val="single" w:sz="4" w:space="0" w:color="auto"/>
              <w:right w:val="single" w:sz="4" w:space="0" w:color="auto"/>
            </w:tcBorders>
          </w:tcPr>
          <w:p w14:paraId="5E02B85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296776FE"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5E30EC65"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766437B5"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Th</w:t>
            </w:r>
            <w:r w:rsidRPr="00620F3C">
              <w:rPr>
                <w:b/>
                <w:color w:val="000000"/>
                <w:szCs w:val="28"/>
              </w:rPr>
              <w:t>ể</w:t>
            </w:r>
            <w:r w:rsidRPr="00620F3C">
              <w:rPr>
                <w:b/>
                <w:color w:val="000000"/>
                <w:szCs w:val="28"/>
              </w:rPr>
              <w:t xml:space="preserve"> t</w:t>
            </w:r>
            <w:r w:rsidRPr="00620F3C">
              <w:rPr>
                <w:b/>
                <w:color w:val="000000"/>
                <w:szCs w:val="28"/>
              </w:rPr>
              <w:t>í</w:t>
            </w:r>
            <w:r w:rsidRPr="00620F3C">
              <w:rPr>
                <w:b/>
                <w:color w:val="000000"/>
                <w:szCs w:val="28"/>
              </w:rPr>
              <w:t>ch b</w:t>
            </w:r>
            <w:r w:rsidRPr="00620F3C">
              <w:rPr>
                <w:b/>
                <w:color w:val="000000"/>
                <w:szCs w:val="28"/>
              </w:rPr>
              <w:t>ằ</w:t>
            </w:r>
            <w:r w:rsidRPr="00620F3C">
              <w:rPr>
                <w:b/>
                <w:color w:val="000000"/>
                <w:szCs w:val="28"/>
              </w:rPr>
              <w:t>ng di</w:t>
            </w:r>
            <w:r w:rsidRPr="00620F3C">
              <w:rPr>
                <w:b/>
                <w:color w:val="000000"/>
                <w:szCs w:val="28"/>
              </w:rPr>
              <w:t>ệ</w:t>
            </w:r>
            <w:r w:rsidRPr="00620F3C">
              <w:rPr>
                <w:b/>
                <w:color w:val="000000"/>
                <w:szCs w:val="28"/>
              </w:rPr>
              <w:t>n t</w:t>
            </w:r>
            <w:r w:rsidRPr="00620F3C">
              <w:rPr>
                <w:b/>
                <w:color w:val="000000"/>
                <w:szCs w:val="28"/>
              </w:rPr>
              <w:t>í</w:t>
            </w:r>
            <w:r w:rsidRPr="00620F3C">
              <w:rPr>
                <w:b/>
                <w:color w:val="000000"/>
                <w:szCs w:val="28"/>
              </w:rPr>
              <w:t xml:space="preserve">ch </w:t>
            </w:r>
            <w:r w:rsidRPr="00620F3C">
              <w:rPr>
                <w:b/>
                <w:color w:val="000000"/>
                <w:szCs w:val="28"/>
              </w:rPr>
              <w:t>đá</w:t>
            </w:r>
            <w:r w:rsidRPr="00620F3C">
              <w:rPr>
                <w:b/>
                <w:color w:val="000000"/>
                <w:szCs w:val="28"/>
              </w:rPr>
              <w:t>y nh</w:t>
            </w:r>
            <w:r w:rsidRPr="00620F3C">
              <w:rPr>
                <w:b/>
                <w:color w:val="000000"/>
                <w:szCs w:val="28"/>
              </w:rPr>
              <w:t>â</w:t>
            </w:r>
            <w:r w:rsidRPr="00620F3C">
              <w:rPr>
                <w:b/>
                <w:color w:val="000000"/>
                <w:szCs w:val="28"/>
              </w:rPr>
              <w:t>n v</w:t>
            </w:r>
            <w:r w:rsidRPr="00620F3C">
              <w:rPr>
                <w:b/>
                <w:color w:val="000000"/>
                <w:szCs w:val="28"/>
              </w:rPr>
              <w:t>ớ</w:t>
            </w:r>
            <w:r w:rsidRPr="00620F3C">
              <w:rPr>
                <w:b/>
                <w:color w:val="000000"/>
                <w:szCs w:val="28"/>
              </w:rPr>
              <w:t xml:space="preserve">i </w:t>
            </w:r>
            <w:r w:rsidRPr="00620F3C">
              <w:rPr>
                <w:b/>
                <w:color w:val="000000"/>
                <w:szCs w:val="28"/>
              </w:rPr>
              <w:t>độ</w:t>
            </w:r>
            <w:r w:rsidRPr="00620F3C">
              <w:rPr>
                <w:b/>
                <w:color w:val="000000"/>
                <w:szCs w:val="28"/>
              </w:rPr>
              <w:t xml:space="preserve"> d</w:t>
            </w:r>
            <w:r w:rsidRPr="00620F3C">
              <w:rPr>
                <w:b/>
                <w:color w:val="000000"/>
                <w:szCs w:val="28"/>
              </w:rPr>
              <w:t>à</w:t>
            </w:r>
            <w:r w:rsidRPr="00620F3C">
              <w:rPr>
                <w:b/>
                <w:color w:val="000000"/>
                <w:szCs w:val="28"/>
              </w:rPr>
              <w:t>i c</w:t>
            </w:r>
            <w:r w:rsidRPr="00620F3C">
              <w:rPr>
                <w:b/>
                <w:color w:val="000000"/>
                <w:szCs w:val="28"/>
              </w:rPr>
              <w:t>ạ</w:t>
            </w:r>
            <w:r w:rsidRPr="00620F3C">
              <w:rPr>
                <w:b/>
                <w:color w:val="000000"/>
                <w:szCs w:val="28"/>
              </w:rPr>
              <w:t>nh b</w:t>
            </w:r>
            <w:r w:rsidRPr="00620F3C">
              <w:rPr>
                <w:b/>
                <w:color w:val="000000"/>
                <w:szCs w:val="28"/>
              </w:rPr>
              <w:t>ê</w:t>
            </w:r>
            <w:r w:rsidRPr="00620F3C">
              <w:rPr>
                <w:b/>
                <w:color w:val="000000"/>
                <w:szCs w:val="28"/>
              </w:rPr>
              <w:t>n</w:t>
            </w:r>
          </w:p>
        </w:tc>
        <w:tc>
          <w:tcPr>
            <w:tcW w:w="2610" w:type="dxa"/>
            <w:tcBorders>
              <w:top w:val="single" w:sz="4" w:space="0" w:color="auto"/>
              <w:left w:val="single" w:sz="4" w:space="0" w:color="auto"/>
              <w:bottom w:val="single" w:sz="4" w:space="0" w:color="auto"/>
              <w:right w:val="single" w:sz="4" w:space="0" w:color="auto"/>
            </w:tcBorders>
          </w:tcPr>
          <w:p w14:paraId="7DBA2059"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6877FCFA"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60911F28" w14:textId="77777777" w:rsidTr="00DA01B0">
        <w:tc>
          <w:tcPr>
            <w:tcW w:w="3780" w:type="dxa"/>
            <w:tcBorders>
              <w:top w:val="single" w:sz="4" w:space="0" w:color="auto"/>
              <w:left w:val="single" w:sz="4" w:space="0" w:color="auto"/>
              <w:bottom w:val="single" w:sz="4" w:space="0" w:color="auto"/>
              <w:right w:val="single" w:sz="4" w:space="0" w:color="auto"/>
            </w:tcBorders>
            <w:hideMark/>
          </w:tcPr>
          <w:p w14:paraId="15E9B5E9"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Di</w:t>
            </w:r>
            <w:r w:rsidRPr="00620F3C">
              <w:rPr>
                <w:b/>
                <w:color w:val="000000"/>
                <w:szCs w:val="28"/>
              </w:rPr>
              <w:t>ệ</w:t>
            </w:r>
            <w:r w:rsidRPr="00620F3C">
              <w:rPr>
                <w:b/>
                <w:color w:val="000000"/>
                <w:szCs w:val="28"/>
              </w:rPr>
              <w:t>n t</w:t>
            </w:r>
            <w:r w:rsidRPr="00620F3C">
              <w:rPr>
                <w:b/>
                <w:color w:val="000000"/>
                <w:szCs w:val="28"/>
              </w:rPr>
              <w:t>í</w:t>
            </w:r>
            <w:r w:rsidRPr="00620F3C">
              <w:rPr>
                <w:b/>
                <w:color w:val="000000"/>
                <w:szCs w:val="28"/>
              </w:rPr>
              <w:t>ch xung quanh b</w:t>
            </w:r>
            <w:r w:rsidRPr="00620F3C">
              <w:rPr>
                <w:b/>
                <w:color w:val="000000"/>
                <w:szCs w:val="28"/>
              </w:rPr>
              <w:t>ằ</w:t>
            </w:r>
            <w:r w:rsidRPr="00620F3C">
              <w:rPr>
                <w:b/>
                <w:color w:val="000000"/>
                <w:szCs w:val="28"/>
              </w:rPr>
              <w:t xml:space="preserve">ng chu vi </w:t>
            </w:r>
            <w:r w:rsidRPr="00620F3C">
              <w:rPr>
                <w:b/>
                <w:color w:val="000000"/>
                <w:szCs w:val="28"/>
              </w:rPr>
              <w:t>đá</w:t>
            </w:r>
            <w:r w:rsidRPr="00620F3C">
              <w:rPr>
                <w:b/>
                <w:color w:val="000000"/>
                <w:szCs w:val="28"/>
              </w:rPr>
              <w:t>y nh</w:t>
            </w:r>
            <w:r w:rsidRPr="00620F3C">
              <w:rPr>
                <w:b/>
                <w:color w:val="000000"/>
                <w:szCs w:val="28"/>
              </w:rPr>
              <w:t>â</w:t>
            </w:r>
            <w:r w:rsidRPr="00620F3C">
              <w:rPr>
                <w:b/>
                <w:color w:val="000000"/>
                <w:szCs w:val="28"/>
              </w:rPr>
              <w:t>n v</w:t>
            </w:r>
            <w:r w:rsidRPr="00620F3C">
              <w:rPr>
                <w:b/>
                <w:color w:val="000000"/>
                <w:szCs w:val="28"/>
              </w:rPr>
              <w:t>ớ</w:t>
            </w:r>
            <w:r w:rsidRPr="00620F3C">
              <w:rPr>
                <w:b/>
                <w:color w:val="000000"/>
                <w:szCs w:val="28"/>
              </w:rPr>
              <w:t xml:space="preserve">i </w:t>
            </w:r>
            <w:r w:rsidRPr="00620F3C">
              <w:rPr>
                <w:b/>
                <w:color w:val="000000"/>
                <w:szCs w:val="28"/>
              </w:rPr>
              <w:t>độ</w:t>
            </w:r>
            <w:r w:rsidRPr="00620F3C">
              <w:rPr>
                <w:b/>
                <w:color w:val="000000"/>
                <w:szCs w:val="28"/>
              </w:rPr>
              <w:t xml:space="preserve"> d</w:t>
            </w:r>
            <w:r w:rsidRPr="00620F3C">
              <w:rPr>
                <w:b/>
                <w:color w:val="000000"/>
                <w:szCs w:val="28"/>
              </w:rPr>
              <w:t>à</w:t>
            </w:r>
            <w:r w:rsidRPr="00620F3C">
              <w:rPr>
                <w:b/>
                <w:color w:val="000000"/>
                <w:szCs w:val="28"/>
              </w:rPr>
              <w:t>i c</w:t>
            </w:r>
            <w:r w:rsidRPr="00620F3C">
              <w:rPr>
                <w:b/>
                <w:color w:val="000000"/>
                <w:szCs w:val="28"/>
              </w:rPr>
              <w:t>ạ</w:t>
            </w:r>
            <w:r w:rsidRPr="00620F3C">
              <w:rPr>
                <w:b/>
                <w:color w:val="000000"/>
                <w:szCs w:val="28"/>
              </w:rPr>
              <w:t>nh b</w:t>
            </w:r>
            <w:r w:rsidRPr="00620F3C">
              <w:rPr>
                <w:b/>
                <w:color w:val="000000"/>
                <w:szCs w:val="28"/>
              </w:rPr>
              <w:t>ê</w:t>
            </w:r>
            <w:r w:rsidRPr="00620F3C">
              <w:rPr>
                <w:b/>
                <w:color w:val="000000"/>
                <w:szCs w:val="28"/>
              </w:rPr>
              <w:t>n.</w:t>
            </w:r>
          </w:p>
        </w:tc>
        <w:tc>
          <w:tcPr>
            <w:tcW w:w="2610" w:type="dxa"/>
            <w:tcBorders>
              <w:top w:val="single" w:sz="4" w:space="0" w:color="auto"/>
              <w:left w:val="single" w:sz="4" w:space="0" w:color="auto"/>
              <w:bottom w:val="single" w:sz="4" w:space="0" w:color="auto"/>
              <w:right w:val="single" w:sz="4" w:space="0" w:color="auto"/>
            </w:tcBorders>
          </w:tcPr>
          <w:p w14:paraId="41F46F9B"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96A5D7B"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bl>
    <w:p w14:paraId="3A653BD1" w14:textId="77777777" w:rsidR="00620F3C" w:rsidRPr="00620F3C" w:rsidRDefault="00620F3C" w:rsidP="00620F3C">
      <w:pPr>
        <w:spacing w:after="0" w:line="24" w:lineRule="atLeast"/>
        <w:contextualSpacing/>
        <w:mirrorIndents/>
        <w:rPr>
          <w:rFonts w:cs="Times New Roman"/>
          <w:b/>
          <w:bCs/>
          <w:szCs w:val="28"/>
          <w:lang w:val="nl-NL"/>
        </w:rPr>
      </w:pPr>
    </w:p>
    <w:p w14:paraId="58B4852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3. </w:t>
      </w:r>
    </w:p>
    <w:p w14:paraId="20664820" w14:textId="77777777" w:rsidR="00620F3C" w:rsidRPr="00620F3C" w:rsidRDefault="00620F3C" w:rsidP="00620F3C">
      <w:pPr>
        <w:spacing w:after="0" w:line="24" w:lineRule="atLeast"/>
        <w:contextualSpacing/>
        <w:mirrorIndents/>
        <w:jc w:val="center"/>
        <w:rPr>
          <w:rFonts w:eastAsia="Times New Roman" w:cs="Times New Roman"/>
          <w:szCs w:val="28"/>
        </w:rPr>
      </w:pPr>
      <w:r w:rsidRPr="00620F3C">
        <w:rPr>
          <w:rFonts w:eastAsia="Calibri" w:cs="Times New Roman"/>
          <w:szCs w:val="28"/>
        </w:rPr>
        <w:t>Công thức tích diện tích xung quanh của hình lăng trụ đứng tam giác, tứ giác là:</w:t>
      </w:r>
    </w:p>
    <w:p w14:paraId="0EE9A442" w14:textId="77777777" w:rsidR="00620F3C" w:rsidRPr="00620F3C" w:rsidRDefault="00620F3C" w:rsidP="00620F3C">
      <w:pPr>
        <w:spacing w:after="0" w:line="24" w:lineRule="atLeast"/>
        <w:contextualSpacing/>
        <w:mirrorIndents/>
        <w:jc w:val="center"/>
        <w:rPr>
          <w:rFonts w:cs="Times New Roman"/>
          <w:b/>
          <w:bCs/>
          <w:szCs w:val="28"/>
        </w:rPr>
      </w:pPr>
      <w:r w:rsidRPr="00620F3C">
        <w:rPr>
          <w:rFonts w:cs="Times New Roman"/>
          <w:b/>
          <w:bCs/>
          <w:szCs w:val="28"/>
        </w:rPr>
        <w:t>S</w:t>
      </w:r>
      <w:r w:rsidRPr="00620F3C">
        <w:rPr>
          <w:rFonts w:cs="Times New Roman"/>
          <w:b/>
          <w:bCs/>
          <w:szCs w:val="28"/>
          <w:vertAlign w:val="subscript"/>
        </w:rPr>
        <w:t>xq</w:t>
      </w:r>
      <w:r w:rsidRPr="00620F3C">
        <w:rPr>
          <w:rFonts w:cs="Times New Roman"/>
          <w:b/>
          <w:bCs/>
          <w:szCs w:val="28"/>
        </w:rPr>
        <w:t xml:space="preserve"> =  C.h</w:t>
      </w:r>
    </w:p>
    <w:p w14:paraId="344F2708" w14:textId="77777777" w:rsidR="00620F3C" w:rsidRPr="00620F3C" w:rsidRDefault="00620F3C" w:rsidP="00620F3C">
      <w:pPr>
        <w:spacing w:after="0" w:line="24" w:lineRule="atLeast"/>
        <w:contextualSpacing/>
        <w:mirrorIndents/>
        <w:jc w:val="center"/>
        <w:rPr>
          <w:rFonts w:eastAsia="Calibri" w:cs="Times New Roman"/>
          <w:szCs w:val="28"/>
        </w:rPr>
      </w:pPr>
      <w:r w:rsidRPr="00620F3C">
        <w:rPr>
          <w:rFonts w:eastAsia="Calibri" w:cs="Times New Roman"/>
          <w:szCs w:val="28"/>
        </w:rPr>
        <w:t>Công thức tính thể tích của hình lăng trụ đứng tam giác, tứ giác là:</w:t>
      </w:r>
    </w:p>
    <w:p w14:paraId="5B993A71" w14:textId="77777777" w:rsidR="00620F3C" w:rsidRPr="00620F3C" w:rsidRDefault="00620F3C" w:rsidP="00620F3C">
      <w:pPr>
        <w:spacing w:after="0" w:line="24" w:lineRule="atLeast"/>
        <w:contextualSpacing/>
        <w:mirrorIndents/>
        <w:jc w:val="center"/>
        <w:rPr>
          <w:rFonts w:eastAsia="Calibri" w:cs="Times New Roman"/>
          <w:b/>
          <w:bCs/>
          <w:szCs w:val="28"/>
        </w:rPr>
      </w:pPr>
      <w:r w:rsidRPr="00620F3C">
        <w:rPr>
          <w:rFonts w:eastAsia="Calibri" w:cs="Times New Roman"/>
          <w:b/>
          <w:bCs/>
          <w:szCs w:val="28"/>
        </w:rPr>
        <w:t>V = S</w:t>
      </w:r>
      <w:r w:rsidRPr="00620F3C">
        <w:rPr>
          <w:rFonts w:eastAsia="Calibri" w:cs="Times New Roman"/>
          <w:b/>
          <w:bCs/>
          <w:szCs w:val="28"/>
          <w:vertAlign w:val="subscript"/>
        </w:rPr>
        <w:t xml:space="preserve">đ </w:t>
      </w:r>
      <w:r w:rsidRPr="00620F3C">
        <w:rPr>
          <w:rFonts w:eastAsia="Calibri" w:cs="Times New Roman"/>
          <w:b/>
          <w:bCs/>
          <w:szCs w:val="28"/>
        </w:rPr>
        <w:t>. h</w:t>
      </w:r>
    </w:p>
    <w:p w14:paraId="2063E768" w14:textId="77777777" w:rsidR="00620F3C" w:rsidRPr="00620F3C" w:rsidRDefault="00620F3C" w:rsidP="00620F3C">
      <w:pPr>
        <w:spacing w:after="0" w:line="24" w:lineRule="atLeast"/>
        <w:contextualSpacing/>
        <w:mirrorIndents/>
        <w:jc w:val="center"/>
        <w:rPr>
          <w:rFonts w:eastAsia="Calibri" w:cs="Times New Roman"/>
          <w:szCs w:val="28"/>
        </w:rPr>
      </w:pPr>
      <w:r w:rsidRPr="00620F3C">
        <w:rPr>
          <w:rFonts w:eastAsia="Calibri" w:cs="Times New Roman"/>
          <w:szCs w:val="28"/>
        </w:rPr>
        <w:t>Công thức tính diện tích toàn phần của hình lăng trụ đứng tam giác,  tứ giác là:</w:t>
      </w:r>
    </w:p>
    <w:p w14:paraId="33B138E7" w14:textId="77777777" w:rsidR="00620F3C" w:rsidRPr="00620F3C" w:rsidRDefault="00056A50" w:rsidP="00620F3C">
      <w:pPr>
        <w:spacing w:after="0" w:line="24" w:lineRule="atLeast"/>
        <w:contextualSpacing/>
        <w:mirrorIndents/>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620F3C" w:rsidRPr="00620F3C">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620F3C" w:rsidRPr="00620F3C">
        <w:rPr>
          <w:rFonts w:eastAsia="Times New Roman" w:cs="Times New Roman"/>
          <w:b/>
          <w:szCs w:val="28"/>
        </w:rPr>
        <w:t xml:space="preserve">  + S</w:t>
      </w:r>
      <w:r w:rsidR="00620F3C" w:rsidRPr="00620F3C">
        <w:rPr>
          <w:rFonts w:eastAsia="Times New Roman" w:cs="Times New Roman"/>
          <w:b/>
          <w:szCs w:val="28"/>
          <w:vertAlign w:val="subscript"/>
        </w:rPr>
        <w:t>2đáy</w:t>
      </w:r>
    </w:p>
    <w:p w14:paraId="30E0D1A2"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lastRenderedPageBreak/>
        <w:t xml:space="preserve">Bước 4: Kết luận, nhận định: </w:t>
      </w:r>
      <w:r w:rsidRPr="00620F3C">
        <w:rPr>
          <w:rFonts w:cs="Times New Roman"/>
          <w:szCs w:val="28"/>
        </w:rPr>
        <w:t xml:space="preserve">GV đánh giá kết quả của HS, chốt lại kiến thức, dẫn dắt HS vào bài. </w:t>
      </w:r>
    </w:p>
    <w:p w14:paraId="3BD6F3EA" w14:textId="77777777" w:rsidR="00620F3C" w:rsidRPr="00620F3C" w:rsidRDefault="00620F3C" w:rsidP="00620F3C">
      <w:pPr>
        <w:spacing w:after="0" w:line="24" w:lineRule="atLeast"/>
        <w:contextualSpacing/>
        <w:mirrorIndents/>
        <w:rPr>
          <w:rFonts w:cs="Times New Roman"/>
          <w:b/>
          <w:szCs w:val="28"/>
        </w:rPr>
      </w:pPr>
      <m:oMath>
        <m:r>
          <w:rPr>
            <w:rFonts w:ascii="Cambria Math" w:hAnsi="Cambria Math" w:cs="Times New Roman"/>
            <w:szCs w:val="28"/>
          </w:rPr>
          <m:t>⇒</m:t>
        </m:r>
      </m:oMath>
      <w:r w:rsidRPr="00620F3C">
        <w:rPr>
          <w:rFonts w:eastAsiaTheme="minorEastAsia" w:cs="Times New Roman"/>
          <w:szCs w:val="28"/>
        </w:rPr>
        <w:t xml:space="preserve"> </w:t>
      </w:r>
      <w:r w:rsidRPr="00620F3C">
        <w:rPr>
          <w:rFonts w:cs="Times New Roman"/>
          <w:b/>
          <w:szCs w:val="28"/>
        </w:rPr>
        <w:t xml:space="preserve">Bài: Luyện tập chung. </w:t>
      </w:r>
    </w:p>
    <w:p w14:paraId="40583D7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B.</w:t>
      </w:r>
      <w:r w:rsidRPr="00620F3C">
        <w:rPr>
          <w:rFonts w:cs="Times New Roman"/>
          <w:szCs w:val="28"/>
        </w:rPr>
        <w:t xml:space="preserve"> </w:t>
      </w:r>
      <w:r w:rsidRPr="00620F3C">
        <w:rPr>
          <w:rFonts w:cs="Times New Roman"/>
          <w:b/>
          <w:szCs w:val="28"/>
        </w:rPr>
        <w:t>HÌNH THÀNH KIẾN THỨC MỚI</w:t>
      </w:r>
    </w:p>
    <w:p w14:paraId="143AAF7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Hoạt động: Phân tích các ví dụ (Ví dụ 1, Ví dụ 2, Ví dụ 3)</w:t>
      </w:r>
    </w:p>
    <w:p w14:paraId="2A6A024F"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3FE74C44"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ôn lại các kiến thức đã học về các yếu tố của hình lăng trụ đứng tam giác, hình lăng trụ đứng tứ giác</w:t>
      </w:r>
    </w:p>
    <w:p w14:paraId="2765B60E"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nhớ lại các công thức tính diện tích xung quanh, thể tích hình lăng trụ đứng tam giác, hình lăng trụ đứng tứ giác.</w:t>
      </w:r>
    </w:p>
    <w:p w14:paraId="0405F967"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b) Nội dung:</w:t>
      </w:r>
    </w:p>
    <w:p w14:paraId="743D8E60"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 </w:t>
      </w:r>
      <w:r w:rsidRPr="00620F3C">
        <w:rPr>
          <w:rFonts w:cs="Times New Roman"/>
          <w:szCs w:val="28"/>
        </w:rPr>
        <w:t xml:space="preserve">HS đọc hiểu SGK để tìm hiểu nội dung và hoàn thành các yêu cầu của GV để giải </w:t>
      </w:r>
      <w:r w:rsidRPr="00620F3C">
        <w:rPr>
          <w:rFonts w:cs="Times New Roman"/>
          <w:i/>
          <w:iCs/>
          <w:szCs w:val="28"/>
        </w:rPr>
        <w:t>Ví dụ 1</w:t>
      </w:r>
      <w:r w:rsidRPr="00620F3C">
        <w:rPr>
          <w:rFonts w:cs="Times New Roman"/>
          <w:szCs w:val="28"/>
        </w:rPr>
        <w:t xml:space="preserve"> + </w:t>
      </w:r>
      <w:r w:rsidRPr="00620F3C">
        <w:rPr>
          <w:rFonts w:cs="Times New Roman"/>
          <w:i/>
          <w:iCs/>
          <w:szCs w:val="28"/>
        </w:rPr>
        <w:t>Ví dụ 2</w:t>
      </w:r>
      <w:r w:rsidRPr="00620F3C">
        <w:rPr>
          <w:rFonts w:cs="Times New Roman"/>
          <w:szCs w:val="28"/>
        </w:rPr>
        <w:t xml:space="preserve"> + </w:t>
      </w:r>
      <w:r w:rsidRPr="00620F3C">
        <w:rPr>
          <w:rFonts w:cs="Times New Roman"/>
          <w:i/>
          <w:iCs/>
          <w:szCs w:val="28"/>
        </w:rPr>
        <w:t>Ví dụ 3</w:t>
      </w:r>
      <w:r w:rsidRPr="00620F3C">
        <w:rPr>
          <w:rFonts w:cs="Times New Roman"/>
          <w:szCs w:val="28"/>
        </w:rPr>
        <w:t>.</w:t>
      </w:r>
    </w:p>
    <w:p w14:paraId="788BEE49"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c) Sản phẩm: </w:t>
      </w:r>
      <w:r w:rsidRPr="00620F3C">
        <w:rPr>
          <w:rFonts w:cs="Times New Roman"/>
          <w:szCs w:val="28"/>
        </w:rPr>
        <w:t xml:space="preserve">HS biết cách giải và trình các dạng toán áp dụng các kiến thức đã học, hoàn thành các ví dụ: </w:t>
      </w:r>
      <w:r w:rsidRPr="00620F3C">
        <w:rPr>
          <w:rFonts w:cs="Times New Roman"/>
          <w:b/>
          <w:szCs w:val="28"/>
        </w:rPr>
        <w:t>Ví dụ 1</w:t>
      </w:r>
      <w:r w:rsidRPr="00620F3C">
        <w:rPr>
          <w:rFonts w:cs="Times New Roman"/>
          <w:szCs w:val="28"/>
        </w:rPr>
        <w:t xml:space="preserve">, </w:t>
      </w:r>
      <w:r w:rsidRPr="00620F3C">
        <w:rPr>
          <w:rFonts w:cs="Times New Roman"/>
          <w:b/>
          <w:szCs w:val="28"/>
        </w:rPr>
        <w:t>Ví dụ 2</w:t>
      </w:r>
      <w:r w:rsidRPr="00620F3C">
        <w:rPr>
          <w:rFonts w:cs="Times New Roman"/>
          <w:szCs w:val="28"/>
        </w:rPr>
        <w:t xml:space="preserve">, </w:t>
      </w:r>
      <w:r w:rsidRPr="00620F3C">
        <w:rPr>
          <w:rFonts w:cs="Times New Roman"/>
          <w:b/>
          <w:bCs/>
          <w:szCs w:val="28"/>
        </w:rPr>
        <w:t>Ví dụ 3.</w:t>
      </w:r>
    </w:p>
    <w:p w14:paraId="2B4158A3"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d) Tổ chức thực hiện:</w:t>
      </w:r>
    </w:p>
    <w:tbl>
      <w:tblPr>
        <w:tblStyle w:val="TableGrid"/>
        <w:tblW w:w="9606" w:type="dxa"/>
        <w:tblLook w:val="04A0" w:firstRow="1" w:lastRow="0" w:firstColumn="1" w:lastColumn="0" w:noHBand="0" w:noVBand="1"/>
      </w:tblPr>
      <w:tblGrid>
        <w:gridCol w:w="5211"/>
        <w:gridCol w:w="4395"/>
      </w:tblGrid>
      <w:tr w:rsidR="00620F3C" w:rsidRPr="00620F3C" w14:paraId="1F6B48FC" w14:textId="77777777" w:rsidTr="00DA01B0">
        <w:tc>
          <w:tcPr>
            <w:tcW w:w="5211" w:type="dxa"/>
          </w:tcPr>
          <w:p w14:paraId="04F23145"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HĐ CỦA GV VÀ HS</w:t>
            </w:r>
          </w:p>
        </w:tc>
        <w:tc>
          <w:tcPr>
            <w:tcW w:w="4395" w:type="dxa"/>
          </w:tcPr>
          <w:p w14:paraId="5A58E58D"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003C2232" w14:textId="77777777" w:rsidTr="00DA01B0">
        <w:tc>
          <w:tcPr>
            <w:tcW w:w="5211" w:type="dxa"/>
          </w:tcPr>
          <w:p w14:paraId="71DBC19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w:t>
            </w:r>
            <w:r w:rsidRPr="00620F3C">
              <w:rPr>
                <w:rFonts w:ascii="Times New Roman" w:hAnsi="Times New Roman" w:cs="Times New Roman"/>
                <w:b/>
                <w:szCs w:val="28"/>
                <w:lang w:val="vi-VN"/>
              </w:rPr>
              <w:t>ư</w:t>
            </w:r>
            <w:r w:rsidRPr="00620F3C">
              <w:rPr>
                <w:rFonts w:ascii="Times New Roman" w:hAnsi="Times New Roman" w:cs="Times New Roman"/>
                <w:b/>
                <w:szCs w:val="28"/>
              </w:rPr>
              <w:t>ớc 1: Chuyển giao nhiệm vụ</w:t>
            </w:r>
          </w:p>
          <w:p w14:paraId="169D9F3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GV giới thiệu các dạng toán cần nắm được:</w:t>
            </w:r>
          </w:p>
          <w:p w14:paraId="37F28642"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lăng trụ đứng tam giác, lăng trụ đứng tứ giác.</w:t>
            </w:r>
          </w:p>
          <w:p w14:paraId="6E155410"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lăng trụ đứng tam giác, lăng trụ đứng tứ giác.</w:t>
            </w:r>
          </w:p>
          <w:p w14:paraId="4346CB9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lăng trụ đứng tam giác, hình lăng trụ đứng tứ giác.</w:t>
            </w:r>
          </w:p>
          <w:p w14:paraId="0DFD61B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w:t>
            </w:r>
            <w:r w:rsidRPr="00620F3C">
              <w:rPr>
                <w:rFonts w:ascii="Times New Roman" w:hAnsi="Times New Roman" w:cs="Times New Roman"/>
                <w:bCs/>
                <w:i/>
                <w:szCs w:val="28"/>
              </w:rPr>
              <w:t>Ví dụ 1</w:t>
            </w:r>
            <w:r w:rsidRPr="00620F3C">
              <w:rPr>
                <w:rFonts w:ascii="Times New Roman" w:hAnsi="Times New Roman" w:cs="Times New Roman"/>
                <w:bCs/>
                <w:szCs w:val="28"/>
              </w:rPr>
              <w:t>(SGK) và xác định các đỉnh, cạnh, mặt bên, mặt đáy của hình lăng trụ đứng tam giác.</w:t>
            </w:r>
          </w:p>
          <w:p w14:paraId="4C9A2E47"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szCs w:val="28"/>
              </w:rPr>
            </w:pPr>
            <w:r w:rsidRPr="00620F3C">
              <w:rPr>
                <w:rFonts w:cs="Times New Roman"/>
                <w:noProof/>
                <w:szCs w:val="28"/>
              </w:rPr>
              <w:drawing>
                <wp:inline distT="0" distB="0" distL="0" distR="0" wp14:anchorId="6CCE2529" wp14:editId="3B748636">
                  <wp:extent cx="2000250" cy="2047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0" cy="2047875"/>
                          </a:xfrm>
                          <a:prstGeom prst="rect">
                            <a:avLst/>
                          </a:prstGeom>
                        </pic:spPr>
                      </pic:pic>
                    </a:graphicData>
                  </a:graphic>
                </wp:inline>
              </w:drawing>
            </w:r>
          </w:p>
          <w:p w14:paraId="51EE253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quan sát hình, đọc tìm hiểu bài toán và trình bày lại </w:t>
            </w:r>
            <w:r w:rsidRPr="00620F3C">
              <w:rPr>
                <w:rFonts w:ascii="Times New Roman" w:hAnsi="Times New Roman" w:cs="Times New Roman"/>
                <w:bCs/>
                <w:i/>
                <w:szCs w:val="28"/>
              </w:rPr>
              <w:t>Ví dụ 2</w:t>
            </w:r>
            <w:r w:rsidRPr="00620F3C">
              <w:rPr>
                <w:rFonts w:ascii="Times New Roman" w:hAnsi="Times New Roman" w:cs="Times New Roman"/>
                <w:bCs/>
                <w:szCs w:val="28"/>
              </w:rPr>
              <w:t xml:space="preserve"> (SGK)</w:t>
            </w:r>
          </w:p>
          <w:p w14:paraId="3817B85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Cs/>
                <w:szCs w:val="28"/>
              </w:rPr>
            </w:pPr>
            <w:r w:rsidRPr="00620F3C">
              <w:rPr>
                <w:rFonts w:cs="Times New Roman"/>
                <w:noProof/>
                <w:szCs w:val="28"/>
              </w:rPr>
              <w:lastRenderedPageBreak/>
              <w:drawing>
                <wp:inline distT="0" distB="0" distL="0" distR="0" wp14:anchorId="004DAA40" wp14:editId="3E890A8E">
                  <wp:extent cx="2219325" cy="17240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9325" cy="1724025"/>
                          </a:xfrm>
                          <a:prstGeom prst="rect">
                            <a:avLst/>
                          </a:prstGeom>
                        </pic:spPr>
                      </pic:pic>
                    </a:graphicData>
                  </a:graphic>
                </wp:inline>
              </w:drawing>
            </w:r>
          </w:p>
          <w:p w14:paraId="0108461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nêu lại công thức tính thể tích và trình bày cách tính thể tích của khối gỗ. </w:t>
            </w:r>
          </w:p>
          <w:p w14:paraId="3574A6D6"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620F3C">
              <w:rPr>
                <w:rFonts w:ascii="Times New Roman" w:eastAsiaTheme="minorEastAsia" w:hAnsi="Times New Roman" w:cs="Times New Roman"/>
                <w:szCs w:val="28"/>
              </w:rPr>
              <w:t xml:space="preserve"> 1 HS trình bày, các HS khác trình bày vào vở. </w:t>
            </w:r>
          </w:p>
          <w:p w14:paraId="57311D1C"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 </w:t>
            </w:r>
            <w:r w:rsidRPr="00620F3C">
              <w:rPr>
                <w:rFonts w:ascii="Times New Roman" w:eastAsiaTheme="minorEastAsia" w:hAnsi="Times New Roman" w:cs="Times New Roman"/>
                <w:iCs/>
                <w:szCs w:val="28"/>
              </w:rPr>
              <w:t>GV yêu cầu HS quan sát hình, đọc hiểu và trình bày</w:t>
            </w:r>
            <w:r w:rsidRPr="00620F3C">
              <w:rPr>
                <w:rFonts w:ascii="Times New Roman" w:eastAsiaTheme="minorEastAsia" w:hAnsi="Times New Roman" w:cs="Times New Roman"/>
                <w:i/>
                <w:szCs w:val="28"/>
              </w:rPr>
              <w:t xml:space="preserve"> Ví dụ 3.</w:t>
            </w:r>
          </w:p>
          <w:p w14:paraId="12369769" w14:textId="77777777" w:rsidR="00620F3C" w:rsidRPr="00620F3C" w:rsidRDefault="00620F3C" w:rsidP="00620F3C">
            <w:pPr>
              <w:tabs>
                <w:tab w:val="left" w:pos="567"/>
                <w:tab w:val="left" w:pos="1134"/>
              </w:tabs>
              <w:spacing w:line="24" w:lineRule="atLeast"/>
              <w:contextualSpacing/>
              <w:mirrorIndents/>
              <w:jc w:val="center"/>
              <w:rPr>
                <w:rFonts w:ascii="Times New Roman" w:eastAsiaTheme="minorEastAsia" w:hAnsi="Times New Roman" w:cs="Times New Roman"/>
                <w:i/>
                <w:szCs w:val="28"/>
              </w:rPr>
            </w:pPr>
            <w:r w:rsidRPr="00620F3C">
              <w:rPr>
                <w:rFonts w:cs="Times New Roman"/>
                <w:noProof/>
                <w:szCs w:val="28"/>
              </w:rPr>
              <w:drawing>
                <wp:inline distT="0" distB="0" distL="0" distR="0" wp14:anchorId="2A66B0FF" wp14:editId="40A0EC78">
                  <wp:extent cx="2600325" cy="1828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0325" cy="1828800"/>
                          </a:xfrm>
                          <a:prstGeom prst="rect">
                            <a:avLst/>
                          </a:prstGeom>
                        </pic:spPr>
                      </pic:pic>
                    </a:graphicData>
                  </a:graphic>
                </wp:inline>
              </w:drawing>
            </w:r>
          </w:p>
          <w:p w14:paraId="535B619F"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Cs/>
                <w:szCs w:val="28"/>
              </w:rPr>
            </w:pPr>
            <w:r w:rsidRPr="00620F3C">
              <w:rPr>
                <w:rFonts w:ascii="Times New Roman" w:eastAsiaTheme="minorEastAsia" w:hAnsi="Times New Roman" w:cs="Times New Roman"/>
                <w:iCs/>
                <w:szCs w:val="28"/>
              </w:rPr>
              <w:t>+ GV yêu cầu HS trao đổi nhóm 2-4, sau đó đại diện một bạn trình bày ý kiến.</w:t>
            </w:r>
          </w:p>
          <w:p w14:paraId="73BCFFBA"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Cs/>
                <w:szCs w:val="28"/>
              </w:rPr>
              <w:t xml:space="preserve">+ GV đặt câu hỏi: </w:t>
            </w:r>
            <w:r w:rsidRPr="00620F3C">
              <w:rPr>
                <w:rFonts w:ascii="Times New Roman" w:eastAsiaTheme="minorEastAsia" w:hAnsi="Times New Roman" w:cs="Times New Roman"/>
                <w:i/>
                <w:szCs w:val="28"/>
              </w:rPr>
              <w:t>Người ta phủ vải bạt những mặt nào của chiếc lều?</w:t>
            </w:r>
          </w:p>
          <w:p w14:paraId="34AB8326"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Tính diện tích vải bạt cần phải có để dựng lều là tính gì? </w:t>
            </w:r>
          </w:p>
          <w:p w14:paraId="32D316F5"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Chúng ta sử dụng các công thức nào để tính?</w:t>
            </w:r>
          </w:p>
          <w:p w14:paraId="672479C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2: Thực hiện nhiệm vụ</w:t>
            </w:r>
          </w:p>
          <w:p w14:paraId="7D610A7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HS chú ý nghe, đọc bài, suy nghĩ câu trả lời, thảo luận với các bạn, hoàn thành vở.</w:t>
            </w:r>
          </w:p>
          <w:p w14:paraId="0EDBF13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3: Báo cáo, thảo luận</w:t>
            </w:r>
          </w:p>
          <w:p w14:paraId="26C0BCD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HS xung phong trả lời câu hỏi, trình bày bài tập.</w:t>
            </w:r>
          </w:p>
          <w:p w14:paraId="4B196E5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Các HS chú ý lắng nghe. </w:t>
            </w:r>
          </w:p>
          <w:p w14:paraId="29AB624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4: Kết luận, nhận định</w:t>
            </w:r>
          </w:p>
          <w:p w14:paraId="2EE58FF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GV nhận xét về câu trả lời của HS, chốt lại các dạng bài và phương pháp giải cần nhớ.</w:t>
            </w:r>
          </w:p>
        </w:tc>
        <w:tc>
          <w:tcPr>
            <w:tcW w:w="4395" w:type="dxa"/>
          </w:tcPr>
          <w:p w14:paraId="37CFBDB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 Các dạng toán:</w:t>
            </w:r>
          </w:p>
          <w:p w14:paraId="37AE9D14"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lăng trụ đứng tam giác, lăng trụ đứng tứ giác.</w:t>
            </w:r>
          </w:p>
          <w:p w14:paraId="40CCE28E"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lăng trụ đứng tam giác, lăng trụ đứng tứ giác.</w:t>
            </w:r>
          </w:p>
          <w:p w14:paraId="0F1C36B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lăng trụ đứng tam giác, hình lăng trụ đứng tứ giác.</w:t>
            </w:r>
          </w:p>
          <w:p w14:paraId="486B7E6B"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p>
          <w:p w14:paraId="5EDD9F5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1 (SGK – tr100)</w:t>
            </w:r>
          </w:p>
          <w:p w14:paraId="7736CFF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CD4AD7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2 (SGK – tr100)</w:t>
            </w:r>
          </w:p>
          <w:p w14:paraId="560E8DC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7631C2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Ví dụ 3 (SGK – tr100)</w:t>
            </w:r>
          </w:p>
        </w:tc>
      </w:tr>
    </w:tbl>
    <w:p w14:paraId="1DF88EB7" w14:textId="77777777" w:rsidR="00620F3C" w:rsidRPr="00620F3C" w:rsidRDefault="00620F3C" w:rsidP="00620F3C">
      <w:pPr>
        <w:spacing w:after="0" w:line="24" w:lineRule="atLeast"/>
        <w:contextualSpacing/>
        <w:mirrorIndents/>
        <w:rPr>
          <w:rFonts w:cs="Times New Roman"/>
          <w:b/>
          <w:szCs w:val="28"/>
          <w:lang w:val="fr-FR"/>
        </w:rPr>
      </w:pPr>
    </w:p>
    <w:p w14:paraId="6387BEF2"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69B5488A"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Học sinh củng cố lại kiến thức</w:t>
      </w:r>
    </w:p>
    <w:p w14:paraId="6AACD549"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lastRenderedPageBreak/>
        <w:t>- Nhận biết và gọi tên các đỉnh, cạnh, mặt bên, mặt đáy của hình lăng trụ đứng.</w:t>
      </w:r>
    </w:p>
    <w:p w14:paraId="037F34BB"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vận dụng các kiến thức về hình lăng trụ đứng đã học tích cực trao đổi, thảo luận nhóm hoàn thành bài tập vào vở.</w:t>
      </w:r>
    </w:p>
    <w:p w14:paraId="421689E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về các dạng bài GV nêu ở trên.</w:t>
      </w:r>
    </w:p>
    <w:p w14:paraId="75B63870"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6AA01DB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1BA1E202" w14:textId="77777777" w:rsidR="00620F3C" w:rsidRPr="00620F3C" w:rsidRDefault="00620F3C" w:rsidP="00620F3C">
      <w:pPr>
        <w:spacing w:after="0" w:line="24" w:lineRule="atLeast"/>
        <w:contextualSpacing/>
        <w:mirrorIndents/>
        <w:jc w:val="both"/>
        <w:rPr>
          <w:rFonts w:eastAsia="Calibri" w:cs="Times New Roman"/>
          <w:color w:val="000000"/>
          <w:szCs w:val="28"/>
          <w:lang w:val="fr-FR"/>
        </w:rPr>
      </w:pPr>
      <w:r w:rsidRPr="00620F3C">
        <w:rPr>
          <w:rFonts w:eastAsia="Calibri" w:cs="Times New Roman"/>
          <w:color w:val="000000"/>
          <w:szCs w:val="28"/>
          <w:lang w:val="fr-FR"/>
        </w:rPr>
        <w:t>- GV tổ chức cho HS luyện tập, củng cố nhanh lại kiến thức thông qua trò chơi trắc nghiệm:</w:t>
      </w:r>
    </w:p>
    <w:p w14:paraId="2C68345B" w14:textId="77777777" w:rsidR="00620F3C" w:rsidRPr="00620F3C" w:rsidRDefault="00620F3C" w:rsidP="00620F3C">
      <w:pPr>
        <w:spacing w:after="0" w:line="24" w:lineRule="atLeast"/>
        <w:contextualSpacing/>
        <w:mirrorIndents/>
        <w:rPr>
          <w:rFonts w:cs="Times New Roman"/>
          <w:color w:val="000000"/>
          <w:szCs w:val="28"/>
          <w:lang w:val="fr-FR"/>
        </w:rPr>
      </w:pPr>
      <w:r w:rsidRPr="00620F3C">
        <w:rPr>
          <w:rFonts w:eastAsia="Calibri" w:cs="Times New Roman"/>
          <w:b/>
          <w:bCs/>
          <w:color w:val="000000"/>
          <w:szCs w:val="28"/>
          <w:lang w:val="fr-FR"/>
        </w:rPr>
        <w:t xml:space="preserve">Câu 1. </w:t>
      </w:r>
      <w:r w:rsidRPr="00620F3C">
        <w:rPr>
          <w:rFonts w:cs="Times New Roman"/>
          <w:szCs w:val="28"/>
        </w:rPr>
        <w:fldChar w:fldCharType="begin"/>
      </w:r>
      <w:r w:rsidRPr="00620F3C">
        <w:rPr>
          <w:rFonts w:cs="Times New Roman"/>
          <w:szCs w:val="28"/>
          <w:lang w:val="fr-FR"/>
        </w:rPr>
        <w:instrText xml:space="preserve"> HYPERLINK "https://vietjack.online/cau-hoi/905162/cac-mat-ben-cua-hinh-lang-tru-dung-tam-giac-la" </w:instrText>
      </w:r>
      <w:r w:rsidRPr="00620F3C">
        <w:rPr>
          <w:rFonts w:cs="Times New Roman"/>
          <w:szCs w:val="28"/>
        </w:rPr>
        <w:fldChar w:fldCharType="separate"/>
      </w:r>
      <w:r w:rsidRPr="00620F3C">
        <w:rPr>
          <w:rFonts w:cs="Times New Roman"/>
          <w:color w:val="333333"/>
          <w:szCs w:val="28"/>
          <w:lang w:val="fr-FR"/>
        </w:rPr>
        <w:t>Các mặt bên của hình lăng trụ đứng tam giác là:</w:t>
      </w:r>
    </w:p>
    <w:p w14:paraId="34AD416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rPr>
        <w:fldChar w:fldCharType="end"/>
      </w:r>
      <w:r w:rsidRPr="00620F3C">
        <w:rPr>
          <w:rFonts w:cs="Times New Roman"/>
          <w:color w:val="3F3F3F"/>
          <w:szCs w:val="28"/>
          <w:lang w:val="fr-FR"/>
        </w:rPr>
        <w:t>A. Các hình bình hành;</w:t>
      </w:r>
    </w:p>
    <w:p w14:paraId="75B3DF8A"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B. Các hình thoi;</w:t>
      </w:r>
    </w:p>
    <w:p w14:paraId="1093B562"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C. Các hình chữ nhật;</w:t>
      </w:r>
    </w:p>
    <w:p w14:paraId="0DA23B02"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D. Các hình tam giác.</w:t>
      </w:r>
    </w:p>
    <w:p w14:paraId="23BE7D5E" w14:textId="77777777" w:rsidR="00620F3C" w:rsidRPr="00620F3C" w:rsidRDefault="00620F3C" w:rsidP="00620F3C">
      <w:pPr>
        <w:spacing w:after="0" w:line="24" w:lineRule="atLeast"/>
        <w:contextualSpacing/>
        <w:mirrorIndents/>
        <w:rPr>
          <w:rFonts w:eastAsia="Calibri" w:cs="Times New Roman"/>
          <w:b/>
          <w:bCs/>
          <w:color w:val="000000"/>
          <w:szCs w:val="28"/>
          <w:lang w:val="fr-FR"/>
        </w:rPr>
      </w:pPr>
    </w:p>
    <w:p w14:paraId="5DDC371E" w14:textId="77777777" w:rsidR="00620F3C" w:rsidRPr="00620F3C" w:rsidRDefault="00620F3C" w:rsidP="00620F3C">
      <w:pPr>
        <w:spacing w:after="0" w:line="24" w:lineRule="atLeast"/>
        <w:contextualSpacing/>
        <w:mirrorIndents/>
        <w:rPr>
          <w:rFonts w:cs="Times New Roman"/>
          <w:color w:val="000000"/>
          <w:szCs w:val="28"/>
          <w:lang w:val="fr-FR"/>
        </w:rPr>
      </w:pPr>
      <w:r w:rsidRPr="00620F3C">
        <w:rPr>
          <w:rFonts w:eastAsia="Calibri" w:cs="Times New Roman"/>
          <w:b/>
          <w:bCs/>
          <w:color w:val="000000"/>
          <w:szCs w:val="28"/>
          <w:lang w:val="fr-FR"/>
        </w:rPr>
        <w:t xml:space="preserve">Câu 2. </w:t>
      </w:r>
      <w:r w:rsidRPr="00620F3C">
        <w:rPr>
          <w:rFonts w:cs="Times New Roman"/>
          <w:szCs w:val="28"/>
        </w:rPr>
        <w:fldChar w:fldCharType="begin"/>
      </w:r>
      <w:r w:rsidRPr="00620F3C">
        <w:rPr>
          <w:rFonts w:cs="Times New Roman"/>
          <w:szCs w:val="28"/>
          <w:lang w:val="fr-FR"/>
        </w:rPr>
        <w:instrText xml:space="preserve"> HYPERLINK "https://vietjack.online/cau-hoi/905163/cac-canh-ben-cua-hinh-lang-tru-dung-tam-giac-co-tinh-chat-nao-sau-day" </w:instrText>
      </w:r>
      <w:r w:rsidRPr="00620F3C">
        <w:rPr>
          <w:rFonts w:cs="Times New Roman"/>
          <w:szCs w:val="28"/>
        </w:rPr>
        <w:fldChar w:fldCharType="separate"/>
      </w:r>
      <w:r w:rsidRPr="00620F3C">
        <w:rPr>
          <w:rFonts w:cs="Times New Roman"/>
          <w:color w:val="333333"/>
          <w:szCs w:val="28"/>
          <w:lang w:val="fr-FR"/>
        </w:rPr>
        <w:t>Các cạnh bên của hình lăng trụ đứng tam giác có tính chất nào sau đây?</w:t>
      </w:r>
    </w:p>
    <w:p w14:paraId="643B6E09"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Song song;</w:t>
      </w:r>
    </w:p>
    <w:p w14:paraId="56F93DF0"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Bằng nhau;</w:t>
      </w:r>
    </w:p>
    <w:p w14:paraId="32CA04E4"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Vuông góc với nhau;</w:t>
      </w:r>
    </w:p>
    <w:p w14:paraId="0B2A7D77" w14:textId="77777777" w:rsidR="00620F3C" w:rsidRPr="00620F3C" w:rsidRDefault="00620F3C" w:rsidP="00620F3C">
      <w:pPr>
        <w:spacing w:after="0" w:line="24" w:lineRule="atLeast"/>
        <w:contextualSpacing/>
        <w:mirrorIndents/>
        <w:rPr>
          <w:rFonts w:cs="Times New Roman"/>
          <w:color w:val="3F3F3F"/>
          <w:szCs w:val="28"/>
          <w:lang w:val="it-IT"/>
        </w:rPr>
      </w:pPr>
      <w:r w:rsidRPr="00620F3C">
        <w:rPr>
          <w:rFonts w:cs="Times New Roman"/>
          <w:color w:val="3F3F3F"/>
          <w:szCs w:val="28"/>
          <w:lang w:val="it-IT"/>
        </w:rPr>
        <w:t>D. Cả A và B.</w:t>
      </w:r>
    </w:p>
    <w:p w14:paraId="781C0183" w14:textId="77777777" w:rsidR="00620F3C" w:rsidRPr="00620F3C" w:rsidRDefault="00620F3C" w:rsidP="00620F3C">
      <w:pPr>
        <w:spacing w:after="0" w:line="24" w:lineRule="atLeast"/>
        <w:contextualSpacing/>
        <w:mirrorIndents/>
        <w:rPr>
          <w:rFonts w:eastAsia="Calibri" w:cs="Times New Roman"/>
          <w:b/>
          <w:bCs/>
          <w:color w:val="000000"/>
          <w:szCs w:val="28"/>
          <w:lang w:val="it-IT"/>
        </w:rPr>
      </w:pPr>
    </w:p>
    <w:p w14:paraId="65730323" w14:textId="77777777" w:rsidR="00620F3C" w:rsidRPr="00620F3C" w:rsidRDefault="00620F3C" w:rsidP="00620F3C">
      <w:pPr>
        <w:spacing w:after="0" w:line="24" w:lineRule="atLeast"/>
        <w:contextualSpacing/>
        <w:mirrorIndents/>
        <w:rPr>
          <w:rFonts w:cs="Times New Roman"/>
          <w:color w:val="000000"/>
          <w:szCs w:val="28"/>
        </w:rPr>
      </w:pPr>
      <w:r w:rsidRPr="00620F3C">
        <w:rPr>
          <w:rFonts w:eastAsia="Calibri" w:cs="Times New Roman"/>
          <w:b/>
          <w:bCs/>
          <w:color w:val="000000"/>
          <w:szCs w:val="28"/>
          <w:lang w:val="it-IT"/>
        </w:rPr>
        <w:t xml:space="preserve">Câu 3. </w:t>
      </w:r>
      <w:r w:rsidRPr="00620F3C">
        <w:rPr>
          <w:rFonts w:cs="Times New Roman"/>
          <w:szCs w:val="28"/>
        </w:rPr>
        <w:fldChar w:fldCharType="begin"/>
      </w:r>
      <w:r w:rsidRPr="00620F3C">
        <w:rPr>
          <w:rFonts w:cs="Times New Roman"/>
          <w:szCs w:val="28"/>
          <w:lang w:val="it-IT"/>
        </w:rPr>
        <w:instrText xml:space="preserve"> HYPERLINK "https://vietjack.online/cau-hoi/905166/chon-cau-dung-cho-hinh-lang-tru-dung-tu-giac-nckm-nckm-sau" </w:instrText>
      </w:r>
      <w:r w:rsidRPr="00620F3C">
        <w:rPr>
          <w:rFonts w:cs="Times New Roman"/>
          <w:szCs w:val="28"/>
        </w:rPr>
        <w:fldChar w:fldCharType="separate"/>
      </w:r>
      <w:r w:rsidRPr="00620F3C">
        <w:rPr>
          <w:rFonts w:cs="Times New Roman"/>
          <w:color w:val="333333"/>
          <w:szCs w:val="28"/>
        </w:rPr>
        <w:t>Chọn câu đúng. Cho hình lăng trụ đứng tứ giác NCKM.N’C’K’M’ sau:</w:t>
      </w:r>
    </w:p>
    <w:p w14:paraId="084C3BFF" w14:textId="77777777" w:rsidR="00620F3C" w:rsidRPr="00620F3C" w:rsidRDefault="00620F3C" w:rsidP="00620F3C">
      <w:pPr>
        <w:spacing w:after="0" w:line="24" w:lineRule="atLeast"/>
        <w:contextualSpacing/>
        <w:mirrorIndents/>
        <w:jc w:val="center"/>
        <w:rPr>
          <w:rFonts w:cs="Times New Roman"/>
          <w:color w:val="333333"/>
          <w:szCs w:val="28"/>
        </w:rPr>
      </w:pPr>
      <w:r w:rsidRPr="00620F3C">
        <w:rPr>
          <w:rFonts w:cs="Times New Roman"/>
          <w:noProof/>
          <w:color w:val="333333"/>
          <w:szCs w:val="28"/>
        </w:rPr>
        <w:drawing>
          <wp:inline distT="0" distB="0" distL="0" distR="0" wp14:anchorId="789C9C85" wp14:editId="2B2D8DDC">
            <wp:extent cx="1685925" cy="2217107"/>
            <wp:effectExtent l="0" t="0" r="0" b="0"/>
            <wp:docPr id="229" name="Picture 22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3265" cy="2226759"/>
                    </a:xfrm>
                    <a:prstGeom prst="rect">
                      <a:avLst/>
                    </a:prstGeom>
                    <a:noFill/>
                    <a:ln>
                      <a:noFill/>
                    </a:ln>
                  </pic:spPr>
                </pic:pic>
              </a:graphicData>
            </a:graphic>
          </wp:inline>
        </w:drawing>
      </w:r>
    </w:p>
    <w:p w14:paraId="6FA656C9"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Các mặt đáy là hình chữ nhật;</w:t>
      </w:r>
    </w:p>
    <w:p w14:paraId="5B5C6337"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Các mặt bên là hình chữ nhật;</w:t>
      </w:r>
    </w:p>
    <w:p w14:paraId="02571B1D"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Các cạnh bên NN’, CC’, KK’, MM’ không song song với nhau;</w:t>
      </w:r>
    </w:p>
    <w:p w14:paraId="62B7CAC0"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D. Các mặt CKK’C’ và NCKM là hình chữ nhật.</w:t>
      </w:r>
    </w:p>
    <w:p w14:paraId="3FEA0FD4" w14:textId="77777777" w:rsidR="00620F3C" w:rsidRPr="00620F3C" w:rsidRDefault="00620F3C" w:rsidP="00620F3C">
      <w:pPr>
        <w:spacing w:after="0" w:line="24" w:lineRule="atLeast"/>
        <w:contextualSpacing/>
        <w:mirrorIndents/>
        <w:rPr>
          <w:rFonts w:cs="Times New Roman"/>
          <w:color w:val="000000"/>
          <w:szCs w:val="28"/>
        </w:rPr>
      </w:pPr>
      <w:r w:rsidRPr="00620F3C">
        <w:rPr>
          <w:rFonts w:eastAsia="Calibri" w:cs="Times New Roman"/>
          <w:b/>
          <w:bCs/>
          <w:color w:val="000000"/>
          <w:szCs w:val="28"/>
        </w:rPr>
        <w:t xml:space="preserve">Câu 4. </w:t>
      </w:r>
      <w:r w:rsidRPr="00620F3C">
        <w:rPr>
          <w:rFonts w:cs="Times New Roman"/>
          <w:szCs w:val="28"/>
        </w:rPr>
        <w:fldChar w:fldCharType="begin"/>
      </w:r>
      <w:r w:rsidRPr="00620F3C">
        <w:rPr>
          <w:rFonts w:cs="Times New Roman"/>
          <w:szCs w:val="28"/>
        </w:rPr>
        <w:instrText xml:space="preserve"> HYPERLINK "https://vietjack.online/cau-hoi/905167/luoi-riu-trong-hinh-duoi-day-co-hinh-gi" </w:instrText>
      </w:r>
      <w:r w:rsidRPr="00620F3C">
        <w:rPr>
          <w:rFonts w:cs="Times New Roman"/>
          <w:szCs w:val="28"/>
        </w:rPr>
        <w:fldChar w:fldCharType="separate"/>
      </w:r>
      <w:r w:rsidRPr="00620F3C">
        <w:rPr>
          <w:rFonts w:cs="Times New Roman"/>
          <w:color w:val="000000"/>
          <w:szCs w:val="28"/>
        </w:rPr>
        <w:t xml:space="preserve"> </w:t>
      </w:r>
      <w:r w:rsidRPr="00620F3C">
        <w:rPr>
          <w:rFonts w:cs="Times New Roman"/>
          <w:color w:val="333333"/>
          <w:szCs w:val="28"/>
        </w:rPr>
        <w:t>Lưỡi rìu trong hình dưới đây có hình gì?</w:t>
      </w:r>
    </w:p>
    <w:p w14:paraId="116E0DF6" w14:textId="77777777" w:rsidR="00620F3C" w:rsidRPr="00620F3C" w:rsidRDefault="00620F3C" w:rsidP="00620F3C">
      <w:pPr>
        <w:spacing w:after="0" w:line="24" w:lineRule="atLeast"/>
        <w:contextualSpacing/>
        <w:mirrorIndents/>
        <w:jc w:val="center"/>
        <w:rPr>
          <w:rFonts w:cs="Times New Roman"/>
          <w:color w:val="333333"/>
          <w:szCs w:val="28"/>
        </w:rPr>
      </w:pPr>
      <w:r w:rsidRPr="00620F3C">
        <w:rPr>
          <w:rFonts w:cs="Times New Roman"/>
          <w:noProof/>
          <w:color w:val="333333"/>
          <w:szCs w:val="28"/>
        </w:rPr>
        <w:drawing>
          <wp:inline distT="0" distB="0" distL="0" distR="0" wp14:anchorId="0DA7E7FF" wp14:editId="7D7BE884">
            <wp:extent cx="1876425" cy="1072943"/>
            <wp:effectExtent l="0" t="0" r="0" b="0"/>
            <wp:docPr id="230" name="Picture 2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310" cy="1083741"/>
                    </a:xfrm>
                    <a:prstGeom prst="rect">
                      <a:avLst/>
                    </a:prstGeom>
                    <a:noFill/>
                    <a:ln>
                      <a:noFill/>
                    </a:ln>
                  </pic:spPr>
                </pic:pic>
              </a:graphicData>
            </a:graphic>
          </wp:inline>
        </w:drawing>
      </w:r>
    </w:p>
    <w:p w14:paraId="461A56F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Hình tam giác;</w:t>
      </w:r>
    </w:p>
    <w:p w14:paraId="7B86BE81"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Hình lăng trụ tứ giác;</w:t>
      </w:r>
    </w:p>
    <w:p w14:paraId="7B476255"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Hình lăng trụ tam giác;</w:t>
      </w:r>
    </w:p>
    <w:p w14:paraId="7C94404D"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D. Hình hộp chữ nhật.</w:t>
      </w:r>
    </w:p>
    <w:p w14:paraId="5E73B9B0"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18A78E8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xml:space="preserve">- GV áp dụng tổ chức cho HS hoạt động theo nhóm đôi kể tên cho nhau nghe các đỉnh, cạnh, mặt bên, mặt đáy của hình lăng trụ đứng tứ giác bài </w:t>
      </w:r>
      <w:r w:rsidRPr="00620F3C">
        <w:rPr>
          <w:rFonts w:eastAsia="Calibri" w:cs="Times New Roman"/>
          <w:b/>
          <w:color w:val="000000"/>
          <w:szCs w:val="28"/>
        </w:rPr>
        <w:t>BT10.17 </w:t>
      </w:r>
      <w:r w:rsidRPr="00620F3C">
        <w:rPr>
          <w:rFonts w:eastAsia="Calibri" w:cs="Times New Roman"/>
          <w:color w:val="000000"/>
          <w:szCs w:val="28"/>
        </w:rPr>
        <w:t>(SGK – tr101), sau đó tự trình bày lại vào vở</w:t>
      </w:r>
      <w:r w:rsidRPr="00620F3C">
        <w:rPr>
          <w:rFonts w:eastAsia="Calibri" w:cs="Times New Roman"/>
          <w:b/>
          <w:color w:val="000000"/>
          <w:szCs w:val="28"/>
        </w:rPr>
        <w:t xml:space="preserve">. </w:t>
      </w:r>
    </w:p>
    <w:p w14:paraId="6F146321"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2: Thực hiện nhiệm vụ: </w:t>
      </w:r>
    </w:p>
    <w:p w14:paraId="7C2BD3C2"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HS quan sát và chú ý lắng nghe, thảo luận nhóm đôi, hoàn thành các bài tập GV yêu cầu.</w:t>
      </w:r>
    </w:p>
    <w:p w14:paraId="3867B389"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hướng dẫn, quan sát, hỗ trợ HS.</w:t>
      </w:r>
    </w:p>
    <w:p w14:paraId="7D5F648F"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3: Báo cáo, thảo luận: </w:t>
      </w:r>
    </w:p>
    <w:p w14:paraId="4FA1C15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Với các bài tập GV mời một bạn trong nhóm trình bày, giải thích cách làm.</w:t>
      </w:r>
    </w:p>
    <w:p w14:paraId="0B82854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Các HS khác chú ý chữa bài, theo dõi nhận xét bài các nhóm trên bảng.</w:t>
      </w:r>
    </w:p>
    <w:p w14:paraId="293F3BB3" w14:textId="77777777" w:rsidR="00620F3C" w:rsidRPr="00620F3C" w:rsidRDefault="00620F3C" w:rsidP="00620F3C">
      <w:pPr>
        <w:spacing w:after="0" w:line="24" w:lineRule="atLeast"/>
        <w:contextualSpacing/>
        <w:mirrorIndents/>
        <w:jc w:val="both"/>
        <w:rPr>
          <w:rFonts w:eastAsia="Calibri" w:cs="Times New Roman"/>
          <w:b/>
          <w:bCs/>
          <w:color w:val="000000"/>
          <w:szCs w:val="28"/>
          <w:u w:val="single"/>
        </w:rPr>
      </w:pPr>
      <w:r w:rsidRPr="00620F3C">
        <w:rPr>
          <w:rFonts w:eastAsia="Calibri" w:cs="Times New Roman"/>
          <w:b/>
          <w:bCs/>
          <w:color w:val="000000"/>
          <w:szCs w:val="28"/>
          <w:u w:val="single"/>
        </w:rPr>
        <w:t>Kết quả:</w:t>
      </w:r>
    </w:p>
    <w:p w14:paraId="79E20C21" w14:textId="77777777" w:rsidR="00620F3C" w:rsidRPr="00620F3C" w:rsidRDefault="00620F3C" w:rsidP="00620F3C">
      <w:pPr>
        <w:spacing w:after="0" w:line="24" w:lineRule="atLeast"/>
        <w:contextualSpacing/>
        <w:mirrorIndents/>
        <w:rPr>
          <w:rFonts w:cs="Times New Roman"/>
          <w:b/>
          <w:bCs/>
          <w:i/>
          <w:iCs/>
          <w:szCs w:val="28"/>
        </w:rPr>
      </w:pPr>
      <w:r w:rsidRPr="00620F3C">
        <w:rPr>
          <w:rFonts w:cs="Times New Roman"/>
          <w:b/>
          <w:bCs/>
          <w:i/>
          <w:iCs/>
          <w:szCs w:val="28"/>
        </w:rPr>
        <w:t>Đáp án trắc nghiệm:</w:t>
      </w:r>
    </w:p>
    <w:tbl>
      <w:tblPr>
        <w:tblStyle w:val="TableGrid"/>
        <w:tblW w:w="0" w:type="auto"/>
        <w:tblLook w:val="04A0" w:firstRow="1" w:lastRow="0" w:firstColumn="1" w:lastColumn="0" w:noHBand="0" w:noVBand="1"/>
      </w:tblPr>
      <w:tblGrid>
        <w:gridCol w:w="1897"/>
        <w:gridCol w:w="1897"/>
        <w:gridCol w:w="1898"/>
        <w:gridCol w:w="1898"/>
      </w:tblGrid>
      <w:tr w:rsidR="00620F3C" w:rsidRPr="00620F3C" w14:paraId="196E5112" w14:textId="77777777" w:rsidTr="00DA01B0">
        <w:tc>
          <w:tcPr>
            <w:tcW w:w="1897" w:type="dxa"/>
          </w:tcPr>
          <w:p w14:paraId="6FF8407A"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1</w:t>
            </w:r>
          </w:p>
        </w:tc>
        <w:tc>
          <w:tcPr>
            <w:tcW w:w="1897" w:type="dxa"/>
          </w:tcPr>
          <w:p w14:paraId="21CE7724"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2</w:t>
            </w:r>
          </w:p>
        </w:tc>
        <w:tc>
          <w:tcPr>
            <w:tcW w:w="1898" w:type="dxa"/>
          </w:tcPr>
          <w:p w14:paraId="08BD6C6F"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3</w:t>
            </w:r>
          </w:p>
        </w:tc>
        <w:tc>
          <w:tcPr>
            <w:tcW w:w="1898" w:type="dxa"/>
          </w:tcPr>
          <w:p w14:paraId="65F59552"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4</w:t>
            </w:r>
          </w:p>
        </w:tc>
      </w:tr>
      <w:tr w:rsidR="00620F3C" w:rsidRPr="00620F3C" w14:paraId="5B951C86" w14:textId="77777777" w:rsidTr="00DA01B0">
        <w:tc>
          <w:tcPr>
            <w:tcW w:w="1897" w:type="dxa"/>
          </w:tcPr>
          <w:p w14:paraId="3828D0B1"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7" w:type="dxa"/>
          </w:tcPr>
          <w:p w14:paraId="10DAF623"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D</w:t>
            </w:r>
          </w:p>
        </w:tc>
        <w:tc>
          <w:tcPr>
            <w:tcW w:w="1898" w:type="dxa"/>
          </w:tcPr>
          <w:p w14:paraId="3B215C68"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B</w:t>
            </w:r>
          </w:p>
        </w:tc>
        <w:tc>
          <w:tcPr>
            <w:tcW w:w="1898" w:type="dxa"/>
          </w:tcPr>
          <w:p w14:paraId="09E2C465"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r>
    </w:tbl>
    <w:p w14:paraId="0274259D"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p>
    <w:p w14:paraId="3CD39ED9"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r w:rsidRPr="00620F3C">
        <w:rPr>
          <w:rFonts w:eastAsia="Calibri" w:cs="Times New Roman"/>
          <w:b/>
          <w:color w:val="000000"/>
          <w:szCs w:val="28"/>
          <w:lang w:val="nl-NL"/>
        </w:rPr>
        <w:t>Bài 10.17:</w:t>
      </w:r>
    </w:p>
    <w:p w14:paraId="1D81C81F" w14:textId="77777777" w:rsidR="00620F3C" w:rsidRPr="00620F3C" w:rsidRDefault="00620F3C" w:rsidP="00620F3C">
      <w:pPr>
        <w:spacing w:after="0" w:line="24" w:lineRule="atLeast"/>
        <w:contextualSpacing/>
        <w:mirrorIndents/>
        <w:jc w:val="center"/>
        <w:rPr>
          <w:rFonts w:eastAsia="Calibri" w:cs="Times New Roman"/>
          <w:b/>
          <w:color w:val="000000"/>
          <w:szCs w:val="28"/>
          <w:lang w:val="nl-NL"/>
        </w:rPr>
      </w:pPr>
      <w:r w:rsidRPr="00620F3C">
        <w:rPr>
          <w:rFonts w:cs="Times New Roman"/>
          <w:noProof/>
          <w:szCs w:val="28"/>
        </w:rPr>
        <w:drawing>
          <wp:inline distT="0" distB="0" distL="0" distR="0" wp14:anchorId="159409B7" wp14:editId="6B456B66">
            <wp:extent cx="1724025" cy="2457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4025" cy="2457450"/>
                    </a:xfrm>
                    <a:prstGeom prst="rect">
                      <a:avLst/>
                    </a:prstGeom>
                  </pic:spPr>
                </pic:pic>
              </a:graphicData>
            </a:graphic>
          </wp:inline>
        </w:drawing>
      </w:r>
    </w:p>
    <w:p w14:paraId="16E71D37"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 M, N, P, Q, M', N', P', Q'.</w:t>
      </w:r>
    </w:p>
    <w:p w14:paraId="3B587330"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+ 12 cạnh : MN, MQ, NP, PQ, M'N', M'Q', N'P', P'Q', MM', NN', PP', QQ'.</w:t>
      </w:r>
    </w:p>
    <w:p w14:paraId="4B47D8B8"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+ 4 mặt bên : MNN'M', NPP'N', PQQ'P', MQQ'M'.</w:t>
      </w:r>
    </w:p>
    <w:p w14:paraId="1E51F458"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+ 2 mặt đáy : MNPQ, M'NP'Q'.</w:t>
      </w:r>
    </w:p>
    <w:p w14:paraId="4917A437"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b/>
          <w:color w:val="000000"/>
          <w:szCs w:val="28"/>
          <w:lang w:val="nl-NL"/>
        </w:rPr>
        <w:t xml:space="preserve">Bước 4: Kết luận, nhận định: </w:t>
      </w:r>
    </w:p>
    <w:p w14:paraId="2B03C06D"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chữa bài, chốt đáp án.</w:t>
      </w:r>
    </w:p>
    <w:p w14:paraId="49F9E565"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chú ý cho HS các lỗi sai hay mắc phải để HS thực hiện bài tập và mô tả, tính toán chính xác nhất.</w:t>
      </w:r>
    </w:p>
    <w:p w14:paraId="12E23EB1"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nhận xét thái độ làm việc, phương án trả lời của các nhóm học sinh, ghi nhận và tuyên dương.</w:t>
      </w:r>
    </w:p>
    <w:p w14:paraId="0C8BCE77"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D. HOẠT ĐỘNG VẬN DỤNG</w:t>
      </w:r>
    </w:p>
    <w:p w14:paraId="6A7C6D9D"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42861DB1"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nl-NL"/>
        </w:rPr>
      </w:pPr>
      <w:r w:rsidRPr="00620F3C">
        <w:rPr>
          <w:rFonts w:cs="Times New Roman"/>
          <w:szCs w:val="28"/>
          <w:lang w:val="nl-NL"/>
        </w:rPr>
        <w:t>- Áp dụng công thức tính diện tích xung quanh, thể tích của hình lăng trụ đứng tam giác, hình lăng trụ đứng tứ giác để giải một số bài toán thực tế.</w:t>
      </w:r>
    </w:p>
    <w:p w14:paraId="2E2DDA3B"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xml:space="preserve">- HS thấy sự gần gũi toán học trong cuộc sống. </w:t>
      </w:r>
    </w:p>
    <w:p w14:paraId="3019D57D"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lastRenderedPageBreak/>
        <w:t xml:space="preserve">b) Nội dung: </w:t>
      </w:r>
      <w:r w:rsidRPr="00620F3C">
        <w:rPr>
          <w:rFonts w:cs="Times New Roman"/>
          <w:szCs w:val="28"/>
          <w:lang w:val="nl-NL"/>
        </w:rPr>
        <w:t>HS sử dụng SGK và vận dụng kiến thức đã học, nhớ lại các công thức tính diện tích xunh quanh, thể tích hình hộp chữ nhật, hình lập phương để thực hiện bài tập vận dụng.</w:t>
      </w:r>
    </w:p>
    <w:p w14:paraId="6A1FDDE5"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c) Sản phẩm: </w:t>
      </w:r>
      <w:r w:rsidRPr="00620F3C">
        <w:rPr>
          <w:rFonts w:cs="Times New Roman"/>
          <w:szCs w:val="28"/>
          <w:lang w:val="nl-NL"/>
        </w:rPr>
        <w:t>HS giải được bài tập áp dụng các công thức tính diện tích xung quanh, thể tích của hình lăng trụ đứng tam giác, hình lăng trụ đứng tứ giác để giải các bài tập GV yêu cầu.</w:t>
      </w:r>
    </w:p>
    <w:p w14:paraId="639090F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 xml:space="preserve">d) Tổ chức thực hiện: </w:t>
      </w:r>
    </w:p>
    <w:p w14:paraId="3C15B6A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Bước 1: Chuyển giao nhiệm vụ</w:t>
      </w:r>
    </w:p>
    <w:p w14:paraId="280D38F4" w14:textId="77777777" w:rsidR="00620F3C" w:rsidRPr="00620F3C" w:rsidRDefault="00620F3C" w:rsidP="00620F3C">
      <w:pPr>
        <w:spacing w:after="0" w:line="24" w:lineRule="atLeast"/>
        <w:contextualSpacing/>
        <w:mirrorIndents/>
        <w:jc w:val="both"/>
        <w:rPr>
          <w:rFonts w:eastAsia="Calibri" w:cs="Times New Roman"/>
          <w:bCs/>
          <w:color w:val="000000" w:themeColor="text1"/>
          <w:szCs w:val="28"/>
          <w:lang w:val="nl-NL"/>
        </w:rPr>
      </w:pPr>
      <w:r w:rsidRPr="00620F3C">
        <w:rPr>
          <w:rFonts w:eastAsia="Calibri" w:cs="Times New Roman"/>
          <w:color w:val="000000" w:themeColor="text1"/>
          <w:szCs w:val="28"/>
          <w:lang w:val="nl-NL"/>
        </w:rPr>
        <w:t xml:space="preserve">- GV yêu cầu HS hoạt động nhóm đôi hoàn thành bài tập </w:t>
      </w:r>
      <w:r w:rsidRPr="00620F3C">
        <w:rPr>
          <w:rFonts w:eastAsia="Calibri" w:cs="Times New Roman"/>
          <w:b/>
          <w:color w:val="000000" w:themeColor="text1"/>
          <w:szCs w:val="28"/>
          <w:lang w:val="nl-NL"/>
        </w:rPr>
        <w:t xml:space="preserve">Bài 10.18 + 10.19 </w:t>
      </w:r>
      <w:r w:rsidRPr="00620F3C">
        <w:rPr>
          <w:rFonts w:eastAsia="Calibri" w:cs="Times New Roman"/>
          <w:bCs/>
          <w:color w:val="000000" w:themeColor="text1"/>
          <w:szCs w:val="28"/>
          <w:lang w:val="nl-NL"/>
        </w:rPr>
        <w:t>(SGK – tr101).</w:t>
      </w:r>
    </w:p>
    <w:p w14:paraId="1E4EAE07" w14:textId="77777777" w:rsidR="00620F3C" w:rsidRPr="00620F3C" w:rsidRDefault="00620F3C" w:rsidP="00620F3C">
      <w:pPr>
        <w:spacing w:after="0" w:line="24" w:lineRule="atLeast"/>
        <w:contextualSpacing/>
        <w:mirrorIndents/>
        <w:rPr>
          <w:rFonts w:cs="Times New Roman"/>
          <w:b/>
          <w:bCs/>
          <w:szCs w:val="28"/>
          <w:lang w:val="nl-NL"/>
        </w:rPr>
      </w:pPr>
      <w:r w:rsidRPr="00620F3C">
        <w:rPr>
          <w:rFonts w:cs="Times New Roman"/>
          <w:b/>
          <w:bCs/>
          <w:szCs w:val="28"/>
          <w:lang w:val="nl-NL"/>
        </w:rPr>
        <w:t>Bước 2: Thực hiện nhiệm vụ</w:t>
      </w:r>
    </w:p>
    <w:p w14:paraId="4B76FDA9"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HS hợp tác thảo luận đưa ra ý tưởng và cách giải, sau đó tự trình bày vở cá nhân.</w:t>
      </w:r>
    </w:p>
    <w:p w14:paraId="2EEE224C"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GV giảng, phân tích  điều hành, quan sát, hỗ trợ.</w:t>
      </w:r>
    </w:p>
    <w:p w14:paraId="00A698A7"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lang w:val="nl-NL"/>
        </w:rPr>
      </w:pPr>
      <w:r w:rsidRPr="00620F3C">
        <w:rPr>
          <w:rFonts w:eastAsia="Calibri" w:cs="Times New Roman"/>
          <w:b/>
          <w:bCs/>
          <w:color w:val="000000" w:themeColor="text1"/>
          <w:szCs w:val="28"/>
          <w:lang w:val="nl-NL"/>
        </w:rPr>
        <w:t>Bước 3: Báo cáo, thảo luận</w:t>
      </w:r>
    </w:p>
    <w:p w14:paraId="123AE662"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Bài tập: đại diện nhóm trình bày kết quả thảo luận, các nhóm khác theo dõi, đưa ý kiến</w:t>
      </w:r>
    </w:p>
    <w:p w14:paraId="78A4FB6A"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10.18:</w:t>
      </w:r>
    </w:p>
    <w:p w14:paraId="6C4E1797"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6136118D" wp14:editId="724C44D5">
            <wp:extent cx="1876425" cy="1728743"/>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77884" cy="1730087"/>
                    </a:xfrm>
                    <a:prstGeom prst="rect">
                      <a:avLst/>
                    </a:prstGeom>
                  </pic:spPr>
                </pic:pic>
              </a:graphicData>
            </a:graphic>
          </wp:inline>
        </w:drawing>
      </w:r>
    </w:p>
    <w:p w14:paraId="0AEBEAA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Thể tích của cái bánh là thể tích của hình lăng trụ đáy là tam giác vuông có hai cạnh góc vuông bằng 6cm và 8 cm.</w:t>
      </w:r>
    </w:p>
    <w:p w14:paraId="1796BB3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hình lăng trụ là:</w:t>
      </w:r>
    </w:p>
    <w:p w14:paraId="0C9870E4" w14:textId="77777777" w:rsidR="00620F3C" w:rsidRPr="00620F3C" w:rsidRDefault="00056A50" w:rsidP="00620F3C">
      <w:pPr>
        <w:spacing w:after="0" w:line="24" w:lineRule="atLeast"/>
        <w:contextualSpacing/>
        <w:mirrorIndents/>
        <w:jc w:val="center"/>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00620F3C" w:rsidRPr="00620F3C">
        <w:rPr>
          <w:rFonts w:cs="Times New Roman"/>
          <w:szCs w:val="28"/>
          <w:lang w:val="fr-FR"/>
        </w:rPr>
        <w:t>. 6. 8. 3= 72 (cm</w:t>
      </w:r>
      <w:r w:rsidR="00620F3C" w:rsidRPr="00620F3C">
        <w:rPr>
          <w:rFonts w:cs="Times New Roman"/>
          <w:szCs w:val="28"/>
          <w:vertAlign w:val="superscript"/>
          <w:lang w:val="fr-FR"/>
        </w:rPr>
        <w:t>3</w:t>
      </w:r>
      <w:r w:rsidR="00620F3C" w:rsidRPr="00620F3C">
        <w:rPr>
          <w:rFonts w:cs="Times New Roman"/>
          <w:szCs w:val="28"/>
          <w:lang w:val="fr-FR"/>
        </w:rPr>
        <w:t>)</w:t>
      </w:r>
    </w:p>
    <w:p w14:paraId="4F2F9AB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Diện tích vật liệu cần dùng là diện tích xung quanh hình lăng trụ và diện tích hai mặt đáy.</w:t>
      </w:r>
    </w:p>
    <w:p w14:paraId="7050428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xml:space="preserve">Áp dụng định lí Pytago, tính được cạnh còn lại của tam giác ở đáy là: </w:t>
      </w:r>
    </w:p>
    <w:p w14:paraId="521587F7" w14:textId="77777777" w:rsidR="00620F3C" w:rsidRPr="00620F3C" w:rsidRDefault="00056A50" w:rsidP="00620F3C">
      <w:pPr>
        <w:spacing w:after="0" w:line="24" w:lineRule="atLeast"/>
        <w:contextualSpacing/>
        <w:mirrorIndents/>
        <w:jc w:val="center"/>
        <w:rPr>
          <w:rFonts w:cs="Times New Roman"/>
          <w:szCs w:val="28"/>
          <w:lang w:val="fr-FR"/>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lang w:val="fr-FR"/>
                  </w:rPr>
                  <m:t>6</m:t>
                </m:r>
              </m:e>
              <m:sup>
                <m:r>
                  <w:rPr>
                    <w:rFonts w:ascii="Cambria Math" w:hAnsi="Cambria Math" w:cs="Times New Roman"/>
                    <w:szCs w:val="28"/>
                    <w:lang w:val="fr-FR"/>
                  </w:rPr>
                  <m:t>2</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lang w:val="fr-FR"/>
                  </w:rPr>
                  <m:t>8</m:t>
                </m:r>
              </m:e>
              <m:sup>
                <m:r>
                  <w:rPr>
                    <w:rFonts w:ascii="Cambria Math" w:hAnsi="Cambria Math" w:cs="Times New Roman"/>
                    <w:szCs w:val="28"/>
                    <w:lang w:val="fr-FR"/>
                  </w:rPr>
                  <m:t>2</m:t>
                </m:r>
              </m:sup>
            </m:sSup>
          </m:e>
        </m:rad>
        <m:r>
          <w:rPr>
            <w:rFonts w:ascii="Cambria Math" w:hAnsi="Cambria Math" w:cs="Times New Roman"/>
            <w:szCs w:val="28"/>
            <w:lang w:val="fr-FR"/>
          </w:rPr>
          <m:t>=10</m:t>
        </m:r>
      </m:oMath>
      <w:r w:rsidR="00620F3C" w:rsidRPr="00620F3C">
        <w:rPr>
          <w:rFonts w:cs="Times New Roman"/>
          <w:szCs w:val="28"/>
          <w:lang w:val="fr-FR"/>
        </w:rPr>
        <w:t>.</w:t>
      </w:r>
    </w:p>
    <w:p w14:paraId="1F0DF4D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Diện tích vật liệu cần dùng là: </w:t>
      </w:r>
    </w:p>
    <w:p w14:paraId="75776580"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 xml:space="preserve">3. (6 + 8 + 10) +2.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Pr="00620F3C">
        <w:rPr>
          <w:rFonts w:cs="Times New Roman"/>
          <w:szCs w:val="28"/>
          <w:lang w:val="fr-FR"/>
        </w:rPr>
        <w:t>. 6. 8 = 120 (cm</w:t>
      </w:r>
      <w:r w:rsidRPr="00620F3C">
        <w:rPr>
          <w:rFonts w:cs="Times New Roman"/>
          <w:szCs w:val="28"/>
          <w:vertAlign w:val="superscript"/>
          <w:lang w:val="fr-FR"/>
        </w:rPr>
        <w:t>2</w:t>
      </w:r>
      <w:r w:rsidRPr="00620F3C">
        <w:rPr>
          <w:rFonts w:cs="Times New Roman"/>
          <w:szCs w:val="28"/>
          <w:lang w:val="fr-FR"/>
        </w:rPr>
        <w:t>).</w:t>
      </w:r>
    </w:p>
    <w:p w14:paraId="007DC794" w14:textId="77777777" w:rsidR="00620F3C" w:rsidRPr="00620F3C" w:rsidRDefault="00620F3C" w:rsidP="00620F3C">
      <w:pPr>
        <w:spacing w:after="0" w:line="24" w:lineRule="atLeast"/>
        <w:contextualSpacing/>
        <w:mirrorIndents/>
        <w:rPr>
          <w:rFonts w:cs="Times New Roman"/>
          <w:szCs w:val="28"/>
          <w:lang w:val="fr-FR"/>
        </w:rPr>
      </w:pPr>
    </w:p>
    <w:p w14:paraId="745E37C7"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5D8EC447"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 khi thực hiện tính toán diện tích xung quanh, thể tích của hình lăng trụ đứng tam giác, hình lăng trụ đứng tứ giác.</w:t>
      </w:r>
    </w:p>
    <w:p w14:paraId="490CCE41"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0B51742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4EE0A14D"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1A98F139"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szCs w:val="28"/>
          <w:lang w:val="pt-BR"/>
        </w:rPr>
        <w:t>- Chuẩn bị bài sau “</w:t>
      </w:r>
      <w:r w:rsidRPr="00620F3C">
        <w:rPr>
          <w:rFonts w:cs="Times New Roman"/>
          <w:b/>
          <w:bCs/>
          <w:szCs w:val="28"/>
          <w:lang w:val="pt-BR"/>
        </w:rPr>
        <w:t>Ôn tập chương X</w:t>
      </w:r>
      <w:r w:rsidRPr="00620F3C">
        <w:rPr>
          <w:rFonts w:cs="Times New Roman"/>
          <w:b/>
          <w:szCs w:val="28"/>
          <w:lang w:val="pt-BR"/>
        </w:rPr>
        <w:t>”.</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E015A" w:rsidRPr="00515054" w14:paraId="06C2DED0" w14:textId="77777777" w:rsidTr="00DA01B0">
        <w:trPr>
          <w:trHeight w:val="764"/>
        </w:trPr>
        <w:tc>
          <w:tcPr>
            <w:tcW w:w="5466" w:type="dxa"/>
          </w:tcPr>
          <w:p w14:paraId="78984B68" w14:textId="77777777" w:rsidR="00CE015A" w:rsidRPr="00515054" w:rsidRDefault="00CE015A"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0591DD4E" w14:textId="77777777" w:rsidR="00CE015A" w:rsidRPr="00515054" w:rsidRDefault="00CE015A" w:rsidP="00DA01B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7E3AB03" w14:textId="77777777" w:rsidR="00CE015A" w:rsidRPr="00515054" w:rsidRDefault="00CE015A"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4247C58" w14:textId="77777777" w:rsidR="00CE015A" w:rsidRPr="00515054" w:rsidRDefault="00CE015A" w:rsidP="00DA01B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CEA96CB" w14:textId="77777777" w:rsidR="00CE015A" w:rsidRPr="00515054" w:rsidRDefault="00CE015A" w:rsidP="00CE015A">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72FC653"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TẬP CUỐI CHƯƠNG X (1 TIẾT)</w:t>
      </w:r>
    </w:p>
    <w:p w14:paraId="4ED81214"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523A5E62"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szCs w:val="28"/>
          <w:lang w:val="pt-BR"/>
        </w:rPr>
        <w:t>Củng cố, nhắc lại về:</w:t>
      </w:r>
    </w:p>
    <w:p w14:paraId="2443BCA1"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Mô tả các đặc điểm về yếu tố: đỉnh, cạnh, góc, đường chéo của hình hộp chữ nhật và hình lập phương.</w:t>
      </w:r>
    </w:p>
    <w:p w14:paraId="55A83CF6"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Mô tả và tạo lập được hình lăng trụ đứng tam giác, hình lăng trụ đứng tứ giác.</w:t>
      </w:r>
    </w:p>
    <w:p w14:paraId="3237865B"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Giải quyết được các vấn đề thực tiễn gắn với việc tính thể tích, tính diện tích xung quanh của hình hộp  chữ nhật, hình lập phương.</w:t>
      </w:r>
    </w:p>
    <w:p w14:paraId="172A147F"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Giải quyết được các vấn đề thực tiễn gắn với việc tính thể tích, diện tích xung quanh của hình lăng trụ đứng tam giác, hình lăng trụ đứng tứ giác.</w:t>
      </w:r>
    </w:p>
    <w:p w14:paraId="446111E5" w14:textId="77777777" w:rsidR="00620F3C" w:rsidRPr="00620F3C" w:rsidRDefault="00620F3C" w:rsidP="00620F3C">
      <w:pPr>
        <w:tabs>
          <w:tab w:val="center" w:pos="5400"/>
          <w:tab w:val="left" w:pos="7169"/>
        </w:tabs>
        <w:spacing w:after="0" w:line="24" w:lineRule="atLeast"/>
        <w:contextualSpacing/>
        <w:mirrorIndents/>
        <w:rPr>
          <w:rFonts w:cs="Times New Roman"/>
          <w:b/>
          <w:szCs w:val="28"/>
          <w:lang w:val="pt-BR"/>
        </w:rPr>
      </w:pPr>
      <w:r w:rsidRPr="00620F3C">
        <w:rPr>
          <w:rFonts w:cs="Times New Roman"/>
          <w:b/>
          <w:szCs w:val="28"/>
          <w:lang w:val="pt-BR"/>
        </w:rPr>
        <w:t xml:space="preserve">2. Năng lực </w:t>
      </w:r>
    </w:p>
    <w:p w14:paraId="5AF85C26" w14:textId="77777777" w:rsidR="00620F3C" w:rsidRPr="00620F3C" w:rsidRDefault="00620F3C" w:rsidP="00620F3C">
      <w:pPr>
        <w:spacing w:after="0" w:line="24" w:lineRule="atLeast"/>
        <w:contextualSpacing/>
        <w:mirrorIndents/>
        <w:jc w:val="both"/>
        <w:rPr>
          <w:rFonts w:eastAsia="Calibri" w:cs="Times New Roman"/>
          <w:b/>
          <w:i/>
          <w:color w:val="000000" w:themeColor="text1"/>
          <w:szCs w:val="28"/>
          <w:lang w:val="pt-BR"/>
        </w:rPr>
      </w:pPr>
      <w:r w:rsidRPr="00620F3C">
        <w:rPr>
          <w:rFonts w:eastAsia="Calibri" w:cs="Times New Roman"/>
          <w:b/>
          <w:i/>
          <w:color w:val="000000" w:themeColor="text1"/>
          <w:szCs w:val="28"/>
          <w:lang w:val="pt-BR"/>
        </w:rPr>
        <w:t xml:space="preserve"> Năng lực chung:</w:t>
      </w:r>
    </w:p>
    <w:p w14:paraId="04F4157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22E8532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45CA6EE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020DAA87"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6153B44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i/>
          <w:szCs w:val="28"/>
          <w:lang w:val="pt-BR"/>
        </w:rPr>
        <w:t xml:space="preserve">- </w:t>
      </w:r>
      <w:r w:rsidRPr="00620F3C">
        <w:rPr>
          <w:rFonts w:cs="Times New Roman"/>
          <w:szCs w:val="28"/>
          <w:lang w:val="pt-BR"/>
        </w:rPr>
        <w:t>Hệ thống được các nội dung đã học trong chương và cung cấp một số bài tập có nội dung tổng hợp, liên kết các kiến thức, kĩ năng đã học trong chương.</w:t>
      </w:r>
    </w:p>
    <w:p w14:paraId="63376986"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Giúp HS củng cố, khắc sâu những kiến thức đã học.</w:t>
      </w:r>
    </w:p>
    <w:p w14:paraId="5FD81BD6"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00B0B8A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da-DK"/>
        </w:rPr>
        <w:t>- Có</w:t>
      </w:r>
      <w:r w:rsidRPr="00620F3C">
        <w:rPr>
          <w:rFonts w:cs="Times New Roman"/>
          <w:i/>
          <w:szCs w:val="28"/>
          <w:lang w:val="da-DK"/>
        </w:rPr>
        <w:t xml:space="preserve"> </w:t>
      </w:r>
      <w:r w:rsidRPr="00620F3C">
        <w:rPr>
          <w:rFonts w:cs="Times New Roman"/>
          <w:szCs w:val="28"/>
          <w:lang w:val="vi-VN"/>
        </w:rPr>
        <w:t xml:space="preserve">ý thức </w:t>
      </w:r>
      <w:r w:rsidRPr="00620F3C">
        <w:rPr>
          <w:rFonts w:cs="Times New Roman"/>
          <w:szCs w:val="28"/>
          <w:lang w:val="pt-BR"/>
        </w:rPr>
        <w:t>học tập</w:t>
      </w:r>
      <w:r w:rsidRPr="00620F3C">
        <w:rPr>
          <w:rFonts w:cs="Times New Roman"/>
          <w:szCs w:val="28"/>
          <w:lang w:val="vi-VN"/>
        </w:rPr>
        <w:t>, ý thức tìm tòi, khám phá và sáng tạ</w:t>
      </w:r>
      <w:r w:rsidRPr="00620F3C">
        <w:rPr>
          <w:rFonts w:cs="Times New Roman"/>
          <w:szCs w:val="28"/>
          <w:lang w:val="pt-BR"/>
        </w:rPr>
        <w:t>o, có ý thức làm việc nhóm, tôn trọng ý kiến các thành viên khi hợp tác.</w:t>
      </w:r>
    </w:p>
    <w:p w14:paraId="16A7FB2B"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455B4BB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5A742EBD"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3631F1DC"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w:t>
      </w:r>
      <w:r w:rsidRPr="00620F3C">
        <w:rPr>
          <w:rFonts w:eastAsia="Calibri" w:cs="Times New Roman"/>
          <w:b/>
          <w:color w:val="000000" w:themeColor="text1"/>
          <w:szCs w:val="28"/>
          <w:lang w:val="pt-BR"/>
        </w:rPr>
        <w:t xml:space="preserve"> </w:t>
      </w:r>
      <w:r w:rsidRPr="00620F3C">
        <w:rPr>
          <w:rFonts w:eastAsia="Calibri" w:cs="Times New Roman"/>
          <w:color w:val="000000" w:themeColor="text1"/>
          <w:szCs w:val="28"/>
          <w:lang w:val="pt-BR"/>
        </w:rPr>
        <w:t>thước thẳng có chia khoảng.</w:t>
      </w:r>
    </w:p>
    <w:p w14:paraId="35185FA9"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 sơ đồ tóm tắt kiến thức bài học của chương.</w:t>
      </w:r>
    </w:p>
    <w:p w14:paraId="031AAEF7"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pt-BR"/>
        </w:rPr>
      </w:pPr>
      <w:r w:rsidRPr="00620F3C">
        <w:rPr>
          <w:rFonts w:eastAsia="Calibri" w:cs="Times New Roman"/>
          <w:b/>
          <w:color w:val="000000"/>
          <w:szCs w:val="28"/>
          <w:lang w:val="pt-BR"/>
        </w:rPr>
        <w:t>III. TIẾN TRÌNH DẠY HỌC</w:t>
      </w:r>
    </w:p>
    <w:p w14:paraId="31B6E1AB" w14:textId="77777777" w:rsidR="00620F3C" w:rsidRPr="00620F3C" w:rsidRDefault="00620F3C" w:rsidP="00620F3C">
      <w:pPr>
        <w:spacing w:after="0" w:line="24" w:lineRule="atLeast"/>
        <w:contextualSpacing/>
        <w:mirrorIndents/>
        <w:rPr>
          <w:rFonts w:eastAsia="Calibri" w:cs="Times New Roman"/>
          <w:b/>
          <w:color w:val="000000"/>
          <w:szCs w:val="28"/>
          <w:lang w:val="pt-BR"/>
        </w:rPr>
      </w:pPr>
      <w:r w:rsidRPr="00620F3C">
        <w:rPr>
          <w:rFonts w:eastAsia="Calibri" w:cs="Times New Roman"/>
          <w:b/>
          <w:color w:val="000000"/>
          <w:szCs w:val="28"/>
          <w:lang w:val="pt-BR"/>
        </w:rPr>
        <w:t>A. HOẠT ĐỘNG KHỞI ĐỘNG (MỞ ĐẦU)</w:t>
      </w:r>
    </w:p>
    <w:p w14:paraId="4FFC2FD8"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vi-VN"/>
        </w:rPr>
      </w:pPr>
      <w:r w:rsidRPr="00620F3C">
        <w:rPr>
          <w:rFonts w:cs="Times New Roman"/>
          <w:b/>
          <w:szCs w:val="28"/>
          <w:lang w:val="vi-VN"/>
        </w:rPr>
        <w:t>a) Mục tiêu:</w:t>
      </w:r>
      <w:r w:rsidRPr="00620F3C">
        <w:rPr>
          <w:rFonts w:cs="Times New Roman"/>
          <w:szCs w:val="28"/>
          <w:lang w:val="vi-VN"/>
        </w:rPr>
        <w:t xml:space="preserve"> Giúp HS củng cố lại kiến thức từ đầu chương tới giờ.</w:t>
      </w:r>
    </w:p>
    <w:p w14:paraId="18C45055"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vi-VN"/>
        </w:rPr>
      </w:pPr>
      <w:r w:rsidRPr="00620F3C">
        <w:rPr>
          <w:rFonts w:cs="Times New Roman"/>
          <w:b/>
          <w:szCs w:val="28"/>
          <w:lang w:val="vi-VN"/>
        </w:rPr>
        <w:t xml:space="preserve">b) Nội dung: </w:t>
      </w:r>
      <w:r w:rsidRPr="00620F3C">
        <w:rPr>
          <w:rFonts w:cs="Times New Roman"/>
          <w:szCs w:val="28"/>
          <w:lang w:val="vi-VN"/>
        </w:rPr>
        <w:t>HS chú ý lắng nghe và trả lời</w:t>
      </w:r>
    </w:p>
    <w:p w14:paraId="3E4A7EB5"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vi-VN"/>
        </w:rPr>
      </w:pPr>
      <w:r w:rsidRPr="00620F3C">
        <w:rPr>
          <w:rFonts w:cs="Times New Roman"/>
          <w:b/>
          <w:szCs w:val="28"/>
          <w:lang w:val="vi-VN"/>
        </w:rPr>
        <w:t xml:space="preserve">c) Sản phẩm: </w:t>
      </w:r>
      <w:r w:rsidRPr="00620F3C">
        <w:rPr>
          <w:rFonts w:cs="Times New Roman"/>
          <w:szCs w:val="28"/>
          <w:lang w:val="vi-VN"/>
        </w:rPr>
        <w:t>Sơ đồ của HS về kiến thức chương X.</w:t>
      </w:r>
    </w:p>
    <w:p w14:paraId="4AEBB79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vi-VN"/>
        </w:rPr>
      </w:pPr>
      <w:r w:rsidRPr="00620F3C">
        <w:rPr>
          <w:rFonts w:cs="Times New Roman"/>
          <w:b/>
          <w:szCs w:val="28"/>
          <w:lang w:val="vi-VN"/>
        </w:rPr>
        <w:t xml:space="preserve">d) Tổ chức thực hiện: </w:t>
      </w:r>
    </w:p>
    <w:p w14:paraId="4FEE69BA"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Bước 1: Chuyển giao nhiệm vụ:</w:t>
      </w:r>
      <w:r w:rsidRPr="00620F3C">
        <w:rPr>
          <w:rFonts w:cs="Times New Roman"/>
          <w:szCs w:val="28"/>
          <w:lang w:val="vi-VN"/>
        </w:rPr>
        <w:t xml:space="preserve"> </w:t>
      </w:r>
    </w:p>
    <w:p w14:paraId="085AF0EC"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chính của chương.</w:t>
      </w:r>
    </w:p>
    <w:p w14:paraId="23D933E0" w14:textId="77777777" w:rsidR="00620F3C" w:rsidRPr="00620F3C" w:rsidRDefault="00620F3C" w:rsidP="00620F3C">
      <w:pPr>
        <w:tabs>
          <w:tab w:val="center" w:pos="5400"/>
          <w:tab w:val="left" w:pos="7169"/>
        </w:tabs>
        <w:spacing w:after="0" w:line="24" w:lineRule="atLeast"/>
        <w:contextualSpacing/>
        <w:mirrorIndents/>
        <w:rPr>
          <w:rFonts w:eastAsia="Calibri" w:cs="Times New Roman"/>
          <w:szCs w:val="28"/>
          <w:lang w:val="vi-VN"/>
        </w:rPr>
      </w:pPr>
      <w:r w:rsidRPr="00620F3C">
        <w:rPr>
          <w:rFonts w:eastAsia="Calibri" w:cs="Times New Roman"/>
          <w:szCs w:val="28"/>
          <w:lang w:val="vi-VN"/>
        </w:rPr>
        <w:t xml:space="preserve">+  Nhóm 1 + Nhóm 3: </w:t>
      </w:r>
      <w:r w:rsidRPr="00620F3C">
        <w:rPr>
          <w:rFonts w:eastAsia="Times New Roman" w:cs="Times New Roman"/>
          <w:szCs w:val="28"/>
          <w:lang w:val="vi-VN"/>
        </w:rPr>
        <w:t>HÌNH HỘP CHỮ NHẬT – HÌNH LẬP PHƯƠNG</w:t>
      </w:r>
    </w:p>
    <w:p w14:paraId="5EA7DD4F"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hộp chữ nhật: Các đặc điểm; Diện tích xung quanh; Thể tích</w:t>
      </w:r>
    </w:p>
    <w:p w14:paraId="68E1FDBB"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lập phương: Các đặc điểm; Diện tích xung quanh; Thể tích</w:t>
      </w:r>
    </w:p>
    <w:p w14:paraId="40CFED90" w14:textId="77777777" w:rsidR="00620F3C" w:rsidRPr="00620F3C" w:rsidRDefault="00620F3C" w:rsidP="00620F3C">
      <w:pPr>
        <w:spacing w:after="0" w:line="24" w:lineRule="atLeast"/>
        <w:contextualSpacing/>
        <w:mirrorIndents/>
        <w:rPr>
          <w:rFonts w:eastAsia="Times New Roman" w:cs="Times New Roman"/>
          <w:color w:val="000000"/>
          <w:szCs w:val="28"/>
          <w:lang w:val="vi-VN"/>
        </w:rPr>
      </w:pPr>
      <w:r w:rsidRPr="00620F3C">
        <w:rPr>
          <w:rFonts w:eastAsia="Calibri" w:cs="Times New Roman"/>
          <w:szCs w:val="28"/>
          <w:lang w:val="vi-VN"/>
        </w:rPr>
        <w:lastRenderedPageBreak/>
        <w:t xml:space="preserve">+ Nhóm 2 + Nhóm 4: </w:t>
      </w:r>
      <w:r w:rsidRPr="00620F3C">
        <w:rPr>
          <w:rFonts w:eastAsia="Times New Roman" w:cs="Times New Roman"/>
          <w:color w:val="000000"/>
          <w:szCs w:val="28"/>
          <w:lang w:val="vi-VN"/>
        </w:rPr>
        <w:t>HÌNH LĂNG TRỤ ĐỨNG TAM GIÁC -  HÌNH LĂNG TRỤ ĐỨNG TỨ GIÁC:</w:t>
      </w:r>
    </w:p>
    <w:p w14:paraId="03D9861B"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lăng trụ đứng tam giác: Các đặc điểm; Diện tích xung quanh; Thể tích</w:t>
      </w:r>
    </w:p>
    <w:p w14:paraId="4AFA76A6"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lăng trụ đứng tứ giác: Các đặc điểm; Diện tích xung quanh; Thể tích</w:t>
      </w:r>
    </w:p>
    <w:p w14:paraId="05A6AB08" w14:textId="77777777" w:rsidR="00620F3C" w:rsidRPr="00620F3C" w:rsidRDefault="00620F3C" w:rsidP="00620F3C">
      <w:pPr>
        <w:spacing w:after="0" w:line="24" w:lineRule="atLeast"/>
        <w:contextualSpacing/>
        <w:mirrorIndents/>
        <w:rPr>
          <w:rFonts w:eastAsia="Calibri" w:cs="Times New Roman"/>
          <w:szCs w:val="28"/>
          <w:lang w:val="vi-VN"/>
        </w:rPr>
      </w:pPr>
    </w:p>
    <w:p w14:paraId="65FBF485" w14:textId="77777777" w:rsidR="00620F3C" w:rsidRPr="00620F3C" w:rsidRDefault="00620F3C" w:rsidP="00620F3C">
      <w:pPr>
        <w:spacing w:after="0" w:line="24" w:lineRule="atLeast"/>
        <w:contextualSpacing/>
        <w:mirrorIndents/>
        <w:jc w:val="center"/>
        <w:rPr>
          <w:rFonts w:eastAsia="Calibri" w:cs="Times New Roman"/>
          <w:i/>
          <w:szCs w:val="28"/>
        </w:rPr>
      </w:pPr>
      <w:r w:rsidRPr="00620F3C">
        <w:rPr>
          <w:rFonts w:eastAsia="Calibri" w:cs="Times New Roman"/>
          <w:i/>
          <w:noProof/>
          <w:szCs w:val="28"/>
        </w:rPr>
        <w:drawing>
          <wp:inline distT="0" distB="0" distL="0" distR="0" wp14:anchorId="72F98DD2" wp14:editId="6AC2A799">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0DE08F60" w14:textId="77777777" w:rsidR="00620F3C" w:rsidRPr="00620F3C" w:rsidRDefault="00620F3C" w:rsidP="00620F3C">
      <w:pPr>
        <w:spacing w:after="0" w:line="24" w:lineRule="atLeast"/>
        <w:contextualSpacing/>
        <w:mirrorIndents/>
        <w:rPr>
          <w:rFonts w:cs="Times New Roman"/>
          <w:b/>
          <w:szCs w:val="28"/>
          <w:lang w:val="vi-VN"/>
        </w:rPr>
      </w:pPr>
    </w:p>
    <w:p w14:paraId="7AE90F6B" w14:textId="77777777" w:rsidR="00620F3C" w:rsidRPr="00620F3C" w:rsidRDefault="00620F3C" w:rsidP="00620F3C">
      <w:pPr>
        <w:spacing w:after="0" w:line="24" w:lineRule="atLeast"/>
        <w:contextualSpacing/>
        <w:mirrorIndents/>
        <w:rPr>
          <w:rFonts w:cs="Times New Roman"/>
          <w:b/>
          <w:szCs w:val="28"/>
          <w:lang w:val="vi-VN"/>
        </w:rPr>
      </w:pPr>
      <w:r w:rsidRPr="00620F3C">
        <w:rPr>
          <w:rFonts w:cs="Times New Roman"/>
          <w:b/>
          <w:szCs w:val="28"/>
          <w:lang w:val="vi-VN"/>
        </w:rPr>
        <w:t xml:space="preserve">Bước 2: Thực hiện nhiệm vụ: </w:t>
      </w:r>
      <w:r w:rsidRPr="00620F3C">
        <w:rPr>
          <w:rFonts w:cs="Times New Roman"/>
          <w:szCs w:val="28"/>
          <w:lang w:val="vi-VN"/>
        </w:rPr>
        <w:t>HS chú ý, thảo luận nhóm hoàn thành yêu cầu.</w:t>
      </w:r>
    </w:p>
    <w:p w14:paraId="5A0168E4"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 xml:space="preserve">Bước 3: Báo cáo, thảo luận: </w:t>
      </w:r>
      <w:r w:rsidRPr="00620F3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321D7C3"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 xml:space="preserve">Bước 4: Kết luận, nhận định: </w:t>
      </w:r>
      <w:r w:rsidRPr="00620F3C">
        <w:rPr>
          <w:rFonts w:cs="Times New Roman"/>
          <w:szCs w:val="28"/>
          <w:lang w:val="vi-VN"/>
        </w:rPr>
        <w:t>GV đánh giá kết quả của các nhóm HS, trên cơ sở đó cho các em hoàn thành bài tập.</w:t>
      </w:r>
    </w:p>
    <w:p w14:paraId="445EFAA7"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B.</w:t>
      </w:r>
      <w:r w:rsidRPr="00620F3C">
        <w:rPr>
          <w:rFonts w:eastAsia="Calibri" w:cs="Times New Roman"/>
          <w:color w:val="000000"/>
          <w:szCs w:val="28"/>
          <w:lang w:val="vi-VN"/>
        </w:rPr>
        <w:t xml:space="preserve"> </w:t>
      </w:r>
      <w:r w:rsidRPr="00620F3C">
        <w:rPr>
          <w:rFonts w:eastAsia="Calibri" w:cs="Times New Roman"/>
          <w:b/>
          <w:color w:val="000000"/>
          <w:szCs w:val="28"/>
          <w:lang w:val="vi-VN"/>
        </w:rPr>
        <w:t>HÌNH THÀNH KIẾN THỨC MỚI</w:t>
      </w:r>
    </w:p>
    <w:p w14:paraId="0AC2B5F6"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C. HOẠT ĐỘNG LUYỆN TẬP</w:t>
      </w:r>
    </w:p>
    <w:p w14:paraId="6ACB47F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t>a) Mục tiêu:</w:t>
      </w:r>
      <w:r w:rsidRPr="00620F3C">
        <w:rPr>
          <w:rFonts w:eastAsia="Calibri" w:cs="Times New Roman"/>
          <w:color w:val="000000"/>
          <w:szCs w:val="28"/>
          <w:lang w:val="vi-VN"/>
        </w:rPr>
        <w:t xml:space="preserve"> </w:t>
      </w:r>
    </w:p>
    <w:p w14:paraId="13942E3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HS củng cố lại toàn bộ kiến thức trong chương thông qua giải một số bài tập :</w:t>
      </w:r>
    </w:p>
    <w:p w14:paraId="36BDAE0D"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Mô tả các đặc điểm về yếu tố: đỉnh, cạnh, góc, đường chéo của hình hộp chữ nhật và hình lập phương; hình lăng trụ đứng tam giác và hình lăng trụ đứng tứ giác.</w:t>
      </w:r>
    </w:p>
    <w:p w14:paraId="25CAF9CC"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76DDCF1D"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b) Nội dung: </w:t>
      </w:r>
    </w:p>
    <w:p w14:paraId="365F7ABB"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HS áp dụng kiến thức, luyện tập thực hiện hoàn thành lần lượt các bài tập theo yêu cầu của GV.</w:t>
      </w:r>
    </w:p>
    <w:p w14:paraId="07F420B1"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c) Sản phẩm học tập: </w:t>
      </w:r>
    </w:p>
    <w:p w14:paraId="3B96E81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xml:space="preserve">- Hoàn thành đúng các bài tập được giao </w:t>
      </w:r>
    </w:p>
    <w:p w14:paraId="27528044"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d) Tổ chức thực hiện: </w:t>
      </w:r>
    </w:p>
    <w:p w14:paraId="230F763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t>Bước 1: Chuyển giao nhiệm vụ:</w:t>
      </w:r>
      <w:r w:rsidRPr="00620F3C">
        <w:rPr>
          <w:rFonts w:eastAsia="Calibri" w:cs="Times New Roman"/>
          <w:color w:val="000000"/>
          <w:szCs w:val="28"/>
          <w:lang w:val="vi-VN"/>
        </w:rPr>
        <w:t xml:space="preserve"> </w:t>
      </w:r>
    </w:p>
    <w:p w14:paraId="2337CB38" w14:textId="77777777" w:rsidR="00620F3C" w:rsidRPr="00620F3C" w:rsidRDefault="00620F3C" w:rsidP="00620F3C">
      <w:pPr>
        <w:tabs>
          <w:tab w:val="left" w:pos="567"/>
          <w:tab w:val="left" w:pos="1134"/>
        </w:tabs>
        <w:spacing w:after="0" w:line="24" w:lineRule="atLeast"/>
        <w:contextualSpacing/>
        <w:mirrorIndents/>
        <w:rPr>
          <w:rFonts w:cs="Times New Roman"/>
          <w:i/>
          <w:szCs w:val="28"/>
          <w:lang w:val="vi-VN"/>
        </w:rPr>
      </w:pPr>
      <w:r w:rsidRPr="00620F3C">
        <w:rPr>
          <w:rFonts w:cs="Times New Roman"/>
          <w:szCs w:val="28"/>
          <w:lang w:val="vi-VN"/>
        </w:rPr>
        <w:t xml:space="preserve">- </w:t>
      </w:r>
      <w:r w:rsidRPr="00620F3C">
        <w:rPr>
          <w:rFonts w:cs="Times New Roman"/>
          <w:i/>
          <w:szCs w:val="28"/>
          <w:lang w:val="vi-VN"/>
        </w:rPr>
        <w:t xml:space="preserve">GV yêu cầu HS hoàn thành các bài tập </w:t>
      </w:r>
      <w:r w:rsidRPr="00620F3C">
        <w:rPr>
          <w:rFonts w:cs="Times New Roman"/>
          <w:b/>
          <w:i/>
          <w:szCs w:val="28"/>
          <w:lang w:val="vi-VN"/>
        </w:rPr>
        <w:t xml:space="preserve">10.20 + 10.21 </w:t>
      </w:r>
      <w:r w:rsidRPr="00620F3C">
        <w:rPr>
          <w:rFonts w:cs="Times New Roman"/>
          <w:i/>
          <w:szCs w:val="28"/>
          <w:lang w:val="vi-VN"/>
        </w:rPr>
        <w:t>(SGK – tr102) vào vở và lên bảng trình bày.</w:t>
      </w:r>
    </w:p>
    <w:p w14:paraId="2E7BDAA4" w14:textId="77777777" w:rsidR="00620F3C" w:rsidRPr="00620F3C" w:rsidRDefault="00620F3C" w:rsidP="00620F3C">
      <w:pPr>
        <w:tabs>
          <w:tab w:val="left" w:pos="567"/>
          <w:tab w:val="left" w:pos="1134"/>
        </w:tabs>
        <w:spacing w:after="0" w:line="24" w:lineRule="atLeast"/>
        <w:contextualSpacing/>
        <w:mirrorIndents/>
        <w:rPr>
          <w:rFonts w:cs="Times New Roman"/>
          <w:i/>
          <w:szCs w:val="28"/>
          <w:lang w:val="vi-VN"/>
        </w:rPr>
      </w:pPr>
      <w:r w:rsidRPr="00620F3C">
        <w:rPr>
          <w:rFonts w:cs="Times New Roman"/>
          <w:i/>
          <w:szCs w:val="28"/>
          <w:lang w:val="vi-VN"/>
        </w:rPr>
        <w:t xml:space="preserve">- HS tiếp nhận nhiệm vụ, hoàn thành các yêu cầu. </w:t>
      </w:r>
    </w:p>
    <w:p w14:paraId="607FA15D" w14:textId="77777777" w:rsidR="00620F3C" w:rsidRPr="00620F3C" w:rsidRDefault="00620F3C" w:rsidP="00620F3C">
      <w:pPr>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lastRenderedPageBreak/>
        <w:t xml:space="preserve">Bước 2: Thực hiện nhiệm vụ: </w:t>
      </w:r>
      <w:r w:rsidRPr="00620F3C">
        <w:rPr>
          <w:rFonts w:eastAsia="Calibri" w:cs="Times New Roman"/>
          <w:color w:val="000000"/>
          <w:szCs w:val="28"/>
          <w:lang w:val="vi-VN"/>
        </w:rPr>
        <w:t>HS thực hiện theo yêu cầu của GV tự hoàn thành các bài tập vào vở.</w:t>
      </w:r>
    </w:p>
    <w:p w14:paraId="1B5E5A2F"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Bước 3: Báo cáo, thảo luận: </w:t>
      </w:r>
      <w:r w:rsidRPr="00620F3C">
        <w:rPr>
          <w:rFonts w:eastAsia="Calibri" w:cs="Times New Roman"/>
          <w:color w:val="000000"/>
          <w:szCs w:val="28"/>
          <w:lang w:val="vi-VN"/>
        </w:rPr>
        <w:t>Mỗi BT GV mời đại diện 2 HS trình bày bảng. Các HS khác chú ý hoàn thành bài, theo dõi nhận xét bài các bạn trên bảng.</w:t>
      </w:r>
    </w:p>
    <w:p w14:paraId="0DB6780C"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u w:val="single"/>
          <w:lang w:val="vi-VN"/>
        </w:rPr>
      </w:pPr>
      <w:r w:rsidRPr="00620F3C">
        <w:rPr>
          <w:rFonts w:eastAsia="Calibri" w:cs="Times New Roman"/>
          <w:b/>
          <w:color w:val="000000"/>
          <w:szCs w:val="28"/>
          <w:u w:val="single"/>
          <w:lang w:val="vi-VN"/>
        </w:rPr>
        <w:t>Kết quả:</w:t>
      </w:r>
    </w:p>
    <w:p w14:paraId="2C2815F7"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Bài 10.20:</w:t>
      </w:r>
    </w:p>
    <w:p w14:paraId="18DF61A6"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a) Thể tích của hộp là :</w:t>
      </w:r>
    </w:p>
    <w:p w14:paraId="4CB1EAA1"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20. 14. 15 = 4200 (cm</w:t>
      </w:r>
      <w:r w:rsidRPr="00620F3C">
        <w:rPr>
          <w:rFonts w:cs="Times New Roman"/>
          <w:szCs w:val="28"/>
          <w:vertAlign w:val="superscript"/>
          <w:lang w:val="vi-VN"/>
        </w:rPr>
        <w:t>3</w:t>
      </w:r>
      <w:r w:rsidRPr="00620F3C">
        <w:rPr>
          <w:rFonts w:cs="Times New Roman"/>
          <w:szCs w:val="28"/>
          <w:lang w:val="vi-VN"/>
        </w:rPr>
        <w:t>)</w:t>
      </w:r>
    </w:p>
    <w:p w14:paraId="60830DB6"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b) Diện tích bìa để làm hộp tương ứng với diện tích xung quanh và diện tích 2 mặt đáy của hình hộp chữ nhật</w:t>
      </w:r>
    </w:p>
    <w:p w14:paraId="1EB1D630"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Diện tích bìa dùng làm hộp là:</w:t>
      </w:r>
    </w:p>
    <w:p w14:paraId="2772A576"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 ( 14 + 20 ). 15 + 2. 20. 14  =  1580 (cm</w:t>
      </w:r>
      <w:r w:rsidRPr="00620F3C">
        <w:rPr>
          <w:rFonts w:cs="Times New Roman"/>
          <w:szCs w:val="28"/>
          <w:vertAlign w:val="superscript"/>
        </w:rPr>
        <w:t>2</w:t>
      </w:r>
      <w:r w:rsidRPr="00620F3C">
        <w:rPr>
          <w:rFonts w:cs="Times New Roman"/>
          <w:szCs w:val="28"/>
        </w:rPr>
        <w:t>)</w:t>
      </w:r>
    </w:p>
    <w:p w14:paraId="74427848"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p>
    <w:p w14:paraId="350D48E2"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 xml:space="preserve">Bài 10.21 </w:t>
      </w:r>
    </w:p>
    <w:p w14:paraId="59B1E123" w14:textId="77777777" w:rsidR="00620F3C" w:rsidRPr="00620F3C" w:rsidRDefault="00620F3C" w:rsidP="00620F3C">
      <w:pPr>
        <w:spacing w:after="0" w:line="24" w:lineRule="atLeast"/>
        <w:contextualSpacing/>
        <w:mirrorIndents/>
        <w:jc w:val="center"/>
        <w:rPr>
          <w:rFonts w:cs="Times New Roman"/>
          <w:b/>
          <w:szCs w:val="28"/>
        </w:rPr>
      </w:pPr>
      <w:r w:rsidRPr="00620F3C">
        <w:rPr>
          <w:rFonts w:cs="Times New Roman"/>
          <w:noProof/>
          <w:szCs w:val="28"/>
        </w:rPr>
        <w:drawing>
          <wp:inline distT="0" distB="0" distL="0" distR="0" wp14:anchorId="48A49197" wp14:editId="6C72351B">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58735" cy="1452633"/>
                    </a:xfrm>
                    <a:prstGeom prst="rect">
                      <a:avLst/>
                    </a:prstGeom>
                  </pic:spPr>
                </pic:pic>
              </a:graphicData>
            </a:graphic>
          </wp:inline>
        </w:drawing>
      </w:r>
    </w:p>
    <w:p w14:paraId="1816F028"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xung quanh hình hộp chữ nhật là :</w:t>
      </w:r>
    </w:p>
    <w:p w14:paraId="4307EC59"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 (4 + 9). 9 =  234</w:t>
      </w:r>
    </w:p>
    <w:p w14:paraId="2202E68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toàn phần hình hộp chữ nhật là:</w:t>
      </w:r>
    </w:p>
    <w:p w14:paraId="64538F5B"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234 + 2 .  9 . 4 = 306</w:t>
      </w:r>
    </w:p>
    <w:p w14:paraId="74AF719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Thể tích hình hộp chữ nhật là:</w:t>
      </w:r>
    </w:p>
    <w:p w14:paraId="09A6B941"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9 . 4 . 9 = 324</w:t>
      </w:r>
    </w:p>
    <w:p w14:paraId="5C1DBA05"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xung quanh hình lăng trụ là :</w:t>
      </w:r>
    </w:p>
    <w:p w14:paraId="7B762FA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20 . ( 5 + 12 + 13 ) = 600</w:t>
      </w:r>
    </w:p>
    <w:p w14:paraId="000DF6DA"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toàn phần hình lăng trụ là:</w:t>
      </w:r>
    </w:p>
    <w:p w14:paraId="32C3C81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cs="Times New Roman"/>
          <w:szCs w:val="28"/>
        </w:rPr>
        <w:t xml:space="preserve"> . 5 . 12 = 660</w:t>
      </w:r>
    </w:p>
    <w:p w14:paraId="1BDED081"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Thể tích hình hộp chữ nhật là:</w:t>
      </w:r>
    </w:p>
    <w:p w14:paraId="4DF198F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cs="Times New Roman"/>
          <w:szCs w:val="28"/>
        </w:rPr>
        <w:t xml:space="preserve"> x 5 x12  = 600</w:t>
      </w:r>
    </w:p>
    <w:p w14:paraId="4885123E"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3419B34F"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chữa bài, chốt đáp án, tuyên dương các bạn ra hoàn thành bài nhanh và đúng.</w:t>
      </w:r>
    </w:p>
    <w:p w14:paraId="5900AEEC"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nhận xét, đánh giá quá trình luyện tập của HS, lưu ý lỗi HS hay mắc phải khi thực hiện tính toán, vận dụng để HS thực hiện bài tập và tính toán chính xác nhất.</w:t>
      </w:r>
    </w:p>
    <w:p w14:paraId="0A4369AE"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D. HOẠT ĐỘNG VẬN DỤNG</w:t>
      </w:r>
    </w:p>
    <w:p w14:paraId="5739F8CC"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a) Mục tiêu:</w:t>
      </w:r>
      <w:r w:rsidRPr="00620F3C">
        <w:rPr>
          <w:rFonts w:eastAsia="Calibri" w:cs="Times New Roman"/>
          <w:color w:val="000000"/>
          <w:szCs w:val="28"/>
        </w:rPr>
        <w:t xml:space="preserve"> </w:t>
      </w:r>
    </w:p>
    <w:p w14:paraId="660A99FA"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szCs w:val="28"/>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3FC1ECE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color w:val="000000"/>
          <w:szCs w:val="28"/>
        </w:rPr>
        <w:t>- HS thấy sự gần gũi toán học trong cuộc sống, vận dụng các kiến thức đã học vào thực tế, rèn luyện tư duy toán học qua việc giải quyết vấn đề toán học</w:t>
      </w:r>
    </w:p>
    <w:p w14:paraId="0DAB298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lastRenderedPageBreak/>
        <w:t xml:space="preserve">b) Nội dung: </w:t>
      </w:r>
      <w:r w:rsidRPr="00620F3C">
        <w:rPr>
          <w:rFonts w:eastAsia="Calibri" w:cs="Times New Roman"/>
          <w:color w:val="000000"/>
          <w:szCs w:val="28"/>
        </w:rPr>
        <w:t xml:space="preserve">HS vận dụng linh hoạt các kiến thức đã học trong chương thực hiện các bài tập GV giao. </w:t>
      </w:r>
    </w:p>
    <w:p w14:paraId="7A64C2F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c) Sản phẩm: </w:t>
      </w:r>
      <w:r w:rsidRPr="00620F3C">
        <w:rPr>
          <w:rFonts w:eastAsia="Calibri" w:cs="Times New Roman"/>
          <w:color w:val="000000"/>
          <w:szCs w:val="28"/>
        </w:rPr>
        <w:t>HS thực hiện hoàn thành đúng kết quả các bài tập được giao.</w:t>
      </w:r>
    </w:p>
    <w:p w14:paraId="06982393"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d) Tổ chức thực hiện: </w:t>
      </w:r>
    </w:p>
    <w:p w14:paraId="1599678A"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Bước 1: Chuyển giao nhiệm vụ:</w:t>
      </w:r>
      <w:r w:rsidRPr="00620F3C">
        <w:rPr>
          <w:rFonts w:eastAsia="Calibri" w:cs="Times New Roman"/>
          <w:color w:val="000000"/>
          <w:szCs w:val="28"/>
        </w:rPr>
        <w:t xml:space="preserve"> </w:t>
      </w:r>
    </w:p>
    <w:p w14:paraId="3925E842" w14:textId="77777777" w:rsidR="00620F3C" w:rsidRPr="00620F3C" w:rsidRDefault="00620F3C" w:rsidP="00620F3C">
      <w:pPr>
        <w:spacing w:after="0" w:line="24" w:lineRule="atLeast"/>
        <w:contextualSpacing/>
        <w:mirrorIndents/>
        <w:rPr>
          <w:rFonts w:eastAsia="Calibri" w:cs="Times New Roman"/>
          <w:color w:val="000000" w:themeColor="text1"/>
          <w:szCs w:val="28"/>
        </w:rPr>
      </w:pPr>
      <w:r w:rsidRPr="00620F3C">
        <w:rPr>
          <w:rFonts w:eastAsia="Calibri" w:cs="Times New Roman"/>
          <w:color w:val="000000" w:themeColor="text1"/>
          <w:szCs w:val="28"/>
        </w:rPr>
        <w:t xml:space="preserve">- GV cho HS tự hoàn thành </w:t>
      </w:r>
      <w:r w:rsidRPr="00620F3C">
        <w:rPr>
          <w:rFonts w:eastAsia="Calibri" w:cs="Times New Roman"/>
          <w:b/>
          <w:color w:val="000000"/>
          <w:szCs w:val="28"/>
        </w:rPr>
        <w:t>BT 10.22 + 10.23 + 10.24 + 10.25</w:t>
      </w:r>
      <w:r w:rsidRPr="00620F3C">
        <w:rPr>
          <w:rFonts w:eastAsia="Calibri" w:cs="Times New Roman"/>
          <w:color w:val="000000"/>
          <w:szCs w:val="28"/>
        </w:rPr>
        <w:t xml:space="preserve"> (SGK-tr102) </w:t>
      </w:r>
      <w:r w:rsidRPr="00620F3C">
        <w:rPr>
          <w:rFonts w:eastAsia="Calibri" w:cs="Times New Roman"/>
          <w:color w:val="000000" w:themeColor="text1"/>
          <w:szCs w:val="28"/>
        </w:rPr>
        <w:t>vào vở cá nhân, sau đó kiểm tra chéo đáp án.</w:t>
      </w:r>
    </w:p>
    <w:p w14:paraId="7E4BFE9E"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Bước 2: Thực hiện nhiệm vụ: </w:t>
      </w:r>
    </w:p>
    <w:p w14:paraId="44740103"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Các thành viên trong nhóm trao đổi hoàn thành các bài tập được giao vào vở cá nhân.</w:t>
      </w:r>
    </w:p>
    <w:p w14:paraId="3157B59E"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Bước 3: Báo cáo, thảo luận:</w:t>
      </w:r>
    </w:p>
    <w:p w14:paraId="0CDF4CF6"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Hoạt động nhóm: Các thành viên tích cực tham gia thảo luận hoàn thành yêu cầu; đại diện các nhóm trình bày kết quả của nhóm.</w:t>
      </w:r>
    </w:p>
    <w:p w14:paraId="6D9835AF"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Hoạt động cá nhân: Mỗi BT, GV mời 1 HS lên bảng trình bày.</w:t>
      </w:r>
    </w:p>
    <w:p w14:paraId="03505CE2" w14:textId="77777777" w:rsidR="00620F3C" w:rsidRPr="00620F3C" w:rsidRDefault="00620F3C" w:rsidP="00620F3C">
      <w:pPr>
        <w:spacing w:after="0" w:line="24" w:lineRule="atLeast"/>
        <w:contextualSpacing/>
        <w:mirrorIndents/>
        <w:rPr>
          <w:rFonts w:eastAsia="Calibri" w:cs="Times New Roman"/>
          <w:b/>
          <w:color w:val="000000" w:themeColor="text1"/>
          <w:szCs w:val="28"/>
          <w:u w:val="single"/>
          <w:lang w:val="fr-FR"/>
        </w:rPr>
      </w:pPr>
      <w:r w:rsidRPr="00620F3C">
        <w:rPr>
          <w:rFonts w:eastAsia="Calibri" w:cs="Times New Roman"/>
          <w:b/>
          <w:color w:val="000000" w:themeColor="text1"/>
          <w:szCs w:val="28"/>
          <w:u w:val="single"/>
          <w:lang w:val="fr-FR"/>
        </w:rPr>
        <w:t>Kết quả:</w:t>
      </w:r>
    </w:p>
    <w:p w14:paraId="3D080991"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t>Bài 10.22</w:t>
      </w:r>
    </w:p>
    <w:p w14:paraId="7863D3B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cs="Times New Roman"/>
          <w:noProof/>
          <w:szCs w:val="28"/>
        </w:rPr>
        <w:drawing>
          <wp:inline distT="0" distB="0" distL="0" distR="0" wp14:anchorId="746C322F" wp14:editId="75CE2C22">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14475" cy="1590675"/>
                    </a:xfrm>
                    <a:prstGeom prst="rect">
                      <a:avLst/>
                    </a:prstGeom>
                  </pic:spPr>
                </pic:pic>
              </a:graphicData>
            </a:graphic>
          </wp:inline>
        </w:drawing>
      </w:r>
    </w:p>
    <w:p w14:paraId="28BF2F96"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 xml:space="preserve">a) </w:t>
      </w:r>
    </w:p>
    <w:p w14:paraId="4991683B"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khối gạch hình lập phương là :</w:t>
      </w:r>
    </w:p>
    <w:p w14:paraId="6A5877F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4 . 20</w:t>
      </w:r>
      <w:r w:rsidRPr="00620F3C">
        <w:rPr>
          <w:rFonts w:eastAsia="Times New Roman" w:cs="Times New Roman"/>
          <w:color w:val="333333"/>
          <w:szCs w:val="28"/>
          <w:vertAlign w:val="superscript"/>
        </w:rPr>
        <w:t>2  </w:t>
      </w:r>
      <w:r w:rsidRPr="00620F3C">
        <w:rPr>
          <w:rFonts w:eastAsia="Times New Roman" w:cs="Times New Roman"/>
          <w:color w:val="333333"/>
          <w:szCs w:val="28"/>
        </w:rPr>
        <w:t>= 1600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5F00664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mặt đáy của khối gạch hình lập phương là :</w:t>
      </w:r>
    </w:p>
    <w:p w14:paraId="2D616AB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20 = 400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0D46F68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toàn phần của khối gạch hình lập phương là:</w:t>
      </w:r>
    </w:p>
    <w:p w14:paraId="766C2D9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1600 + 2 . 400 = 2400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2F1D3167"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eastAsia="Times New Roman" w:cs="Times New Roman"/>
          <w:color w:val="333333"/>
          <w:szCs w:val="28"/>
        </w:rPr>
        <w:t> cạnh hình lập phương</w:t>
      </w:r>
    </w:p>
    <w:p w14:paraId="0DFCFD89"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rộng của hình hộp chữ nhật là:</w:t>
      </w:r>
    </w:p>
    <w:p w14:paraId="3D971E5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2 =10 (cm)</w:t>
      </w:r>
    </w:p>
    <w:p w14:paraId="697340C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620F3C">
        <w:rPr>
          <w:rFonts w:eastAsia="Times New Roman" w:cs="Times New Roman"/>
          <w:color w:val="333333"/>
          <w:szCs w:val="28"/>
        </w:rPr>
        <w:t> cạnh hình lập phương</w:t>
      </w:r>
    </w:p>
    <w:p w14:paraId="0588D7FB"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của viên gạch là:</w:t>
      </w:r>
    </w:p>
    <w:p w14:paraId="6DD268C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4=5 (cm)</w:t>
      </w:r>
    </w:p>
    <w:p w14:paraId="3C0BC8FB"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Vậy mỗi viên gạch có kích thước là: chiều dài 20cm, chiều rộng 10cm, chiều cao 5cm.</w:t>
      </w:r>
    </w:p>
    <w:p w14:paraId="2B2A21B9"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t>Bài 10.23:</w:t>
      </w:r>
    </w:p>
    <w:p w14:paraId="0A5C7633"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căn phòng đó là :</w:t>
      </w:r>
    </w:p>
    <w:p w14:paraId="182F3AA7"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 . ( 5 + 4 ). 3 = 54 (m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66E9CE0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cần lăn sơn là :</w:t>
      </w:r>
    </w:p>
    <w:p w14:paraId="329155E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54 + 5 . 4 – 5,8 = 68,2 (m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0C987E32"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512DF564"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lastRenderedPageBreak/>
        <w:t>Bài 10.24:</w:t>
      </w:r>
    </w:p>
    <w:p w14:paraId="6B2BE421"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 xml:space="preserve">a) </w:t>
      </w:r>
    </w:p>
    <w:p w14:paraId="0DDBA7E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bể cá là:</w:t>
      </w:r>
    </w:p>
    <w:p w14:paraId="3EC5CBC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 . (80 + 50) . 45 = 11700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45281A6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kính cần dùng để làm bể cá là diện tích xung quanh và diện tích một mặt đáy của hình hộp chữ nhật, nên diện tích kính cần dùng là:</w:t>
      </w:r>
    </w:p>
    <w:p w14:paraId="2E893A88"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11700 + ( 80 . 50) = 15700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619742D4"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b) </w:t>
      </w:r>
    </w:p>
    <w:p w14:paraId="02EBAD8A"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tăng thêm của mực nước là :</w:t>
      </w:r>
    </w:p>
    <w:p w14:paraId="266D378A"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37,5 - 35 = 2,5 (cm)</w:t>
      </w:r>
    </w:p>
    <w:p w14:paraId="46F869A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Thể tích lượng nước dâng lên sau khi ném hòn đá vào sẽ bằng với thể tích của hòn đá, nên thể tích của hòn đá là :</w:t>
      </w:r>
    </w:p>
    <w:p w14:paraId="42F9DED8"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620F3C">
        <w:rPr>
          <w:rFonts w:eastAsia="Times New Roman" w:cs="Times New Roman"/>
          <w:color w:val="333333"/>
          <w:szCs w:val="28"/>
        </w:rPr>
        <w:t xml:space="preserve"> 2,5 = 10 000 ( cm</w:t>
      </w:r>
      <w:r w:rsidRPr="00620F3C">
        <w:rPr>
          <w:rFonts w:eastAsia="Times New Roman" w:cs="Times New Roman"/>
          <w:color w:val="333333"/>
          <w:szCs w:val="28"/>
          <w:vertAlign w:val="superscript"/>
        </w:rPr>
        <w:t>3</w:t>
      </w:r>
      <w:r w:rsidRPr="00620F3C">
        <w:rPr>
          <w:rFonts w:eastAsia="Times New Roman" w:cs="Times New Roman"/>
          <w:color w:val="333333"/>
          <w:szCs w:val="28"/>
        </w:rPr>
        <w:t> )</w:t>
      </w:r>
    </w:p>
    <w:p w14:paraId="06E6E0A2" w14:textId="77777777" w:rsidR="00620F3C" w:rsidRPr="00620F3C" w:rsidRDefault="00620F3C" w:rsidP="00620F3C">
      <w:pPr>
        <w:spacing w:after="0" w:line="24" w:lineRule="atLeast"/>
        <w:contextualSpacing/>
        <w:mirrorIndents/>
        <w:rPr>
          <w:rFonts w:eastAsia="Times New Roman" w:cs="Times New Roman"/>
          <w:b/>
          <w:color w:val="333333"/>
          <w:szCs w:val="28"/>
        </w:rPr>
      </w:pPr>
    </w:p>
    <w:p w14:paraId="62446A5C" w14:textId="77777777" w:rsidR="00620F3C" w:rsidRPr="00620F3C" w:rsidRDefault="00620F3C" w:rsidP="00620F3C">
      <w:pPr>
        <w:spacing w:after="0" w:line="24" w:lineRule="atLeast"/>
        <w:contextualSpacing/>
        <w:mirrorIndents/>
        <w:rPr>
          <w:rFonts w:eastAsia="Times New Roman" w:cs="Times New Roman"/>
          <w:b/>
          <w:bCs/>
          <w:color w:val="333333"/>
          <w:szCs w:val="28"/>
        </w:rPr>
      </w:pPr>
      <w:r w:rsidRPr="00620F3C">
        <w:rPr>
          <w:rFonts w:eastAsia="Times New Roman" w:cs="Times New Roman"/>
          <w:b/>
          <w:bCs/>
          <w:color w:val="333333"/>
          <w:szCs w:val="28"/>
        </w:rPr>
        <w:t>Bài 10.25:</w:t>
      </w:r>
    </w:p>
    <w:p w14:paraId="75B13E82"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Thể tích của một viên đá là :</w:t>
      </w:r>
    </w:p>
    <w:p w14:paraId="2BB8016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w:t>
      </w:r>
      <w:r w:rsidRPr="00620F3C">
        <w:rPr>
          <w:rFonts w:cs="Times New Roman"/>
          <w:szCs w:val="28"/>
          <w:vertAlign w:val="superscript"/>
        </w:rPr>
        <w:t>3 </w:t>
      </w:r>
      <w:r w:rsidRPr="00620F3C">
        <w:rPr>
          <w:rFonts w:cs="Times New Roman"/>
          <w:szCs w:val="28"/>
        </w:rPr>
        <w:t>= 8 ( cm</w:t>
      </w:r>
      <w:r w:rsidRPr="00620F3C">
        <w:rPr>
          <w:rFonts w:cs="Times New Roman"/>
          <w:szCs w:val="28"/>
          <w:vertAlign w:val="superscript"/>
        </w:rPr>
        <w:t>3</w:t>
      </w:r>
      <w:r w:rsidRPr="00620F3C">
        <w:rPr>
          <w:rFonts w:cs="Times New Roman"/>
          <w:szCs w:val="28"/>
        </w:rPr>
        <w:t> )</w:t>
      </w:r>
    </w:p>
    <w:p w14:paraId="4D1BAAB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Tổng thể tích của 5 viên đá là :</w:t>
      </w:r>
    </w:p>
    <w:p w14:paraId="3970C21D"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8 . 5 = 40 ( cm</w:t>
      </w:r>
      <w:r w:rsidRPr="00620F3C">
        <w:rPr>
          <w:rFonts w:cs="Times New Roman"/>
          <w:szCs w:val="28"/>
          <w:vertAlign w:val="superscript"/>
        </w:rPr>
        <w:t>3</w:t>
      </w:r>
      <w:r w:rsidRPr="00620F3C">
        <w:rPr>
          <w:rFonts w:cs="Times New Roman"/>
          <w:szCs w:val="28"/>
        </w:rPr>
        <w:t> )</w:t>
      </w:r>
    </w:p>
    <w:p w14:paraId="35D39CA4"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Thể tích của 5 viên đá sẽ bằng thể tích lượng nước dâng lên sau khi cho đá vào</w:t>
      </w:r>
    </w:p>
    <w:p w14:paraId="122D0BB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=&gt; Lượng nước tràn ra sẽ là 40 cm</w:t>
      </w:r>
      <w:r w:rsidRPr="00620F3C">
        <w:rPr>
          <w:rFonts w:cs="Times New Roman"/>
          <w:szCs w:val="28"/>
          <w:vertAlign w:val="superscript"/>
        </w:rPr>
        <w:t>3</w:t>
      </w:r>
      <w:r w:rsidRPr="00620F3C">
        <w:rPr>
          <w:rFonts w:cs="Times New Roman"/>
          <w:szCs w:val="28"/>
        </w:rPr>
        <w:t> nước.</w:t>
      </w:r>
    </w:p>
    <w:p w14:paraId="6526E735"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2080CEE5"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nhận xét, đánh giá, chuẩn kiến thức và đánh giá mức độ tích cực tham gia hoạt động nhóm của HS và đánh mức độ hiểu và tiếp nhận kiến thức của HS.</w:t>
      </w:r>
    </w:p>
    <w:p w14:paraId="088DFD96" w14:textId="77777777" w:rsidR="00620F3C" w:rsidRPr="00620F3C" w:rsidRDefault="00620F3C" w:rsidP="00620F3C">
      <w:pPr>
        <w:spacing w:after="0" w:line="24" w:lineRule="atLeast"/>
        <w:contextualSpacing/>
        <w:mirrorIndents/>
        <w:rPr>
          <w:rFonts w:eastAsia="Calibri" w:cs="Times New Roman"/>
          <w:color w:val="000000"/>
          <w:szCs w:val="28"/>
        </w:rPr>
      </w:pPr>
    </w:p>
    <w:p w14:paraId="4A462787"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 HƯỚNG DẪN VỀ NHÀ</w:t>
      </w:r>
    </w:p>
    <w:p w14:paraId="00673D3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13A3176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72C6AB4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Chuẩn bị bài mới chương sau “</w:t>
      </w:r>
      <w:r w:rsidRPr="00620F3C">
        <w:rPr>
          <w:rFonts w:cs="Times New Roman"/>
          <w:b/>
          <w:szCs w:val="28"/>
          <w:lang w:val="pt-BR"/>
        </w:rPr>
        <w:t>HĐTN: Đại lượng tỉ lệ trong đời sống</w:t>
      </w:r>
      <w:r w:rsidRPr="00620F3C">
        <w:rPr>
          <w:rFonts w:cs="Times New Roman"/>
          <w:szCs w:val="28"/>
          <w:lang w:val="pt-BR"/>
        </w:rPr>
        <w:t>”.</w:t>
      </w:r>
    </w:p>
    <w:p w14:paraId="34041735" w14:textId="4EA7E3A7" w:rsidR="006E757B" w:rsidRPr="00515054" w:rsidRDefault="00620F3C" w:rsidP="00620F3C">
      <w:pPr>
        <w:spacing w:after="0" w:line="24" w:lineRule="atLeast"/>
        <w:contextualSpacing/>
        <w:mirrorIndents/>
        <w:rPr>
          <w:rFonts w:cs="Times New Roman"/>
          <w:szCs w:val="28"/>
          <w:lang w:val="pt-BR"/>
        </w:rPr>
      </w:pPr>
      <w:r w:rsidRPr="00620F3C">
        <w:rPr>
          <w:rFonts w:cs="Times New Roman"/>
          <w:szCs w:val="28"/>
          <w:lang w:val="pt-BR"/>
        </w:rPr>
        <w:br w:type="page"/>
      </w:r>
    </w:p>
    <w:p w14:paraId="52B26B67" w14:textId="77777777" w:rsidR="00706DE3" w:rsidRPr="00515054" w:rsidRDefault="00706DE3" w:rsidP="00620F3C">
      <w:pPr>
        <w:spacing w:after="0" w:line="24" w:lineRule="atLeast"/>
        <w:contextualSpacing/>
        <w:mirrorIndents/>
        <w:rPr>
          <w:rFonts w:cs="Times New Roman"/>
          <w:szCs w:val="28"/>
          <w:lang w:val="pt-BR"/>
        </w:rPr>
      </w:pPr>
    </w:p>
    <w:sectPr w:rsidR="00706DE3" w:rsidRPr="00515054" w:rsidSect="00620F3C">
      <w:footerReference w:type="default" r:id="rId52"/>
      <w:pgSz w:w="11906" w:h="16838" w:code="9"/>
      <w:pgMar w:top="567" w:right="127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88B74" w14:textId="77777777" w:rsidR="00CB7A29" w:rsidRDefault="00CB7A29" w:rsidP="006E2469">
      <w:pPr>
        <w:spacing w:after="0" w:line="240" w:lineRule="auto"/>
      </w:pPr>
      <w:r>
        <w:separator/>
      </w:r>
    </w:p>
  </w:endnote>
  <w:endnote w:type="continuationSeparator" w:id="0">
    <w:p w14:paraId="1A0E3CDE" w14:textId="77777777" w:rsidR="00CB7A29" w:rsidRDefault="00CB7A29" w:rsidP="006E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155133"/>
      <w:docPartObj>
        <w:docPartGallery w:val="Page Numbers (Bottom of Page)"/>
        <w:docPartUnique/>
      </w:docPartObj>
    </w:sdtPr>
    <w:sdtEndPr>
      <w:rPr>
        <w:noProof/>
      </w:rPr>
    </w:sdtEndPr>
    <w:sdtContent>
      <w:p w14:paraId="2B00071B" w14:textId="3C823438" w:rsidR="00056A50" w:rsidRDefault="00056A50">
        <w:pPr>
          <w:pStyle w:val="Footer"/>
          <w:jc w:val="right"/>
        </w:pPr>
        <w:r>
          <w:fldChar w:fldCharType="begin"/>
        </w:r>
        <w:r>
          <w:instrText xml:space="preserve"> PAGE   \* MERGEFORMAT </w:instrText>
        </w:r>
        <w:r>
          <w:fldChar w:fldCharType="separate"/>
        </w:r>
        <w:r w:rsidR="00831CC6">
          <w:rPr>
            <w:noProof/>
          </w:rPr>
          <w:t>19</w:t>
        </w:r>
        <w:r>
          <w:rPr>
            <w:noProof/>
          </w:rPr>
          <w:fldChar w:fldCharType="end"/>
        </w:r>
      </w:p>
    </w:sdtContent>
  </w:sdt>
  <w:p w14:paraId="6128BCA2" w14:textId="77777777" w:rsidR="00056A50" w:rsidRDefault="00056A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D5FE1" w14:textId="77777777" w:rsidR="00CB7A29" w:rsidRDefault="00CB7A29" w:rsidP="006E2469">
      <w:pPr>
        <w:spacing w:after="0" w:line="240" w:lineRule="auto"/>
      </w:pPr>
      <w:r>
        <w:separator/>
      </w:r>
    </w:p>
  </w:footnote>
  <w:footnote w:type="continuationSeparator" w:id="0">
    <w:p w14:paraId="5A5AE950" w14:textId="77777777" w:rsidR="00CB7A29" w:rsidRDefault="00CB7A29" w:rsidP="006E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num>
  <w:num w:numId="3">
    <w:abstractNumId w:val="14"/>
  </w:num>
  <w:num w:numId="4">
    <w:abstractNumId w:val="10"/>
  </w:num>
  <w:num w:numId="5">
    <w:abstractNumId w:val="27"/>
  </w:num>
  <w:num w:numId="6">
    <w:abstractNumId w:val="18"/>
  </w:num>
  <w:num w:numId="7">
    <w:abstractNumId w:val="2"/>
  </w:num>
  <w:num w:numId="8">
    <w:abstractNumId w:val="19"/>
  </w:num>
  <w:num w:numId="9">
    <w:abstractNumId w:val="28"/>
  </w:num>
  <w:num w:numId="10">
    <w:abstractNumId w:val="26"/>
  </w:num>
  <w:num w:numId="11">
    <w:abstractNumId w:val="7"/>
  </w:num>
  <w:num w:numId="12">
    <w:abstractNumId w:val="0"/>
  </w:num>
  <w:num w:numId="13">
    <w:abstractNumId w:val="1"/>
  </w:num>
  <w:num w:numId="14">
    <w:abstractNumId w:val="33"/>
  </w:num>
  <w:num w:numId="15">
    <w:abstractNumId w:val="30"/>
  </w:num>
  <w:num w:numId="16">
    <w:abstractNumId w:val="3"/>
  </w:num>
  <w:num w:numId="17">
    <w:abstractNumId w:val="34"/>
  </w:num>
  <w:num w:numId="18">
    <w:abstractNumId w:val="24"/>
  </w:num>
  <w:num w:numId="19">
    <w:abstractNumId w:val="23"/>
  </w:num>
  <w:num w:numId="20">
    <w:abstractNumId w:val="4"/>
  </w:num>
  <w:num w:numId="21">
    <w:abstractNumId w:val="25"/>
  </w:num>
  <w:num w:numId="22">
    <w:abstractNumId w:val="22"/>
  </w:num>
  <w:num w:numId="23">
    <w:abstractNumId w:val="17"/>
  </w:num>
  <w:num w:numId="24">
    <w:abstractNumId w:val="11"/>
  </w:num>
  <w:num w:numId="25">
    <w:abstractNumId w:val="6"/>
  </w:num>
  <w:num w:numId="26">
    <w:abstractNumId w:val="15"/>
  </w:num>
  <w:num w:numId="27">
    <w:abstractNumId w:val="20"/>
  </w:num>
  <w:num w:numId="28">
    <w:abstractNumId w:val="9"/>
  </w:num>
  <w:num w:numId="29">
    <w:abstractNumId w:val="32"/>
  </w:num>
  <w:num w:numId="30">
    <w:abstractNumId w:val="29"/>
  </w:num>
  <w:num w:numId="31">
    <w:abstractNumId w:val="5"/>
  </w:num>
  <w:num w:numId="32">
    <w:abstractNumId w:val="8"/>
  </w:num>
  <w:num w:numId="33">
    <w:abstractNumId w:val="21"/>
  </w:num>
  <w:num w:numId="34">
    <w:abstractNumId w:val="13"/>
  </w:num>
  <w:num w:numId="35">
    <w:abstractNumId w:val="16"/>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C3"/>
    <w:rsid w:val="00000E58"/>
    <w:rsid w:val="000035B5"/>
    <w:rsid w:val="00003E59"/>
    <w:rsid w:val="00003FEB"/>
    <w:rsid w:val="000044B4"/>
    <w:rsid w:val="0000504F"/>
    <w:rsid w:val="00005129"/>
    <w:rsid w:val="00005412"/>
    <w:rsid w:val="000058D8"/>
    <w:rsid w:val="00006384"/>
    <w:rsid w:val="00006489"/>
    <w:rsid w:val="00006628"/>
    <w:rsid w:val="000068E8"/>
    <w:rsid w:val="000077B9"/>
    <w:rsid w:val="00007A2B"/>
    <w:rsid w:val="00007F7D"/>
    <w:rsid w:val="000101FD"/>
    <w:rsid w:val="00010700"/>
    <w:rsid w:val="00012485"/>
    <w:rsid w:val="00012F32"/>
    <w:rsid w:val="0001359F"/>
    <w:rsid w:val="0001363B"/>
    <w:rsid w:val="00013E61"/>
    <w:rsid w:val="0001441A"/>
    <w:rsid w:val="000146C2"/>
    <w:rsid w:val="00015B92"/>
    <w:rsid w:val="00015F41"/>
    <w:rsid w:val="000166CF"/>
    <w:rsid w:val="00016902"/>
    <w:rsid w:val="000171AF"/>
    <w:rsid w:val="00017F66"/>
    <w:rsid w:val="0002082C"/>
    <w:rsid w:val="00021720"/>
    <w:rsid w:val="000225C2"/>
    <w:rsid w:val="0002264E"/>
    <w:rsid w:val="00022BB0"/>
    <w:rsid w:val="00023D07"/>
    <w:rsid w:val="00024331"/>
    <w:rsid w:val="0002580E"/>
    <w:rsid w:val="00025D52"/>
    <w:rsid w:val="00026C2B"/>
    <w:rsid w:val="00030590"/>
    <w:rsid w:val="0003268D"/>
    <w:rsid w:val="000328A8"/>
    <w:rsid w:val="00032CFD"/>
    <w:rsid w:val="00033064"/>
    <w:rsid w:val="000330C3"/>
    <w:rsid w:val="000340F8"/>
    <w:rsid w:val="0003425F"/>
    <w:rsid w:val="0003463D"/>
    <w:rsid w:val="00034758"/>
    <w:rsid w:val="00034DF5"/>
    <w:rsid w:val="000358AD"/>
    <w:rsid w:val="000359CF"/>
    <w:rsid w:val="00035FFF"/>
    <w:rsid w:val="000362E6"/>
    <w:rsid w:val="00036896"/>
    <w:rsid w:val="00037F26"/>
    <w:rsid w:val="0004044B"/>
    <w:rsid w:val="00042639"/>
    <w:rsid w:val="000428C1"/>
    <w:rsid w:val="000436A7"/>
    <w:rsid w:val="00043B9B"/>
    <w:rsid w:val="00044326"/>
    <w:rsid w:val="0004558C"/>
    <w:rsid w:val="00045976"/>
    <w:rsid w:val="00045E7D"/>
    <w:rsid w:val="00047205"/>
    <w:rsid w:val="0005129E"/>
    <w:rsid w:val="0005242F"/>
    <w:rsid w:val="00052654"/>
    <w:rsid w:val="00053613"/>
    <w:rsid w:val="00053F92"/>
    <w:rsid w:val="00054197"/>
    <w:rsid w:val="00055287"/>
    <w:rsid w:val="00055CAC"/>
    <w:rsid w:val="0005613F"/>
    <w:rsid w:val="0005661B"/>
    <w:rsid w:val="00056A50"/>
    <w:rsid w:val="00056CA9"/>
    <w:rsid w:val="000609BE"/>
    <w:rsid w:val="00061678"/>
    <w:rsid w:val="00061A60"/>
    <w:rsid w:val="00061C24"/>
    <w:rsid w:val="0006360A"/>
    <w:rsid w:val="00063991"/>
    <w:rsid w:val="00063E31"/>
    <w:rsid w:val="00065321"/>
    <w:rsid w:val="00065A19"/>
    <w:rsid w:val="00065F1A"/>
    <w:rsid w:val="00067698"/>
    <w:rsid w:val="000713ED"/>
    <w:rsid w:val="00071F98"/>
    <w:rsid w:val="00073193"/>
    <w:rsid w:val="00073267"/>
    <w:rsid w:val="00073DDB"/>
    <w:rsid w:val="000745F1"/>
    <w:rsid w:val="000747A9"/>
    <w:rsid w:val="00074DFA"/>
    <w:rsid w:val="00074FC3"/>
    <w:rsid w:val="00075C96"/>
    <w:rsid w:val="00080DC1"/>
    <w:rsid w:val="00080FF2"/>
    <w:rsid w:val="00081416"/>
    <w:rsid w:val="00081516"/>
    <w:rsid w:val="00081961"/>
    <w:rsid w:val="00081C80"/>
    <w:rsid w:val="00081CC8"/>
    <w:rsid w:val="00082178"/>
    <w:rsid w:val="000821ED"/>
    <w:rsid w:val="00082894"/>
    <w:rsid w:val="00083CB6"/>
    <w:rsid w:val="00084DB7"/>
    <w:rsid w:val="0008529B"/>
    <w:rsid w:val="000855EE"/>
    <w:rsid w:val="00086864"/>
    <w:rsid w:val="00086F6D"/>
    <w:rsid w:val="00087BE6"/>
    <w:rsid w:val="00087F7F"/>
    <w:rsid w:val="00091320"/>
    <w:rsid w:val="00091446"/>
    <w:rsid w:val="0009145A"/>
    <w:rsid w:val="00092150"/>
    <w:rsid w:val="000921E4"/>
    <w:rsid w:val="00092E45"/>
    <w:rsid w:val="00093D59"/>
    <w:rsid w:val="00094BF6"/>
    <w:rsid w:val="00095150"/>
    <w:rsid w:val="0009524A"/>
    <w:rsid w:val="00095485"/>
    <w:rsid w:val="00095A93"/>
    <w:rsid w:val="00096C9B"/>
    <w:rsid w:val="00097D3D"/>
    <w:rsid w:val="000A3057"/>
    <w:rsid w:val="000A361C"/>
    <w:rsid w:val="000A49BE"/>
    <w:rsid w:val="000A54A6"/>
    <w:rsid w:val="000A5574"/>
    <w:rsid w:val="000A5C15"/>
    <w:rsid w:val="000A706E"/>
    <w:rsid w:val="000A751C"/>
    <w:rsid w:val="000A7DCD"/>
    <w:rsid w:val="000B0893"/>
    <w:rsid w:val="000B08BC"/>
    <w:rsid w:val="000B2273"/>
    <w:rsid w:val="000B23B1"/>
    <w:rsid w:val="000B26A1"/>
    <w:rsid w:val="000B386F"/>
    <w:rsid w:val="000B40D6"/>
    <w:rsid w:val="000B5738"/>
    <w:rsid w:val="000B6410"/>
    <w:rsid w:val="000B73FF"/>
    <w:rsid w:val="000B7D25"/>
    <w:rsid w:val="000B7E67"/>
    <w:rsid w:val="000C095E"/>
    <w:rsid w:val="000C0BBD"/>
    <w:rsid w:val="000C1FF8"/>
    <w:rsid w:val="000C2F69"/>
    <w:rsid w:val="000C3729"/>
    <w:rsid w:val="000C40FC"/>
    <w:rsid w:val="000C4292"/>
    <w:rsid w:val="000C6EBC"/>
    <w:rsid w:val="000C7210"/>
    <w:rsid w:val="000C787F"/>
    <w:rsid w:val="000C7F9A"/>
    <w:rsid w:val="000D00D4"/>
    <w:rsid w:val="000D08F4"/>
    <w:rsid w:val="000D12E4"/>
    <w:rsid w:val="000D228D"/>
    <w:rsid w:val="000D22F1"/>
    <w:rsid w:val="000D275A"/>
    <w:rsid w:val="000D28AB"/>
    <w:rsid w:val="000D2AF6"/>
    <w:rsid w:val="000D2DF0"/>
    <w:rsid w:val="000D2F8F"/>
    <w:rsid w:val="000D322B"/>
    <w:rsid w:val="000D3E49"/>
    <w:rsid w:val="000D454A"/>
    <w:rsid w:val="000D4BE2"/>
    <w:rsid w:val="000D57DA"/>
    <w:rsid w:val="000D5C51"/>
    <w:rsid w:val="000D5E04"/>
    <w:rsid w:val="000D60ED"/>
    <w:rsid w:val="000D6BD2"/>
    <w:rsid w:val="000E0F8F"/>
    <w:rsid w:val="000E478D"/>
    <w:rsid w:val="000E5BC0"/>
    <w:rsid w:val="000E61C8"/>
    <w:rsid w:val="000E62F6"/>
    <w:rsid w:val="000E65CD"/>
    <w:rsid w:val="000E6E1D"/>
    <w:rsid w:val="000E7C39"/>
    <w:rsid w:val="000F0CB9"/>
    <w:rsid w:val="000F24D7"/>
    <w:rsid w:val="000F2BA3"/>
    <w:rsid w:val="000F4C74"/>
    <w:rsid w:val="000F4DCB"/>
    <w:rsid w:val="000F6553"/>
    <w:rsid w:val="000F745B"/>
    <w:rsid w:val="00100C0D"/>
    <w:rsid w:val="00100F30"/>
    <w:rsid w:val="0010194F"/>
    <w:rsid w:val="00102F20"/>
    <w:rsid w:val="00103270"/>
    <w:rsid w:val="00103FF6"/>
    <w:rsid w:val="00105FA6"/>
    <w:rsid w:val="00106658"/>
    <w:rsid w:val="0010792C"/>
    <w:rsid w:val="0011087A"/>
    <w:rsid w:val="0011102B"/>
    <w:rsid w:val="0011129E"/>
    <w:rsid w:val="0011155A"/>
    <w:rsid w:val="0011299E"/>
    <w:rsid w:val="00113099"/>
    <w:rsid w:val="00113139"/>
    <w:rsid w:val="001132C7"/>
    <w:rsid w:val="00113591"/>
    <w:rsid w:val="00114268"/>
    <w:rsid w:val="001142F1"/>
    <w:rsid w:val="001164D7"/>
    <w:rsid w:val="001167DD"/>
    <w:rsid w:val="00117F53"/>
    <w:rsid w:val="00120591"/>
    <w:rsid w:val="00120C16"/>
    <w:rsid w:val="00121619"/>
    <w:rsid w:val="001223B3"/>
    <w:rsid w:val="00123E0F"/>
    <w:rsid w:val="00123E38"/>
    <w:rsid w:val="001252B6"/>
    <w:rsid w:val="0012587D"/>
    <w:rsid w:val="001259A5"/>
    <w:rsid w:val="001259B1"/>
    <w:rsid w:val="00125E4D"/>
    <w:rsid w:val="001271D1"/>
    <w:rsid w:val="001304A3"/>
    <w:rsid w:val="00130627"/>
    <w:rsid w:val="0013096E"/>
    <w:rsid w:val="00130A17"/>
    <w:rsid w:val="00130CF3"/>
    <w:rsid w:val="00131E9C"/>
    <w:rsid w:val="0013253E"/>
    <w:rsid w:val="0013356C"/>
    <w:rsid w:val="001339BE"/>
    <w:rsid w:val="00133F9D"/>
    <w:rsid w:val="001353D4"/>
    <w:rsid w:val="001367E6"/>
    <w:rsid w:val="0014060D"/>
    <w:rsid w:val="00140DCE"/>
    <w:rsid w:val="001411FD"/>
    <w:rsid w:val="00142891"/>
    <w:rsid w:val="001443C9"/>
    <w:rsid w:val="00144B43"/>
    <w:rsid w:val="00146026"/>
    <w:rsid w:val="001464A4"/>
    <w:rsid w:val="0014742F"/>
    <w:rsid w:val="001479EE"/>
    <w:rsid w:val="00147A06"/>
    <w:rsid w:val="00147E23"/>
    <w:rsid w:val="00150259"/>
    <w:rsid w:val="00150633"/>
    <w:rsid w:val="0015114C"/>
    <w:rsid w:val="001511A5"/>
    <w:rsid w:val="00152D05"/>
    <w:rsid w:val="00153058"/>
    <w:rsid w:val="00154EEE"/>
    <w:rsid w:val="001560D7"/>
    <w:rsid w:val="00156319"/>
    <w:rsid w:val="00157528"/>
    <w:rsid w:val="0015752D"/>
    <w:rsid w:val="00157672"/>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7E0E"/>
    <w:rsid w:val="0017009A"/>
    <w:rsid w:val="00170C51"/>
    <w:rsid w:val="00170FED"/>
    <w:rsid w:val="001710C8"/>
    <w:rsid w:val="00171B3F"/>
    <w:rsid w:val="00171F14"/>
    <w:rsid w:val="00172FD7"/>
    <w:rsid w:val="0017370C"/>
    <w:rsid w:val="00173AFA"/>
    <w:rsid w:val="001759A5"/>
    <w:rsid w:val="00175B60"/>
    <w:rsid w:val="001764AC"/>
    <w:rsid w:val="0017720D"/>
    <w:rsid w:val="0017725F"/>
    <w:rsid w:val="001819EC"/>
    <w:rsid w:val="00184EFE"/>
    <w:rsid w:val="00184F1B"/>
    <w:rsid w:val="00185071"/>
    <w:rsid w:val="0018519E"/>
    <w:rsid w:val="00185B06"/>
    <w:rsid w:val="00185BD9"/>
    <w:rsid w:val="00186242"/>
    <w:rsid w:val="00186488"/>
    <w:rsid w:val="001874AE"/>
    <w:rsid w:val="001902C8"/>
    <w:rsid w:val="001903F6"/>
    <w:rsid w:val="001905AF"/>
    <w:rsid w:val="0019116C"/>
    <w:rsid w:val="00191228"/>
    <w:rsid w:val="00191B6E"/>
    <w:rsid w:val="001924A2"/>
    <w:rsid w:val="0019275A"/>
    <w:rsid w:val="00192B6C"/>
    <w:rsid w:val="00193CCD"/>
    <w:rsid w:val="001954FB"/>
    <w:rsid w:val="0019562E"/>
    <w:rsid w:val="00197802"/>
    <w:rsid w:val="001A0EC1"/>
    <w:rsid w:val="001A1176"/>
    <w:rsid w:val="001A142F"/>
    <w:rsid w:val="001A1766"/>
    <w:rsid w:val="001A1BE9"/>
    <w:rsid w:val="001A1CF4"/>
    <w:rsid w:val="001A1D96"/>
    <w:rsid w:val="001A200F"/>
    <w:rsid w:val="001A226B"/>
    <w:rsid w:val="001A347C"/>
    <w:rsid w:val="001A4DE2"/>
    <w:rsid w:val="001A644C"/>
    <w:rsid w:val="001A6866"/>
    <w:rsid w:val="001A714E"/>
    <w:rsid w:val="001A7360"/>
    <w:rsid w:val="001A7FA2"/>
    <w:rsid w:val="001B0528"/>
    <w:rsid w:val="001B2F21"/>
    <w:rsid w:val="001B4C63"/>
    <w:rsid w:val="001B5237"/>
    <w:rsid w:val="001B5496"/>
    <w:rsid w:val="001B5773"/>
    <w:rsid w:val="001B5991"/>
    <w:rsid w:val="001B6888"/>
    <w:rsid w:val="001B6E3C"/>
    <w:rsid w:val="001B72AF"/>
    <w:rsid w:val="001C0BB6"/>
    <w:rsid w:val="001C0FE6"/>
    <w:rsid w:val="001C102D"/>
    <w:rsid w:val="001C15D6"/>
    <w:rsid w:val="001C170F"/>
    <w:rsid w:val="001C1EC1"/>
    <w:rsid w:val="001C2C49"/>
    <w:rsid w:val="001C2F65"/>
    <w:rsid w:val="001C30E9"/>
    <w:rsid w:val="001C36DD"/>
    <w:rsid w:val="001C4521"/>
    <w:rsid w:val="001C4675"/>
    <w:rsid w:val="001C48E6"/>
    <w:rsid w:val="001C4A6C"/>
    <w:rsid w:val="001C4B68"/>
    <w:rsid w:val="001C55E6"/>
    <w:rsid w:val="001C5637"/>
    <w:rsid w:val="001C679E"/>
    <w:rsid w:val="001C68B7"/>
    <w:rsid w:val="001C6EC9"/>
    <w:rsid w:val="001C71D2"/>
    <w:rsid w:val="001C733E"/>
    <w:rsid w:val="001C7947"/>
    <w:rsid w:val="001C7FF4"/>
    <w:rsid w:val="001D12EA"/>
    <w:rsid w:val="001D1DCA"/>
    <w:rsid w:val="001D212E"/>
    <w:rsid w:val="001D235D"/>
    <w:rsid w:val="001D3B12"/>
    <w:rsid w:val="001D3DB7"/>
    <w:rsid w:val="001D408A"/>
    <w:rsid w:val="001D42F7"/>
    <w:rsid w:val="001D4827"/>
    <w:rsid w:val="001D4B11"/>
    <w:rsid w:val="001D5824"/>
    <w:rsid w:val="001D59DC"/>
    <w:rsid w:val="001D5B0E"/>
    <w:rsid w:val="001D6066"/>
    <w:rsid w:val="001D66C1"/>
    <w:rsid w:val="001D7044"/>
    <w:rsid w:val="001E1389"/>
    <w:rsid w:val="001E1ED0"/>
    <w:rsid w:val="001E21D3"/>
    <w:rsid w:val="001E2B1B"/>
    <w:rsid w:val="001E3210"/>
    <w:rsid w:val="001E360C"/>
    <w:rsid w:val="001E392F"/>
    <w:rsid w:val="001E3C07"/>
    <w:rsid w:val="001E4583"/>
    <w:rsid w:val="001E4EF6"/>
    <w:rsid w:val="001E4F43"/>
    <w:rsid w:val="001E7228"/>
    <w:rsid w:val="001E7236"/>
    <w:rsid w:val="001E7D7B"/>
    <w:rsid w:val="001F04D3"/>
    <w:rsid w:val="001F152C"/>
    <w:rsid w:val="001F15C6"/>
    <w:rsid w:val="001F20DE"/>
    <w:rsid w:val="001F2875"/>
    <w:rsid w:val="001F2EC1"/>
    <w:rsid w:val="001F38FD"/>
    <w:rsid w:val="001F45DE"/>
    <w:rsid w:val="001F505C"/>
    <w:rsid w:val="001F525C"/>
    <w:rsid w:val="001F54EB"/>
    <w:rsid w:val="001F6330"/>
    <w:rsid w:val="001F6EC9"/>
    <w:rsid w:val="00200F41"/>
    <w:rsid w:val="00202E4A"/>
    <w:rsid w:val="00202F94"/>
    <w:rsid w:val="00204219"/>
    <w:rsid w:val="00204820"/>
    <w:rsid w:val="00204AB3"/>
    <w:rsid w:val="002053CB"/>
    <w:rsid w:val="00205C0E"/>
    <w:rsid w:val="00205E14"/>
    <w:rsid w:val="00206635"/>
    <w:rsid w:val="00207792"/>
    <w:rsid w:val="00207AFD"/>
    <w:rsid w:val="00210397"/>
    <w:rsid w:val="002114FE"/>
    <w:rsid w:val="00211847"/>
    <w:rsid w:val="00212329"/>
    <w:rsid w:val="00212EB5"/>
    <w:rsid w:val="00214B9C"/>
    <w:rsid w:val="002166FE"/>
    <w:rsid w:val="00216C77"/>
    <w:rsid w:val="00216DD8"/>
    <w:rsid w:val="002172DD"/>
    <w:rsid w:val="0022006C"/>
    <w:rsid w:val="002207EC"/>
    <w:rsid w:val="00220F65"/>
    <w:rsid w:val="00221950"/>
    <w:rsid w:val="00221987"/>
    <w:rsid w:val="00222F8E"/>
    <w:rsid w:val="002236C6"/>
    <w:rsid w:val="002245C1"/>
    <w:rsid w:val="00225215"/>
    <w:rsid w:val="0022576F"/>
    <w:rsid w:val="002258FA"/>
    <w:rsid w:val="00225ACB"/>
    <w:rsid w:val="002260C8"/>
    <w:rsid w:val="002263B5"/>
    <w:rsid w:val="00226493"/>
    <w:rsid w:val="00226689"/>
    <w:rsid w:val="00226D02"/>
    <w:rsid w:val="00230C5F"/>
    <w:rsid w:val="0023143F"/>
    <w:rsid w:val="0023146F"/>
    <w:rsid w:val="00231610"/>
    <w:rsid w:val="002358C8"/>
    <w:rsid w:val="0023591B"/>
    <w:rsid w:val="0023595C"/>
    <w:rsid w:val="00235DA1"/>
    <w:rsid w:val="00236C1C"/>
    <w:rsid w:val="002375A8"/>
    <w:rsid w:val="002406AA"/>
    <w:rsid w:val="00241266"/>
    <w:rsid w:val="002423F4"/>
    <w:rsid w:val="00242B7D"/>
    <w:rsid w:val="002430F5"/>
    <w:rsid w:val="00243AC8"/>
    <w:rsid w:val="00244B8E"/>
    <w:rsid w:val="00245510"/>
    <w:rsid w:val="00246707"/>
    <w:rsid w:val="00246B67"/>
    <w:rsid w:val="0024728D"/>
    <w:rsid w:val="002478F5"/>
    <w:rsid w:val="00250524"/>
    <w:rsid w:val="00250761"/>
    <w:rsid w:val="00251061"/>
    <w:rsid w:val="002516A8"/>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6E1"/>
    <w:rsid w:val="00261B69"/>
    <w:rsid w:val="00261C6F"/>
    <w:rsid w:val="00262638"/>
    <w:rsid w:val="00262A6D"/>
    <w:rsid w:val="00262C1C"/>
    <w:rsid w:val="00263889"/>
    <w:rsid w:val="0026394F"/>
    <w:rsid w:val="0026397F"/>
    <w:rsid w:val="0026398F"/>
    <w:rsid w:val="00264516"/>
    <w:rsid w:val="002645B9"/>
    <w:rsid w:val="002655B5"/>
    <w:rsid w:val="002659D3"/>
    <w:rsid w:val="0026632B"/>
    <w:rsid w:val="002665F0"/>
    <w:rsid w:val="00270D1D"/>
    <w:rsid w:val="00271DF2"/>
    <w:rsid w:val="00272A6E"/>
    <w:rsid w:val="00272DAE"/>
    <w:rsid w:val="002735BA"/>
    <w:rsid w:val="0027441F"/>
    <w:rsid w:val="00274FC3"/>
    <w:rsid w:val="00275058"/>
    <w:rsid w:val="00275217"/>
    <w:rsid w:val="00276A95"/>
    <w:rsid w:val="002800A1"/>
    <w:rsid w:val="002814BF"/>
    <w:rsid w:val="00281BC7"/>
    <w:rsid w:val="0028264C"/>
    <w:rsid w:val="00284462"/>
    <w:rsid w:val="00284470"/>
    <w:rsid w:val="002856D7"/>
    <w:rsid w:val="002874AF"/>
    <w:rsid w:val="002876C4"/>
    <w:rsid w:val="00287E26"/>
    <w:rsid w:val="00287F8B"/>
    <w:rsid w:val="00290B23"/>
    <w:rsid w:val="00290D4E"/>
    <w:rsid w:val="0029165F"/>
    <w:rsid w:val="00291A3F"/>
    <w:rsid w:val="00291FD0"/>
    <w:rsid w:val="00292DB5"/>
    <w:rsid w:val="00293391"/>
    <w:rsid w:val="00293CBC"/>
    <w:rsid w:val="00293D7B"/>
    <w:rsid w:val="002942EE"/>
    <w:rsid w:val="00295BE7"/>
    <w:rsid w:val="002967F8"/>
    <w:rsid w:val="002A0A83"/>
    <w:rsid w:val="002A0BEC"/>
    <w:rsid w:val="002A1B7A"/>
    <w:rsid w:val="002A1EEF"/>
    <w:rsid w:val="002A2F92"/>
    <w:rsid w:val="002A37E4"/>
    <w:rsid w:val="002A4208"/>
    <w:rsid w:val="002A4549"/>
    <w:rsid w:val="002A472C"/>
    <w:rsid w:val="002A5364"/>
    <w:rsid w:val="002A553E"/>
    <w:rsid w:val="002A605C"/>
    <w:rsid w:val="002A7723"/>
    <w:rsid w:val="002B265C"/>
    <w:rsid w:val="002B3173"/>
    <w:rsid w:val="002B377F"/>
    <w:rsid w:val="002B4C63"/>
    <w:rsid w:val="002B5438"/>
    <w:rsid w:val="002B59B0"/>
    <w:rsid w:val="002B5A25"/>
    <w:rsid w:val="002B5D3F"/>
    <w:rsid w:val="002B5FD3"/>
    <w:rsid w:val="002B6B24"/>
    <w:rsid w:val="002B6B58"/>
    <w:rsid w:val="002B6D15"/>
    <w:rsid w:val="002C0579"/>
    <w:rsid w:val="002C0B70"/>
    <w:rsid w:val="002C1B27"/>
    <w:rsid w:val="002C1C20"/>
    <w:rsid w:val="002C32B5"/>
    <w:rsid w:val="002C59E8"/>
    <w:rsid w:val="002C5F54"/>
    <w:rsid w:val="002C6AEA"/>
    <w:rsid w:val="002C7399"/>
    <w:rsid w:val="002D0050"/>
    <w:rsid w:val="002D0B66"/>
    <w:rsid w:val="002D1CCA"/>
    <w:rsid w:val="002D28C7"/>
    <w:rsid w:val="002D3636"/>
    <w:rsid w:val="002D3A12"/>
    <w:rsid w:val="002D4CA6"/>
    <w:rsid w:val="002D4E7D"/>
    <w:rsid w:val="002D64B4"/>
    <w:rsid w:val="002D68B0"/>
    <w:rsid w:val="002D69F9"/>
    <w:rsid w:val="002D7B52"/>
    <w:rsid w:val="002E158B"/>
    <w:rsid w:val="002E1700"/>
    <w:rsid w:val="002E1774"/>
    <w:rsid w:val="002E1944"/>
    <w:rsid w:val="002E2AB1"/>
    <w:rsid w:val="002E2F7F"/>
    <w:rsid w:val="002E46E1"/>
    <w:rsid w:val="002E4A4A"/>
    <w:rsid w:val="002E4C74"/>
    <w:rsid w:val="002E5234"/>
    <w:rsid w:val="002E52CA"/>
    <w:rsid w:val="002E5522"/>
    <w:rsid w:val="002E55CC"/>
    <w:rsid w:val="002E638A"/>
    <w:rsid w:val="002E6B50"/>
    <w:rsid w:val="002E6CFA"/>
    <w:rsid w:val="002F04B1"/>
    <w:rsid w:val="002F144A"/>
    <w:rsid w:val="002F2AE7"/>
    <w:rsid w:val="002F3D2B"/>
    <w:rsid w:val="002F4713"/>
    <w:rsid w:val="002F4FF9"/>
    <w:rsid w:val="002F741A"/>
    <w:rsid w:val="0030136B"/>
    <w:rsid w:val="00301872"/>
    <w:rsid w:val="0030214E"/>
    <w:rsid w:val="0030234D"/>
    <w:rsid w:val="00302587"/>
    <w:rsid w:val="003029FD"/>
    <w:rsid w:val="00303381"/>
    <w:rsid w:val="00303A36"/>
    <w:rsid w:val="00303C1E"/>
    <w:rsid w:val="00305E76"/>
    <w:rsid w:val="00306477"/>
    <w:rsid w:val="0030695F"/>
    <w:rsid w:val="00306C3F"/>
    <w:rsid w:val="00306E8E"/>
    <w:rsid w:val="003075D6"/>
    <w:rsid w:val="00307B10"/>
    <w:rsid w:val="00310495"/>
    <w:rsid w:val="0031074B"/>
    <w:rsid w:val="00310DE6"/>
    <w:rsid w:val="00310E6E"/>
    <w:rsid w:val="003111FB"/>
    <w:rsid w:val="00314FA6"/>
    <w:rsid w:val="003150E3"/>
    <w:rsid w:val="003156D4"/>
    <w:rsid w:val="0031582C"/>
    <w:rsid w:val="003174B9"/>
    <w:rsid w:val="00317D5D"/>
    <w:rsid w:val="00320C17"/>
    <w:rsid w:val="00320FA4"/>
    <w:rsid w:val="00321D92"/>
    <w:rsid w:val="00322152"/>
    <w:rsid w:val="00322290"/>
    <w:rsid w:val="00322998"/>
    <w:rsid w:val="00323A2D"/>
    <w:rsid w:val="00323A38"/>
    <w:rsid w:val="00325337"/>
    <w:rsid w:val="003257ED"/>
    <w:rsid w:val="003260B4"/>
    <w:rsid w:val="00326AAD"/>
    <w:rsid w:val="003304E8"/>
    <w:rsid w:val="00330D2E"/>
    <w:rsid w:val="00334BD2"/>
    <w:rsid w:val="003376BE"/>
    <w:rsid w:val="00337AD7"/>
    <w:rsid w:val="0034091B"/>
    <w:rsid w:val="00342F41"/>
    <w:rsid w:val="00343352"/>
    <w:rsid w:val="003437A5"/>
    <w:rsid w:val="00343806"/>
    <w:rsid w:val="00343A0A"/>
    <w:rsid w:val="00343C14"/>
    <w:rsid w:val="00343D9E"/>
    <w:rsid w:val="00344511"/>
    <w:rsid w:val="00344B47"/>
    <w:rsid w:val="00346723"/>
    <w:rsid w:val="003470A3"/>
    <w:rsid w:val="0035001F"/>
    <w:rsid w:val="00350285"/>
    <w:rsid w:val="00351E99"/>
    <w:rsid w:val="003521AF"/>
    <w:rsid w:val="0035261A"/>
    <w:rsid w:val="00352A3C"/>
    <w:rsid w:val="00352F5F"/>
    <w:rsid w:val="00353339"/>
    <w:rsid w:val="003535DF"/>
    <w:rsid w:val="00354EFF"/>
    <w:rsid w:val="00355BE9"/>
    <w:rsid w:val="003563F8"/>
    <w:rsid w:val="00357B43"/>
    <w:rsid w:val="00357F7C"/>
    <w:rsid w:val="00361407"/>
    <w:rsid w:val="00362276"/>
    <w:rsid w:val="00364324"/>
    <w:rsid w:val="00364429"/>
    <w:rsid w:val="003645C3"/>
    <w:rsid w:val="00365066"/>
    <w:rsid w:val="003658A7"/>
    <w:rsid w:val="00365909"/>
    <w:rsid w:val="00365DA2"/>
    <w:rsid w:val="003666EC"/>
    <w:rsid w:val="00366907"/>
    <w:rsid w:val="00366F5B"/>
    <w:rsid w:val="00367956"/>
    <w:rsid w:val="00370DEB"/>
    <w:rsid w:val="00371488"/>
    <w:rsid w:val="0037160D"/>
    <w:rsid w:val="003716DB"/>
    <w:rsid w:val="0037198B"/>
    <w:rsid w:val="00371A61"/>
    <w:rsid w:val="00371ACE"/>
    <w:rsid w:val="00372742"/>
    <w:rsid w:val="003733B6"/>
    <w:rsid w:val="003738A7"/>
    <w:rsid w:val="00373B50"/>
    <w:rsid w:val="00373B9C"/>
    <w:rsid w:val="003754C9"/>
    <w:rsid w:val="00375686"/>
    <w:rsid w:val="0037578F"/>
    <w:rsid w:val="003765CA"/>
    <w:rsid w:val="003766AE"/>
    <w:rsid w:val="00376CDC"/>
    <w:rsid w:val="00376EC3"/>
    <w:rsid w:val="00377328"/>
    <w:rsid w:val="0037752E"/>
    <w:rsid w:val="003807D7"/>
    <w:rsid w:val="00380A53"/>
    <w:rsid w:val="00381B8E"/>
    <w:rsid w:val="00381DC1"/>
    <w:rsid w:val="00381F02"/>
    <w:rsid w:val="00381FA6"/>
    <w:rsid w:val="00382D0B"/>
    <w:rsid w:val="00382E3D"/>
    <w:rsid w:val="00384759"/>
    <w:rsid w:val="00384F9C"/>
    <w:rsid w:val="00385BCC"/>
    <w:rsid w:val="00386044"/>
    <w:rsid w:val="00386FF3"/>
    <w:rsid w:val="0038715C"/>
    <w:rsid w:val="00387918"/>
    <w:rsid w:val="00390890"/>
    <w:rsid w:val="00390969"/>
    <w:rsid w:val="00391786"/>
    <w:rsid w:val="00391B49"/>
    <w:rsid w:val="0039227C"/>
    <w:rsid w:val="003932C8"/>
    <w:rsid w:val="00393EFD"/>
    <w:rsid w:val="003942C0"/>
    <w:rsid w:val="0039486A"/>
    <w:rsid w:val="00395154"/>
    <w:rsid w:val="00395296"/>
    <w:rsid w:val="00395849"/>
    <w:rsid w:val="00396DFB"/>
    <w:rsid w:val="00397B01"/>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6FDA"/>
    <w:rsid w:val="003C048E"/>
    <w:rsid w:val="003C11C2"/>
    <w:rsid w:val="003C1C90"/>
    <w:rsid w:val="003C220D"/>
    <w:rsid w:val="003C34A4"/>
    <w:rsid w:val="003C49C4"/>
    <w:rsid w:val="003C4B08"/>
    <w:rsid w:val="003C4CBB"/>
    <w:rsid w:val="003C4D70"/>
    <w:rsid w:val="003C4DFC"/>
    <w:rsid w:val="003C578E"/>
    <w:rsid w:val="003C6C6B"/>
    <w:rsid w:val="003C6E9F"/>
    <w:rsid w:val="003D01C9"/>
    <w:rsid w:val="003D0511"/>
    <w:rsid w:val="003D065B"/>
    <w:rsid w:val="003D0FCB"/>
    <w:rsid w:val="003D2746"/>
    <w:rsid w:val="003D295D"/>
    <w:rsid w:val="003D2D66"/>
    <w:rsid w:val="003D3149"/>
    <w:rsid w:val="003D4746"/>
    <w:rsid w:val="003D53B3"/>
    <w:rsid w:val="003D591E"/>
    <w:rsid w:val="003D5D4F"/>
    <w:rsid w:val="003D617B"/>
    <w:rsid w:val="003D650D"/>
    <w:rsid w:val="003D7507"/>
    <w:rsid w:val="003D750D"/>
    <w:rsid w:val="003D7F5B"/>
    <w:rsid w:val="003E01BE"/>
    <w:rsid w:val="003E2021"/>
    <w:rsid w:val="003E2790"/>
    <w:rsid w:val="003E2DBD"/>
    <w:rsid w:val="003E3121"/>
    <w:rsid w:val="003E5C9C"/>
    <w:rsid w:val="003E5ED6"/>
    <w:rsid w:val="003E6471"/>
    <w:rsid w:val="003E7693"/>
    <w:rsid w:val="003F197F"/>
    <w:rsid w:val="003F19EB"/>
    <w:rsid w:val="003F20E1"/>
    <w:rsid w:val="003F2FB8"/>
    <w:rsid w:val="003F3385"/>
    <w:rsid w:val="003F3552"/>
    <w:rsid w:val="003F3B1F"/>
    <w:rsid w:val="003F4B8C"/>
    <w:rsid w:val="003F4CE6"/>
    <w:rsid w:val="003F5D7F"/>
    <w:rsid w:val="003F6080"/>
    <w:rsid w:val="003F6759"/>
    <w:rsid w:val="003F732C"/>
    <w:rsid w:val="003F7917"/>
    <w:rsid w:val="00400372"/>
    <w:rsid w:val="00401CE6"/>
    <w:rsid w:val="004027F3"/>
    <w:rsid w:val="00402DFC"/>
    <w:rsid w:val="0040407C"/>
    <w:rsid w:val="00404194"/>
    <w:rsid w:val="00404FBF"/>
    <w:rsid w:val="00404FD6"/>
    <w:rsid w:val="00405C8B"/>
    <w:rsid w:val="00406A17"/>
    <w:rsid w:val="00407E78"/>
    <w:rsid w:val="0041126D"/>
    <w:rsid w:val="00411A1B"/>
    <w:rsid w:val="004128B5"/>
    <w:rsid w:val="004134C4"/>
    <w:rsid w:val="004138A5"/>
    <w:rsid w:val="004138D2"/>
    <w:rsid w:val="00414947"/>
    <w:rsid w:val="00415F77"/>
    <w:rsid w:val="00416C0D"/>
    <w:rsid w:val="00416E37"/>
    <w:rsid w:val="004170C0"/>
    <w:rsid w:val="00417256"/>
    <w:rsid w:val="00420F92"/>
    <w:rsid w:val="00421061"/>
    <w:rsid w:val="0042109F"/>
    <w:rsid w:val="00421D2A"/>
    <w:rsid w:val="0042254C"/>
    <w:rsid w:val="00422673"/>
    <w:rsid w:val="00422BD9"/>
    <w:rsid w:val="00422E03"/>
    <w:rsid w:val="00423DA7"/>
    <w:rsid w:val="00424F84"/>
    <w:rsid w:val="00425673"/>
    <w:rsid w:val="004256EC"/>
    <w:rsid w:val="00425991"/>
    <w:rsid w:val="00425EDF"/>
    <w:rsid w:val="00426781"/>
    <w:rsid w:val="0042778C"/>
    <w:rsid w:val="00430AC9"/>
    <w:rsid w:val="0043204D"/>
    <w:rsid w:val="00432481"/>
    <w:rsid w:val="00433749"/>
    <w:rsid w:val="0043449E"/>
    <w:rsid w:val="00434C9A"/>
    <w:rsid w:val="00434E97"/>
    <w:rsid w:val="00436693"/>
    <w:rsid w:val="0043704D"/>
    <w:rsid w:val="00437D0A"/>
    <w:rsid w:val="00442571"/>
    <w:rsid w:val="00442D73"/>
    <w:rsid w:val="0044341C"/>
    <w:rsid w:val="00443CB0"/>
    <w:rsid w:val="00444CDD"/>
    <w:rsid w:val="00444D6E"/>
    <w:rsid w:val="00445A38"/>
    <w:rsid w:val="00446513"/>
    <w:rsid w:val="00447185"/>
    <w:rsid w:val="00450187"/>
    <w:rsid w:val="004509C9"/>
    <w:rsid w:val="00452628"/>
    <w:rsid w:val="0045293C"/>
    <w:rsid w:val="00452B83"/>
    <w:rsid w:val="00452D0B"/>
    <w:rsid w:val="00455FD3"/>
    <w:rsid w:val="00456721"/>
    <w:rsid w:val="00456745"/>
    <w:rsid w:val="0045687C"/>
    <w:rsid w:val="004606C4"/>
    <w:rsid w:val="00460A59"/>
    <w:rsid w:val="00460BA1"/>
    <w:rsid w:val="00461476"/>
    <w:rsid w:val="00461844"/>
    <w:rsid w:val="00461A41"/>
    <w:rsid w:val="00461E3C"/>
    <w:rsid w:val="00463E5C"/>
    <w:rsid w:val="0046419F"/>
    <w:rsid w:val="00464220"/>
    <w:rsid w:val="004654DD"/>
    <w:rsid w:val="00466292"/>
    <w:rsid w:val="00466C5D"/>
    <w:rsid w:val="00466FEE"/>
    <w:rsid w:val="004671A8"/>
    <w:rsid w:val="004706B9"/>
    <w:rsid w:val="00470F52"/>
    <w:rsid w:val="00471302"/>
    <w:rsid w:val="00472839"/>
    <w:rsid w:val="0047299F"/>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4679"/>
    <w:rsid w:val="004849AC"/>
    <w:rsid w:val="00484A2D"/>
    <w:rsid w:val="00485FFB"/>
    <w:rsid w:val="00486DCC"/>
    <w:rsid w:val="004875C4"/>
    <w:rsid w:val="00487795"/>
    <w:rsid w:val="00487C2A"/>
    <w:rsid w:val="00490AB2"/>
    <w:rsid w:val="00492436"/>
    <w:rsid w:val="00493B92"/>
    <w:rsid w:val="00494085"/>
    <w:rsid w:val="00494C74"/>
    <w:rsid w:val="00495E35"/>
    <w:rsid w:val="00496DE8"/>
    <w:rsid w:val="004971C6"/>
    <w:rsid w:val="004A1347"/>
    <w:rsid w:val="004A1D6B"/>
    <w:rsid w:val="004A2261"/>
    <w:rsid w:val="004A237A"/>
    <w:rsid w:val="004A243E"/>
    <w:rsid w:val="004A294C"/>
    <w:rsid w:val="004A4205"/>
    <w:rsid w:val="004A4BFC"/>
    <w:rsid w:val="004A5B4E"/>
    <w:rsid w:val="004A6720"/>
    <w:rsid w:val="004A6EA1"/>
    <w:rsid w:val="004A740D"/>
    <w:rsid w:val="004A7CF4"/>
    <w:rsid w:val="004A7F8B"/>
    <w:rsid w:val="004B086E"/>
    <w:rsid w:val="004B10B3"/>
    <w:rsid w:val="004B12A1"/>
    <w:rsid w:val="004B147A"/>
    <w:rsid w:val="004B355D"/>
    <w:rsid w:val="004B3631"/>
    <w:rsid w:val="004B3980"/>
    <w:rsid w:val="004B3EBA"/>
    <w:rsid w:val="004B428F"/>
    <w:rsid w:val="004B462F"/>
    <w:rsid w:val="004B49A3"/>
    <w:rsid w:val="004B4E7A"/>
    <w:rsid w:val="004B548D"/>
    <w:rsid w:val="004B5A2B"/>
    <w:rsid w:val="004B68B3"/>
    <w:rsid w:val="004B772C"/>
    <w:rsid w:val="004B777F"/>
    <w:rsid w:val="004C001F"/>
    <w:rsid w:val="004C0AB8"/>
    <w:rsid w:val="004C112B"/>
    <w:rsid w:val="004C13C5"/>
    <w:rsid w:val="004C1C63"/>
    <w:rsid w:val="004C2313"/>
    <w:rsid w:val="004C3984"/>
    <w:rsid w:val="004C45F2"/>
    <w:rsid w:val="004C6287"/>
    <w:rsid w:val="004C652C"/>
    <w:rsid w:val="004C7100"/>
    <w:rsid w:val="004D02B3"/>
    <w:rsid w:val="004D0A44"/>
    <w:rsid w:val="004D11F2"/>
    <w:rsid w:val="004D135E"/>
    <w:rsid w:val="004D1A55"/>
    <w:rsid w:val="004D232B"/>
    <w:rsid w:val="004D3B92"/>
    <w:rsid w:val="004D3BB7"/>
    <w:rsid w:val="004D4ABC"/>
    <w:rsid w:val="004D4F16"/>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44A7"/>
    <w:rsid w:val="004E4888"/>
    <w:rsid w:val="004E49D8"/>
    <w:rsid w:val="004E4B4D"/>
    <w:rsid w:val="004E4C0D"/>
    <w:rsid w:val="004E5177"/>
    <w:rsid w:val="004E533F"/>
    <w:rsid w:val="004E554F"/>
    <w:rsid w:val="004E642C"/>
    <w:rsid w:val="004F1095"/>
    <w:rsid w:val="004F3413"/>
    <w:rsid w:val="004F3A53"/>
    <w:rsid w:val="004F40D2"/>
    <w:rsid w:val="004F474F"/>
    <w:rsid w:val="004F4F06"/>
    <w:rsid w:val="004F6809"/>
    <w:rsid w:val="004F7786"/>
    <w:rsid w:val="005019A0"/>
    <w:rsid w:val="005029B1"/>
    <w:rsid w:val="00502D35"/>
    <w:rsid w:val="00503EE1"/>
    <w:rsid w:val="0050450A"/>
    <w:rsid w:val="00504839"/>
    <w:rsid w:val="00504C70"/>
    <w:rsid w:val="0050574C"/>
    <w:rsid w:val="00507887"/>
    <w:rsid w:val="00510061"/>
    <w:rsid w:val="0051031B"/>
    <w:rsid w:val="005105E8"/>
    <w:rsid w:val="005111C9"/>
    <w:rsid w:val="005115A4"/>
    <w:rsid w:val="00512017"/>
    <w:rsid w:val="005122D1"/>
    <w:rsid w:val="00514426"/>
    <w:rsid w:val="00514996"/>
    <w:rsid w:val="00514ED1"/>
    <w:rsid w:val="00515054"/>
    <w:rsid w:val="005153AD"/>
    <w:rsid w:val="00515F15"/>
    <w:rsid w:val="00515FC4"/>
    <w:rsid w:val="00516919"/>
    <w:rsid w:val="00516EC8"/>
    <w:rsid w:val="00516F77"/>
    <w:rsid w:val="005178D5"/>
    <w:rsid w:val="00520074"/>
    <w:rsid w:val="005206FB"/>
    <w:rsid w:val="00520D68"/>
    <w:rsid w:val="00520F5B"/>
    <w:rsid w:val="00523E33"/>
    <w:rsid w:val="0052436C"/>
    <w:rsid w:val="005243DB"/>
    <w:rsid w:val="00524877"/>
    <w:rsid w:val="005248DD"/>
    <w:rsid w:val="005258EA"/>
    <w:rsid w:val="0052610B"/>
    <w:rsid w:val="005266E7"/>
    <w:rsid w:val="005274E6"/>
    <w:rsid w:val="00530A64"/>
    <w:rsid w:val="00530EF3"/>
    <w:rsid w:val="005312CD"/>
    <w:rsid w:val="0053256B"/>
    <w:rsid w:val="00532A8F"/>
    <w:rsid w:val="00534321"/>
    <w:rsid w:val="005360F6"/>
    <w:rsid w:val="005373C1"/>
    <w:rsid w:val="005373CF"/>
    <w:rsid w:val="00537BEC"/>
    <w:rsid w:val="00537E1E"/>
    <w:rsid w:val="00540614"/>
    <w:rsid w:val="00540EEB"/>
    <w:rsid w:val="00541538"/>
    <w:rsid w:val="00541F51"/>
    <w:rsid w:val="00541FB9"/>
    <w:rsid w:val="0054213A"/>
    <w:rsid w:val="00542A83"/>
    <w:rsid w:val="00543CDB"/>
    <w:rsid w:val="0054470C"/>
    <w:rsid w:val="00544F27"/>
    <w:rsid w:val="00544FC4"/>
    <w:rsid w:val="0054542C"/>
    <w:rsid w:val="00545A9C"/>
    <w:rsid w:val="00546571"/>
    <w:rsid w:val="005468BC"/>
    <w:rsid w:val="00546FC2"/>
    <w:rsid w:val="005478EE"/>
    <w:rsid w:val="00547CAE"/>
    <w:rsid w:val="00550F29"/>
    <w:rsid w:val="0055182B"/>
    <w:rsid w:val="00551CFE"/>
    <w:rsid w:val="005523C7"/>
    <w:rsid w:val="00552C26"/>
    <w:rsid w:val="0055337E"/>
    <w:rsid w:val="0055355E"/>
    <w:rsid w:val="00555872"/>
    <w:rsid w:val="00555F28"/>
    <w:rsid w:val="0055600F"/>
    <w:rsid w:val="0055607B"/>
    <w:rsid w:val="00556AE0"/>
    <w:rsid w:val="00556B0A"/>
    <w:rsid w:val="00556E25"/>
    <w:rsid w:val="00557983"/>
    <w:rsid w:val="005601F1"/>
    <w:rsid w:val="005616D1"/>
    <w:rsid w:val="00561E9C"/>
    <w:rsid w:val="005628F5"/>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3A33"/>
    <w:rsid w:val="0057555D"/>
    <w:rsid w:val="005756E9"/>
    <w:rsid w:val="005765B1"/>
    <w:rsid w:val="0057662B"/>
    <w:rsid w:val="00576C62"/>
    <w:rsid w:val="0057797F"/>
    <w:rsid w:val="0058123D"/>
    <w:rsid w:val="00581A3E"/>
    <w:rsid w:val="00581B0D"/>
    <w:rsid w:val="00582471"/>
    <w:rsid w:val="00582D22"/>
    <w:rsid w:val="00582FC6"/>
    <w:rsid w:val="00584C1B"/>
    <w:rsid w:val="005850C0"/>
    <w:rsid w:val="0058521E"/>
    <w:rsid w:val="0058544B"/>
    <w:rsid w:val="00585BD5"/>
    <w:rsid w:val="005860A3"/>
    <w:rsid w:val="005877CC"/>
    <w:rsid w:val="00587F32"/>
    <w:rsid w:val="00590163"/>
    <w:rsid w:val="005902C8"/>
    <w:rsid w:val="0059142B"/>
    <w:rsid w:val="00591E37"/>
    <w:rsid w:val="00592476"/>
    <w:rsid w:val="005939C7"/>
    <w:rsid w:val="00593D0D"/>
    <w:rsid w:val="00594B84"/>
    <w:rsid w:val="00595149"/>
    <w:rsid w:val="005951D0"/>
    <w:rsid w:val="005954AF"/>
    <w:rsid w:val="00597E05"/>
    <w:rsid w:val="005A0918"/>
    <w:rsid w:val="005A0A0C"/>
    <w:rsid w:val="005A1661"/>
    <w:rsid w:val="005A19F8"/>
    <w:rsid w:val="005A1A45"/>
    <w:rsid w:val="005A1D57"/>
    <w:rsid w:val="005A2184"/>
    <w:rsid w:val="005A2219"/>
    <w:rsid w:val="005A28FA"/>
    <w:rsid w:val="005A3089"/>
    <w:rsid w:val="005A49B5"/>
    <w:rsid w:val="005A54E3"/>
    <w:rsid w:val="005A5ED2"/>
    <w:rsid w:val="005A61F6"/>
    <w:rsid w:val="005A63F6"/>
    <w:rsid w:val="005A6D25"/>
    <w:rsid w:val="005A7232"/>
    <w:rsid w:val="005A7C89"/>
    <w:rsid w:val="005A7F7E"/>
    <w:rsid w:val="005B09F3"/>
    <w:rsid w:val="005B0FDE"/>
    <w:rsid w:val="005B1526"/>
    <w:rsid w:val="005B16BF"/>
    <w:rsid w:val="005B1727"/>
    <w:rsid w:val="005B224B"/>
    <w:rsid w:val="005B3FD0"/>
    <w:rsid w:val="005B4B23"/>
    <w:rsid w:val="005B500A"/>
    <w:rsid w:val="005B5BF2"/>
    <w:rsid w:val="005B626D"/>
    <w:rsid w:val="005B72FB"/>
    <w:rsid w:val="005B7612"/>
    <w:rsid w:val="005B7EC0"/>
    <w:rsid w:val="005C0202"/>
    <w:rsid w:val="005C023F"/>
    <w:rsid w:val="005C0D6F"/>
    <w:rsid w:val="005C19B3"/>
    <w:rsid w:val="005C1F3D"/>
    <w:rsid w:val="005C2ED4"/>
    <w:rsid w:val="005C36C5"/>
    <w:rsid w:val="005C36E4"/>
    <w:rsid w:val="005C426A"/>
    <w:rsid w:val="005C43BB"/>
    <w:rsid w:val="005C5B71"/>
    <w:rsid w:val="005C5FF0"/>
    <w:rsid w:val="005C76D3"/>
    <w:rsid w:val="005C7960"/>
    <w:rsid w:val="005D0658"/>
    <w:rsid w:val="005D1A30"/>
    <w:rsid w:val="005D1FC6"/>
    <w:rsid w:val="005D3EEF"/>
    <w:rsid w:val="005D47AD"/>
    <w:rsid w:val="005D5BDA"/>
    <w:rsid w:val="005D6821"/>
    <w:rsid w:val="005D6AF4"/>
    <w:rsid w:val="005D6F32"/>
    <w:rsid w:val="005E140F"/>
    <w:rsid w:val="005E19FB"/>
    <w:rsid w:val="005E1DDA"/>
    <w:rsid w:val="005E2659"/>
    <w:rsid w:val="005E288A"/>
    <w:rsid w:val="005E2A60"/>
    <w:rsid w:val="005E2A71"/>
    <w:rsid w:val="005E31C6"/>
    <w:rsid w:val="005E45F3"/>
    <w:rsid w:val="005E552E"/>
    <w:rsid w:val="005E5832"/>
    <w:rsid w:val="005E64EE"/>
    <w:rsid w:val="005E6B23"/>
    <w:rsid w:val="005E73F0"/>
    <w:rsid w:val="005E7F65"/>
    <w:rsid w:val="005F09A7"/>
    <w:rsid w:val="005F2982"/>
    <w:rsid w:val="005F3696"/>
    <w:rsid w:val="005F544E"/>
    <w:rsid w:val="005F5CFF"/>
    <w:rsid w:val="005F6BA7"/>
    <w:rsid w:val="005F6D83"/>
    <w:rsid w:val="005F7792"/>
    <w:rsid w:val="005F779D"/>
    <w:rsid w:val="005F78A3"/>
    <w:rsid w:val="00600D84"/>
    <w:rsid w:val="00601971"/>
    <w:rsid w:val="00602736"/>
    <w:rsid w:val="006028B1"/>
    <w:rsid w:val="0060386E"/>
    <w:rsid w:val="00603C35"/>
    <w:rsid w:val="006040AB"/>
    <w:rsid w:val="0060446A"/>
    <w:rsid w:val="0060467B"/>
    <w:rsid w:val="00605E06"/>
    <w:rsid w:val="00606280"/>
    <w:rsid w:val="00607B36"/>
    <w:rsid w:val="006102D2"/>
    <w:rsid w:val="00611762"/>
    <w:rsid w:val="00611FB3"/>
    <w:rsid w:val="00614033"/>
    <w:rsid w:val="006141F1"/>
    <w:rsid w:val="0061497B"/>
    <w:rsid w:val="00614E07"/>
    <w:rsid w:val="006153A8"/>
    <w:rsid w:val="006167D9"/>
    <w:rsid w:val="00616F2D"/>
    <w:rsid w:val="0062049F"/>
    <w:rsid w:val="006204BE"/>
    <w:rsid w:val="00620A04"/>
    <w:rsid w:val="00620F3C"/>
    <w:rsid w:val="00620F66"/>
    <w:rsid w:val="006217F6"/>
    <w:rsid w:val="00621821"/>
    <w:rsid w:val="00622F2D"/>
    <w:rsid w:val="00624158"/>
    <w:rsid w:val="0062491F"/>
    <w:rsid w:val="00624E7C"/>
    <w:rsid w:val="006250BC"/>
    <w:rsid w:val="00625B08"/>
    <w:rsid w:val="00625BE9"/>
    <w:rsid w:val="006267A0"/>
    <w:rsid w:val="00627A53"/>
    <w:rsid w:val="00627DC0"/>
    <w:rsid w:val="0063138E"/>
    <w:rsid w:val="0063145B"/>
    <w:rsid w:val="0063176E"/>
    <w:rsid w:val="00631C6D"/>
    <w:rsid w:val="006323A7"/>
    <w:rsid w:val="00632BFD"/>
    <w:rsid w:val="0063327C"/>
    <w:rsid w:val="00634246"/>
    <w:rsid w:val="00634378"/>
    <w:rsid w:val="00634504"/>
    <w:rsid w:val="0063458B"/>
    <w:rsid w:val="00635C9C"/>
    <w:rsid w:val="00636A88"/>
    <w:rsid w:val="00636D8A"/>
    <w:rsid w:val="00637145"/>
    <w:rsid w:val="00637C93"/>
    <w:rsid w:val="006409AF"/>
    <w:rsid w:val="00640CD2"/>
    <w:rsid w:val="00640FC2"/>
    <w:rsid w:val="0064330A"/>
    <w:rsid w:val="006445DD"/>
    <w:rsid w:val="0064555A"/>
    <w:rsid w:val="0064606C"/>
    <w:rsid w:val="00646D62"/>
    <w:rsid w:val="00647D3E"/>
    <w:rsid w:val="00647E29"/>
    <w:rsid w:val="006510E4"/>
    <w:rsid w:val="00651748"/>
    <w:rsid w:val="0065204B"/>
    <w:rsid w:val="00652998"/>
    <w:rsid w:val="00653A3A"/>
    <w:rsid w:val="00654050"/>
    <w:rsid w:val="006541BB"/>
    <w:rsid w:val="006551C1"/>
    <w:rsid w:val="00655635"/>
    <w:rsid w:val="006557DA"/>
    <w:rsid w:val="00655EE5"/>
    <w:rsid w:val="00657759"/>
    <w:rsid w:val="00657777"/>
    <w:rsid w:val="006606BD"/>
    <w:rsid w:val="00662D49"/>
    <w:rsid w:val="00662E86"/>
    <w:rsid w:val="00663A2E"/>
    <w:rsid w:val="00663FFD"/>
    <w:rsid w:val="00665C06"/>
    <w:rsid w:val="006677E0"/>
    <w:rsid w:val="00667ED3"/>
    <w:rsid w:val="00670BE0"/>
    <w:rsid w:val="00672771"/>
    <w:rsid w:val="0067391C"/>
    <w:rsid w:val="00674C51"/>
    <w:rsid w:val="00676ADB"/>
    <w:rsid w:val="00677382"/>
    <w:rsid w:val="0067798D"/>
    <w:rsid w:val="006809D6"/>
    <w:rsid w:val="00681AD2"/>
    <w:rsid w:val="00681C21"/>
    <w:rsid w:val="00681F1D"/>
    <w:rsid w:val="006824EB"/>
    <w:rsid w:val="006825F7"/>
    <w:rsid w:val="006827C1"/>
    <w:rsid w:val="006827EC"/>
    <w:rsid w:val="00682C80"/>
    <w:rsid w:val="00683840"/>
    <w:rsid w:val="0068400F"/>
    <w:rsid w:val="00684DD6"/>
    <w:rsid w:val="0068618D"/>
    <w:rsid w:val="006862D1"/>
    <w:rsid w:val="00690A37"/>
    <w:rsid w:val="00691239"/>
    <w:rsid w:val="006922D8"/>
    <w:rsid w:val="0069237E"/>
    <w:rsid w:val="006932DD"/>
    <w:rsid w:val="00693549"/>
    <w:rsid w:val="00693BEE"/>
    <w:rsid w:val="00695784"/>
    <w:rsid w:val="00695C70"/>
    <w:rsid w:val="00696252"/>
    <w:rsid w:val="00696467"/>
    <w:rsid w:val="00696A30"/>
    <w:rsid w:val="006978A0"/>
    <w:rsid w:val="006A006E"/>
    <w:rsid w:val="006A0373"/>
    <w:rsid w:val="006A0B73"/>
    <w:rsid w:val="006A0BC9"/>
    <w:rsid w:val="006A18EE"/>
    <w:rsid w:val="006A193A"/>
    <w:rsid w:val="006A1E8D"/>
    <w:rsid w:val="006A23F3"/>
    <w:rsid w:val="006A399C"/>
    <w:rsid w:val="006A3F92"/>
    <w:rsid w:val="006A64B6"/>
    <w:rsid w:val="006A6B60"/>
    <w:rsid w:val="006A7D1A"/>
    <w:rsid w:val="006B006B"/>
    <w:rsid w:val="006B012D"/>
    <w:rsid w:val="006B03F4"/>
    <w:rsid w:val="006B049B"/>
    <w:rsid w:val="006B11D7"/>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22F"/>
    <w:rsid w:val="006B7F5C"/>
    <w:rsid w:val="006C0107"/>
    <w:rsid w:val="006C050B"/>
    <w:rsid w:val="006C07B7"/>
    <w:rsid w:val="006C167D"/>
    <w:rsid w:val="006C1973"/>
    <w:rsid w:val="006C1A17"/>
    <w:rsid w:val="006C2F2C"/>
    <w:rsid w:val="006C2F62"/>
    <w:rsid w:val="006C3A5A"/>
    <w:rsid w:val="006C4229"/>
    <w:rsid w:val="006C4A57"/>
    <w:rsid w:val="006C4C17"/>
    <w:rsid w:val="006C5051"/>
    <w:rsid w:val="006C5CCA"/>
    <w:rsid w:val="006C7254"/>
    <w:rsid w:val="006C7599"/>
    <w:rsid w:val="006C7884"/>
    <w:rsid w:val="006D00D2"/>
    <w:rsid w:val="006D1447"/>
    <w:rsid w:val="006D3ADE"/>
    <w:rsid w:val="006D486D"/>
    <w:rsid w:val="006D5B8E"/>
    <w:rsid w:val="006D5EEA"/>
    <w:rsid w:val="006D6564"/>
    <w:rsid w:val="006D6AE8"/>
    <w:rsid w:val="006D6EE0"/>
    <w:rsid w:val="006D78A8"/>
    <w:rsid w:val="006E0709"/>
    <w:rsid w:val="006E09A1"/>
    <w:rsid w:val="006E2469"/>
    <w:rsid w:val="006E529D"/>
    <w:rsid w:val="006E54D8"/>
    <w:rsid w:val="006E5ABE"/>
    <w:rsid w:val="006E757B"/>
    <w:rsid w:val="006F04B5"/>
    <w:rsid w:val="006F22C8"/>
    <w:rsid w:val="006F25D0"/>
    <w:rsid w:val="006F3035"/>
    <w:rsid w:val="006F3293"/>
    <w:rsid w:val="006F34E0"/>
    <w:rsid w:val="006F35F0"/>
    <w:rsid w:val="006F3CD7"/>
    <w:rsid w:val="006F4557"/>
    <w:rsid w:val="006F671D"/>
    <w:rsid w:val="006F6E49"/>
    <w:rsid w:val="006F6F25"/>
    <w:rsid w:val="00700756"/>
    <w:rsid w:val="00700877"/>
    <w:rsid w:val="007008AE"/>
    <w:rsid w:val="007013C4"/>
    <w:rsid w:val="00701E8F"/>
    <w:rsid w:val="00702197"/>
    <w:rsid w:val="00704015"/>
    <w:rsid w:val="00704D80"/>
    <w:rsid w:val="00704FAC"/>
    <w:rsid w:val="00705143"/>
    <w:rsid w:val="007051CF"/>
    <w:rsid w:val="00705EE0"/>
    <w:rsid w:val="007064F1"/>
    <w:rsid w:val="00706DE3"/>
    <w:rsid w:val="00707A94"/>
    <w:rsid w:val="00710426"/>
    <w:rsid w:val="00710CE7"/>
    <w:rsid w:val="007110C6"/>
    <w:rsid w:val="007114E1"/>
    <w:rsid w:val="0071222B"/>
    <w:rsid w:val="00712372"/>
    <w:rsid w:val="0071240E"/>
    <w:rsid w:val="00712549"/>
    <w:rsid w:val="00712EDF"/>
    <w:rsid w:val="0071446F"/>
    <w:rsid w:val="00714E22"/>
    <w:rsid w:val="00716383"/>
    <w:rsid w:val="00716CCA"/>
    <w:rsid w:val="00717492"/>
    <w:rsid w:val="00721603"/>
    <w:rsid w:val="00721916"/>
    <w:rsid w:val="00724077"/>
    <w:rsid w:val="00724407"/>
    <w:rsid w:val="0072460B"/>
    <w:rsid w:val="007249AD"/>
    <w:rsid w:val="007250F2"/>
    <w:rsid w:val="007262ED"/>
    <w:rsid w:val="00726586"/>
    <w:rsid w:val="007274A6"/>
    <w:rsid w:val="00730A2B"/>
    <w:rsid w:val="007313AF"/>
    <w:rsid w:val="00732CE6"/>
    <w:rsid w:val="007331C8"/>
    <w:rsid w:val="00733BA4"/>
    <w:rsid w:val="00733BE2"/>
    <w:rsid w:val="007344D5"/>
    <w:rsid w:val="007348C2"/>
    <w:rsid w:val="00734B29"/>
    <w:rsid w:val="00734E0A"/>
    <w:rsid w:val="00735BB3"/>
    <w:rsid w:val="0073640B"/>
    <w:rsid w:val="00736E11"/>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4B6"/>
    <w:rsid w:val="00750D4C"/>
    <w:rsid w:val="00752077"/>
    <w:rsid w:val="0075246B"/>
    <w:rsid w:val="00752BD5"/>
    <w:rsid w:val="00752FC0"/>
    <w:rsid w:val="007539C7"/>
    <w:rsid w:val="007544CD"/>
    <w:rsid w:val="00756399"/>
    <w:rsid w:val="00756882"/>
    <w:rsid w:val="00756E82"/>
    <w:rsid w:val="00757A8F"/>
    <w:rsid w:val="00760D20"/>
    <w:rsid w:val="00761ED5"/>
    <w:rsid w:val="0076386C"/>
    <w:rsid w:val="00763D86"/>
    <w:rsid w:val="00764ADF"/>
    <w:rsid w:val="007656DC"/>
    <w:rsid w:val="00765AA1"/>
    <w:rsid w:val="00765EC8"/>
    <w:rsid w:val="00766E5B"/>
    <w:rsid w:val="00767FA9"/>
    <w:rsid w:val="00767FC2"/>
    <w:rsid w:val="007702DE"/>
    <w:rsid w:val="00770965"/>
    <w:rsid w:val="007709D9"/>
    <w:rsid w:val="00770DEA"/>
    <w:rsid w:val="007712B8"/>
    <w:rsid w:val="00771E61"/>
    <w:rsid w:val="007725C1"/>
    <w:rsid w:val="007727A3"/>
    <w:rsid w:val="00772F95"/>
    <w:rsid w:val="007746EC"/>
    <w:rsid w:val="0077600C"/>
    <w:rsid w:val="00776987"/>
    <w:rsid w:val="0077698B"/>
    <w:rsid w:val="007769A7"/>
    <w:rsid w:val="00777715"/>
    <w:rsid w:val="0077785C"/>
    <w:rsid w:val="007779E5"/>
    <w:rsid w:val="00777CA8"/>
    <w:rsid w:val="007802CA"/>
    <w:rsid w:val="00780AE4"/>
    <w:rsid w:val="00780EA3"/>
    <w:rsid w:val="00781430"/>
    <w:rsid w:val="00781E68"/>
    <w:rsid w:val="0078286B"/>
    <w:rsid w:val="00784A61"/>
    <w:rsid w:val="007855A3"/>
    <w:rsid w:val="00785BE2"/>
    <w:rsid w:val="00786368"/>
    <w:rsid w:val="007875B0"/>
    <w:rsid w:val="0079065D"/>
    <w:rsid w:val="00790A43"/>
    <w:rsid w:val="00790C10"/>
    <w:rsid w:val="00791788"/>
    <w:rsid w:val="00793018"/>
    <w:rsid w:val="0079328C"/>
    <w:rsid w:val="00794E9E"/>
    <w:rsid w:val="0079522B"/>
    <w:rsid w:val="0079535F"/>
    <w:rsid w:val="007956AC"/>
    <w:rsid w:val="00796478"/>
    <w:rsid w:val="00796567"/>
    <w:rsid w:val="00796FF6"/>
    <w:rsid w:val="00797CBB"/>
    <w:rsid w:val="007A052A"/>
    <w:rsid w:val="007A0B03"/>
    <w:rsid w:val="007A127A"/>
    <w:rsid w:val="007A2200"/>
    <w:rsid w:val="007A408F"/>
    <w:rsid w:val="007A40F2"/>
    <w:rsid w:val="007A4679"/>
    <w:rsid w:val="007A4BBE"/>
    <w:rsid w:val="007A4CF7"/>
    <w:rsid w:val="007A52DA"/>
    <w:rsid w:val="007A561F"/>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4383"/>
    <w:rsid w:val="007B4BF8"/>
    <w:rsid w:val="007B57F3"/>
    <w:rsid w:val="007B632C"/>
    <w:rsid w:val="007B6B9D"/>
    <w:rsid w:val="007B6E0C"/>
    <w:rsid w:val="007B7B3F"/>
    <w:rsid w:val="007B7E0E"/>
    <w:rsid w:val="007C035C"/>
    <w:rsid w:val="007C16D3"/>
    <w:rsid w:val="007C2598"/>
    <w:rsid w:val="007C36C7"/>
    <w:rsid w:val="007C38ED"/>
    <w:rsid w:val="007C3FB9"/>
    <w:rsid w:val="007C42B9"/>
    <w:rsid w:val="007C6986"/>
    <w:rsid w:val="007C6DE5"/>
    <w:rsid w:val="007C77E8"/>
    <w:rsid w:val="007C7C34"/>
    <w:rsid w:val="007D0308"/>
    <w:rsid w:val="007D130D"/>
    <w:rsid w:val="007D159A"/>
    <w:rsid w:val="007D2190"/>
    <w:rsid w:val="007D2AFA"/>
    <w:rsid w:val="007D2DDE"/>
    <w:rsid w:val="007D2E1C"/>
    <w:rsid w:val="007D3248"/>
    <w:rsid w:val="007D5FE4"/>
    <w:rsid w:val="007E017C"/>
    <w:rsid w:val="007E21C9"/>
    <w:rsid w:val="007E2EB4"/>
    <w:rsid w:val="007E33CD"/>
    <w:rsid w:val="007E4779"/>
    <w:rsid w:val="007E49C7"/>
    <w:rsid w:val="007E4A45"/>
    <w:rsid w:val="007E5AA7"/>
    <w:rsid w:val="007F16A0"/>
    <w:rsid w:val="007F2259"/>
    <w:rsid w:val="007F24F2"/>
    <w:rsid w:val="007F2B26"/>
    <w:rsid w:val="007F2FFE"/>
    <w:rsid w:val="007F351B"/>
    <w:rsid w:val="007F39BB"/>
    <w:rsid w:val="007F3A31"/>
    <w:rsid w:val="007F4334"/>
    <w:rsid w:val="007F43D4"/>
    <w:rsid w:val="007F43DD"/>
    <w:rsid w:val="007F5176"/>
    <w:rsid w:val="007F76C3"/>
    <w:rsid w:val="00800329"/>
    <w:rsid w:val="0080092A"/>
    <w:rsid w:val="00800DB0"/>
    <w:rsid w:val="008020D3"/>
    <w:rsid w:val="00802742"/>
    <w:rsid w:val="008027C9"/>
    <w:rsid w:val="00802836"/>
    <w:rsid w:val="00803389"/>
    <w:rsid w:val="00803B31"/>
    <w:rsid w:val="00803C1D"/>
    <w:rsid w:val="00804A61"/>
    <w:rsid w:val="0080544A"/>
    <w:rsid w:val="0080562E"/>
    <w:rsid w:val="00805849"/>
    <w:rsid w:val="00805E89"/>
    <w:rsid w:val="008060D3"/>
    <w:rsid w:val="00806465"/>
    <w:rsid w:val="00806FA1"/>
    <w:rsid w:val="008074BB"/>
    <w:rsid w:val="008104F0"/>
    <w:rsid w:val="0081106A"/>
    <w:rsid w:val="008110B8"/>
    <w:rsid w:val="00811DEF"/>
    <w:rsid w:val="00812759"/>
    <w:rsid w:val="00812B47"/>
    <w:rsid w:val="008136CF"/>
    <w:rsid w:val="00813ED1"/>
    <w:rsid w:val="00814311"/>
    <w:rsid w:val="00814877"/>
    <w:rsid w:val="00816E52"/>
    <w:rsid w:val="00817851"/>
    <w:rsid w:val="0082033E"/>
    <w:rsid w:val="00820628"/>
    <w:rsid w:val="00821860"/>
    <w:rsid w:val="00822211"/>
    <w:rsid w:val="008231A8"/>
    <w:rsid w:val="008233C8"/>
    <w:rsid w:val="008234B6"/>
    <w:rsid w:val="00826AF6"/>
    <w:rsid w:val="0082731A"/>
    <w:rsid w:val="00830478"/>
    <w:rsid w:val="00830A97"/>
    <w:rsid w:val="00830E65"/>
    <w:rsid w:val="00830F2B"/>
    <w:rsid w:val="00831260"/>
    <w:rsid w:val="0083128C"/>
    <w:rsid w:val="00831BB8"/>
    <w:rsid w:val="00831C62"/>
    <w:rsid w:val="00831CC6"/>
    <w:rsid w:val="008321E6"/>
    <w:rsid w:val="00832A97"/>
    <w:rsid w:val="0083366E"/>
    <w:rsid w:val="00834443"/>
    <w:rsid w:val="00835BA9"/>
    <w:rsid w:val="00835BF8"/>
    <w:rsid w:val="00836E2B"/>
    <w:rsid w:val="00840843"/>
    <w:rsid w:val="00840C80"/>
    <w:rsid w:val="00844115"/>
    <w:rsid w:val="00844B75"/>
    <w:rsid w:val="00844EE0"/>
    <w:rsid w:val="008450D1"/>
    <w:rsid w:val="00845B6C"/>
    <w:rsid w:val="008464DE"/>
    <w:rsid w:val="00846D0D"/>
    <w:rsid w:val="00847194"/>
    <w:rsid w:val="00847A67"/>
    <w:rsid w:val="00850464"/>
    <w:rsid w:val="0085064B"/>
    <w:rsid w:val="00850E78"/>
    <w:rsid w:val="00851D97"/>
    <w:rsid w:val="00852085"/>
    <w:rsid w:val="008520DB"/>
    <w:rsid w:val="0085289E"/>
    <w:rsid w:val="008530CB"/>
    <w:rsid w:val="008537F3"/>
    <w:rsid w:val="0085494C"/>
    <w:rsid w:val="00856348"/>
    <w:rsid w:val="008563AC"/>
    <w:rsid w:val="00856B20"/>
    <w:rsid w:val="00856CBD"/>
    <w:rsid w:val="008576A5"/>
    <w:rsid w:val="0085782D"/>
    <w:rsid w:val="00857CB9"/>
    <w:rsid w:val="008604AF"/>
    <w:rsid w:val="00860DA8"/>
    <w:rsid w:val="00860EF5"/>
    <w:rsid w:val="00861922"/>
    <w:rsid w:val="00862FDF"/>
    <w:rsid w:val="008635F1"/>
    <w:rsid w:val="00863832"/>
    <w:rsid w:val="00863EF6"/>
    <w:rsid w:val="00863FF6"/>
    <w:rsid w:val="00864B68"/>
    <w:rsid w:val="00864CC8"/>
    <w:rsid w:val="00865396"/>
    <w:rsid w:val="00865E24"/>
    <w:rsid w:val="00865EEB"/>
    <w:rsid w:val="00867307"/>
    <w:rsid w:val="00867A3F"/>
    <w:rsid w:val="00870333"/>
    <w:rsid w:val="00870921"/>
    <w:rsid w:val="0087111A"/>
    <w:rsid w:val="00871251"/>
    <w:rsid w:val="008712A0"/>
    <w:rsid w:val="00871423"/>
    <w:rsid w:val="00871704"/>
    <w:rsid w:val="008723CD"/>
    <w:rsid w:val="0087276E"/>
    <w:rsid w:val="00872E1E"/>
    <w:rsid w:val="00873012"/>
    <w:rsid w:val="00873D81"/>
    <w:rsid w:val="00873ECC"/>
    <w:rsid w:val="00874AE4"/>
    <w:rsid w:val="00875195"/>
    <w:rsid w:val="00875660"/>
    <w:rsid w:val="008756EE"/>
    <w:rsid w:val="008763B7"/>
    <w:rsid w:val="00880181"/>
    <w:rsid w:val="00880243"/>
    <w:rsid w:val="00880B04"/>
    <w:rsid w:val="00880E25"/>
    <w:rsid w:val="00881915"/>
    <w:rsid w:val="00881C5A"/>
    <w:rsid w:val="008838CD"/>
    <w:rsid w:val="00884886"/>
    <w:rsid w:val="00884CD1"/>
    <w:rsid w:val="00885153"/>
    <w:rsid w:val="0088597A"/>
    <w:rsid w:val="008861CF"/>
    <w:rsid w:val="00886CDB"/>
    <w:rsid w:val="00886ECC"/>
    <w:rsid w:val="00887289"/>
    <w:rsid w:val="00890153"/>
    <w:rsid w:val="008910C7"/>
    <w:rsid w:val="00891127"/>
    <w:rsid w:val="00891560"/>
    <w:rsid w:val="008936C9"/>
    <w:rsid w:val="00893A82"/>
    <w:rsid w:val="00893C85"/>
    <w:rsid w:val="00894635"/>
    <w:rsid w:val="00894F29"/>
    <w:rsid w:val="008960C6"/>
    <w:rsid w:val="00897942"/>
    <w:rsid w:val="008A064D"/>
    <w:rsid w:val="008A0E5E"/>
    <w:rsid w:val="008A128C"/>
    <w:rsid w:val="008A1809"/>
    <w:rsid w:val="008A2ACD"/>
    <w:rsid w:val="008A36C5"/>
    <w:rsid w:val="008A3817"/>
    <w:rsid w:val="008A3B88"/>
    <w:rsid w:val="008A44E3"/>
    <w:rsid w:val="008A46A4"/>
    <w:rsid w:val="008A5009"/>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C18"/>
    <w:rsid w:val="008C1B8B"/>
    <w:rsid w:val="008C55B1"/>
    <w:rsid w:val="008C5B26"/>
    <w:rsid w:val="008C6749"/>
    <w:rsid w:val="008C6846"/>
    <w:rsid w:val="008C6919"/>
    <w:rsid w:val="008C6A6C"/>
    <w:rsid w:val="008C7149"/>
    <w:rsid w:val="008D00C6"/>
    <w:rsid w:val="008D04A9"/>
    <w:rsid w:val="008D054A"/>
    <w:rsid w:val="008D0BA6"/>
    <w:rsid w:val="008D111D"/>
    <w:rsid w:val="008D20A4"/>
    <w:rsid w:val="008D22DF"/>
    <w:rsid w:val="008D3DE0"/>
    <w:rsid w:val="008D4491"/>
    <w:rsid w:val="008D4B9D"/>
    <w:rsid w:val="008D5195"/>
    <w:rsid w:val="008D66D0"/>
    <w:rsid w:val="008D684F"/>
    <w:rsid w:val="008D7061"/>
    <w:rsid w:val="008E0663"/>
    <w:rsid w:val="008E0B3B"/>
    <w:rsid w:val="008E0EC3"/>
    <w:rsid w:val="008E1170"/>
    <w:rsid w:val="008E156B"/>
    <w:rsid w:val="008E183B"/>
    <w:rsid w:val="008E1E21"/>
    <w:rsid w:val="008E2A36"/>
    <w:rsid w:val="008E2CA4"/>
    <w:rsid w:val="008E2E90"/>
    <w:rsid w:val="008E2FC8"/>
    <w:rsid w:val="008E32E1"/>
    <w:rsid w:val="008E38F4"/>
    <w:rsid w:val="008E3996"/>
    <w:rsid w:val="008E51F6"/>
    <w:rsid w:val="008E546A"/>
    <w:rsid w:val="008E554A"/>
    <w:rsid w:val="008E5937"/>
    <w:rsid w:val="008E6FCA"/>
    <w:rsid w:val="008E74E5"/>
    <w:rsid w:val="008E7886"/>
    <w:rsid w:val="008F1718"/>
    <w:rsid w:val="008F17F9"/>
    <w:rsid w:val="008F1A1B"/>
    <w:rsid w:val="008F23FD"/>
    <w:rsid w:val="008F2F0C"/>
    <w:rsid w:val="008F3FDB"/>
    <w:rsid w:val="008F4AF2"/>
    <w:rsid w:val="008F4CE9"/>
    <w:rsid w:val="008F5BDC"/>
    <w:rsid w:val="008F6089"/>
    <w:rsid w:val="008F69AC"/>
    <w:rsid w:val="008F7B3C"/>
    <w:rsid w:val="00900243"/>
    <w:rsid w:val="00900CDF"/>
    <w:rsid w:val="00900EAC"/>
    <w:rsid w:val="009016D7"/>
    <w:rsid w:val="00901833"/>
    <w:rsid w:val="009019FC"/>
    <w:rsid w:val="0090213A"/>
    <w:rsid w:val="009029E2"/>
    <w:rsid w:val="00903942"/>
    <w:rsid w:val="00903B7E"/>
    <w:rsid w:val="00904477"/>
    <w:rsid w:val="00904CEF"/>
    <w:rsid w:val="00905CB2"/>
    <w:rsid w:val="009062CF"/>
    <w:rsid w:val="0090648A"/>
    <w:rsid w:val="00906B4E"/>
    <w:rsid w:val="00907494"/>
    <w:rsid w:val="00907678"/>
    <w:rsid w:val="00907B16"/>
    <w:rsid w:val="00907B37"/>
    <w:rsid w:val="00910636"/>
    <w:rsid w:val="00913226"/>
    <w:rsid w:val="009136D6"/>
    <w:rsid w:val="00913AB5"/>
    <w:rsid w:val="00915589"/>
    <w:rsid w:val="00915628"/>
    <w:rsid w:val="00916567"/>
    <w:rsid w:val="009169C4"/>
    <w:rsid w:val="00916B43"/>
    <w:rsid w:val="00917189"/>
    <w:rsid w:val="0091746B"/>
    <w:rsid w:val="009203FD"/>
    <w:rsid w:val="0092057C"/>
    <w:rsid w:val="00920888"/>
    <w:rsid w:val="00921DB8"/>
    <w:rsid w:val="00923AE1"/>
    <w:rsid w:val="00924E0B"/>
    <w:rsid w:val="009265B5"/>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C5D"/>
    <w:rsid w:val="00937D08"/>
    <w:rsid w:val="009401C4"/>
    <w:rsid w:val="009401F8"/>
    <w:rsid w:val="00941702"/>
    <w:rsid w:val="00943EFF"/>
    <w:rsid w:val="0094413B"/>
    <w:rsid w:val="009441A1"/>
    <w:rsid w:val="0094464D"/>
    <w:rsid w:val="009465DE"/>
    <w:rsid w:val="009477A3"/>
    <w:rsid w:val="00947DAD"/>
    <w:rsid w:val="00947FCF"/>
    <w:rsid w:val="009507E0"/>
    <w:rsid w:val="00950CEA"/>
    <w:rsid w:val="00951591"/>
    <w:rsid w:val="009516FB"/>
    <w:rsid w:val="009524FE"/>
    <w:rsid w:val="00952A1F"/>
    <w:rsid w:val="00954716"/>
    <w:rsid w:val="009547A4"/>
    <w:rsid w:val="009561A9"/>
    <w:rsid w:val="009569F1"/>
    <w:rsid w:val="0095779D"/>
    <w:rsid w:val="009578CA"/>
    <w:rsid w:val="009579C1"/>
    <w:rsid w:val="00957FD3"/>
    <w:rsid w:val="009606E4"/>
    <w:rsid w:val="00961318"/>
    <w:rsid w:val="00963BC6"/>
    <w:rsid w:val="00963CC5"/>
    <w:rsid w:val="00964314"/>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1DC3"/>
    <w:rsid w:val="0097221F"/>
    <w:rsid w:val="00972AAA"/>
    <w:rsid w:val="00972AF4"/>
    <w:rsid w:val="00972D82"/>
    <w:rsid w:val="0097362D"/>
    <w:rsid w:val="00973644"/>
    <w:rsid w:val="0097543D"/>
    <w:rsid w:val="00975672"/>
    <w:rsid w:val="009756E0"/>
    <w:rsid w:val="00976E80"/>
    <w:rsid w:val="00977034"/>
    <w:rsid w:val="00977399"/>
    <w:rsid w:val="00977791"/>
    <w:rsid w:val="00980469"/>
    <w:rsid w:val="009807A0"/>
    <w:rsid w:val="0098200E"/>
    <w:rsid w:val="00983760"/>
    <w:rsid w:val="009838B6"/>
    <w:rsid w:val="00983D09"/>
    <w:rsid w:val="00984265"/>
    <w:rsid w:val="00984BC7"/>
    <w:rsid w:val="0098610E"/>
    <w:rsid w:val="00986533"/>
    <w:rsid w:val="0098709A"/>
    <w:rsid w:val="009874DE"/>
    <w:rsid w:val="00990B26"/>
    <w:rsid w:val="00990E4C"/>
    <w:rsid w:val="00990EC3"/>
    <w:rsid w:val="00991B43"/>
    <w:rsid w:val="00992605"/>
    <w:rsid w:val="00992864"/>
    <w:rsid w:val="00992BE3"/>
    <w:rsid w:val="00992F1E"/>
    <w:rsid w:val="00993384"/>
    <w:rsid w:val="00993AEA"/>
    <w:rsid w:val="00993C38"/>
    <w:rsid w:val="00993F2D"/>
    <w:rsid w:val="009947ED"/>
    <w:rsid w:val="009960D0"/>
    <w:rsid w:val="00996C58"/>
    <w:rsid w:val="00996FAB"/>
    <w:rsid w:val="00997C9D"/>
    <w:rsid w:val="009A012D"/>
    <w:rsid w:val="009A1ABF"/>
    <w:rsid w:val="009A1C74"/>
    <w:rsid w:val="009A209F"/>
    <w:rsid w:val="009A2223"/>
    <w:rsid w:val="009A237D"/>
    <w:rsid w:val="009A2C3A"/>
    <w:rsid w:val="009A2DC7"/>
    <w:rsid w:val="009A2E25"/>
    <w:rsid w:val="009A419F"/>
    <w:rsid w:val="009A4213"/>
    <w:rsid w:val="009A46B6"/>
    <w:rsid w:val="009A4D41"/>
    <w:rsid w:val="009A511E"/>
    <w:rsid w:val="009A742E"/>
    <w:rsid w:val="009A7C8E"/>
    <w:rsid w:val="009A7D33"/>
    <w:rsid w:val="009B0128"/>
    <w:rsid w:val="009B0735"/>
    <w:rsid w:val="009B1016"/>
    <w:rsid w:val="009B17F9"/>
    <w:rsid w:val="009B2852"/>
    <w:rsid w:val="009B353E"/>
    <w:rsid w:val="009B3D58"/>
    <w:rsid w:val="009B4361"/>
    <w:rsid w:val="009B4460"/>
    <w:rsid w:val="009B69C4"/>
    <w:rsid w:val="009B6A60"/>
    <w:rsid w:val="009B7CDF"/>
    <w:rsid w:val="009C0039"/>
    <w:rsid w:val="009C024F"/>
    <w:rsid w:val="009C03C8"/>
    <w:rsid w:val="009C0629"/>
    <w:rsid w:val="009C0B04"/>
    <w:rsid w:val="009C0D40"/>
    <w:rsid w:val="009C1001"/>
    <w:rsid w:val="009C12F5"/>
    <w:rsid w:val="009C2E83"/>
    <w:rsid w:val="009C3AEE"/>
    <w:rsid w:val="009C588A"/>
    <w:rsid w:val="009C6CE0"/>
    <w:rsid w:val="009C6E81"/>
    <w:rsid w:val="009C785A"/>
    <w:rsid w:val="009D040E"/>
    <w:rsid w:val="009D0BA2"/>
    <w:rsid w:val="009D2DEF"/>
    <w:rsid w:val="009D30CB"/>
    <w:rsid w:val="009D3451"/>
    <w:rsid w:val="009D34AC"/>
    <w:rsid w:val="009D5571"/>
    <w:rsid w:val="009D6CC5"/>
    <w:rsid w:val="009D78BC"/>
    <w:rsid w:val="009E0A0E"/>
    <w:rsid w:val="009E29C7"/>
    <w:rsid w:val="009E2FD9"/>
    <w:rsid w:val="009E32FE"/>
    <w:rsid w:val="009E3E85"/>
    <w:rsid w:val="009E46F1"/>
    <w:rsid w:val="009E4BAB"/>
    <w:rsid w:val="009E4F07"/>
    <w:rsid w:val="009E5C50"/>
    <w:rsid w:val="009E6864"/>
    <w:rsid w:val="009E6B53"/>
    <w:rsid w:val="009E708B"/>
    <w:rsid w:val="009E7F30"/>
    <w:rsid w:val="009F078F"/>
    <w:rsid w:val="009F1021"/>
    <w:rsid w:val="009F1BF3"/>
    <w:rsid w:val="009F1D36"/>
    <w:rsid w:val="009F21A0"/>
    <w:rsid w:val="009F23F3"/>
    <w:rsid w:val="009F263A"/>
    <w:rsid w:val="009F2A29"/>
    <w:rsid w:val="009F3BE7"/>
    <w:rsid w:val="009F52BD"/>
    <w:rsid w:val="009F5E44"/>
    <w:rsid w:val="009F7D64"/>
    <w:rsid w:val="00A00D65"/>
    <w:rsid w:val="00A0199F"/>
    <w:rsid w:val="00A01C82"/>
    <w:rsid w:val="00A03318"/>
    <w:rsid w:val="00A034FD"/>
    <w:rsid w:val="00A04E49"/>
    <w:rsid w:val="00A05070"/>
    <w:rsid w:val="00A0524D"/>
    <w:rsid w:val="00A05E92"/>
    <w:rsid w:val="00A05E96"/>
    <w:rsid w:val="00A06A65"/>
    <w:rsid w:val="00A0759D"/>
    <w:rsid w:val="00A101FB"/>
    <w:rsid w:val="00A10E94"/>
    <w:rsid w:val="00A12A87"/>
    <w:rsid w:val="00A14090"/>
    <w:rsid w:val="00A144A6"/>
    <w:rsid w:val="00A14620"/>
    <w:rsid w:val="00A14A38"/>
    <w:rsid w:val="00A150C9"/>
    <w:rsid w:val="00A15186"/>
    <w:rsid w:val="00A15C61"/>
    <w:rsid w:val="00A166F5"/>
    <w:rsid w:val="00A17951"/>
    <w:rsid w:val="00A2061C"/>
    <w:rsid w:val="00A21141"/>
    <w:rsid w:val="00A21C42"/>
    <w:rsid w:val="00A23C8A"/>
    <w:rsid w:val="00A23E19"/>
    <w:rsid w:val="00A23E6C"/>
    <w:rsid w:val="00A24184"/>
    <w:rsid w:val="00A24431"/>
    <w:rsid w:val="00A247B0"/>
    <w:rsid w:val="00A26469"/>
    <w:rsid w:val="00A30655"/>
    <w:rsid w:val="00A30921"/>
    <w:rsid w:val="00A30977"/>
    <w:rsid w:val="00A30E85"/>
    <w:rsid w:val="00A31B54"/>
    <w:rsid w:val="00A31D81"/>
    <w:rsid w:val="00A3220A"/>
    <w:rsid w:val="00A32C83"/>
    <w:rsid w:val="00A33789"/>
    <w:rsid w:val="00A338D8"/>
    <w:rsid w:val="00A3390C"/>
    <w:rsid w:val="00A33F36"/>
    <w:rsid w:val="00A34A35"/>
    <w:rsid w:val="00A34D9E"/>
    <w:rsid w:val="00A3585C"/>
    <w:rsid w:val="00A3592F"/>
    <w:rsid w:val="00A36D99"/>
    <w:rsid w:val="00A379E9"/>
    <w:rsid w:val="00A37EFD"/>
    <w:rsid w:val="00A4001B"/>
    <w:rsid w:val="00A40E76"/>
    <w:rsid w:val="00A41233"/>
    <w:rsid w:val="00A41759"/>
    <w:rsid w:val="00A422DA"/>
    <w:rsid w:val="00A429BB"/>
    <w:rsid w:val="00A42EF7"/>
    <w:rsid w:val="00A4316B"/>
    <w:rsid w:val="00A4323F"/>
    <w:rsid w:val="00A43EB0"/>
    <w:rsid w:val="00A44C2B"/>
    <w:rsid w:val="00A44FF9"/>
    <w:rsid w:val="00A45158"/>
    <w:rsid w:val="00A46123"/>
    <w:rsid w:val="00A4636D"/>
    <w:rsid w:val="00A463A4"/>
    <w:rsid w:val="00A47B42"/>
    <w:rsid w:val="00A47B7C"/>
    <w:rsid w:val="00A5089D"/>
    <w:rsid w:val="00A508B0"/>
    <w:rsid w:val="00A50B64"/>
    <w:rsid w:val="00A50DB5"/>
    <w:rsid w:val="00A514AC"/>
    <w:rsid w:val="00A519E2"/>
    <w:rsid w:val="00A51D63"/>
    <w:rsid w:val="00A524EA"/>
    <w:rsid w:val="00A525C4"/>
    <w:rsid w:val="00A533E1"/>
    <w:rsid w:val="00A53769"/>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202A"/>
    <w:rsid w:val="00A6294A"/>
    <w:rsid w:val="00A6326F"/>
    <w:rsid w:val="00A637DC"/>
    <w:rsid w:val="00A6380D"/>
    <w:rsid w:val="00A63AC6"/>
    <w:rsid w:val="00A6578E"/>
    <w:rsid w:val="00A6582C"/>
    <w:rsid w:val="00A661E7"/>
    <w:rsid w:val="00A67338"/>
    <w:rsid w:val="00A673DD"/>
    <w:rsid w:val="00A70288"/>
    <w:rsid w:val="00A7098E"/>
    <w:rsid w:val="00A7114E"/>
    <w:rsid w:val="00A718A5"/>
    <w:rsid w:val="00A71D7D"/>
    <w:rsid w:val="00A7238C"/>
    <w:rsid w:val="00A725DA"/>
    <w:rsid w:val="00A72F35"/>
    <w:rsid w:val="00A7344C"/>
    <w:rsid w:val="00A74220"/>
    <w:rsid w:val="00A7563C"/>
    <w:rsid w:val="00A76CDC"/>
    <w:rsid w:val="00A779F1"/>
    <w:rsid w:val="00A80EAC"/>
    <w:rsid w:val="00A81804"/>
    <w:rsid w:val="00A81828"/>
    <w:rsid w:val="00A81E63"/>
    <w:rsid w:val="00A821F5"/>
    <w:rsid w:val="00A83020"/>
    <w:rsid w:val="00A83305"/>
    <w:rsid w:val="00A83379"/>
    <w:rsid w:val="00A83583"/>
    <w:rsid w:val="00A835DE"/>
    <w:rsid w:val="00A845D6"/>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A014D"/>
    <w:rsid w:val="00AA1E2D"/>
    <w:rsid w:val="00AA25E6"/>
    <w:rsid w:val="00AA2E5F"/>
    <w:rsid w:val="00AA3332"/>
    <w:rsid w:val="00AA3E20"/>
    <w:rsid w:val="00AA4E82"/>
    <w:rsid w:val="00AA58FB"/>
    <w:rsid w:val="00AA5D3D"/>
    <w:rsid w:val="00AA7582"/>
    <w:rsid w:val="00AA7F93"/>
    <w:rsid w:val="00AB027B"/>
    <w:rsid w:val="00AB07A2"/>
    <w:rsid w:val="00AB12A8"/>
    <w:rsid w:val="00AB162B"/>
    <w:rsid w:val="00AB1C1D"/>
    <w:rsid w:val="00AB1E04"/>
    <w:rsid w:val="00AB1FBA"/>
    <w:rsid w:val="00AB21C7"/>
    <w:rsid w:val="00AB2879"/>
    <w:rsid w:val="00AB2C11"/>
    <w:rsid w:val="00AB3A5F"/>
    <w:rsid w:val="00AB3A9C"/>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A1"/>
    <w:rsid w:val="00AC54D3"/>
    <w:rsid w:val="00AC75A0"/>
    <w:rsid w:val="00AD0324"/>
    <w:rsid w:val="00AD03F0"/>
    <w:rsid w:val="00AD09D3"/>
    <w:rsid w:val="00AD14BE"/>
    <w:rsid w:val="00AD16A0"/>
    <w:rsid w:val="00AD1DEE"/>
    <w:rsid w:val="00AD2BCE"/>
    <w:rsid w:val="00AD2CE1"/>
    <w:rsid w:val="00AD3A6A"/>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F076C"/>
    <w:rsid w:val="00AF0FF5"/>
    <w:rsid w:val="00AF1027"/>
    <w:rsid w:val="00AF1048"/>
    <w:rsid w:val="00AF213A"/>
    <w:rsid w:val="00AF213F"/>
    <w:rsid w:val="00AF2337"/>
    <w:rsid w:val="00AF24F5"/>
    <w:rsid w:val="00AF2B33"/>
    <w:rsid w:val="00AF36D6"/>
    <w:rsid w:val="00AF59A4"/>
    <w:rsid w:val="00AF5A5A"/>
    <w:rsid w:val="00AF5BC1"/>
    <w:rsid w:val="00AF640E"/>
    <w:rsid w:val="00AF6624"/>
    <w:rsid w:val="00AF7A3D"/>
    <w:rsid w:val="00AF7AD3"/>
    <w:rsid w:val="00AF7BAB"/>
    <w:rsid w:val="00B00417"/>
    <w:rsid w:val="00B00D65"/>
    <w:rsid w:val="00B014A4"/>
    <w:rsid w:val="00B018A9"/>
    <w:rsid w:val="00B02094"/>
    <w:rsid w:val="00B038AB"/>
    <w:rsid w:val="00B04C6A"/>
    <w:rsid w:val="00B04CF2"/>
    <w:rsid w:val="00B05A29"/>
    <w:rsid w:val="00B05EF8"/>
    <w:rsid w:val="00B067A0"/>
    <w:rsid w:val="00B07847"/>
    <w:rsid w:val="00B10875"/>
    <w:rsid w:val="00B10A00"/>
    <w:rsid w:val="00B14BD4"/>
    <w:rsid w:val="00B159F2"/>
    <w:rsid w:val="00B16958"/>
    <w:rsid w:val="00B17EF6"/>
    <w:rsid w:val="00B2015B"/>
    <w:rsid w:val="00B205BE"/>
    <w:rsid w:val="00B208A6"/>
    <w:rsid w:val="00B21341"/>
    <w:rsid w:val="00B22B51"/>
    <w:rsid w:val="00B23B50"/>
    <w:rsid w:val="00B23BE0"/>
    <w:rsid w:val="00B24BD2"/>
    <w:rsid w:val="00B2609A"/>
    <w:rsid w:val="00B260F0"/>
    <w:rsid w:val="00B27400"/>
    <w:rsid w:val="00B27E64"/>
    <w:rsid w:val="00B300DF"/>
    <w:rsid w:val="00B30E1F"/>
    <w:rsid w:val="00B30F2F"/>
    <w:rsid w:val="00B30F4B"/>
    <w:rsid w:val="00B3156F"/>
    <w:rsid w:val="00B31C9B"/>
    <w:rsid w:val="00B32083"/>
    <w:rsid w:val="00B32937"/>
    <w:rsid w:val="00B339F0"/>
    <w:rsid w:val="00B33C07"/>
    <w:rsid w:val="00B34922"/>
    <w:rsid w:val="00B34B99"/>
    <w:rsid w:val="00B34CD5"/>
    <w:rsid w:val="00B35311"/>
    <w:rsid w:val="00B35341"/>
    <w:rsid w:val="00B36181"/>
    <w:rsid w:val="00B3621F"/>
    <w:rsid w:val="00B3638D"/>
    <w:rsid w:val="00B3702B"/>
    <w:rsid w:val="00B37488"/>
    <w:rsid w:val="00B402B4"/>
    <w:rsid w:val="00B403F8"/>
    <w:rsid w:val="00B40415"/>
    <w:rsid w:val="00B40D1D"/>
    <w:rsid w:val="00B41B88"/>
    <w:rsid w:val="00B42A34"/>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78EC"/>
    <w:rsid w:val="00B57DD6"/>
    <w:rsid w:val="00B60DAF"/>
    <w:rsid w:val="00B60F78"/>
    <w:rsid w:val="00B619F5"/>
    <w:rsid w:val="00B62A5C"/>
    <w:rsid w:val="00B64994"/>
    <w:rsid w:val="00B64BEA"/>
    <w:rsid w:val="00B6586D"/>
    <w:rsid w:val="00B65B7B"/>
    <w:rsid w:val="00B65BF1"/>
    <w:rsid w:val="00B66057"/>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22CF"/>
    <w:rsid w:val="00B92D55"/>
    <w:rsid w:val="00B93B6E"/>
    <w:rsid w:val="00B93F64"/>
    <w:rsid w:val="00B957CF"/>
    <w:rsid w:val="00B958B4"/>
    <w:rsid w:val="00B95937"/>
    <w:rsid w:val="00B96850"/>
    <w:rsid w:val="00BA0AF4"/>
    <w:rsid w:val="00BA0ECD"/>
    <w:rsid w:val="00BA1164"/>
    <w:rsid w:val="00BA20A8"/>
    <w:rsid w:val="00BA29B0"/>
    <w:rsid w:val="00BA389F"/>
    <w:rsid w:val="00BA3FCA"/>
    <w:rsid w:val="00BA466B"/>
    <w:rsid w:val="00BA62F7"/>
    <w:rsid w:val="00BA6541"/>
    <w:rsid w:val="00BA7888"/>
    <w:rsid w:val="00BB00D5"/>
    <w:rsid w:val="00BB0127"/>
    <w:rsid w:val="00BB0D55"/>
    <w:rsid w:val="00BB13BA"/>
    <w:rsid w:val="00BB151A"/>
    <w:rsid w:val="00BB2791"/>
    <w:rsid w:val="00BB329C"/>
    <w:rsid w:val="00BB32BE"/>
    <w:rsid w:val="00BB33B7"/>
    <w:rsid w:val="00BB3B78"/>
    <w:rsid w:val="00BB44C2"/>
    <w:rsid w:val="00BB455B"/>
    <w:rsid w:val="00BB4A33"/>
    <w:rsid w:val="00BB4DC6"/>
    <w:rsid w:val="00BB4F7F"/>
    <w:rsid w:val="00BB53F2"/>
    <w:rsid w:val="00BB608A"/>
    <w:rsid w:val="00BB6669"/>
    <w:rsid w:val="00BB6A55"/>
    <w:rsid w:val="00BB726F"/>
    <w:rsid w:val="00BB7685"/>
    <w:rsid w:val="00BC02C1"/>
    <w:rsid w:val="00BC096F"/>
    <w:rsid w:val="00BC2452"/>
    <w:rsid w:val="00BC2B33"/>
    <w:rsid w:val="00BC2C99"/>
    <w:rsid w:val="00BC3C25"/>
    <w:rsid w:val="00BC423E"/>
    <w:rsid w:val="00BC5DE3"/>
    <w:rsid w:val="00BC6523"/>
    <w:rsid w:val="00BC656E"/>
    <w:rsid w:val="00BC7F0F"/>
    <w:rsid w:val="00BD0529"/>
    <w:rsid w:val="00BD119D"/>
    <w:rsid w:val="00BD2136"/>
    <w:rsid w:val="00BD2424"/>
    <w:rsid w:val="00BD354C"/>
    <w:rsid w:val="00BD3F8B"/>
    <w:rsid w:val="00BD4F92"/>
    <w:rsid w:val="00BD5576"/>
    <w:rsid w:val="00BD5A42"/>
    <w:rsid w:val="00BD6A7D"/>
    <w:rsid w:val="00BD6D7E"/>
    <w:rsid w:val="00BD74ED"/>
    <w:rsid w:val="00BE0469"/>
    <w:rsid w:val="00BE04ED"/>
    <w:rsid w:val="00BE0678"/>
    <w:rsid w:val="00BE078E"/>
    <w:rsid w:val="00BE0890"/>
    <w:rsid w:val="00BE0B09"/>
    <w:rsid w:val="00BE1213"/>
    <w:rsid w:val="00BE133E"/>
    <w:rsid w:val="00BE13F9"/>
    <w:rsid w:val="00BE344A"/>
    <w:rsid w:val="00BE3A24"/>
    <w:rsid w:val="00BE5CE8"/>
    <w:rsid w:val="00BE5DFE"/>
    <w:rsid w:val="00BE5EE5"/>
    <w:rsid w:val="00BE62F5"/>
    <w:rsid w:val="00BE7729"/>
    <w:rsid w:val="00BF013B"/>
    <w:rsid w:val="00BF0B8E"/>
    <w:rsid w:val="00BF0FFA"/>
    <w:rsid w:val="00BF11C2"/>
    <w:rsid w:val="00BF178A"/>
    <w:rsid w:val="00BF18DD"/>
    <w:rsid w:val="00BF1F53"/>
    <w:rsid w:val="00BF28C6"/>
    <w:rsid w:val="00BF3254"/>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87"/>
    <w:rsid w:val="00C064C6"/>
    <w:rsid w:val="00C06ABB"/>
    <w:rsid w:val="00C075B4"/>
    <w:rsid w:val="00C07CA9"/>
    <w:rsid w:val="00C10B8A"/>
    <w:rsid w:val="00C10C33"/>
    <w:rsid w:val="00C110BF"/>
    <w:rsid w:val="00C111FE"/>
    <w:rsid w:val="00C11BDD"/>
    <w:rsid w:val="00C13DB1"/>
    <w:rsid w:val="00C14054"/>
    <w:rsid w:val="00C1415A"/>
    <w:rsid w:val="00C14954"/>
    <w:rsid w:val="00C17C55"/>
    <w:rsid w:val="00C20592"/>
    <w:rsid w:val="00C20C28"/>
    <w:rsid w:val="00C22E68"/>
    <w:rsid w:val="00C22F65"/>
    <w:rsid w:val="00C23668"/>
    <w:rsid w:val="00C24D78"/>
    <w:rsid w:val="00C26648"/>
    <w:rsid w:val="00C26D21"/>
    <w:rsid w:val="00C271F7"/>
    <w:rsid w:val="00C27480"/>
    <w:rsid w:val="00C27676"/>
    <w:rsid w:val="00C30353"/>
    <w:rsid w:val="00C30767"/>
    <w:rsid w:val="00C30DF5"/>
    <w:rsid w:val="00C31458"/>
    <w:rsid w:val="00C31BEC"/>
    <w:rsid w:val="00C3257F"/>
    <w:rsid w:val="00C33C01"/>
    <w:rsid w:val="00C34E11"/>
    <w:rsid w:val="00C35478"/>
    <w:rsid w:val="00C36CC7"/>
    <w:rsid w:val="00C3739D"/>
    <w:rsid w:val="00C40004"/>
    <w:rsid w:val="00C4166E"/>
    <w:rsid w:val="00C41999"/>
    <w:rsid w:val="00C41F41"/>
    <w:rsid w:val="00C437F0"/>
    <w:rsid w:val="00C43968"/>
    <w:rsid w:val="00C459FF"/>
    <w:rsid w:val="00C462B6"/>
    <w:rsid w:val="00C46380"/>
    <w:rsid w:val="00C46687"/>
    <w:rsid w:val="00C50139"/>
    <w:rsid w:val="00C5020F"/>
    <w:rsid w:val="00C521C3"/>
    <w:rsid w:val="00C539AC"/>
    <w:rsid w:val="00C53FFE"/>
    <w:rsid w:val="00C5447A"/>
    <w:rsid w:val="00C54A66"/>
    <w:rsid w:val="00C54A80"/>
    <w:rsid w:val="00C54BDB"/>
    <w:rsid w:val="00C561EE"/>
    <w:rsid w:val="00C5631B"/>
    <w:rsid w:val="00C56514"/>
    <w:rsid w:val="00C56B02"/>
    <w:rsid w:val="00C56E34"/>
    <w:rsid w:val="00C57CCC"/>
    <w:rsid w:val="00C612AE"/>
    <w:rsid w:val="00C62325"/>
    <w:rsid w:val="00C62B61"/>
    <w:rsid w:val="00C62CB8"/>
    <w:rsid w:val="00C63006"/>
    <w:rsid w:val="00C63A4E"/>
    <w:rsid w:val="00C64455"/>
    <w:rsid w:val="00C661C0"/>
    <w:rsid w:val="00C67C03"/>
    <w:rsid w:val="00C709B3"/>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E81"/>
    <w:rsid w:val="00C85419"/>
    <w:rsid w:val="00C85CE0"/>
    <w:rsid w:val="00C86115"/>
    <w:rsid w:val="00C8671E"/>
    <w:rsid w:val="00C86857"/>
    <w:rsid w:val="00C877DF"/>
    <w:rsid w:val="00C87851"/>
    <w:rsid w:val="00C900AB"/>
    <w:rsid w:val="00C9194B"/>
    <w:rsid w:val="00C9217C"/>
    <w:rsid w:val="00C925A2"/>
    <w:rsid w:val="00C93418"/>
    <w:rsid w:val="00C93968"/>
    <w:rsid w:val="00C93A6C"/>
    <w:rsid w:val="00C94CE7"/>
    <w:rsid w:val="00C961CB"/>
    <w:rsid w:val="00C968D3"/>
    <w:rsid w:val="00C97509"/>
    <w:rsid w:val="00C97B4D"/>
    <w:rsid w:val="00C97F50"/>
    <w:rsid w:val="00CA0C4E"/>
    <w:rsid w:val="00CA137E"/>
    <w:rsid w:val="00CA1727"/>
    <w:rsid w:val="00CA1F93"/>
    <w:rsid w:val="00CA26C4"/>
    <w:rsid w:val="00CA2867"/>
    <w:rsid w:val="00CA2BD8"/>
    <w:rsid w:val="00CA36AD"/>
    <w:rsid w:val="00CA428A"/>
    <w:rsid w:val="00CA4574"/>
    <w:rsid w:val="00CA4AB5"/>
    <w:rsid w:val="00CA5220"/>
    <w:rsid w:val="00CA5A62"/>
    <w:rsid w:val="00CA5AE0"/>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CF"/>
    <w:rsid w:val="00CB4ACA"/>
    <w:rsid w:val="00CB50C7"/>
    <w:rsid w:val="00CB53B9"/>
    <w:rsid w:val="00CB5679"/>
    <w:rsid w:val="00CB6253"/>
    <w:rsid w:val="00CB6716"/>
    <w:rsid w:val="00CB67D0"/>
    <w:rsid w:val="00CB6EBB"/>
    <w:rsid w:val="00CB73C0"/>
    <w:rsid w:val="00CB796C"/>
    <w:rsid w:val="00CB7A29"/>
    <w:rsid w:val="00CC0B93"/>
    <w:rsid w:val="00CC100E"/>
    <w:rsid w:val="00CC205F"/>
    <w:rsid w:val="00CC227B"/>
    <w:rsid w:val="00CC2460"/>
    <w:rsid w:val="00CC292A"/>
    <w:rsid w:val="00CC3B7B"/>
    <w:rsid w:val="00CC5B1F"/>
    <w:rsid w:val="00CC65A2"/>
    <w:rsid w:val="00CC7619"/>
    <w:rsid w:val="00CC7DF7"/>
    <w:rsid w:val="00CC7E8F"/>
    <w:rsid w:val="00CD1E90"/>
    <w:rsid w:val="00CD2395"/>
    <w:rsid w:val="00CD25E9"/>
    <w:rsid w:val="00CD309F"/>
    <w:rsid w:val="00CD3C1E"/>
    <w:rsid w:val="00CD5350"/>
    <w:rsid w:val="00CD5EAE"/>
    <w:rsid w:val="00CD708F"/>
    <w:rsid w:val="00CD7A7B"/>
    <w:rsid w:val="00CE015A"/>
    <w:rsid w:val="00CE051B"/>
    <w:rsid w:val="00CE0564"/>
    <w:rsid w:val="00CE1568"/>
    <w:rsid w:val="00CE26E5"/>
    <w:rsid w:val="00CE28FA"/>
    <w:rsid w:val="00CE2A12"/>
    <w:rsid w:val="00CE3F4D"/>
    <w:rsid w:val="00CE4348"/>
    <w:rsid w:val="00CE4AC3"/>
    <w:rsid w:val="00CE5586"/>
    <w:rsid w:val="00CE6C35"/>
    <w:rsid w:val="00CE70FF"/>
    <w:rsid w:val="00CE750C"/>
    <w:rsid w:val="00CF2211"/>
    <w:rsid w:val="00CF27B3"/>
    <w:rsid w:val="00CF4668"/>
    <w:rsid w:val="00CF6212"/>
    <w:rsid w:val="00D00EDA"/>
    <w:rsid w:val="00D02EE3"/>
    <w:rsid w:val="00D0308C"/>
    <w:rsid w:val="00D03705"/>
    <w:rsid w:val="00D03F75"/>
    <w:rsid w:val="00D0503F"/>
    <w:rsid w:val="00D053BA"/>
    <w:rsid w:val="00D0545E"/>
    <w:rsid w:val="00D05EFF"/>
    <w:rsid w:val="00D05FCC"/>
    <w:rsid w:val="00D06036"/>
    <w:rsid w:val="00D07550"/>
    <w:rsid w:val="00D078D9"/>
    <w:rsid w:val="00D102F4"/>
    <w:rsid w:val="00D1107D"/>
    <w:rsid w:val="00D11655"/>
    <w:rsid w:val="00D1242D"/>
    <w:rsid w:val="00D13B78"/>
    <w:rsid w:val="00D13E91"/>
    <w:rsid w:val="00D143D2"/>
    <w:rsid w:val="00D14F25"/>
    <w:rsid w:val="00D15B39"/>
    <w:rsid w:val="00D15BCB"/>
    <w:rsid w:val="00D1672C"/>
    <w:rsid w:val="00D1727B"/>
    <w:rsid w:val="00D17F2F"/>
    <w:rsid w:val="00D2007F"/>
    <w:rsid w:val="00D2051A"/>
    <w:rsid w:val="00D2065C"/>
    <w:rsid w:val="00D20E1F"/>
    <w:rsid w:val="00D20E5A"/>
    <w:rsid w:val="00D2317D"/>
    <w:rsid w:val="00D233DA"/>
    <w:rsid w:val="00D245C2"/>
    <w:rsid w:val="00D24C7A"/>
    <w:rsid w:val="00D24E38"/>
    <w:rsid w:val="00D26D6C"/>
    <w:rsid w:val="00D274AD"/>
    <w:rsid w:val="00D2776E"/>
    <w:rsid w:val="00D3033D"/>
    <w:rsid w:val="00D30CDE"/>
    <w:rsid w:val="00D30D03"/>
    <w:rsid w:val="00D312FF"/>
    <w:rsid w:val="00D31501"/>
    <w:rsid w:val="00D332D3"/>
    <w:rsid w:val="00D352DD"/>
    <w:rsid w:val="00D367EA"/>
    <w:rsid w:val="00D36921"/>
    <w:rsid w:val="00D372CC"/>
    <w:rsid w:val="00D37CF5"/>
    <w:rsid w:val="00D40B07"/>
    <w:rsid w:val="00D43EA3"/>
    <w:rsid w:val="00D43FF3"/>
    <w:rsid w:val="00D44634"/>
    <w:rsid w:val="00D448FA"/>
    <w:rsid w:val="00D4559D"/>
    <w:rsid w:val="00D45AAB"/>
    <w:rsid w:val="00D46B30"/>
    <w:rsid w:val="00D4743A"/>
    <w:rsid w:val="00D47621"/>
    <w:rsid w:val="00D477BA"/>
    <w:rsid w:val="00D47F36"/>
    <w:rsid w:val="00D50113"/>
    <w:rsid w:val="00D51F58"/>
    <w:rsid w:val="00D53277"/>
    <w:rsid w:val="00D53971"/>
    <w:rsid w:val="00D55644"/>
    <w:rsid w:val="00D56EDA"/>
    <w:rsid w:val="00D579AA"/>
    <w:rsid w:val="00D57F71"/>
    <w:rsid w:val="00D60484"/>
    <w:rsid w:val="00D6048D"/>
    <w:rsid w:val="00D606B3"/>
    <w:rsid w:val="00D618D7"/>
    <w:rsid w:val="00D620B3"/>
    <w:rsid w:val="00D62702"/>
    <w:rsid w:val="00D62CED"/>
    <w:rsid w:val="00D6301E"/>
    <w:rsid w:val="00D630B6"/>
    <w:rsid w:val="00D635FC"/>
    <w:rsid w:val="00D64EB6"/>
    <w:rsid w:val="00D64F3E"/>
    <w:rsid w:val="00D65774"/>
    <w:rsid w:val="00D65812"/>
    <w:rsid w:val="00D66C1E"/>
    <w:rsid w:val="00D66FF1"/>
    <w:rsid w:val="00D6750A"/>
    <w:rsid w:val="00D67FD6"/>
    <w:rsid w:val="00D703A0"/>
    <w:rsid w:val="00D70BBB"/>
    <w:rsid w:val="00D728BE"/>
    <w:rsid w:val="00D729F7"/>
    <w:rsid w:val="00D732D5"/>
    <w:rsid w:val="00D7363D"/>
    <w:rsid w:val="00D73BDB"/>
    <w:rsid w:val="00D73CB1"/>
    <w:rsid w:val="00D74353"/>
    <w:rsid w:val="00D75579"/>
    <w:rsid w:val="00D75970"/>
    <w:rsid w:val="00D7766C"/>
    <w:rsid w:val="00D80017"/>
    <w:rsid w:val="00D80418"/>
    <w:rsid w:val="00D81D7C"/>
    <w:rsid w:val="00D8291D"/>
    <w:rsid w:val="00D82A96"/>
    <w:rsid w:val="00D8332F"/>
    <w:rsid w:val="00D834EB"/>
    <w:rsid w:val="00D83E8E"/>
    <w:rsid w:val="00D8410F"/>
    <w:rsid w:val="00D850E8"/>
    <w:rsid w:val="00D87488"/>
    <w:rsid w:val="00D875C4"/>
    <w:rsid w:val="00D90B0D"/>
    <w:rsid w:val="00D91262"/>
    <w:rsid w:val="00D930CC"/>
    <w:rsid w:val="00D93FAB"/>
    <w:rsid w:val="00D954EE"/>
    <w:rsid w:val="00D95D23"/>
    <w:rsid w:val="00D95FF7"/>
    <w:rsid w:val="00D975D7"/>
    <w:rsid w:val="00DA01B0"/>
    <w:rsid w:val="00DA03BC"/>
    <w:rsid w:val="00DA05A4"/>
    <w:rsid w:val="00DA0AA6"/>
    <w:rsid w:val="00DA1745"/>
    <w:rsid w:val="00DA1BFD"/>
    <w:rsid w:val="00DA216D"/>
    <w:rsid w:val="00DA27CD"/>
    <w:rsid w:val="00DA27E4"/>
    <w:rsid w:val="00DA2A25"/>
    <w:rsid w:val="00DA2D6C"/>
    <w:rsid w:val="00DA31CD"/>
    <w:rsid w:val="00DA3965"/>
    <w:rsid w:val="00DA3D9A"/>
    <w:rsid w:val="00DA544D"/>
    <w:rsid w:val="00DA58F6"/>
    <w:rsid w:val="00DB11C6"/>
    <w:rsid w:val="00DB1284"/>
    <w:rsid w:val="00DB18B9"/>
    <w:rsid w:val="00DB193E"/>
    <w:rsid w:val="00DB262F"/>
    <w:rsid w:val="00DB2A3F"/>
    <w:rsid w:val="00DB3118"/>
    <w:rsid w:val="00DB6923"/>
    <w:rsid w:val="00DB69A2"/>
    <w:rsid w:val="00DB70E9"/>
    <w:rsid w:val="00DB7B5E"/>
    <w:rsid w:val="00DC094F"/>
    <w:rsid w:val="00DC10B1"/>
    <w:rsid w:val="00DC14D0"/>
    <w:rsid w:val="00DC169A"/>
    <w:rsid w:val="00DC1E26"/>
    <w:rsid w:val="00DC340D"/>
    <w:rsid w:val="00DC6268"/>
    <w:rsid w:val="00DC6EF5"/>
    <w:rsid w:val="00DC7C61"/>
    <w:rsid w:val="00DD00FE"/>
    <w:rsid w:val="00DD2829"/>
    <w:rsid w:val="00DD296C"/>
    <w:rsid w:val="00DD303E"/>
    <w:rsid w:val="00DD378C"/>
    <w:rsid w:val="00DD4BCF"/>
    <w:rsid w:val="00DD5730"/>
    <w:rsid w:val="00DD5E36"/>
    <w:rsid w:val="00DD6DE0"/>
    <w:rsid w:val="00DD6E76"/>
    <w:rsid w:val="00DE15AD"/>
    <w:rsid w:val="00DE31C2"/>
    <w:rsid w:val="00DE3B60"/>
    <w:rsid w:val="00DE4DF1"/>
    <w:rsid w:val="00DE54FD"/>
    <w:rsid w:val="00DE57C2"/>
    <w:rsid w:val="00DE5E7B"/>
    <w:rsid w:val="00DE6382"/>
    <w:rsid w:val="00DF0164"/>
    <w:rsid w:val="00DF08D0"/>
    <w:rsid w:val="00DF0F53"/>
    <w:rsid w:val="00DF226D"/>
    <w:rsid w:val="00DF3864"/>
    <w:rsid w:val="00DF426D"/>
    <w:rsid w:val="00DF4D93"/>
    <w:rsid w:val="00DF57E5"/>
    <w:rsid w:val="00DF5847"/>
    <w:rsid w:val="00DF5DD5"/>
    <w:rsid w:val="00DF5E65"/>
    <w:rsid w:val="00DF6C8C"/>
    <w:rsid w:val="00DF6E25"/>
    <w:rsid w:val="00DF7C85"/>
    <w:rsid w:val="00E005AF"/>
    <w:rsid w:val="00E00D12"/>
    <w:rsid w:val="00E00D47"/>
    <w:rsid w:val="00E01DEF"/>
    <w:rsid w:val="00E03A7F"/>
    <w:rsid w:val="00E03BAE"/>
    <w:rsid w:val="00E0412B"/>
    <w:rsid w:val="00E04A17"/>
    <w:rsid w:val="00E04EB4"/>
    <w:rsid w:val="00E05348"/>
    <w:rsid w:val="00E05B6A"/>
    <w:rsid w:val="00E061FB"/>
    <w:rsid w:val="00E07B31"/>
    <w:rsid w:val="00E11BE8"/>
    <w:rsid w:val="00E11C14"/>
    <w:rsid w:val="00E12567"/>
    <w:rsid w:val="00E1273F"/>
    <w:rsid w:val="00E131D1"/>
    <w:rsid w:val="00E13636"/>
    <w:rsid w:val="00E149EF"/>
    <w:rsid w:val="00E15587"/>
    <w:rsid w:val="00E15726"/>
    <w:rsid w:val="00E15D71"/>
    <w:rsid w:val="00E15D94"/>
    <w:rsid w:val="00E15F6B"/>
    <w:rsid w:val="00E16488"/>
    <w:rsid w:val="00E2007F"/>
    <w:rsid w:val="00E20B0E"/>
    <w:rsid w:val="00E20B13"/>
    <w:rsid w:val="00E213E8"/>
    <w:rsid w:val="00E216BF"/>
    <w:rsid w:val="00E21A45"/>
    <w:rsid w:val="00E222BA"/>
    <w:rsid w:val="00E22AC8"/>
    <w:rsid w:val="00E22AF3"/>
    <w:rsid w:val="00E23652"/>
    <w:rsid w:val="00E23A2A"/>
    <w:rsid w:val="00E23D39"/>
    <w:rsid w:val="00E24D5F"/>
    <w:rsid w:val="00E258FA"/>
    <w:rsid w:val="00E25BF5"/>
    <w:rsid w:val="00E25C51"/>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6FDB"/>
    <w:rsid w:val="00E377F7"/>
    <w:rsid w:val="00E37A0A"/>
    <w:rsid w:val="00E4010E"/>
    <w:rsid w:val="00E41DB7"/>
    <w:rsid w:val="00E425C1"/>
    <w:rsid w:val="00E42613"/>
    <w:rsid w:val="00E42D32"/>
    <w:rsid w:val="00E4310D"/>
    <w:rsid w:val="00E4328D"/>
    <w:rsid w:val="00E4420A"/>
    <w:rsid w:val="00E44359"/>
    <w:rsid w:val="00E45325"/>
    <w:rsid w:val="00E454E5"/>
    <w:rsid w:val="00E4569D"/>
    <w:rsid w:val="00E45C85"/>
    <w:rsid w:val="00E47988"/>
    <w:rsid w:val="00E51286"/>
    <w:rsid w:val="00E514EC"/>
    <w:rsid w:val="00E51BE9"/>
    <w:rsid w:val="00E523A7"/>
    <w:rsid w:val="00E53066"/>
    <w:rsid w:val="00E5343C"/>
    <w:rsid w:val="00E54BE0"/>
    <w:rsid w:val="00E5548C"/>
    <w:rsid w:val="00E557E4"/>
    <w:rsid w:val="00E56318"/>
    <w:rsid w:val="00E56876"/>
    <w:rsid w:val="00E57041"/>
    <w:rsid w:val="00E5723E"/>
    <w:rsid w:val="00E572FA"/>
    <w:rsid w:val="00E60795"/>
    <w:rsid w:val="00E60DDB"/>
    <w:rsid w:val="00E6199A"/>
    <w:rsid w:val="00E620A8"/>
    <w:rsid w:val="00E620EC"/>
    <w:rsid w:val="00E643C4"/>
    <w:rsid w:val="00E64ACF"/>
    <w:rsid w:val="00E65125"/>
    <w:rsid w:val="00E6668A"/>
    <w:rsid w:val="00E66F80"/>
    <w:rsid w:val="00E66F91"/>
    <w:rsid w:val="00E6756E"/>
    <w:rsid w:val="00E677C0"/>
    <w:rsid w:val="00E67B06"/>
    <w:rsid w:val="00E70100"/>
    <w:rsid w:val="00E70B58"/>
    <w:rsid w:val="00E711DC"/>
    <w:rsid w:val="00E7198B"/>
    <w:rsid w:val="00E723B9"/>
    <w:rsid w:val="00E736D5"/>
    <w:rsid w:val="00E74377"/>
    <w:rsid w:val="00E744CD"/>
    <w:rsid w:val="00E7468E"/>
    <w:rsid w:val="00E7485D"/>
    <w:rsid w:val="00E75742"/>
    <w:rsid w:val="00E75A16"/>
    <w:rsid w:val="00E75B25"/>
    <w:rsid w:val="00E7645C"/>
    <w:rsid w:val="00E76987"/>
    <w:rsid w:val="00E816AE"/>
    <w:rsid w:val="00E82ED4"/>
    <w:rsid w:val="00E8437F"/>
    <w:rsid w:val="00E87006"/>
    <w:rsid w:val="00E874B0"/>
    <w:rsid w:val="00E90937"/>
    <w:rsid w:val="00E91464"/>
    <w:rsid w:val="00E91A44"/>
    <w:rsid w:val="00E9268C"/>
    <w:rsid w:val="00E92E12"/>
    <w:rsid w:val="00E93F65"/>
    <w:rsid w:val="00E94B6E"/>
    <w:rsid w:val="00E95E41"/>
    <w:rsid w:val="00E97A94"/>
    <w:rsid w:val="00E97EDC"/>
    <w:rsid w:val="00EA2711"/>
    <w:rsid w:val="00EA28F5"/>
    <w:rsid w:val="00EA6AD7"/>
    <w:rsid w:val="00EA75B4"/>
    <w:rsid w:val="00EB0A6B"/>
    <w:rsid w:val="00EB0F28"/>
    <w:rsid w:val="00EB17CB"/>
    <w:rsid w:val="00EB2FC3"/>
    <w:rsid w:val="00EB30BA"/>
    <w:rsid w:val="00EB39FD"/>
    <w:rsid w:val="00EB456D"/>
    <w:rsid w:val="00EB45B1"/>
    <w:rsid w:val="00EB569E"/>
    <w:rsid w:val="00EB58FE"/>
    <w:rsid w:val="00EB5EB9"/>
    <w:rsid w:val="00EB631C"/>
    <w:rsid w:val="00EB6BD8"/>
    <w:rsid w:val="00EB6D22"/>
    <w:rsid w:val="00EB7133"/>
    <w:rsid w:val="00EB72B4"/>
    <w:rsid w:val="00EB78BC"/>
    <w:rsid w:val="00EB7A62"/>
    <w:rsid w:val="00EC38CB"/>
    <w:rsid w:val="00EC4FA3"/>
    <w:rsid w:val="00EC509A"/>
    <w:rsid w:val="00EC54B6"/>
    <w:rsid w:val="00EC5FF8"/>
    <w:rsid w:val="00EC785B"/>
    <w:rsid w:val="00ED11A1"/>
    <w:rsid w:val="00ED130D"/>
    <w:rsid w:val="00ED2783"/>
    <w:rsid w:val="00ED29D0"/>
    <w:rsid w:val="00ED2A09"/>
    <w:rsid w:val="00ED2CF2"/>
    <w:rsid w:val="00ED2E8D"/>
    <w:rsid w:val="00ED3B68"/>
    <w:rsid w:val="00ED4FF6"/>
    <w:rsid w:val="00ED5154"/>
    <w:rsid w:val="00ED63F9"/>
    <w:rsid w:val="00ED7D8E"/>
    <w:rsid w:val="00EE1B61"/>
    <w:rsid w:val="00EE1E54"/>
    <w:rsid w:val="00EE1F57"/>
    <w:rsid w:val="00EE217D"/>
    <w:rsid w:val="00EE2399"/>
    <w:rsid w:val="00EE2776"/>
    <w:rsid w:val="00EE2BAB"/>
    <w:rsid w:val="00EE3DCA"/>
    <w:rsid w:val="00EE4EBB"/>
    <w:rsid w:val="00EE6733"/>
    <w:rsid w:val="00EE7B5B"/>
    <w:rsid w:val="00EE7E93"/>
    <w:rsid w:val="00EF0146"/>
    <w:rsid w:val="00EF0C11"/>
    <w:rsid w:val="00EF0DF9"/>
    <w:rsid w:val="00EF10F2"/>
    <w:rsid w:val="00EF1337"/>
    <w:rsid w:val="00EF1D2F"/>
    <w:rsid w:val="00EF308B"/>
    <w:rsid w:val="00EF3507"/>
    <w:rsid w:val="00EF3766"/>
    <w:rsid w:val="00EF3AB9"/>
    <w:rsid w:val="00EF4240"/>
    <w:rsid w:val="00EF4241"/>
    <w:rsid w:val="00EF42CF"/>
    <w:rsid w:val="00EF502A"/>
    <w:rsid w:val="00F010F3"/>
    <w:rsid w:val="00F010F6"/>
    <w:rsid w:val="00F01B63"/>
    <w:rsid w:val="00F0330D"/>
    <w:rsid w:val="00F036C3"/>
    <w:rsid w:val="00F03846"/>
    <w:rsid w:val="00F03C40"/>
    <w:rsid w:val="00F046D8"/>
    <w:rsid w:val="00F04B55"/>
    <w:rsid w:val="00F05DBC"/>
    <w:rsid w:val="00F064DC"/>
    <w:rsid w:val="00F06906"/>
    <w:rsid w:val="00F102D1"/>
    <w:rsid w:val="00F10F5A"/>
    <w:rsid w:val="00F119BF"/>
    <w:rsid w:val="00F126CE"/>
    <w:rsid w:val="00F12CC0"/>
    <w:rsid w:val="00F12DEA"/>
    <w:rsid w:val="00F1368E"/>
    <w:rsid w:val="00F141D5"/>
    <w:rsid w:val="00F15892"/>
    <w:rsid w:val="00F168C4"/>
    <w:rsid w:val="00F16DC2"/>
    <w:rsid w:val="00F174A7"/>
    <w:rsid w:val="00F178DB"/>
    <w:rsid w:val="00F215DC"/>
    <w:rsid w:val="00F21982"/>
    <w:rsid w:val="00F21C32"/>
    <w:rsid w:val="00F22083"/>
    <w:rsid w:val="00F2211C"/>
    <w:rsid w:val="00F232EF"/>
    <w:rsid w:val="00F2434C"/>
    <w:rsid w:val="00F24C77"/>
    <w:rsid w:val="00F2501C"/>
    <w:rsid w:val="00F25182"/>
    <w:rsid w:val="00F26306"/>
    <w:rsid w:val="00F276DC"/>
    <w:rsid w:val="00F30A61"/>
    <w:rsid w:val="00F313A1"/>
    <w:rsid w:val="00F325DA"/>
    <w:rsid w:val="00F32893"/>
    <w:rsid w:val="00F329BE"/>
    <w:rsid w:val="00F33069"/>
    <w:rsid w:val="00F336F1"/>
    <w:rsid w:val="00F34CC0"/>
    <w:rsid w:val="00F352F6"/>
    <w:rsid w:val="00F35773"/>
    <w:rsid w:val="00F35C56"/>
    <w:rsid w:val="00F36431"/>
    <w:rsid w:val="00F36732"/>
    <w:rsid w:val="00F369D9"/>
    <w:rsid w:val="00F37196"/>
    <w:rsid w:val="00F373A5"/>
    <w:rsid w:val="00F4148B"/>
    <w:rsid w:val="00F414AC"/>
    <w:rsid w:val="00F42047"/>
    <w:rsid w:val="00F42EAF"/>
    <w:rsid w:val="00F42FC3"/>
    <w:rsid w:val="00F431CC"/>
    <w:rsid w:val="00F448E1"/>
    <w:rsid w:val="00F44DBE"/>
    <w:rsid w:val="00F456AB"/>
    <w:rsid w:val="00F45A70"/>
    <w:rsid w:val="00F46FE6"/>
    <w:rsid w:val="00F470BD"/>
    <w:rsid w:val="00F4798C"/>
    <w:rsid w:val="00F50591"/>
    <w:rsid w:val="00F51B2B"/>
    <w:rsid w:val="00F53428"/>
    <w:rsid w:val="00F54D02"/>
    <w:rsid w:val="00F55523"/>
    <w:rsid w:val="00F56673"/>
    <w:rsid w:val="00F5673C"/>
    <w:rsid w:val="00F567E9"/>
    <w:rsid w:val="00F57363"/>
    <w:rsid w:val="00F602A8"/>
    <w:rsid w:val="00F605BD"/>
    <w:rsid w:val="00F60AC1"/>
    <w:rsid w:val="00F61101"/>
    <w:rsid w:val="00F6132E"/>
    <w:rsid w:val="00F615E1"/>
    <w:rsid w:val="00F617A1"/>
    <w:rsid w:val="00F61E5D"/>
    <w:rsid w:val="00F62174"/>
    <w:rsid w:val="00F642E2"/>
    <w:rsid w:val="00F6431F"/>
    <w:rsid w:val="00F64FF0"/>
    <w:rsid w:val="00F6504B"/>
    <w:rsid w:val="00F655D9"/>
    <w:rsid w:val="00F66A93"/>
    <w:rsid w:val="00F66B5E"/>
    <w:rsid w:val="00F672A4"/>
    <w:rsid w:val="00F6789F"/>
    <w:rsid w:val="00F67EB1"/>
    <w:rsid w:val="00F67F9D"/>
    <w:rsid w:val="00F70704"/>
    <w:rsid w:val="00F709B1"/>
    <w:rsid w:val="00F71F0A"/>
    <w:rsid w:val="00F71FE4"/>
    <w:rsid w:val="00F723DE"/>
    <w:rsid w:val="00F7257C"/>
    <w:rsid w:val="00F72590"/>
    <w:rsid w:val="00F73F2C"/>
    <w:rsid w:val="00F74A59"/>
    <w:rsid w:val="00F76839"/>
    <w:rsid w:val="00F76B03"/>
    <w:rsid w:val="00F805E9"/>
    <w:rsid w:val="00F81902"/>
    <w:rsid w:val="00F8197C"/>
    <w:rsid w:val="00F81D03"/>
    <w:rsid w:val="00F83CB9"/>
    <w:rsid w:val="00F8429E"/>
    <w:rsid w:val="00F84ADE"/>
    <w:rsid w:val="00F84CE2"/>
    <w:rsid w:val="00F85CD7"/>
    <w:rsid w:val="00F86E2E"/>
    <w:rsid w:val="00F87D8C"/>
    <w:rsid w:val="00F90459"/>
    <w:rsid w:val="00F9117B"/>
    <w:rsid w:val="00F91CDE"/>
    <w:rsid w:val="00F925E5"/>
    <w:rsid w:val="00F927D5"/>
    <w:rsid w:val="00F93106"/>
    <w:rsid w:val="00F933B7"/>
    <w:rsid w:val="00F93AF5"/>
    <w:rsid w:val="00F93C06"/>
    <w:rsid w:val="00F94934"/>
    <w:rsid w:val="00F970B5"/>
    <w:rsid w:val="00F97BDF"/>
    <w:rsid w:val="00FA1695"/>
    <w:rsid w:val="00FA1BF3"/>
    <w:rsid w:val="00FA30F1"/>
    <w:rsid w:val="00FA3BEF"/>
    <w:rsid w:val="00FA415A"/>
    <w:rsid w:val="00FA4F5F"/>
    <w:rsid w:val="00FA529D"/>
    <w:rsid w:val="00FA5CA6"/>
    <w:rsid w:val="00FA60BB"/>
    <w:rsid w:val="00FA65A6"/>
    <w:rsid w:val="00FA6862"/>
    <w:rsid w:val="00FA7E20"/>
    <w:rsid w:val="00FB16AD"/>
    <w:rsid w:val="00FB1776"/>
    <w:rsid w:val="00FB1B8B"/>
    <w:rsid w:val="00FB1B8F"/>
    <w:rsid w:val="00FB2F22"/>
    <w:rsid w:val="00FB37FC"/>
    <w:rsid w:val="00FB3985"/>
    <w:rsid w:val="00FB44F9"/>
    <w:rsid w:val="00FB576A"/>
    <w:rsid w:val="00FB598F"/>
    <w:rsid w:val="00FB66EF"/>
    <w:rsid w:val="00FB6B43"/>
    <w:rsid w:val="00FB6C28"/>
    <w:rsid w:val="00FB7C01"/>
    <w:rsid w:val="00FC00B8"/>
    <w:rsid w:val="00FC0A24"/>
    <w:rsid w:val="00FC1092"/>
    <w:rsid w:val="00FC1935"/>
    <w:rsid w:val="00FC1E9A"/>
    <w:rsid w:val="00FC204C"/>
    <w:rsid w:val="00FC27DA"/>
    <w:rsid w:val="00FC3180"/>
    <w:rsid w:val="00FC452E"/>
    <w:rsid w:val="00FC5B5A"/>
    <w:rsid w:val="00FC5C91"/>
    <w:rsid w:val="00FC6237"/>
    <w:rsid w:val="00FC6482"/>
    <w:rsid w:val="00FC6D3E"/>
    <w:rsid w:val="00FC7028"/>
    <w:rsid w:val="00FC7A05"/>
    <w:rsid w:val="00FC7C84"/>
    <w:rsid w:val="00FD0905"/>
    <w:rsid w:val="00FD0929"/>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233C"/>
    <w:rsid w:val="00FE2502"/>
    <w:rsid w:val="00FE2938"/>
    <w:rsid w:val="00FE2E74"/>
    <w:rsid w:val="00FE6534"/>
    <w:rsid w:val="00FE685B"/>
    <w:rsid w:val="00FE6A17"/>
    <w:rsid w:val="00FE6A49"/>
    <w:rsid w:val="00FE79FA"/>
    <w:rsid w:val="00FE7E33"/>
    <w:rsid w:val="00FE7E5A"/>
    <w:rsid w:val="00FF3527"/>
    <w:rsid w:val="00FF4CBE"/>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63F9"/>
  <w15:docId w15:val="{4A28162B-189D-434B-B3B1-B862352F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620F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620F3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 w:type="character" w:customStyle="1" w:styleId="Heading2Char">
    <w:name w:val="Heading 2 Char"/>
    <w:basedOn w:val="DefaultParagraphFont"/>
    <w:link w:val="Heading2"/>
    <w:uiPriority w:val="9"/>
    <w:rsid w:val="00620F3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00620F3C"/>
    <w:rPr>
      <w:rFonts w:asciiTheme="majorHAnsi" w:eastAsiaTheme="majorEastAsia" w:hAnsiTheme="majorHAnsi" w:cstheme="majorBidi"/>
      <w:color w:val="1F3763" w:themeColor="accent1" w:themeShade="7F"/>
      <w:sz w:val="28"/>
    </w:rPr>
  </w:style>
  <w:style w:type="character" w:customStyle="1" w:styleId="UnresolvedMention">
    <w:name w:val="Unresolved Mention"/>
    <w:basedOn w:val="DefaultParagraphFont"/>
    <w:uiPriority w:val="99"/>
    <w:semiHidden/>
    <w:unhideWhenUsed/>
    <w:rsid w:val="00620F3C"/>
    <w:rPr>
      <w:color w:val="605E5C"/>
      <w:shd w:val="clear" w:color="auto" w:fill="E1DFDD"/>
    </w:rPr>
  </w:style>
  <w:style w:type="character" w:styleId="CommentReference">
    <w:name w:val="annotation reference"/>
    <w:basedOn w:val="DefaultParagraphFont"/>
    <w:uiPriority w:val="99"/>
    <w:semiHidden/>
    <w:unhideWhenUsed/>
    <w:rsid w:val="00620F3C"/>
    <w:rPr>
      <w:sz w:val="16"/>
      <w:szCs w:val="16"/>
    </w:rPr>
  </w:style>
  <w:style w:type="paragraph" w:styleId="CommentText">
    <w:name w:val="annotation text"/>
    <w:basedOn w:val="Normal"/>
    <w:link w:val="CommentTextChar"/>
    <w:uiPriority w:val="99"/>
    <w:semiHidden/>
    <w:unhideWhenUsed/>
    <w:rsid w:val="00620F3C"/>
    <w:pPr>
      <w:spacing w:line="240" w:lineRule="auto"/>
    </w:pPr>
    <w:rPr>
      <w:sz w:val="20"/>
      <w:szCs w:val="20"/>
    </w:rPr>
  </w:style>
  <w:style w:type="character" w:customStyle="1" w:styleId="CommentTextChar">
    <w:name w:val="Comment Text Char"/>
    <w:basedOn w:val="DefaultParagraphFont"/>
    <w:link w:val="CommentText"/>
    <w:uiPriority w:val="99"/>
    <w:semiHidden/>
    <w:rsid w:val="00620F3C"/>
    <w:rPr>
      <w:sz w:val="20"/>
      <w:szCs w:val="20"/>
    </w:rPr>
  </w:style>
  <w:style w:type="paragraph" w:styleId="CommentSubject">
    <w:name w:val="annotation subject"/>
    <w:basedOn w:val="CommentText"/>
    <w:next w:val="CommentText"/>
    <w:link w:val="CommentSubjectChar"/>
    <w:uiPriority w:val="99"/>
    <w:semiHidden/>
    <w:unhideWhenUsed/>
    <w:rsid w:val="00620F3C"/>
    <w:rPr>
      <w:b/>
      <w:bCs/>
    </w:rPr>
  </w:style>
  <w:style w:type="character" w:customStyle="1" w:styleId="CommentSubjectChar">
    <w:name w:val="Comment Subject Char"/>
    <w:basedOn w:val="CommentTextChar"/>
    <w:link w:val="CommentSubject"/>
    <w:uiPriority w:val="99"/>
    <w:semiHidden/>
    <w:rsid w:val="00620F3C"/>
    <w:rPr>
      <w:b/>
      <w:bCs/>
      <w:sz w:val="20"/>
      <w:szCs w:val="20"/>
    </w:rPr>
  </w:style>
  <w:style w:type="table" w:customStyle="1" w:styleId="TableGrid11">
    <w:name w:val="Table Grid11"/>
    <w:basedOn w:val="TableNormal"/>
    <w:uiPriority w:val="59"/>
    <w:rsid w:val="00620F3C"/>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20F3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e">
    <w:name w:val="true"/>
    <w:basedOn w:val="Normal"/>
    <w:rsid w:val="00620F3C"/>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620F3C"/>
  </w:style>
  <w:style w:type="character" w:customStyle="1" w:styleId="mo">
    <w:name w:val="mo"/>
    <w:basedOn w:val="DefaultParagraphFont"/>
    <w:rsid w:val="00620F3C"/>
  </w:style>
  <w:style w:type="character" w:customStyle="1" w:styleId="mn">
    <w:name w:val="mn"/>
    <w:basedOn w:val="DefaultParagraphFont"/>
    <w:rsid w:val="00620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vietjack.online/cau-hoi/905167/luoi-riu-trong-hinh-duoi-day-co-hinh-gi"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vietjack.online/cau-hoi/905166/chon-cau-dung-cho-hinh-lang-tru-dung-tu-giac-nckm-nckm-sau" TargetMode="External"/><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6F5D1-416F-4A94-A5AE-B0526F97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13</TotalTime>
  <Pages>33</Pages>
  <Words>6545</Words>
  <Characters>37313</Characters>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2022-11-12T13:06:00Z</dcterms:created>
  <dcterms:modified xsi:type="dcterms:W3CDTF">2023-03-05T09:19:00Z</dcterms:modified>
  <cp:version>n</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