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7053"/>
      </w:tblGrid>
      <w:tr w:rsidR="00A436E7" w:rsidRPr="00A35D09" w14:paraId="6FFC2045" w14:textId="77777777" w:rsidTr="00A436E7">
        <w:tc>
          <w:tcPr>
            <w:tcW w:w="3369" w:type="dxa"/>
          </w:tcPr>
          <w:p w14:paraId="6E7FD982" w14:textId="77777777" w:rsidR="00A436E7" w:rsidRPr="00A35D09" w:rsidRDefault="00A436E7" w:rsidP="00D4103F">
            <w:pPr>
              <w:tabs>
                <w:tab w:val="left" w:pos="284"/>
              </w:tabs>
              <w:rPr>
                <w:b/>
                <w:noProof/>
              </w:rPr>
            </w:pPr>
            <w:r w:rsidRPr="00A35D09">
              <w:rPr>
                <w:b/>
                <w:noProof/>
              </w:rPr>
              <w:t xml:space="preserve">        SỞ GD&amp;ĐT SƠN LA</w:t>
            </w:r>
          </w:p>
          <w:p w14:paraId="39C84FD5" w14:textId="77777777" w:rsidR="00A436E7" w:rsidRPr="00A35D09" w:rsidRDefault="00A436E7" w:rsidP="00D4103F">
            <w:pPr>
              <w:tabs>
                <w:tab w:val="left" w:pos="284"/>
              </w:tabs>
              <w:rPr>
                <w:b/>
                <w:noProof/>
              </w:rPr>
            </w:pPr>
            <w:r w:rsidRPr="00A35D09">
              <w:rPr>
                <w:b/>
                <w:noProof/>
              </w:rPr>
              <w:t>TRƯỜNG THPT TÔ HIỆU</w:t>
            </w:r>
          </w:p>
          <w:p w14:paraId="54AB5EBE" w14:textId="034B0020" w:rsidR="00A436E7" w:rsidRPr="00A35D09" w:rsidRDefault="008A1AA6" w:rsidP="00D4103F">
            <w:pPr>
              <w:tabs>
                <w:tab w:val="left" w:pos="284"/>
              </w:tabs>
              <w:rPr>
                <w:b/>
                <w:bCs/>
                <w:i/>
                <w:lang w:val="vi-VN"/>
              </w:rPr>
            </w:pPr>
            <w:r w:rsidRPr="00A35D0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 wp14:anchorId="24D1C8A5" wp14:editId="16457FF8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43180</wp:posOffset>
                      </wp:positionV>
                      <wp:extent cx="1066800" cy="0"/>
                      <wp:effectExtent l="8890" t="6350" r="10160" b="12700"/>
                      <wp:wrapNone/>
                      <wp:docPr id="241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645B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2" o:spid="_x0000_s1026" type="#_x0000_t32" style="position:absolute;margin-left:34.65pt;margin-top:3.4pt;width:84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"/>
                  </w:pict>
                </mc:Fallback>
              </mc:AlternateContent>
            </w:r>
            <w:r w:rsidR="00A436E7" w:rsidRPr="00A35D09">
              <w:rPr>
                <w:b/>
                <w:bCs/>
                <w:i/>
                <w:lang w:val="vi-VN"/>
              </w:rPr>
              <w:t xml:space="preserve">     </w:t>
            </w:r>
          </w:p>
          <w:p w14:paraId="4D5E79FC" w14:textId="77777777" w:rsidR="00A436E7" w:rsidRPr="00A35D09" w:rsidRDefault="00A436E7" w:rsidP="00D4103F">
            <w:pPr>
              <w:tabs>
                <w:tab w:val="left" w:pos="284"/>
              </w:tabs>
              <w:rPr>
                <w:b/>
                <w:bCs/>
                <w:i/>
              </w:rPr>
            </w:pPr>
            <w:r w:rsidRPr="00A35D09">
              <w:rPr>
                <w:b/>
                <w:bCs/>
                <w:i/>
                <w:lang w:val="vi-VN"/>
              </w:rPr>
              <w:t xml:space="preserve">          </w:t>
            </w:r>
            <w:r w:rsidRPr="00A35D09">
              <w:rPr>
                <w:b/>
                <w:bCs/>
                <w:i/>
              </w:rPr>
              <w:t>Đ</w:t>
            </w:r>
            <w:r w:rsidRPr="00A35D09">
              <w:rPr>
                <w:b/>
                <w:bCs/>
                <w:i/>
                <w:lang w:val="vi-VN"/>
              </w:rPr>
              <w:t>Ề</w:t>
            </w:r>
            <w:r w:rsidRPr="00A35D09">
              <w:rPr>
                <w:b/>
                <w:bCs/>
                <w:i/>
              </w:rPr>
              <w:t xml:space="preserve"> CHÍNH THỨC</w:t>
            </w:r>
          </w:p>
          <w:p w14:paraId="3C7AA605" w14:textId="025EDF8A" w:rsidR="00A436E7" w:rsidRPr="00A35D09" w:rsidRDefault="00A436E7" w:rsidP="00D4103F">
            <w:pPr>
              <w:tabs>
                <w:tab w:val="left" w:pos="284"/>
              </w:tabs>
              <w:rPr>
                <w:b/>
                <w:bCs/>
                <w:i/>
              </w:rPr>
            </w:pPr>
            <w:r w:rsidRPr="00A35D09">
              <w:rPr>
                <w:i/>
                <w:noProof/>
                <w:lang w:val="vi-VN"/>
              </w:rPr>
              <w:t xml:space="preserve">          </w:t>
            </w:r>
            <w:r w:rsidRPr="00A35D09">
              <w:rPr>
                <w:i/>
                <w:noProof/>
              </w:rPr>
              <w:t xml:space="preserve">(Đề có </w:t>
            </w:r>
            <w:r w:rsidRPr="00A35D09">
              <w:rPr>
                <w:i/>
                <w:noProof/>
                <w:lang w:val="vi-VN"/>
              </w:rPr>
              <w:t>0</w:t>
            </w:r>
            <w:r w:rsidR="00D4103F">
              <w:rPr>
                <w:i/>
                <w:noProof/>
              </w:rPr>
              <w:t>6</w:t>
            </w:r>
            <w:r w:rsidRPr="00A35D09">
              <w:rPr>
                <w:i/>
                <w:noProof/>
              </w:rPr>
              <w:t xml:space="preserve"> trang)</w:t>
            </w:r>
          </w:p>
          <w:p w14:paraId="483FCFC1" w14:textId="77777777" w:rsidR="00A436E7" w:rsidRPr="00A35D09" w:rsidRDefault="00A436E7" w:rsidP="00D4103F">
            <w:pPr>
              <w:tabs>
                <w:tab w:val="left" w:pos="284"/>
              </w:tabs>
              <w:rPr>
                <w:bCs/>
                <w:iCs/>
              </w:rPr>
            </w:pPr>
          </w:p>
        </w:tc>
        <w:tc>
          <w:tcPr>
            <w:tcW w:w="7053" w:type="dxa"/>
            <w:hideMark/>
          </w:tcPr>
          <w:p w14:paraId="5311F2F5" w14:textId="77777777" w:rsidR="00A436E7" w:rsidRPr="00A35D09" w:rsidRDefault="00A436E7" w:rsidP="00D4103F">
            <w:pPr>
              <w:ind w:left="-658" w:right="-108"/>
              <w:jc w:val="center"/>
              <w:rPr>
                <w:b/>
              </w:rPr>
            </w:pPr>
            <w:r w:rsidRPr="00A35D09">
              <w:rPr>
                <w:b/>
              </w:rPr>
              <w:t>ĐỀ KIỂM TRA GIỮA</w:t>
            </w:r>
            <w:r w:rsidRPr="00A35D09">
              <w:rPr>
                <w:b/>
                <w:lang w:val="vi-VN"/>
              </w:rPr>
              <w:t xml:space="preserve"> </w:t>
            </w:r>
            <w:r w:rsidRPr="00A35D09">
              <w:rPr>
                <w:b/>
              </w:rPr>
              <w:t>HỌC KÌ I NĂM HỌC 202</w:t>
            </w:r>
            <w:r w:rsidR="00175FE4" w:rsidRPr="00A35D09">
              <w:rPr>
                <w:b/>
              </w:rPr>
              <w:t>2</w:t>
            </w:r>
            <w:r w:rsidRPr="00A35D09">
              <w:rPr>
                <w:b/>
              </w:rPr>
              <w:t xml:space="preserve"> - 202</w:t>
            </w:r>
            <w:r w:rsidR="00175FE4" w:rsidRPr="00A35D09">
              <w:rPr>
                <w:b/>
              </w:rPr>
              <w:t>3</w:t>
            </w:r>
          </w:p>
          <w:p w14:paraId="72A284A8" w14:textId="77777777" w:rsidR="00A436E7" w:rsidRPr="00A35D09" w:rsidRDefault="00A436E7" w:rsidP="00D4103F">
            <w:pPr>
              <w:tabs>
                <w:tab w:val="left" w:pos="284"/>
              </w:tabs>
              <w:jc w:val="center"/>
              <w:rPr>
                <w:b/>
                <w:bCs/>
                <w:iCs/>
                <w:lang w:val="vi-VN"/>
              </w:rPr>
            </w:pPr>
            <w:r w:rsidRPr="00A35D09">
              <w:rPr>
                <w:b/>
                <w:bCs/>
                <w:iCs/>
                <w:lang w:val="vi-VN"/>
              </w:rPr>
              <w:t>MÔN: TOÁN</w:t>
            </w:r>
          </w:p>
          <w:p w14:paraId="5FC81133" w14:textId="77777777" w:rsidR="00A436E7" w:rsidRPr="00A35D09" w:rsidRDefault="00A436E7" w:rsidP="00D4103F">
            <w:pPr>
              <w:tabs>
                <w:tab w:val="left" w:pos="284"/>
              </w:tabs>
              <w:jc w:val="center"/>
              <w:rPr>
                <w:b/>
                <w:bCs/>
                <w:iCs/>
              </w:rPr>
            </w:pPr>
            <w:r w:rsidRPr="00A35D09">
              <w:rPr>
                <w:b/>
                <w:bCs/>
                <w:iCs/>
                <w:lang w:val="vi-VN"/>
              </w:rPr>
              <w:t>LỚP: 1</w:t>
            </w:r>
            <w:r w:rsidRPr="00A35D09">
              <w:rPr>
                <w:b/>
                <w:bCs/>
                <w:iCs/>
              </w:rPr>
              <w:t>2</w:t>
            </w:r>
          </w:p>
          <w:p w14:paraId="1948A839" w14:textId="77777777" w:rsidR="00A436E7" w:rsidRPr="00A35D09" w:rsidRDefault="00A436E7" w:rsidP="00D4103F">
            <w:pPr>
              <w:tabs>
                <w:tab w:val="left" w:pos="284"/>
              </w:tabs>
              <w:jc w:val="center"/>
              <w:rPr>
                <w:bCs/>
                <w:i/>
                <w:iCs/>
                <w:lang w:val="vi-VN"/>
              </w:rPr>
            </w:pPr>
            <w:r w:rsidRPr="00A35D09">
              <w:rPr>
                <w:bCs/>
                <w:i/>
                <w:iCs/>
                <w:lang w:val="vi-VN"/>
              </w:rPr>
              <w:t>Thời gian làm bài: 90 phút, không kể thời gian phát đề</w:t>
            </w:r>
          </w:p>
          <w:p w14:paraId="136A4C41" w14:textId="68A07FF9" w:rsidR="00A436E7" w:rsidRPr="00A35D09" w:rsidRDefault="008A1AA6" w:rsidP="00D4103F">
            <w:pPr>
              <w:tabs>
                <w:tab w:val="left" w:pos="284"/>
              </w:tabs>
              <w:rPr>
                <w:bCs/>
                <w:iCs/>
              </w:rPr>
            </w:pPr>
            <w:r w:rsidRPr="00A35D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F0B1E1C" wp14:editId="32C2721D">
                      <wp:simplePos x="0" y="0"/>
                      <wp:positionH relativeFrom="column">
                        <wp:posOffset>3027045</wp:posOffset>
                      </wp:positionH>
                      <wp:positionV relativeFrom="paragraph">
                        <wp:posOffset>126365</wp:posOffset>
                      </wp:positionV>
                      <wp:extent cx="1088390" cy="361950"/>
                      <wp:effectExtent l="10795" t="11430" r="5715" b="7620"/>
                      <wp:wrapNone/>
                      <wp:docPr id="240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F2D32" w14:textId="77777777" w:rsidR="00A436E7" w:rsidRDefault="00A436E7" w:rsidP="00A436E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vi-VN"/>
                                    </w:rPr>
                                    <w:t xml:space="preserve">Mã đề </w:t>
                                  </w:r>
                                  <w:r>
                                    <w:rPr>
                                      <w:b/>
                                    </w:rPr>
                                    <w:t>105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0B1E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26" type="#_x0000_t202" style="position:absolute;margin-left:238.35pt;margin-top:9.95pt;width:85.7pt;height:2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">
                      <v:textbox>
                        <w:txbxContent>
                          <w:p w14:paraId="7E9F2D32" w14:textId="77777777" w:rsidR="00A436E7" w:rsidRDefault="00A436E7" w:rsidP="00A436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vi-VN"/>
                              </w:rPr>
                              <w:t xml:space="preserve">Mã đề </w:t>
                            </w:r>
                            <w:r>
                              <w:rPr>
                                <w:b/>
                              </w:rPr>
                              <w:t>105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6EDBEC" w14:textId="77777777" w:rsidR="00A436E7" w:rsidRPr="00A35D09" w:rsidRDefault="00A436E7" w:rsidP="00D4103F">
      <w:pPr>
        <w:ind w:left="-142"/>
        <w:rPr>
          <w:noProof/>
          <w:lang w:val="vi-VN"/>
        </w:rPr>
      </w:pPr>
      <w:r w:rsidRPr="00A35D09">
        <w:rPr>
          <w:noProof/>
          <w:lang w:val="vi-VN"/>
        </w:rPr>
        <w:t xml:space="preserve">         </w:t>
      </w:r>
      <w:r w:rsidRPr="00A35D09">
        <w:rPr>
          <w:noProof/>
        </w:rPr>
        <w:t>Họ tên</w:t>
      </w:r>
      <w:r w:rsidRPr="00A35D09">
        <w:t>: ...........................................</w:t>
      </w:r>
      <w:r w:rsidRPr="00A35D09">
        <w:rPr>
          <w:lang w:val="vi-VN"/>
        </w:rPr>
        <w:t>.....</w:t>
      </w:r>
      <w:r w:rsidRPr="00A35D09">
        <w:t xml:space="preserve">.... </w:t>
      </w:r>
      <w:r w:rsidRPr="00A35D09">
        <w:rPr>
          <w:noProof/>
        </w:rPr>
        <w:t>Số báo danh…</w:t>
      </w:r>
      <w:r w:rsidRPr="00A35D09">
        <w:rPr>
          <w:noProof/>
          <w:lang w:val="vi-VN"/>
        </w:rPr>
        <w:t>.................</w:t>
      </w:r>
      <w:r w:rsidRPr="00A35D09">
        <w:rPr>
          <w:noProof/>
        </w:rPr>
        <w:t>..</w:t>
      </w:r>
      <w:r w:rsidRPr="00A35D09">
        <w:rPr>
          <w:noProof/>
          <w:lang w:val="vi-VN"/>
        </w:rPr>
        <w:t xml:space="preserve">..  </w:t>
      </w:r>
    </w:p>
    <w:p w14:paraId="55F7B317" w14:textId="7B250F85" w:rsidR="00A436E7" w:rsidRPr="00A35D09" w:rsidRDefault="008A1AA6" w:rsidP="00D4103F">
      <w:pPr>
        <w:ind w:left="-142"/>
        <w:rPr>
          <w:noProof/>
          <w:lang w:val="vi-VN"/>
        </w:rPr>
      </w:pPr>
      <w:r w:rsidRPr="00A35D09"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088EEC8B" wp14:editId="47B162B8">
                <wp:simplePos x="0" y="0"/>
                <wp:positionH relativeFrom="column">
                  <wp:posOffset>260985</wp:posOffset>
                </wp:positionH>
                <wp:positionV relativeFrom="paragraph">
                  <wp:posOffset>119380</wp:posOffset>
                </wp:positionV>
                <wp:extent cx="5981700" cy="0"/>
                <wp:effectExtent l="10795" t="6350" r="8255" b="12700"/>
                <wp:wrapNone/>
                <wp:docPr id="23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1424" id="AutoShape 63" o:spid="_x0000_s1026" type="#_x0000_t32" style="position:absolute;margin-left:20.55pt;margin-top:9.4pt;width:471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"/>
            </w:pict>
          </mc:Fallback>
        </mc:AlternateContent>
      </w:r>
    </w:p>
    <w:p w14:paraId="1A9E68B4" w14:textId="77777777" w:rsidR="00A436E7" w:rsidRPr="00A35D09" w:rsidRDefault="00A436E7" w:rsidP="00D4103F">
      <w:pPr>
        <w:ind w:left="-142"/>
        <w:rPr>
          <w:i/>
          <w:lang w:val="vi-VN"/>
        </w:rPr>
      </w:pPr>
      <w:r w:rsidRPr="00A35D09">
        <w:rPr>
          <w:i/>
          <w:lang w:val="vi-VN"/>
        </w:rPr>
        <w:t xml:space="preserve"> </w:t>
      </w:r>
    </w:p>
    <w:p w14:paraId="4A2371B8" w14:textId="77777777" w:rsidR="007E24E6" w:rsidRPr="00A35D09" w:rsidRDefault="007E24E6" w:rsidP="0096098E">
      <w:pPr>
        <w:spacing w:after="40"/>
      </w:pPr>
      <w:r w:rsidRPr="00A35D09">
        <w:rPr>
          <w:b/>
          <w:color w:val="0000FF"/>
        </w:rPr>
        <w:t xml:space="preserve">Câu 1: </w:t>
      </w:r>
      <w:r w:rsidRPr="00A35D09">
        <w:t xml:space="preserve">Hàm số </w:t>
      </w:r>
      <w:r w:rsidRPr="00A35D09">
        <w:rPr>
          <w:position w:val="-10"/>
        </w:rPr>
        <w:object w:dxaOrig="1486" w:dyaOrig="360" w14:anchorId="5A4D9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5pt;height:18pt" o:ole="">
            <v:imagedata r:id="rId6" o:title=""/>
          </v:shape>
          <o:OLEObject Type="Embed" ProgID="Equation.DSMT4" ShapeID="_x0000_i1025" DrawAspect="Content" ObjectID="_1727181110" r:id="rId7"/>
        </w:object>
      </w:r>
      <w:r w:rsidRPr="00A35D09">
        <w:t xml:space="preserve"> có bao nhiêu điểm cực trị?</w:t>
      </w:r>
    </w:p>
    <w:p w14:paraId="4CCE7FC0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rFonts w:eastAsia="Calibri"/>
          <w:position w:val="-6"/>
        </w:rPr>
        <w:object w:dxaOrig="203" w:dyaOrig="286" w14:anchorId="6EC66C2A">
          <v:shape id="_x0000_i1026" type="#_x0000_t75" style="width:10.3pt;height:14.55pt" o:ole="">
            <v:imagedata r:id="rId8" o:title=""/>
          </v:shape>
          <o:OLEObject Type="Embed" ProgID="Equation.DSMT4" ShapeID="_x0000_i1026" DrawAspect="Content" ObjectID="_1727181111" r:id="rId9"/>
        </w:object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rFonts w:eastAsia="Calibri"/>
          <w:position w:val="-6"/>
        </w:rPr>
        <w:object w:dxaOrig="240" w:dyaOrig="286" w14:anchorId="4D307507">
          <v:shape id="_x0000_i1027" type="#_x0000_t75" style="width:12pt;height:14.55pt" o:ole="">
            <v:imagedata r:id="rId10" o:title=""/>
          </v:shape>
          <o:OLEObject Type="Embed" ProgID="Equation.DSMT4" ShapeID="_x0000_i1027" DrawAspect="Content" ObjectID="_1727181112" r:id="rId11"/>
        </w:objec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rFonts w:eastAsia="Calibri"/>
          <w:position w:val="-6"/>
        </w:rPr>
        <w:object w:dxaOrig="194" w:dyaOrig="286" w14:anchorId="57066B6D">
          <v:shape id="_x0000_i1028" type="#_x0000_t75" style="width:9.45pt;height:14.55pt" o:ole="">
            <v:imagedata r:id="rId12" o:title=""/>
          </v:shape>
          <o:OLEObject Type="Embed" ProgID="Equation.DSMT4" ShapeID="_x0000_i1028" DrawAspect="Content" ObjectID="_1727181113" r:id="rId13"/>
        </w:object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rFonts w:eastAsia="Calibri"/>
          <w:position w:val="-4"/>
        </w:rPr>
        <w:object w:dxaOrig="157" w:dyaOrig="249" w14:anchorId="2C54254B">
          <v:shape id="_x0000_i1029" type="#_x0000_t75" style="width:7.7pt;height:12.45pt" o:ole="">
            <v:imagedata r:id="rId14" o:title=""/>
          </v:shape>
          <o:OLEObject Type="Embed" ProgID="Equation.DSMT4" ShapeID="_x0000_i1029" DrawAspect="Content" ObjectID="_1727181114" r:id="rId15"/>
        </w:object>
      </w:r>
      <w:r w:rsidRPr="00A35D09">
        <w:rPr>
          <w:rFonts w:eastAsia="Calibri"/>
        </w:rPr>
        <w:t>.</w:t>
      </w:r>
    </w:p>
    <w:p w14:paraId="2907D5C6" w14:textId="77777777" w:rsidR="007E24E6" w:rsidRPr="00A35D09" w:rsidRDefault="007E24E6" w:rsidP="0096098E">
      <w:pPr>
        <w:spacing w:after="40"/>
        <w:jc w:val="both"/>
        <w:rPr>
          <w:lang w:val="de-DE"/>
        </w:rPr>
      </w:pPr>
      <w:r w:rsidRPr="00A35D09">
        <w:rPr>
          <w:b/>
          <w:color w:val="0000FF"/>
        </w:rPr>
        <w:t xml:space="preserve">Câu 2: </w:t>
      </w:r>
      <w:r w:rsidRPr="00A35D09">
        <w:rPr>
          <w:lang w:val="de-DE"/>
        </w:rPr>
        <w:t xml:space="preserve">Cho hàm số </w:t>
      </w:r>
      <w:r w:rsidRPr="00A35D09">
        <w:rPr>
          <w:position w:val="-14"/>
        </w:rPr>
        <w:object w:dxaOrig="960" w:dyaOrig="406" w14:anchorId="332768EB">
          <v:shape id="_x0000_i1030" type="#_x0000_t75" style="width:48pt;height:20.55pt" o:ole="">
            <v:imagedata r:id="rId16" o:title=""/>
          </v:shape>
          <o:OLEObject Type="Embed" ProgID="Equation.DSMT4" ShapeID="_x0000_i1030" DrawAspect="Content" ObjectID="_1727181115" r:id="rId17"/>
        </w:object>
      </w:r>
      <w:r w:rsidRPr="00A35D09">
        <w:rPr>
          <w:lang w:val="de-DE"/>
        </w:rPr>
        <w:t xml:space="preserve"> xác định trên </w:t>
      </w:r>
      <w:r w:rsidRPr="00A35D09">
        <w:rPr>
          <w:position w:val="-4"/>
        </w:rPr>
        <w:object w:dxaOrig="249" w:dyaOrig="249" w14:anchorId="09F0BB78">
          <v:shape id="_x0000_i1031" type="#_x0000_t75" style="width:12.45pt;height:12.45pt" o:ole="">
            <v:imagedata r:id="rId18" o:title=""/>
          </v:shape>
          <o:OLEObject Type="Embed" ProgID="Equation.DSMT4" ShapeID="_x0000_i1031" DrawAspect="Content" ObjectID="_1727181116" r:id="rId19"/>
        </w:object>
      </w:r>
      <w:r w:rsidRPr="00A35D09">
        <w:rPr>
          <w:lang w:val="de-DE"/>
        </w:rPr>
        <w:t xml:space="preserve"> và có bảng xét dấu của đạo hàm như sau.</w:t>
      </w:r>
    </w:p>
    <w:p w14:paraId="2CA0CB6C" w14:textId="7AB35AA7" w:rsidR="007E24E6" w:rsidRPr="00A35D09" w:rsidRDefault="008A1AA6" w:rsidP="0096098E">
      <w:pPr>
        <w:spacing w:after="40"/>
        <w:ind w:left="300"/>
        <w:jc w:val="center"/>
      </w:pPr>
      <w:r w:rsidRPr="00A35D09">
        <w:rPr>
          <w:noProof/>
        </w:rPr>
        <w:drawing>
          <wp:inline distT="0" distB="0" distL="0" distR="0" wp14:anchorId="735491A1" wp14:editId="66AC4A82">
            <wp:extent cx="4678680" cy="609600"/>
            <wp:effectExtent l="0" t="0" r="0" b="0"/>
            <wp:docPr id="28" name="Picture 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B472" w14:textId="77777777" w:rsidR="007E24E6" w:rsidRPr="00A35D09" w:rsidRDefault="007E24E6" w:rsidP="0096098E">
      <w:pPr>
        <w:spacing w:after="40"/>
      </w:pPr>
      <w:r w:rsidRPr="00A35D09">
        <w:t xml:space="preserve">Khi đó số cực trị của hàm số </w:t>
      </w:r>
      <w:r w:rsidRPr="00A35D09">
        <w:rPr>
          <w:position w:val="-14"/>
        </w:rPr>
        <w:object w:dxaOrig="960" w:dyaOrig="406" w14:anchorId="0E63BFAF">
          <v:shape id="_x0000_i1032" type="#_x0000_t75" style="width:48pt;height:20.55pt" o:ole="">
            <v:imagedata r:id="rId21" o:title=""/>
          </v:shape>
          <o:OLEObject Type="Embed" ProgID="Equation.DSMT4" ShapeID="_x0000_i1032" DrawAspect="Content" ObjectID="_1727181117" r:id="rId22"/>
        </w:object>
      </w:r>
      <w:r w:rsidRPr="00A35D09">
        <w:t xml:space="preserve"> là</w:t>
      </w:r>
    </w:p>
    <w:p w14:paraId="761F3474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4"/>
        </w:rPr>
        <w:object w:dxaOrig="138" w:dyaOrig="249" w14:anchorId="23BD4929">
          <v:shape id="_x0000_i1033" type="#_x0000_t75" style="width:7.3pt;height:12.45pt" o:ole="">
            <v:imagedata r:id="rId23" o:title=""/>
          </v:shape>
          <o:OLEObject Type="Embed" ProgID="Equation.DSMT4" ShapeID="_x0000_i1033" DrawAspect="Content" ObjectID="_1727181118" r:id="rId24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4"/>
        </w:rPr>
        <w:object w:dxaOrig="194" w:dyaOrig="249" w14:anchorId="2FAC604B">
          <v:shape id="_x0000_i1034" type="#_x0000_t75" style="width:9.45pt;height:12.45pt" o:ole="">
            <v:imagedata r:id="rId25" o:title=""/>
          </v:shape>
          <o:OLEObject Type="Embed" ProgID="Equation.DSMT4" ShapeID="_x0000_i1034" DrawAspect="Content" ObjectID="_1727181119" r:id="rId26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194" w:dyaOrig="286" w14:anchorId="02F6F225">
          <v:shape id="_x0000_i1035" type="#_x0000_t75" style="width:9.45pt;height:14.55pt" o:ole="">
            <v:imagedata r:id="rId27" o:title=""/>
          </v:shape>
          <o:OLEObject Type="Embed" ProgID="Equation.DSMT4" ShapeID="_x0000_i1035" DrawAspect="Content" ObjectID="_1727181120" r:id="rId28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4"/>
        </w:rPr>
        <w:object w:dxaOrig="194" w:dyaOrig="249" w14:anchorId="56B42133">
          <v:shape id="_x0000_i1036" type="#_x0000_t75" style="width:9.45pt;height:12.45pt" o:ole="">
            <v:imagedata r:id="rId29" o:title=""/>
          </v:shape>
          <o:OLEObject Type="Embed" ProgID="Equation.DSMT4" ShapeID="_x0000_i1036" DrawAspect="Content" ObjectID="_1727181121" r:id="rId30"/>
        </w:object>
      </w:r>
      <w:r w:rsidRPr="00A35D09">
        <w:t>.</w:t>
      </w:r>
    </w:p>
    <w:p w14:paraId="262C4B71" w14:textId="77777777" w:rsidR="007E24E6" w:rsidRPr="00A35D09" w:rsidRDefault="007E24E6" w:rsidP="0096098E">
      <w:pPr>
        <w:spacing w:after="40"/>
      </w:pPr>
      <w:r w:rsidRPr="00A35D09">
        <w:rPr>
          <w:b/>
          <w:color w:val="0000FF"/>
        </w:rPr>
        <w:t xml:space="preserve">Câu 3: </w:t>
      </w:r>
      <w:r w:rsidRPr="00A35D09">
        <w:rPr>
          <w:lang w:val="nl-NL"/>
        </w:rPr>
        <w:t xml:space="preserve">Hàm số nào dưới đây đồng biến trên khoảng </w:t>
      </w:r>
      <w:r w:rsidRPr="00A35D09">
        <w:rPr>
          <w:position w:val="-14"/>
        </w:rPr>
        <w:object w:dxaOrig="960" w:dyaOrig="425" w14:anchorId="576A7E5D">
          <v:shape id="_x0000_i1037" type="#_x0000_t75" style="width:48pt;height:21pt" o:ole="">
            <v:imagedata r:id="rId31" o:title=""/>
          </v:shape>
          <o:OLEObject Type="Embed" ProgID="Equation.DSMT4" ShapeID="_x0000_i1037" DrawAspect="Content" ObjectID="_1727181122" r:id="rId32"/>
        </w:object>
      </w:r>
      <w:r w:rsidRPr="00A35D09">
        <w:rPr>
          <w:lang w:val="nl-NL"/>
        </w:rPr>
        <w:t>?</w:t>
      </w:r>
    </w:p>
    <w:p w14:paraId="0C56E6ED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b/>
          <w:position w:val="-24"/>
        </w:rPr>
        <w:object w:dxaOrig="960" w:dyaOrig="609" w14:anchorId="2B7EA8A7">
          <v:shape id="_x0000_i1038" type="#_x0000_t75" style="width:48pt;height:30.45pt" o:ole="">
            <v:imagedata r:id="rId33" o:title=""/>
          </v:shape>
          <o:OLEObject Type="Embed" ProgID="Equation.DSMT4" ShapeID="_x0000_i1038" DrawAspect="Content" ObjectID="_1727181123" r:id="rId34"/>
        </w:object>
      </w:r>
      <w:r w:rsidRPr="00A35D09">
        <w:rPr>
          <w:b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b/>
          <w:position w:val="-10"/>
        </w:rPr>
        <w:object w:dxaOrig="1006" w:dyaOrig="378" w14:anchorId="3518D39A">
          <v:shape id="_x0000_i1039" type="#_x0000_t75" style="width:50.55pt;height:19.3pt" o:ole="">
            <v:imagedata r:id="rId35" o:title=""/>
          </v:shape>
          <o:OLEObject Type="Embed" ProgID="Equation.DSMT4" ShapeID="_x0000_i1039" DrawAspect="Content" ObjectID="_1727181124" r:id="rId36"/>
        </w:object>
      </w:r>
      <w:r w:rsidRPr="00A35D09">
        <w:rPr>
          <w:b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b/>
          <w:position w:val="-10"/>
        </w:rPr>
        <w:object w:dxaOrig="1246" w:dyaOrig="378" w14:anchorId="147A98FC">
          <v:shape id="_x0000_i1040" type="#_x0000_t75" style="width:62.55pt;height:19.3pt" o:ole="">
            <v:imagedata r:id="rId37" o:title=""/>
          </v:shape>
          <o:OLEObject Type="Embed" ProgID="Equation.DSMT4" ShapeID="_x0000_i1040" DrawAspect="Content" ObjectID="_1727181125" r:id="rId38"/>
        </w:object>
      </w:r>
      <w:r w:rsidRPr="00A35D09">
        <w:rPr>
          <w:b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b/>
          <w:position w:val="-24"/>
        </w:rPr>
        <w:object w:dxaOrig="960" w:dyaOrig="609" w14:anchorId="3E4BAD73">
          <v:shape id="_x0000_i1041" type="#_x0000_t75" style="width:48pt;height:30.45pt" o:ole="">
            <v:imagedata r:id="rId39" o:title=""/>
          </v:shape>
          <o:OLEObject Type="Embed" ProgID="Equation.DSMT4" ShapeID="_x0000_i1041" DrawAspect="Content" ObjectID="_1727181126" r:id="rId40"/>
        </w:object>
      </w:r>
      <w:r w:rsidRPr="00A35D09">
        <w:rPr>
          <w:b/>
        </w:rPr>
        <w:t>.</w:t>
      </w:r>
    </w:p>
    <w:p w14:paraId="15131300" w14:textId="6A52D2B6" w:rsidR="007E24E6" w:rsidRPr="00A35D09" w:rsidRDefault="00F03520" w:rsidP="0096098E">
      <w:pPr>
        <w:spacing w:after="40"/>
      </w:pPr>
      <w:r w:rsidRPr="00A35D09">
        <w:rPr>
          <w:noProof/>
        </w:rPr>
        <w:drawing>
          <wp:anchor distT="0" distB="0" distL="114300" distR="114300" simplePos="0" relativeHeight="251659776" behindDoc="0" locked="0" layoutInCell="1" allowOverlap="1" wp14:anchorId="3AEE3072" wp14:editId="2DCE9C66">
            <wp:simplePos x="0" y="0"/>
            <wp:positionH relativeFrom="margin">
              <wp:align>right</wp:align>
            </wp:positionH>
            <wp:positionV relativeFrom="paragraph">
              <wp:posOffset>5443</wp:posOffset>
            </wp:positionV>
            <wp:extent cx="1303020" cy="1303020"/>
            <wp:effectExtent l="0" t="0" r="0" b="0"/>
            <wp:wrapSquare wrapText="bothSides"/>
            <wp:docPr id="44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4E6" w:rsidRPr="00A35D09">
        <w:rPr>
          <w:b/>
          <w:color w:val="0000FF"/>
        </w:rPr>
        <w:t xml:space="preserve">Câu 4: </w:t>
      </w:r>
      <w:r w:rsidR="007E24E6" w:rsidRPr="00A35D09">
        <w:rPr>
          <w:rFonts w:eastAsia="Calibri"/>
        </w:rPr>
        <w:t xml:space="preserve">Cho hàm số </w:t>
      </w:r>
      <w:r w:rsidR="008A1AA6" w:rsidRPr="00A35D09">
        <w:rPr>
          <w:noProof/>
          <w:position w:val="-14"/>
        </w:rPr>
        <w:drawing>
          <wp:inline distT="0" distB="0" distL="0" distR="0" wp14:anchorId="7849ED90" wp14:editId="5252BD8F">
            <wp:extent cx="609600" cy="266700"/>
            <wp:effectExtent l="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4E6" w:rsidRPr="00A35D09">
        <w:rPr>
          <w:rFonts w:eastAsia="Calibri"/>
        </w:rPr>
        <w:t xml:space="preserve"> liên tục trên đoạn </w:t>
      </w:r>
      <w:r w:rsidR="008A1AA6" w:rsidRPr="00A35D09">
        <w:rPr>
          <w:noProof/>
          <w:position w:val="-14"/>
        </w:rPr>
        <w:drawing>
          <wp:inline distT="0" distB="0" distL="0" distR="0" wp14:anchorId="472BB6E1" wp14:editId="32101108">
            <wp:extent cx="419100" cy="266700"/>
            <wp:effectExtent l="0" t="0" r="0" b="0"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4E6" w:rsidRPr="00A35D09">
        <w:rPr>
          <w:rFonts w:eastAsia="Calibri"/>
        </w:rPr>
        <w:t xml:space="preserve"> và có đồ thị như hình vẽ bên. Gọi </w:t>
      </w:r>
      <m:oMath>
        <m:r>
          <w:rPr>
            <w:rFonts w:ascii="Cambria Math" w:eastAsia="Calibri" w:hAnsi="Cambria Math"/>
          </w:rPr>
          <m:t xml:space="preserve">M, m </m:t>
        </m:r>
      </m:oMath>
      <w:r w:rsidR="007E24E6" w:rsidRPr="00A35D09">
        <w:rPr>
          <w:rFonts w:eastAsia="Calibri"/>
        </w:rPr>
        <w:t xml:space="preserve">là giá trị lớn nhất, giá trị nhỏ nhất trên </w:t>
      </w:r>
      <w:r w:rsidR="008A1AA6" w:rsidRPr="00A35D09">
        <w:rPr>
          <w:noProof/>
          <w:position w:val="-14"/>
        </w:rPr>
        <w:drawing>
          <wp:inline distT="0" distB="0" distL="0" distR="0" wp14:anchorId="51A0C5DD" wp14:editId="6315EE8F">
            <wp:extent cx="419100" cy="266700"/>
            <wp:effectExtent l="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4E6" w:rsidRPr="00A35D09">
        <w:rPr>
          <w:rFonts w:eastAsia="Calibri"/>
        </w:rPr>
        <w:t xml:space="preserve">. Giá trị của </w:t>
      </w:r>
      <m:oMath>
        <m:r>
          <w:rPr>
            <w:rFonts w:ascii="Cambria Math" w:eastAsia="Calibri" w:hAnsi="Cambria Math"/>
          </w:rPr>
          <m:t>M-m</m:t>
        </m:r>
      </m:oMath>
      <w:r w:rsidR="007E24E6" w:rsidRPr="00A35D09">
        <w:rPr>
          <w:rFonts w:eastAsia="Calibri"/>
        </w:rPr>
        <w:t xml:space="preserve"> bằng:</w:t>
      </w:r>
    </w:p>
    <w:p w14:paraId="417A2819" w14:textId="77777777" w:rsidR="00F03520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="008A1AA6" w:rsidRPr="00A35D09">
        <w:rPr>
          <w:noProof/>
          <w:position w:val="-6"/>
        </w:rPr>
        <w:drawing>
          <wp:inline distT="0" distB="0" distL="0" distR="0" wp14:anchorId="5EC55ECD" wp14:editId="3ACA3BEB">
            <wp:extent cx="152400" cy="167640"/>
            <wp:effectExtent l="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tab/>
      </w:r>
      <w:r w:rsidRPr="00A35D09">
        <w:rPr>
          <w:b/>
          <w:color w:val="0000FF"/>
        </w:rPr>
        <w:t xml:space="preserve">B. </w:t>
      </w:r>
      <w:r w:rsidR="008A1AA6" w:rsidRPr="00A35D09">
        <w:rPr>
          <w:noProof/>
          <w:position w:val="-6"/>
        </w:rPr>
        <w:drawing>
          <wp:inline distT="0" distB="0" distL="0" distR="0" wp14:anchorId="54D2D30F" wp14:editId="56121F43">
            <wp:extent cx="152400" cy="175260"/>
            <wp:effectExtent l="0" t="0" r="0" b="0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tab/>
      </w:r>
    </w:p>
    <w:p w14:paraId="17CCA9EA" w14:textId="0661286B" w:rsidR="007E24E6" w:rsidRPr="00A35D09" w:rsidRDefault="00F03520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>
        <w:tab/>
      </w:r>
      <w:r w:rsidR="007E24E6" w:rsidRPr="00A35D09">
        <w:rPr>
          <w:b/>
          <w:color w:val="0000FF"/>
        </w:rPr>
        <w:t xml:space="preserve">C. </w:t>
      </w:r>
      <w:r w:rsidR="008A1AA6" w:rsidRPr="00A35D09">
        <w:rPr>
          <w:noProof/>
          <w:position w:val="-6"/>
        </w:rPr>
        <w:drawing>
          <wp:inline distT="0" distB="0" distL="0" distR="0" wp14:anchorId="36F7D891" wp14:editId="08D9E742">
            <wp:extent cx="152400" cy="167640"/>
            <wp:effectExtent l="0" t="0" r="0" b="0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4E6" w:rsidRPr="00A35D09">
        <w:tab/>
      </w:r>
      <w:r w:rsidR="007E24E6" w:rsidRPr="00A35D09">
        <w:rPr>
          <w:b/>
          <w:color w:val="0000FF"/>
        </w:rPr>
        <w:t xml:space="preserve">D. </w:t>
      </w:r>
      <w:r w:rsidR="008A1AA6" w:rsidRPr="00A35D09">
        <w:rPr>
          <w:noProof/>
          <w:position w:val="-6"/>
        </w:rPr>
        <w:drawing>
          <wp:inline distT="0" distB="0" distL="0" distR="0" wp14:anchorId="5D3BFEA7" wp14:editId="1E10D297">
            <wp:extent cx="152400" cy="167640"/>
            <wp:effectExtent l="0" t="0" r="0" b="0"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FF3D" w14:textId="77777777" w:rsidR="00F03520" w:rsidRDefault="00F03520" w:rsidP="0096098E">
      <w:pPr>
        <w:spacing w:after="40"/>
        <w:jc w:val="both"/>
        <w:rPr>
          <w:b/>
          <w:color w:val="0000FF"/>
        </w:rPr>
      </w:pPr>
    </w:p>
    <w:p w14:paraId="34334445" w14:textId="77777777" w:rsidR="00F03520" w:rsidRDefault="00F03520" w:rsidP="0096098E">
      <w:pPr>
        <w:spacing w:after="40"/>
        <w:jc w:val="both"/>
        <w:rPr>
          <w:b/>
          <w:color w:val="0000FF"/>
        </w:rPr>
      </w:pPr>
    </w:p>
    <w:p w14:paraId="74C60EBC" w14:textId="6680A2C8" w:rsidR="00F03520" w:rsidRDefault="00F03520" w:rsidP="0096098E">
      <w:pPr>
        <w:spacing w:after="40"/>
        <w:jc w:val="both"/>
        <w:rPr>
          <w:b/>
          <w:color w:val="0000FF"/>
        </w:rPr>
      </w:pPr>
      <w:r w:rsidRPr="00A35D09">
        <w:rPr>
          <w:noProof/>
        </w:rPr>
        <w:drawing>
          <wp:anchor distT="0" distB="0" distL="114300" distR="114300" simplePos="0" relativeHeight="251660800" behindDoc="0" locked="0" layoutInCell="1" allowOverlap="1" wp14:anchorId="18D14EBF" wp14:editId="6FF1CB97">
            <wp:simplePos x="0" y="0"/>
            <wp:positionH relativeFrom="margin">
              <wp:align>right</wp:align>
            </wp:positionH>
            <wp:positionV relativeFrom="paragraph">
              <wp:posOffset>7892</wp:posOffset>
            </wp:positionV>
            <wp:extent cx="1836420" cy="1607820"/>
            <wp:effectExtent l="0" t="0" r="0" b="0"/>
            <wp:wrapSquare wrapText="bothSides"/>
            <wp:docPr id="50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351E23" w14:textId="4E0EB619" w:rsidR="007E24E6" w:rsidRPr="00A35D09" w:rsidRDefault="007E24E6" w:rsidP="0096098E">
      <w:pPr>
        <w:spacing w:after="40"/>
        <w:jc w:val="both"/>
      </w:pPr>
      <w:r w:rsidRPr="00A35D09">
        <w:rPr>
          <w:b/>
          <w:color w:val="0000FF"/>
        </w:rPr>
        <w:t xml:space="preserve">Câu 5: </w:t>
      </w:r>
      <w:r w:rsidRPr="00A35D09">
        <w:rPr>
          <w:rFonts w:eastAsia="Calibri"/>
        </w:rPr>
        <w:t>Cho hàm số bậc ba</w:t>
      </w:r>
      <w:r w:rsidRPr="00A35D09">
        <w:rPr>
          <w:position w:val="-14"/>
          <w:lang w:val="vi-VN"/>
        </w:rPr>
        <w:object w:dxaOrig="960" w:dyaOrig="406" w14:anchorId="61A52D8C">
          <v:shape id="_x0000_i1042" type="#_x0000_t75" style="width:48pt;height:20.55pt" o:ole="">
            <v:imagedata r:id="rId50" o:title=""/>
          </v:shape>
          <o:OLEObject Type="Embed" ProgID="Equation.DSMT4" ShapeID="_x0000_i1042" DrawAspect="Content" ObjectID="_1727181127" r:id="rId51"/>
        </w:object>
      </w:r>
      <w:r w:rsidRPr="00A35D09">
        <w:rPr>
          <w:rFonts w:eastAsia="Calibri"/>
        </w:rPr>
        <w:t xml:space="preserve"> có đồ thị là đường cong như hình vẽ</w:t>
      </w:r>
      <w:r w:rsidR="00F03520">
        <w:t xml:space="preserve">. </w:t>
      </w:r>
    </w:p>
    <w:p w14:paraId="57D219C0" w14:textId="77777777" w:rsidR="007E24E6" w:rsidRPr="00A35D09" w:rsidRDefault="007E24E6" w:rsidP="0096098E">
      <w:pPr>
        <w:spacing w:after="40"/>
      </w:pPr>
      <w:r w:rsidRPr="00A35D09">
        <w:rPr>
          <w:bCs/>
          <w:lang w:val="fr-FR"/>
        </w:rPr>
        <w:t>Tọa độ điểm cực đại của đồ thị hàm số là</w:t>
      </w:r>
    </w:p>
    <w:p w14:paraId="592AB0F4" w14:textId="77777777" w:rsidR="00F03520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b/>
          <w:position w:val="-14"/>
          <w:lang w:val="fr-FR"/>
        </w:rPr>
        <w:object w:dxaOrig="757" w:dyaOrig="388" w14:anchorId="30C6A4AB">
          <v:shape id="_x0000_i1043" type="#_x0000_t75" style="width:37.7pt;height:19.3pt" o:ole="">
            <v:imagedata r:id="rId52" o:title=""/>
          </v:shape>
          <o:OLEObject Type="Embed" ProgID="Equation.DSMT4" ShapeID="_x0000_i1043" DrawAspect="Content" ObjectID="_1727181128" r:id="rId53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4"/>
        </w:rPr>
        <w:object w:dxaOrig="738" w:dyaOrig="388" w14:anchorId="4FA7FF33">
          <v:shape id="_x0000_i1044" type="#_x0000_t75" style="width:37.3pt;height:19.3pt" o:ole="">
            <v:imagedata r:id="rId54" o:title=""/>
          </v:shape>
          <o:OLEObject Type="Embed" ProgID="Equation.DSMT4" ShapeID="_x0000_i1044" DrawAspect="Content" ObjectID="_1727181129" r:id="rId55"/>
        </w:object>
      </w:r>
      <w:r w:rsidRPr="00A35D09">
        <w:tab/>
      </w:r>
    </w:p>
    <w:p w14:paraId="3232D077" w14:textId="55D3681E" w:rsidR="007E24E6" w:rsidRPr="00A35D09" w:rsidRDefault="00F03520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>
        <w:tab/>
      </w:r>
      <w:r w:rsidR="007E24E6" w:rsidRPr="00A35D09">
        <w:rPr>
          <w:b/>
          <w:color w:val="0000FF"/>
        </w:rPr>
        <w:t xml:space="preserve">C. </w:t>
      </w:r>
      <w:r w:rsidR="007E24E6" w:rsidRPr="00A35D09">
        <w:rPr>
          <w:position w:val="-14"/>
        </w:rPr>
        <w:object w:dxaOrig="738" w:dyaOrig="388" w14:anchorId="7AF62183">
          <v:shape id="_x0000_i1045" type="#_x0000_t75" style="width:37.3pt;height:19.3pt" o:ole="">
            <v:imagedata r:id="rId56" o:title=""/>
          </v:shape>
          <o:OLEObject Type="Embed" ProgID="Equation.DSMT4" ShapeID="_x0000_i1045" DrawAspect="Content" ObjectID="_1727181130" r:id="rId57"/>
        </w:object>
      </w:r>
      <w:r w:rsidR="007E24E6" w:rsidRPr="00A35D09">
        <w:tab/>
      </w:r>
      <w:r w:rsidR="007E24E6" w:rsidRPr="00A35D09">
        <w:rPr>
          <w:b/>
          <w:color w:val="0000FF"/>
        </w:rPr>
        <w:t xml:space="preserve">D. </w:t>
      </w:r>
      <w:r w:rsidR="007E24E6" w:rsidRPr="00A35D09">
        <w:rPr>
          <w:position w:val="-6"/>
          <w:lang w:val="fr-FR"/>
        </w:rPr>
        <w:object w:dxaOrig="194" w:dyaOrig="286" w14:anchorId="4F70A490">
          <v:shape id="_x0000_i1046" type="#_x0000_t75" style="width:9.45pt;height:14.55pt" o:ole="">
            <v:imagedata r:id="rId58" o:title=""/>
          </v:shape>
          <o:OLEObject Type="Embed" ProgID="Equation.DSMT4" ShapeID="_x0000_i1046" DrawAspect="Content" ObjectID="_1727181131" r:id="rId59"/>
        </w:object>
      </w:r>
      <w:r w:rsidR="007E24E6" w:rsidRPr="00A35D09">
        <w:rPr>
          <w:lang w:val="fr-FR"/>
        </w:rPr>
        <w:t>.</w:t>
      </w:r>
    </w:p>
    <w:p w14:paraId="71D07881" w14:textId="77777777" w:rsidR="00566793" w:rsidRDefault="00566793" w:rsidP="0096098E">
      <w:pPr>
        <w:spacing w:after="40"/>
        <w:rPr>
          <w:b/>
          <w:color w:val="0000FF"/>
        </w:rPr>
      </w:pPr>
    </w:p>
    <w:p w14:paraId="6274266B" w14:textId="45E4B3BF" w:rsidR="007E24E6" w:rsidRPr="00A35D09" w:rsidRDefault="007E24E6" w:rsidP="0096098E">
      <w:pPr>
        <w:spacing w:after="40"/>
      </w:pPr>
      <w:r w:rsidRPr="00A35D09">
        <w:rPr>
          <w:b/>
          <w:color w:val="0000FF"/>
        </w:rPr>
        <w:t xml:space="preserve">Câu 6: </w:t>
      </w:r>
      <w:r w:rsidRPr="00A35D09">
        <w:t xml:space="preserve">Tìm số tiệm cận đứng của đồ thị hàm số </w:t>
      </w:r>
      <w:r w:rsidRPr="00A35D09">
        <w:rPr>
          <w:position w:val="-24"/>
        </w:rPr>
        <w:object w:dxaOrig="1449" w:dyaOrig="637" w14:anchorId="2F65F976">
          <v:shape id="_x0000_i1047" type="#_x0000_t75" style="width:72.45pt;height:31.7pt" o:ole="">
            <v:imagedata r:id="rId60" o:title=""/>
          </v:shape>
          <o:OLEObject Type="Embed" ProgID="Equation.DSMT4" ShapeID="_x0000_i1047" DrawAspect="Content" ObjectID="_1727181132" r:id="rId61"/>
        </w:object>
      </w:r>
      <w:r w:rsidRPr="00A35D09">
        <w:t>.</w:t>
      </w:r>
    </w:p>
    <w:p w14:paraId="1CF2B1C3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203" w:dyaOrig="286" w14:anchorId="761FF2D7">
          <v:shape id="_x0000_i1048" type="#_x0000_t75" style="width:10.3pt;height:14.55pt" o:ole="">
            <v:imagedata r:id="rId62" o:title=""/>
          </v:shape>
          <o:OLEObject Type="Embed" ProgID="Equation.DSMT4" ShapeID="_x0000_i1048" DrawAspect="Content" ObjectID="_1727181133" r:id="rId6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194" w:dyaOrig="286" w14:anchorId="42B40D2E">
          <v:shape id="_x0000_i1049" type="#_x0000_t75" style="width:9.45pt;height:14.55pt" o:ole="">
            <v:imagedata r:id="rId64" o:title=""/>
          </v:shape>
          <o:OLEObject Type="Embed" ProgID="Equation.DSMT4" ShapeID="_x0000_i1049" DrawAspect="Content" ObjectID="_1727181134" r:id="rId6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4"/>
        </w:rPr>
        <w:object w:dxaOrig="111" w:dyaOrig="277" w14:anchorId="106A66EB">
          <v:shape id="_x0000_i1050" type="#_x0000_t75" style="width:5.55pt;height:13.7pt" o:ole="">
            <v:imagedata r:id="rId66" o:title=""/>
          </v:shape>
          <o:OLEObject Type="Embed" ProgID="Equation.DSMT4" ShapeID="_x0000_i1050" DrawAspect="Content" ObjectID="_1727181135" r:id="rId6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4"/>
        </w:rPr>
        <w:object w:dxaOrig="203" w:dyaOrig="277" w14:anchorId="5CFB0A9A">
          <v:shape id="_x0000_i1051" type="#_x0000_t75" style="width:10.3pt;height:13.7pt" o:ole="">
            <v:imagedata r:id="rId68" o:title=""/>
          </v:shape>
          <o:OLEObject Type="Embed" ProgID="Equation.DSMT4" ShapeID="_x0000_i1051" DrawAspect="Content" ObjectID="_1727181136" r:id="rId69"/>
        </w:object>
      </w:r>
      <w:r w:rsidRPr="00A35D09">
        <w:t>.</w:t>
      </w:r>
    </w:p>
    <w:p w14:paraId="259A45FB" w14:textId="77777777" w:rsidR="007E24E6" w:rsidRPr="00A35D09" w:rsidRDefault="007E24E6" w:rsidP="0096098E">
      <w:pPr>
        <w:spacing w:after="40"/>
      </w:pPr>
      <w:r w:rsidRPr="00A35D09">
        <w:rPr>
          <w:b/>
          <w:color w:val="0000FF"/>
        </w:rPr>
        <w:t xml:space="preserve">Câu 7: </w:t>
      </w:r>
      <w:r w:rsidRPr="00A35D09">
        <w:rPr>
          <w:rFonts w:eastAsia="Calibri"/>
        </w:rPr>
        <w:t xml:space="preserve">Giá trị nhỏ nhất của hàm số </w:t>
      </w:r>
      <w:r w:rsidRPr="00A35D09">
        <w:rPr>
          <w:rFonts w:eastAsia="Calibri"/>
          <w:position w:val="-24"/>
        </w:rPr>
        <w:object w:dxaOrig="923" w:dyaOrig="637" w14:anchorId="25D2AFDB">
          <v:shape id="_x0000_i1052" type="#_x0000_t75" style="width:46.3pt;height:31.7pt" o:ole="">
            <v:imagedata r:id="rId70" o:title=""/>
          </v:shape>
          <o:OLEObject Type="Embed" ProgID="Equation.DSMT4" ShapeID="_x0000_i1052" DrawAspect="Content" ObjectID="_1727181137" r:id="rId71"/>
        </w:object>
      </w:r>
      <w:r w:rsidRPr="00A35D09">
        <w:rPr>
          <w:rFonts w:eastAsia="Calibri"/>
        </w:rPr>
        <w:t xml:space="preserve"> trên đoạn </w:t>
      </w:r>
      <w:r w:rsidRPr="00A35D09">
        <w:rPr>
          <w:rFonts w:eastAsia="Calibri"/>
          <w:position w:val="-14"/>
        </w:rPr>
        <w:object w:dxaOrig="563" w:dyaOrig="406" w14:anchorId="1EB12C58">
          <v:shape id="_x0000_i1053" type="#_x0000_t75" style="width:28.3pt;height:20.55pt" o:ole="">
            <v:imagedata r:id="rId72" o:title=""/>
          </v:shape>
          <o:OLEObject Type="Embed" ProgID="Equation.DSMT4" ShapeID="_x0000_i1053" DrawAspect="Content" ObjectID="_1727181138" r:id="rId73"/>
        </w:object>
      </w:r>
      <w:r w:rsidRPr="00A35D09">
        <w:rPr>
          <w:rFonts w:eastAsia="Calibri"/>
        </w:rPr>
        <w:t xml:space="preserve"> là:</w:t>
      </w:r>
    </w:p>
    <w:p w14:paraId="2A7B743E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rFonts w:eastAsia="Calibri"/>
          <w:position w:val="-6"/>
        </w:rPr>
        <w:object w:dxaOrig="203" w:dyaOrig="286" w14:anchorId="0DFEDFE6">
          <v:shape id="_x0000_i1054" type="#_x0000_t75" style="width:10.3pt;height:14.55pt" o:ole="">
            <v:imagedata r:id="rId74" o:title=""/>
          </v:shape>
          <o:OLEObject Type="Embed" ProgID="Equation.DSMT4" ShapeID="_x0000_i1054" DrawAspect="Content" ObjectID="_1727181139" r:id="rId75"/>
        </w:object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rFonts w:eastAsia="Calibri"/>
          <w:position w:val="-4"/>
        </w:rPr>
        <w:object w:dxaOrig="203" w:dyaOrig="249" w14:anchorId="05E02950">
          <v:shape id="_x0000_i1055" type="#_x0000_t75" style="width:10.3pt;height:12.45pt" o:ole="">
            <v:imagedata r:id="rId76" o:title=""/>
          </v:shape>
          <o:OLEObject Type="Embed" ProgID="Equation.DSMT4" ShapeID="_x0000_i1055" DrawAspect="Content" ObjectID="_1727181140" r:id="rId77"/>
        </w:object>
      </w:r>
      <w:r w:rsidRPr="00A35D09">
        <w:rPr>
          <w:rFonts w:eastAsia="Calibri"/>
        </w:rPr>
        <w:t xml:space="preserve"> 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rFonts w:eastAsia="Calibri"/>
          <w:position w:val="-4"/>
        </w:rPr>
        <w:object w:dxaOrig="314" w:dyaOrig="249" w14:anchorId="039DA2BB">
          <v:shape id="_x0000_i1056" type="#_x0000_t75" style="width:15.45pt;height:12.45pt" o:ole="">
            <v:imagedata r:id="rId78" o:title=""/>
          </v:shape>
          <o:OLEObject Type="Embed" ProgID="Equation.DSMT4" ShapeID="_x0000_i1056" DrawAspect="Content" ObjectID="_1727181141" r:id="rId79"/>
        </w:object>
      </w:r>
      <w:r w:rsidRPr="00A35D09">
        <w:rPr>
          <w:rFonts w:eastAsia="Calibri"/>
        </w:rPr>
        <w:t xml:space="preserve"> 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rFonts w:eastAsia="Calibri"/>
          <w:position w:val="-24"/>
        </w:rPr>
        <w:object w:dxaOrig="231" w:dyaOrig="637" w14:anchorId="51788A0B">
          <v:shape id="_x0000_i1057" type="#_x0000_t75" style="width:11.55pt;height:31.7pt" o:ole="">
            <v:imagedata r:id="rId80" o:title=""/>
          </v:shape>
          <o:OLEObject Type="Embed" ProgID="Equation.DSMT4" ShapeID="_x0000_i1057" DrawAspect="Content" ObjectID="_1727181142" r:id="rId81"/>
        </w:object>
      </w:r>
      <w:r w:rsidRPr="00A35D09">
        <w:rPr>
          <w:rFonts w:eastAsia="Calibri"/>
        </w:rPr>
        <w:t xml:space="preserve"> .</w:t>
      </w:r>
    </w:p>
    <w:p w14:paraId="5D2741FE" w14:textId="77777777" w:rsidR="007E24E6" w:rsidRPr="00A35D09" w:rsidRDefault="007E24E6" w:rsidP="0096098E">
      <w:pPr>
        <w:spacing w:after="40"/>
      </w:pPr>
      <w:r w:rsidRPr="00A35D09">
        <w:rPr>
          <w:b/>
          <w:color w:val="0000FF"/>
        </w:rPr>
        <w:t xml:space="preserve">Câu 8: </w:t>
      </w:r>
      <w:r w:rsidRPr="00A35D09">
        <w:t xml:space="preserve">Cho hàm số </w:t>
      </w:r>
      <w:r w:rsidRPr="00A35D09">
        <w:rPr>
          <w:position w:val="-14"/>
        </w:rPr>
        <w:object w:dxaOrig="591" w:dyaOrig="406" w14:anchorId="1854A4FC">
          <v:shape id="_x0000_i1058" type="#_x0000_t75" style="width:29.55pt;height:20.55pt" o:ole="">
            <v:imagedata r:id="rId82" o:title=""/>
          </v:shape>
          <o:OLEObject Type="Embed" ProgID="Equation.DSMT4" ShapeID="_x0000_i1058" DrawAspect="Content" ObjectID="_1727181143" r:id="rId83"/>
        </w:object>
      </w:r>
      <w:r w:rsidRPr="00A35D09">
        <w:t xml:space="preserve"> có đạo hàm </w:t>
      </w:r>
      <w:r w:rsidRPr="00A35D09">
        <w:rPr>
          <w:position w:val="-14"/>
        </w:rPr>
        <w:object w:dxaOrig="3249" w:dyaOrig="434" w14:anchorId="024A1AFD">
          <v:shape id="_x0000_i1059" type="#_x0000_t75" style="width:162.45pt;height:21.45pt" o:ole="">
            <v:imagedata r:id="rId84" o:title=""/>
          </v:shape>
          <o:OLEObject Type="Embed" ProgID="Equation.DSMT4" ShapeID="_x0000_i1059" DrawAspect="Content" ObjectID="_1727181144" r:id="rId85"/>
        </w:object>
      </w:r>
      <w:r w:rsidRPr="00A35D09">
        <w:t>. Số điểm cực trị của hàm số là</w:t>
      </w:r>
    </w:p>
    <w:p w14:paraId="461B9473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194" w:dyaOrig="286" w14:anchorId="6FF9FB4D">
          <v:shape id="_x0000_i1060" type="#_x0000_t75" style="width:9.45pt;height:14.55pt" o:ole="">
            <v:imagedata r:id="rId86" o:title=""/>
          </v:shape>
          <o:OLEObject Type="Embed" ProgID="Equation.DSMT4" ShapeID="_x0000_i1060" DrawAspect="Content" ObjectID="_1727181145" r:id="rId8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194" w:dyaOrig="286" w14:anchorId="642ABD4C">
          <v:shape id="_x0000_i1061" type="#_x0000_t75" style="width:9.45pt;height:14.55pt" o:ole="">
            <v:imagedata r:id="rId88" o:title=""/>
          </v:shape>
          <o:OLEObject Type="Embed" ProgID="Equation.DSMT4" ShapeID="_x0000_i1061" DrawAspect="Content" ObjectID="_1727181146" r:id="rId8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4"/>
        </w:rPr>
        <w:object w:dxaOrig="157" w:dyaOrig="249" w14:anchorId="56ACF4FC">
          <v:shape id="_x0000_i1062" type="#_x0000_t75" style="width:7.7pt;height:12.45pt" o:ole="">
            <v:imagedata r:id="rId90" o:title=""/>
          </v:shape>
          <o:OLEObject Type="Embed" ProgID="Equation.DSMT4" ShapeID="_x0000_i1062" DrawAspect="Content" ObjectID="_1727181147" r:id="rId9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4"/>
        </w:rPr>
        <w:object w:dxaOrig="194" w:dyaOrig="249" w14:anchorId="443F425C">
          <v:shape id="_x0000_i1063" type="#_x0000_t75" style="width:9.45pt;height:12.45pt" o:ole="">
            <v:imagedata r:id="rId92" o:title=""/>
          </v:shape>
          <o:OLEObject Type="Embed" ProgID="Equation.DSMT4" ShapeID="_x0000_i1063" DrawAspect="Content" ObjectID="_1727181148" r:id="rId93"/>
        </w:object>
      </w:r>
      <w:r w:rsidRPr="00A35D09">
        <w:t>.</w:t>
      </w:r>
    </w:p>
    <w:p w14:paraId="2B1ADE30" w14:textId="77777777" w:rsidR="007E24E6" w:rsidRPr="00A35D09" w:rsidRDefault="007E24E6" w:rsidP="0096098E">
      <w:pPr>
        <w:spacing w:after="40"/>
      </w:pPr>
      <w:r w:rsidRPr="00A35D09">
        <w:rPr>
          <w:b/>
          <w:color w:val="0000FF"/>
        </w:rPr>
        <w:t xml:space="preserve">Câu 9: </w:t>
      </w:r>
      <w:r w:rsidRPr="00A35D09">
        <w:t xml:space="preserve">Cho hàm số </w:t>
      </w:r>
      <w:r w:rsidRPr="00A35D09">
        <w:rPr>
          <w:position w:val="-24"/>
        </w:rPr>
        <w:object w:dxaOrig="2335" w:dyaOrig="609" w14:anchorId="49E1A2F5">
          <v:shape id="_x0000_i1064" type="#_x0000_t75" style="width:117pt;height:30.45pt" o:ole="">
            <v:imagedata r:id="rId94" o:title=""/>
          </v:shape>
          <o:OLEObject Type="Embed" ProgID="Equation.DSMT4" ShapeID="_x0000_i1064" DrawAspect="Content" ObjectID="_1727181149" r:id="rId95"/>
        </w:object>
      </w:r>
      <w:r w:rsidRPr="00A35D09">
        <w:t xml:space="preserve">. Tổng GTLN và GTNN của hàm số trên đoạn </w:t>
      </w:r>
      <w:r w:rsidRPr="00A35D09">
        <w:rPr>
          <w:position w:val="-14"/>
        </w:rPr>
        <w:object w:dxaOrig="526" w:dyaOrig="406" w14:anchorId="70355B2E">
          <v:shape id="_x0000_i1065" type="#_x0000_t75" style="width:26.55pt;height:20.55pt" o:ole="">
            <v:imagedata r:id="rId96" o:title=""/>
          </v:shape>
          <o:OLEObject Type="Embed" ProgID="Equation.DSMT4" ShapeID="_x0000_i1065" DrawAspect="Content" ObjectID="_1727181150" r:id="rId97"/>
        </w:object>
      </w:r>
      <w:r w:rsidRPr="00A35D09">
        <w:t xml:space="preserve"> là.</w:t>
      </w:r>
    </w:p>
    <w:p w14:paraId="40CAAC2F" w14:textId="77777777" w:rsidR="007E24E6" w:rsidRPr="00A35D09" w:rsidRDefault="007E24E6" w:rsidP="0096098E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249" w:dyaOrig="609" w14:anchorId="49F7ED2B">
          <v:shape id="_x0000_i1066" type="#_x0000_t75" style="width:12.45pt;height:30.45pt" o:ole="">
            <v:imagedata r:id="rId98" o:title=""/>
          </v:shape>
          <o:OLEObject Type="Embed" ProgID="Equation.DSMT4" ShapeID="_x0000_i1066" DrawAspect="Content" ObjectID="_1727181151" r:id="rId9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203" w:dyaOrig="286" w14:anchorId="47527565">
          <v:shape id="_x0000_i1067" type="#_x0000_t75" style="width:10.3pt;height:14.55pt" o:ole="">
            <v:imagedata r:id="rId100" o:title=""/>
          </v:shape>
          <o:OLEObject Type="Embed" ProgID="Equation.DSMT4" ShapeID="_x0000_i1067" DrawAspect="Content" ObjectID="_1727181152" r:id="rId10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314" w:dyaOrig="609" w14:anchorId="416E7750">
          <v:shape id="_x0000_i1068" type="#_x0000_t75" style="width:15.45pt;height:30.45pt" o:ole="">
            <v:imagedata r:id="rId102" o:title=""/>
          </v:shape>
          <o:OLEObject Type="Embed" ProgID="Equation.DSMT4" ShapeID="_x0000_i1068" DrawAspect="Content" ObjectID="_1727181153" r:id="rId10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360" w:dyaOrig="609" w14:anchorId="45E406D0">
          <v:shape id="_x0000_i1069" type="#_x0000_t75" style="width:18pt;height:30.45pt" o:ole="">
            <v:imagedata r:id="rId104" o:title=""/>
          </v:shape>
          <o:OLEObject Type="Embed" ProgID="Equation.DSMT4" ShapeID="_x0000_i1069" DrawAspect="Content" ObjectID="_1727181154" r:id="rId105"/>
        </w:object>
      </w:r>
      <w:r w:rsidRPr="00A35D09">
        <w:t>.</w:t>
      </w:r>
    </w:p>
    <w:p w14:paraId="3A3C4B42" w14:textId="77777777" w:rsidR="007E24E6" w:rsidRPr="00A35D09" w:rsidRDefault="007E24E6" w:rsidP="00D4103F">
      <w:pPr>
        <w:jc w:val="both"/>
      </w:pPr>
      <w:r w:rsidRPr="00A35D09">
        <w:rPr>
          <w:b/>
          <w:color w:val="0000FF"/>
        </w:rPr>
        <w:lastRenderedPageBreak/>
        <w:t xml:space="preserve">Câu 10: </w:t>
      </w:r>
      <w:r w:rsidRPr="00A35D09">
        <w:rPr>
          <w:bCs/>
          <w:shd w:val="clear" w:color="auto" w:fill="FFFFFF"/>
        </w:rPr>
        <w:t xml:space="preserve">Cho </w:t>
      </w:r>
      <w:r w:rsidRPr="00A35D09">
        <w:rPr>
          <w:bCs/>
          <w:position w:val="-10"/>
          <w:shd w:val="clear" w:color="auto" w:fill="FFFFFF"/>
        </w:rPr>
        <w:object w:dxaOrig="1006" w:dyaOrig="323" w14:anchorId="57E62FBB">
          <v:shape id="_x0000_i1070" type="#_x0000_t75" style="width:50.55pt;height:16.3pt" o:ole="">
            <v:imagedata r:id="rId106" o:title=""/>
          </v:shape>
          <o:OLEObject Type="Embed" ProgID="Equation.DSMT4" ShapeID="_x0000_i1070" DrawAspect="Content" ObjectID="_1727181155" r:id="rId107"/>
        </w:object>
      </w:r>
      <w:r w:rsidRPr="00A35D09">
        <w:rPr>
          <w:bCs/>
          <w:shd w:val="clear" w:color="auto" w:fill="FFFFFF"/>
        </w:rPr>
        <w:t xml:space="preserve"> </w:t>
      </w:r>
      <w:r w:rsidRPr="00A35D09">
        <w:t>có bảng xét dấu đạo hàm như hình sau:</w:t>
      </w:r>
    </w:p>
    <w:p w14:paraId="3620080E" w14:textId="1F38C0A4" w:rsidR="007E24E6" w:rsidRPr="00A35D09" w:rsidRDefault="008A1AA6" w:rsidP="00D4103F">
      <w:pPr>
        <w:ind w:left="1000"/>
        <w:contextualSpacing/>
        <w:jc w:val="center"/>
      </w:pPr>
      <w:r w:rsidRPr="00A35D09">
        <w:rPr>
          <w:noProof/>
        </w:rPr>
        <w:drawing>
          <wp:inline distT="0" distB="0" distL="0" distR="0" wp14:anchorId="34C1EE6E" wp14:editId="5FBE365F">
            <wp:extent cx="4709160" cy="701040"/>
            <wp:effectExtent l="0" t="0" r="0" b="0"/>
            <wp:docPr id="79" name="Picture 10057293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729316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DC34" w14:textId="77777777" w:rsidR="007E24E6" w:rsidRPr="00A35D09" w:rsidRDefault="007E24E6" w:rsidP="00D4103F">
      <w:r w:rsidRPr="00A35D09">
        <w:t>Hàm số đã cho đồng biến trên khoảng nào dưới đây?</w:t>
      </w:r>
    </w:p>
    <w:p w14:paraId="44C96592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4"/>
        </w:rPr>
        <w:object w:dxaOrig="923" w:dyaOrig="406" w14:anchorId="0EE4AF1B">
          <v:shape id="_x0000_i1071" type="#_x0000_t75" style="width:46.3pt;height:20.55pt" o:ole="">
            <v:imagedata r:id="rId109" o:title=""/>
          </v:shape>
          <o:OLEObject Type="Embed" ProgID="Equation.DSMT4" ShapeID="_x0000_i1071" DrawAspect="Content" ObjectID="_1727181156" r:id="rId110"/>
        </w:object>
      </w:r>
      <w:r w:rsidRPr="00A35D09">
        <w:rPr>
          <w:shd w:val="clear" w:color="auto" w:fill="FFFFFF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4"/>
        </w:rPr>
        <w:object w:dxaOrig="923" w:dyaOrig="406" w14:anchorId="761E5AAC">
          <v:shape id="_x0000_i1072" type="#_x0000_t75" style="width:46.3pt;height:20.55pt" o:ole="">
            <v:imagedata r:id="rId111" o:title=""/>
          </v:shape>
          <o:OLEObject Type="Embed" ProgID="Equation.DSMT4" ShapeID="_x0000_i1072" DrawAspect="Content" ObjectID="_1727181157" r:id="rId112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4"/>
        </w:rPr>
        <w:object w:dxaOrig="591" w:dyaOrig="406" w14:anchorId="05897DB6">
          <v:shape id="_x0000_i1073" type="#_x0000_t75" style="width:29.55pt;height:20.55pt" o:ole="">
            <v:imagedata r:id="rId113" o:title=""/>
          </v:shape>
          <o:OLEObject Type="Embed" ProgID="Equation.DSMT4" ShapeID="_x0000_i1073" DrawAspect="Content" ObjectID="_1727181158" r:id="rId114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4"/>
        </w:rPr>
        <w:object w:dxaOrig="683" w:dyaOrig="406" w14:anchorId="06A86119">
          <v:shape id="_x0000_i1074" type="#_x0000_t75" style="width:34.3pt;height:20.55pt" o:ole="">
            <v:imagedata r:id="rId115" o:title=""/>
          </v:shape>
          <o:OLEObject Type="Embed" ProgID="Equation.DSMT4" ShapeID="_x0000_i1074" DrawAspect="Content" ObjectID="_1727181159" r:id="rId116"/>
        </w:object>
      </w:r>
      <w:r w:rsidRPr="00A35D09">
        <w:t>.</w:t>
      </w:r>
    </w:p>
    <w:p w14:paraId="7D4A7218" w14:textId="77777777" w:rsidR="007E24E6" w:rsidRPr="00A35D09" w:rsidRDefault="007E24E6" w:rsidP="00D4103F">
      <w:r w:rsidRPr="00A35D09">
        <w:rPr>
          <w:b/>
          <w:color w:val="0000FF"/>
        </w:rPr>
        <w:t xml:space="preserve">Câu 11: </w:t>
      </w:r>
      <w:r w:rsidRPr="00A35D09">
        <w:t xml:space="preserve">Giá trị lớn nhất </w:t>
      </w:r>
      <w:r w:rsidRPr="00A35D09">
        <w:rPr>
          <w:position w:val="-4"/>
        </w:rPr>
        <w:object w:dxaOrig="314" w:dyaOrig="249" w14:anchorId="04A1B57B">
          <v:shape id="_x0000_i1075" type="#_x0000_t75" style="width:15.45pt;height:12.45pt" o:ole="">
            <v:imagedata r:id="rId117" o:title=""/>
          </v:shape>
          <o:OLEObject Type="Embed" ProgID="Equation.DSMT4" ShapeID="_x0000_i1075" DrawAspect="Content" ObjectID="_1727181160" r:id="rId118"/>
        </w:object>
      </w:r>
      <w:r w:rsidRPr="00A35D09">
        <w:t xml:space="preserve"> và giá trị nhỏ nhất </w:t>
      </w:r>
      <w:r w:rsidRPr="00A35D09">
        <w:rPr>
          <w:position w:val="-6"/>
        </w:rPr>
        <w:object w:dxaOrig="249" w:dyaOrig="231" w14:anchorId="4ABBE867">
          <v:shape id="_x0000_i1076" type="#_x0000_t75" style="width:12.45pt;height:11.55pt" o:ole="">
            <v:imagedata r:id="rId119" o:title=""/>
          </v:shape>
          <o:OLEObject Type="Embed" ProgID="Equation.DSMT4" ShapeID="_x0000_i1076" DrawAspect="Content" ObjectID="_1727181161" r:id="rId120"/>
        </w:object>
      </w:r>
      <w:r w:rsidRPr="00A35D09">
        <w:t xml:space="preserve"> của hàm số </w:t>
      </w:r>
      <w:r w:rsidRPr="00A35D09">
        <w:rPr>
          <w:position w:val="-10"/>
        </w:rPr>
        <w:object w:dxaOrig="1551" w:dyaOrig="369" w14:anchorId="25CFA484">
          <v:shape id="_x0000_i1077" type="#_x0000_t75" style="width:77.55pt;height:18.45pt" o:ole="">
            <v:imagedata r:id="rId121" o:title=""/>
          </v:shape>
          <o:OLEObject Type="Embed" ProgID="Equation.DSMT4" ShapeID="_x0000_i1077" DrawAspect="Content" ObjectID="_1727181162" r:id="rId122"/>
        </w:object>
      </w:r>
      <w:r w:rsidRPr="00A35D09">
        <w:t xml:space="preserve"> trên </w:t>
      </w:r>
      <w:r w:rsidRPr="00A35D09">
        <w:rPr>
          <w:position w:val="-14"/>
        </w:rPr>
        <w:object w:dxaOrig="554" w:dyaOrig="406" w14:anchorId="29E7216A">
          <v:shape id="_x0000_i1078" type="#_x0000_t75" style="width:27.45pt;height:20.55pt" o:ole="">
            <v:imagedata r:id="rId123" o:title=""/>
          </v:shape>
          <o:OLEObject Type="Embed" ProgID="Equation.DSMT4" ShapeID="_x0000_i1078" DrawAspect="Content" ObjectID="_1727181163" r:id="rId124"/>
        </w:object>
      </w:r>
      <w:r w:rsidRPr="00A35D09">
        <w:t xml:space="preserve"> là:</w:t>
      </w:r>
    </w:p>
    <w:p w14:paraId="2C07FDAD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0"/>
        </w:rPr>
        <w:object w:dxaOrig="1357" w:dyaOrig="314" w14:anchorId="22F9A199">
          <v:shape id="_x0000_i1079" type="#_x0000_t75" style="width:67.7pt;height:15.45pt" o:ole="">
            <v:imagedata r:id="rId125" o:title=""/>
          </v:shape>
          <o:OLEObject Type="Embed" ProgID="Equation.DSMT4" ShapeID="_x0000_i1079" DrawAspect="Content" ObjectID="_1727181164" r:id="rId126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0"/>
        </w:rPr>
        <w:object w:dxaOrig="1431" w:dyaOrig="314" w14:anchorId="5DB92600">
          <v:shape id="_x0000_i1080" type="#_x0000_t75" style="width:71.55pt;height:15.45pt" o:ole="">
            <v:imagedata r:id="rId127" o:title=""/>
          </v:shape>
          <o:OLEObject Type="Embed" ProgID="Equation.DSMT4" ShapeID="_x0000_i1080" DrawAspect="Content" ObjectID="_1727181165" r:id="rId128"/>
        </w:object>
      </w:r>
      <w:r w:rsidRPr="00A35D09">
        <w:t>.</w:t>
      </w:r>
    </w:p>
    <w:p w14:paraId="499BB289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0"/>
        </w:rPr>
        <w:object w:dxaOrig="1357" w:dyaOrig="314" w14:anchorId="22F3A96A">
          <v:shape id="_x0000_i1081" type="#_x0000_t75" style="width:67.7pt;height:15.45pt" o:ole="">
            <v:imagedata r:id="rId129" o:title=""/>
          </v:shape>
          <o:OLEObject Type="Embed" ProgID="Equation.DSMT4" ShapeID="_x0000_i1081" DrawAspect="Content" ObjectID="_1727181166" r:id="rId130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0"/>
        </w:rPr>
        <w:object w:dxaOrig="1394" w:dyaOrig="314" w14:anchorId="78B7120F">
          <v:shape id="_x0000_i1082" type="#_x0000_t75" style="width:69.45pt;height:15.45pt" o:ole="">
            <v:imagedata r:id="rId131" o:title=""/>
          </v:shape>
          <o:OLEObject Type="Embed" ProgID="Equation.DSMT4" ShapeID="_x0000_i1082" DrawAspect="Content" ObjectID="_1727181167" r:id="rId132"/>
        </w:object>
      </w:r>
      <w:r w:rsidRPr="00A35D09">
        <w:t>.</w:t>
      </w:r>
    </w:p>
    <w:p w14:paraId="751CFFB1" w14:textId="77777777" w:rsidR="007E24E6" w:rsidRPr="00A35D09" w:rsidRDefault="007E24E6" w:rsidP="00D4103F">
      <w:r w:rsidRPr="00A35D09">
        <w:rPr>
          <w:b/>
          <w:color w:val="0000FF"/>
        </w:rPr>
        <w:t xml:space="preserve">Câu 12: </w:t>
      </w:r>
      <w:r w:rsidRPr="00A35D09">
        <w:t xml:space="preserve">Hàm số </w:t>
      </w:r>
      <w:r w:rsidRPr="00A35D09">
        <w:rPr>
          <w:position w:val="-10"/>
          <w:lang w:val="es-ES"/>
        </w:rPr>
        <w:object w:dxaOrig="1957" w:dyaOrig="369" w14:anchorId="223CBF63">
          <v:shape id="_x0000_i1083" type="#_x0000_t75" style="width:97.7pt;height:18.45pt" o:ole="">
            <v:imagedata r:id="rId133" o:title=""/>
          </v:shape>
          <o:OLEObject Type="Embed" ProgID="Equation.DSMT4" ShapeID="_x0000_i1083" DrawAspect="Content" ObjectID="_1727181168" r:id="rId134"/>
        </w:object>
      </w:r>
      <w:r w:rsidRPr="00A35D09">
        <w:t xml:space="preserve"> đạt cực đại tại</w:t>
      </w:r>
      <w:r w:rsidRPr="00A35D09">
        <w:rPr>
          <w:i/>
        </w:rPr>
        <w:t>.</w:t>
      </w:r>
    </w:p>
    <w:p w14:paraId="748A25E7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  <w:lang w:val="es-ES"/>
        </w:rPr>
        <w:object w:dxaOrig="600" w:dyaOrig="609" w14:anchorId="0F870F36">
          <v:shape id="_x0000_i1084" type="#_x0000_t75" style="width:30pt;height:30.45pt" o:ole="">
            <v:imagedata r:id="rId135" o:title=""/>
          </v:shape>
          <o:OLEObject Type="Embed" ProgID="Equation.DSMT4" ShapeID="_x0000_i1084" DrawAspect="Content" ObjectID="_1727181169" r:id="rId136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  <w:lang w:val="es-ES"/>
        </w:rPr>
        <w:object w:dxaOrig="665" w:dyaOrig="286" w14:anchorId="4B5F40B7">
          <v:shape id="_x0000_i1085" type="#_x0000_t75" style="width:33pt;height:14.55pt" o:ole="">
            <v:imagedata r:id="rId137" o:title=""/>
          </v:shape>
          <o:OLEObject Type="Embed" ProgID="Equation.DSMT4" ShapeID="_x0000_i1085" DrawAspect="Content" ObjectID="_1727181170" r:id="rId138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  <w:lang w:val="es-ES"/>
        </w:rPr>
        <w:object w:dxaOrig="517" w:dyaOrig="286" w14:anchorId="20428BDE">
          <v:shape id="_x0000_i1086" type="#_x0000_t75" style="width:25.7pt;height:14.55pt" o:ole="">
            <v:imagedata r:id="rId139" o:title=""/>
          </v:shape>
          <o:OLEObject Type="Embed" ProgID="Equation.DSMT4" ShapeID="_x0000_i1086" DrawAspect="Content" ObjectID="_1727181171" r:id="rId140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  <w:lang w:val="es-ES"/>
        </w:rPr>
        <w:object w:dxaOrig="775" w:dyaOrig="609" w14:anchorId="33FC7FE4">
          <v:shape id="_x0000_i1087" type="#_x0000_t75" style="width:39pt;height:30.45pt" o:ole="">
            <v:imagedata r:id="rId141" o:title=""/>
          </v:shape>
          <o:OLEObject Type="Embed" ProgID="Equation.DSMT4" ShapeID="_x0000_i1087" DrawAspect="Content" ObjectID="_1727181172" r:id="rId142"/>
        </w:object>
      </w:r>
      <w:r w:rsidRPr="00A35D09">
        <w:t>.</w:t>
      </w:r>
    </w:p>
    <w:p w14:paraId="72DD11D1" w14:textId="77777777" w:rsidR="007E24E6" w:rsidRPr="00A35D09" w:rsidRDefault="007E24E6" w:rsidP="00D4103F">
      <w:pPr>
        <w:jc w:val="both"/>
      </w:pPr>
      <w:r w:rsidRPr="00A35D09">
        <w:rPr>
          <w:b/>
          <w:color w:val="0000FF"/>
        </w:rPr>
        <w:t xml:space="preserve">Câu 13: </w:t>
      </w:r>
      <w:r w:rsidRPr="00A35D09">
        <w:t>Cho hàm số có bảng biến thiên như sau:</w:t>
      </w:r>
    </w:p>
    <w:p w14:paraId="2601655B" w14:textId="1AC68373" w:rsidR="007E24E6" w:rsidRPr="00A35D09" w:rsidRDefault="008A1AA6" w:rsidP="00D4103F">
      <w:pPr>
        <w:keepLines/>
        <w:ind w:left="1000"/>
        <w:contextualSpacing/>
        <w:jc w:val="both"/>
        <w:rPr>
          <w:rFonts w:eastAsia="Calibri"/>
          <w:lang w:val="vi-VN" w:eastAsia="vi-VN"/>
        </w:rPr>
      </w:pPr>
      <w:r w:rsidRPr="00A35D09">
        <w:rPr>
          <w:noProof/>
        </w:rPr>
        <w:drawing>
          <wp:inline distT="0" distB="0" distL="0" distR="0" wp14:anchorId="78C3292A" wp14:editId="32CDC334">
            <wp:extent cx="4267200" cy="1386840"/>
            <wp:effectExtent l="0" t="0" r="0" b="0"/>
            <wp:docPr id="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133A" w14:textId="77777777" w:rsidR="007E24E6" w:rsidRPr="00A35D09" w:rsidRDefault="007E24E6" w:rsidP="00D4103F">
      <w:r w:rsidRPr="00A35D09">
        <w:t>Hàm số đã cho nghịch biến trên khoảng nào trong các khoảng sau?</w:t>
      </w:r>
    </w:p>
    <w:p w14:paraId="17E05045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4"/>
        </w:rPr>
        <w:object w:dxaOrig="729" w:dyaOrig="406" w14:anchorId="720F1A34">
          <v:shape id="_x0000_i1088" type="#_x0000_t75" style="width:36.45pt;height:20.55pt" o:ole="">
            <v:imagedata r:id="rId144" o:title=""/>
          </v:shape>
          <o:OLEObject Type="Embed" ProgID="Equation.DSMT4" ShapeID="_x0000_i1088" DrawAspect="Content" ObjectID="_1727181173" r:id="rId14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4"/>
        </w:rPr>
        <w:object w:dxaOrig="775" w:dyaOrig="406" w14:anchorId="486D3719">
          <v:shape id="_x0000_i1089" type="#_x0000_t75" style="width:39pt;height:20.55pt" o:ole="">
            <v:imagedata r:id="rId146" o:title=""/>
          </v:shape>
          <o:OLEObject Type="Embed" ProgID="Equation.DSMT4" ShapeID="_x0000_i1089" DrawAspect="Content" ObjectID="_1727181174" r:id="rId14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4"/>
        </w:rPr>
        <w:object w:dxaOrig="757" w:dyaOrig="406" w14:anchorId="20E79DD0">
          <v:shape id="_x0000_i1090" type="#_x0000_t75" style="width:37.7pt;height:20.55pt" o:ole="">
            <v:imagedata r:id="rId148" o:title=""/>
          </v:shape>
          <o:OLEObject Type="Embed" ProgID="Equation.DSMT4" ShapeID="_x0000_i1090" DrawAspect="Content" ObjectID="_1727181175" r:id="rId14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4"/>
        </w:rPr>
        <w:object w:dxaOrig="563" w:dyaOrig="406" w14:anchorId="709E0555">
          <v:shape id="_x0000_i1091" type="#_x0000_t75" style="width:28.3pt;height:20.55pt" o:ole="">
            <v:imagedata r:id="rId150" o:title=""/>
          </v:shape>
          <o:OLEObject Type="Embed" ProgID="Equation.DSMT4" ShapeID="_x0000_i1091" DrawAspect="Content" ObjectID="_1727181176" r:id="rId151"/>
        </w:object>
      </w:r>
      <w:r w:rsidRPr="00A35D09">
        <w:t>.</w:t>
      </w:r>
    </w:p>
    <w:p w14:paraId="13742363" w14:textId="77777777" w:rsidR="007E24E6" w:rsidRPr="00A35D09" w:rsidRDefault="007E24E6" w:rsidP="00D4103F">
      <w:r w:rsidRPr="00A35D09">
        <w:rPr>
          <w:b/>
          <w:color w:val="0000FF"/>
        </w:rPr>
        <w:t xml:space="preserve">Câu 14: </w:t>
      </w:r>
      <w:r w:rsidRPr="00A35D09">
        <w:t xml:space="preserve">Hàm số </w:t>
      </w:r>
      <w:r w:rsidRPr="00A35D09">
        <w:rPr>
          <w:position w:val="-24"/>
        </w:rPr>
        <w:object w:dxaOrig="2123" w:dyaOrig="683" w14:anchorId="793F86BC">
          <v:shape id="_x0000_i1092" type="#_x0000_t75" style="width:106.3pt;height:34.3pt" o:ole="">
            <v:imagedata r:id="rId152" o:title=""/>
          </v:shape>
          <o:OLEObject Type="Embed" ProgID="Equation.DSMT4" ShapeID="_x0000_i1092" DrawAspect="Content" ObjectID="_1727181177" r:id="rId153"/>
        </w:object>
      </w:r>
      <w:r w:rsidRPr="00A35D09">
        <w:t xml:space="preserve"> nghịch biến trên khoảng</w:t>
      </w:r>
    </w:p>
    <w:p w14:paraId="697E48E8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4"/>
        </w:rPr>
        <w:object w:dxaOrig="729" w:dyaOrig="388" w14:anchorId="1520DA0D">
          <v:shape id="_x0000_i1093" type="#_x0000_t75" style="width:36.45pt;height:19.3pt" o:ole="">
            <v:imagedata r:id="rId154" o:title=""/>
          </v:shape>
          <o:OLEObject Type="Embed" ProgID="Equation.DSMT4" ShapeID="_x0000_i1093" DrawAspect="Content" ObjectID="_1727181178" r:id="rId15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4"/>
        </w:rPr>
        <w:object w:dxaOrig="803" w:dyaOrig="388" w14:anchorId="2859F306">
          <v:shape id="_x0000_i1094" type="#_x0000_t75" style="width:40.3pt;height:19.3pt" o:ole="">
            <v:imagedata r:id="rId156" o:title=""/>
          </v:shape>
          <o:OLEObject Type="Embed" ProgID="Equation.DSMT4" ShapeID="_x0000_i1094" DrawAspect="Content" ObjectID="_1727181179" r:id="rId15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4"/>
        </w:rPr>
        <w:object w:dxaOrig="554" w:dyaOrig="388" w14:anchorId="1DCCFFE7">
          <v:shape id="_x0000_i1095" type="#_x0000_t75" style="width:27.45pt;height:19.3pt" o:ole="">
            <v:imagedata r:id="rId158" o:title=""/>
          </v:shape>
          <o:OLEObject Type="Embed" ProgID="Equation.DSMT4" ShapeID="_x0000_i1095" DrawAspect="Content" ObjectID="_1727181180" r:id="rId15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4"/>
        </w:rPr>
        <w:object w:dxaOrig="554" w:dyaOrig="388" w14:anchorId="5C8208C6">
          <v:shape id="_x0000_i1096" type="#_x0000_t75" style="width:27.45pt;height:19.3pt" o:ole="">
            <v:imagedata r:id="rId160" o:title=""/>
          </v:shape>
          <o:OLEObject Type="Embed" ProgID="Equation.DSMT4" ShapeID="_x0000_i1096" DrawAspect="Content" ObjectID="_1727181181" r:id="rId161"/>
        </w:object>
      </w:r>
      <w:r w:rsidRPr="00A35D09">
        <w:t>.</w:t>
      </w:r>
    </w:p>
    <w:p w14:paraId="2CBFD21C" w14:textId="77777777" w:rsidR="007E24E6" w:rsidRPr="00A35D09" w:rsidRDefault="00952F0B" w:rsidP="00D4103F">
      <w:pPr>
        <w:jc w:val="both"/>
      </w:pPr>
      <w:r>
        <w:object w:dxaOrig="1440" w:dyaOrig="1440" w14:anchorId="6E155833">
          <v:group id="_x0000_s1071" style="position:absolute;left:0;text-align:left;margin-left:346.65pt;margin-top:6.7pt;width:177.65pt;height:129.15pt;z-index:251658752" coordorigin="7173,842" coordsize="3791,378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2" type="#_x0000_t32" style="position:absolute;left:9029;top:973;width:0;height:3628" o:connectortype="straight"/>
            <v:shape id="_x0000_s1073" type="#_x0000_t32" style="position:absolute;left:7227;top:2791;width:3628;height:0" o:connectortype="straight"/>
            <v:shape id="_x0000_s1074" style="position:absolute;left:7216;top:974;width:1670;height:1670" coordsize="1670,1670" path="m,1670v511,-46,1023,-91,1301,-369c1579,1023,1624,511,1670,e" filled="f" strokecolor="blue" strokeweight="1.5pt">
              <v:path arrowok="t"/>
            </v:shape>
            <v:shape id="_x0000_s1075" style="position:absolute;left:9168;top:2935;width:1670;height:1670;rotation:180" coordsize="1670,1670" path="m,1670v511,-46,1023,-91,1301,-369c1579,1023,1624,511,1670,e" filled="f" strokecolor="blue" strokeweight="1.5pt">
              <v:path arrowok="t"/>
            </v:shape>
            <v:shape id="_x0000_s1076" type="#_x0000_t32" style="position:absolute;left:7173;top:3399;width:3774;height:0" o:connectortype="straight">
              <v:stroke endarrow="classic" endarrowwidth="narrow"/>
            </v:shape>
            <v:shape id="_x0000_s1077" type="#_x0000_t32" style="position:absolute;left:9316;top:880;width:0;height:3747;flip:y" o:connectortype="straight">
              <v:stroke endarrow="classic" endarrowwidth="narrow"/>
            </v:shape>
            <v:shape id="_x0000_s1078" type="#_x0000_t75" style="position:absolute;left:9072;top:3386;width:239;height:280">
              <v:imagedata r:id="rId162" o:title=""/>
            </v:shape>
            <v:shape id="_x0000_s1079" type="#_x0000_t75" style="position:absolute;left:8696;top:3386;width:299;height:261">
              <v:imagedata r:id="rId163" o:title=""/>
            </v:shape>
            <v:shape id="_x0000_s1080" type="#_x0000_t75" style="position:absolute;left:9351;top:2498;width:199;height:261">
              <v:imagedata r:id="rId164" o:title=""/>
            </v:shape>
            <v:shape id="_x0000_s1081" type="#_x0000_t75" style="position:absolute;left:10765;top:3448;width:199;height:221">
              <v:imagedata r:id="rId165" o:title=""/>
            </v:shape>
            <v:shape id="_x0000_s1082" type="#_x0000_t75" style="position:absolute;left:9414;top:896;width:219;height:261">
              <v:imagedata r:id="rId166" o:title=""/>
            </v:shape>
            <v:shape id="_x0000_s1083" type="#_x0000_t75" style="position:absolute;left:7814;top:842;width:955;height:402">
              <v:imagedata r:id="rId167" o:title=""/>
            </v:shape>
            <v:oval id="_x0000_s1084" style="position:absolute;left:9285;top:3367;width:57;height:57" fillcolor="red">
              <v:textbox>
                <w:txbxContent>
                  <w:p w14:paraId="6AC27D59" w14:textId="77777777" w:rsidR="007E24E6" w:rsidRDefault="007E24E6"/>
                </w:txbxContent>
              </v:textbox>
            </v:oval>
            <w10:wrap type="square"/>
          </v:group>
          <o:OLEObject Type="Embed" ProgID="Equation.DSMT4" ShapeID="_x0000_s1078" DrawAspect="Content" ObjectID="_1727181399" r:id="rId168"/>
          <o:OLEObject Type="Embed" ProgID="Equation.DSMT4" ShapeID="_x0000_s1079" DrawAspect="Content" ObjectID="_1727181400" r:id="rId169"/>
          <o:OLEObject Type="Embed" ProgID="Equation.DSMT4" ShapeID="_x0000_s1080" DrawAspect="Content" ObjectID="_1727181401" r:id="rId170"/>
          <o:OLEObject Type="Embed" ProgID="Equation.DSMT4" ShapeID="_x0000_s1081" DrawAspect="Content" ObjectID="_1727181402" r:id="rId171"/>
          <o:OLEObject Type="Embed" ProgID="Equation.DSMT4" ShapeID="_x0000_s1082" DrawAspect="Content" ObjectID="_1727181403" r:id="rId172"/>
          <o:OLEObject Type="Embed" ProgID="Equation.DSMT4" ShapeID="_x0000_s1083" DrawAspect="Content" ObjectID="_1727181404" r:id="rId173"/>
        </w:object>
      </w:r>
      <w:r w:rsidR="007E24E6" w:rsidRPr="00A35D09">
        <w:rPr>
          <w:b/>
          <w:color w:val="0000FF"/>
        </w:rPr>
        <w:t xml:space="preserve">Câu 15: </w:t>
      </w:r>
      <w:r w:rsidR="007E24E6" w:rsidRPr="00A35D09">
        <w:t xml:space="preserve">Cho hàm số </w:t>
      </w:r>
      <w:r w:rsidR="007E24E6" w:rsidRPr="00A35D09">
        <w:rPr>
          <w:position w:val="-12"/>
        </w:rPr>
        <w:object w:dxaOrig="1052" w:dyaOrig="360" w14:anchorId="03977531">
          <v:shape id="_x0000_i1103" type="#_x0000_t75" style="width:52.7pt;height:18pt" o:ole="">
            <v:imagedata r:id="rId174" o:title=""/>
          </v:shape>
          <o:OLEObject Type="Embed" ProgID="Equation.DSMT4" ShapeID="_x0000_i1103" DrawAspect="Content" ObjectID="_1727181182" r:id="rId175"/>
        </w:object>
      </w:r>
      <w:r w:rsidR="007E24E6" w:rsidRPr="00A35D09">
        <w:t xml:space="preserve"> có đồ thị như hình vẽ. Đồ thị hàm số có đường tiệm cận ngang là</w:t>
      </w:r>
    </w:p>
    <w:p w14:paraId="55EC503E" w14:textId="7F76007F" w:rsidR="0065700D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="001D6B15" w:rsidRPr="00A35D09">
        <w:rPr>
          <w:position w:val="-6"/>
        </w:rPr>
        <w:object w:dxaOrig="560" w:dyaOrig="279" w14:anchorId="6477836F">
          <v:shape id="_x0000_i1321" type="#_x0000_t75" style="width:28.3pt;height:13.7pt" o:ole="">
            <v:imagedata r:id="rId176" o:title=""/>
          </v:shape>
          <o:OLEObject Type="Embed" ProgID="Equation.DSMT4" ShapeID="_x0000_i1321" DrawAspect="Content" ObjectID="_1727181183" r:id="rId177"/>
        </w:object>
      </w:r>
      <w:r w:rsidRPr="00A35D09">
        <w:t>.</w:t>
      </w:r>
      <w:r w:rsidRPr="00A35D09">
        <w:tab/>
      </w:r>
    </w:p>
    <w:p w14:paraId="65CF2CB8" w14:textId="1CE6D0D8" w:rsidR="0065700D" w:rsidRPr="00A35D09" w:rsidRDefault="0065700D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rPr>
          <w:b/>
          <w:color w:val="0000FF"/>
        </w:rPr>
        <w:tab/>
      </w:r>
      <w:r w:rsidR="007E24E6" w:rsidRPr="00A35D09">
        <w:rPr>
          <w:b/>
          <w:color w:val="0000FF"/>
        </w:rPr>
        <w:t xml:space="preserve">B. </w:t>
      </w:r>
      <w:r w:rsidR="001D6B15" w:rsidRPr="001D6B15">
        <w:rPr>
          <w:position w:val="-10"/>
        </w:rPr>
        <w:object w:dxaOrig="580" w:dyaOrig="320" w14:anchorId="57FA20B9">
          <v:shape id="_x0000_i1323" type="#_x0000_t75" style="width:28.7pt;height:15.85pt" o:ole="">
            <v:imagedata r:id="rId178" o:title=""/>
          </v:shape>
          <o:OLEObject Type="Embed" ProgID="Equation.DSMT4" ShapeID="_x0000_i1323" DrawAspect="Content" ObjectID="_1727181184" r:id="rId179"/>
        </w:object>
      </w:r>
      <w:r w:rsidR="007E24E6" w:rsidRPr="00A35D09">
        <w:t>.</w:t>
      </w:r>
      <w:r w:rsidR="007E24E6" w:rsidRPr="00A35D09">
        <w:tab/>
      </w:r>
    </w:p>
    <w:p w14:paraId="57F372A6" w14:textId="6D25FBF1" w:rsidR="0065700D" w:rsidRPr="00A35D09" w:rsidRDefault="0065700D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rPr>
          <w:b/>
          <w:color w:val="0000FF"/>
        </w:rPr>
        <w:tab/>
      </w:r>
      <w:r w:rsidR="007E24E6" w:rsidRPr="00A35D09">
        <w:rPr>
          <w:b/>
          <w:color w:val="0000FF"/>
        </w:rPr>
        <w:t xml:space="preserve">C. </w:t>
      </w:r>
      <w:r w:rsidR="001D6B15" w:rsidRPr="001D6B15">
        <w:rPr>
          <w:position w:val="-10"/>
        </w:rPr>
        <w:object w:dxaOrig="680" w:dyaOrig="320" w14:anchorId="31C64C86">
          <v:shape id="_x0000_i1325" type="#_x0000_t75" style="width:33.85pt;height:15.85pt" o:ole="">
            <v:imagedata r:id="rId180" o:title=""/>
          </v:shape>
          <o:OLEObject Type="Embed" ProgID="Equation.DSMT4" ShapeID="_x0000_i1325" DrawAspect="Content" ObjectID="_1727181185" r:id="rId181"/>
        </w:object>
      </w:r>
      <w:r w:rsidR="007E24E6" w:rsidRPr="00A35D09">
        <w:t>.</w:t>
      </w:r>
      <w:r w:rsidR="007E24E6" w:rsidRPr="00A35D09">
        <w:tab/>
      </w:r>
    </w:p>
    <w:p w14:paraId="3182220C" w14:textId="497A4FC6" w:rsidR="007E24E6" w:rsidRPr="00A35D09" w:rsidRDefault="0065700D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rPr>
          <w:b/>
          <w:color w:val="0000FF"/>
        </w:rPr>
        <w:tab/>
      </w:r>
      <w:r w:rsidR="007E24E6" w:rsidRPr="00A35D09">
        <w:rPr>
          <w:b/>
          <w:color w:val="0000FF"/>
        </w:rPr>
        <w:t xml:space="preserve">D. </w:t>
      </w:r>
      <w:r w:rsidR="001D6B15" w:rsidRPr="00A35D09">
        <w:rPr>
          <w:position w:val="-6"/>
        </w:rPr>
        <w:object w:dxaOrig="680" w:dyaOrig="279" w14:anchorId="1F727910">
          <v:shape id="_x0000_i1327" type="#_x0000_t75" style="width:33.85pt;height:13.7pt" o:ole="">
            <v:imagedata r:id="rId182" o:title=""/>
          </v:shape>
          <o:OLEObject Type="Embed" ProgID="Equation.DSMT4" ShapeID="_x0000_i1327" DrawAspect="Content" ObjectID="_1727181186" r:id="rId183"/>
        </w:object>
      </w:r>
      <w:r w:rsidR="007E24E6" w:rsidRPr="00A35D09">
        <w:t>.</w:t>
      </w:r>
    </w:p>
    <w:p w14:paraId="6860F4BB" w14:textId="77777777" w:rsidR="0065700D" w:rsidRPr="00A35D09" w:rsidRDefault="0065700D" w:rsidP="00D4103F">
      <w:pPr>
        <w:rPr>
          <w:b/>
          <w:color w:val="0000FF"/>
        </w:rPr>
      </w:pPr>
    </w:p>
    <w:p w14:paraId="6A99A9FC" w14:textId="6842DA79" w:rsidR="007E24E6" w:rsidRPr="00A35D09" w:rsidRDefault="007E24E6" w:rsidP="00D4103F">
      <w:r w:rsidRPr="00A35D09">
        <w:rPr>
          <w:b/>
          <w:color w:val="0000FF"/>
        </w:rPr>
        <w:t xml:space="preserve">Câu 16: </w:t>
      </w:r>
      <w:r w:rsidRPr="00A35D09">
        <w:rPr>
          <w:rFonts w:eastAsia="Calibri"/>
        </w:rPr>
        <w:t xml:space="preserve">Đường tiệm cận đứng của đồ thị hàm số </w:t>
      </w:r>
      <w:r w:rsidR="008A1AA6" w:rsidRPr="00A35D09">
        <w:rPr>
          <w:noProof/>
          <w:position w:val="-24"/>
        </w:rPr>
        <w:drawing>
          <wp:inline distT="0" distB="0" distL="0" distR="0" wp14:anchorId="059B2020" wp14:editId="5217707A">
            <wp:extent cx="685800" cy="396240"/>
            <wp:effectExtent l="0" t="0" r="0" b="0"/>
            <wp:docPr id="1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rPr>
          <w:rFonts w:eastAsia="Calibri"/>
        </w:rPr>
        <w:t xml:space="preserve"> là:</w:t>
      </w:r>
    </w:p>
    <w:p w14:paraId="241B12A6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rFonts w:eastAsia="Calibri"/>
          <w:b/>
          <w:position w:val="-6"/>
        </w:rPr>
        <w:object w:dxaOrig="563" w:dyaOrig="277" w14:anchorId="2B2C1FC7">
          <v:shape id="_x0000_i1108" type="#_x0000_t75" style="width:28.3pt;height:13.7pt" o:ole="">
            <v:imagedata r:id="rId185" o:title=""/>
          </v:shape>
          <o:OLEObject Type="Embed" ProgID="Equation.DSMT4" ShapeID="_x0000_i1108" DrawAspect="Content" ObjectID="_1727181187" r:id="rId186"/>
        </w:object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rFonts w:eastAsia="Calibri"/>
          <w:bCs/>
          <w:position w:val="-10"/>
        </w:rPr>
        <w:object w:dxaOrig="582" w:dyaOrig="323" w14:anchorId="56CBD8F4">
          <v:shape id="_x0000_i1109" type="#_x0000_t75" style="width:29.55pt;height:16.3pt" o:ole="">
            <v:imagedata r:id="rId187" o:title=""/>
          </v:shape>
          <o:OLEObject Type="Embed" ProgID="Equation.DSMT4" ShapeID="_x0000_i1109" DrawAspect="Content" ObjectID="_1727181188" r:id="rId188"/>
        </w:object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rFonts w:eastAsia="Calibri"/>
          <w:b/>
          <w:position w:val="-6"/>
        </w:rPr>
        <w:object w:dxaOrig="563" w:dyaOrig="277" w14:anchorId="654EE34D">
          <v:shape id="_x0000_i1110" type="#_x0000_t75" style="width:28.3pt;height:13.7pt" o:ole="">
            <v:imagedata r:id="rId189" o:title=""/>
          </v:shape>
          <o:OLEObject Type="Embed" ProgID="Equation.DSMT4" ShapeID="_x0000_i1110" DrawAspect="Content" ObjectID="_1727181189" r:id="rId190"/>
        </w:object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rFonts w:eastAsia="Calibri"/>
          <w:b/>
          <w:position w:val="-10"/>
        </w:rPr>
        <w:object w:dxaOrig="582" w:dyaOrig="323" w14:anchorId="1E72F8EF">
          <v:shape id="_x0000_i1111" type="#_x0000_t75" style="width:29.55pt;height:16.3pt" o:ole="">
            <v:imagedata r:id="rId191" o:title=""/>
          </v:shape>
          <o:OLEObject Type="Embed" ProgID="Equation.DSMT4" ShapeID="_x0000_i1111" DrawAspect="Content" ObjectID="_1727181190" r:id="rId192"/>
        </w:object>
      </w:r>
      <w:r w:rsidRPr="00A35D09">
        <w:rPr>
          <w:rFonts w:eastAsia="Calibri"/>
        </w:rPr>
        <w:t>.</w:t>
      </w:r>
    </w:p>
    <w:p w14:paraId="3DA72593" w14:textId="67063824" w:rsidR="007E24E6" w:rsidRPr="00A35D09" w:rsidRDefault="007E24E6" w:rsidP="00D4103F">
      <w:r w:rsidRPr="00A35D09">
        <w:rPr>
          <w:b/>
          <w:color w:val="0000FF"/>
        </w:rPr>
        <w:t xml:space="preserve">Câu 17: </w:t>
      </w:r>
      <w:r w:rsidRPr="00A35D09">
        <w:rPr>
          <w:rFonts w:eastAsia="Calibri"/>
        </w:rPr>
        <w:t xml:space="preserve">Đường tiệm cận ngang của đồ thị hàm số </w:t>
      </w:r>
      <w:r w:rsidR="008A1AA6" w:rsidRPr="00A35D09">
        <w:rPr>
          <w:noProof/>
          <w:position w:val="-24"/>
        </w:rPr>
        <w:drawing>
          <wp:inline distT="0" distB="0" distL="0" distR="0" wp14:anchorId="3BC4BB3F" wp14:editId="7064D32C">
            <wp:extent cx="594360" cy="396240"/>
            <wp:effectExtent l="0" t="0" r="0" b="0"/>
            <wp:docPr id="1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rPr>
          <w:rFonts w:eastAsia="Calibri"/>
        </w:rPr>
        <w:t xml:space="preserve"> là:</w:t>
      </w:r>
    </w:p>
    <w:p w14:paraId="505945E1" w14:textId="26300C48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="008A1AA6" w:rsidRPr="00A35D09">
        <w:rPr>
          <w:noProof/>
          <w:position w:val="-10"/>
        </w:rPr>
        <w:drawing>
          <wp:inline distT="0" distB="0" distL="0" distR="0" wp14:anchorId="0550323D" wp14:editId="36138708">
            <wp:extent cx="342900" cy="205740"/>
            <wp:effectExtent l="0" t="0" r="0" b="0"/>
            <wp:docPr id="1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="008A1AA6" w:rsidRPr="00A35D09">
        <w:rPr>
          <w:noProof/>
          <w:position w:val="-10"/>
        </w:rPr>
        <w:drawing>
          <wp:inline distT="0" distB="0" distL="0" distR="0" wp14:anchorId="70A3F32C" wp14:editId="2D718017">
            <wp:extent cx="365760" cy="205740"/>
            <wp:effectExtent l="0" t="0" r="0" b="0"/>
            <wp:docPr id="1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="008A1AA6" w:rsidRPr="00A35D09">
        <w:rPr>
          <w:noProof/>
          <w:position w:val="-6"/>
        </w:rPr>
        <w:drawing>
          <wp:inline distT="0" distB="0" distL="0" distR="0" wp14:anchorId="5CB4D4D8" wp14:editId="7F5E0B54">
            <wp:extent cx="358140" cy="167640"/>
            <wp:effectExtent l="0" t="0" r="0" b="0"/>
            <wp:docPr id="1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rPr>
          <w:rFonts w:eastAsia="Calibri"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="008A1AA6" w:rsidRPr="00A35D09">
        <w:rPr>
          <w:noProof/>
          <w:position w:val="-6"/>
        </w:rPr>
        <w:drawing>
          <wp:inline distT="0" distB="0" distL="0" distR="0" wp14:anchorId="20565809" wp14:editId="18341BBA">
            <wp:extent cx="342900" cy="167640"/>
            <wp:effectExtent l="0" t="0" r="0" b="0"/>
            <wp:docPr id="1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09">
        <w:rPr>
          <w:rFonts w:eastAsia="Calibri"/>
        </w:rPr>
        <w:t>.</w:t>
      </w:r>
    </w:p>
    <w:p w14:paraId="0BDA9B8A" w14:textId="77777777" w:rsidR="007E24E6" w:rsidRPr="00A35D09" w:rsidRDefault="007E24E6" w:rsidP="00D4103F">
      <w:pPr>
        <w:ind w:firstLine="142"/>
        <w:jc w:val="both"/>
      </w:pPr>
      <w:r w:rsidRPr="00A35D09">
        <w:rPr>
          <w:b/>
          <w:color w:val="0000FF"/>
        </w:rPr>
        <w:t xml:space="preserve">Câu 18: </w:t>
      </w:r>
      <w:r w:rsidRPr="00A35D09">
        <w:t xml:space="preserve">Cho hàm số </w:t>
      </w:r>
      <w:r w:rsidRPr="00A35D09">
        <w:rPr>
          <w:position w:val="-14"/>
        </w:rPr>
        <w:object w:dxaOrig="960" w:dyaOrig="406" w14:anchorId="2B7C0486">
          <v:shape id="_x0000_i1112" type="#_x0000_t75" style="width:48pt;height:20.55pt" o:ole="">
            <v:imagedata r:id="rId198" o:title=""/>
          </v:shape>
          <o:OLEObject Type="Embed" ProgID="Equation.DSMT4" ShapeID="_x0000_i1112" DrawAspect="Content" ObjectID="_1727181191" r:id="rId199"/>
        </w:object>
      </w:r>
      <w:r w:rsidRPr="00A35D09">
        <w:t xml:space="preserve"> có bảng biến thiên như hình vẽ</w:t>
      </w:r>
    </w:p>
    <w:p w14:paraId="5C8DA598" w14:textId="535A28C1" w:rsidR="007E24E6" w:rsidRPr="00A35D09" w:rsidRDefault="008A1AA6" w:rsidP="00D4103F">
      <w:pPr>
        <w:ind w:left="1000"/>
        <w:jc w:val="both"/>
      </w:pPr>
      <w:bookmarkStart w:id="0" w:name="c2q"/>
      <w:bookmarkStart w:id="1" w:name="c3q"/>
      <w:bookmarkEnd w:id="0"/>
      <w:bookmarkEnd w:id="1"/>
      <w:r w:rsidRPr="00A35D09">
        <w:rPr>
          <w:noProof/>
        </w:rPr>
        <w:drawing>
          <wp:inline distT="0" distB="0" distL="0" distR="0" wp14:anchorId="4FC64572" wp14:editId="2CEE770E">
            <wp:extent cx="3810000" cy="982980"/>
            <wp:effectExtent l="0" t="0" r="0" b="0"/>
            <wp:docPr id="123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955B" w14:textId="77777777" w:rsidR="007E24E6" w:rsidRPr="00A35D09" w:rsidRDefault="007E24E6" w:rsidP="00D4103F">
      <w:r w:rsidRPr="00A35D09">
        <w:t>Khẳng định nào sau đây đúng?</w:t>
      </w:r>
    </w:p>
    <w:p w14:paraId="1A6C956F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2"/>
        </w:rPr>
        <w:object w:dxaOrig="886" w:dyaOrig="369" w14:anchorId="04630C2C">
          <v:shape id="_x0000_i1113" type="#_x0000_t75" style="width:44.55pt;height:18.45pt" o:ole="">
            <v:imagedata r:id="rId201" o:title=""/>
          </v:shape>
          <o:OLEObject Type="Embed" ProgID="Equation.DSMT4" ShapeID="_x0000_i1113" DrawAspect="Content" ObjectID="_1727181192" r:id="rId202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2"/>
        </w:rPr>
        <w:object w:dxaOrig="775" w:dyaOrig="369" w14:anchorId="66D69AB8">
          <v:shape id="_x0000_i1114" type="#_x0000_t75" style="width:39pt;height:18.45pt" o:ole="">
            <v:imagedata r:id="rId203" o:title=""/>
          </v:shape>
          <o:OLEObject Type="Embed" ProgID="Equation.DSMT4" ShapeID="_x0000_i1114" DrawAspect="Content" ObjectID="_1727181193" r:id="rId204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2"/>
        </w:rPr>
        <w:object w:dxaOrig="729" w:dyaOrig="369" w14:anchorId="51FA8186">
          <v:shape id="_x0000_i1115" type="#_x0000_t75" style="width:36.45pt;height:18.45pt" o:ole="">
            <v:imagedata r:id="rId205" o:title=""/>
          </v:shape>
          <o:OLEObject Type="Embed" ProgID="Equation.DSMT4" ShapeID="_x0000_i1115" DrawAspect="Content" ObjectID="_1727181194" r:id="rId206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2"/>
        </w:rPr>
        <w:object w:dxaOrig="775" w:dyaOrig="369" w14:anchorId="1247D51D">
          <v:shape id="_x0000_i1116" type="#_x0000_t75" style="width:39pt;height:18.45pt" o:ole="">
            <v:imagedata r:id="rId207" o:title=""/>
          </v:shape>
          <o:OLEObject Type="Embed" ProgID="Equation.DSMT4" ShapeID="_x0000_i1116" DrawAspect="Content" ObjectID="_1727181195" r:id="rId208"/>
        </w:object>
      </w:r>
      <w:r w:rsidRPr="00A35D09">
        <w:t>.</w:t>
      </w:r>
    </w:p>
    <w:p w14:paraId="653496D0" w14:textId="286EFA1D" w:rsidR="007E24E6" w:rsidRPr="00A35D09" w:rsidRDefault="00BE3E5D" w:rsidP="00BE3E5D">
      <w:pPr>
        <w:jc w:val="both"/>
      </w:pPr>
      <w:r w:rsidRPr="00A35D09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5E47B4E" wp14:editId="79E6DB10">
            <wp:simplePos x="0" y="0"/>
            <wp:positionH relativeFrom="margin">
              <wp:align>right</wp:align>
            </wp:positionH>
            <wp:positionV relativeFrom="paragraph">
              <wp:posOffset>181</wp:posOffset>
            </wp:positionV>
            <wp:extent cx="1706880" cy="1569720"/>
            <wp:effectExtent l="0" t="0" r="7620" b="0"/>
            <wp:wrapSquare wrapText="bothSides"/>
            <wp:docPr id="129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4E6" w:rsidRPr="00A35D09">
        <w:rPr>
          <w:b/>
          <w:color w:val="0000FF"/>
        </w:rPr>
        <w:t xml:space="preserve">Câu 19: </w:t>
      </w:r>
      <w:r w:rsidR="007E24E6" w:rsidRPr="00A35D09">
        <w:t xml:space="preserve">Cho hàm số </w:t>
      </w:r>
      <w:r w:rsidR="007E24E6" w:rsidRPr="00A35D09">
        <w:rPr>
          <w:noProof/>
          <w:position w:val="-14"/>
        </w:rPr>
        <w:object w:dxaOrig="969" w:dyaOrig="406" w14:anchorId="68C76E6F">
          <v:shape id="_x0000_i1117" type="#_x0000_t75" style="width:48.45pt;height:20.55pt" o:ole="">
            <v:imagedata r:id="rId210" o:title=""/>
          </v:shape>
          <o:OLEObject Type="Embed" ProgID="Equation.DSMT4" ShapeID="_x0000_i1117" DrawAspect="Content" ObjectID="_1727181196" r:id="rId211"/>
        </w:object>
      </w:r>
      <w:r w:rsidR="007E24E6" w:rsidRPr="00A35D09">
        <w:t xml:space="preserve"> có đồ thị như hình vẽ bên. Mệnh đề nào sau đây đúng về hàm số đó?</w:t>
      </w:r>
    </w:p>
    <w:p w14:paraId="2D8A9A2E" w14:textId="79AB60BE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="00BE3E5D">
        <w:rPr>
          <w:bCs/>
        </w:rPr>
        <w:t>Hàm số đ</w:t>
      </w:r>
      <w:r w:rsidRPr="00A35D09">
        <w:t xml:space="preserve">ồng biến trên khoảng </w:t>
      </w:r>
      <w:r w:rsidRPr="00A35D09">
        <w:rPr>
          <w:noProof/>
          <w:position w:val="-14"/>
        </w:rPr>
        <w:object w:dxaOrig="683" w:dyaOrig="406" w14:anchorId="695B3726">
          <v:shape id="_x0000_i1118" type="#_x0000_t75" style="width:34.3pt;height:20.55pt" o:ole="">
            <v:imagedata r:id="rId212" o:title=""/>
          </v:shape>
          <o:OLEObject Type="Embed" ProgID="Equation.DSMT4" ShapeID="_x0000_i1118" DrawAspect="Content" ObjectID="_1727181197" r:id="rId213"/>
        </w:object>
      </w:r>
      <w:r w:rsidRPr="00A35D09">
        <w:rPr>
          <w:noProof/>
        </w:rPr>
        <w:t>.</w:t>
      </w:r>
    </w:p>
    <w:p w14:paraId="3949B0C7" w14:textId="7CB3D607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B. </w:t>
      </w:r>
      <w:r w:rsidR="00BE3E5D">
        <w:rPr>
          <w:bCs/>
        </w:rPr>
        <w:t xml:space="preserve">Hàm số </w:t>
      </w:r>
      <w:r w:rsidR="00BE3E5D">
        <w:t>n</w:t>
      </w:r>
      <w:r w:rsidRPr="00A35D09">
        <w:t xml:space="preserve">ghịch biến trên khoảng </w:t>
      </w:r>
      <w:r w:rsidRPr="00A35D09">
        <w:rPr>
          <w:noProof/>
          <w:position w:val="-14"/>
        </w:rPr>
        <w:object w:dxaOrig="563" w:dyaOrig="406" w14:anchorId="6B5FA882">
          <v:shape id="_x0000_i1119" type="#_x0000_t75" style="width:28.3pt;height:20.55pt" o:ole="">
            <v:imagedata r:id="rId214" o:title=""/>
          </v:shape>
          <o:OLEObject Type="Embed" ProgID="Equation.DSMT4" ShapeID="_x0000_i1119" DrawAspect="Content" ObjectID="_1727181198" r:id="rId215"/>
        </w:object>
      </w:r>
      <w:r w:rsidRPr="00A35D09">
        <w:rPr>
          <w:noProof/>
        </w:rPr>
        <w:t>.</w:t>
      </w:r>
    </w:p>
    <w:p w14:paraId="5B0F8281" w14:textId="7DDD170C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="00BE3E5D">
        <w:rPr>
          <w:bCs/>
        </w:rPr>
        <w:t xml:space="preserve">Hàm số </w:t>
      </w:r>
      <w:r w:rsidR="00BE3E5D">
        <w:t>n</w:t>
      </w:r>
      <w:r w:rsidRPr="00A35D09">
        <w:t xml:space="preserve">ghịch biến trên khoảng </w:t>
      </w:r>
      <w:r w:rsidRPr="00A35D09">
        <w:rPr>
          <w:noProof/>
          <w:position w:val="-14"/>
        </w:rPr>
        <w:object w:dxaOrig="729" w:dyaOrig="406" w14:anchorId="4FD07F28">
          <v:shape id="_x0000_i1120" type="#_x0000_t75" style="width:36.45pt;height:20.55pt" o:ole="">
            <v:imagedata r:id="rId216" o:title=""/>
          </v:shape>
          <o:OLEObject Type="Embed" ProgID="Equation.DSMT4" ShapeID="_x0000_i1120" DrawAspect="Content" ObjectID="_1727181199" r:id="rId217"/>
        </w:object>
      </w:r>
      <w:r w:rsidRPr="00A35D09">
        <w:rPr>
          <w:noProof/>
        </w:rPr>
        <w:t>.</w:t>
      </w:r>
    </w:p>
    <w:p w14:paraId="7D0E8240" w14:textId="2469FC5D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D. </w:t>
      </w:r>
      <w:r w:rsidR="00BE3E5D">
        <w:rPr>
          <w:bCs/>
        </w:rPr>
        <w:t xml:space="preserve">Hàm số </w:t>
      </w:r>
      <w:r w:rsidR="00BE3E5D">
        <w:t>đ</w:t>
      </w:r>
      <w:r w:rsidRPr="00A35D09">
        <w:t xml:space="preserve">ồng biến trên khoảng </w:t>
      </w:r>
      <w:r w:rsidRPr="00A35D09">
        <w:rPr>
          <w:noProof/>
          <w:position w:val="-14"/>
        </w:rPr>
        <w:object w:dxaOrig="526" w:dyaOrig="406" w14:anchorId="0CAB0C28">
          <v:shape id="_x0000_i1121" type="#_x0000_t75" style="width:26.55pt;height:20.55pt" o:ole="">
            <v:imagedata r:id="rId218" o:title=""/>
          </v:shape>
          <o:OLEObject Type="Embed" ProgID="Equation.DSMT4" ShapeID="_x0000_i1121" DrawAspect="Content" ObjectID="_1727181200" r:id="rId219"/>
        </w:object>
      </w:r>
      <w:r w:rsidRPr="00A35D09">
        <w:rPr>
          <w:noProof/>
        </w:rPr>
        <w:t>.</w:t>
      </w:r>
    </w:p>
    <w:p w14:paraId="1928B111" w14:textId="77777777" w:rsidR="00434A9C" w:rsidRDefault="00434A9C" w:rsidP="00D4103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00FF"/>
        </w:rPr>
      </w:pPr>
    </w:p>
    <w:p w14:paraId="2A479C22" w14:textId="13DB21A2" w:rsidR="007E24E6" w:rsidRPr="00A35D09" w:rsidRDefault="00434A9C" w:rsidP="00535CE2">
      <w:pPr>
        <w:tabs>
          <w:tab w:val="left" w:pos="360"/>
          <w:tab w:val="left" w:pos="2040"/>
          <w:tab w:val="left" w:pos="3960"/>
          <w:tab w:val="left" w:pos="6000"/>
        </w:tabs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B1E4153" wp14:editId="2794E2CC">
            <wp:simplePos x="0" y="0"/>
            <wp:positionH relativeFrom="margin">
              <wp:posOffset>3683000</wp:posOffset>
            </wp:positionH>
            <wp:positionV relativeFrom="paragraph">
              <wp:posOffset>6350</wp:posOffset>
            </wp:positionV>
            <wp:extent cx="2975610" cy="1276350"/>
            <wp:effectExtent l="0" t="0" r="0" b="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E6" w:rsidRPr="00A35D09">
        <w:rPr>
          <w:b/>
          <w:color w:val="0000FF"/>
        </w:rPr>
        <w:t xml:space="preserve">Câu 20: </w:t>
      </w:r>
      <w:r w:rsidR="007E24E6" w:rsidRPr="00A35D09">
        <w:t xml:space="preserve">Cho hàm số </w:t>
      </w:r>
      <w:r w:rsidR="007E24E6" w:rsidRPr="00A35D09">
        <w:rPr>
          <w:position w:val="-12"/>
        </w:rPr>
        <w:object w:dxaOrig="849" w:dyaOrig="342" w14:anchorId="18FE2038">
          <v:shape id="_x0000_i1122" type="#_x0000_t75" style="width:42.45pt;height:17.55pt" o:ole="">
            <v:imagedata r:id="rId221" o:title=""/>
          </v:shape>
          <o:OLEObject Type="Embed" ProgID="Equation.DSMT4" ShapeID="_x0000_i1122" DrawAspect="Content" ObjectID="_1727181201" r:id="rId222"/>
        </w:object>
      </w:r>
      <w:r w:rsidR="007E24E6" w:rsidRPr="00A35D09">
        <w:t xml:space="preserve"> có bảng biến thiên như sau</w:t>
      </w:r>
      <w:r>
        <w:t xml:space="preserve">. </w:t>
      </w:r>
      <w:r w:rsidR="007E24E6" w:rsidRPr="00A35D09">
        <w:t xml:space="preserve">Mệnh đề nào sau đây là </w:t>
      </w:r>
      <w:r w:rsidR="007E24E6" w:rsidRPr="00A35D09">
        <w:rPr>
          <w:b/>
          <w:bCs/>
        </w:rPr>
        <w:t>sai</w:t>
      </w:r>
      <w:r w:rsidR="007E24E6" w:rsidRPr="00A35D09">
        <w:t>?</w:t>
      </w:r>
    </w:p>
    <w:p w14:paraId="183D805F" w14:textId="1F5864A0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 xml:space="preserve">Đồ thị hàm số có tiệm cận đứng là </w:t>
      </w:r>
      <w:r w:rsidR="001D6B15" w:rsidRPr="00A35D09">
        <w:rPr>
          <w:position w:val="-6"/>
        </w:rPr>
        <w:object w:dxaOrig="639" w:dyaOrig="279" w14:anchorId="6826B4F8">
          <v:shape id="_x0000_i1329" type="#_x0000_t75" style="width:32.15pt;height:14.15pt" o:ole="">
            <v:imagedata r:id="rId223" o:title=""/>
          </v:shape>
          <o:OLEObject Type="Embed" ProgID="Equation.DSMT4" ShapeID="_x0000_i1329" DrawAspect="Content" ObjectID="_1727181202" r:id="rId224"/>
        </w:object>
      </w:r>
    </w:p>
    <w:p w14:paraId="0A7282F3" w14:textId="453426FB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 xml:space="preserve">Đồ thị hàm số có tiệm cận ngang là </w:t>
      </w:r>
      <w:r w:rsidR="001D6B15" w:rsidRPr="00A35D09">
        <w:rPr>
          <w:position w:val="-10"/>
        </w:rPr>
        <w:object w:dxaOrig="660" w:dyaOrig="320" w14:anchorId="2FF989E0">
          <v:shape id="_x0000_i1331" type="#_x0000_t75" style="width:33pt;height:15.85pt" o:ole="">
            <v:imagedata r:id="rId225" o:title=""/>
          </v:shape>
          <o:OLEObject Type="Embed" ProgID="Equation.DSMT4" ShapeID="_x0000_i1331" DrawAspect="Content" ObjectID="_1727181203" r:id="rId226"/>
        </w:object>
      </w:r>
    </w:p>
    <w:p w14:paraId="66164DDC" w14:textId="77777777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Đồ thị hàm số có tất cả hai đường tiệm cận.</w:t>
      </w:r>
    </w:p>
    <w:p w14:paraId="00B5E9DC" w14:textId="1BDAC0CC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 xml:space="preserve">Đồ thị hàm số có tiệm cận đứng là </w:t>
      </w:r>
      <w:r w:rsidR="001D6B15" w:rsidRPr="00A35D09">
        <w:rPr>
          <w:position w:val="-6"/>
        </w:rPr>
        <w:object w:dxaOrig="820" w:dyaOrig="279" w14:anchorId="132B32EA">
          <v:shape id="_x0000_i1333" type="#_x0000_t75" style="width:41.15pt;height:14.15pt" o:ole="">
            <v:imagedata r:id="rId227" o:title=""/>
          </v:shape>
          <o:OLEObject Type="Embed" ProgID="Equation.DSMT4" ShapeID="_x0000_i1333" DrawAspect="Content" ObjectID="_1727181204" r:id="rId228"/>
        </w:object>
      </w:r>
    </w:p>
    <w:p w14:paraId="5F17CAB8" w14:textId="77777777" w:rsidR="00535CE2" w:rsidRDefault="00535CE2" w:rsidP="00D4103F">
      <w:pPr>
        <w:rPr>
          <w:b/>
          <w:color w:val="0000FF"/>
        </w:rPr>
      </w:pPr>
    </w:p>
    <w:p w14:paraId="5DD956D7" w14:textId="0ADD108A" w:rsidR="007E24E6" w:rsidRPr="00A35D09" w:rsidRDefault="007E24E6" w:rsidP="00D4103F">
      <w:r w:rsidRPr="00A35D09">
        <w:rPr>
          <w:b/>
          <w:color w:val="0000FF"/>
        </w:rPr>
        <w:t xml:space="preserve">Câu 21: </w:t>
      </w:r>
      <w:r w:rsidRPr="00A35D09">
        <w:t>Khối lập phương có bao nhiêu mặt phẳng đối xứng?</w:t>
      </w:r>
    </w:p>
    <w:p w14:paraId="75E55F9A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>5</w: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>6</w: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8</w: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>9</w:t>
      </w:r>
      <w:r w:rsidRPr="00A35D09">
        <w:rPr>
          <w:lang w:val="vi-VN"/>
        </w:rPr>
        <w:t>.</w:t>
      </w:r>
    </w:p>
    <w:p w14:paraId="2CE39449" w14:textId="570AF90A" w:rsidR="007E24E6" w:rsidRPr="003207A9" w:rsidRDefault="003207A9" w:rsidP="003207A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lang w:val="nl-NL"/>
        </w:rPr>
      </w:pPr>
      <w:r w:rsidRPr="00A35D09">
        <w:rPr>
          <w:noProof/>
        </w:rPr>
        <w:drawing>
          <wp:anchor distT="0" distB="0" distL="114300" distR="114300" simplePos="0" relativeHeight="251663872" behindDoc="0" locked="0" layoutInCell="1" allowOverlap="1" wp14:anchorId="5345E71F" wp14:editId="51DAEEE0">
            <wp:simplePos x="0" y="0"/>
            <wp:positionH relativeFrom="margin">
              <wp:align>right</wp:align>
            </wp:positionH>
            <wp:positionV relativeFrom="paragraph">
              <wp:posOffset>3538</wp:posOffset>
            </wp:positionV>
            <wp:extent cx="1409700" cy="1348740"/>
            <wp:effectExtent l="0" t="0" r="0" b="0"/>
            <wp:wrapSquare wrapText="bothSides"/>
            <wp:docPr id="1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4E6" w:rsidRPr="00A35D09">
        <w:rPr>
          <w:b/>
          <w:color w:val="0000FF"/>
        </w:rPr>
        <w:t xml:space="preserve">Câu 22: </w:t>
      </w:r>
      <w:r w:rsidR="007E24E6" w:rsidRPr="00A35D09">
        <w:rPr>
          <w:lang w:val="nl-NL"/>
        </w:rPr>
        <w:t xml:space="preserve">Cho hàm số bậc ba </w:t>
      </w:r>
      <w:r w:rsidR="007E24E6" w:rsidRPr="00A35D09">
        <w:rPr>
          <w:b/>
          <w:position w:val="-10"/>
          <w:lang w:val="nl-NL"/>
        </w:rPr>
        <w:object w:dxaOrig="2095" w:dyaOrig="360" w14:anchorId="7B4CFAFE">
          <v:shape id="_x0000_i1126" type="#_x0000_t75" style="width:105pt;height:18pt" o:ole="">
            <v:imagedata r:id="rId230" o:title=""/>
          </v:shape>
          <o:OLEObject Type="Embed" ProgID="Equation.DSMT4" ShapeID="_x0000_i1126" DrawAspect="Content" ObjectID="_1727181205" r:id="rId231"/>
        </w:object>
      </w:r>
      <w:r w:rsidR="007E24E6" w:rsidRPr="00A35D09">
        <w:rPr>
          <w:lang w:val="nl-NL"/>
        </w:rPr>
        <w:t xml:space="preserve"> có đồ thị như hình vẽ.</w:t>
      </w:r>
    </w:p>
    <w:p w14:paraId="31BC70D7" w14:textId="77777777" w:rsidR="007E24E6" w:rsidRPr="00A35D09" w:rsidRDefault="007E24E6" w:rsidP="00D4103F">
      <w:r w:rsidRPr="00A35D09">
        <w:t>Mệnh đề nào sau đây là mệnh đề đúng?</w:t>
      </w:r>
    </w:p>
    <w:p w14:paraId="4C25854A" w14:textId="77777777" w:rsidR="003207A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0"/>
        </w:rPr>
        <w:object w:dxaOrig="1191" w:dyaOrig="323" w14:anchorId="3BC06C0D">
          <v:shape id="_x0000_i1127" type="#_x0000_t75" style="width:59.55pt;height:16.3pt" o:ole="">
            <v:imagedata r:id="rId232" o:title=""/>
          </v:shape>
          <o:OLEObject Type="Embed" ProgID="Equation.DSMT4" ShapeID="_x0000_i1127" DrawAspect="Content" ObjectID="_1727181206" r:id="rId233"/>
        </w:object>
      </w:r>
      <w:r w:rsidRPr="00A35D09">
        <w:rPr>
          <w:lang w:val="nl-NL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0"/>
        </w:rPr>
        <w:object w:dxaOrig="1191" w:dyaOrig="323" w14:anchorId="5FFDF5C1">
          <v:shape id="_x0000_i1128" type="#_x0000_t75" style="width:59.55pt;height:16.3pt" o:ole="">
            <v:imagedata r:id="rId234" o:title=""/>
          </v:shape>
          <o:OLEObject Type="Embed" ProgID="Equation.DSMT4" ShapeID="_x0000_i1128" DrawAspect="Content" ObjectID="_1727181207" r:id="rId235"/>
        </w:object>
      </w:r>
      <w:r w:rsidRPr="00A35D09">
        <w:rPr>
          <w:lang w:val="nl-NL"/>
        </w:rPr>
        <w:t>.</w:t>
      </w:r>
      <w:r w:rsidRPr="00A35D09">
        <w:tab/>
      </w:r>
    </w:p>
    <w:p w14:paraId="2541A40D" w14:textId="56773A27" w:rsidR="007E24E6" w:rsidRPr="00A35D09" w:rsidRDefault="003207A9" w:rsidP="00D4103F">
      <w:pPr>
        <w:tabs>
          <w:tab w:val="left" w:pos="200"/>
          <w:tab w:val="left" w:pos="2700"/>
          <w:tab w:val="left" w:pos="5200"/>
          <w:tab w:val="left" w:pos="7700"/>
        </w:tabs>
      </w:pPr>
      <w:r>
        <w:tab/>
      </w:r>
      <w:r w:rsidR="007E24E6" w:rsidRPr="00A35D09">
        <w:rPr>
          <w:b/>
          <w:color w:val="0000FF"/>
        </w:rPr>
        <w:t xml:space="preserve">C. </w:t>
      </w:r>
      <w:r w:rsidR="007E24E6" w:rsidRPr="00A35D09">
        <w:rPr>
          <w:position w:val="-10"/>
        </w:rPr>
        <w:object w:dxaOrig="1191" w:dyaOrig="323" w14:anchorId="2CC9CE72">
          <v:shape id="_x0000_i1129" type="#_x0000_t75" style="width:59.55pt;height:16.3pt" o:ole="">
            <v:imagedata r:id="rId236" o:title=""/>
          </v:shape>
          <o:OLEObject Type="Embed" ProgID="Equation.DSMT4" ShapeID="_x0000_i1129" DrawAspect="Content" ObjectID="_1727181208" r:id="rId237"/>
        </w:object>
      </w:r>
      <w:r w:rsidR="007E24E6" w:rsidRPr="00A35D09">
        <w:rPr>
          <w:lang w:val="nl-NL"/>
        </w:rPr>
        <w:t>.</w:t>
      </w:r>
      <w:r w:rsidR="007E24E6" w:rsidRPr="00A35D09">
        <w:tab/>
      </w:r>
      <w:r w:rsidR="007E24E6" w:rsidRPr="00A35D09">
        <w:rPr>
          <w:b/>
          <w:color w:val="0000FF"/>
        </w:rPr>
        <w:t xml:space="preserve">D. </w:t>
      </w:r>
      <w:r w:rsidR="007E24E6" w:rsidRPr="00A35D09">
        <w:rPr>
          <w:position w:val="-10"/>
        </w:rPr>
        <w:object w:dxaOrig="1200" w:dyaOrig="323" w14:anchorId="5501C361">
          <v:shape id="_x0000_i1130" type="#_x0000_t75" style="width:60pt;height:16.3pt" o:ole="">
            <v:imagedata r:id="rId238" o:title=""/>
          </v:shape>
          <o:OLEObject Type="Embed" ProgID="Equation.DSMT4" ShapeID="_x0000_i1130" DrawAspect="Content" ObjectID="_1727181209" r:id="rId239"/>
        </w:object>
      </w:r>
      <w:r w:rsidR="007E24E6" w:rsidRPr="00A35D09">
        <w:rPr>
          <w:lang w:val="nl-NL"/>
        </w:rPr>
        <w:t>.</w:t>
      </w:r>
    </w:p>
    <w:p w14:paraId="798A03A1" w14:textId="77777777" w:rsidR="00F30011" w:rsidRDefault="00F30011" w:rsidP="00D4103F">
      <w:pPr>
        <w:jc w:val="both"/>
        <w:rPr>
          <w:b/>
          <w:color w:val="0000FF"/>
        </w:rPr>
      </w:pPr>
    </w:p>
    <w:p w14:paraId="623F462F" w14:textId="2AB8405D" w:rsidR="007E24E6" w:rsidRPr="00A35D09" w:rsidRDefault="007E24E6" w:rsidP="00D4103F">
      <w:pPr>
        <w:jc w:val="both"/>
        <w:rPr>
          <w:lang w:val="nl-NL"/>
        </w:rPr>
      </w:pPr>
      <w:r w:rsidRPr="00A35D09">
        <w:rPr>
          <w:b/>
          <w:color w:val="0000FF"/>
        </w:rPr>
        <w:t xml:space="preserve">Câu 23: </w:t>
      </w:r>
      <w:r w:rsidRPr="00A35D09">
        <w:t xml:space="preserve">Hình đa diện nào dưới đây </w:t>
      </w:r>
      <w:r w:rsidRPr="00A35D09">
        <w:rPr>
          <w:b/>
        </w:rPr>
        <w:t>không</w:t>
      </w:r>
      <w:r w:rsidRPr="00A35D09">
        <w:t xml:space="preserve"> có tâm đối xứng?</w:t>
      </w:r>
    </w:p>
    <w:p w14:paraId="30747382" w14:textId="73A1C828" w:rsidR="007E24E6" w:rsidRPr="00A35D09" w:rsidRDefault="008A1AA6" w:rsidP="00D4103F">
      <w:pPr>
        <w:jc w:val="center"/>
      </w:pPr>
      <w:r w:rsidRPr="00A35D09">
        <w:rPr>
          <w:noProof/>
        </w:rPr>
        <w:drawing>
          <wp:inline distT="0" distB="0" distL="0" distR="0" wp14:anchorId="3FB14385" wp14:editId="09894ED4">
            <wp:extent cx="4587240" cy="960120"/>
            <wp:effectExtent l="0" t="0" r="0" b="0"/>
            <wp:docPr id="144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9" t="61227" r="51527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146B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>Tứ diện đều.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>Bát diện đều.</w:t>
      </w:r>
    </w:p>
    <w:p w14:paraId="129C570B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Lăng trụ lục giác đều.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>Hình lập phương.</w:t>
      </w:r>
    </w:p>
    <w:p w14:paraId="12C3F260" w14:textId="77777777" w:rsidR="007E24E6" w:rsidRPr="00A35D09" w:rsidRDefault="007E24E6" w:rsidP="00D4103F">
      <w:r w:rsidRPr="00A35D09">
        <w:rPr>
          <w:b/>
          <w:color w:val="0000FF"/>
        </w:rPr>
        <w:t xml:space="preserve">Câu 24: </w:t>
      </w:r>
      <w:r w:rsidRPr="00A35D09">
        <w:t xml:space="preserve">Cho hình chóp </w:t>
      </w:r>
      <w:r w:rsidRPr="00A35D09">
        <w:rPr>
          <w:position w:val="-6"/>
        </w:rPr>
        <w:object w:dxaOrig="729" w:dyaOrig="286" w14:anchorId="0E7812A5">
          <v:shape id="_x0000_i1131" type="#_x0000_t75" style="width:36.45pt;height:14.55pt" o:ole="">
            <v:imagedata r:id="rId241" o:title=""/>
          </v:shape>
          <o:OLEObject Type="Embed" ProgID="Equation.DSMT4" ShapeID="_x0000_i1131" DrawAspect="Content" ObjectID="_1727181210" r:id="rId242"/>
        </w:object>
      </w:r>
      <w:r w:rsidRPr="00A35D09">
        <w:t xml:space="preserve"> có đáy </w:t>
      </w:r>
      <w:r w:rsidRPr="00A35D09">
        <w:rPr>
          <w:position w:val="-6"/>
        </w:rPr>
        <w:object w:dxaOrig="563" w:dyaOrig="286" w14:anchorId="2F7008CD">
          <v:shape id="_x0000_i1132" type="#_x0000_t75" style="width:28.3pt;height:14.55pt" o:ole="">
            <v:imagedata r:id="rId243" o:title=""/>
          </v:shape>
          <o:OLEObject Type="Embed" ProgID="Equation.DSMT4" ShapeID="_x0000_i1132" DrawAspect="Content" ObjectID="_1727181211" r:id="rId244"/>
        </w:object>
      </w:r>
      <w:r w:rsidRPr="00A35D09">
        <w:t xml:space="preserve"> là tam giác đều cạnh </w:t>
      </w:r>
      <w:r w:rsidRPr="00A35D09">
        <w:rPr>
          <w:position w:val="-6"/>
        </w:rPr>
        <w:object w:dxaOrig="323" w:dyaOrig="286" w14:anchorId="780E7789">
          <v:shape id="_x0000_i1133" type="#_x0000_t75" style="width:16.3pt;height:14.55pt" o:ole="">
            <v:imagedata r:id="rId245" o:title=""/>
          </v:shape>
          <o:OLEObject Type="Embed" ProgID="Equation.DSMT4" ShapeID="_x0000_i1133" DrawAspect="Content" ObjectID="_1727181212" r:id="rId246"/>
        </w:object>
      </w:r>
      <w:r w:rsidRPr="00A35D09">
        <w:t xml:space="preserve">, </w:t>
      </w:r>
      <w:r w:rsidRPr="00A35D09">
        <w:rPr>
          <w:position w:val="-6"/>
        </w:rPr>
        <w:object w:dxaOrig="342" w:dyaOrig="286" w14:anchorId="5E0CC585">
          <v:shape id="_x0000_i1134" type="#_x0000_t75" style="width:17.55pt;height:14.55pt" o:ole="">
            <v:imagedata r:id="rId247" o:title=""/>
          </v:shape>
          <o:OLEObject Type="Embed" ProgID="Equation.DSMT4" ShapeID="_x0000_i1134" DrawAspect="Content" ObjectID="_1727181213" r:id="rId248"/>
        </w:object>
      </w:r>
      <w:r w:rsidRPr="00A35D09">
        <w:t xml:space="preserve"> vuông góc với mặt phẳng đáy, </w:t>
      </w:r>
      <w:r w:rsidRPr="00A35D09">
        <w:rPr>
          <w:position w:val="-8"/>
        </w:rPr>
        <w:object w:dxaOrig="1006" w:dyaOrig="360" w14:anchorId="2B0257CF">
          <v:shape id="_x0000_i1135" type="#_x0000_t75" style="width:50.55pt;height:18pt" o:ole="">
            <v:imagedata r:id="rId249" o:title=""/>
          </v:shape>
          <o:OLEObject Type="Embed" ProgID="Equation.DSMT4" ShapeID="_x0000_i1135" DrawAspect="Content" ObjectID="_1727181214" r:id="rId250"/>
        </w:object>
      </w:r>
      <w:r w:rsidRPr="00A35D09">
        <w:t xml:space="preserve">. Tính thể tích khối chóp </w:t>
      </w:r>
      <w:r w:rsidRPr="00A35D09">
        <w:rPr>
          <w:position w:val="-6"/>
        </w:rPr>
        <w:object w:dxaOrig="729" w:dyaOrig="286" w14:anchorId="13EF6789">
          <v:shape id="_x0000_i1136" type="#_x0000_t75" style="width:36.45pt;height:14.55pt" o:ole="">
            <v:imagedata r:id="rId251" o:title=""/>
          </v:shape>
          <o:OLEObject Type="Embed" ProgID="Equation.DSMT4" ShapeID="_x0000_i1136" DrawAspect="Content" ObjectID="_1727181215" r:id="rId252"/>
        </w:object>
      </w:r>
      <w:r w:rsidRPr="00A35D09">
        <w:t>.</w:t>
      </w:r>
    </w:p>
    <w:p w14:paraId="02361B41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1126" w:dyaOrig="665" w14:anchorId="6263A33F">
          <v:shape id="_x0000_i1137" type="#_x0000_t75" style="width:56.55pt;height:33pt" o:ole="">
            <v:imagedata r:id="rId253" o:title=""/>
          </v:shape>
          <o:OLEObject Type="Embed" ProgID="Equation.DSMT4" ShapeID="_x0000_i1137" DrawAspect="Content" ObjectID="_1727181216" r:id="rId254"/>
        </w:object>
      </w:r>
      <w:r w:rsidRPr="00A35D09">
        <w:t>(đvtt).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2"/>
        </w:rPr>
        <w:object w:dxaOrig="1163" w:dyaOrig="369" w14:anchorId="237A95BC">
          <v:shape id="_x0000_i1138" type="#_x0000_t75" style="width:58.3pt;height:18.45pt" o:ole="">
            <v:imagedata r:id="rId255" o:title=""/>
          </v:shape>
          <o:OLEObject Type="Embed" ProgID="Equation.DSMT4" ShapeID="_x0000_i1138" DrawAspect="Content" ObjectID="_1727181217" r:id="rId256"/>
        </w:object>
      </w:r>
      <w:r w:rsidRPr="00A35D09">
        <w:t xml:space="preserve"> (đvtt).</w:t>
      </w:r>
    </w:p>
    <w:p w14:paraId="70C03FF0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2"/>
        </w:rPr>
        <w:object w:dxaOrig="1071" w:dyaOrig="369" w14:anchorId="30CF0BB7">
          <v:shape id="_x0000_i1139" type="#_x0000_t75" style="width:53.55pt;height:18.45pt" o:ole="">
            <v:imagedata r:id="rId257" o:title=""/>
          </v:shape>
          <o:OLEObject Type="Embed" ProgID="Equation.DSMT4" ShapeID="_x0000_i1139" DrawAspect="Content" ObjectID="_1727181218" r:id="rId258"/>
        </w:object>
      </w:r>
      <w:r w:rsidRPr="00A35D09">
        <w:t xml:space="preserve"> (đvtt).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2"/>
        </w:rPr>
        <w:object w:dxaOrig="1071" w:dyaOrig="369" w14:anchorId="12012AB9">
          <v:shape id="_x0000_i1140" type="#_x0000_t75" style="width:53.55pt;height:18.45pt" o:ole="">
            <v:imagedata r:id="rId259" o:title=""/>
          </v:shape>
          <o:OLEObject Type="Embed" ProgID="Equation.DSMT4" ShapeID="_x0000_i1140" DrawAspect="Content" ObjectID="_1727181219" r:id="rId260"/>
        </w:object>
      </w:r>
      <w:r w:rsidRPr="00A35D09">
        <w:t xml:space="preserve"> (đvtt).</w:t>
      </w:r>
    </w:p>
    <w:p w14:paraId="1A61C44A" w14:textId="77777777" w:rsidR="007E24E6" w:rsidRPr="00A35D09" w:rsidRDefault="007E24E6" w:rsidP="00D4103F">
      <w:r w:rsidRPr="00A35D09">
        <w:rPr>
          <w:b/>
          <w:color w:val="0000FF"/>
        </w:rPr>
        <w:t xml:space="preserve">Câu 25: </w:t>
      </w:r>
      <w:r w:rsidRPr="00A35D09">
        <w:t>Trong một khối đa diện, mệnh đề nào sau đây đúng?</w:t>
      </w:r>
    </w:p>
    <w:p w14:paraId="33B41D3B" w14:textId="77777777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>Mỗi đỉnh là đỉnh chung của ít nhất ba mặt .</w:t>
      </w:r>
    </w:p>
    <w:p w14:paraId="1FD22BD0" w14:textId="77777777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>Hai mặt bất kì có ít nhất một điểm chung .</w:t>
      </w:r>
    </w:p>
    <w:p w14:paraId="5CE79A0F" w14:textId="77777777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Ba mặt bất kì có ít nhất một đỉnh chung .</w:t>
      </w:r>
    </w:p>
    <w:p w14:paraId="3C0E26F0" w14:textId="77777777" w:rsidR="007E24E6" w:rsidRPr="00A35D09" w:rsidRDefault="007E24E6" w:rsidP="00D4103F">
      <w:pPr>
        <w:tabs>
          <w:tab w:val="left" w:pos="200"/>
        </w:tabs>
      </w:pP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>Hai cạnh bất kỳ có ít nhất một điểm chung .</w:t>
      </w:r>
    </w:p>
    <w:p w14:paraId="05F897D6" w14:textId="77777777" w:rsidR="007E24E6" w:rsidRPr="00A35D09" w:rsidRDefault="007E24E6" w:rsidP="00D4103F">
      <w:r w:rsidRPr="00A35D09">
        <w:rPr>
          <w:b/>
          <w:color w:val="0000FF"/>
        </w:rPr>
        <w:t xml:space="preserve">Câu 26: </w:t>
      </w:r>
      <w:r w:rsidRPr="00A35D09">
        <w:t>Khối đa diện đều loại {3;4} là:</w:t>
      </w:r>
    </w:p>
    <w:p w14:paraId="2CE5ADA2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>Khối bát diện đều.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>Khối 12 mặt đều.</w:t>
      </w:r>
    </w:p>
    <w:p w14:paraId="0242DEDF" w14:textId="77777777" w:rsidR="007E24E6" w:rsidRPr="00A35D09" w:rsidRDefault="007E24E6" w:rsidP="00D4103F">
      <w:pPr>
        <w:tabs>
          <w:tab w:val="left" w:pos="200"/>
          <w:tab w:val="left" w:pos="5200"/>
        </w:tabs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Khối lập phương.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>Khối tứ diện đều.</w:t>
      </w:r>
    </w:p>
    <w:p w14:paraId="5A6CBB45" w14:textId="77777777" w:rsidR="007E24E6" w:rsidRPr="00A35D09" w:rsidRDefault="007E24E6" w:rsidP="00D4103F">
      <w:r w:rsidRPr="00A35D09">
        <w:rPr>
          <w:b/>
          <w:color w:val="0000FF"/>
        </w:rPr>
        <w:t xml:space="preserve">Câu 27: </w:t>
      </w:r>
      <w:r w:rsidRPr="00A35D09">
        <w:t xml:space="preserve">Cho hình chóp tứ giác </w:t>
      </w:r>
      <w:r w:rsidRPr="00A35D09">
        <w:rPr>
          <w:position w:val="-6"/>
        </w:rPr>
        <w:object w:dxaOrig="923" w:dyaOrig="277" w14:anchorId="51D0BA5F">
          <v:shape id="_x0000_i1141" type="#_x0000_t75" style="width:46.3pt;height:13.7pt" o:ole="">
            <v:imagedata r:id="rId261" o:title=""/>
          </v:shape>
          <o:OLEObject Type="Embed" ProgID="Equation.DSMT4" ShapeID="_x0000_i1141" DrawAspect="Content" ObjectID="_1727181220" r:id="rId262"/>
        </w:object>
      </w:r>
      <w:r w:rsidRPr="00A35D09">
        <w:t xml:space="preserve"> có đáy là hình vuông cạnh </w:t>
      </w:r>
      <w:r w:rsidRPr="00A35D09">
        <w:rPr>
          <w:position w:val="-6"/>
        </w:rPr>
        <w:object w:dxaOrig="203" w:dyaOrig="231" w14:anchorId="4F8AAD12">
          <v:shape id="_x0000_i1142" type="#_x0000_t75" style="width:10.3pt;height:11.55pt" o:ole="">
            <v:imagedata r:id="rId263" o:title=""/>
          </v:shape>
          <o:OLEObject Type="Embed" ProgID="Equation.DSMT4" ShapeID="_x0000_i1142" DrawAspect="Content" ObjectID="_1727181221" r:id="rId264"/>
        </w:object>
      </w:r>
      <w:r w:rsidRPr="00A35D09">
        <w:t xml:space="preserve">, </w:t>
      </w:r>
      <w:r w:rsidRPr="00A35D09">
        <w:rPr>
          <w:position w:val="-6"/>
        </w:rPr>
        <w:object w:dxaOrig="342" w:dyaOrig="277" w14:anchorId="161E6E39">
          <v:shape id="_x0000_i1143" type="#_x0000_t75" style="width:17.55pt;height:13.7pt" o:ole="">
            <v:imagedata r:id="rId265" o:title=""/>
          </v:shape>
          <o:OLEObject Type="Embed" ProgID="Equation.DSMT4" ShapeID="_x0000_i1143" DrawAspect="Content" ObjectID="_1727181222" r:id="rId266"/>
        </w:object>
      </w:r>
      <w:r w:rsidRPr="00A35D09">
        <w:t xml:space="preserve"> vuông góc với mặt phẳng đáy và </w:t>
      </w:r>
      <w:r w:rsidRPr="00A35D09">
        <w:rPr>
          <w:position w:val="-6"/>
        </w:rPr>
        <w:object w:dxaOrig="840" w:dyaOrig="277" w14:anchorId="28773CA7">
          <v:shape id="_x0000_i1144" type="#_x0000_t75" style="width:42pt;height:13.7pt" o:ole="">
            <v:imagedata r:id="rId267" o:title=""/>
          </v:shape>
          <o:OLEObject Type="Embed" ProgID="Equation.DSMT4" ShapeID="_x0000_i1144" DrawAspect="Content" ObjectID="_1727181223" r:id="rId268"/>
        </w:object>
      </w:r>
      <w:r w:rsidRPr="00A35D09">
        <w:t xml:space="preserve">. Thể tích khối chóp </w:t>
      </w:r>
      <w:r w:rsidRPr="00A35D09">
        <w:rPr>
          <w:position w:val="-6"/>
        </w:rPr>
        <w:object w:dxaOrig="923" w:dyaOrig="277" w14:anchorId="015E9223">
          <v:shape id="_x0000_i1145" type="#_x0000_t75" style="width:46.3pt;height:13.7pt" o:ole="">
            <v:imagedata r:id="rId261" o:title=""/>
          </v:shape>
          <o:OLEObject Type="Embed" ProgID="Equation.DSMT4" ShapeID="_x0000_i1145" DrawAspect="Content" ObjectID="_1727181224" r:id="rId269"/>
        </w:object>
      </w:r>
      <w:r w:rsidRPr="00A35D09">
        <w:t xml:space="preserve"> bằng</w:t>
      </w:r>
    </w:p>
    <w:p w14:paraId="185930FF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471" w:dyaOrig="646" w14:anchorId="2418F66C">
          <v:shape id="_x0000_i1146" type="#_x0000_t75" style="width:23.55pt;height:32.55pt" o:ole="">
            <v:imagedata r:id="rId270" o:title=""/>
          </v:shape>
          <o:OLEObject Type="Embed" ProgID="Equation.DSMT4" ShapeID="_x0000_i1146" DrawAspect="Content" ObjectID="_1727181225" r:id="rId27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471" w:dyaOrig="646" w14:anchorId="6CB25F6E">
          <v:shape id="_x0000_i1147" type="#_x0000_t75" style="width:23.55pt;height:32.55pt" o:ole="">
            <v:imagedata r:id="rId272" o:title=""/>
          </v:shape>
          <o:OLEObject Type="Embed" ProgID="Equation.DSMT4" ShapeID="_x0000_i1147" DrawAspect="Content" ObjectID="_1727181226" r:id="rId27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342" w:dyaOrig="646" w14:anchorId="1203EE45">
          <v:shape id="_x0000_i1148" type="#_x0000_t75" style="width:17.55pt;height:32.55pt" o:ole="">
            <v:imagedata r:id="rId274" o:title=""/>
          </v:shape>
          <o:OLEObject Type="Embed" ProgID="Equation.DSMT4" ShapeID="_x0000_i1148" DrawAspect="Content" ObjectID="_1727181227" r:id="rId27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388" w:dyaOrig="323" w14:anchorId="3BD88D21">
          <v:shape id="_x0000_i1149" type="#_x0000_t75" style="width:19.3pt;height:16.3pt" o:ole="">
            <v:imagedata r:id="rId276" o:title=""/>
          </v:shape>
          <o:OLEObject Type="Embed" ProgID="Equation.DSMT4" ShapeID="_x0000_i1149" DrawAspect="Content" ObjectID="_1727181228" r:id="rId277"/>
        </w:object>
      </w:r>
      <w:r w:rsidRPr="00A35D09">
        <w:t>.</w:t>
      </w:r>
    </w:p>
    <w:p w14:paraId="30B95279" w14:textId="77777777" w:rsidR="007E24E6" w:rsidRPr="00A35D09" w:rsidRDefault="007E24E6" w:rsidP="00D4103F">
      <w:r w:rsidRPr="00A35D09">
        <w:rPr>
          <w:b/>
          <w:color w:val="0000FF"/>
        </w:rPr>
        <w:t xml:space="preserve">Câu 28: </w:t>
      </w:r>
      <w:r w:rsidRPr="00A35D09">
        <w:t xml:space="preserve">Thể tích của khối lập phương có cạnh bằng </w:t>
      </w:r>
      <w:r w:rsidRPr="00A35D09">
        <w:rPr>
          <w:position w:val="-6"/>
        </w:rPr>
        <w:object w:dxaOrig="249" w:dyaOrig="231" w14:anchorId="7DAB1070">
          <v:shape id="_x0000_i1150" type="#_x0000_t75" style="width:12.45pt;height:11.55pt" o:ole="">
            <v:imagedata r:id="rId278" o:title=""/>
          </v:shape>
          <o:OLEObject Type="Embed" ProgID="Equation.DSMT4" ShapeID="_x0000_i1150" DrawAspect="Content" ObjectID="_1727181229" r:id="rId279"/>
        </w:object>
      </w:r>
    </w:p>
    <w:p w14:paraId="509DA966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665" w:dyaOrig="323" w14:anchorId="26A296A5">
          <v:shape id="_x0000_i1151" type="#_x0000_t75" style="width:33pt;height:16.3pt" o:ole="">
            <v:imagedata r:id="rId280" o:title=""/>
          </v:shape>
          <o:OLEObject Type="Embed" ProgID="Equation.DSMT4" ShapeID="_x0000_i1151" DrawAspect="Content" ObjectID="_1727181230" r:id="rId28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729" w:dyaOrig="665" w14:anchorId="4679F874">
          <v:shape id="_x0000_i1152" type="#_x0000_t75" style="width:36.45pt;height:33pt" o:ole="">
            <v:imagedata r:id="rId282" o:title=""/>
          </v:shape>
          <o:OLEObject Type="Embed" ProgID="Equation.DSMT4" ShapeID="_x0000_i1152" DrawAspect="Content" ObjectID="_1727181231" r:id="rId28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849" w:dyaOrig="646" w14:anchorId="503D630A">
          <v:shape id="_x0000_i1153" type="#_x0000_t75" style="width:42.45pt;height:32.55pt" o:ole="">
            <v:imagedata r:id="rId284" o:title=""/>
          </v:shape>
          <o:OLEObject Type="Embed" ProgID="Equation.DSMT4" ShapeID="_x0000_i1153" DrawAspect="Content" ObjectID="_1727181232" r:id="rId28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729" w:dyaOrig="665" w14:anchorId="5E0D5BDC">
          <v:shape id="_x0000_i1154" type="#_x0000_t75" style="width:36.45pt;height:33pt" o:ole="">
            <v:imagedata r:id="rId286" o:title=""/>
          </v:shape>
          <o:OLEObject Type="Embed" ProgID="Equation.DSMT4" ShapeID="_x0000_i1154" DrawAspect="Content" ObjectID="_1727181233" r:id="rId287"/>
        </w:object>
      </w:r>
      <w:r w:rsidRPr="00A35D09">
        <w:t>.</w:t>
      </w:r>
    </w:p>
    <w:p w14:paraId="6CC0EE6B" w14:textId="77777777" w:rsidR="00823C38" w:rsidRDefault="00823C38" w:rsidP="005F6993">
      <w:pPr>
        <w:spacing w:after="40"/>
        <w:rPr>
          <w:b/>
          <w:color w:val="0000FF"/>
        </w:rPr>
      </w:pPr>
    </w:p>
    <w:p w14:paraId="4B7885CC" w14:textId="750570AF" w:rsidR="007E24E6" w:rsidRPr="00A35D09" w:rsidRDefault="007E24E6" w:rsidP="005F6993">
      <w:pPr>
        <w:spacing w:after="40"/>
      </w:pPr>
      <w:bookmarkStart w:id="2" w:name="_GoBack"/>
      <w:bookmarkEnd w:id="2"/>
      <w:r w:rsidRPr="00A35D09">
        <w:rPr>
          <w:b/>
          <w:color w:val="0000FF"/>
        </w:rPr>
        <w:lastRenderedPageBreak/>
        <w:t xml:space="preserve">Câu 29: </w:t>
      </w:r>
      <w:r w:rsidRPr="00A35D09">
        <w:t xml:space="preserve">Tính thể tích </w:t>
      </w:r>
      <w:r w:rsidRPr="00A35D09">
        <w:rPr>
          <w:position w:val="-6"/>
        </w:rPr>
        <w:object w:dxaOrig="240" w:dyaOrig="286" w14:anchorId="4189EFF9">
          <v:shape id="_x0000_i1155" type="#_x0000_t75" style="width:12pt;height:14.55pt" o:ole="">
            <v:imagedata r:id="rId288" o:title=""/>
          </v:shape>
          <o:OLEObject Type="Embed" ProgID="Equation.DSMT4" ShapeID="_x0000_i1155" DrawAspect="Content" ObjectID="_1727181234" r:id="rId289"/>
        </w:object>
      </w:r>
      <w:r w:rsidRPr="00A35D09">
        <w:t xml:space="preserve"> của khối chóp có chiều cao bằng </w:t>
      </w:r>
      <w:r w:rsidRPr="00A35D09">
        <w:rPr>
          <w:position w:val="-10"/>
        </w:rPr>
        <w:object w:dxaOrig="480" w:dyaOrig="342" w14:anchorId="63C7F042">
          <v:shape id="_x0000_i1156" type="#_x0000_t75" style="width:24pt;height:17.55pt" o:ole="">
            <v:imagedata r:id="rId290" o:title=""/>
          </v:shape>
          <o:OLEObject Type="Embed" ProgID="Equation.DSMT4" ShapeID="_x0000_i1156" DrawAspect="Content" ObjectID="_1727181235" r:id="rId291"/>
        </w:object>
      </w:r>
      <w:r w:rsidRPr="00A35D09">
        <w:t xml:space="preserve"> và diện tích đáy bằng </w:t>
      </w:r>
      <w:r w:rsidRPr="00A35D09">
        <w:rPr>
          <w:position w:val="-10"/>
        </w:rPr>
        <w:object w:dxaOrig="711" w:dyaOrig="360" w14:anchorId="0858F4CA">
          <v:shape id="_x0000_i1157" type="#_x0000_t75" style="width:35.55pt;height:18pt" o:ole="">
            <v:imagedata r:id="rId292" o:title=""/>
          </v:shape>
          <o:OLEObject Type="Embed" ProgID="Equation.DSMT4" ShapeID="_x0000_i1157" DrawAspect="Content" ObjectID="_1727181236" r:id="rId293"/>
        </w:object>
      </w:r>
      <w:r w:rsidRPr="00A35D09">
        <w:t>.</w:t>
      </w:r>
    </w:p>
    <w:p w14:paraId="69B1B17B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0"/>
        </w:rPr>
        <w:object w:dxaOrig="1089" w:dyaOrig="360" w14:anchorId="57B39092">
          <v:shape id="_x0000_i1158" type="#_x0000_t75" style="width:54.45pt;height:18pt" o:ole="">
            <v:imagedata r:id="rId294" o:title=""/>
          </v:shape>
          <o:OLEObject Type="Embed" ProgID="Equation.DSMT4" ShapeID="_x0000_i1158" DrawAspect="Content" ObjectID="_1727181237" r:id="rId29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0"/>
        </w:rPr>
        <w:object w:dxaOrig="1089" w:dyaOrig="360" w14:anchorId="1EBE0ACE">
          <v:shape id="_x0000_i1159" type="#_x0000_t75" style="width:54.45pt;height:18pt" o:ole="">
            <v:imagedata r:id="rId296" o:title=""/>
          </v:shape>
          <o:OLEObject Type="Embed" ProgID="Equation.DSMT4" ShapeID="_x0000_i1159" DrawAspect="Content" ObjectID="_1727181238" r:id="rId29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0"/>
        </w:rPr>
        <w:object w:dxaOrig="1089" w:dyaOrig="360" w14:anchorId="7BB14B89">
          <v:shape id="_x0000_i1160" type="#_x0000_t75" style="width:54.45pt;height:18pt" o:ole="">
            <v:imagedata r:id="rId298" o:title=""/>
          </v:shape>
          <o:OLEObject Type="Embed" ProgID="Equation.DSMT4" ShapeID="_x0000_i1160" DrawAspect="Content" ObjectID="_1727181239" r:id="rId29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0"/>
        </w:rPr>
        <w:object w:dxaOrig="1089" w:dyaOrig="360" w14:anchorId="5BABCAA4">
          <v:shape id="_x0000_i1161" type="#_x0000_t75" style="width:54.45pt;height:18pt" o:ole="">
            <v:imagedata r:id="rId300" o:title=""/>
          </v:shape>
          <o:OLEObject Type="Embed" ProgID="Equation.DSMT4" ShapeID="_x0000_i1161" DrawAspect="Content" ObjectID="_1727181240" r:id="rId301"/>
        </w:object>
      </w:r>
      <w:r w:rsidRPr="00A35D09">
        <w:t>.</w:t>
      </w:r>
    </w:p>
    <w:p w14:paraId="60F2BBBC" w14:textId="77777777" w:rsidR="007E24E6" w:rsidRPr="00A35D09" w:rsidRDefault="007E24E6" w:rsidP="005F6993">
      <w:pPr>
        <w:spacing w:after="40"/>
      </w:pPr>
      <w:r w:rsidRPr="00A35D09">
        <w:rPr>
          <w:b/>
          <w:color w:val="0000FF"/>
        </w:rPr>
        <w:t xml:space="preserve">Câu 30: </w:t>
      </w:r>
      <w:r w:rsidRPr="00A35D09">
        <w:t xml:space="preserve">Tính thể tích </w:t>
      </w:r>
      <w:r w:rsidRPr="00A35D09">
        <w:rPr>
          <w:position w:val="-6"/>
        </w:rPr>
        <w:object w:dxaOrig="240" w:dyaOrig="286" w14:anchorId="6889E9CA">
          <v:shape id="_x0000_i1162" type="#_x0000_t75" style="width:12pt;height:14.55pt" o:ole="">
            <v:imagedata r:id="rId302" o:title=""/>
          </v:shape>
          <o:OLEObject Type="Embed" ProgID="Equation.DSMT4" ShapeID="_x0000_i1162" DrawAspect="Content" ObjectID="_1727181241" r:id="rId303"/>
        </w:object>
      </w:r>
      <w:r w:rsidRPr="00A35D09">
        <w:t xml:space="preserve"> của khối lăng trụ tam giác đều </w:t>
      </w:r>
      <w:r w:rsidRPr="00A35D09">
        <w:rPr>
          <w:position w:val="-6"/>
        </w:rPr>
        <w:object w:dxaOrig="1237" w:dyaOrig="286" w14:anchorId="0DDAE006">
          <v:shape id="_x0000_i1163" type="#_x0000_t75" style="width:61.7pt;height:14.55pt" o:ole="">
            <v:imagedata r:id="rId304" o:title=""/>
          </v:shape>
          <o:OLEObject Type="Embed" ProgID="Equation.DSMT4" ShapeID="_x0000_i1163" DrawAspect="Content" ObjectID="_1727181242" r:id="rId305"/>
        </w:object>
      </w:r>
      <w:r w:rsidRPr="00A35D09">
        <w:t xml:space="preserve"> có </w:t>
      </w:r>
      <w:r w:rsidRPr="00A35D09">
        <w:rPr>
          <w:position w:val="-6"/>
        </w:rPr>
        <w:object w:dxaOrig="960" w:dyaOrig="286" w14:anchorId="20D10067">
          <v:shape id="_x0000_i1164" type="#_x0000_t75" style="width:48pt;height:14.55pt" o:ole="">
            <v:imagedata r:id="rId306" o:title=""/>
          </v:shape>
          <o:OLEObject Type="Embed" ProgID="Equation.DSMT4" ShapeID="_x0000_i1164" DrawAspect="Content" ObjectID="_1727181243" r:id="rId307"/>
        </w:object>
      </w:r>
      <w:r w:rsidRPr="00A35D09">
        <w:t xml:space="preserve">, đáy là tam giác đều cạnh </w:t>
      </w:r>
      <w:r w:rsidRPr="00A35D09">
        <w:rPr>
          <w:position w:val="-6"/>
        </w:rPr>
        <w:object w:dxaOrig="342" w:dyaOrig="286" w14:anchorId="0D092811">
          <v:shape id="_x0000_i1165" type="#_x0000_t75" style="width:17.55pt;height:14.55pt" o:ole="">
            <v:imagedata r:id="rId308" o:title=""/>
          </v:shape>
          <o:OLEObject Type="Embed" ProgID="Equation.DSMT4" ShapeID="_x0000_i1165" DrawAspect="Content" ObjectID="_1727181244" r:id="rId309"/>
        </w:object>
      </w:r>
      <w:r w:rsidRPr="00A35D09">
        <w:t>.</w:t>
      </w:r>
    </w:p>
    <w:p w14:paraId="5B190565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923" w:dyaOrig="323" w14:anchorId="3352D3F1">
          <v:shape id="_x0000_i1166" type="#_x0000_t75" style="width:46.3pt;height:16.3pt" o:ole="">
            <v:imagedata r:id="rId310" o:title=""/>
          </v:shape>
          <o:OLEObject Type="Embed" ProgID="Equation.DSMT4" ShapeID="_x0000_i1166" DrawAspect="Content" ObjectID="_1727181245" r:id="rId31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8"/>
        </w:rPr>
        <w:object w:dxaOrig="1237" w:dyaOrig="342" w14:anchorId="0B998E22">
          <v:shape id="_x0000_i1167" type="#_x0000_t75" style="width:61.7pt;height:17.55pt" o:ole="">
            <v:imagedata r:id="rId312" o:title=""/>
          </v:shape>
          <o:OLEObject Type="Embed" ProgID="Equation.DSMT4" ShapeID="_x0000_i1167" DrawAspect="Content" ObjectID="_1727181246" r:id="rId31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886" w:dyaOrig="323" w14:anchorId="1CEE7011">
          <v:shape id="_x0000_i1168" type="#_x0000_t75" style="width:44.55pt;height:16.3pt" o:ole="">
            <v:imagedata r:id="rId314" o:title=""/>
          </v:shape>
          <o:OLEObject Type="Embed" ProgID="Equation.DSMT4" ShapeID="_x0000_i1168" DrawAspect="Content" ObjectID="_1727181247" r:id="rId31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8"/>
        </w:rPr>
        <w:object w:dxaOrig="1200" w:dyaOrig="342" w14:anchorId="024DFB1F">
          <v:shape id="_x0000_i1169" type="#_x0000_t75" style="width:60pt;height:17.55pt" o:ole="">
            <v:imagedata r:id="rId316" o:title=""/>
          </v:shape>
          <o:OLEObject Type="Embed" ProgID="Equation.DSMT4" ShapeID="_x0000_i1169" DrawAspect="Content" ObjectID="_1727181248" r:id="rId317"/>
        </w:object>
      </w:r>
      <w:r w:rsidRPr="00A35D09">
        <w:t>.</w:t>
      </w:r>
    </w:p>
    <w:p w14:paraId="57349EA1" w14:textId="77777777" w:rsidR="007E24E6" w:rsidRPr="00A35D09" w:rsidRDefault="007E24E6" w:rsidP="005F6993">
      <w:pPr>
        <w:spacing w:after="40"/>
        <w:jc w:val="both"/>
      </w:pPr>
      <w:r w:rsidRPr="00A35D09">
        <w:rPr>
          <w:b/>
          <w:color w:val="0000FF"/>
        </w:rPr>
        <w:t xml:space="preserve">Câu 31: </w:t>
      </w:r>
      <w:r w:rsidRPr="00A35D09">
        <w:t xml:space="preserve">Cho hàm số </w:t>
      </w:r>
      <w:r w:rsidRPr="00A35D09">
        <w:rPr>
          <w:position w:val="-14"/>
        </w:rPr>
        <w:object w:dxaOrig="960" w:dyaOrig="406" w14:anchorId="04A7778F">
          <v:shape id="_x0000_i1170" type="#_x0000_t75" style="width:48pt;height:20.55pt" o:ole="">
            <v:imagedata r:id="rId318" o:title=""/>
          </v:shape>
          <o:OLEObject Type="Embed" ProgID="Equation.DSMT4" ShapeID="_x0000_i1170" DrawAspect="Content" ObjectID="_1727181249" r:id="rId319"/>
        </w:object>
      </w:r>
      <w:r w:rsidRPr="00A35D09">
        <w:t xml:space="preserve"> có đồ thị như hình bên dưới</w:t>
      </w:r>
    </w:p>
    <w:p w14:paraId="18B65949" w14:textId="0150BA6B" w:rsidR="007E24E6" w:rsidRPr="00A35D09" w:rsidRDefault="008A1AA6" w:rsidP="005F6993">
      <w:pPr>
        <w:spacing w:after="40"/>
        <w:ind w:left="1000" w:hanging="1000"/>
        <w:jc w:val="center"/>
      </w:pPr>
      <w:r w:rsidRPr="00A35D09">
        <w:rPr>
          <w:noProof/>
        </w:rPr>
        <w:drawing>
          <wp:inline distT="0" distB="0" distL="0" distR="0" wp14:anchorId="27A24B45" wp14:editId="79710EC6">
            <wp:extent cx="1485900" cy="1417320"/>
            <wp:effectExtent l="0" t="0" r="0" b="0"/>
            <wp:docPr id="1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C1459" w14:textId="77777777" w:rsidR="007E24E6" w:rsidRPr="00A35D09" w:rsidRDefault="007E24E6" w:rsidP="005F6993">
      <w:pPr>
        <w:spacing w:after="40"/>
      </w:pPr>
      <w:r w:rsidRPr="00A35D09">
        <w:t xml:space="preserve">Số nghiệm của phương trình </w:t>
      </w:r>
      <w:r w:rsidRPr="00A35D09">
        <w:rPr>
          <w:position w:val="-14"/>
        </w:rPr>
        <w:object w:dxaOrig="1385" w:dyaOrig="406" w14:anchorId="182E67E2">
          <v:shape id="_x0000_i1171" type="#_x0000_t75" style="width:69pt;height:20.55pt" o:ole="">
            <v:imagedata r:id="rId321" o:title=""/>
          </v:shape>
          <o:OLEObject Type="Embed" ProgID="Equation.DSMT4" ShapeID="_x0000_i1171" DrawAspect="Content" ObjectID="_1727181250" r:id="rId322"/>
        </w:object>
      </w:r>
      <w:r w:rsidRPr="00A35D09">
        <w:t xml:space="preserve"> là:</w:t>
      </w:r>
    </w:p>
    <w:p w14:paraId="66F5511A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185" w:dyaOrig="286" w14:anchorId="4753FAD1">
          <v:shape id="_x0000_i1172" type="#_x0000_t75" style="width:9pt;height:14.55pt" o:ole="">
            <v:imagedata r:id="rId323" o:title=""/>
          </v:shape>
          <o:OLEObject Type="Embed" ProgID="Equation.DSMT4" ShapeID="_x0000_i1172" DrawAspect="Content" ObjectID="_1727181251" r:id="rId324"/>
        </w:objec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194" w:dyaOrig="286" w14:anchorId="7BC9FE79">
          <v:shape id="_x0000_i1173" type="#_x0000_t75" style="width:9.45pt;height:14.55pt" o:ole="">
            <v:imagedata r:id="rId325" o:title=""/>
          </v:shape>
          <o:OLEObject Type="Embed" ProgID="Equation.DSMT4" ShapeID="_x0000_i1173" DrawAspect="Content" ObjectID="_1727181252" r:id="rId326"/>
        </w:objec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4"/>
        </w:rPr>
        <w:object w:dxaOrig="194" w:dyaOrig="249" w14:anchorId="0F3468B0">
          <v:shape id="_x0000_i1174" type="#_x0000_t75" style="width:9.45pt;height:12.45pt" o:ole="">
            <v:imagedata r:id="rId327" o:title=""/>
          </v:shape>
          <o:OLEObject Type="Embed" ProgID="Equation.DSMT4" ShapeID="_x0000_i1174" DrawAspect="Content" ObjectID="_1727181253" r:id="rId328"/>
        </w:objec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4"/>
        </w:rPr>
        <w:object w:dxaOrig="194" w:dyaOrig="249" w14:anchorId="68A0DDCF">
          <v:shape id="_x0000_i1175" type="#_x0000_t75" style="width:9.45pt;height:12.45pt" o:ole="">
            <v:imagedata r:id="rId329" o:title=""/>
          </v:shape>
          <o:OLEObject Type="Embed" ProgID="Equation.DSMT4" ShapeID="_x0000_i1175" DrawAspect="Content" ObjectID="_1727181254" r:id="rId330"/>
        </w:object>
      </w:r>
      <w:r w:rsidRPr="00A35D09">
        <w:rPr>
          <w:lang w:val="vi-VN"/>
        </w:rPr>
        <w:t>.</w:t>
      </w:r>
    </w:p>
    <w:p w14:paraId="6C354A2E" w14:textId="77777777" w:rsidR="007E24E6" w:rsidRPr="00A35D09" w:rsidRDefault="007E24E6" w:rsidP="005F6993">
      <w:pPr>
        <w:spacing w:after="40"/>
      </w:pPr>
      <w:r w:rsidRPr="00A35D09">
        <w:rPr>
          <w:b/>
          <w:color w:val="0000FF"/>
        </w:rPr>
        <w:t xml:space="preserve">Câu 32: </w:t>
      </w:r>
      <w:r w:rsidRPr="00A35D09">
        <w:t xml:space="preserve">Cho hình lăng trụ đứng </w:t>
      </w:r>
      <w:r w:rsidRPr="00A35D09">
        <w:rPr>
          <w:position w:val="-6"/>
        </w:rPr>
        <w:object w:dxaOrig="1246" w:dyaOrig="286" w14:anchorId="7E6A3F0A">
          <v:shape id="_x0000_i1176" type="#_x0000_t75" style="width:62.55pt;height:14.55pt" o:ole="">
            <v:imagedata r:id="rId331" o:title=""/>
          </v:shape>
          <o:OLEObject Type="Embed" ProgID="Equation.DSMT4" ShapeID="_x0000_i1176" DrawAspect="Content" ObjectID="_1727181255" r:id="rId332"/>
        </w:object>
      </w:r>
      <w:r w:rsidRPr="00A35D09">
        <w:t xml:space="preserve"> có đáy </w:t>
      </w:r>
      <w:r w:rsidRPr="00A35D09">
        <w:rPr>
          <w:position w:val="-6"/>
        </w:rPr>
        <w:object w:dxaOrig="563" w:dyaOrig="286" w14:anchorId="4D01519A">
          <v:shape id="_x0000_i1177" type="#_x0000_t75" style="width:28.3pt;height:14.55pt" o:ole="">
            <v:imagedata r:id="rId333" o:title=""/>
          </v:shape>
          <o:OLEObject Type="Embed" ProgID="Equation.DSMT4" ShapeID="_x0000_i1177" DrawAspect="Content" ObjectID="_1727181256" r:id="rId334"/>
        </w:object>
      </w:r>
      <w:r w:rsidRPr="00A35D09">
        <w:t xml:space="preserve"> là tam giác vuông cân tại </w:t>
      </w:r>
      <w:r w:rsidRPr="00A35D09">
        <w:rPr>
          <w:position w:val="-4"/>
        </w:rPr>
        <w:object w:dxaOrig="240" w:dyaOrig="249" w14:anchorId="46A45B3C">
          <v:shape id="_x0000_i1178" type="#_x0000_t75" style="width:12pt;height:12.45pt" o:ole="">
            <v:imagedata r:id="rId335" o:title=""/>
          </v:shape>
          <o:OLEObject Type="Embed" ProgID="Equation.DSMT4" ShapeID="_x0000_i1178" DrawAspect="Content" ObjectID="_1727181257" r:id="rId336"/>
        </w:object>
      </w:r>
      <w:r w:rsidRPr="00A35D09">
        <w:t xml:space="preserve">, </w:t>
      </w:r>
      <w:r w:rsidRPr="00A35D09">
        <w:rPr>
          <w:position w:val="-6"/>
        </w:rPr>
        <w:object w:dxaOrig="757" w:dyaOrig="286" w14:anchorId="2A4CE1EB">
          <v:shape id="_x0000_i1179" type="#_x0000_t75" style="width:37.7pt;height:14.55pt" o:ole="">
            <v:imagedata r:id="rId337" o:title=""/>
          </v:shape>
          <o:OLEObject Type="Embed" ProgID="Equation.DSMT4" ShapeID="_x0000_i1179" DrawAspect="Content" ObjectID="_1727181258" r:id="rId338"/>
        </w:object>
      </w:r>
      <w:r w:rsidRPr="00A35D09">
        <w:t xml:space="preserve">. Biết rằng cạnh bên </w:t>
      </w:r>
      <w:r w:rsidRPr="00A35D09">
        <w:rPr>
          <w:position w:val="-8"/>
        </w:rPr>
        <w:object w:dxaOrig="1089" w:dyaOrig="360" w14:anchorId="6283B508">
          <v:shape id="_x0000_i1180" type="#_x0000_t75" style="width:54.45pt;height:18pt" o:ole="">
            <v:imagedata r:id="rId339" o:title=""/>
          </v:shape>
          <o:OLEObject Type="Embed" ProgID="Equation.DSMT4" ShapeID="_x0000_i1180" DrawAspect="Content" ObjectID="_1727181259" r:id="rId340"/>
        </w:object>
      </w:r>
      <w:r w:rsidRPr="00A35D09">
        <w:t xml:space="preserve">. Thể tích khối lăng trụ </w:t>
      </w:r>
      <w:r w:rsidRPr="00A35D09">
        <w:rPr>
          <w:position w:val="-6"/>
        </w:rPr>
        <w:object w:dxaOrig="1246" w:dyaOrig="286" w14:anchorId="71C4EABD">
          <v:shape id="_x0000_i1181" type="#_x0000_t75" style="width:62.55pt;height:14.55pt" o:ole="">
            <v:imagedata r:id="rId341" o:title=""/>
          </v:shape>
          <o:OLEObject Type="Embed" ProgID="Equation.DSMT4" ShapeID="_x0000_i1181" DrawAspect="Content" ObjectID="_1727181260" r:id="rId342"/>
        </w:object>
      </w:r>
      <w:r w:rsidRPr="00A35D09">
        <w:t xml:space="preserve"> bằng</w:t>
      </w:r>
    </w:p>
    <w:p w14:paraId="536BAA97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729" w:dyaOrig="683" w14:anchorId="2A6E5803">
          <v:shape id="_x0000_i1182" type="#_x0000_t75" style="width:36.45pt;height:34.3pt" o:ole="">
            <v:imagedata r:id="rId343" o:title=""/>
          </v:shape>
          <o:OLEObject Type="Embed" ProgID="Equation.DSMT4" ShapeID="_x0000_i1182" DrawAspect="Content" ObjectID="_1727181261" r:id="rId344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609" w:dyaOrig="683" w14:anchorId="66332E99">
          <v:shape id="_x0000_i1183" type="#_x0000_t75" style="width:30.45pt;height:34.3pt" o:ole="">
            <v:imagedata r:id="rId345" o:title=""/>
          </v:shape>
          <o:OLEObject Type="Embed" ProgID="Equation.DSMT4" ShapeID="_x0000_i1183" DrawAspect="Content" ObjectID="_1727181262" r:id="rId346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8"/>
        </w:rPr>
        <w:object w:dxaOrig="711" w:dyaOrig="360" w14:anchorId="548F96AC">
          <v:shape id="_x0000_i1184" type="#_x0000_t75" style="width:35.55pt;height:18pt" o:ole="">
            <v:imagedata r:id="rId347" o:title=""/>
          </v:shape>
          <o:OLEObject Type="Embed" ProgID="Equation.DSMT4" ShapeID="_x0000_i1184" DrawAspect="Content" ObjectID="_1727181263" r:id="rId348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609" w:dyaOrig="683" w14:anchorId="23941E53">
          <v:shape id="_x0000_i1185" type="#_x0000_t75" style="width:30.45pt;height:34.3pt" o:ole="">
            <v:imagedata r:id="rId349" o:title=""/>
          </v:shape>
          <o:OLEObject Type="Embed" ProgID="Equation.DSMT4" ShapeID="_x0000_i1185" DrawAspect="Content" ObjectID="_1727181264" r:id="rId350"/>
        </w:object>
      </w:r>
      <w:r w:rsidRPr="00A35D09">
        <w:t>.</w:t>
      </w:r>
    </w:p>
    <w:p w14:paraId="0DEF01CE" w14:textId="39434A19" w:rsidR="007E24E6" w:rsidRPr="00A35D09" w:rsidRDefault="007E24E6" w:rsidP="00761CD2">
      <w:pPr>
        <w:spacing w:after="40"/>
        <w:jc w:val="both"/>
      </w:pPr>
      <w:r w:rsidRPr="00A35D09">
        <w:rPr>
          <w:b/>
          <w:color w:val="0000FF"/>
        </w:rPr>
        <w:t xml:space="preserve">Câu 33: </w:t>
      </w:r>
      <w:r w:rsidRPr="00A35D09">
        <w:t>Đồ thị của hàm số nào dưới đây có dạng như đường cong trong hình vẽ sau</w:t>
      </w:r>
    </w:p>
    <w:p w14:paraId="22BB76ED" w14:textId="657E6D0F" w:rsidR="00761CD2" w:rsidRDefault="00761CD2" w:rsidP="005F6993">
      <w:pPr>
        <w:tabs>
          <w:tab w:val="left" w:pos="200"/>
          <w:tab w:val="left" w:pos="5200"/>
        </w:tabs>
        <w:spacing w:after="40"/>
      </w:pPr>
      <w:r w:rsidRPr="00A35D09">
        <w:rPr>
          <w:noProof/>
        </w:rPr>
        <w:drawing>
          <wp:anchor distT="0" distB="0" distL="114300" distR="114300" simplePos="0" relativeHeight="251664896" behindDoc="0" locked="0" layoutInCell="1" allowOverlap="1" wp14:anchorId="045C27D4" wp14:editId="74724479">
            <wp:simplePos x="0" y="0"/>
            <wp:positionH relativeFrom="margin">
              <wp:posOffset>5084808</wp:posOffset>
            </wp:positionH>
            <wp:positionV relativeFrom="paragraph">
              <wp:posOffset>5806</wp:posOffset>
            </wp:positionV>
            <wp:extent cx="1577340" cy="1203960"/>
            <wp:effectExtent l="0" t="0" r="3810" b="0"/>
            <wp:wrapSquare wrapText="bothSides"/>
            <wp:docPr id="201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4E6" w:rsidRPr="00A35D09">
        <w:tab/>
      </w:r>
      <w:r w:rsidR="007E24E6" w:rsidRPr="00A35D09">
        <w:rPr>
          <w:b/>
          <w:color w:val="0000FF"/>
        </w:rPr>
        <w:t xml:space="preserve">A. </w:t>
      </w:r>
      <w:r w:rsidR="007E24E6" w:rsidRPr="00A35D09">
        <w:rPr>
          <w:position w:val="-10"/>
        </w:rPr>
        <w:object w:dxaOrig="1209" w:dyaOrig="369" w14:anchorId="5E70A30A">
          <v:shape id="_x0000_i1186" type="#_x0000_t75" style="width:60.45pt;height:18.45pt" o:ole="">
            <v:imagedata r:id="rId352" o:title=""/>
          </v:shape>
          <o:OLEObject Type="Embed" ProgID="Equation.DSMT4" ShapeID="_x0000_i1186" DrawAspect="Content" ObjectID="_1727181265" r:id="rId353"/>
        </w:object>
      </w:r>
      <w:r w:rsidR="007E24E6" w:rsidRPr="00A35D09">
        <w:t>.</w:t>
      </w:r>
      <w:r w:rsidR="007E24E6" w:rsidRPr="00A35D09">
        <w:tab/>
      </w:r>
    </w:p>
    <w:p w14:paraId="2524EB6B" w14:textId="549F0EF9" w:rsidR="007E24E6" w:rsidRPr="00A35D09" w:rsidRDefault="00761CD2" w:rsidP="005F6993">
      <w:pPr>
        <w:tabs>
          <w:tab w:val="left" w:pos="200"/>
          <w:tab w:val="left" w:pos="5200"/>
        </w:tabs>
        <w:spacing w:after="40"/>
      </w:pPr>
      <w:r>
        <w:rPr>
          <w:b/>
          <w:color w:val="0000FF"/>
        </w:rPr>
        <w:tab/>
      </w:r>
      <w:r w:rsidR="007E24E6" w:rsidRPr="00A35D09">
        <w:rPr>
          <w:b/>
          <w:color w:val="0000FF"/>
        </w:rPr>
        <w:t xml:space="preserve">B. </w:t>
      </w:r>
      <w:r w:rsidR="007E24E6" w:rsidRPr="00A35D09">
        <w:rPr>
          <w:position w:val="-10"/>
        </w:rPr>
        <w:object w:dxaOrig="1209" w:dyaOrig="369" w14:anchorId="222BAB39">
          <v:shape id="_x0000_i1187" type="#_x0000_t75" style="width:60.45pt;height:18.45pt" o:ole="">
            <v:imagedata r:id="rId354" o:title=""/>
          </v:shape>
          <o:OLEObject Type="Embed" ProgID="Equation.DSMT4" ShapeID="_x0000_i1187" DrawAspect="Content" ObjectID="_1727181266" r:id="rId355"/>
        </w:object>
      </w:r>
      <w:r w:rsidR="007E24E6" w:rsidRPr="00A35D09">
        <w:t>.</w:t>
      </w:r>
    </w:p>
    <w:p w14:paraId="5E685D29" w14:textId="77777777" w:rsidR="00761CD2" w:rsidRDefault="007E24E6" w:rsidP="005F6993">
      <w:pPr>
        <w:tabs>
          <w:tab w:val="left" w:pos="200"/>
          <w:tab w:val="left" w:pos="52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0"/>
        </w:rPr>
        <w:object w:dxaOrig="1329" w:dyaOrig="369" w14:anchorId="00547577">
          <v:shape id="_x0000_i1188" type="#_x0000_t75" style="width:66.45pt;height:18.45pt" o:ole="">
            <v:imagedata r:id="rId356" o:title=""/>
          </v:shape>
          <o:OLEObject Type="Embed" ProgID="Equation.DSMT4" ShapeID="_x0000_i1188" DrawAspect="Content" ObjectID="_1727181267" r:id="rId357"/>
        </w:object>
      </w:r>
      <w:r w:rsidRPr="00A35D09">
        <w:t>.</w:t>
      </w:r>
      <w:r w:rsidRPr="00A35D09">
        <w:tab/>
      </w:r>
    </w:p>
    <w:p w14:paraId="14682876" w14:textId="64CAD6CB" w:rsidR="007E24E6" w:rsidRPr="00A35D09" w:rsidRDefault="00761CD2" w:rsidP="005F6993">
      <w:pPr>
        <w:tabs>
          <w:tab w:val="left" w:pos="200"/>
          <w:tab w:val="left" w:pos="5200"/>
        </w:tabs>
        <w:spacing w:after="40"/>
      </w:pPr>
      <w:r>
        <w:tab/>
      </w:r>
      <w:r w:rsidR="007E24E6" w:rsidRPr="00A35D09">
        <w:rPr>
          <w:b/>
          <w:color w:val="0000FF"/>
        </w:rPr>
        <w:t xml:space="preserve">D. </w:t>
      </w:r>
      <w:r w:rsidR="007E24E6" w:rsidRPr="00A35D09">
        <w:rPr>
          <w:position w:val="-10"/>
        </w:rPr>
        <w:object w:dxaOrig="1329" w:dyaOrig="369" w14:anchorId="432AFBD8">
          <v:shape id="_x0000_i1189" type="#_x0000_t75" style="width:66.45pt;height:18.45pt" o:ole="">
            <v:imagedata r:id="rId358" o:title=""/>
          </v:shape>
          <o:OLEObject Type="Embed" ProgID="Equation.DSMT4" ShapeID="_x0000_i1189" DrawAspect="Content" ObjectID="_1727181268" r:id="rId359"/>
        </w:object>
      </w:r>
      <w:r w:rsidR="007E24E6" w:rsidRPr="00A35D09">
        <w:t>.</w:t>
      </w:r>
    </w:p>
    <w:p w14:paraId="7AE5005E" w14:textId="3E2AB955" w:rsidR="007E24E6" w:rsidRPr="00A35D09" w:rsidRDefault="007E24E6" w:rsidP="005F6993">
      <w:pPr>
        <w:pStyle w:val="Default"/>
        <w:spacing w:after="40"/>
        <w:jc w:val="both"/>
        <w:rPr>
          <w:color w:val="auto"/>
          <w:lang w:val="fr-FR"/>
        </w:rPr>
      </w:pPr>
      <w:r w:rsidRPr="00A35D09">
        <w:rPr>
          <w:b/>
          <w:color w:val="0000FF"/>
        </w:rPr>
        <w:t xml:space="preserve">Câu 34: </w:t>
      </w:r>
      <w:r w:rsidRPr="00A35D09">
        <w:rPr>
          <w:color w:val="auto"/>
          <w:lang w:val="fr-FR"/>
        </w:rPr>
        <w:t>Bảng biến thiên sau đây là của hàm số nào?</w:t>
      </w:r>
    </w:p>
    <w:p w14:paraId="3E4C1D9F" w14:textId="2F63A6FE" w:rsidR="007E24E6" w:rsidRPr="00A35D09" w:rsidRDefault="008A1AA6" w:rsidP="005F6993">
      <w:pPr>
        <w:spacing w:after="40"/>
        <w:jc w:val="center"/>
      </w:pPr>
      <w:r w:rsidRPr="00A35D09">
        <w:rPr>
          <w:noProof/>
        </w:rPr>
        <w:drawing>
          <wp:inline distT="0" distB="0" distL="0" distR="0" wp14:anchorId="630C6E5A" wp14:editId="59305CC4">
            <wp:extent cx="2049780" cy="1104900"/>
            <wp:effectExtent l="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1FD4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1025" w:dyaOrig="637" w14:anchorId="6EF25599">
          <v:shape id="_x0000_i1190" type="#_x0000_t75" style="width:51pt;height:31.7pt" o:ole="">
            <v:imagedata r:id="rId361" o:title=""/>
          </v:shape>
          <o:OLEObject Type="Embed" ProgID="Equation.DSMT4" ShapeID="_x0000_i1190" DrawAspect="Content" ObjectID="_1727181269" r:id="rId362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1025" w:dyaOrig="637" w14:anchorId="61CAC5CB">
          <v:shape id="_x0000_i1191" type="#_x0000_t75" style="width:51pt;height:31.7pt" o:ole="">
            <v:imagedata r:id="rId363" o:title=""/>
          </v:shape>
          <o:OLEObject Type="Embed" ProgID="Equation.DSMT4" ShapeID="_x0000_i1191" DrawAspect="Content" ObjectID="_1727181270" r:id="rId364"/>
        </w:objec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1025" w:dyaOrig="637" w14:anchorId="3B12D649">
          <v:shape id="_x0000_i1192" type="#_x0000_t75" style="width:51pt;height:31.7pt" o:ole="">
            <v:imagedata r:id="rId365" o:title=""/>
          </v:shape>
          <o:OLEObject Type="Embed" ProgID="Equation.DSMT4" ShapeID="_x0000_i1192" DrawAspect="Content" ObjectID="_1727181271" r:id="rId366"/>
        </w:objec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1062" w:dyaOrig="637" w14:anchorId="5CB38AAE">
          <v:shape id="_x0000_i1193" type="#_x0000_t75" style="width:53.55pt;height:31.7pt" o:ole="">
            <v:imagedata r:id="rId367" o:title=""/>
          </v:shape>
          <o:OLEObject Type="Embed" ProgID="Equation.DSMT4" ShapeID="_x0000_i1193" DrawAspect="Content" ObjectID="_1727181272" r:id="rId368"/>
        </w:object>
      </w:r>
    </w:p>
    <w:p w14:paraId="23E6AAEF" w14:textId="77777777" w:rsidR="007E24E6" w:rsidRPr="00A35D09" w:rsidRDefault="007E24E6" w:rsidP="005F6993">
      <w:pPr>
        <w:spacing w:after="40"/>
      </w:pPr>
      <w:r w:rsidRPr="00A35D09">
        <w:rPr>
          <w:b/>
          <w:color w:val="0000FF"/>
        </w:rPr>
        <w:t xml:space="preserve">Câu 35: </w:t>
      </w:r>
      <w:r w:rsidRPr="00A35D09">
        <w:t xml:space="preserve">Số giao điểm của đường cong </w:t>
      </w:r>
      <w:r w:rsidRPr="00A35D09">
        <w:rPr>
          <w:position w:val="-10"/>
        </w:rPr>
        <w:object w:dxaOrig="1985" w:dyaOrig="369" w14:anchorId="6EDC1F15">
          <v:shape id="_x0000_i1194" type="#_x0000_t75" style="width:99pt;height:18.45pt" o:ole="">
            <v:imagedata r:id="rId369" o:title=""/>
          </v:shape>
          <o:OLEObject Type="Embed" ProgID="Equation.DSMT4" ShapeID="_x0000_i1194" DrawAspect="Content" ObjectID="_1727181273" r:id="rId370"/>
        </w:object>
      </w:r>
      <w:r w:rsidRPr="00A35D09">
        <w:t xml:space="preserve"> và đường thẳng </w:t>
      </w:r>
      <w:r w:rsidRPr="00A35D09">
        <w:rPr>
          <w:position w:val="-10"/>
        </w:rPr>
        <w:object w:dxaOrig="877" w:dyaOrig="314" w14:anchorId="0DA15BB9">
          <v:shape id="_x0000_i1195" type="#_x0000_t75" style="width:43.7pt;height:15.45pt" o:ole="">
            <v:imagedata r:id="rId371" o:title=""/>
          </v:shape>
          <o:OLEObject Type="Embed" ProgID="Equation.DSMT4" ShapeID="_x0000_i1195" DrawAspect="Content" ObjectID="_1727181274" r:id="rId372"/>
        </w:object>
      </w:r>
      <w:r w:rsidRPr="00A35D09">
        <w:t xml:space="preserve"> là</w:t>
      </w:r>
    </w:p>
    <w:p w14:paraId="63385F06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4"/>
        </w:rPr>
        <w:object w:dxaOrig="129" w:dyaOrig="277" w14:anchorId="02487BB0">
          <v:shape id="_x0000_i1196" type="#_x0000_t75" style="width:6.45pt;height:13.7pt" o:ole="">
            <v:imagedata r:id="rId373" o:title=""/>
          </v:shape>
          <o:OLEObject Type="Embed" ProgID="Equation.DSMT4" ShapeID="_x0000_i1196" DrawAspect="Content" ObjectID="_1727181275" r:id="rId374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4"/>
        </w:rPr>
        <w:object w:dxaOrig="194" w:dyaOrig="277" w14:anchorId="31BDBA3F">
          <v:shape id="_x0000_i1197" type="#_x0000_t75" style="width:9.45pt;height:13.7pt" o:ole="">
            <v:imagedata r:id="rId375" o:title=""/>
          </v:shape>
          <o:OLEObject Type="Embed" ProgID="Equation.DSMT4" ShapeID="_x0000_i1197" DrawAspect="Content" ObjectID="_1727181276" r:id="rId376"/>
        </w:objec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157" w:dyaOrig="277" w14:anchorId="569EDC47">
          <v:shape id="_x0000_i1198" type="#_x0000_t75" style="width:7.7pt;height:13.7pt" o:ole="">
            <v:imagedata r:id="rId377" o:title=""/>
          </v:shape>
          <o:OLEObject Type="Embed" ProgID="Equation.DSMT4" ShapeID="_x0000_i1198" DrawAspect="Content" ObjectID="_1727181277" r:id="rId378"/>
        </w:objec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194" w:dyaOrig="277" w14:anchorId="27757506">
          <v:shape id="_x0000_i1199" type="#_x0000_t75" style="width:9.45pt;height:13.7pt" o:ole="">
            <v:imagedata r:id="rId379" o:title=""/>
          </v:shape>
          <o:OLEObject Type="Embed" ProgID="Equation.DSMT4" ShapeID="_x0000_i1199" DrawAspect="Content" ObjectID="_1727181278" r:id="rId380"/>
        </w:object>
      </w:r>
    </w:p>
    <w:p w14:paraId="04A25EF9" w14:textId="77777777" w:rsidR="007E24E6" w:rsidRPr="00A35D09" w:rsidRDefault="007E24E6" w:rsidP="005F6993">
      <w:pPr>
        <w:spacing w:after="40"/>
      </w:pPr>
      <w:r w:rsidRPr="00A35D09">
        <w:rPr>
          <w:b/>
          <w:color w:val="0000FF"/>
        </w:rPr>
        <w:t xml:space="preserve">Câu 36: </w:t>
      </w:r>
      <w:r w:rsidRPr="00A35D09">
        <w:t xml:space="preserve">Cho hình chóp </w:t>
      </w:r>
      <w:r w:rsidRPr="00A35D09">
        <w:rPr>
          <w:i/>
          <w:iCs/>
        </w:rPr>
        <w:t>S.ABCD</w:t>
      </w:r>
      <w:r w:rsidRPr="00A35D09">
        <w:t xml:space="preserve"> có đáy  là hình chữ nhật </w:t>
      </w:r>
      <w:r w:rsidRPr="00A35D09">
        <w:rPr>
          <w:i/>
          <w:iCs/>
        </w:rPr>
        <w:t>ABCD</w:t>
      </w:r>
      <w:r w:rsidRPr="00A35D09">
        <w:t xml:space="preserve"> có </w:t>
      </w:r>
      <w:r w:rsidRPr="00A35D09">
        <w:rPr>
          <w:position w:val="-6"/>
        </w:rPr>
        <w:object w:dxaOrig="877" w:dyaOrig="277" w14:anchorId="601729DD">
          <v:shape id="_x0000_i1200" type="#_x0000_t75" style="width:43.7pt;height:13.7pt" o:ole="">
            <v:imagedata r:id="rId381" o:title=""/>
          </v:shape>
          <o:OLEObject Type="Embed" ProgID="Equation.DSMT4" ShapeID="_x0000_i1200" DrawAspect="Content" ObjectID="_1727181279" r:id="rId382"/>
        </w:object>
      </w:r>
      <w:r w:rsidRPr="00A35D09">
        <w:t xml:space="preserve">. Hình chiếu vuông góc của đỉnh </w:t>
      </w:r>
      <w:r w:rsidRPr="00A35D09">
        <w:rPr>
          <w:i/>
          <w:iCs/>
        </w:rPr>
        <w:t>S</w:t>
      </w:r>
      <w:r w:rsidRPr="00A35D09">
        <w:t xml:space="preserve"> xuống mặt đáy là trung điểm của </w:t>
      </w:r>
      <w:r w:rsidRPr="00A35D09">
        <w:rPr>
          <w:i/>
          <w:iCs/>
        </w:rPr>
        <w:t>AB</w:t>
      </w:r>
      <w:r w:rsidRPr="00A35D09">
        <w:t xml:space="preserve">. Biết rằng  </w:t>
      </w:r>
      <w:r w:rsidRPr="00A35D09">
        <w:rPr>
          <w:position w:val="-8"/>
        </w:rPr>
        <w:object w:dxaOrig="1034" w:dyaOrig="369" w14:anchorId="73ADF672">
          <v:shape id="_x0000_i1201" type="#_x0000_t75" style="width:51.45pt;height:18.45pt" o:ole="">
            <v:imagedata r:id="rId383" o:title=""/>
          </v:shape>
          <o:OLEObject Type="Embed" ProgID="Equation.DSMT4" ShapeID="_x0000_i1201" DrawAspect="Content" ObjectID="_1727181280" r:id="rId384"/>
        </w:object>
      </w:r>
      <w:r w:rsidRPr="00A35D09">
        <w:t xml:space="preserve"> và mặt phẳng </w:t>
      </w:r>
      <w:r w:rsidRPr="00A35D09">
        <w:rPr>
          <w:i/>
          <w:iCs/>
        </w:rPr>
        <w:t>(SCD)</w:t>
      </w:r>
      <w:r w:rsidRPr="00A35D09">
        <w:t xml:space="preserve"> tạo với đáy một góc </w:t>
      </w:r>
      <w:r w:rsidRPr="00A35D09">
        <w:rPr>
          <w:position w:val="-6"/>
        </w:rPr>
        <w:object w:dxaOrig="388" w:dyaOrig="295" w14:anchorId="73D47A95">
          <v:shape id="_x0000_i1202" type="#_x0000_t75" style="width:19.3pt;height:15pt" o:ole="">
            <v:imagedata r:id="rId385" o:title=""/>
          </v:shape>
          <o:OLEObject Type="Embed" ProgID="Equation.DSMT4" ShapeID="_x0000_i1202" DrawAspect="Content" ObjectID="_1727181281" r:id="rId386"/>
        </w:object>
      </w:r>
      <w:r w:rsidRPr="00A35D09">
        <w:t xml:space="preserve">. Thể tích khối chóp </w:t>
      </w:r>
      <w:r w:rsidRPr="00A35D09">
        <w:rPr>
          <w:i/>
          <w:iCs/>
        </w:rPr>
        <w:t>S.ABCD</w:t>
      </w:r>
      <w:r w:rsidRPr="00A35D09">
        <w:t xml:space="preserve"> bằng</w:t>
      </w:r>
    </w:p>
    <w:p w14:paraId="6422183F" w14:textId="77777777" w:rsidR="007E24E6" w:rsidRPr="00A35D09" w:rsidRDefault="007E24E6" w:rsidP="005F6993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b/>
          <w:position w:val="-24"/>
        </w:rPr>
        <w:object w:dxaOrig="757" w:dyaOrig="665" w14:anchorId="396F9A0B">
          <v:shape id="_x0000_i1203" type="#_x0000_t75" style="width:37.7pt;height:33pt" o:ole="">
            <v:imagedata r:id="rId387" o:title=""/>
          </v:shape>
          <o:OLEObject Type="Embed" ProgID="Equation.DSMT4" ShapeID="_x0000_i1203" DrawAspect="Content" ObjectID="_1727181282" r:id="rId388"/>
        </w:object>
      </w:r>
      <w:r w:rsidRPr="00A35D09">
        <w:rPr>
          <w:b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b/>
          <w:position w:val="-24"/>
        </w:rPr>
        <w:object w:dxaOrig="738" w:dyaOrig="665" w14:anchorId="097571D7">
          <v:shape id="_x0000_i1204" type="#_x0000_t75" style="width:37.3pt;height:33pt" o:ole="">
            <v:imagedata r:id="rId389" o:title=""/>
          </v:shape>
          <o:OLEObject Type="Embed" ProgID="Equation.DSMT4" ShapeID="_x0000_i1204" DrawAspect="Content" ObjectID="_1727181283" r:id="rId390"/>
        </w:object>
      </w:r>
      <w:r w:rsidRPr="00A35D09">
        <w:rPr>
          <w:b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b/>
          <w:position w:val="-24"/>
        </w:rPr>
        <w:object w:dxaOrig="738" w:dyaOrig="665" w14:anchorId="799CF069">
          <v:shape id="_x0000_i1205" type="#_x0000_t75" style="width:37.3pt;height:33pt" o:ole="">
            <v:imagedata r:id="rId391" o:title=""/>
          </v:shape>
          <o:OLEObject Type="Embed" ProgID="Equation.DSMT4" ShapeID="_x0000_i1205" DrawAspect="Content" ObjectID="_1727181284" r:id="rId392"/>
        </w:object>
      </w:r>
      <w:r w:rsidRPr="00A35D09">
        <w:rPr>
          <w:b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b/>
          <w:position w:val="-24"/>
        </w:rPr>
        <w:object w:dxaOrig="757" w:dyaOrig="665" w14:anchorId="14BFEBE6">
          <v:shape id="_x0000_i1206" type="#_x0000_t75" style="width:37.7pt;height:33pt" o:ole="">
            <v:imagedata r:id="rId393" o:title=""/>
          </v:shape>
          <o:OLEObject Type="Embed" ProgID="Equation.DSMT4" ShapeID="_x0000_i1206" DrawAspect="Content" ObjectID="_1727181285" r:id="rId394"/>
        </w:object>
      </w:r>
      <w:r w:rsidRPr="00A35D09">
        <w:rPr>
          <w:b/>
        </w:rPr>
        <w:t>.</w:t>
      </w:r>
    </w:p>
    <w:p w14:paraId="0B092605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37: </w:t>
      </w:r>
      <w:r w:rsidRPr="00A35D09">
        <w:t xml:space="preserve">Cho khối lăng trụ đứng </w:t>
      </w:r>
      <w:r w:rsidRPr="00A35D09">
        <w:rPr>
          <w:position w:val="-6"/>
        </w:rPr>
        <w:object w:dxaOrig="1283" w:dyaOrig="277" w14:anchorId="21C9A4DB">
          <v:shape id="_x0000_i1207" type="#_x0000_t75" style="width:64.3pt;height:13.7pt" o:ole="">
            <v:imagedata r:id="rId395" o:title=""/>
          </v:shape>
          <o:OLEObject Type="Embed" ProgID="Equation.DSMT4" ShapeID="_x0000_i1207" DrawAspect="Content" ObjectID="_1727181286" r:id="rId396"/>
        </w:object>
      </w:r>
      <w:r w:rsidRPr="00A35D09">
        <w:t xml:space="preserve"> có đáy là tam giác đều cạnh </w:t>
      </w:r>
      <w:r w:rsidRPr="00A35D09">
        <w:rPr>
          <w:position w:val="-6"/>
        </w:rPr>
        <w:object w:dxaOrig="203" w:dyaOrig="222" w14:anchorId="4FC63847">
          <v:shape id="_x0000_i1208" type="#_x0000_t75" style="width:10.3pt;height:11.55pt" o:ole="">
            <v:imagedata r:id="rId397" o:title=""/>
          </v:shape>
          <o:OLEObject Type="Embed" ProgID="Equation.DSMT4" ShapeID="_x0000_i1208" DrawAspect="Content" ObjectID="_1727181287" r:id="rId398"/>
        </w:object>
      </w:r>
      <w:r w:rsidRPr="00A35D09">
        <w:t xml:space="preserve">. Mặt phẳng </w:t>
      </w:r>
      <w:r w:rsidRPr="00A35D09">
        <w:rPr>
          <w:position w:val="-14"/>
        </w:rPr>
        <w:object w:dxaOrig="840" w:dyaOrig="397" w14:anchorId="0269EA04">
          <v:shape id="_x0000_i1209" type="#_x0000_t75" style="width:42pt;height:19.7pt" o:ole="">
            <v:imagedata r:id="rId399" o:title=""/>
          </v:shape>
          <o:OLEObject Type="Embed" ProgID="Equation.DSMT4" ShapeID="_x0000_i1209" DrawAspect="Content" ObjectID="_1727181288" r:id="rId400"/>
        </w:object>
      </w:r>
      <w:r w:rsidRPr="00A35D09">
        <w:t xml:space="preserve"> tạo với đáy </w:t>
      </w:r>
      <w:r w:rsidRPr="00A35D09">
        <w:rPr>
          <w:position w:val="-14"/>
        </w:rPr>
        <w:object w:dxaOrig="738" w:dyaOrig="397" w14:anchorId="34435659">
          <v:shape id="_x0000_i1210" type="#_x0000_t75" style="width:37.3pt;height:19.7pt" o:ole="">
            <v:imagedata r:id="rId401" o:title=""/>
          </v:shape>
          <o:OLEObject Type="Embed" ProgID="Equation.DSMT4" ShapeID="_x0000_i1210" DrawAspect="Content" ObjectID="_1727181289" r:id="rId402"/>
        </w:object>
      </w:r>
      <w:r w:rsidRPr="00A35D09">
        <w:t xml:space="preserve"> góc </w:t>
      </w:r>
      <w:r w:rsidRPr="00A35D09">
        <w:rPr>
          <w:position w:val="-6"/>
        </w:rPr>
        <w:object w:dxaOrig="378" w:dyaOrig="323" w14:anchorId="16546556">
          <v:shape id="_x0000_i1211" type="#_x0000_t75" style="width:19.3pt;height:16.3pt" o:ole="">
            <v:imagedata r:id="rId403" o:title=""/>
          </v:shape>
          <o:OLEObject Type="Embed" ProgID="Equation.DSMT4" ShapeID="_x0000_i1211" DrawAspect="Content" ObjectID="_1727181290" r:id="rId404"/>
        </w:object>
      </w:r>
      <w:r w:rsidRPr="00A35D09">
        <w:t xml:space="preserve">. Thể tích khối lăng trụ </w:t>
      </w:r>
      <w:r w:rsidRPr="00A35D09">
        <w:rPr>
          <w:position w:val="-6"/>
        </w:rPr>
        <w:object w:dxaOrig="1283" w:dyaOrig="277" w14:anchorId="3EC045EC">
          <v:shape id="_x0000_i1212" type="#_x0000_t75" style="width:64.3pt;height:13.7pt" o:ole="">
            <v:imagedata r:id="rId395" o:title=""/>
          </v:shape>
          <o:OLEObject Type="Embed" ProgID="Equation.DSMT4" ShapeID="_x0000_i1212" DrawAspect="Content" ObjectID="_1727181291" r:id="rId405"/>
        </w:object>
      </w:r>
      <w:r w:rsidRPr="00A35D09">
        <w:t>bằng</w:t>
      </w:r>
    </w:p>
    <w:p w14:paraId="79044E54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738" w:dyaOrig="683" w14:anchorId="7147329E">
          <v:shape id="_x0000_i1213" type="#_x0000_t75" style="width:37.3pt;height:34.3pt" o:ole="">
            <v:imagedata r:id="rId406" o:title=""/>
          </v:shape>
          <o:OLEObject Type="Embed" ProgID="Equation.DSMT4" ShapeID="_x0000_i1213" DrawAspect="Content" ObjectID="_1727181292" r:id="rId40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738" w:dyaOrig="683" w14:anchorId="536DC6F7">
          <v:shape id="_x0000_i1214" type="#_x0000_t75" style="width:37.3pt;height:34.3pt" o:ole="">
            <v:imagedata r:id="rId408" o:title=""/>
          </v:shape>
          <o:OLEObject Type="Embed" ProgID="Equation.DSMT4" ShapeID="_x0000_i1214" DrawAspect="Content" ObjectID="_1727181293" r:id="rId40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738" w:dyaOrig="683" w14:anchorId="3576DD67">
          <v:shape id="_x0000_i1215" type="#_x0000_t75" style="width:37.3pt;height:34.3pt" o:ole="">
            <v:imagedata r:id="rId410" o:title=""/>
          </v:shape>
          <o:OLEObject Type="Embed" ProgID="Equation.DSMT4" ShapeID="_x0000_i1215" DrawAspect="Content" ObjectID="_1727181294" r:id="rId41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618" w:dyaOrig="683" w14:anchorId="2C1892EF">
          <v:shape id="_x0000_i1216" type="#_x0000_t75" style="width:31.3pt;height:34.3pt" o:ole="">
            <v:imagedata r:id="rId412" o:title=""/>
          </v:shape>
          <o:OLEObject Type="Embed" ProgID="Equation.DSMT4" ShapeID="_x0000_i1216" DrawAspect="Content" ObjectID="_1727181295" r:id="rId413"/>
        </w:object>
      </w:r>
      <w:r w:rsidRPr="00A35D09">
        <w:t>.</w:t>
      </w:r>
    </w:p>
    <w:p w14:paraId="353DD56B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lastRenderedPageBreak/>
        <w:t xml:space="preserve">Câu 38: </w:t>
      </w:r>
      <w:r w:rsidRPr="00A35D09">
        <w:t xml:space="preserve">Cho hàm số </w:t>
      </w:r>
      <w:r w:rsidRPr="00A35D09">
        <w:rPr>
          <w:position w:val="-14"/>
        </w:rPr>
        <w:object w:dxaOrig="960" w:dyaOrig="388" w14:anchorId="45C99E7C">
          <v:shape id="_x0000_i1217" type="#_x0000_t75" style="width:48pt;height:19.3pt" o:ole="">
            <v:imagedata r:id="rId414" o:title=""/>
          </v:shape>
          <o:OLEObject Type="Embed" ProgID="Equation.DSMT4" ShapeID="_x0000_i1217" DrawAspect="Content" ObjectID="_1727181296" r:id="rId415"/>
        </w:object>
      </w:r>
      <w:r w:rsidRPr="00A35D09">
        <w:t xml:space="preserve"> có đạo hàm </w:t>
      </w:r>
      <w:r w:rsidRPr="00A35D09">
        <w:rPr>
          <w:position w:val="-16"/>
        </w:rPr>
        <w:object w:dxaOrig="2705" w:dyaOrig="434" w14:anchorId="62D1D5B5">
          <v:shape id="_x0000_i1218" type="#_x0000_t75" style="width:135pt;height:21.45pt" o:ole="">
            <v:imagedata r:id="rId416" o:title=""/>
          </v:shape>
          <o:OLEObject Type="Embed" ProgID="Equation.DSMT4" ShapeID="_x0000_i1218" DrawAspect="Content" ObjectID="_1727181297" r:id="rId417"/>
        </w:object>
      </w:r>
      <w:r w:rsidRPr="00A35D09">
        <w:t xml:space="preserve">. Hàm số </w:t>
      </w:r>
      <w:r w:rsidRPr="00A35D09">
        <w:rPr>
          <w:position w:val="-14"/>
        </w:rPr>
        <w:object w:dxaOrig="2317" w:dyaOrig="388" w14:anchorId="270078B7">
          <v:shape id="_x0000_i1219" type="#_x0000_t75" style="width:115.7pt;height:19.3pt" o:ole="">
            <v:imagedata r:id="rId418" o:title=""/>
          </v:shape>
          <o:OLEObject Type="Embed" ProgID="Equation.DSMT4" ShapeID="_x0000_i1219" DrawAspect="Content" ObjectID="_1727181298" r:id="rId419"/>
        </w:object>
      </w:r>
      <w:r w:rsidRPr="00A35D09">
        <w:t xml:space="preserve"> đạt cực trị tại điểm</w:t>
      </w:r>
    </w:p>
    <w:p w14:paraId="203128BD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738" w:dyaOrig="277" w14:anchorId="5823D6E7">
          <v:shape id="_x0000_i1220" type="#_x0000_t75" style="width:37.3pt;height:13.7pt" o:ole="">
            <v:imagedata r:id="rId420" o:title=""/>
          </v:shape>
          <o:OLEObject Type="Embed" ProgID="Equation.DSMT4" ShapeID="_x0000_i1220" DrawAspect="Content" ObjectID="_1727181299" r:id="rId421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600" w:dyaOrig="277" w14:anchorId="71F82E43">
          <v:shape id="_x0000_i1221" type="#_x0000_t75" style="width:30pt;height:13.7pt" o:ole="">
            <v:imagedata r:id="rId422" o:title=""/>
          </v:shape>
          <o:OLEObject Type="Embed" ProgID="Equation.DSMT4" ShapeID="_x0000_i1221" DrawAspect="Content" ObjectID="_1727181300" r:id="rId423"/>
        </w:objec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600" w:dyaOrig="277" w14:anchorId="5913B214">
          <v:shape id="_x0000_i1222" type="#_x0000_t75" style="width:30pt;height:13.7pt" o:ole="">
            <v:imagedata r:id="rId424" o:title=""/>
          </v:shape>
          <o:OLEObject Type="Embed" ProgID="Equation.DSMT4" ShapeID="_x0000_i1222" DrawAspect="Content" ObjectID="_1727181301" r:id="rId425"/>
        </w:objec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738" w:dyaOrig="277" w14:anchorId="63A39F47">
          <v:shape id="_x0000_i1223" type="#_x0000_t75" style="width:37.3pt;height:13.7pt" o:ole="">
            <v:imagedata r:id="rId426" o:title=""/>
          </v:shape>
          <o:OLEObject Type="Embed" ProgID="Equation.DSMT4" ShapeID="_x0000_i1223" DrawAspect="Content" ObjectID="_1727181302" r:id="rId427"/>
        </w:object>
      </w:r>
    </w:p>
    <w:p w14:paraId="18F49D59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39: </w:t>
      </w:r>
      <w:r w:rsidRPr="00A35D09">
        <w:t xml:space="preserve">Cho hình chóp </w:t>
      </w:r>
      <w:r w:rsidRPr="00A35D09">
        <w:rPr>
          <w:i/>
        </w:rPr>
        <w:t>S</w:t>
      </w:r>
      <w:r w:rsidRPr="00A35D09">
        <w:t>.</w:t>
      </w:r>
      <w:r w:rsidRPr="00A35D09">
        <w:rPr>
          <w:i/>
        </w:rPr>
        <w:t xml:space="preserve">ABC </w:t>
      </w:r>
      <w:r w:rsidRPr="00A35D09">
        <w:t xml:space="preserve">có đáy </w:t>
      </w:r>
      <w:r w:rsidRPr="00A35D09">
        <w:rPr>
          <w:i/>
        </w:rPr>
        <w:t>ABC</w:t>
      </w:r>
      <w:r w:rsidRPr="00A35D09">
        <w:t xml:space="preserve"> là tam giác đều cạnh </w:t>
      </w:r>
      <w:r w:rsidRPr="00A35D09">
        <w:rPr>
          <w:i/>
          <w:iCs/>
        </w:rPr>
        <w:t>a</w:t>
      </w:r>
      <w:r w:rsidRPr="00A35D09">
        <w:t xml:space="preserve">, cạnh bên </w:t>
      </w:r>
      <w:r w:rsidRPr="00A35D09">
        <w:rPr>
          <w:i/>
        </w:rPr>
        <w:t>SA</w:t>
      </w:r>
      <w:r w:rsidRPr="00A35D09">
        <w:t xml:space="preserve"> vuông góc với đáy, đường thẳng </w:t>
      </w:r>
      <w:r w:rsidRPr="00A35D09">
        <w:rPr>
          <w:i/>
        </w:rPr>
        <w:t>SC</w:t>
      </w:r>
      <w:r w:rsidRPr="00A35D09">
        <w:t xml:space="preserve"> tạo với đáy một góc </w:t>
      </w:r>
      <w:r w:rsidRPr="00A35D09">
        <w:rPr>
          <w:position w:val="-6"/>
        </w:rPr>
        <w:object w:dxaOrig="388" w:dyaOrig="295" w14:anchorId="172243DB">
          <v:shape id="_x0000_i1224" type="#_x0000_t75" style="width:19.3pt;height:15pt" o:ole="">
            <v:imagedata r:id="rId428" o:title=""/>
          </v:shape>
          <o:OLEObject Type="Embed" ProgID="Equation.DSMT4" ShapeID="_x0000_i1224" DrawAspect="Content" ObjectID="_1727181303" r:id="rId429"/>
        </w:object>
      </w:r>
      <w:r w:rsidRPr="00A35D09">
        <w:t xml:space="preserve">. Thể tích khối chóp </w:t>
      </w:r>
      <w:r w:rsidRPr="00A35D09">
        <w:rPr>
          <w:i/>
        </w:rPr>
        <w:t>S.ABC</w:t>
      </w:r>
      <w:r w:rsidRPr="00A35D09">
        <w:t xml:space="preserve"> bằng</w:t>
      </w:r>
    </w:p>
    <w:p w14:paraId="7B452C21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360" w:dyaOrig="665" w14:anchorId="1891F2F7">
          <v:shape id="_x0000_i1225" type="#_x0000_t75" style="width:18pt;height:33pt" o:ole="">
            <v:imagedata r:id="rId430" o:title=""/>
          </v:shape>
          <o:OLEObject Type="Embed" ProgID="Equation.DSMT4" ShapeID="_x0000_i1225" DrawAspect="Content" ObjectID="_1727181304" r:id="rId43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360" w:dyaOrig="665" w14:anchorId="3222AF5E">
          <v:shape id="_x0000_i1226" type="#_x0000_t75" style="width:18pt;height:33pt" o:ole="">
            <v:imagedata r:id="rId432" o:title=""/>
          </v:shape>
          <o:OLEObject Type="Embed" ProgID="Equation.DSMT4" ShapeID="_x0000_i1226" DrawAspect="Content" ObjectID="_1727181305" r:id="rId43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434" w:dyaOrig="665" w14:anchorId="77AE877B">
          <v:shape id="_x0000_i1227" type="#_x0000_t75" style="width:21.45pt;height:33pt" o:ole="">
            <v:imagedata r:id="rId434" o:title=""/>
          </v:shape>
          <o:OLEObject Type="Embed" ProgID="Equation.DSMT4" ShapeID="_x0000_i1227" DrawAspect="Content" ObjectID="_1727181306" r:id="rId43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360" w:dyaOrig="665" w14:anchorId="7D906DD2">
          <v:shape id="_x0000_i1228" type="#_x0000_t75" style="width:18pt;height:33pt" o:ole="">
            <v:imagedata r:id="rId436" o:title=""/>
          </v:shape>
          <o:OLEObject Type="Embed" ProgID="Equation.DSMT4" ShapeID="_x0000_i1228" DrawAspect="Content" ObjectID="_1727181307" r:id="rId437"/>
        </w:object>
      </w:r>
      <w:r w:rsidRPr="00A35D09">
        <w:t>.</w:t>
      </w:r>
    </w:p>
    <w:p w14:paraId="27BAF529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40: </w:t>
      </w:r>
      <w:r w:rsidRPr="00A35D09">
        <w:t xml:space="preserve">Cho hàm số bậc ba </w:t>
      </w:r>
      <w:r w:rsidRPr="00A35D09">
        <w:rPr>
          <w:position w:val="-14"/>
        </w:rPr>
        <w:object w:dxaOrig="3609" w:dyaOrig="388" w14:anchorId="28D2001C">
          <v:shape id="_x0000_i1229" type="#_x0000_t75" style="width:180.45pt;height:19.3pt" o:ole="">
            <v:imagedata r:id="rId438" o:title=""/>
          </v:shape>
          <o:OLEObject Type="Embed" ProgID="Equation.DSMT4" ShapeID="_x0000_i1229" DrawAspect="Content" ObjectID="_1727181308" r:id="rId439"/>
        </w:object>
      </w:r>
      <w:r w:rsidRPr="00A35D09">
        <w:t xml:space="preserve"> có đồ thị như hình vẽ bên. Số nghiệm của phương trình </w:t>
      </w:r>
      <w:r w:rsidRPr="00A35D09">
        <w:rPr>
          <w:position w:val="-16"/>
        </w:rPr>
        <w:object w:dxaOrig="1357" w:dyaOrig="434" w14:anchorId="1B5AFE87">
          <v:shape id="_x0000_i1230" type="#_x0000_t75" style="width:67.7pt;height:21.45pt" o:ole="">
            <v:imagedata r:id="rId440" o:title=""/>
          </v:shape>
          <o:OLEObject Type="Embed" ProgID="Equation.DSMT4" ShapeID="_x0000_i1230" DrawAspect="Content" ObjectID="_1727181309" r:id="rId441"/>
        </w:object>
      </w:r>
      <w:r w:rsidRPr="00A35D09">
        <w:t xml:space="preserve"> là:</w:t>
      </w:r>
    </w:p>
    <w:p w14:paraId="4A5BF372" w14:textId="3F2F6E8E" w:rsidR="007E24E6" w:rsidRPr="00A35D09" w:rsidRDefault="008A1AA6" w:rsidP="001D6B15">
      <w:pPr>
        <w:spacing w:after="40"/>
        <w:jc w:val="center"/>
      </w:pPr>
      <w:r w:rsidRPr="00A35D09">
        <w:rPr>
          <w:noProof/>
        </w:rPr>
        <w:drawing>
          <wp:inline distT="0" distB="0" distL="0" distR="0" wp14:anchorId="0CE3380B" wp14:editId="57825CD0">
            <wp:extent cx="2049780" cy="1562100"/>
            <wp:effectExtent l="0" t="0" r="0" b="0"/>
            <wp:docPr id="2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362E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>6.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>7.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8.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>9.</w:t>
      </w:r>
    </w:p>
    <w:p w14:paraId="78064D69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41: </w:t>
      </w:r>
      <w:r w:rsidRPr="00A35D09">
        <w:t xml:space="preserve">Cho khối lăng trụ đứng </w:t>
      </w:r>
      <w:r w:rsidRPr="00A35D09">
        <w:rPr>
          <w:position w:val="-6"/>
        </w:rPr>
        <w:object w:dxaOrig="1283" w:dyaOrig="277" w14:anchorId="03E9BDEA">
          <v:shape id="_x0000_i1231" type="#_x0000_t75" style="width:64.3pt;height:13.7pt" o:ole="">
            <v:imagedata r:id="rId395" o:title=""/>
          </v:shape>
          <o:OLEObject Type="Embed" ProgID="Equation.DSMT4" ShapeID="_x0000_i1231" DrawAspect="Content" ObjectID="_1727181310" r:id="rId443"/>
        </w:object>
      </w:r>
      <w:r w:rsidRPr="00A35D09">
        <w:t xml:space="preserve">có đáy là tam giác </w:t>
      </w:r>
      <w:r w:rsidRPr="00A35D09">
        <w:rPr>
          <w:i/>
        </w:rPr>
        <w:t>ABC</w:t>
      </w:r>
      <w:r w:rsidRPr="00A35D09">
        <w:t xml:space="preserve"> có </w:t>
      </w:r>
      <w:r w:rsidRPr="00A35D09">
        <w:rPr>
          <w:position w:val="-10"/>
        </w:rPr>
        <w:object w:dxaOrig="2040" w:dyaOrig="388" w14:anchorId="39276B29">
          <v:shape id="_x0000_i1232" type="#_x0000_t75" style="width:102pt;height:19.3pt" o:ole="">
            <v:imagedata r:id="rId444" o:title=""/>
          </v:shape>
          <o:OLEObject Type="Embed" ProgID="Equation.DSMT4" ShapeID="_x0000_i1232" DrawAspect="Content" ObjectID="_1727181311" r:id="rId445"/>
        </w:object>
      </w:r>
      <w:r w:rsidRPr="00A35D09">
        <w:t xml:space="preserve"> và </w:t>
      </w:r>
      <w:r w:rsidRPr="00A35D09">
        <w:rPr>
          <w:position w:val="-6"/>
        </w:rPr>
        <w:object w:dxaOrig="960" w:dyaOrig="277" w14:anchorId="3846E3BB">
          <v:shape id="_x0000_i1233" type="#_x0000_t75" style="width:48pt;height:13.7pt" o:ole="">
            <v:imagedata r:id="rId446" o:title=""/>
          </v:shape>
          <o:OLEObject Type="Embed" ProgID="Equation.DSMT4" ShapeID="_x0000_i1233" DrawAspect="Content" ObjectID="_1727181312" r:id="rId447"/>
        </w:object>
      </w:r>
      <w:r w:rsidRPr="00A35D09">
        <w:t xml:space="preserve"> Gọi </w:t>
      </w:r>
      <w:r w:rsidRPr="00A35D09">
        <w:rPr>
          <w:i/>
        </w:rPr>
        <w:t>M</w:t>
      </w:r>
      <w:r w:rsidRPr="00A35D09">
        <w:t xml:space="preserve">  là trung điểm của </w:t>
      </w:r>
      <w:r w:rsidRPr="00A35D09">
        <w:rPr>
          <w:position w:val="-6"/>
        </w:rPr>
        <w:object w:dxaOrig="480" w:dyaOrig="277" w14:anchorId="129B3CA0">
          <v:shape id="_x0000_i1234" type="#_x0000_t75" style="width:24pt;height:13.7pt" o:ole="">
            <v:imagedata r:id="rId448" o:title=""/>
          </v:shape>
          <o:OLEObject Type="Embed" ProgID="Equation.DSMT4" ShapeID="_x0000_i1234" DrawAspect="Content" ObjectID="_1727181313" r:id="rId449"/>
        </w:object>
      </w:r>
      <w:r w:rsidRPr="00A35D09">
        <w:t xml:space="preserve">, biết khoảng cách từ </w:t>
      </w:r>
      <w:r w:rsidRPr="00A35D09">
        <w:rPr>
          <w:i/>
        </w:rPr>
        <w:t>M</w:t>
      </w:r>
      <w:r w:rsidRPr="00A35D09">
        <w:t xml:space="preserve"> đến mặt phẳng </w:t>
      </w:r>
      <w:r w:rsidRPr="00A35D09">
        <w:rPr>
          <w:position w:val="-10"/>
        </w:rPr>
        <w:object w:dxaOrig="757" w:dyaOrig="323" w14:anchorId="687188BC">
          <v:shape id="_x0000_i1235" type="#_x0000_t75" style="width:37.7pt;height:16.3pt" o:ole="">
            <v:imagedata r:id="rId450" o:title=""/>
          </v:shape>
          <o:OLEObject Type="Embed" ProgID="Equation.DSMT4" ShapeID="_x0000_i1235" DrawAspect="Content" ObjectID="_1727181314" r:id="rId451"/>
        </w:object>
      </w:r>
      <w:r w:rsidRPr="00A35D09">
        <w:t xml:space="preserve"> bằng </w:t>
      </w:r>
      <w:r w:rsidRPr="00A35D09">
        <w:rPr>
          <w:position w:val="-24"/>
        </w:rPr>
        <w:object w:dxaOrig="738" w:dyaOrig="683" w14:anchorId="6697807E">
          <v:shape id="_x0000_i1236" type="#_x0000_t75" style="width:37.3pt;height:34.3pt" o:ole="">
            <v:imagedata r:id="rId452" o:title=""/>
          </v:shape>
          <o:OLEObject Type="Embed" ProgID="Equation.DSMT4" ShapeID="_x0000_i1236" DrawAspect="Content" ObjectID="_1727181315" r:id="rId453"/>
        </w:object>
      </w:r>
      <w:r w:rsidRPr="00A35D09">
        <w:t>. Thể tích khối lăng trụ đã cho bằng</w:t>
      </w:r>
    </w:p>
    <w:p w14:paraId="24D4B905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517" w:dyaOrig="323" w14:anchorId="5D2946B3">
          <v:shape id="_x0000_i1237" type="#_x0000_t75" style="width:25.7pt;height:16.3pt" o:ole="">
            <v:imagedata r:id="rId454" o:title=""/>
          </v:shape>
          <o:OLEObject Type="Embed" ProgID="Equation.DSMT4" ShapeID="_x0000_i1237" DrawAspect="Content" ObjectID="_1727181316" r:id="rId45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378" w:dyaOrig="323" w14:anchorId="138A3492">
          <v:shape id="_x0000_i1238" type="#_x0000_t75" style="width:19.3pt;height:16.3pt" o:ole="">
            <v:imagedata r:id="rId456" o:title=""/>
          </v:shape>
          <o:OLEObject Type="Embed" ProgID="Equation.DSMT4" ShapeID="_x0000_i1238" DrawAspect="Content" ObjectID="_1727181317" r:id="rId45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388" w:dyaOrig="323" w14:anchorId="380F7BF6">
          <v:shape id="_x0000_i1239" type="#_x0000_t75" style="width:19.3pt;height:16.3pt" o:ole="">
            <v:imagedata r:id="rId458" o:title=""/>
          </v:shape>
          <o:OLEObject Type="Embed" ProgID="Equation.DSMT4" ShapeID="_x0000_i1239" DrawAspect="Content" ObjectID="_1727181318" r:id="rId459"/>
        </w:object>
      </w:r>
      <w:r w:rsidRPr="00A35D09">
        <w:tab/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277" w:dyaOrig="323" w14:anchorId="45136BAD">
          <v:shape id="_x0000_i1240" type="#_x0000_t75" style="width:13.7pt;height:16.3pt" o:ole="">
            <v:imagedata r:id="rId460" o:title=""/>
          </v:shape>
          <o:OLEObject Type="Embed" ProgID="Equation.DSMT4" ShapeID="_x0000_i1240" DrawAspect="Content" ObjectID="_1727181319" r:id="rId461"/>
        </w:object>
      </w:r>
      <w:r w:rsidRPr="00A35D09">
        <w:t>.</w:t>
      </w:r>
    </w:p>
    <w:p w14:paraId="0FCAC2AC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42: </w:t>
      </w:r>
      <w:r w:rsidRPr="00A35D09">
        <w:t xml:space="preserve">Cho hình chóp </w:t>
      </w:r>
      <w:r w:rsidRPr="00A35D09">
        <w:rPr>
          <w:position w:val="-6"/>
        </w:rPr>
        <w:object w:dxaOrig="738" w:dyaOrig="277" w14:anchorId="1516A77D">
          <v:shape id="_x0000_i1241" type="#_x0000_t75" style="width:37.3pt;height:13.7pt" o:ole="">
            <v:imagedata r:id="rId462" o:title=""/>
          </v:shape>
          <o:OLEObject Type="Embed" ProgID="Equation.DSMT4" ShapeID="_x0000_i1241" DrawAspect="Content" ObjectID="_1727181320" r:id="rId463"/>
        </w:object>
      </w:r>
      <w:r w:rsidRPr="00A35D09">
        <w:t xml:space="preserve"> có đáy </w:t>
      </w:r>
      <w:r w:rsidRPr="00A35D09">
        <w:rPr>
          <w:position w:val="-6"/>
        </w:rPr>
        <w:object w:dxaOrig="563" w:dyaOrig="277" w14:anchorId="21241F82">
          <v:shape id="_x0000_i1242" type="#_x0000_t75" style="width:28.3pt;height:13.7pt" o:ole="">
            <v:imagedata r:id="rId464" o:title=""/>
          </v:shape>
          <o:OLEObject Type="Embed" ProgID="Equation.DSMT4" ShapeID="_x0000_i1242" DrawAspect="Content" ObjectID="_1727181321" r:id="rId465"/>
        </w:object>
      </w:r>
      <w:r w:rsidRPr="00A35D09">
        <w:t xml:space="preserve"> là tam giác vuông cân tại </w:t>
      </w:r>
      <w:r w:rsidRPr="00A35D09">
        <w:rPr>
          <w:position w:val="-4"/>
        </w:rPr>
        <w:object w:dxaOrig="240" w:dyaOrig="258" w14:anchorId="01D98171">
          <v:shape id="_x0000_i1243" type="#_x0000_t75" style="width:12pt;height:13.3pt" o:ole="">
            <v:imagedata r:id="rId466" o:title=""/>
          </v:shape>
          <o:OLEObject Type="Embed" ProgID="Equation.DSMT4" ShapeID="_x0000_i1243" DrawAspect="Content" ObjectID="_1727181322" r:id="rId467"/>
        </w:object>
      </w:r>
      <w:r w:rsidRPr="00A35D09">
        <w:t xml:space="preserve">, </w:t>
      </w:r>
      <w:r w:rsidRPr="00A35D09">
        <w:rPr>
          <w:position w:val="-6"/>
        </w:rPr>
        <w:object w:dxaOrig="1080" w:dyaOrig="342" w14:anchorId="10477CE8">
          <v:shape id="_x0000_i1244" type="#_x0000_t75" style="width:54pt;height:17.55pt" o:ole="">
            <v:imagedata r:id="rId468" o:title=""/>
          </v:shape>
          <o:OLEObject Type="Embed" ProgID="Equation.DSMT4" ShapeID="_x0000_i1244" DrawAspect="Content" ObjectID="_1727181323" r:id="rId469"/>
        </w:object>
      </w:r>
      <w:r w:rsidRPr="00A35D09">
        <w:t xml:space="preserve">. Cạnh bên </w:t>
      </w:r>
      <w:r w:rsidRPr="00A35D09">
        <w:rPr>
          <w:position w:val="-6"/>
        </w:rPr>
        <w:object w:dxaOrig="702" w:dyaOrig="277" w14:anchorId="218F943F">
          <v:shape id="_x0000_i1245" type="#_x0000_t75" style="width:35.55pt;height:13.7pt" o:ole="">
            <v:imagedata r:id="rId470" o:title=""/>
          </v:shape>
          <o:OLEObject Type="Embed" ProgID="Equation.DSMT4" ShapeID="_x0000_i1245" DrawAspect="Content" ObjectID="_1727181324" r:id="rId471"/>
        </w:object>
      </w:r>
      <w:r w:rsidRPr="00A35D09">
        <w:t xml:space="preserve"> và vuông góc với mặt phẳng đáy. Gọi </w:t>
      </w:r>
      <w:r w:rsidRPr="00A35D09">
        <w:rPr>
          <w:position w:val="-6"/>
        </w:rPr>
        <w:object w:dxaOrig="258" w:dyaOrig="277" w14:anchorId="1C36F5B4">
          <v:shape id="_x0000_i1246" type="#_x0000_t75" style="width:13.3pt;height:13.7pt" o:ole="">
            <v:imagedata r:id="rId472" o:title=""/>
          </v:shape>
          <o:OLEObject Type="Embed" ProgID="Equation.DSMT4" ShapeID="_x0000_i1246" DrawAspect="Content" ObjectID="_1727181325" r:id="rId473"/>
        </w:object>
      </w:r>
      <w:r w:rsidRPr="00A35D09">
        <w:t xml:space="preserve"> là trọng tâm tam giác </w:t>
      </w:r>
      <w:r w:rsidRPr="00A35D09">
        <w:rPr>
          <w:position w:val="-6"/>
        </w:rPr>
        <w:object w:dxaOrig="517" w:dyaOrig="277" w14:anchorId="037CB271">
          <v:shape id="_x0000_i1247" type="#_x0000_t75" style="width:25.7pt;height:13.7pt" o:ole="">
            <v:imagedata r:id="rId474" o:title=""/>
          </v:shape>
          <o:OLEObject Type="Embed" ProgID="Equation.DSMT4" ShapeID="_x0000_i1247" DrawAspect="Content" ObjectID="_1727181326" r:id="rId475"/>
        </w:object>
      </w:r>
      <w:r w:rsidRPr="00A35D09">
        <w:t xml:space="preserve">, mặt phẳng </w:t>
      </w:r>
      <w:r w:rsidRPr="00A35D09">
        <w:rPr>
          <w:position w:val="-14"/>
        </w:rPr>
        <w:object w:dxaOrig="425" w:dyaOrig="397" w14:anchorId="61D6476E">
          <v:shape id="_x0000_i1248" type="#_x0000_t75" style="width:21pt;height:19.7pt" o:ole="">
            <v:imagedata r:id="rId476" o:title=""/>
          </v:shape>
          <o:OLEObject Type="Embed" ProgID="Equation.DSMT4" ShapeID="_x0000_i1248" DrawAspect="Content" ObjectID="_1727181327" r:id="rId477"/>
        </w:object>
      </w:r>
      <w:r w:rsidRPr="00A35D09">
        <w:t xml:space="preserve"> chứa </w:t>
      </w:r>
      <w:r w:rsidRPr="00A35D09">
        <w:rPr>
          <w:position w:val="-6"/>
        </w:rPr>
        <w:object w:dxaOrig="425" w:dyaOrig="277" w14:anchorId="747F3182">
          <v:shape id="_x0000_i1249" type="#_x0000_t75" style="width:21pt;height:13.7pt" o:ole="">
            <v:imagedata r:id="rId478" o:title=""/>
          </v:shape>
          <o:OLEObject Type="Embed" ProgID="Equation.DSMT4" ShapeID="_x0000_i1249" DrawAspect="Content" ObjectID="_1727181328" r:id="rId479"/>
        </w:object>
      </w:r>
      <w:r w:rsidRPr="00A35D09">
        <w:t xml:space="preserve"> và song song với </w:t>
      </w:r>
      <w:r w:rsidRPr="00A35D09">
        <w:rPr>
          <w:position w:val="-6"/>
        </w:rPr>
        <w:object w:dxaOrig="397" w:dyaOrig="277" w14:anchorId="4E9B2D4E">
          <v:shape id="_x0000_i1250" type="#_x0000_t75" style="width:19.7pt;height:13.7pt" o:ole="">
            <v:imagedata r:id="rId480" o:title=""/>
          </v:shape>
          <o:OLEObject Type="Embed" ProgID="Equation.DSMT4" ShapeID="_x0000_i1250" DrawAspect="Content" ObjectID="_1727181329" r:id="rId481"/>
        </w:object>
      </w:r>
      <w:r w:rsidRPr="00A35D09">
        <w:t xml:space="preserve">cắt </w:t>
      </w:r>
      <w:r w:rsidRPr="00A35D09">
        <w:rPr>
          <w:position w:val="-10"/>
        </w:rPr>
        <w:object w:dxaOrig="738" w:dyaOrig="323" w14:anchorId="3225E486">
          <v:shape id="_x0000_i1251" type="#_x0000_t75" style="width:37.3pt;height:16.3pt" o:ole="">
            <v:imagedata r:id="rId482" o:title=""/>
          </v:shape>
          <o:OLEObject Type="Embed" ProgID="Equation.DSMT4" ShapeID="_x0000_i1251" DrawAspect="Content" ObjectID="_1727181330" r:id="rId483"/>
        </w:object>
      </w:r>
      <w:r w:rsidRPr="00A35D09">
        <w:t xml:space="preserve"> lần lượt tại </w:t>
      </w:r>
      <w:r w:rsidRPr="00A35D09">
        <w:rPr>
          <w:position w:val="-4"/>
        </w:rPr>
        <w:object w:dxaOrig="323" w:dyaOrig="258" w14:anchorId="72BCC4B0">
          <v:shape id="_x0000_i1252" type="#_x0000_t75" style="width:16.3pt;height:13.3pt" o:ole="">
            <v:imagedata r:id="rId484" o:title=""/>
          </v:shape>
          <o:OLEObject Type="Embed" ProgID="Equation.DSMT4" ShapeID="_x0000_i1252" DrawAspect="Content" ObjectID="_1727181331" r:id="rId485"/>
        </w:object>
      </w:r>
      <w:r w:rsidRPr="00A35D09">
        <w:t xml:space="preserve"> và </w:t>
      </w:r>
      <w:r w:rsidRPr="00A35D09">
        <w:rPr>
          <w:position w:val="-6"/>
        </w:rPr>
        <w:object w:dxaOrig="277" w:dyaOrig="277" w14:anchorId="4ED2963D">
          <v:shape id="_x0000_i1253" type="#_x0000_t75" style="width:13.7pt;height:13.7pt" o:ole="">
            <v:imagedata r:id="rId486" o:title=""/>
          </v:shape>
          <o:OLEObject Type="Embed" ProgID="Equation.DSMT4" ShapeID="_x0000_i1253" DrawAspect="Content" ObjectID="_1727181332" r:id="rId487"/>
        </w:object>
      </w:r>
      <w:r w:rsidRPr="00A35D09">
        <w:t xml:space="preserve">. Thể tích </w:t>
      </w:r>
      <w:r w:rsidRPr="00A35D09">
        <w:rPr>
          <w:position w:val="-6"/>
        </w:rPr>
        <w:object w:dxaOrig="240" w:dyaOrig="277" w14:anchorId="7FDA7733">
          <v:shape id="_x0000_i1254" type="#_x0000_t75" style="width:12pt;height:13.7pt" o:ole="">
            <v:imagedata r:id="rId488" o:title=""/>
          </v:shape>
          <o:OLEObject Type="Embed" ProgID="Equation.DSMT4" ShapeID="_x0000_i1254" DrawAspect="Content" ObjectID="_1727181333" r:id="rId489"/>
        </w:object>
      </w:r>
      <w:r w:rsidRPr="00A35D09">
        <w:t xml:space="preserve"> của khối chóp </w:t>
      </w:r>
      <w:r w:rsidRPr="00A35D09">
        <w:rPr>
          <w:position w:val="-6"/>
        </w:rPr>
        <w:object w:dxaOrig="997" w:dyaOrig="277" w14:anchorId="7B1BE5F2">
          <v:shape id="_x0000_i1255" type="#_x0000_t75" style="width:49.7pt;height:13.7pt" o:ole="">
            <v:imagedata r:id="rId490" o:title=""/>
          </v:shape>
          <o:OLEObject Type="Embed" ProgID="Equation.DSMT4" ShapeID="_x0000_i1255" DrawAspect="Content" ObjectID="_1727181334" r:id="rId491"/>
        </w:object>
      </w:r>
      <w:r w:rsidRPr="00A35D09">
        <w:t xml:space="preserve"> bằng</w:t>
      </w:r>
    </w:p>
    <w:p w14:paraId="709AE965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4"/>
        </w:rPr>
        <w:object w:dxaOrig="942" w:dyaOrig="665" w14:anchorId="78517005">
          <v:shape id="_x0000_i1256" type="#_x0000_t75" style="width:47.55pt;height:33pt" o:ole="">
            <v:imagedata r:id="rId492" o:title=""/>
          </v:shape>
          <o:OLEObject Type="Embed" ProgID="Equation.DSMT4" ShapeID="_x0000_i1256" DrawAspect="Content" ObjectID="_1727181335" r:id="rId49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24"/>
        </w:rPr>
        <w:object w:dxaOrig="840" w:dyaOrig="665" w14:anchorId="67435A70">
          <v:shape id="_x0000_i1257" type="#_x0000_t75" style="width:42pt;height:33pt" o:ole="">
            <v:imagedata r:id="rId494" o:title=""/>
          </v:shape>
          <o:OLEObject Type="Embed" ProgID="Equation.DSMT4" ShapeID="_x0000_i1257" DrawAspect="Content" ObjectID="_1727181336" r:id="rId49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24"/>
        </w:rPr>
        <w:object w:dxaOrig="822" w:dyaOrig="665" w14:anchorId="1DF166D0">
          <v:shape id="_x0000_i1258" type="#_x0000_t75" style="width:41.55pt;height:33pt" o:ole="">
            <v:imagedata r:id="rId496" o:title=""/>
          </v:shape>
          <o:OLEObject Type="Embed" ProgID="Equation.DSMT4" ShapeID="_x0000_i1258" DrawAspect="Content" ObjectID="_1727181337" r:id="rId49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4"/>
        </w:rPr>
        <w:object w:dxaOrig="942" w:dyaOrig="665" w14:anchorId="5101F129">
          <v:shape id="_x0000_i1259" type="#_x0000_t75" style="width:47.55pt;height:33pt" o:ole="">
            <v:imagedata r:id="rId498" o:title=""/>
          </v:shape>
          <o:OLEObject Type="Embed" ProgID="Equation.DSMT4" ShapeID="_x0000_i1259" DrawAspect="Content" ObjectID="_1727181338" r:id="rId499"/>
        </w:object>
      </w:r>
      <w:r w:rsidRPr="00A35D09">
        <w:t>.</w:t>
      </w:r>
    </w:p>
    <w:p w14:paraId="01F8A847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43: </w:t>
      </w:r>
      <w:r w:rsidRPr="00A35D09">
        <w:t xml:space="preserve">Tìm tất cả các tiệm cận đứng của đồ thị hàm số </w:t>
      </w:r>
      <w:r w:rsidRPr="00A35D09">
        <w:rPr>
          <w:position w:val="-24"/>
        </w:rPr>
        <w:object w:dxaOrig="2308" w:dyaOrig="702" w14:anchorId="528D8331">
          <v:shape id="_x0000_i1260" type="#_x0000_t75" style="width:115.3pt;height:35.55pt" o:ole="">
            <v:imagedata r:id="rId500" o:title=""/>
          </v:shape>
          <o:OLEObject Type="Embed" ProgID="Equation.DSMT4" ShapeID="_x0000_i1260" DrawAspect="Content" ObjectID="_1727181339" r:id="rId501"/>
        </w:object>
      </w:r>
      <w:r w:rsidRPr="00A35D09">
        <w:t xml:space="preserve"> .</w:t>
      </w:r>
    </w:p>
    <w:p w14:paraId="3B5C6484" w14:textId="77777777" w:rsidR="007E24E6" w:rsidRPr="00A35D09" w:rsidRDefault="007E24E6" w:rsidP="001D6B15">
      <w:pPr>
        <w:tabs>
          <w:tab w:val="left" w:pos="200"/>
          <w:tab w:val="left" w:pos="52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0"/>
        </w:rPr>
        <w:object w:dxaOrig="1477" w:dyaOrig="323" w14:anchorId="19EECBB7">
          <v:shape id="_x0000_i1261" type="#_x0000_t75" style="width:73.7pt;height:16.3pt" o:ole="">
            <v:imagedata r:id="rId502" o:title=""/>
          </v:shape>
          <o:OLEObject Type="Embed" ProgID="Equation.DSMT4" ShapeID="_x0000_i1261" DrawAspect="Content" ObjectID="_1727181340" r:id="rId503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738" w:dyaOrig="277" w14:anchorId="7909E7F2">
          <v:shape id="_x0000_i1262" type="#_x0000_t75" style="width:37.3pt;height:13.7pt" o:ole="">
            <v:imagedata r:id="rId504" o:title=""/>
          </v:shape>
          <o:OLEObject Type="Embed" ProgID="Equation.DSMT4" ShapeID="_x0000_i1262" DrawAspect="Content" ObjectID="_1727181341" r:id="rId505"/>
        </w:object>
      </w:r>
    </w:p>
    <w:p w14:paraId="6288E2B0" w14:textId="77777777" w:rsidR="007E24E6" w:rsidRPr="00A35D09" w:rsidRDefault="007E24E6" w:rsidP="001D6B15">
      <w:pPr>
        <w:tabs>
          <w:tab w:val="left" w:pos="200"/>
          <w:tab w:val="left" w:pos="52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0"/>
        </w:rPr>
        <w:object w:dxaOrig="1163" w:dyaOrig="323" w14:anchorId="0C141F29">
          <v:shape id="_x0000_i1263" type="#_x0000_t75" style="width:58.3pt;height:16.3pt" o:ole="">
            <v:imagedata r:id="rId506" o:title=""/>
          </v:shape>
          <o:OLEObject Type="Embed" ProgID="Equation.DSMT4" ShapeID="_x0000_i1263" DrawAspect="Content" ObjectID="_1727181342" r:id="rId507"/>
        </w:objec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600" w:dyaOrig="277" w14:anchorId="7AFC1F43">
          <v:shape id="_x0000_i1264" type="#_x0000_t75" style="width:30pt;height:13.7pt" o:ole="">
            <v:imagedata r:id="rId508" o:title=""/>
          </v:shape>
          <o:OLEObject Type="Embed" ProgID="Equation.DSMT4" ShapeID="_x0000_i1264" DrawAspect="Content" ObjectID="_1727181343" r:id="rId509"/>
        </w:object>
      </w:r>
    </w:p>
    <w:p w14:paraId="386D5666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44: </w:t>
      </w:r>
      <w:r w:rsidRPr="00A35D09">
        <w:t xml:space="preserve">Có bao nhiêu số thực </w:t>
      </w:r>
      <w:r w:rsidRPr="00A35D09">
        <w:rPr>
          <w:i/>
        </w:rPr>
        <w:t>m</w:t>
      </w:r>
      <w:r w:rsidRPr="00A35D09">
        <w:t xml:space="preserve"> để hàm số </w:t>
      </w:r>
      <w:r w:rsidRPr="00A35D09">
        <w:rPr>
          <w:position w:val="-16"/>
        </w:rPr>
        <w:object w:dxaOrig="2465" w:dyaOrig="434" w14:anchorId="35485676">
          <v:shape id="_x0000_i1265" type="#_x0000_t75" style="width:123pt;height:21.45pt" o:ole="">
            <v:imagedata r:id="rId510" o:title=""/>
          </v:shape>
          <o:OLEObject Type="Embed" ProgID="Equation.DSMT4" ShapeID="_x0000_i1265" DrawAspect="Content" ObjectID="_1727181344" r:id="rId511"/>
        </w:object>
      </w:r>
      <w:r w:rsidRPr="00A35D09">
        <w:t xml:space="preserve"> có giá trị lớn nhất trên [-3;2] bằng 150?</w:t>
      </w:r>
    </w:p>
    <w:p w14:paraId="55986670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t>4.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t>2.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t>6.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t>0.</w:t>
      </w:r>
    </w:p>
    <w:p w14:paraId="529EB94B" w14:textId="77777777" w:rsidR="007E24E6" w:rsidRPr="00A35D09" w:rsidRDefault="007E24E6" w:rsidP="001D6B15">
      <w:pPr>
        <w:spacing w:after="40"/>
      </w:pPr>
      <w:r w:rsidRPr="00A35D09">
        <w:rPr>
          <w:b/>
          <w:color w:val="0000FF"/>
        </w:rPr>
        <w:t xml:space="preserve">Câu 45: </w:t>
      </w:r>
      <w:r w:rsidRPr="00A35D09">
        <w:t xml:space="preserve">Tập hợp các giá trị thực của tham số </w:t>
      </w:r>
      <w:r w:rsidRPr="00A35D09">
        <w:rPr>
          <w:i/>
        </w:rPr>
        <w:t>m</w:t>
      </w:r>
      <w:r w:rsidRPr="00A35D09">
        <w:t xml:space="preserve"> để hàm số </w:t>
      </w:r>
      <w:r w:rsidRPr="00A35D09">
        <w:rPr>
          <w:position w:val="-14"/>
        </w:rPr>
        <w:object w:dxaOrig="2880" w:dyaOrig="388" w14:anchorId="3329AFEE">
          <v:shape id="_x0000_i1266" type="#_x0000_t75" style="width:2in;height:19.3pt" o:ole="">
            <v:imagedata r:id="rId512" o:title=""/>
          </v:shape>
          <o:OLEObject Type="Embed" ProgID="Equation.DSMT4" ShapeID="_x0000_i1266" DrawAspect="Content" ObjectID="_1727181345" r:id="rId513"/>
        </w:object>
      </w:r>
      <w:r w:rsidRPr="00A35D09">
        <w:t xml:space="preserve"> nghịch biến trên khoảng </w:t>
      </w:r>
      <w:r w:rsidRPr="00A35D09">
        <w:rPr>
          <w:position w:val="-14"/>
        </w:rPr>
        <w:object w:dxaOrig="877" w:dyaOrig="388" w14:anchorId="614F06BD">
          <v:shape id="_x0000_i1267" type="#_x0000_t75" style="width:43.7pt;height:19.3pt" o:ole="">
            <v:imagedata r:id="rId514" o:title=""/>
          </v:shape>
          <o:OLEObject Type="Embed" ProgID="Equation.DSMT4" ShapeID="_x0000_i1267" DrawAspect="Content" ObjectID="_1727181346" r:id="rId515"/>
        </w:object>
      </w:r>
      <w:r w:rsidRPr="00A35D09">
        <w:t xml:space="preserve"> là</w:t>
      </w:r>
    </w:p>
    <w:p w14:paraId="2E374D96" w14:textId="77777777" w:rsidR="007E24E6" w:rsidRPr="00A35D09" w:rsidRDefault="007E24E6" w:rsidP="001D6B15">
      <w:pPr>
        <w:tabs>
          <w:tab w:val="left" w:pos="200"/>
          <w:tab w:val="left" w:pos="2700"/>
          <w:tab w:val="left" w:pos="5200"/>
          <w:tab w:val="left" w:pos="7700"/>
        </w:tabs>
        <w:spacing w:after="40"/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28"/>
        </w:rPr>
        <w:object w:dxaOrig="1025" w:dyaOrig="683" w14:anchorId="2FC2733A">
          <v:shape id="_x0000_i1268" type="#_x0000_t75" style="width:51pt;height:34.3pt" o:ole="">
            <v:imagedata r:id="rId516" o:title=""/>
          </v:shape>
          <o:OLEObject Type="Embed" ProgID="Equation.DSMT4" ShapeID="_x0000_i1268" DrawAspect="Content" ObjectID="_1727181347" r:id="rId517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4"/>
        </w:rPr>
        <w:object w:dxaOrig="757" w:dyaOrig="388" w14:anchorId="51CB477E">
          <v:shape id="_x0000_i1269" type="#_x0000_t75" style="width:37.7pt;height:19.3pt" o:ole="">
            <v:imagedata r:id="rId518" o:title=""/>
          </v:shape>
          <o:OLEObject Type="Embed" ProgID="Equation.DSMT4" ShapeID="_x0000_i1269" DrawAspect="Content" ObjectID="_1727181348" r:id="rId519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4"/>
        </w:rPr>
        <w:object w:dxaOrig="757" w:dyaOrig="388" w14:anchorId="7E829B4A">
          <v:shape id="_x0000_i1270" type="#_x0000_t75" style="width:37.7pt;height:19.3pt" o:ole="">
            <v:imagedata r:id="rId520" o:title=""/>
          </v:shape>
          <o:OLEObject Type="Embed" ProgID="Equation.DSMT4" ShapeID="_x0000_i1270" DrawAspect="Content" ObjectID="_1727181349" r:id="rId52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28"/>
        </w:rPr>
        <w:object w:dxaOrig="1052" w:dyaOrig="683" w14:anchorId="738C6303">
          <v:shape id="_x0000_i1271" type="#_x0000_t75" style="width:52.7pt;height:34.3pt" o:ole="">
            <v:imagedata r:id="rId522" o:title=""/>
          </v:shape>
          <o:OLEObject Type="Embed" ProgID="Equation.DSMT4" ShapeID="_x0000_i1271" DrawAspect="Content" ObjectID="_1727181350" r:id="rId523"/>
        </w:object>
      </w:r>
      <w:r w:rsidRPr="00A35D09">
        <w:t>.</w:t>
      </w:r>
    </w:p>
    <w:p w14:paraId="1AA83715" w14:textId="77777777" w:rsidR="007E24E6" w:rsidRPr="00A35D09" w:rsidRDefault="007E24E6" w:rsidP="00D4103F">
      <w:r w:rsidRPr="00A35D09">
        <w:rPr>
          <w:b/>
          <w:color w:val="0000FF"/>
        </w:rPr>
        <w:t xml:space="preserve">Câu 46: </w:t>
      </w:r>
      <w:r w:rsidRPr="00A35D09">
        <w:rPr>
          <w:bCs/>
        </w:rPr>
        <w:t xml:space="preserve">Cho hàm số </w:t>
      </w:r>
      <w:r w:rsidRPr="00A35D09">
        <w:rPr>
          <w:position w:val="-14"/>
        </w:rPr>
        <w:object w:dxaOrig="2382" w:dyaOrig="425" w14:anchorId="6BBF511D">
          <v:shape id="_x0000_i1272" type="#_x0000_t75" style="width:119.55pt;height:21pt" o:ole="">
            <v:imagedata r:id="rId524" o:title=""/>
          </v:shape>
          <o:OLEObject Type="Embed" ProgID="Equation.DSMT4" ShapeID="_x0000_i1272" DrawAspect="Content" ObjectID="_1727181351" r:id="rId525"/>
        </w:object>
      </w:r>
      <w:r w:rsidRPr="00A35D09">
        <w:rPr>
          <w:bCs/>
        </w:rPr>
        <w:t xml:space="preserve"> Gọi </w:t>
      </w:r>
      <w:r w:rsidRPr="00A35D09">
        <w:rPr>
          <w:position w:val="-6"/>
        </w:rPr>
        <w:object w:dxaOrig="231" w:dyaOrig="277" w14:anchorId="2597BC73">
          <v:shape id="_x0000_i1273" type="#_x0000_t75" style="width:11.55pt;height:13.7pt" o:ole="">
            <v:imagedata r:id="rId526" o:title=""/>
          </v:shape>
          <o:OLEObject Type="Embed" ProgID="Equation.DSMT4" ShapeID="_x0000_i1273" DrawAspect="Content" ObjectID="_1727181352" r:id="rId527"/>
        </w:object>
      </w:r>
      <w:r w:rsidRPr="00A35D09">
        <w:rPr>
          <w:bCs/>
        </w:rPr>
        <w:t xml:space="preserve"> là tổng tất cả các giá trị của tham số </w:t>
      </w:r>
      <w:r w:rsidRPr="00A35D09">
        <w:rPr>
          <w:position w:val="-6"/>
        </w:rPr>
        <w:object w:dxaOrig="277" w:dyaOrig="231" w14:anchorId="49254571">
          <v:shape id="_x0000_i1274" type="#_x0000_t75" style="width:13.7pt;height:11.55pt" o:ole="">
            <v:imagedata r:id="rId528" o:title=""/>
          </v:shape>
          <o:OLEObject Type="Embed" ProgID="Equation.DSMT4" ShapeID="_x0000_i1274" DrawAspect="Content" ObjectID="_1727181353" r:id="rId529"/>
        </w:object>
      </w:r>
      <w:r w:rsidRPr="00A35D09">
        <w:rPr>
          <w:bCs/>
        </w:rPr>
        <w:t xml:space="preserve"> để hàm số </w:t>
      </w:r>
      <w:r w:rsidRPr="00A35D09">
        <w:rPr>
          <w:position w:val="-16"/>
        </w:rPr>
        <w:object w:dxaOrig="3111" w:dyaOrig="434" w14:anchorId="35E5ECB3">
          <v:shape id="_x0000_i1275" type="#_x0000_t75" style="width:155.55pt;height:21.45pt" o:ole="">
            <v:imagedata r:id="rId530" o:title=""/>
          </v:shape>
          <o:OLEObject Type="Embed" ProgID="Equation.DSMT4" ShapeID="_x0000_i1275" DrawAspect="Content" ObjectID="_1727181354" r:id="rId531"/>
        </w:object>
      </w:r>
      <w:r w:rsidRPr="00A35D09">
        <w:rPr>
          <w:bCs/>
        </w:rPr>
        <w:t xml:space="preserve"> đạt giá trị lớn nhất trên đoạn </w:t>
      </w:r>
      <w:r w:rsidRPr="00A35D09">
        <w:rPr>
          <w:position w:val="-14"/>
        </w:rPr>
        <w:object w:dxaOrig="683" w:dyaOrig="425" w14:anchorId="50B6510A">
          <v:shape id="_x0000_i1276" type="#_x0000_t75" style="width:34.3pt;height:21pt" o:ole="">
            <v:imagedata r:id="rId532" o:title=""/>
          </v:shape>
          <o:OLEObject Type="Embed" ProgID="Equation.DSMT4" ShapeID="_x0000_i1276" DrawAspect="Content" ObjectID="_1727181355" r:id="rId533"/>
        </w:object>
      </w:r>
      <w:r w:rsidRPr="00A35D09">
        <w:rPr>
          <w:bCs/>
        </w:rPr>
        <w:t xml:space="preserve"> bằng </w:t>
      </w:r>
      <w:r w:rsidRPr="00A35D09">
        <w:rPr>
          <w:position w:val="-6"/>
        </w:rPr>
        <w:object w:dxaOrig="342" w:dyaOrig="277" w14:anchorId="7D4FC771">
          <v:shape id="_x0000_i1277" type="#_x0000_t75" style="width:17.55pt;height:13.7pt" o:ole="">
            <v:imagedata r:id="rId534" o:title=""/>
          </v:shape>
          <o:OLEObject Type="Embed" ProgID="Equation.DSMT4" ShapeID="_x0000_i1277" DrawAspect="Content" ObjectID="_1727181356" r:id="rId535"/>
        </w:object>
      </w:r>
      <w:r w:rsidRPr="00A35D09">
        <w:rPr>
          <w:bCs/>
        </w:rPr>
        <w:t xml:space="preserve"> Tổng </w:t>
      </w:r>
      <w:r w:rsidRPr="00A35D09">
        <w:rPr>
          <w:position w:val="-6"/>
        </w:rPr>
        <w:object w:dxaOrig="231" w:dyaOrig="277" w14:anchorId="78A33FF2">
          <v:shape id="_x0000_i1278" type="#_x0000_t75" style="width:11.55pt;height:13.7pt" o:ole="">
            <v:imagedata r:id="rId536" o:title=""/>
          </v:shape>
          <o:OLEObject Type="Embed" ProgID="Equation.DSMT4" ShapeID="_x0000_i1278" DrawAspect="Content" ObjectID="_1727181357" r:id="rId537"/>
        </w:object>
      </w:r>
      <w:r w:rsidRPr="00A35D09">
        <w:rPr>
          <w:bCs/>
        </w:rPr>
        <w:t xml:space="preserve"> thuộc khoảng nào sau đây?</w:t>
      </w:r>
    </w:p>
    <w:p w14:paraId="4255CDF6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b/>
          <w:bCs/>
          <w:position w:val="-14"/>
        </w:rPr>
        <w:object w:dxaOrig="1080" w:dyaOrig="406" w14:anchorId="29D91788">
          <v:shape id="_x0000_i1279" type="#_x0000_t75" style="width:54pt;height:20.55pt" o:ole="">
            <v:imagedata r:id="rId538" o:title=""/>
          </v:shape>
          <o:OLEObject Type="Embed" ProgID="Equation.DSMT4" ShapeID="_x0000_i1279" DrawAspect="Content" ObjectID="_1727181358" r:id="rId539"/>
        </w:object>
      </w:r>
      <w:r w:rsidRPr="00A35D09">
        <w:rPr>
          <w:b/>
          <w:bCs/>
        </w:rPr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b/>
          <w:bCs/>
          <w:position w:val="-14"/>
        </w:rPr>
        <w:object w:dxaOrig="517" w:dyaOrig="406" w14:anchorId="0868968C">
          <v:shape id="_x0000_i1280" type="#_x0000_t75" style="width:25.7pt;height:20.55pt" o:ole="">
            <v:imagedata r:id="rId540" o:title=""/>
          </v:shape>
          <o:OLEObject Type="Embed" ProgID="Equation.DSMT4" ShapeID="_x0000_i1280" DrawAspect="Content" ObjectID="_1727181359" r:id="rId541"/>
        </w:object>
      </w:r>
      <w:r w:rsidRPr="00A35D09">
        <w:rPr>
          <w:b/>
          <w:bCs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b/>
          <w:bCs/>
          <w:position w:val="-14"/>
        </w:rPr>
        <w:object w:dxaOrig="803" w:dyaOrig="406" w14:anchorId="2F64400B">
          <v:shape id="_x0000_i1281" type="#_x0000_t75" style="width:40.3pt;height:20.55pt" o:ole="">
            <v:imagedata r:id="rId542" o:title=""/>
          </v:shape>
          <o:OLEObject Type="Embed" ProgID="Equation.DSMT4" ShapeID="_x0000_i1281" DrawAspect="Content" ObjectID="_1727181360" r:id="rId543"/>
        </w:object>
      </w:r>
      <w:r w:rsidRPr="00A35D09">
        <w:rPr>
          <w:b/>
          <w:bCs/>
        </w:rPr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b/>
          <w:bCs/>
          <w:position w:val="-14"/>
        </w:rPr>
        <w:object w:dxaOrig="655" w:dyaOrig="406" w14:anchorId="33F9AEE7">
          <v:shape id="_x0000_i1282" type="#_x0000_t75" style="width:33pt;height:20.55pt" o:ole="">
            <v:imagedata r:id="rId544" o:title=""/>
          </v:shape>
          <o:OLEObject Type="Embed" ProgID="Equation.DSMT4" ShapeID="_x0000_i1282" DrawAspect="Content" ObjectID="_1727181361" r:id="rId545"/>
        </w:object>
      </w:r>
      <w:r w:rsidRPr="00A35D09">
        <w:rPr>
          <w:b/>
          <w:bCs/>
        </w:rPr>
        <w:t>.</w:t>
      </w:r>
    </w:p>
    <w:p w14:paraId="70CB2C15" w14:textId="77777777" w:rsidR="007E24E6" w:rsidRPr="00A35D09" w:rsidRDefault="007E24E6" w:rsidP="00D4103F">
      <w:r w:rsidRPr="00A35D09">
        <w:rPr>
          <w:b/>
          <w:color w:val="0000FF"/>
        </w:rPr>
        <w:lastRenderedPageBreak/>
        <w:t xml:space="preserve">Câu 47: </w:t>
      </w:r>
      <w:r w:rsidRPr="00A35D09">
        <w:t xml:space="preserve">Có bao nhiêu giá trị nguyên của tham số </w:t>
      </w:r>
      <w:r w:rsidRPr="00A35D09">
        <w:rPr>
          <w:position w:val="-14"/>
        </w:rPr>
        <w:object w:dxaOrig="1080" w:dyaOrig="388" w14:anchorId="0CB7A3A5">
          <v:shape id="_x0000_i1283" type="#_x0000_t75" style="width:54pt;height:19.3pt" o:ole="">
            <v:imagedata r:id="rId546" o:title=""/>
          </v:shape>
          <o:OLEObject Type="Embed" ProgID="Equation.DSMT4" ShapeID="_x0000_i1283" DrawAspect="Content" ObjectID="_1727181362" r:id="rId547"/>
        </w:object>
      </w:r>
      <w:r w:rsidRPr="00A35D09">
        <w:t xml:space="preserve"> để hàm số </w:t>
      </w:r>
      <w:r w:rsidRPr="00A35D09">
        <w:rPr>
          <w:position w:val="-16"/>
        </w:rPr>
        <w:object w:dxaOrig="2058" w:dyaOrig="434" w14:anchorId="7C0DAE9B">
          <v:shape id="_x0000_i1284" type="#_x0000_t75" style="width:103.3pt;height:21.45pt" o:ole="">
            <v:imagedata r:id="rId548" o:title=""/>
          </v:shape>
          <o:OLEObject Type="Embed" ProgID="Equation.DSMT4" ShapeID="_x0000_i1284" DrawAspect="Content" ObjectID="_1727181363" r:id="rId549"/>
        </w:object>
      </w:r>
      <w:r w:rsidRPr="00A35D09">
        <w:t xml:space="preserve"> có ít nhất 5 điểm cực trị</w:t>
      </w:r>
    </w:p>
    <w:p w14:paraId="3D671A0A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185" w:dyaOrig="286" w14:anchorId="33F05CF5">
          <v:shape id="_x0000_i1285" type="#_x0000_t75" style="width:9pt;height:14.55pt" o:ole="">
            <v:imagedata r:id="rId550" o:title=""/>
          </v:shape>
          <o:OLEObject Type="Embed" ProgID="Equation.DSMT4" ShapeID="_x0000_i1285" DrawAspect="Content" ObjectID="_1727181364" r:id="rId551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4"/>
        </w:rPr>
        <w:object w:dxaOrig="249" w:dyaOrig="249" w14:anchorId="272AE52B">
          <v:shape id="_x0000_i1286" type="#_x0000_t75" style="width:12.45pt;height:12.45pt" o:ole="">
            <v:imagedata r:id="rId552" o:title=""/>
          </v:shape>
          <o:OLEObject Type="Embed" ProgID="Equation.DSMT4" ShapeID="_x0000_i1286" DrawAspect="Content" ObjectID="_1727181365" r:id="rId553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203" w:dyaOrig="286" w14:anchorId="33A66502">
          <v:shape id="_x0000_i1287" type="#_x0000_t75" style="width:10.3pt;height:14.55pt" o:ole="">
            <v:imagedata r:id="rId554" o:title=""/>
          </v:shape>
          <o:OLEObject Type="Embed" ProgID="Equation.DSMT4" ShapeID="_x0000_i1287" DrawAspect="Content" ObjectID="_1727181366" r:id="rId555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4"/>
        </w:rPr>
        <w:object w:dxaOrig="277" w:dyaOrig="249" w14:anchorId="117DD505">
          <v:shape id="_x0000_i1288" type="#_x0000_t75" style="width:13.7pt;height:12.45pt" o:ole="">
            <v:imagedata r:id="rId556" o:title=""/>
          </v:shape>
          <o:OLEObject Type="Embed" ProgID="Equation.DSMT4" ShapeID="_x0000_i1288" DrawAspect="Content" ObjectID="_1727181367" r:id="rId557"/>
        </w:object>
      </w:r>
      <w:r w:rsidRPr="00A35D09">
        <w:t>.</w:t>
      </w:r>
    </w:p>
    <w:p w14:paraId="375EC794" w14:textId="77777777" w:rsidR="007E24E6" w:rsidRPr="00A35D09" w:rsidRDefault="007E24E6" w:rsidP="00D4103F">
      <w:pPr>
        <w:tabs>
          <w:tab w:val="left" w:pos="992"/>
        </w:tabs>
        <w:jc w:val="both"/>
        <w:rPr>
          <w:b/>
        </w:rPr>
      </w:pPr>
      <w:r w:rsidRPr="00A35D09">
        <w:rPr>
          <w:b/>
          <w:color w:val="0000FF"/>
        </w:rPr>
        <w:t xml:space="preserve">Câu 48: </w:t>
      </w:r>
      <w:r w:rsidRPr="00A35D09">
        <w:t xml:space="preserve">Cho một tấm nhôm hình chữ nhật </w:t>
      </w:r>
      <w:r w:rsidRPr="00A35D09">
        <w:rPr>
          <w:position w:val="-6"/>
        </w:rPr>
        <w:object w:dxaOrig="729" w:dyaOrig="277" w14:anchorId="2361EBBF">
          <v:shape id="_x0000_i1289" type="#_x0000_t75" style="width:36.45pt;height:13.7pt" o:ole="">
            <v:imagedata r:id="rId558" o:title=""/>
          </v:shape>
          <o:OLEObject Type="Embed" ProgID="Equation.DSMT4" ShapeID="_x0000_i1289" DrawAspect="Content" ObjectID="_1727181368" r:id="rId559"/>
        </w:object>
      </w:r>
      <w:r w:rsidRPr="00A35D09">
        <w:t xml:space="preserve"> có </w:t>
      </w:r>
      <w:r w:rsidRPr="00A35D09">
        <w:rPr>
          <w:position w:val="-10"/>
        </w:rPr>
        <w:object w:dxaOrig="1191" w:dyaOrig="323" w14:anchorId="7E9DCA6F">
          <v:shape id="_x0000_i1290" type="#_x0000_t75" style="width:59.55pt;height:16.3pt" o:ole="">
            <v:imagedata r:id="rId560" o:title=""/>
          </v:shape>
          <o:OLEObject Type="Embed" ProgID="Equation.DSMT4" ShapeID="_x0000_i1290" DrawAspect="Content" ObjectID="_1727181369" r:id="rId561"/>
        </w:object>
      </w:r>
      <w:r w:rsidRPr="00A35D09">
        <w:t xml:space="preserve">. Ta gập tấm tôn theo hai cạnh </w:t>
      </w:r>
      <w:r w:rsidRPr="00A35D09">
        <w:rPr>
          <w:position w:val="-10"/>
        </w:rPr>
        <w:object w:dxaOrig="877" w:dyaOrig="323" w14:anchorId="066C128B">
          <v:shape id="_x0000_i1291" type="#_x0000_t75" style="width:43.7pt;height:16.3pt" o:ole="">
            <v:imagedata r:id="rId562" o:title=""/>
          </v:shape>
          <o:OLEObject Type="Embed" ProgID="Equation.DSMT4" ShapeID="_x0000_i1291" DrawAspect="Content" ObjectID="_1727181370" r:id="rId563"/>
        </w:object>
      </w:r>
      <w:r w:rsidRPr="00A35D09">
        <w:t xml:space="preserve"> vào phía trong đến khi </w:t>
      </w:r>
      <w:r w:rsidRPr="00A35D09">
        <w:rPr>
          <w:position w:val="-4"/>
        </w:rPr>
        <w:object w:dxaOrig="388" w:dyaOrig="249" w14:anchorId="7B1008AD">
          <v:shape id="_x0000_i1292" type="#_x0000_t75" style="width:19.3pt;height:12.45pt" o:ole="">
            <v:imagedata r:id="rId564" o:title=""/>
          </v:shape>
          <o:OLEObject Type="Embed" ProgID="Equation.DSMT4" ShapeID="_x0000_i1292" DrawAspect="Content" ObjectID="_1727181371" r:id="rId565"/>
        </w:object>
      </w:r>
      <w:r w:rsidRPr="00A35D09">
        <w:t xml:space="preserve"> và </w:t>
      </w:r>
      <w:r w:rsidRPr="00A35D09">
        <w:rPr>
          <w:position w:val="-6"/>
        </w:rPr>
        <w:object w:dxaOrig="388" w:dyaOrig="277" w14:anchorId="3129DF2B">
          <v:shape id="_x0000_i1293" type="#_x0000_t75" style="width:19.3pt;height:13.7pt" o:ole="">
            <v:imagedata r:id="rId566" o:title=""/>
          </v:shape>
          <o:OLEObject Type="Embed" ProgID="Equation.DSMT4" ShapeID="_x0000_i1293" DrawAspect="Content" ObjectID="_1727181372" r:id="rId567"/>
        </w:object>
      </w:r>
      <w:r w:rsidRPr="00A35D09">
        <w:t xml:space="preserve"> trung nhau như hình vẽ sau đây để được một lăng trụ đứng khuyết hai đáy.</w:t>
      </w:r>
    </w:p>
    <w:p w14:paraId="4A1B395B" w14:textId="3769545D" w:rsidR="007E24E6" w:rsidRPr="00A35D09" w:rsidRDefault="008A1AA6" w:rsidP="00D4103F">
      <w:pPr>
        <w:tabs>
          <w:tab w:val="left" w:pos="992"/>
        </w:tabs>
        <w:jc w:val="center"/>
        <w:rPr>
          <w:b/>
        </w:rPr>
      </w:pPr>
      <w:r w:rsidRPr="00A35D09">
        <w:rPr>
          <w:noProof/>
        </w:rPr>
        <w:drawing>
          <wp:inline distT="0" distB="0" distL="0" distR="0" wp14:anchorId="2E633416" wp14:editId="40D7F1F0">
            <wp:extent cx="3048000" cy="1234440"/>
            <wp:effectExtent l="0" t="0" r="0" b="0"/>
            <wp:docPr id="3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2191" w14:textId="77777777" w:rsidR="007E24E6" w:rsidRPr="00A35D09" w:rsidRDefault="007E24E6" w:rsidP="00D4103F">
      <w:r w:rsidRPr="00A35D09">
        <w:t xml:space="preserve">Giá trị của </w:t>
      </w:r>
      <w:r w:rsidRPr="00A35D09">
        <w:rPr>
          <w:position w:val="-6"/>
        </w:rPr>
        <w:object w:dxaOrig="203" w:dyaOrig="222" w14:anchorId="2ED20410">
          <v:shape id="_x0000_i1294" type="#_x0000_t75" style="width:10.3pt;height:11.55pt" o:ole="">
            <v:imagedata r:id="rId569" o:title=""/>
          </v:shape>
          <o:OLEObject Type="Embed" ProgID="Equation.DSMT4" ShapeID="_x0000_i1294" DrawAspect="Content" ObjectID="_1727181373" r:id="rId570"/>
        </w:object>
      </w:r>
      <w:r w:rsidRPr="00A35D09">
        <w:t xml:space="preserve"> để thể tích khối lăng trụ lớn nhất là</w:t>
      </w:r>
    </w:p>
    <w:p w14:paraId="2F38726C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10"/>
        </w:rPr>
        <w:object w:dxaOrig="1025" w:dyaOrig="323" w14:anchorId="49F2AC02">
          <v:shape id="_x0000_i1295" type="#_x0000_t75" style="width:51pt;height:16.3pt" o:ole="">
            <v:imagedata r:id="rId571" o:title=""/>
          </v:shape>
          <o:OLEObject Type="Embed" ProgID="Equation.DSMT4" ShapeID="_x0000_i1295" DrawAspect="Content" ObjectID="_1727181374" r:id="rId572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10"/>
        </w:rPr>
        <w:object w:dxaOrig="1218" w:dyaOrig="323" w14:anchorId="7DBDAC87">
          <v:shape id="_x0000_i1296" type="#_x0000_t75" style="width:61.3pt;height:16.3pt" o:ole="">
            <v:imagedata r:id="rId573" o:title=""/>
          </v:shape>
          <o:OLEObject Type="Embed" ProgID="Equation.DSMT4" ShapeID="_x0000_i1296" DrawAspect="Content" ObjectID="_1727181375" r:id="rId574"/>
        </w:objec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10"/>
        </w:rPr>
        <w:object w:dxaOrig="1025" w:dyaOrig="323" w14:anchorId="7090B525">
          <v:shape id="_x0000_i1297" type="#_x0000_t75" style="width:51pt;height:16.3pt" o:ole="">
            <v:imagedata r:id="rId575" o:title=""/>
          </v:shape>
          <o:OLEObject Type="Embed" ProgID="Equation.DSMT4" ShapeID="_x0000_i1297" DrawAspect="Content" ObjectID="_1727181376" r:id="rId576"/>
        </w:objec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10"/>
        </w:rPr>
        <w:object w:dxaOrig="1025" w:dyaOrig="323" w14:anchorId="7A824140">
          <v:shape id="_x0000_i1298" type="#_x0000_t75" style="width:51pt;height:16.3pt" o:ole="">
            <v:imagedata r:id="rId577" o:title=""/>
          </v:shape>
          <o:OLEObject Type="Embed" ProgID="Equation.DSMT4" ShapeID="_x0000_i1298" DrawAspect="Content" ObjectID="_1727181377" r:id="rId578"/>
        </w:object>
      </w:r>
    </w:p>
    <w:p w14:paraId="238A5C4C" w14:textId="77777777" w:rsidR="007E24E6" w:rsidRPr="00A35D09" w:rsidRDefault="007E24E6" w:rsidP="00D4103F">
      <w:pPr>
        <w:tabs>
          <w:tab w:val="left" w:pos="992"/>
        </w:tabs>
        <w:rPr>
          <w:b/>
        </w:rPr>
      </w:pPr>
      <w:r w:rsidRPr="00A35D09">
        <w:rPr>
          <w:b/>
          <w:color w:val="0000FF"/>
        </w:rPr>
        <w:t xml:space="preserve">Câu 49: </w:t>
      </w:r>
      <w:r w:rsidRPr="00A35D09">
        <w:t xml:space="preserve">Cho hàm số </w:t>
      </w:r>
      <w:bookmarkStart w:id="3" w:name="MTBlankEqn"/>
      <w:r w:rsidRPr="00A35D09">
        <w:rPr>
          <w:position w:val="-14"/>
        </w:rPr>
        <w:object w:dxaOrig="960" w:dyaOrig="406" w14:anchorId="720E3B58">
          <v:shape id="_x0000_i1299" type="#_x0000_t75" style="width:48pt;height:20.55pt" o:ole="">
            <v:imagedata r:id="rId579" o:title=""/>
          </v:shape>
          <o:OLEObject Type="Embed" ProgID="Equation.DSMT4" ShapeID="_x0000_i1299" DrawAspect="Content" ObjectID="_1727181378" r:id="rId580"/>
        </w:object>
      </w:r>
      <w:bookmarkEnd w:id="3"/>
      <w:r w:rsidRPr="00A35D09">
        <w:t xml:space="preserve"> liên tục trên </w:t>
      </w:r>
      <w:r w:rsidRPr="00A35D09">
        <w:rPr>
          <w:position w:val="-4"/>
        </w:rPr>
        <w:object w:dxaOrig="249" w:dyaOrig="249" w14:anchorId="27078BFE">
          <v:shape id="_x0000_i1300" type="#_x0000_t75" style="width:12.45pt;height:12.45pt" o:ole="">
            <v:imagedata r:id="rId581" o:title=""/>
          </v:shape>
          <o:OLEObject Type="Embed" ProgID="Equation.DSMT4" ShapeID="_x0000_i1300" DrawAspect="Content" ObjectID="_1727181379" r:id="rId582"/>
        </w:object>
      </w:r>
      <w:r w:rsidRPr="00A35D09">
        <w:t xml:space="preserve"> có đồ thị như hình vẽ. Có bao nhiêu giá trị nguyên của tham số </w:t>
      </w:r>
      <w:r w:rsidRPr="00A35D09">
        <w:rPr>
          <w:position w:val="-6"/>
        </w:rPr>
        <w:object w:dxaOrig="249" w:dyaOrig="203" w14:anchorId="67924DD6">
          <v:shape id="_x0000_i1301" type="#_x0000_t75" style="width:12.45pt;height:10.3pt" o:ole="">
            <v:imagedata r:id="rId583" o:title=""/>
          </v:shape>
          <o:OLEObject Type="Embed" ProgID="Equation.DSMT4" ShapeID="_x0000_i1301" DrawAspect="Content" ObjectID="_1727181380" r:id="rId584"/>
        </w:object>
      </w:r>
      <w:r w:rsidRPr="00A35D09">
        <w:t xml:space="preserve"> để phương trình </w:t>
      </w:r>
      <w:r w:rsidRPr="00A35D09">
        <w:rPr>
          <w:position w:val="-14"/>
        </w:rPr>
        <w:object w:dxaOrig="2760" w:dyaOrig="406" w14:anchorId="72C0FE47">
          <v:shape id="_x0000_i1302" type="#_x0000_t75" style="width:138pt;height:20.55pt" o:ole="">
            <v:imagedata r:id="rId585" o:title=""/>
          </v:shape>
          <o:OLEObject Type="Embed" ProgID="Equation.DSMT4" ShapeID="_x0000_i1302" DrawAspect="Content" ObjectID="_1727181381" r:id="rId586"/>
        </w:object>
      </w:r>
      <w:r w:rsidRPr="00A35D09">
        <w:t xml:space="preserve"> có đúng </w:t>
      </w:r>
      <w:r w:rsidRPr="00A35D09">
        <w:rPr>
          <w:position w:val="-6"/>
        </w:rPr>
        <w:object w:dxaOrig="157" w:dyaOrig="249" w14:anchorId="70E7ED70">
          <v:shape id="_x0000_i1303" type="#_x0000_t75" style="width:7.7pt;height:12.45pt" o:ole="">
            <v:imagedata r:id="rId587" o:title=""/>
          </v:shape>
          <o:OLEObject Type="Embed" ProgID="Equation.DSMT4" ShapeID="_x0000_i1303" DrawAspect="Content" ObjectID="_1727181382" r:id="rId588"/>
        </w:object>
      </w:r>
      <w:r w:rsidRPr="00A35D09">
        <w:t xml:space="preserve"> nghiệm phân biệt trên </w:t>
      </w:r>
      <w:r w:rsidRPr="00A35D09">
        <w:rPr>
          <w:position w:val="-14"/>
        </w:rPr>
        <w:object w:dxaOrig="637" w:dyaOrig="406" w14:anchorId="0C8CE770">
          <v:shape id="_x0000_i1304" type="#_x0000_t75" style="width:31.7pt;height:20.55pt" o:ole="">
            <v:imagedata r:id="rId589" o:title=""/>
          </v:shape>
          <o:OLEObject Type="Embed" ProgID="Equation.DSMT4" ShapeID="_x0000_i1304" DrawAspect="Content" ObjectID="_1727181383" r:id="rId590"/>
        </w:object>
      </w:r>
    </w:p>
    <w:p w14:paraId="0E0398E5" w14:textId="42ABE88E" w:rsidR="007E24E6" w:rsidRPr="00A35D09" w:rsidRDefault="008A1AA6" w:rsidP="00D4103F">
      <w:pPr>
        <w:jc w:val="center"/>
      </w:pPr>
      <w:r w:rsidRPr="00A35D09">
        <w:rPr>
          <w:noProof/>
        </w:rPr>
        <w:drawing>
          <wp:inline distT="0" distB="0" distL="0" distR="0" wp14:anchorId="14977002" wp14:editId="44E93BE7">
            <wp:extent cx="1882140" cy="1889760"/>
            <wp:effectExtent l="0" t="0" r="0" b="0"/>
            <wp:docPr id="32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2F08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6"/>
        </w:rPr>
        <w:object w:dxaOrig="240" w:dyaOrig="249" w14:anchorId="10B0B8AC">
          <v:shape id="_x0000_i1305" type="#_x0000_t75" style="width:12pt;height:12.45pt" o:ole="">
            <v:imagedata r:id="rId592" o:title=""/>
          </v:shape>
          <o:OLEObject Type="Embed" ProgID="Equation.DSMT4" ShapeID="_x0000_i1305" DrawAspect="Content" ObjectID="_1727181384" r:id="rId593"/>
        </w:objec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203" w:dyaOrig="249" w14:anchorId="66A95DF2">
          <v:shape id="_x0000_i1306" type="#_x0000_t75" style="width:10.3pt;height:12.45pt" o:ole="">
            <v:imagedata r:id="rId594" o:title=""/>
          </v:shape>
          <o:OLEObject Type="Embed" ProgID="Equation.DSMT4" ShapeID="_x0000_i1306" DrawAspect="Content" ObjectID="_1727181385" r:id="rId595"/>
        </w:objec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240" w:dyaOrig="249" w14:anchorId="0A86075A">
          <v:shape id="_x0000_i1307" type="#_x0000_t75" style="width:12pt;height:12.45pt" o:ole="">
            <v:imagedata r:id="rId596" o:title=""/>
          </v:shape>
          <o:OLEObject Type="Embed" ProgID="Equation.DSMT4" ShapeID="_x0000_i1307" DrawAspect="Content" ObjectID="_1727181386" r:id="rId597"/>
        </w:objec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240" w:dyaOrig="249" w14:anchorId="52D4B387">
          <v:shape id="_x0000_i1308" type="#_x0000_t75" style="width:12pt;height:12.45pt" o:ole="">
            <v:imagedata r:id="rId598" o:title=""/>
          </v:shape>
          <o:OLEObject Type="Embed" ProgID="Equation.DSMT4" ShapeID="_x0000_i1308" DrawAspect="Content" ObjectID="_1727181387" r:id="rId599"/>
        </w:object>
      </w:r>
    </w:p>
    <w:p w14:paraId="03D21556" w14:textId="77777777" w:rsidR="007E24E6" w:rsidRPr="00A35D09" w:rsidRDefault="007E24E6" w:rsidP="00D4103F">
      <w:pPr>
        <w:tabs>
          <w:tab w:val="left" w:pos="992"/>
        </w:tabs>
        <w:jc w:val="both"/>
      </w:pPr>
      <w:r w:rsidRPr="00A35D09">
        <w:rPr>
          <w:b/>
          <w:color w:val="0000FF"/>
        </w:rPr>
        <w:t xml:space="preserve">Câu 50: </w:t>
      </w:r>
      <w:r w:rsidRPr="00A35D09">
        <w:rPr>
          <w:lang w:val="vi-VN"/>
        </w:rPr>
        <w:t xml:space="preserve">Cho hàm số </w:t>
      </w:r>
      <w:r w:rsidRPr="00A35D09">
        <w:rPr>
          <w:position w:val="-14"/>
        </w:rPr>
        <w:object w:dxaOrig="914" w:dyaOrig="388" w14:anchorId="44F825D9">
          <v:shape id="_x0000_i1309" type="#_x0000_t75" style="width:45.45pt;height:19.3pt" o:ole="">
            <v:imagedata r:id="rId600" o:title=""/>
          </v:shape>
          <o:OLEObject Type="Embed" ProgID="Equation.DSMT4" ShapeID="_x0000_i1309" DrawAspect="Content" ObjectID="_1727181388" r:id="rId601"/>
        </w:object>
      </w:r>
      <w:r w:rsidRPr="00A35D09">
        <w:rPr>
          <w:position w:val="-14"/>
          <w:lang w:val="vi-VN"/>
        </w:rPr>
        <w:t xml:space="preserve"> </w:t>
      </w:r>
      <w:r w:rsidRPr="00A35D09">
        <w:rPr>
          <w:lang w:val="vi-VN"/>
        </w:rPr>
        <w:t xml:space="preserve">có đạo hàm liên tục trên </w:t>
      </w:r>
      <w:r w:rsidRPr="00A35D09">
        <w:rPr>
          <w:position w:val="-4"/>
        </w:rPr>
        <w:object w:dxaOrig="240" w:dyaOrig="240" w14:anchorId="7ED0CD92">
          <v:shape id="_x0000_i1310" type="#_x0000_t75" style="width:12pt;height:12pt" o:ole="">
            <v:imagedata r:id="rId602" o:title=""/>
          </v:shape>
          <o:OLEObject Type="Embed" ProgID="Equation.DSMT4" ShapeID="_x0000_i1310" DrawAspect="Content" ObjectID="_1727181389" r:id="rId603"/>
        </w:object>
      </w:r>
      <w:r w:rsidRPr="00A35D09">
        <w:rPr>
          <w:position w:val="-4"/>
          <w:lang w:val="vi-VN"/>
        </w:rPr>
        <w:t xml:space="preserve"> </w:t>
      </w:r>
      <w:r w:rsidRPr="00A35D09">
        <w:rPr>
          <w:lang w:val="vi-VN"/>
        </w:rPr>
        <w:t xml:space="preserve">và có đồ thị hàm số </w:t>
      </w:r>
      <w:r w:rsidRPr="00A35D09">
        <w:rPr>
          <w:position w:val="-14"/>
        </w:rPr>
        <w:object w:dxaOrig="960" w:dyaOrig="388" w14:anchorId="2B6B4EC7">
          <v:shape id="_x0000_i1311" type="#_x0000_t75" style="width:48pt;height:19.3pt" o:ole="">
            <v:imagedata r:id="rId604" o:title=""/>
          </v:shape>
          <o:OLEObject Type="Embed" ProgID="Equation.DSMT4" ShapeID="_x0000_i1311" DrawAspect="Content" ObjectID="_1727181390" r:id="rId605"/>
        </w:object>
      </w:r>
      <w:r w:rsidRPr="00A35D09">
        <w:rPr>
          <w:lang w:val="vi-VN"/>
        </w:rPr>
        <w:t xml:space="preserve"> như hình vẽ bên dưới. Hỏi có bao nhiêu giá trị nguyên của tham số thực </w:t>
      </w:r>
      <w:r w:rsidRPr="00A35D09">
        <w:rPr>
          <w:position w:val="-6"/>
        </w:rPr>
        <w:object w:dxaOrig="249" w:dyaOrig="222" w14:anchorId="4EBA0222">
          <v:shape id="_x0000_i1312" type="#_x0000_t75" style="width:12.45pt;height:11.55pt" o:ole="">
            <v:imagedata r:id="rId606" o:title=""/>
          </v:shape>
          <o:OLEObject Type="Embed" ProgID="Equation.DSMT4" ShapeID="_x0000_i1312" DrawAspect="Content" ObjectID="_1727181391" r:id="rId607"/>
        </w:object>
      </w:r>
      <w:r w:rsidRPr="00A35D09">
        <w:rPr>
          <w:lang w:val="vi-VN"/>
        </w:rPr>
        <w:t xml:space="preserve"> </w:t>
      </w:r>
      <w:r w:rsidRPr="00A35D09">
        <w:t xml:space="preserve">thuộc đoạn </w:t>
      </w:r>
      <w:r w:rsidRPr="00A35D09">
        <w:rPr>
          <w:position w:val="-14"/>
        </w:rPr>
        <w:object w:dxaOrig="960" w:dyaOrig="388" w14:anchorId="50F0A406">
          <v:shape id="_x0000_i1313" type="#_x0000_t75" style="width:48pt;height:19.3pt" o:ole="">
            <v:imagedata r:id="rId608" o:title=""/>
          </v:shape>
          <o:OLEObject Type="Embed" ProgID="Equation.DSMT4" ShapeID="_x0000_i1313" DrawAspect="Content" ObjectID="_1727181392" r:id="rId609"/>
        </w:object>
      </w:r>
      <w:r w:rsidRPr="00A35D09">
        <w:rPr>
          <w:lang w:val="vi-VN"/>
        </w:rPr>
        <w:t xml:space="preserve"> để hàm số </w:t>
      </w:r>
      <w:r w:rsidRPr="00A35D09">
        <w:rPr>
          <w:position w:val="-16"/>
        </w:rPr>
        <w:object w:dxaOrig="2169" w:dyaOrig="462" w14:anchorId="3AD15392">
          <v:shape id="_x0000_i1314" type="#_x0000_t75" style="width:108.45pt;height:23.55pt" o:ole="">
            <v:imagedata r:id="rId610" o:title=""/>
          </v:shape>
          <o:OLEObject Type="Embed" ProgID="Equation.DSMT4" ShapeID="_x0000_i1314" DrawAspect="Content" ObjectID="_1727181393" r:id="rId611"/>
        </w:object>
      </w:r>
      <w:r w:rsidRPr="00A35D09">
        <w:rPr>
          <w:lang w:val="vi-VN"/>
        </w:rPr>
        <w:t xml:space="preserve"> đồng biến trên khoảng</w:t>
      </w:r>
      <w:r w:rsidRPr="00A35D09">
        <w:rPr>
          <w:position w:val="-14"/>
        </w:rPr>
        <w:object w:dxaOrig="545" w:dyaOrig="388" w14:anchorId="0B7FD645">
          <v:shape id="_x0000_i1315" type="#_x0000_t75" style="width:27pt;height:19.3pt" o:ole="">
            <v:imagedata r:id="rId612" o:title=""/>
          </v:shape>
          <o:OLEObject Type="Embed" ProgID="Equation.DSMT4" ShapeID="_x0000_i1315" DrawAspect="Content" ObjectID="_1727181394" r:id="rId613"/>
        </w:object>
      </w:r>
      <w:r w:rsidRPr="00A35D09">
        <w:rPr>
          <w:lang w:val="vi-VN"/>
        </w:rPr>
        <w:t>?</w:t>
      </w:r>
    </w:p>
    <w:p w14:paraId="2D892609" w14:textId="2B155F53" w:rsidR="007E24E6" w:rsidRPr="00A35D09" w:rsidRDefault="008A1AA6" w:rsidP="00D4103F">
      <w:pPr>
        <w:jc w:val="center"/>
      </w:pPr>
      <w:r w:rsidRPr="00A35D09">
        <w:rPr>
          <w:noProof/>
        </w:rPr>
        <w:drawing>
          <wp:inline distT="0" distB="0" distL="0" distR="0" wp14:anchorId="424BBA75" wp14:editId="0269ACC3">
            <wp:extent cx="3825240" cy="1790700"/>
            <wp:effectExtent l="0" t="0" r="0" b="0"/>
            <wp:docPr id="3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FE0A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  <w:r w:rsidRPr="00A35D09">
        <w:tab/>
      </w:r>
      <w:r w:rsidRPr="00A35D09">
        <w:rPr>
          <w:b/>
          <w:color w:val="0000FF"/>
        </w:rPr>
        <w:t xml:space="preserve">A. </w:t>
      </w:r>
      <w:r w:rsidRPr="00A35D09">
        <w:rPr>
          <w:position w:val="-4"/>
        </w:rPr>
        <w:object w:dxaOrig="305" w:dyaOrig="240" w14:anchorId="6E3CE67B">
          <v:shape id="_x0000_i1316" type="#_x0000_t75" style="width:15pt;height:12pt" o:ole="">
            <v:imagedata r:id="rId615" o:title=""/>
          </v:shape>
          <o:OLEObject Type="Embed" ProgID="Equation.DSMT4" ShapeID="_x0000_i1316" DrawAspect="Content" ObjectID="_1727181395" r:id="rId616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B. </w:t>
      </w:r>
      <w:r w:rsidRPr="00A35D09">
        <w:rPr>
          <w:position w:val="-6"/>
        </w:rPr>
        <w:object w:dxaOrig="305" w:dyaOrig="249" w14:anchorId="3162DD91">
          <v:shape id="_x0000_i1317" type="#_x0000_t75" style="width:15pt;height:12.45pt" o:ole="">
            <v:imagedata r:id="rId617" o:title=""/>
          </v:shape>
          <o:OLEObject Type="Embed" ProgID="Equation.DSMT4" ShapeID="_x0000_i1317" DrawAspect="Content" ObjectID="_1727181396" r:id="rId618"/>
        </w:object>
      </w:r>
      <w:r w:rsidRPr="00A35D09">
        <w:rPr>
          <w:lang w:val="vi-VN"/>
        </w:rPr>
        <w:t>.</w:t>
      </w:r>
      <w:r w:rsidRPr="00A35D09">
        <w:tab/>
      </w:r>
      <w:r w:rsidRPr="00A35D09">
        <w:rPr>
          <w:b/>
          <w:color w:val="0000FF"/>
        </w:rPr>
        <w:t xml:space="preserve">C. </w:t>
      </w:r>
      <w:r w:rsidRPr="00A35D09">
        <w:rPr>
          <w:position w:val="-6"/>
        </w:rPr>
        <w:object w:dxaOrig="305" w:dyaOrig="249" w14:anchorId="38DAD845">
          <v:shape id="_x0000_i1318" type="#_x0000_t75" style="width:15pt;height:12.45pt" o:ole="">
            <v:imagedata r:id="rId619" o:title=""/>
          </v:shape>
          <o:OLEObject Type="Embed" ProgID="Equation.DSMT4" ShapeID="_x0000_i1318" DrawAspect="Content" ObjectID="_1727181397" r:id="rId620"/>
        </w:object>
      </w:r>
      <w:r w:rsidRPr="00A35D09">
        <w:t>.</w:t>
      </w:r>
      <w:r w:rsidRPr="00A35D09">
        <w:tab/>
      </w:r>
      <w:r w:rsidRPr="00A35D09">
        <w:rPr>
          <w:b/>
          <w:color w:val="0000FF"/>
        </w:rPr>
        <w:t xml:space="preserve">D. </w:t>
      </w:r>
      <w:r w:rsidRPr="00A35D09">
        <w:rPr>
          <w:position w:val="-6"/>
        </w:rPr>
        <w:object w:dxaOrig="305" w:dyaOrig="249" w14:anchorId="3EA7ABAE">
          <v:shape id="_x0000_i1319" type="#_x0000_t75" style="width:15pt;height:12.45pt" o:ole="">
            <v:imagedata r:id="rId621" o:title=""/>
          </v:shape>
          <o:OLEObject Type="Embed" ProgID="Equation.DSMT4" ShapeID="_x0000_i1319" DrawAspect="Content" ObjectID="_1727181398" r:id="rId622"/>
        </w:object>
      </w:r>
      <w:r w:rsidRPr="00A35D09">
        <w:t>.</w:t>
      </w:r>
    </w:p>
    <w:p w14:paraId="66128625" w14:textId="77777777" w:rsidR="007E24E6" w:rsidRPr="00A35D09" w:rsidRDefault="007E24E6" w:rsidP="00D4103F">
      <w:pPr>
        <w:rPr>
          <w:color w:val="FFFFFF"/>
        </w:rPr>
      </w:pPr>
      <w:r w:rsidRPr="00A35D09">
        <w:rPr>
          <w:color w:val="FFFFFF"/>
        </w:rPr>
        <w:t>-----------------------------------------------</w:t>
      </w:r>
    </w:p>
    <w:p w14:paraId="6FB12257" w14:textId="77777777" w:rsidR="007E24E6" w:rsidRPr="00A35D09" w:rsidRDefault="007E24E6" w:rsidP="00D4103F">
      <w:pPr>
        <w:jc w:val="center"/>
      </w:pPr>
      <w:r w:rsidRPr="00A35D09">
        <w:t>----------- HẾT ----------</w:t>
      </w:r>
    </w:p>
    <w:p w14:paraId="797F544B" w14:textId="77777777" w:rsidR="007E24E6" w:rsidRPr="00A35D09" w:rsidRDefault="007E24E6" w:rsidP="00D4103F">
      <w:pPr>
        <w:tabs>
          <w:tab w:val="left" w:pos="200"/>
          <w:tab w:val="left" w:pos="2700"/>
          <w:tab w:val="left" w:pos="5200"/>
          <w:tab w:val="left" w:pos="7700"/>
        </w:tabs>
      </w:pPr>
    </w:p>
    <w:sectPr w:rsidR="007E24E6" w:rsidRPr="00A35D09" w:rsidSect="00823C38">
      <w:footerReference w:type="default" r:id="rId623"/>
      <w:pgSz w:w="11907" w:h="16840" w:code="9"/>
      <w:pgMar w:top="454" w:right="567" w:bottom="454" w:left="851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2C190" w14:textId="77777777" w:rsidR="00952F0B" w:rsidRDefault="00952F0B">
      <w:r>
        <w:separator/>
      </w:r>
    </w:p>
  </w:endnote>
  <w:endnote w:type="continuationSeparator" w:id="0">
    <w:p w14:paraId="34C7D902" w14:textId="77777777" w:rsidR="00952F0B" w:rsidRDefault="00952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BFDB5" w14:textId="2459B3DB" w:rsidR="00CD4EA2" w:rsidRPr="008F4704" w:rsidRDefault="00CD4EA2" w:rsidP="00123BAE">
    <w:pPr>
      <w:pStyle w:val="Footer"/>
      <w:jc w:val="right"/>
      <w:rPr>
        <w:rStyle w:val="PageNumber"/>
        <w:sz w:val="22"/>
      </w:rPr>
    </w:pPr>
    <w:r w:rsidRPr="008F4704">
      <w:rPr>
        <w:rStyle w:val="PageNumber"/>
        <w:sz w:val="22"/>
      </w:rPr>
      <w:tab/>
      <w:t xml:space="preserve">                     </w:t>
    </w:r>
    <w:r w:rsidRPr="008F4704">
      <w:rPr>
        <w:rStyle w:val="PageNumber"/>
        <w:sz w:val="22"/>
      </w:rPr>
      <w:tab/>
      <w:t xml:space="preserve">   </w:t>
    </w:r>
    <w:r>
      <w:rPr>
        <w:rStyle w:val="PageNumber"/>
        <w:sz w:val="22"/>
      </w:rPr>
      <w:t xml:space="preserve">                      </w:t>
    </w:r>
    <w:r w:rsidRPr="008F4704">
      <w:rPr>
        <w:rStyle w:val="PageNumber"/>
        <w:sz w:val="22"/>
      </w:rPr>
      <w:t xml:space="preserve">Trang </w:t>
    </w:r>
    <w:r w:rsidR="00072822" w:rsidRPr="00072822">
      <w:rPr>
        <w:rStyle w:val="PageNumber"/>
        <w:sz w:val="22"/>
      </w:rPr>
      <w:fldChar w:fldCharType="begin"/>
    </w:r>
    <w:r w:rsidR="00072822" w:rsidRPr="00072822">
      <w:rPr>
        <w:rStyle w:val="PageNumber"/>
        <w:sz w:val="22"/>
      </w:rPr>
      <w:instrText xml:space="preserve"> PAGE </w:instrText>
    </w:r>
    <w:r w:rsidR="00072822" w:rsidRPr="00072822">
      <w:rPr>
        <w:rStyle w:val="PageNumber"/>
        <w:sz w:val="22"/>
      </w:rPr>
      <w:fldChar w:fldCharType="separate"/>
    </w:r>
    <w:r w:rsidR="00134E08">
      <w:rPr>
        <w:rStyle w:val="PageNumber"/>
        <w:noProof/>
        <w:sz w:val="22"/>
      </w:rPr>
      <w:t>1</w:t>
    </w:r>
    <w:r w:rsidR="00072822" w:rsidRPr="00072822">
      <w:rPr>
        <w:rStyle w:val="PageNumber"/>
        <w:sz w:val="22"/>
      </w:rPr>
      <w:fldChar w:fldCharType="end"/>
    </w:r>
    <w:r w:rsidR="00072822">
      <w:rPr>
        <w:rStyle w:val="PageNumber"/>
        <w:sz w:val="22"/>
      </w:rPr>
      <w:t>/</w:t>
    </w:r>
    <w:r w:rsidR="00072822" w:rsidRPr="00072822">
      <w:rPr>
        <w:rStyle w:val="PageNumber"/>
        <w:sz w:val="22"/>
      </w:rPr>
      <w:fldChar w:fldCharType="begin"/>
    </w:r>
    <w:r w:rsidR="00072822" w:rsidRPr="00072822">
      <w:rPr>
        <w:rStyle w:val="PageNumber"/>
        <w:sz w:val="22"/>
      </w:rPr>
      <w:instrText xml:space="preserve"> NUMPAGES </w:instrText>
    </w:r>
    <w:r w:rsidR="00072822" w:rsidRPr="00072822">
      <w:rPr>
        <w:rStyle w:val="PageNumber"/>
        <w:sz w:val="22"/>
      </w:rPr>
      <w:fldChar w:fldCharType="separate"/>
    </w:r>
    <w:r w:rsidR="00123BAE">
      <w:rPr>
        <w:rStyle w:val="PageNumber"/>
        <w:noProof/>
        <w:sz w:val="22"/>
      </w:rPr>
      <w:t>1</w:t>
    </w:r>
    <w:r w:rsidR="00072822" w:rsidRPr="00072822">
      <w:rPr>
        <w:rStyle w:val="PageNumber"/>
        <w:sz w:val="22"/>
      </w:rPr>
      <w:fldChar w:fldCharType="end"/>
    </w:r>
    <w:r w:rsidRPr="008F4704">
      <w:rPr>
        <w:rStyle w:val="PageNumber"/>
        <w:sz w:val="22"/>
      </w:rPr>
      <w:t xml:space="preserve"> - Mã đề thi </w:t>
    </w:r>
    <w:r w:rsidR="006E393F">
      <w:rPr>
        <w:rStyle w:val="PageNumber"/>
        <w:sz w:val="22"/>
      </w:rPr>
      <w:t>105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EA807" w14:textId="77777777" w:rsidR="00952F0B" w:rsidRDefault="00952F0B">
      <w:r>
        <w:separator/>
      </w:r>
    </w:p>
  </w:footnote>
  <w:footnote w:type="continuationSeparator" w:id="0">
    <w:p w14:paraId="1593BB0C" w14:textId="77777777" w:rsidR="00952F0B" w:rsidRDefault="00952F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75FE4"/>
    <w:rsid w:val="001946F9"/>
    <w:rsid w:val="001A033C"/>
    <w:rsid w:val="001D14E4"/>
    <w:rsid w:val="001D6B15"/>
    <w:rsid w:val="00257818"/>
    <w:rsid w:val="00282940"/>
    <w:rsid w:val="002A44E3"/>
    <w:rsid w:val="003207A9"/>
    <w:rsid w:val="00337152"/>
    <w:rsid w:val="003847F5"/>
    <w:rsid w:val="00401A6D"/>
    <w:rsid w:val="00402C2B"/>
    <w:rsid w:val="0042739A"/>
    <w:rsid w:val="00434A9C"/>
    <w:rsid w:val="00434E1C"/>
    <w:rsid w:val="004D6BE9"/>
    <w:rsid w:val="00535CE2"/>
    <w:rsid w:val="0056152C"/>
    <w:rsid w:val="00566793"/>
    <w:rsid w:val="005F6993"/>
    <w:rsid w:val="006014FB"/>
    <w:rsid w:val="006150AA"/>
    <w:rsid w:val="0063720A"/>
    <w:rsid w:val="0065700D"/>
    <w:rsid w:val="006E393F"/>
    <w:rsid w:val="006F3F6A"/>
    <w:rsid w:val="007419DC"/>
    <w:rsid w:val="00761CD2"/>
    <w:rsid w:val="007E24E6"/>
    <w:rsid w:val="007E2739"/>
    <w:rsid w:val="008012C4"/>
    <w:rsid w:val="008179E2"/>
    <w:rsid w:val="00823C38"/>
    <w:rsid w:val="00850473"/>
    <w:rsid w:val="008710D1"/>
    <w:rsid w:val="00891DB8"/>
    <w:rsid w:val="00893632"/>
    <w:rsid w:val="00895643"/>
    <w:rsid w:val="008A1AA6"/>
    <w:rsid w:val="008F24EF"/>
    <w:rsid w:val="008F4704"/>
    <w:rsid w:val="00914D5E"/>
    <w:rsid w:val="00951906"/>
    <w:rsid w:val="00952F0B"/>
    <w:rsid w:val="0096098E"/>
    <w:rsid w:val="0097123E"/>
    <w:rsid w:val="00976BD8"/>
    <w:rsid w:val="009A04AB"/>
    <w:rsid w:val="009D4350"/>
    <w:rsid w:val="00A20158"/>
    <w:rsid w:val="00A35D09"/>
    <w:rsid w:val="00A436E7"/>
    <w:rsid w:val="00A64769"/>
    <w:rsid w:val="00AD67D7"/>
    <w:rsid w:val="00AE5374"/>
    <w:rsid w:val="00B32C89"/>
    <w:rsid w:val="00B50F8C"/>
    <w:rsid w:val="00B71D63"/>
    <w:rsid w:val="00B81DD2"/>
    <w:rsid w:val="00B85182"/>
    <w:rsid w:val="00BA5B66"/>
    <w:rsid w:val="00BC577C"/>
    <w:rsid w:val="00BD6B27"/>
    <w:rsid w:val="00BE3E5D"/>
    <w:rsid w:val="00BF10C7"/>
    <w:rsid w:val="00C30BE4"/>
    <w:rsid w:val="00C64AB2"/>
    <w:rsid w:val="00C94899"/>
    <w:rsid w:val="00CD4EA2"/>
    <w:rsid w:val="00D4103F"/>
    <w:rsid w:val="00D74806"/>
    <w:rsid w:val="00DD125D"/>
    <w:rsid w:val="00E046F7"/>
    <w:rsid w:val="00E61019"/>
    <w:rsid w:val="00E867FF"/>
    <w:rsid w:val="00F00B33"/>
    <w:rsid w:val="00F03520"/>
    <w:rsid w:val="00F24B8C"/>
    <w:rsid w:val="00F30011"/>
    <w:rsid w:val="00F75493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/>
    <o:shapelayout v:ext="edit">
      <o:idmap v:ext="edit" data="1"/>
      <o:rules v:ext="edit">
        <o:r id="V:Rule1" type="connector" idref="#_x0000_s1072"/>
        <o:r id="V:Rule2" type="connector" idref="#_x0000_s1073"/>
        <o:r id="V:Rule3" type="connector" idref="#_x0000_s1076"/>
        <o:r id="V:Rule4" type="connector" idref="#_x0000_s1077"/>
      </o:rules>
    </o:shapelayout>
  </w:shapeDefaults>
  <w:decimalSymbol w:val=","/>
  <w:listSeparator w:val=","/>
  <w14:docId w14:val="47F789A7"/>
  <w15:chartTrackingRefBased/>
  <w15:docId w15:val="{ECE421F5-78F5-42CE-825C-42CD596A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7E2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7E24E6"/>
    <w:pPr>
      <w:spacing w:after="200" w:line="276" w:lineRule="auto"/>
      <w:ind w:left="720"/>
      <w:contextualSpacing/>
      <w:jc w:val="both"/>
    </w:pPr>
    <w:rPr>
      <w:rFonts w:eastAsia="Calibri"/>
      <w:lang w:val="vi-VN" w:eastAsia="vi-VN"/>
    </w:rPr>
  </w:style>
  <w:style w:type="character" w:customStyle="1" w:styleId="ListParagraphChar">
    <w:name w:val="List Paragraph Char"/>
    <w:link w:val="ListParagraph"/>
    <w:locked/>
    <w:rsid w:val="007E24E6"/>
    <w:rPr>
      <w:rFonts w:eastAsia="Calibri"/>
      <w:sz w:val="24"/>
      <w:szCs w:val="24"/>
    </w:rPr>
  </w:style>
  <w:style w:type="paragraph" w:customStyle="1" w:styleId="Default">
    <w:name w:val="Default"/>
    <w:rsid w:val="007E24E6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oleObject" Target="embeddings/oleObject136.bin"/><Relationship Id="rId21" Type="http://schemas.openxmlformats.org/officeDocument/2006/relationships/image" Target="media/image9.wmf"/><Relationship Id="rId63" Type="http://schemas.openxmlformats.org/officeDocument/2006/relationships/oleObject" Target="embeddings/oleObject24.bin"/><Relationship Id="rId159" Type="http://schemas.openxmlformats.org/officeDocument/2006/relationships/oleObject" Target="embeddings/oleObject71.bin"/><Relationship Id="rId324" Type="http://schemas.openxmlformats.org/officeDocument/2006/relationships/oleObject" Target="embeddings/oleObject148.bin"/><Relationship Id="rId366" Type="http://schemas.openxmlformats.org/officeDocument/2006/relationships/oleObject" Target="embeddings/oleObject168.bin"/><Relationship Id="rId531" Type="http://schemas.openxmlformats.org/officeDocument/2006/relationships/oleObject" Target="embeddings/oleObject251.bin"/><Relationship Id="rId573" Type="http://schemas.openxmlformats.org/officeDocument/2006/relationships/image" Target="media/image297.wmf"/><Relationship Id="rId170" Type="http://schemas.openxmlformats.org/officeDocument/2006/relationships/oleObject" Target="embeddings/oleObject75.bin"/><Relationship Id="rId226" Type="http://schemas.openxmlformats.org/officeDocument/2006/relationships/oleObject" Target="embeddings/oleObject100.bin"/><Relationship Id="rId433" Type="http://schemas.openxmlformats.org/officeDocument/2006/relationships/oleObject" Target="embeddings/oleObject202.bin"/><Relationship Id="rId268" Type="http://schemas.openxmlformats.org/officeDocument/2006/relationships/oleObject" Target="embeddings/oleObject120.bin"/><Relationship Id="rId475" Type="http://schemas.openxmlformats.org/officeDocument/2006/relationships/oleObject" Target="embeddings/oleObject223.bin"/><Relationship Id="rId32" Type="http://schemas.openxmlformats.org/officeDocument/2006/relationships/oleObject" Target="embeddings/oleObject13.bin"/><Relationship Id="rId74" Type="http://schemas.openxmlformats.org/officeDocument/2006/relationships/image" Target="media/image40.wmf"/><Relationship Id="rId128" Type="http://schemas.openxmlformats.org/officeDocument/2006/relationships/oleObject" Target="embeddings/oleObject56.bin"/><Relationship Id="rId335" Type="http://schemas.openxmlformats.org/officeDocument/2006/relationships/image" Target="media/image177.wmf"/><Relationship Id="rId377" Type="http://schemas.openxmlformats.org/officeDocument/2006/relationships/image" Target="media/image199.wmf"/><Relationship Id="rId500" Type="http://schemas.openxmlformats.org/officeDocument/2006/relationships/image" Target="media/image260.wmf"/><Relationship Id="rId542" Type="http://schemas.openxmlformats.org/officeDocument/2006/relationships/image" Target="media/image281.wmf"/><Relationship Id="rId584" Type="http://schemas.openxmlformats.org/officeDocument/2006/relationships/oleObject" Target="embeddings/oleObject277.bin"/><Relationship Id="rId5" Type="http://schemas.openxmlformats.org/officeDocument/2006/relationships/endnotes" Target="endnote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05.bin"/><Relationship Id="rId402" Type="http://schemas.openxmlformats.org/officeDocument/2006/relationships/oleObject" Target="embeddings/oleObject186.bin"/><Relationship Id="rId279" Type="http://schemas.openxmlformats.org/officeDocument/2006/relationships/oleObject" Target="embeddings/oleObject126.bin"/><Relationship Id="rId444" Type="http://schemas.openxmlformats.org/officeDocument/2006/relationships/image" Target="media/image232.wmf"/><Relationship Id="rId486" Type="http://schemas.openxmlformats.org/officeDocument/2006/relationships/image" Target="media/image253.wmf"/><Relationship Id="rId43" Type="http://schemas.openxmlformats.org/officeDocument/2006/relationships/image" Target="media/image21.wmf"/><Relationship Id="rId139" Type="http://schemas.openxmlformats.org/officeDocument/2006/relationships/image" Target="media/image73.wmf"/><Relationship Id="rId290" Type="http://schemas.openxmlformats.org/officeDocument/2006/relationships/image" Target="media/image154.wmf"/><Relationship Id="rId304" Type="http://schemas.openxmlformats.org/officeDocument/2006/relationships/image" Target="media/image161.wmf"/><Relationship Id="rId346" Type="http://schemas.openxmlformats.org/officeDocument/2006/relationships/oleObject" Target="embeddings/oleObject159.bin"/><Relationship Id="rId388" Type="http://schemas.openxmlformats.org/officeDocument/2006/relationships/oleObject" Target="embeddings/oleObject179.bin"/><Relationship Id="rId511" Type="http://schemas.openxmlformats.org/officeDocument/2006/relationships/oleObject" Target="embeddings/oleObject241.bin"/><Relationship Id="rId553" Type="http://schemas.openxmlformats.org/officeDocument/2006/relationships/oleObject" Target="embeddings/oleObject262.bin"/><Relationship Id="rId609" Type="http://schemas.openxmlformats.org/officeDocument/2006/relationships/oleObject" Target="embeddings/oleObject289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9.wmf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1.bin"/><Relationship Id="rId413" Type="http://schemas.openxmlformats.org/officeDocument/2006/relationships/oleObject" Target="embeddings/oleObject192.bin"/><Relationship Id="rId595" Type="http://schemas.openxmlformats.org/officeDocument/2006/relationships/oleObject" Target="embeddings/oleObject282.bin"/><Relationship Id="rId248" Type="http://schemas.openxmlformats.org/officeDocument/2006/relationships/oleObject" Target="embeddings/oleObject110.bin"/><Relationship Id="rId455" Type="http://schemas.openxmlformats.org/officeDocument/2006/relationships/oleObject" Target="embeddings/oleObject213.bin"/><Relationship Id="rId497" Type="http://schemas.openxmlformats.org/officeDocument/2006/relationships/oleObject" Target="embeddings/oleObject234.bin"/><Relationship Id="rId620" Type="http://schemas.openxmlformats.org/officeDocument/2006/relationships/oleObject" Target="embeddings/oleObject294.bin"/><Relationship Id="rId12" Type="http://schemas.openxmlformats.org/officeDocument/2006/relationships/image" Target="media/image4.wmf"/><Relationship Id="rId108" Type="http://schemas.openxmlformats.org/officeDocument/2006/relationships/image" Target="media/image57.png"/><Relationship Id="rId315" Type="http://schemas.openxmlformats.org/officeDocument/2006/relationships/oleObject" Target="embeddings/oleObject144.bin"/><Relationship Id="rId357" Type="http://schemas.openxmlformats.org/officeDocument/2006/relationships/oleObject" Target="embeddings/oleObject164.bin"/><Relationship Id="rId522" Type="http://schemas.openxmlformats.org/officeDocument/2006/relationships/image" Target="media/image271.wmf"/><Relationship Id="rId54" Type="http://schemas.openxmlformats.org/officeDocument/2006/relationships/image" Target="media/image30.wmf"/><Relationship Id="rId96" Type="http://schemas.openxmlformats.org/officeDocument/2006/relationships/image" Target="media/image51.wmf"/><Relationship Id="rId161" Type="http://schemas.openxmlformats.org/officeDocument/2006/relationships/oleObject" Target="embeddings/oleObject72.bin"/><Relationship Id="rId217" Type="http://schemas.openxmlformats.org/officeDocument/2006/relationships/oleObject" Target="embeddings/oleObject96.bin"/><Relationship Id="rId399" Type="http://schemas.openxmlformats.org/officeDocument/2006/relationships/image" Target="media/image210.wmf"/><Relationship Id="rId564" Type="http://schemas.openxmlformats.org/officeDocument/2006/relationships/image" Target="media/image292.wmf"/><Relationship Id="rId259" Type="http://schemas.openxmlformats.org/officeDocument/2006/relationships/image" Target="media/image139.wmf"/><Relationship Id="rId424" Type="http://schemas.openxmlformats.org/officeDocument/2006/relationships/image" Target="media/image222.wmf"/><Relationship Id="rId466" Type="http://schemas.openxmlformats.org/officeDocument/2006/relationships/image" Target="media/image243.wmf"/><Relationship Id="rId23" Type="http://schemas.openxmlformats.org/officeDocument/2006/relationships/image" Target="media/image10.wmf"/><Relationship Id="rId119" Type="http://schemas.openxmlformats.org/officeDocument/2006/relationships/image" Target="media/image63.wmf"/><Relationship Id="rId270" Type="http://schemas.openxmlformats.org/officeDocument/2006/relationships/image" Target="media/image144.wmf"/><Relationship Id="rId326" Type="http://schemas.openxmlformats.org/officeDocument/2006/relationships/oleObject" Target="embeddings/oleObject149.bin"/><Relationship Id="rId533" Type="http://schemas.openxmlformats.org/officeDocument/2006/relationships/oleObject" Target="embeddings/oleObject252.bin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69.bin"/><Relationship Id="rId575" Type="http://schemas.openxmlformats.org/officeDocument/2006/relationships/image" Target="media/image298.wmf"/><Relationship Id="rId172" Type="http://schemas.openxmlformats.org/officeDocument/2006/relationships/oleObject" Target="embeddings/oleObject77.bin"/><Relationship Id="rId228" Type="http://schemas.openxmlformats.org/officeDocument/2006/relationships/oleObject" Target="embeddings/oleObject101.bin"/><Relationship Id="rId435" Type="http://schemas.openxmlformats.org/officeDocument/2006/relationships/oleObject" Target="embeddings/oleObject203.bin"/><Relationship Id="rId477" Type="http://schemas.openxmlformats.org/officeDocument/2006/relationships/oleObject" Target="embeddings/oleObject224.bin"/><Relationship Id="rId600" Type="http://schemas.openxmlformats.org/officeDocument/2006/relationships/image" Target="media/image311.wmf"/><Relationship Id="rId281" Type="http://schemas.openxmlformats.org/officeDocument/2006/relationships/oleObject" Target="embeddings/oleObject127.bin"/><Relationship Id="rId337" Type="http://schemas.openxmlformats.org/officeDocument/2006/relationships/image" Target="media/image178.wmf"/><Relationship Id="rId502" Type="http://schemas.openxmlformats.org/officeDocument/2006/relationships/image" Target="media/image261.wmf"/><Relationship Id="rId34" Type="http://schemas.openxmlformats.org/officeDocument/2006/relationships/oleObject" Target="embeddings/oleObject14.bin"/><Relationship Id="rId76" Type="http://schemas.openxmlformats.org/officeDocument/2006/relationships/image" Target="media/image41.wmf"/><Relationship Id="rId141" Type="http://schemas.openxmlformats.org/officeDocument/2006/relationships/image" Target="media/image74.wmf"/><Relationship Id="rId379" Type="http://schemas.openxmlformats.org/officeDocument/2006/relationships/image" Target="media/image200.wmf"/><Relationship Id="rId544" Type="http://schemas.openxmlformats.org/officeDocument/2006/relationships/image" Target="media/image282.wmf"/><Relationship Id="rId586" Type="http://schemas.openxmlformats.org/officeDocument/2006/relationships/oleObject" Target="embeddings/oleObject278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3.bin"/><Relationship Id="rId239" Type="http://schemas.openxmlformats.org/officeDocument/2006/relationships/oleObject" Target="embeddings/oleObject106.bin"/><Relationship Id="rId390" Type="http://schemas.openxmlformats.org/officeDocument/2006/relationships/oleObject" Target="embeddings/oleObject180.bin"/><Relationship Id="rId404" Type="http://schemas.openxmlformats.org/officeDocument/2006/relationships/oleObject" Target="embeddings/oleObject187.bin"/><Relationship Id="rId446" Type="http://schemas.openxmlformats.org/officeDocument/2006/relationships/image" Target="media/image233.wmf"/><Relationship Id="rId611" Type="http://schemas.openxmlformats.org/officeDocument/2006/relationships/oleObject" Target="embeddings/oleObject290.bin"/><Relationship Id="rId250" Type="http://schemas.openxmlformats.org/officeDocument/2006/relationships/oleObject" Target="embeddings/oleObject111.bin"/><Relationship Id="rId292" Type="http://schemas.openxmlformats.org/officeDocument/2006/relationships/image" Target="media/image155.wmf"/><Relationship Id="rId306" Type="http://schemas.openxmlformats.org/officeDocument/2006/relationships/image" Target="media/image162.wmf"/><Relationship Id="rId488" Type="http://schemas.openxmlformats.org/officeDocument/2006/relationships/image" Target="media/image254.wmf"/><Relationship Id="rId45" Type="http://schemas.openxmlformats.org/officeDocument/2006/relationships/image" Target="media/image23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60.bin"/><Relationship Id="rId513" Type="http://schemas.openxmlformats.org/officeDocument/2006/relationships/oleObject" Target="embeddings/oleObject242.bin"/><Relationship Id="rId555" Type="http://schemas.openxmlformats.org/officeDocument/2006/relationships/oleObject" Target="embeddings/oleObject263.bin"/><Relationship Id="rId597" Type="http://schemas.openxmlformats.org/officeDocument/2006/relationships/oleObject" Target="embeddings/oleObject283.bin"/><Relationship Id="rId152" Type="http://schemas.openxmlformats.org/officeDocument/2006/relationships/image" Target="media/image80.wmf"/><Relationship Id="rId194" Type="http://schemas.openxmlformats.org/officeDocument/2006/relationships/image" Target="media/image102.wmf"/><Relationship Id="rId208" Type="http://schemas.openxmlformats.org/officeDocument/2006/relationships/oleObject" Target="embeddings/oleObject92.bin"/><Relationship Id="rId415" Type="http://schemas.openxmlformats.org/officeDocument/2006/relationships/oleObject" Target="embeddings/oleObject193.bin"/><Relationship Id="rId457" Type="http://schemas.openxmlformats.org/officeDocument/2006/relationships/oleObject" Target="embeddings/oleObject214.bin"/><Relationship Id="rId622" Type="http://schemas.openxmlformats.org/officeDocument/2006/relationships/oleObject" Target="embeddings/oleObject295.bin"/><Relationship Id="rId261" Type="http://schemas.openxmlformats.org/officeDocument/2006/relationships/image" Target="media/image140.wmf"/><Relationship Id="rId499" Type="http://schemas.openxmlformats.org/officeDocument/2006/relationships/oleObject" Target="embeddings/oleObject235.bin"/><Relationship Id="rId14" Type="http://schemas.openxmlformats.org/officeDocument/2006/relationships/image" Target="media/image5.wmf"/><Relationship Id="rId56" Type="http://schemas.openxmlformats.org/officeDocument/2006/relationships/image" Target="media/image31.wmf"/><Relationship Id="rId317" Type="http://schemas.openxmlformats.org/officeDocument/2006/relationships/oleObject" Target="embeddings/oleObject145.bin"/><Relationship Id="rId359" Type="http://schemas.openxmlformats.org/officeDocument/2006/relationships/oleObject" Target="embeddings/oleObject165.bin"/><Relationship Id="rId524" Type="http://schemas.openxmlformats.org/officeDocument/2006/relationships/image" Target="media/image272.wmf"/><Relationship Id="rId566" Type="http://schemas.openxmlformats.org/officeDocument/2006/relationships/image" Target="media/image293.wmf"/><Relationship Id="rId98" Type="http://schemas.openxmlformats.org/officeDocument/2006/relationships/image" Target="media/image52.wmf"/><Relationship Id="rId121" Type="http://schemas.openxmlformats.org/officeDocument/2006/relationships/image" Target="media/image64.wmf"/><Relationship Id="rId163" Type="http://schemas.openxmlformats.org/officeDocument/2006/relationships/image" Target="media/image86.wmf"/><Relationship Id="rId219" Type="http://schemas.openxmlformats.org/officeDocument/2006/relationships/oleObject" Target="embeddings/oleObject97.bin"/><Relationship Id="rId370" Type="http://schemas.openxmlformats.org/officeDocument/2006/relationships/oleObject" Target="embeddings/oleObject170.bin"/><Relationship Id="rId426" Type="http://schemas.openxmlformats.org/officeDocument/2006/relationships/image" Target="media/image223.wmf"/><Relationship Id="rId230" Type="http://schemas.openxmlformats.org/officeDocument/2006/relationships/image" Target="media/image124.wmf"/><Relationship Id="rId468" Type="http://schemas.openxmlformats.org/officeDocument/2006/relationships/image" Target="media/image244.wmf"/><Relationship Id="rId25" Type="http://schemas.openxmlformats.org/officeDocument/2006/relationships/image" Target="media/image11.wmf"/><Relationship Id="rId67" Type="http://schemas.openxmlformats.org/officeDocument/2006/relationships/oleObject" Target="embeddings/oleObject26.bin"/><Relationship Id="rId272" Type="http://schemas.openxmlformats.org/officeDocument/2006/relationships/image" Target="media/image145.wmf"/><Relationship Id="rId328" Type="http://schemas.openxmlformats.org/officeDocument/2006/relationships/oleObject" Target="embeddings/oleObject150.bin"/><Relationship Id="rId535" Type="http://schemas.openxmlformats.org/officeDocument/2006/relationships/oleObject" Target="embeddings/oleObject253.bin"/><Relationship Id="rId577" Type="http://schemas.openxmlformats.org/officeDocument/2006/relationships/image" Target="media/image299.wmf"/><Relationship Id="rId132" Type="http://schemas.openxmlformats.org/officeDocument/2006/relationships/oleObject" Target="embeddings/oleObject58.bin"/><Relationship Id="rId174" Type="http://schemas.openxmlformats.org/officeDocument/2006/relationships/image" Target="media/image91.wmf"/><Relationship Id="rId381" Type="http://schemas.openxmlformats.org/officeDocument/2006/relationships/image" Target="media/image201.wmf"/><Relationship Id="rId602" Type="http://schemas.openxmlformats.org/officeDocument/2006/relationships/image" Target="media/image312.wmf"/><Relationship Id="rId241" Type="http://schemas.openxmlformats.org/officeDocument/2006/relationships/image" Target="media/image130.wmf"/><Relationship Id="rId437" Type="http://schemas.openxmlformats.org/officeDocument/2006/relationships/oleObject" Target="embeddings/oleObject204.bin"/><Relationship Id="rId479" Type="http://schemas.openxmlformats.org/officeDocument/2006/relationships/oleObject" Target="embeddings/oleObject225.bin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28.bin"/><Relationship Id="rId339" Type="http://schemas.openxmlformats.org/officeDocument/2006/relationships/image" Target="media/image179.wmf"/><Relationship Id="rId490" Type="http://schemas.openxmlformats.org/officeDocument/2006/relationships/image" Target="media/image255.wmf"/><Relationship Id="rId504" Type="http://schemas.openxmlformats.org/officeDocument/2006/relationships/image" Target="media/image262.wmf"/><Relationship Id="rId546" Type="http://schemas.openxmlformats.org/officeDocument/2006/relationships/image" Target="media/image283.wmf"/><Relationship Id="rId78" Type="http://schemas.openxmlformats.org/officeDocument/2006/relationships/image" Target="media/image42.wmf"/><Relationship Id="rId101" Type="http://schemas.openxmlformats.org/officeDocument/2006/relationships/oleObject" Target="embeddings/oleObject43.bin"/><Relationship Id="rId143" Type="http://schemas.openxmlformats.org/officeDocument/2006/relationships/image" Target="media/image75.emf"/><Relationship Id="rId185" Type="http://schemas.openxmlformats.org/officeDocument/2006/relationships/image" Target="media/image97.wmf"/><Relationship Id="rId350" Type="http://schemas.openxmlformats.org/officeDocument/2006/relationships/oleObject" Target="embeddings/oleObject161.bin"/><Relationship Id="rId406" Type="http://schemas.openxmlformats.org/officeDocument/2006/relationships/image" Target="media/image213.wmf"/><Relationship Id="rId588" Type="http://schemas.openxmlformats.org/officeDocument/2006/relationships/oleObject" Target="embeddings/oleObject279.bin"/><Relationship Id="rId9" Type="http://schemas.openxmlformats.org/officeDocument/2006/relationships/oleObject" Target="embeddings/oleObject2.bin"/><Relationship Id="rId210" Type="http://schemas.openxmlformats.org/officeDocument/2006/relationships/image" Target="media/image113.wmf"/><Relationship Id="rId392" Type="http://schemas.openxmlformats.org/officeDocument/2006/relationships/oleObject" Target="embeddings/oleObject181.bin"/><Relationship Id="rId448" Type="http://schemas.openxmlformats.org/officeDocument/2006/relationships/image" Target="media/image234.wmf"/><Relationship Id="rId613" Type="http://schemas.openxmlformats.org/officeDocument/2006/relationships/oleObject" Target="embeddings/oleObject291.bin"/><Relationship Id="rId252" Type="http://schemas.openxmlformats.org/officeDocument/2006/relationships/oleObject" Target="embeddings/oleObject112.bin"/><Relationship Id="rId294" Type="http://schemas.openxmlformats.org/officeDocument/2006/relationships/image" Target="media/image156.wmf"/><Relationship Id="rId308" Type="http://schemas.openxmlformats.org/officeDocument/2006/relationships/image" Target="media/image163.wmf"/><Relationship Id="rId515" Type="http://schemas.openxmlformats.org/officeDocument/2006/relationships/oleObject" Target="embeddings/oleObject243.bin"/><Relationship Id="rId47" Type="http://schemas.openxmlformats.org/officeDocument/2006/relationships/image" Target="media/image25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54" Type="http://schemas.openxmlformats.org/officeDocument/2006/relationships/image" Target="media/image81.wmf"/><Relationship Id="rId361" Type="http://schemas.openxmlformats.org/officeDocument/2006/relationships/image" Target="media/image191.wmf"/><Relationship Id="rId557" Type="http://schemas.openxmlformats.org/officeDocument/2006/relationships/oleObject" Target="embeddings/oleObject264.bin"/><Relationship Id="rId599" Type="http://schemas.openxmlformats.org/officeDocument/2006/relationships/oleObject" Target="embeddings/oleObject284.bin"/><Relationship Id="rId196" Type="http://schemas.openxmlformats.org/officeDocument/2006/relationships/image" Target="media/image104.wmf"/><Relationship Id="rId417" Type="http://schemas.openxmlformats.org/officeDocument/2006/relationships/oleObject" Target="embeddings/oleObject194.bin"/><Relationship Id="rId459" Type="http://schemas.openxmlformats.org/officeDocument/2006/relationships/oleObject" Target="embeddings/oleObject215.bin"/><Relationship Id="rId624" Type="http://schemas.openxmlformats.org/officeDocument/2006/relationships/fontTable" Target="fontTable.xml"/><Relationship Id="rId16" Type="http://schemas.openxmlformats.org/officeDocument/2006/relationships/image" Target="media/image6.wmf"/><Relationship Id="rId221" Type="http://schemas.openxmlformats.org/officeDocument/2006/relationships/image" Target="media/image119.wmf"/><Relationship Id="rId263" Type="http://schemas.openxmlformats.org/officeDocument/2006/relationships/image" Target="media/image141.wmf"/><Relationship Id="rId319" Type="http://schemas.openxmlformats.org/officeDocument/2006/relationships/oleObject" Target="embeddings/oleObject146.bin"/><Relationship Id="rId470" Type="http://schemas.openxmlformats.org/officeDocument/2006/relationships/image" Target="media/image245.wmf"/><Relationship Id="rId526" Type="http://schemas.openxmlformats.org/officeDocument/2006/relationships/image" Target="media/image273.wmf"/><Relationship Id="rId58" Type="http://schemas.openxmlformats.org/officeDocument/2006/relationships/image" Target="media/image32.wmf"/><Relationship Id="rId123" Type="http://schemas.openxmlformats.org/officeDocument/2006/relationships/image" Target="media/image65.wmf"/><Relationship Id="rId330" Type="http://schemas.openxmlformats.org/officeDocument/2006/relationships/oleObject" Target="embeddings/oleObject151.bin"/><Relationship Id="rId568" Type="http://schemas.openxmlformats.org/officeDocument/2006/relationships/image" Target="media/image294.png"/><Relationship Id="rId165" Type="http://schemas.openxmlformats.org/officeDocument/2006/relationships/image" Target="media/image88.wmf"/><Relationship Id="rId372" Type="http://schemas.openxmlformats.org/officeDocument/2006/relationships/oleObject" Target="embeddings/oleObject171.bin"/><Relationship Id="rId428" Type="http://schemas.openxmlformats.org/officeDocument/2006/relationships/image" Target="media/image224.wmf"/><Relationship Id="rId232" Type="http://schemas.openxmlformats.org/officeDocument/2006/relationships/image" Target="media/image125.wmf"/><Relationship Id="rId274" Type="http://schemas.openxmlformats.org/officeDocument/2006/relationships/image" Target="media/image146.wmf"/><Relationship Id="rId481" Type="http://schemas.openxmlformats.org/officeDocument/2006/relationships/oleObject" Target="embeddings/oleObject226.bin"/><Relationship Id="rId27" Type="http://schemas.openxmlformats.org/officeDocument/2006/relationships/image" Target="media/image12.wmf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59.bin"/><Relationship Id="rId537" Type="http://schemas.openxmlformats.org/officeDocument/2006/relationships/oleObject" Target="embeddings/oleObject254.bin"/><Relationship Id="rId579" Type="http://schemas.openxmlformats.org/officeDocument/2006/relationships/image" Target="media/image300.wmf"/><Relationship Id="rId80" Type="http://schemas.openxmlformats.org/officeDocument/2006/relationships/image" Target="media/image43.wmf"/><Relationship Id="rId176" Type="http://schemas.openxmlformats.org/officeDocument/2006/relationships/image" Target="media/image92.wmf"/><Relationship Id="rId341" Type="http://schemas.openxmlformats.org/officeDocument/2006/relationships/image" Target="media/image180.wmf"/><Relationship Id="rId383" Type="http://schemas.openxmlformats.org/officeDocument/2006/relationships/image" Target="media/image202.wmf"/><Relationship Id="rId439" Type="http://schemas.openxmlformats.org/officeDocument/2006/relationships/oleObject" Target="embeddings/oleObject205.bin"/><Relationship Id="rId590" Type="http://schemas.openxmlformats.org/officeDocument/2006/relationships/oleObject" Target="embeddings/oleObject280.bin"/><Relationship Id="rId604" Type="http://schemas.openxmlformats.org/officeDocument/2006/relationships/image" Target="media/image313.wmf"/><Relationship Id="rId201" Type="http://schemas.openxmlformats.org/officeDocument/2006/relationships/image" Target="media/image108.wmf"/><Relationship Id="rId222" Type="http://schemas.openxmlformats.org/officeDocument/2006/relationships/oleObject" Target="embeddings/oleObject98.bin"/><Relationship Id="rId243" Type="http://schemas.openxmlformats.org/officeDocument/2006/relationships/image" Target="media/image131.wmf"/><Relationship Id="rId264" Type="http://schemas.openxmlformats.org/officeDocument/2006/relationships/oleObject" Target="embeddings/oleObject118.bin"/><Relationship Id="rId285" Type="http://schemas.openxmlformats.org/officeDocument/2006/relationships/oleObject" Target="embeddings/oleObject129.bin"/><Relationship Id="rId450" Type="http://schemas.openxmlformats.org/officeDocument/2006/relationships/image" Target="media/image235.wmf"/><Relationship Id="rId471" Type="http://schemas.openxmlformats.org/officeDocument/2006/relationships/oleObject" Target="embeddings/oleObject221.bin"/><Relationship Id="rId506" Type="http://schemas.openxmlformats.org/officeDocument/2006/relationships/image" Target="media/image263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4.bin"/><Relationship Id="rId124" Type="http://schemas.openxmlformats.org/officeDocument/2006/relationships/oleObject" Target="embeddings/oleObject54.bin"/><Relationship Id="rId310" Type="http://schemas.openxmlformats.org/officeDocument/2006/relationships/image" Target="media/image164.wmf"/><Relationship Id="rId492" Type="http://schemas.openxmlformats.org/officeDocument/2006/relationships/image" Target="media/image256.wmf"/><Relationship Id="rId527" Type="http://schemas.openxmlformats.org/officeDocument/2006/relationships/oleObject" Target="embeddings/oleObject249.bin"/><Relationship Id="rId548" Type="http://schemas.openxmlformats.org/officeDocument/2006/relationships/image" Target="media/image284.wmf"/><Relationship Id="rId569" Type="http://schemas.openxmlformats.org/officeDocument/2006/relationships/image" Target="media/image295.wmf"/><Relationship Id="rId70" Type="http://schemas.openxmlformats.org/officeDocument/2006/relationships/image" Target="media/image38.wmf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4.bin"/><Relationship Id="rId166" Type="http://schemas.openxmlformats.org/officeDocument/2006/relationships/image" Target="media/image89.wmf"/><Relationship Id="rId187" Type="http://schemas.openxmlformats.org/officeDocument/2006/relationships/image" Target="media/image98.wmf"/><Relationship Id="rId331" Type="http://schemas.openxmlformats.org/officeDocument/2006/relationships/image" Target="media/image175.wmf"/><Relationship Id="rId352" Type="http://schemas.openxmlformats.org/officeDocument/2006/relationships/image" Target="media/image186.wmf"/><Relationship Id="rId373" Type="http://schemas.openxmlformats.org/officeDocument/2006/relationships/image" Target="media/image197.wmf"/><Relationship Id="rId394" Type="http://schemas.openxmlformats.org/officeDocument/2006/relationships/oleObject" Target="embeddings/oleObject182.bin"/><Relationship Id="rId408" Type="http://schemas.openxmlformats.org/officeDocument/2006/relationships/image" Target="media/image214.wmf"/><Relationship Id="rId429" Type="http://schemas.openxmlformats.org/officeDocument/2006/relationships/oleObject" Target="embeddings/oleObject200.bin"/><Relationship Id="rId580" Type="http://schemas.openxmlformats.org/officeDocument/2006/relationships/oleObject" Target="embeddings/oleObject275.bin"/><Relationship Id="rId615" Type="http://schemas.openxmlformats.org/officeDocument/2006/relationships/image" Target="media/image319.wmf"/><Relationship Id="rId1" Type="http://schemas.openxmlformats.org/officeDocument/2006/relationships/styles" Target="styles.xml"/><Relationship Id="rId212" Type="http://schemas.openxmlformats.org/officeDocument/2006/relationships/image" Target="media/image114.wmf"/><Relationship Id="rId233" Type="http://schemas.openxmlformats.org/officeDocument/2006/relationships/oleObject" Target="embeddings/oleObject103.bin"/><Relationship Id="rId254" Type="http://schemas.openxmlformats.org/officeDocument/2006/relationships/oleObject" Target="embeddings/oleObject113.bin"/><Relationship Id="rId440" Type="http://schemas.openxmlformats.org/officeDocument/2006/relationships/image" Target="media/image230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7.png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4.bin"/><Relationship Id="rId296" Type="http://schemas.openxmlformats.org/officeDocument/2006/relationships/image" Target="media/image157.wmf"/><Relationship Id="rId300" Type="http://schemas.openxmlformats.org/officeDocument/2006/relationships/image" Target="media/image159.wmf"/><Relationship Id="rId461" Type="http://schemas.openxmlformats.org/officeDocument/2006/relationships/oleObject" Target="embeddings/oleObject216.bin"/><Relationship Id="rId482" Type="http://schemas.openxmlformats.org/officeDocument/2006/relationships/image" Target="media/image251.wmf"/><Relationship Id="rId517" Type="http://schemas.openxmlformats.org/officeDocument/2006/relationships/oleObject" Target="embeddings/oleObject244.bin"/><Relationship Id="rId538" Type="http://schemas.openxmlformats.org/officeDocument/2006/relationships/image" Target="media/image279.wmf"/><Relationship Id="rId559" Type="http://schemas.openxmlformats.org/officeDocument/2006/relationships/oleObject" Target="embeddings/oleObject265.bin"/><Relationship Id="rId60" Type="http://schemas.openxmlformats.org/officeDocument/2006/relationships/image" Target="media/image33.wmf"/><Relationship Id="rId81" Type="http://schemas.openxmlformats.org/officeDocument/2006/relationships/oleObject" Target="embeddings/oleObject33.bin"/><Relationship Id="rId135" Type="http://schemas.openxmlformats.org/officeDocument/2006/relationships/image" Target="media/image71.wmf"/><Relationship Id="rId156" Type="http://schemas.openxmlformats.org/officeDocument/2006/relationships/image" Target="media/image82.wmf"/><Relationship Id="rId177" Type="http://schemas.openxmlformats.org/officeDocument/2006/relationships/oleObject" Target="embeddings/oleObject80.bin"/><Relationship Id="rId198" Type="http://schemas.openxmlformats.org/officeDocument/2006/relationships/image" Target="media/image106.wmf"/><Relationship Id="rId321" Type="http://schemas.openxmlformats.org/officeDocument/2006/relationships/image" Target="media/image170.wmf"/><Relationship Id="rId342" Type="http://schemas.openxmlformats.org/officeDocument/2006/relationships/oleObject" Target="embeddings/oleObject157.bin"/><Relationship Id="rId363" Type="http://schemas.openxmlformats.org/officeDocument/2006/relationships/image" Target="media/image192.wmf"/><Relationship Id="rId384" Type="http://schemas.openxmlformats.org/officeDocument/2006/relationships/oleObject" Target="embeddings/oleObject177.bin"/><Relationship Id="rId419" Type="http://schemas.openxmlformats.org/officeDocument/2006/relationships/oleObject" Target="embeddings/oleObject195.bin"/><Relationship Id="rId570" Type="http://schemas.openxmlformats.org/officeDocument/2006/relationships/oleObject" Target="embeddings/oleObject270.bin"/><Relationship Id="rId591" Type="http://schemas.openxmlformats.org/officeDocument/2006/relationships/image" Target="media/image306.png"/><Relationship Id="rId605" Type="http://schemas.openxmlformats.org/officeDocument/2006/relationships/oleObject" Target="embeddings/oleObject287.bin"/><Relationship Id="rId202" Type="http://schemas.openxmlformats.org/officeDocument/2006/relationships/oleObject" Target="embeddings/oleObject89.bin"/><Relationship Id="rId223" Type="http://schemas.openxmlformats.org/officeDocument/2006/relationships/image" Target="media/image120.wmf"/><Relationship Id="rId244" Type="http://schemas.openxmlformats.org/officeDocument/2006/relationships/oleObject" Target="embeddings/oleObject108.bin"/><Relationship Id="rId430" Type="http://schemas.openxmlformats.org/officeDocument/2006/relationships/image" Target="media/image225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image" Target="media/image142.wmf"/><Relationship Id="rId286" Type="http://schemas.openxmlformats.org/officeDocument/2006/relationships/image" Target="media/image152.wmf"/><Relationship Id="rId451" Type="http://schemas.openxmlformats.org/officeDocument/2006/relationships/oleObject" Target="embeddings/oleObject211.bin"/><Relationship Id="rId472" Type="http://schemas.openxmlformats.org/officeDocument/2006/relationships/image" Target="media/image246.wmf"/><Relationship Id="rId493" Type="http://schemas.openxmlformats.org/officeDocument/2006/relationships/oleObject" Target="embeddings/oleObject232.bin"/><Relationship Id="rId507" Type="http://schemas.openxmlformats.org/officeDocument/2006/relationships/oleObject" Target="embeddings/oleObject239.bin"/><Relationship Id="rId528" Type="http://schemas.openxmlformats.org/officeDocument/2006/relationships/image" Target="media/image274.wmf"/><Relationship Id="rId549" Type="http://schemas.openxmlformats.org/officeDocument/2006/relationships/oleObject" Target="embeddings/oleObject260.bin"/><Relationship Id="rId50" Type="http://schemas.openxmlformats.org/officeDocument/2006/relationships/image" Target="media/image28.wmf"/><Relationship Id="rId104" Type="http://schemas.openxmlformats.org/officeDocument/2006/relationships/image" Target="media/image55.wmf"/><Relationship Id="rId125" Type="http://schemas.openxmlformats.org/officeDocument/2006/relationships/image" Target="media/image66.wmf"/><Relationship Id="rId146" Type="http://schemas.openxmlformats.org/officeDocument/2006/relationships/image" Target="media/image77.wmf"/><Relationship Id="rId167" Type="http://schemas.openxmlformats.org/officeDocument/2006/relationships/image" Target="media/image90.wmf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42.bin"/><Relationship Id="rId332" Type="http://schemas.openxmlformats.org/officeDocument/2006/relationships/oleObject" Target="embeddings/oleObject152.bin"/><Relationship Id="rId353" Type="http://schemas.openxmlformats.org/officeDocument/2006/relationships/oleObject" Target="embeddings/oleObject162.bin"/><Relationship Id="rId374" Type="http://schemas.openxmlformats.org/officeDocument/2006/relationships/oleObject" Target="embeddings/oleObject172.bin"/><Relationship Id="rId395" Type="http://schemas.openxmlformats.org/officeDocument/2006/relationships/image" Target="media/image208.wmf"/><Relationship Id="rId409" Type="http://schemas.openxmlformats.org/officeDocument/2006/relationships/oleObject" Target="embeddings/oleObject190.bin"/><Relationship Id="rId560" Type="http://schemas.openxmlformats.org/officeDocument/2006/relationships/image" Target="media/image290.wmf"/><Relationship Id="rId581" Type="http://schemas.openxmlformats.org/officeDocument/2006/relationships/image" Target="media/image301.wmf"/><Relationship Id="rId71" Type="http://schemas.openxmlformats.org/officeDocument/2006/relationships/oleObject" Target="embeddings/oleObject28.bin"/><Relationship Id="rId92" Type="http://schemas.openxmlformats.org/officeDocument/2006/relationships/image" Target="media/image49.wmf"/><Relationship Id="rId213" Type="http://schemas.openxmlformats.org/officeDocument/2006/relationships/oleObject" Target="embeddings/oleObject94.bin"/><Relationship Id="rId234" Type="http://schemas.openxmlformats.org/officeDocument/2006/relationships/image" Target="media/image126.wmf"/><Relationship Id="rId420" Type="http://schemas.openxmlformats.org/officeDocument/2006/relationships/image" Target="media/image220.wmf"/><Relationship Id="rId616" Type="http://schemas.openxmlformats.org/officeDocument/2006/relationships/oleObject" Target="embeddings/oleObject292.bin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55" Type="http://schemas.openxmlformats.org/officeDocument/2006/relationships/image" Target="media/image137.wmf"/><Relationship Id="rId276" Type="http://schemas.openxmlformats.org/officeDocument/2006/relationships/image" Target="media/image147.wmf"/><Relationship Id="rId297" Type="http://schemas.openxmlformats.org/officeDocument/2006/relationships/oleObject" Target="embeddings/oleObject135.bin"/><Relationship Id="rId441" Type="http://schemas.openxmlformats.org/officeDocument/2006/relationships/oleObject" Target="embeddings/oleObject206.bin"/><Relationship Id="rId462" Type="http://schemas.openxmlformats.org/officeDocument/2006/relationships/image" Target="media/image241.wmf"/><Relationship Id="rId483" Type="http://schemas.openxmlformats.org/officeDocument/2006/relationships/oleObject" Target="embeddings/oleObject227.bin"/><Relationship Id="rId518" Type="http://schemas.openxmlformats.org/officeDocument/2006/relationships/image" Target="media/image269.wmf"/><Relationship Id="rId539" Type="http://schemas.openxmlformats.org/officeDocument/2006/relationships/oleObject" Target="embeddings/oleObject255.bin"/><Relationship Id="rId40" Type="http://schemas.openxmlformats.org/officeDocument/2006/relationships/oleObject" Target="embeddings/oleObject17.bin"/><Relationship Id="rId115" Type="http://schemas.openxmlformats.org/officeDocument/2006/relationships/image" Target="media/image61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0.bin"/><Relationship Id="rId178" Type="http://schemas.openxmlformats.org/officeDocument/2006/relationships/image" Target="media/image93.wmf"/><Relationship Id="rId301" Type="http://schemas.openxmlformats.org/officeDocument/2006/relationships/oleObject" Target="embeddings/oleObject137.bin"/><Relationship Id="rId322" Type="http://schemas.openxmlformats.org/officeDocument/2006/relationships/oleObject" Target="embeddings/oleObject147.bin"/><Relationship Id="rId343" Type="http://schemas.openxmlformats.org/officeDocument/2006/relationships/image" Target="media/image181.wmf"/><Relationship Id="rId364" Type="http://schemas.openxmlformats.org/officeDocument/2006/relationships/oleObject" Target="embeddings/oleObject167.bin"/><Relationship Id="rId550" Type="http://schemas.openxmlformats.org/officeDocument/2006/relationships/image" Target="media/image285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4.wmf"/><Relationship Id="rId199" Type="http://schemas.openxmlformats.org/officeDocument/2006/relationships/oleObject" Target="embeddings/oleObject88.bin"/><Relationship Id="rId203" Type="http://schemas.openxmlformats.org/officeDocument/2006/relationships/image" Target="media/image109.wmf"/><Relationship Id="rId385" Type="http://schemas.openxmlformats.org/officeDocument/2006/relationships/image" Target="media/image203.wmf"/><Relationship Id="rId571" Type="http://schemas.openxmlformats.org/officeDocument/2006/relationships/image" Target="media/image296.wmf"/><Relationship Id="rId592" Type="http://schemas.openxmlformats.org/officeDocument/2006/relationships/image" Target="media/image307.wmf"/><Relationship Id="rId606" Type="http://schemas.openxmlformats.org/officeDocument/2006/relationships/image" Target="media/image314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99.bin"/><Relationship Id="rId245" Type="http://schemas.openxmlformats.org/officeDocument/2006/relationships/image" Target="media/image132.wmf"/><Relationship Id="rId266" Type="http://schemas.openxmlformats.org/officeDocument/2006/relationships/oleObject" Target="embeddings/oleObject119.bin"/><Relationship Id="rId287" Type="http://schemas.openxmlformats.org/officeDocument/2006/relationships/oleObject" Target="embeddings/oleObject130.bin"/><Relationship Id="rId410" Type="http://schemas.openxmlformats.org/officeDocument/2006/relationships/image" Target="media/image215.wmf"/><Relationship Id="rId431" Type="http://schemas.openxmlformats.org/officeDocument/2006/relationships/oleObject" Target="embeddings/oleObject201.bin"/><Relationship Id="rId452" Type="http://schemas.openxmlformats.org/officeDocument/2006/relationships/image" Target="media/image236.wmf"/><Relationship Id="rId473" Type="http://schemas.openxmlformats.org/officeDocument/2006/relationships/oleObject" Target="embeddings/oleObject222.bin"/><Relationship Id="rId494" Type="http://schemas.openxmlformats.org/officeDocument/2006/relationships/image" Target="media/image257.wmf"/><Relationship Id="rId508" Type="http://schemas.openxmlformats.org/officeDocument/2006/relationships/image" Target="media/image264.wmf"/><Relationship Id="rId529" Type="http://schemas.openxmlformats.org/officeDocument/2006/relationships/oleObject" Target="embeddings/oleObject250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3.bin"/><Relationship Id="rId312" Type="http://schemas.openxmlformats.org/officeDocument/2006/relationships/image" Target="media/image165.wmf"/><Relationship Id="rId333" Type="http://schemas.openxmlformats.org/officeDocument/2006/relationships/image" Target="media/image176.wmf"/><Relationship Id="rId354" Type="http://schemas.openxmlformats.org/officeDocument/2006/relationships/image" Target="media/image187.wmf"/><Relationship Id="rId540" Type="http://schemas.openxmlformats.org/officeDocument/2006/relationships/image" Target="media/image280.wmf"/><Relationship Id="rId51" Type="http://schemas.openxmlformats.org/officeDocument/2006/relationships/oleObject" Target="embeddings/oleObject18.bin"/><Relationship Id="rId72" Type="http://schemas.openxmlformats.org/officeDocument/2006/relationships/image" Target="media/image39.wmf"/><Relationship Id="rId93" Type="http://schemas.openxmlformats.org/officeDocument/2006/relationships/oleObject" Target="embeddings/oleObject39.bin"/><Relationship Id="rId189" Type="http://schemas.openxmlformats.org/officeDocument/2006/relationships/image" Target="media/image99.wmf"/><Relationship Id="rId375" Type="http://schemas.openxmlformats.org/officeDocument/2006/relationships/image" Target="media/image198.wmf"/><Relationship Id="rId396" Type="http://schemas.openxmlformats.org/officeDocument/2006/relationships/oleObject" Target="embeddings/oleObject183.bin"/><Relationship Id="rId561" Type="http://schemas.openxmlformats.org/officeDocument/2006/relationships/oleObject" Target="embeddings/oleObject266.bin"/><Relationship Id="rId582" Type="http://schemas.openxmlformats.org/officeDocument/2006/relationships/oleObject" Target="embeddings/oleObject276.bin"/><Relationship Id="rId617" Type="http://schemas.openxmlformats.org/officeDocument/2006/relationships/image" Target="media/image320.wmf"/><Relationship Id="rId3" Type="http://schemas.openxmlformats.org/officeDocument/2006/relationships/webSettings" Target="webSettings.xml"/><Relationship Id="rId214" Type="http://schemas.openxmlformats.org/officeDocument/2006/relationships/image" Target="media/image115.wmf"/><Relationship Id="rId235" Type="http://schemas.openxmlformats.org/officeDocument/2006/relationships/oleObject" Target="embeddings/oleObject104.bin"/><Relationship Id="rId256" Type="http://schemas.openxmlformats.org/officeDocument/2006/relationships/oleObject" Target="embeddings/oleObject114.bin"/><Relationship Id="rId277" Type="http://schemas.openxmlformats.org/officeDocument/2006/relationships/oleObject" Target="embeddings/oleObject125.bin"/><Relationship Id="rId298" Type="http://schemas.openxmlformats.org/officeDocument/2006/relationships/image" Target="media/image158.wmf"/><Relationship Id="rId400" Type="http://schemas.openxmlformats.org/officeDocument/2006/relationships/oleObject" Target="embeddings/oleObject185.bin"/><Relationship Id="rId421" Type="http://schemas.openxmlformats.org/officeDocument/2006/relationships/oleObject" Target="embeddings/oleObject196.bin"/><Relationship Id="rId442" Type="http://schemas.openxmlformats.org/officeDocument/2006/relationships/image" Target="media/image231.emf"/><Relationship Id="rId463" Type="http://schemas.openxmlformats.org/officeDocument/2006/relationships/oleObject" Target="embeddings/oleObject217.bin"/><Relationship Id="rId484" Type="http://schemas.openxmlformats.org/officeDocument/2006/relationships/image" Target="media/image252.wmf"/><Relationship Id="rId519" Type="http://schemas.openxmlformats.org/officeDocument/2006/relationships/oleObject" Target="embeddings/oleObject245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72.wmf"/><Relationship Id="rId158" Type="http://schemas.openxmlformats.org/officeDocument/2006/relationships/image" Target="media/image83.wmf"/><Relationship Id="rId302" Type="http://schemas.openxmlformats.org/officeDocument/2006/relationships/image" Target="media/image160.wmf"/><Relationship Id="rId323" Type="http://schemas.openxmlformats.org/officeDocument/2006/relationships/image" Target="media/image171.wmf"/><Relationship Id="rId344" Type="http://schemas.openxmlformats.org/officeDocument/2006/relationships/oleObject" Target="embeddings/oleObject158.bin"/><Relationship Id="rId530" Type="http://schemas.openxmlformats.org/officeDocument/2006/relationships/image" Target="media/image275.wmf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34.wmf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1.bin"/><Relationship Id="rId365" Type="http://schemas.openxmlformats.org/officeDocument/2006/relationships/image" Target="media/image193.wmf"/><Relationship Id="rId386" Type="http://schemas.openxmlformats.org/officeDocument/2006/relationships/oleObject" Target="embeddings/oleObject178.bin"/><Relationship Id="rId551" Type="http://schemas.openxmlformats.org/officeDocument/2006/relationships/oleObject" Target="embeddings/oleObject261.bin"/><Relationship Id="rId572" Type="http://schemas.openxmlformats.org/officeDocument/2006/relationships/oleObject" Target="embeddings/oleObject271.bin"/><Relationship Id="rId593" Type="http://schemas.openxmlformats.org/officeDocument/2006/relationships/oleObject" Target="embeddings/oleObject281.bin"/><Relationship Id="rId607" Type="http://schemas.openxmlformats.org/officeDocument/2006/relationships/oleObject" Target="embeddings/oleObject288.bin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0.bin"/><Relationship Id="rId225" Type="http://schemas.openxmlformats.org/officeDocument/2006/relationships/image" Target="media/image121.wmf"/><Relationship Id="rId246" Type="http://schemas.openxmlformats.org/officeDocument/2006/relationships/oleObject" Target="embeddings/oleObject109.bin"/><Relationship Id="rId267" Type="http://schemas.openxmlformats.org/officeDocument/2006/relationships/image" Target="media/image143.wmf"/><Relationship Id="rId288" Type="http://schemas.openxmlformats.org/officeDocument/2006/relationships/image" Target="media/image153.wmf"/><Relationship Id="rId411" Type="http://schemas.openxmlformats.org/officeDocument/2006/relationships/oleObject" Target="embeddings/oleObject191.bin"/><Relationship Id="rId432" Type="http://schemas.openxmlformats.org/officeDocument/2006/relationships/image" Target="media/image226.wmf"/><Relationship Id="rId453" Type="http://schemas.openxmlformats.org/officeDocument/2006/relationships/oleObject" Target="embeddings/oleObject212.bin"/><Relationship Id="rId474" Type="http://schemas.openxmlformats.org/officeDocument/2006/relationships/image" Target="media/image247.wmf"/><Relationship Id="rId509" Type="http://schemas.openxmlformats.org/officeDocument/2006/relationships/oleObject" Target="embeddings/oleObject240.bin"/><Relationship Id="rId106" Type="http://schemas.openxmlformats.org/officeDocument/2006/relationships/image" Target="media/image56.wmf"/><Relationship Id="rId127" Type="http://schemas.openxmlformats.org/officeDocument/2006/relationships/image" Target="media/image67.wmf"/><Relationship Id="rId313" Type="http://schemas.openxmlformats.org/officeDocument/2006/relationships/oleObject" Target="embeddings/oleObject143.bin"/><Relationship Id="rId495" Type="http://schemas.openxmlformats.org/officeDocument/2006/relationships/oleObject" Target="embeddings/oleObject233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29.wmf"/><Relationship Id="rId73" Type="http://schemas.openxmlformats.org/officeDocument/2006/relationships/oleObject" Target="embeddings/oleObject29.bin"/><Relationship Id="rId94" Type="http://schemas.openxmlformats.org/officeDocument/2006/relationships/image" Target="media/image50.wmf"/><Relationship Id="rId148" Type="http://schemas.openxmlformats.org/officeDocument/2006/relationships/image" Target="media/image78.wmf"/><Relationship Id="rId169" Type="http://schemas.openxmlformats.org/officeDocument/2006/relationships/oleObject" Target="embeddings/oleObject74.bin"/><Relationship Id="rId334" Type="http://schemas.openxmlformats.org/officeDocument/2006/relationships/oleObject" Target="embeddings/oleObject153.bin"/><Relationship Id="rId355" Type="http://schemas.openxmlformats.org/officeDocument/2006/relationships/oleObject" Target="embeddings/oleObject163.bin"/><Relationship Id="rId376" Type="http://schemas.openxmlformats.org/officeDocument/2006/relationships/oleObject" Target="embeddings/oleObject173.bin"/><Relationship Id="rId397" Type="http://schemas.openxmlformats.org/officeDocument/2006/relationships/image" Target="media/image209.wmf"/><Relationship Id="rId520" Type="http://schemas.openxmlformats.org/officeDocument/2006/relationships/image" Target="media/image270.wmf"/><Relationship Id="rId541" Type="http://schemas.openxmlformats.org/officeDocument/2006/relationships/oleObject" Target="embeddings/oleObject256.bin"/><Relationship Id="rId562" Type="http://schemas.openxmlformats.org/officeDocument/2006/relationships/image" Target="media/image291.wmf"/><Relationship Id="rId583" Type="http://schemas.openxmlformats.org/officeDocument/2006/relationships/image" Target="media/image302.wmf"/><Relationship Id="rId618" Type="http://schemas.openxmlformats.org/officeDocument/2006/relationships/oleObject" Target="embeddings/oleObject293.bin"/><Relationship Id="rId4" Type="http://schemas.openxmlformats.org/officeDocument/2006/relationships/footnotes" Target="footnotes.xml"/><Relationship Id="rId180" Type="http://schemas.openxmlformats.org/officeDocument/2006/relationships/image" Target="media/image94.wmf"/><Relationship Id="rId215" Type="http://schemas.openxmlformats.org/officeDocument/2006/relationships/oleObject" Target="embeddings/oleObject95.bin"/><Relationship Id="rId236" Type="http://schemas.openxmlformats.org/officeDocument/2006/relationships/image" Target="media/image127.wmf"/><Relationship Id="rId257" Type="http://schemas.openxmlformats.org/officeDocument/2006/relationships/image" Target="media/image138.wmf"/><Relationship Id="rId278" Type="http://schemas.openxmlformats.org/officeDocument/2006/relationships/image" Target="media/image148.wmf"/><Relationship Id="rId401" Type="http://schemas.openxmlformats.org/officeDocument/2006/relationships/image" Target="media/image211.wmf"/><Relationship Id="rId422" Type="http://schemas.openxmlformats.org/officeDocument/2006/relationships/image" Target="media/image221.wmf"/><Relationship Id="rId443" Type="http://schemas.openxmlformats.org/officeDocument/2006/relationships/oleObject" Target="embeddings/oleObject207.bin"/><Relationship Id="rId464" Type="http://schemas.openxmlformats.org/officeDocument/2006/relationships/image" Target="media/image242.wmf"/><Relationship Id="rId303" Type="http://schemas.openxmlformats.org/officeDocument/2006/relationships/oleObject" Target="embeddings/oleObject138.bin"/><Relationship Id="rId485" Type="http://schemas.openxmlformats.org/officeDocument/2006/relationships/oleObject" Target="embeddings/oleObject228.bin"/><Relationship Id="rId42" Type="http://schemas.openxmlformats.org/officeDocument/2006/relationships/image" Target="media/image20.wmf"/><Relationship Id="rId84" Type="http://schemas.openxmlformats.org/officeDocument/2006/relationships/image" Target="media/image45.wmf"/><Relationship Id="rId138" Type="http://schemas.openxmlformats.org/officeDocument/2006/relationships/oleObject" Target="embeddings/oleObject61.bin"/><Relationship Id="rId345" Type="http://schemas.openxmlformats.org/officeDocument/2006/relationships/image" Target="media/image182.wmf"/><Relationship Id="rId387" Type="http://schemas.openxmlformats.org/officeDocument/2006/relationships/image" Target="media/image204.wmf"/><Relationship Id="rId510" Type="http://schemas.openxmlformats.org/officeDocument/2006/relationships/image" Target="media/image265.wmf"/><Relationship Id="rId552" Type="http://schemas.openxmlformats.org/officeDocument/2006/relationships/image" Target="media/image286.wmf"/><Relationship Id="rId594" Type="http://schemas.openxmlformats.org/officeDocument/2006/relationships/image" Target="media/image308.wmf"/><Relationship Id="rId608" Type="http://schemas.openxmlformats.org/officeDocument/2006/relationships/image" Target="media/image315.wmf"/><Relationship Id="rId191" Type="http://schemas.openxmlformats.org/officeDocument/2006/relationships/image" Target="media/image100.wmf"/><Relationship Id="rId205" Type="http://schemas.openxmlformats.org/officeDocument/2006/relationships/image" Target="media/image110.wmf"/><Relationship Id="rId247" Type="http://schemas.openxmlformats.org/officeDocument/2006/relationships/image" Target="media/image133.wmf"/><Relationship Id="rId412" Type="http://schemas.openxmlformats.org/officeDocument/2006/relationships/image" Target="media/image216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1.bin"/><Relationship Id="rId454" Type="http://schemas.openxmlformats.org/officeDocument/2006/relationships/image" Target="media/image237.wmf"/><Relationship Id="rId496" Type="http://schemas.openxmlformats.org/officeDocument/2006/relationships/image" Target="media/image258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19.bin"/><Relationship Id="rId149" Type="http://schemas.openxmlformats.org/officeDocument/2006/relationships/oleObject" Target="embeddings/oleObject66.bin"/><Relationship Id="rId314" Type="http://schemas.openxmlformats.org/officeDocument/2006/relationships/image" Target="media/image166.wmf"/><Relationship Id="rId356" Type="http://schemas.openxmlformats.org/officeDocument/2006/relationships/image" Target="media/image188.wmf"/><Relationship Id="rId398" Type="http://schemas.openxmlformats.org/officeDocument/2006/relationships/oleObject" Target="embeddings/oleObject184.bin"/><Relationship Id="rId521" Type="http://schemas.openxmlformats.org/officeDocument/2006/relationships/oleObject" Target="embeddings/oleObject246.bin"/><Relationship Id="rId563" Type="http://schemas.openxmlformats.org/officeDocument/2006/relationships/oleObject" Target="embeddings/oleObject267.bin"/><Relationship Id="rId619" Type="http://schemas.openxmlformats.org/officeDocument/2006/relationships/image" Target="media/image321.wmf"/><Relationship Id="rId95" Type="http://schemas.openxmlformats.org/officeDocument/2006/relationships/oleObject" Target="embeddings/oleObject40.bin"/><Relationship Id="rId160" Type="http://schemas.openxmlformats.org/officeDocument/2006/relationships/image" Target="media/image84.wmf"/><Relationship Id="rId216" Type="http://schemas.openxmlformats.org/officeDocument/2006/relationships/image" Target="media/image116.wmf"/><Relationship Id="rId423" Type="http://schemas.openxmlformats.org/officeDocument/2006/relationships/oleObject" Target="embeddings/oleObject197.bin"/><Relationship Id="rId258" Type="http://schemas.openxmlformats.org/officeDocument/2006/relationships/oleObject" Target="embeddings/oleObject115.bin"/><Relationship Id="rId465" Type="http://schemas.openxmlformats.org/officeDocument/2006/relationships/oleObject" Target="embeddings/oleObject218.bin"/><Relationship Id="rId22" Type="http://schemas.openxmlformats.org/officeDocument/2006/relationships/oleObject" Target="embeddings/oleObject8.bin"/><Relationship Id="rId64" Type="http://schemas.openxmlformats.org/officeDocument/2006/relationships/image" Target="media/image35.wmf"/><Relationship Id="rId118" Type="http://schemas.openxmlformats.org/officeDocument/2006/relationships/oleObject" Target="embeddings/oleObject51.bin"/><Relationship Id="rId325" Type="http://schemas.openxmlformats.org/officeDocument/2006/relationships/image" Target="media/image172.wmf"/><Relationship Id="rId367" Type="http://schemas.openxmlformats.org/officeDocument/2006/relationships/image" Target="media/image194.wmf"/><Relationship Id="rId532" Type="http://schemas.openxmlformats.org/officeDocument/2006/relationships/image" Target="media/image276.wmf"/><Relationship Id="rId574" Type="http://schemas.openxmlformats.org/officeDocument/2006/relationships/oleObject" Target="embeddings/oleObject272.bin"/><Relationship Id="rId171" Type="http://schemas.openxmlformats.org/officeDocument/2006/relationships/oleObject" Target="embeddings/oleObject76.bin"/><Relationship Id="rId227" Type="http://schemas.openxmlformats.org/officeDocument/2006/relationships/image" Target="media/image122.wmf"/><Relationship Id="rId269" Type="http://schemas.openxmlformats.org/officeDocument/2006/relationships/oleObject" Target="embeddings/oleObject121.bin"/><Relationship Id="rId434" Type="http://schemas.openxmlformats.org/officeDocument/2006/relationships/image" Target="media/image227.wmf"/><Relationship Id="rId476" Type="http://schemas.openxmlformats.org/officeDocument/2006/relationships/image" Target="media/image248.wmf"/><Relationship Id="rId33" Type="http://schemas.openxmlformats.org/officeDocument/2006/relationships/image" Target="media/image15.wmf"/><Relationship Id="rId129" Type="http://schemas.openxmlformats.org/officeDocument/2006/relationships/image" Target="media/image68.wmf"/><Relationship Id="rId280" Type="http://schemas.openxmlformats.org/officeDocument/2006/relationships/image" Target="media/image149.wmf"/><Relationship Id="rId336" Type="http://schemas.openxmlformats.org/officeDocument/2006/relationships/oleObject" Target="embeddings/oleObject154.bin"/><Relationship Id="rId501" Type="http://schemas.openxmlformats.org/officeDocument/2006/relationships/oleObject" Target="embeddings/oleObject236.bin"/><Relationship Id="rId543" Type="http://schemas.openxmlformats.org/officeDocument/2006/relationships/oleObject" Target="embeddings/oleObject257.bin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2.bin"/><Relationship Id="rId182" Type="http://schemas.openxmlformats.org/officeDocument/2006/relationships/image" Target="media/image95.wmf"/><Relationship Id="rId378" Type="http://schemas.openxmlformats.org/officeDocument/2006/relationships/oleObject" Target="embeddings/oleObject174.bin"/><Relationship Id="rId403" Type="http://schemas.openxmlformats.org/officeDocument/2006/relationships/image" Target="media/image212.wmf"/><Relationship Id="rId585" Type="http://schemas.openxmlformats.org/officeDocument/2006/relationships/image" Target="media/image303.wmf"/><Relationship Id="rId6" Type="http://schemas.openxmlformats.org/officeDocument/2006/relationships/image" Target="media/image1.wmf"/><Relationship Id="rId238" Type="http://schemas.openxmlformats.org/officeDocument/2006/relationships/image" Target="media/image128.wmf"/><Relationship Id="rId445" Type="http://schemas.openxmlformats.org/officeDocument/2006/relationships/oleObject" Target="embeddings/oleObject208.bin"/><Relationship Id="rId487" Type="http://schemas.openxmlformats.org/officeDocument/2006/relationships/oleObject" Target="embeddings/oleObject229.bin"/><Relationship Id="rId610" Type="http://schemas.openxmlformats.org/officeDocument/2006/relationships/image" Target="media/image316.wmf"/><Relationship Id="rId291" Type="http://schemas.openxmlformats.org/officeDocument/2006/relationships/oleObject" Target="embeddings/oleObject132.bin"/><Relationship Id="rId305" Type="http://schemas.openxmlformats.org/officeDocument/2006/relationships/oleObject" Target="embeddings/oleObject139.bin"/><Relationship Id="rId347" Type="http://schemas.openxmlformats.org/officeDocument/2006/relationships/image" Target="media/image183.wmf"/><Relationship Id="rId512" Type="http://schemas.openxmlformats.org/officeDocument/2006/relationships/image" Target="media/image266.wmf"/><Relationship Id="rId44" Type="http://schemas.openxmlformats.org/officeDocument/2006/relationships/image" Target="media/image22.wmf"/><Relationship Id="rId86" Type="http://schemas.openxmlformats.org/officeDocument/2006/relationships/image" Target="media/image46.wmf"/><Relationship Id="rId151" Type="http://schemas.openxmlformats.org/officeDocument/2006/relationships/oleObject" Target="embeddings/oleObject67.bin"/><Relationship Id="rId389" Type="http://schemas.openxmlformats.org/officeDocument/2006/relationships/image" Target="media/image205.wmf"/><Relationship Id="rId554" Type="http://schemas.openxmlformats.org/officeDocument/2006/relationships/image" Target="media/image287.wmf"/><Relationship Id="rId596" Type="http://schemas.openxmlformats.org/officeDocument/2006/relationships/image" Target="media/image309.wmf"/><Relationship Id="rId193" Type="http://schemas.openxmlformats.org/officeDocument/2006/relationships/image" Target="media/image101.wmf"/><Relationship Id="rId207" Type="http://schemas.openxmlformats.org/officeDocument/2006/relationships/image" Target="media/image111.wmf"/><Relationship Id="rId249" Type="http://schemas.openxmlformats.org/officeDocument/2006/relationships/image" Target="media/image134.wmf"/><Relationship Id="rId414" Type="http://schemas.openxmlformats.org/officeDocument/2006/relationships/image" Target="media/image217.wmf"/><Relationship Id="rId456" Type="http://schemas.openxmlformats.org/officeDocument/2006/relationships/image" Target="media/image238.wmf"/><Relationship Id="rId498" Type="http://schemas.openxmlformats.org/officeDocument/2006/relationships/image" Target="media/image259.wmf"/><Relationship Id="rId621" Type="http://schemas.openxmlformats.org/officeDocument/2006/relationships/image" Target="media/image322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8.wmf"/><Relationship Id="rId260" Type="http://schemas.openxmlformats.org/officeDocument/2006/relationships/oleObject" Target="embeddings/oleObject116.bin"/><Relationship Id="rId316" Type="http://schemas.openxmlformats.org/officeDocument/2006/relationships/image" Target="media/image167.wmf"/><Relationship Id="rId523" Type="http://schemas.openxmlformats.org/officeDocument/2006/relationships/oleObject" Target="embeddings/oleObject247.bin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2.bin"/><Relationship Id="rId358" Type="http://schemas.openxmlformats.org/officeDocument/2006/relationships/image" Target="media/image189.wmf"/><Relationship Id="rId565" Type="http://schemas.openxmlformats.org/officeDocument/2006/relationships/oleObject" Target="embeddings/oleObject268.bin"/><Relationship Id="rId162" Type="http://schemas.openxmlformats.org/officeDocument/2006/relationships/image" Target="media/image85.wmf"/><Relationship Id="rId218" Type="http://schemas.openxmlformats.org/officeDocument/2006/relationships/image" Target="media/image117.wmf"/><Relationship Id="rId425" Type="http://schemas.openxmlformats.org/officeDocument/2006/relationships/oleObject" Target="embeddings/oleObject198.bin"/><Relationship Id="rId467" Type="http://schemas.openxmlformats.org/officeDocument/2006/relationships/oleObject" Target="embeddings/oleObject219.bin"/><Relationship Id="rId271" Type="http://schemas.openxmlformats.org/officeDocument/2006/relationships/oleObject" Target="embeddings/oleObject122.bin"/><Relationship Id="rId24" Type="http://schemas.openxmlformats.org/officeDocument/2006/relationships/oleObject" Target="embeddings/oleObject9.bin"/><Relationship Id="rId66" Type="http://schemas.openxmlformats.org/officeDocument/2006/relationships/image" Target="media/image36.wmf"/><Relationship Id="rId131" Type="http://schemas.openxmlformats.org/officeDocument/2006/relationships/image" Target="media/image69.wmf"/><Relationship Id="rId327" Type="http://schemas.openxmlformats.org/officeDocument/2006/relationships/image" Target="media/image173.wmf"/><Relationship Id="rId369" Type="http://schemas.openxmlformats.org/officeDocument/2006/relationships/image" Target="media/image195.wmf"/><Relationship Id="rId534" Type="http://schemas.openxmlformats.org/officeDocument/2006/relationships/image" Target="media/image277.wmf"/><Relationship Id="rId576" Type="http://schemas.openxmlformats.org/officeDocument/2006/relationships/oleObject" Target="embeddings/oleObject273.bin"/><Relationship Id="rId173" Type="http://schemas.openxmlformats.org/officeDocument/2006/relationships/oleObject" Target="embeddings/oleObject78.bin"/><Relationship Id="rId229" Type="http://schemas.openxmlformats.org/officeDocument/2006/relationships/image" Target="media/image123.emf"/><Relationship Id="rId380" Type="http://schemas.openxmlformats.org/officeDocument/2006/relationships/oleObject" Target="embeddings/oleObject175.bin"/><Relationship Id="rId436" Type="http://schemas.openxmlformats.org/officeDocument/2006/relationships/image" Target="media/image228.wmf"/><Relationship Id="rId601" Type="http://schemas.openxmlformats.org/officeDocument/2006/relationships/oleObject" Target="embeddings/oleObject285.bin"/><Relationship Id="rId240" Type="http://schemas.openxmlformats.org/officeDocument/2006/relationships/image" Target="media/image129.png"/><Relationship Id="rId478" Type="http://schemas.openxmlformats.org/officeDocument/2006/relationships/image" Target="media/image249.wmf"/><Relationship Id="rId35" Type="http://schemas.openxmlformats.org/officeDocument/2006/relationships/image" Target="media/image16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53.wmf"/><Relationship Id="rId282" Type="http://schemas.openxmlformats.org/officeDocument/2006/relationships/image" Target="media/image150.wmf"/><Relationship Id="rId338" Type="http://schemas.openxmlformats.org/officeDocument/2006/relationships/oleObject" Target="embeddings/oleObject155.bin"/><Relationship Id="rId503" Type="http://schemas.openxmlformats.org/officeDocument/2006/relationships/oleObject" Target="embeddings/oleObject237.bin"/><Relationship Id="rId545" Type="http://schemas.openxmlformats.org/officeDocument/2006/relationships/oleObject" Target="embeddings/oleObject258.bin"/><Relationship Id="rId587" Type="http://schemas.openxmlformats.org/officeDocument/2006/relationships/image" Target="media/image304.wmf"/><Relationship Id="rId8" Type="http://schemas.openxmlformats.org/officeDocument/2006/relationships/image" Target="media/image2.wmf"/><Relationship Id="rId142" Type="http://schemas.openxmlformats.org/officeDocument/2006/relationships/oleObject" Target="embeddings/oleObject63.bin"/><Relationship Id="rId184" Type="http://schemas.openxmlformats.org/officeDocument/2006/relationships/image" Target="media/image96.wmf"/><Relationship Id="rId391" Type="http://schemas.openxmlformats.org/officeDocument/2006/relationships/image" Target="media/image206.wmf"/><Relationship Id="rId405" Type="http://schemas.openxmlformats.org/officeDocument/2006/relationships/oleObject" Target="embeddings/oleObject188.bin"/><Relationship Id="rId447" Type="http://schemas.openxmlformats.org/officeDocument/2006/relationships/oleObject" Target="embeddings/oleObject209.bin"/><Relationship Id="rId612" Type="http://schemas.openxmlformats.org/officeDocument/2006/relationships/image" Target="media/image317.wmf"/><Relationship Id="rId251" Type="http://schemas.openxmlformats.org/officeDocument/2006/relationships/image" Target="media/image135.wmf"/><Relationship Id="rId489" Type="http://schemas.openxmlformats.org/officeDocument/2006/relationships/oleObject" Target="embeddings/oleObject230.bin"/><Relationship Id="rId46" Type="http://schemas.openxmlformats.org/officeDocument/2006/relationships/image" Target="media/image24.wmf"/><Relationship Id="rId293" Type="http://schemas.openxmlformats.org/officeDocument/2006/relationships/oleObject" Target="embeddings/oleObject133.bin"/><Relationship Id="rId307" Type="http://schemas.openxmlformats.org/officeDocument/2006/relationships/oleObject" Target="embeddings/oleObject140.bin"/><Relationship Id="rId349" Type="http://schemas.openxmlformats.org/officeDocument/2006/relationships/image" Target="media/image184.wmf"/><Relationship Id="rId514" Type="http://schemas.openxmlformats.org/officeDocument/2006/relationships/image" Target="media/image267.wmf"/><Relationship Id="rId556" Type="http://schemas.openxmlformats.org/officeDocument/2006/relationships/image" Target="media/image288.wmf"/><Relationship Id="rId88" Type="http://schemas.openxmlformats.org/officeDocument/2006/relationships/image" Target="media/image47.wmf"/><Relationship Id="rId111" Type="http://schemas.openxmlformats.org/officeDocument/2006/relationships/image" Target="media/image59.wmf"/><Relationship Id="rId153" Type="http://schemas.openxmlformats.org/officeDocument/2006/relationships/oleObject" Target="embeddings/oleObject68.bin"/><Relationship Id="rId195" Type="http://schemas.openxmlformats.org/officeDocument/2006/relationships/image" Target="media/image103.wmf"/><Relationship Id="rId209" Type="http://schemas.openxmlformats.org/officeDocument/2006/relationships/image" Target="media/image112.png"/><Relationship Id="rId360" Type="http://schemas.openxmlformats.org/officeDocument/2006/relationships/image" Target="media/image190.png"/><Relationship Id="rId416" Type="http://schemas.openxmlformats.org/officeDocument/2006/relationships/image" Target="media/image218.wmf"/><Relationship Id="rId598" Type="http://schemas.openxmlformats.org/officeDocument/2006/relationships/image" Target="media/image310.wmf"/><Relationship Id="rId220" Type="http://schemas.openxmlformats.org/officeDocument/2006/relationships/image" Target="media/image118.png"/><Relationship Id="rId458" Type="http://schemas.openxmlformats.org/officeDocument/2006/relationships/image" Target="media/image239.wmf"/><Relationship Id="rId623" Type="http://schemas.openxmlformats.org/officeDocument/2006/relationships/footer" Target="footer1.xml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17.bin"/><Relationship Id="rId318" Type="http://schemas.openxmlformats.org/officeDocument/2006/relationships/image" Target="media/image168.wmf"/><Relationship Id="rId525" Type="http://schemas.openxmlformats.org/officeDocument/2006/relationships/oleObject" Target="embeddings/oleObject248.bin"/><Relationship Id="rId567" Type="http://schemas.openxmlformats.org/officeDocument/2006/relationships/oleObject" Target="embeddings/oleObject269.bin"/><Relationship Id="rId99" Type="http://schemas.openxmlformats.org/officeDocument/2006/relationships/oleObject" Target="embeddings/oleObject42.bin"/><Relationship Id="rId122" Type="http://schemas.openxmlformats.org/officeDocument/2006/relationships/oleObject" Target="embeddings/oleObject53.bin"/><Relationship Id="rId164" Type="http://schemas.openxmlformats.org/officeDocument/2006/relationships/image" Target="media/image87.wmf"/><Relationship Id="rId371" Type="http://schemas.openxmlformats.org/officeDocument/2006/relationships/image" Target="media/image196.wmf"/><Relationship Id="rId427" Type="http://schemas.openxmlformats.org/officeDocument/2006/relationships/oleObject" Target="embeddings/oleObject199.bin"/><Relationship Id="rId469" Type="http://schemas.openxmlformats.org/officeDocument/2006/relationships/oleObject" Target="embeddings/oleObject220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2.bin"/><Relationship Id="rId273" Type="http://schemas.openxmlformats.org/officeDocument/2006/relationships/oleObject" Target="embeddings/oleObject123.bin"/><Relationship Id="rId329" Type="http://schemas.openxmlformats.org/officeDocument/2006/relationships/image" Target="media/image174.wmf"/><Relationship Id="rId480" Type="http://schemas.openxmlformats.org/officeDocument/2006/relationships/image" Target="media/image250.wmf"/><Relationship Id="rId536" Type="http://schemas.openxmlformats.org/officeDocument/2006/relationships/image" Target="media/image278.wmf"/><Relationship Id="rId68" Type="http://schemas.openxmlformats.org/officeDocument/2006/relationships/image" Target="media/image37.wmf"/><Relationship Id="rId133" Type="http://schemas.openxmlformats.org/officeDocument/2006/relationships/image" Target="media/image70.wmf"/><Relationship Id="rId175" Type="http://schemas.openxmlformats.org/officeDocument/2006/relationships/oleObject" Target="embeddings/oleObject79.bin"/><Relationship Id="rId340" Type="http://schemas.openxmlformats.org/officeDocument/2006/relationships/oleObject" Target="embeddings/oleObject156.bin"/><Relationship Id="rId578" Type="http://schemas.openxmlformats.org/officeDocument/2006/relationships/oleObject" Target="embeddings/oleObject274.bin"/><Relationship Id="rId200" Type="http://schemas.openxmlformats.org/officeDocument/2006/relationships/image" Target="media/image107.png"/><Relationship Id="rId382" Type="http://schemas.openxmlformats.org/officeDocument/2006/relationships/oleObject" Target="embeddings/oleObject176.bin"/><Relationship Id="rId438" Type="http://schemas.openxmlformats.org/officeDocument/2006/relationships/image" Target="media/image229.wmf"/><Relationship Id="rId603" Type="http://schemas.openxmlformats.org/officeDocument/2006/relationships/oleObject" Target="embeddings/oleObject286.bin"/><Relationship Id="rId242" Type="http://schemas.openxmlformats.org/officeDocument/2006/relationships/oleObject" Target="embeddings/oleObject107.bin"/><Relationship Id="rId284" Type="http://schemas.openxmlformats.org/officeDocument/2006/relationships/image" Target="media/image151.wmf"/><Relationship Id="rId491" Type="http://schemas.openxmlformats.org/officeDocument/2006/relationships/oleObject" Target="embeddings/oleObject231.bin"/><Relationship Id="rId505" Type="http://schemas.openxmlformats.org/officeDocument/2006/relationships/oleObject" Target="embeddings/oleObject238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54.wmf"/><Relationship Id="rId144" Type="http://schemas.openxmlformats.org/officeDocument/2006/relationships/image" Target="media/image76.wmf"/><Relationship Id="rId547" Type="http://schemas.openxmlformats.org/officeDocument/2006/relationships/oleObject" Target="embeddings/oleObject259.bin"/><Relationship Id="rId589" Type="http://schemas.openxmlformats.org/officeDocument/2006/relationships/image" Target="media/image305.wmf"/><Relationship Id="rId90" Type="http://schemas.openxmlformats.org/officeDocument/2006/relationships/image" Target="media/image48.wmf"/><Relationship Id="rId186" Type="http://schemas.openxmlformats.org/officeDocument/2006/relationships/oleObject" Target="embeddings/oleObject84.bin"/><Relationship Id="rId351" Type="http://schemas.openxmlformats.org/officeDocument/2006/relationships/image" Target="media/image185.png"/><Relationship Id="rId393" Type="http://schemas.openxmlformats.org/officeDocument/2006/relationships/image" Target="media/image207.wmf"/><Relationship Id="rId407" Type="http://schemas.openxmlformats.org/officeDocument/2006/relationships/oleObject" Target="embeddings/oleObject189.bin"/><Relationship Id="rId449" Type="http://schemas.openxmlformats.org/officeDocument/2006/relationships/oleObject" Target="embeddings/oleObject210.bin"/><Relationship Id="rId614" Type="http://schemas.openxmlformats.org/officeDocument/2006/relationships/image" Target="media/image318.png"/><Relationship Id="rId211" Type="http://schemas.openxmlformats.org/officeDocument/2006/relationships/oleObject" Target="embeddings/oleObject93.bin"/><Relationship Id="rId253" Type="http://schemas.openxmlformats.org/officeDocument/2006/relationships/image" Target="media/image136.wmf"/><Relationship Id="rId295" Type="http://schemas.openxmlformats.org/officeDocument/2006/relationships/oleObject" Target="embeddings/oleObject134.bin"/><Relationship Id="rId309" Type="http://schemas.openxmlformats.org/officeDocument/2006/relationships/oleObject" Target="embeddings/oleObject141.bin"/><Relationship Id="rId460" Type="http://schemas.openxmlformats.org/officeDocument/2006/relationships/image" Target="media/image240.wmf"/><Relationship Id="rId516" Type="http://schemas.openxmlformats.org/officeDocument/2006/relationships/image" Target="media/image268.wmf"/><Relationship Id="rId48" Type="http://schemas.openxmlformats.org/officeDocument/2006/relationships/image" Target="media/image26.wmf"/><Relationship Id="rId113" Type="http://schemas.openxmlformats.org/officeDocument/2006/relationships/image" Target="media/image60.wmf"/><Relationship Id="rId320" Type="http://schemas.openxmlformats.org/officeDocument/2006/relationships/image" Target="media/image169.png"/><Relationship Id="rId558" Type="http://schemas.openxmlformats.org/officeDocument/2006/relationships/image" Target="media/image289.wmf"/><Relationship Id="rId155" Type="http://schemas.openxmlformats.org/officeDocument/2006/relationships/oleObject" Target="embeddings/oleObject69.bin"/><Relationship Id="rId197" Type="http://schemas.openxmlformats.org/officeDocument/2006/relationships/image" Target="media/image105.wmf"/><Relationship Id="rId362" Type="http://schemas.openxmlformats.org/officeDocument/2006/relationships/oleObject" Target="embeddings/oleObject166.bin"/><Relationship Id="rId418" Type="http://schemas.openxmlformats.org/officeDocument/2006/relationships/image" Target="media/image219.wmf"/><Relationship Id="rId62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9</TotalTime>
  <Pages>6</Pages>
  <Words>2132</Words>
  <Characters>12153</Characters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2022-10-13T08:25:00Z</cp:lastPrinted>
  <dcterms:created xsi:type="dcterms:W3CDTF">2022-10-13T01:24:00Z</dcterms:created>
  <dcterms:modified xsi:type="dcterms:W3CDTF">2022-10-13T08:25:00Z</dcterms:modified>
</cp:coreProperties>
</file>