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8E174D" w14:textId="161D14B6" w:rsidR="001B6B1F" w:rsidRPr="00C22E31" w:rsidRDefault="001B6B1F" w:rsidP="001B6B1F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 xml:space="preserve">TUẦN </w:t>
      </w:r>
      <w:r w:rsidR="00FD4D17">
        <w:rPr>
          <w:b/>
          <w:bCs/>
          <w:sz w:val="28"/>
          <w:szCs w:val="28"/>
          <w:u w:val="single"/>
          <w:lang w:val="nl-NL"/>
        </w:rPr>
        <w:t>7</w:t>
      </w:r>
    </w:p>
    <w:p w14:paraId="018E174E" w14:textId="77777777" w:rsidR="007A3125" w:rsidRPr="00C22E31" w:rsidRDefault="001354B2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>TỰ NHIÊN VÀ XÃ HỘI</w:t>
      </w:r>
    </w:p>
    <w:p w14:paraId="018E174F" w14:textId="3F47D7A3" w:rsidR="003F5977" w:rsidRPr="00C22E31" w:rsidRDefault="003F5977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 xml:space="preserve">CHỦ ĐỀ </w:t>
      </w:r>
      <w:r w:rsidR="00304DB7">
        <w:rPr>
          <w:b/>
          <w:bCs/>
          <w:sz w:val="28"/>
          <w:szCs w:val="28"/>
          <w:u w:val="single"/>
          <w:lang w:val="nl-NL"/>
        </w:rPr>
        <w:t>2</w:t>
      </w:r>
      <w:r w:rsidRPr="00C22E31">
        <w:rPr>
          <w:b/>
          <w:bCs/>
          <w:sz w:val="28"/>
          <w:szCs w:val="28"/>
          <w:lang w:val="nl-NL"/>
        </w:rPr>
        <w:t xml:space="preserve">: </w:t>
      </w:r>
      <w:r w:rsidR="00D21D6C">
        <w:rPr>
          <w:b/>
          <w:bCs/>
          <w:sz w:val="28"/>
          <w:szCs w:val="28"/>
          <w:lang w:val="nl-NL"/>
        </w:rPr>
        <w:t>TRƯỜNG HỌC</w:t>
      </w:r>
    </w:p>
    <w:p w14:paraId="018E1750" w14:textId="1C7E9D7E" w:rsidR="00540995" w:rsidRPr="00C22E31" w:rsidRDefault="003F5977" w:rsidP="00540995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C22E31">
        <w:rPr>
          <w:b/>
          <w:bCs/>
          <w:sz w:val="28"/>
          <w:szCs w:val="28"/>
          <w:lang w:val="nl-NL"/>
        </w:rPr>
        <w:t>Bài</w:t>
      </w:r>
      <w:r w:rsidR="007A3125" w:rsidRPr="00C22E31">
        <w:rPr>
          <w:b/>
          <w:bCs/>
          <w:sz w:val="28"/>
          <w:szCs w:val="28"/>
          <w:lang w:val="nl-NL"/>
        </w:rPr>
        <w:t xml:space="preserve"> </w:t>
      </w:r>
      <w:r w:rsidR="00F616B7">
        <w:rPr>
          <w:b/>
          <w:bCs/>
          <w:sz w:val="28"/>
          <w:szCs w:val="28"/>
          <w:lang w:val="nl-NL"/>
        </w:rPr>
        <w:t>06</w:t>
      </w:r>
      <w:r w:rsidR="007A3125" w:rsidRPr="00C22E31">
        <w:rPr>
          <w:b/>
          <w:bCs/>
          <w:sz w:val="28"/>
          <w:szCs w:val="28"/>
          <w:lang w:val="nl-NL"/>
        </w:rPr>
        <w:t xml:space="preserve">: </w:t>
      </w:r>
      <w:r w:rsidR="00F616B7">
        <w:rPr>
          <w:b/>
          <w:bCs/>
          <w:sz w:val="28"/>
          <w:szCs w:val="28"/>
          <w:lang w:val="nl-NL"/>
        </w:rPr>
        <w:t>TRUYỀN THỐNG TRƯỜNG EM</w:t>
      </w:r>
      <w:r w:rsidR="00540995" w:rsidRPr="00C22E31">
        <w:rPr>
          <w:b/>
          <w:bCs/>
          <w:sz w:val="28"/>
          <w:szCs w:val="28"/>
          <w:lang w:val="nl-NL"/>
        </w:rPr>
        <w:t xml:space="preserve"> </w:t>
      </w:r>
      <w:r w:rsidR="007A3125" w:rsidRPr="00C22E31">
        <w:rPr>
          <w:b/>
          <w:bCs/>
          <w:sz w:val="28"/>
          <w:szCs w:val="28"/>
          <w:lang w:val="nl-NL"/>
        </w:rPr>
        <w:t>(T1)</w:t>
      </w:r>
      <w:r w:rsidRPr="00C22E31">
        <w:rPr>
          <w:b/>
          <w:bCs/>
          <w:sz w:val="28"/>
          <w:szCs w:val="28"/>
          <w:lang w:val="nl-NL"/>
        </w:rPr>
        <w:t xml:space="preserve"> </w:t>
      </w:r>
    </w:p>
    <w:p w14:paraId="018E1751" w14:textId="77777777" w:rsidR="007A3125" w:rsidRPr="00C22E31" w:rsidRDefault="007A3125" w:rsidP="00540995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</w:p>
    <w:p w14:paraId="018E1752" w14:textId="77777777" w:rsidR="007A3125" w:rsidRPr="00C22E31" w:rsidRDefault="007A3125" w:rsidP="0049401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018E1753" w14:textId="77777777" w:rsidR="007A3125" w:rsidRPr="00C22E31" w:rsidRDefault="007A3125" w:rsidP="0049401B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C22E31">
        <w:rPr>
          <w:b/>
          <w:sz w:val="28"/>
          <w:szCs w:val="28"/>
          <w:lang w:val="nl-NL"/>
        </w:rPr>
        <w:t>1. Năng lực đặc thù:</w:t>
      </w:r>
      <w:r w:rsidR="001354B2" w:rsidRPr="00C22E31">
        <w:rPr>
          <w:b/>
          <w:sz w:val="28"/>
          <w:szCs w:val="28"/>
          <w:lang w:val="nl-NL"/>
        </w:rPr>
        <w:t xml:space="preserve"> Sau khi học, học sinh sẽ:</w:t>
      </w:r>
    </w:p>
    <w:p w14:paraId="018E1757" w14:textId="3A3F3238" w:rsidR="002B3BB5" w:rsidRDefault="00540995" w:rsidP="00490233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C22E31">
        <w:rPr>
          <w:sz w:val="28"/>
          <w:szCs w:val="28"/>
          <w:lang w:val="nl-NL"/>
        </w:rPr>
        <w:t xml:space="preserve">- </w:t>
      </w:r>
      <w:r w:rsidR="005C762C">
        <w:rPr>
          <w:sz w:val="28"/>
          <w:szCs w:val="28"/>
          <w:lang w:val="nl-NL"/>
        </w:rPr>
        <w:t>Giới thiệu được một cách đơn giản về truyền thống nhà trường.</w:t>
      </w:r>
    </w:p>
    <w:p w14:paraId="47D5C3C9" w14:textId="52172419" w:rsidR="005C762C" w:rsidRDefault="005C762C" w:rsidP="00490233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</w:t>
      </w:r>
      <w:r w:rsidR="000B19FC">
        <w:rPr>
          <w:sz w:val="28"/>
          <w:szCs w:val="28"/>
          <w:lang w:val="nl-NL"/>
        </w:rPr>
        <w:t>Đặt được một số câu hỏi để tìm hiểu về truyền thống nhà trường</w:t>
      </w:r>
      <w:r w:rsidR="00566A21">
        <w:rPr>
          <w:sz w:val="28"/>
          <w:szCs w:val="28"/>
          <w:lang w:val="nl-NL"/>
        </w:rPr>
        <w:t>.</w:t>
      </w:r>
    </w:p>
    <w:p w14:paraId="4DA61E79" w14:textId="4D9AD3E0" w:rsidR="00566A21" w:rsidRPr="00C22E31" w:rsidRDefault="00566A21" w:rsidP="00490233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</w:t>
      </w:r>
      <w:r w:rsidR="00F762B5">
        <w:rPr>
          <w:sz w:val="28"/>
          <w:szCs w:val="28"/>
          <w:lang w:val="nl-NL"/>
        </w:rPr>
        <w:t>Xác định được một số nội dung tìm hiểu về truyền thống nhà trường</w:t>
      </w:r>
      <w:r>
        <w:rPr>
          <w:sz w:val="28"/>
          <w:szCs w:val="28"/>
          <w:lang w:val="nl-NL"/>
        </w:rPr>
        <w:t>.</w:t>
      </w:r>
    </w:p>
    <w:p w14:paraId="018E1758" w14:textId="77777777" w:rsidR="004E2BC4" w:rsidRPr="00C22E31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C22E31">
        <w:rPr>
          <w:b/>
          <w:sz w:val="28"/>
          <w:szCs w:val="28"/>
        </w:rPr>
        <w:t>2. Năng lực chung.</w:t>
      </w:r>
    </w:p>
    <w:p w14:paraId="018E1759" w14:textId="77777777" w:rsidR="004E2BC4" w:rsidRPr="00C22E31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r w:rsidR="0000402C" w:rsidRPr="00C22E31">
        <w:rPr>
          <w:sz w:val="28"/>
          <w:szCs w:val="28"/>
        </w:rPr>
        <w:t>N</w:t>
      </w:r>
      <w:r w:rsidRPr="00C22E31">
        <w:rPr>
          <w:sz w:val="28"/>
          <w:szCs w:val="28"/>
        </w:rPr>
        <w:t xml:space="preserve">ăng lực tự chủ, tự học: </w:t>
      </w:r>
      <w:r w:rsidR="00836243" w:rsidRPr="00C22E31">
        <w:rPr>
          <w:sz w:val="28"/>
          <w:szCs w:val="28"/>
        </w:rPr>
        <w:t>Có biểu hiện chú ý học tập</w:t>
      </w:r>
      <w:r w:rsidRPr="00C22E31">
        <w:rPr>
          <w:sz w:val="28"/>
          <w:szCs w:val="28"/>
        </w:rPr>
        <w:t xml:space="preserve">, </w:t>
      </w:r>
      <w:r w:rsidR="00836243" w:rsidRPr="00C22E31">
        <w:rPr>
          <w:sz w:val="28"/>
          <w:szCs w:val="28"/>
        </w:rPr>
        <w:t>tự giác tìm hiểu bài để hoàn thành tốt nội dung tiết học</w:t>
      </w:r>
      <w:r w:rsidRPr="00C22E31">
        <w:rPr>
          <w:sz w:val="28"/>
          <w:szCs w:val="28"/>
        </w:rPr>
        <w:t>.</w:t>
      </w:r>
    </w:p>
    <w:p w14:paraId="018E175A" w14:textId="77777777" w:rsidR="004E2BC4" w:rsidRPr="00C22E31" w:rsidRDefault="0049401B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r w:rsidR="0000402C" w:rsidRPr="00C22E31">
        <w:rPr>
          <w:sz w:val="28"/>
          <w:szCs w:val="28"/>
        </w:rPr>
        <w:t>N</w:t>
      </w:r>
      <w:r w:rsidR="004E2BC4" w:rsidRPr="00C22E31">
        <w:rPr>
          <w:sz w:val="28"/>
          <w:szCs w:val="28"/>
        </w:rPr>
        <w:t>ăng lực giải quyết vấn đề và sáng tạo</w:t>
      </w:r>
      <w:r w:rsidR="0000402C" w:rsidRPr="00C22E31">
        <w:rPr>
          <w:sz w:val="28"/>
          <w:szCs w:val="28"/>
        </w:rPr>
        <w:t>:</w:t>
      </w:r>
      <w:r w:rsidR="004E2BC4" w:rsidRPr="00C22E31">
        <w:rPr>
          <w:sz w:val="28"/>
          <w:szCs w:val="28"/>
        </w:rPr>
        <w:t xml:space="preserve"> </w:t>
      </w:r>
      <w:r w:rsidR="00836243" w:rsidRPr="00C22E31">
        <w:rPr>
          <w:sz w:val="28"/>
          <w:szCs w:val="28"/>
        </w:rPr>
        <w:t>Có biểu hiện tích cực, sáng tạo trong các hoạt động học tập, trò chơi, vận dụng</w:t>
      </w:r>
      <w:r w:rsidR="00B953D0" w:rsidRPr="00C22E31">
        <w:rPr>
          <w:sz w:val="28"/>
          <w:szCs w:val="28"/>
        </w:rPr>
        <w:t>.</w:t>
      </w:r>
    </w:p>
    <w:p w14:paraId="018E175B" w14:textId="77777777" w:rsidR="00B953D0" w:rsidRPr="00C22E31" w:rsidRDefault="00B953D0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r w:rsidR="0000402C" w:rsidRPr="00C22E31">
        <w:rPr>
          <w:sz w:val="28"/>
          <w:szCs w:val="28"/>
        </w:rPr>
        <w:t>N</w:t>
      </w:r>
      <w:r w:rsidRPr="00C22E31">
        <w:rPr>
          <w:sz w:val="28"/>
          <w:szCs w:val="28"/>
        </w:rPr>
        <w:t>ăng lực giao tiếp và hợp tác</w:t>
      </w:r>
      <w:r w:rsidR="0000402C" w:rsidRPr="00C22E31">
        <w:rPr>
          <w:sz w:val="28"/>
          <w:szCs w:val="28"/>
        </w:rPr>
        <w:t>:</w:t>
      </w:r>
      <w:r w:rsidRPr="00C22E31">
        <w:rPr>
          <w:sz w:val="28"/>
          <w:szCs w:val="28"/>
        </w:rPr>
        <w:t xml:space="preserve"> </w:t>
      </w:r>
      <w:r w:rsidR="00836243" w:rsidRPr="00C22E31">
        <w:rPr>
          <w:sz w:val="28"/>
          <w:szCs w:val="28"/>
        </w:rPr>
        <w:t>Có biểu hiện tích cực, sôi nổi và nhiệt tình trong hoạt</w:t>
      </w:r>
      <w:r w:rsidRPr="00C22E31">
        <w:rPr>
          <w:sz w:val="28"/>
          <w:szCs w:val="28"/>
        </w:rPr>
        <w:t xml:space="preserve"> động nhóm.</w:t>
      </w:r>
      <w:r w:rsidR="00836243" w:rsidRPr="00C22E31">
        <w:rPr>
          <w:sz w:val="28"/>
          <w:szCs w:val="28"/>
        </w:rPr>
        <w:t xml:space="preserve"> Có khả năng trình bày, thuyết trình… trong các hoạt động học tập.</w:t>
      </w:r>
    </w:p>
    <w:p w14:paraId="018E175C" w14:textId="77777777" w:rsidR="004E2BC4" w:rsidRPr="00C22E31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C22E31">
        <w:rPr>
          <w:b/>
          <w:sz w:val="28"/>
          <w:szCs w:val="28"/>
        </w:rPr>
        <w:t>3. Phẩm chất.</w:t>
      </w:r>
    </w:p>
    <w:p w14:paraId="018E175D" w14:textId="50D4AF8F" w:rsidR="004E2BC4" w:rsidRPr="00E4779A" w:rsidRDefault="004E2BC4" w:rsidP="00E4779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C22E31">
        <w:rPr>
          <w:sz w:val="28"/>
          <w:szCs w:val="28"/>
        </w:rPr>
        <w:t xml:space="preserve">- </w:t>
      </w:r>
      <w:r w:rsidR="0000402C" w:rsidRPr="00C22E31">
        <w:rPr>
          <w:sz w:val="28"/>
          <w:szCs w:val="28"/>
        </w:rPr>
        <w:t>P</w:t>
      </w:r>
      <w:r w:rsidRPr="00C22E31">
        <w:rPr>
          <w:sz w:val="28"/>
          <w:szCs w:val="28"/>
        </w:rPr>
        <w:t xml:space="preserve">hẩm chất nhân ái: </w:t>
      </w:r>
      <w:r w:rsidR="00F762B5">
        <w:rPr>
          <w:sz w:val="28"/>
          <w:szCs w:val="28"/>
          <w:lang w:val="nl-NL"/>
        </w:rPr>
        <w:t>Biết bày tỏ được tình cảm mong ước của bản thân đối với nhà trường.</w:t>
      </w:r>
    </w:p>
    <w:p w14:paraId="018E175E" w14:textId="77777777" w:rsidR="004E2BC4" w:rsidRPr="00C22E31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r w:rsidR="0000402C" w:rsidRPr="00C22E31">
        <w:rPr>
          <w:sz w:val="28"/>
          <w:szCs w:val="28"/>
        </w:rPr>
        <w:t>P</w:t>
      </w:r>
      <w:r w:rsidRPr="00C22E31">
        <w:rPr>
          <w:sz w:val="28"/>
          <w:szCs w:val="28"/>
        </w:rPr>
        <w:t xml:space="preserve">hẩm chất chăm chỉ: </w:t>
      </w:r>
      <w:r w:rsidR="00836243" w:rsidRPr="00C22E31">
        <w:rPr>
          <w:sz w:val="28"/>
          <w:szCs w:val="28"/>
        </w:rPr>
        <w:t>Có tinh thần chăm chỉ học tập, luôn tự giác tìm hiểu bài</w:t>
      </w:r>
      <w:r w:rsidRPr="00C22E31">
        <w:rPr>
          <w:sz w:val="28"/>
          <w:szCs w:val="28"/>
        </w:rPr>
        <w:t>.</w:t>
      </w:r>
    </w:p>
    <w:p w14:paraId="018E175F" w14:textId="77777777" w:rsidR="008F013C" w:rsidRDefault="004E2BC4" w:rsidP="008F013C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r w:rsidR="0000402C" w:rsidRPr="00C22E31">
        <w:rPr>
          <w:sz w:val="28"/>
          <w:szCs w:val="28"/>
        </w:rPr>
        <w:t>P</w:t>
      </w:r>
      <w:r w:rsidRPr="00C22E31">
        <w:rPr>
          <w:sz w:val="28"/>
          <w:szCs w:val="28"/>
        </w:rPr>
        <w:t xml:space="preserve">hẩm chất trách nhiệm: </w:t>
      </w:r>
      <w:r w:rsidR="0000402C" w:rsidRPr="00C22E31">
        <w:rPr>
          <w:sz w:val="28"/>
          <w:szCs w:val="28"/>
        </w:rPr>
        <w:t>Giữ trật tự, biết lắng nghe, học tập nghiêm túc</w:t>
      </w:r>
      <w:r w:rsidRPr="00C22E31">
        <w:rPr>
          <w:sz w:val="28"/>
          <w:szCs w:val="28"/>
        </w:rPr>
        <w:t>.</w:t>
      </w:r>
      <w:r w:rsidR="00836243" w:rsidRPr="00C22E31">
        <w:rPr>
          <w:sz w:val="28"/>
          <w:szCs w:val="28"/>
        </w:rPr>
        <w:t xml:space="preserve"> </w:t>
      </w:r>
    </w:p>
    <w:p w14:paraId="018E1760" w14:textId="77777777" w:rsidR="004E2BC4" w:rsidRPr="00C22E31" w:rsidRDefault="004E2BC4" w:rsidP="008F013C">
      <w:pPr>
        <w:spacing w:line="288" w:lineRule="auto"/>
        <w:ind w:firstLine="360"/>
        <w:jc w:val="both"/>
        <w:rPr>
          <w:b/>
          <w:sz w:val="28"/>
          <w:szCs w:val="28"/>
        </w:rPr>
      </w:pPr>
      <w:r w:rsidRPr="00C22E31">
        <w:rPr>
          <w:b/>
          <w:sz w:val="28"/>
          <w:szCs w:val="28"/>
        </w:rPr>
        <w:t>II</w:t>
      </w:r>
      <w:r w:rsidR="008463E6" w:rsidRPr="00C22E31">
        <w:rPr>
          <w:b/>
          <w:sz w:val="28"/>
          <w:szCs w:val="28"/>
        </w:rPr>
        <w:t>.</w:t>
      </w:r>
      <w:r w:rsidRPr="00C22E31">
        <w:rPr>
          <w:b/>
          <w:sz w:val="28"/>
          <w:szCs w:val="28"/>
        </w:rPr>
        <w:t xml:space="preserve"> </w:t>
      </w:r>
      <w:r w:rsidR="008463E6" w:rsidRPr="00C22E31">
        <w:rPr>
          <w:b/>
          <w:sz w:val="28"/>
          <w:szCs w:val="28"/>
        </w:rPr>
        <w:t>ĐỒ DÙNG DẠY HỌC</w:t>
      </w:r>
      <w:r w:rsidRPr="00C22E31">
        <w:rPr>
          <w:b/>
          <w:sz w:val="28"/>
          <w:szCs w:val="28"/>
        </w:rPr>
        <w:t xml:space="preserve"> </w:t>
      </w:r>
    </w:p>
    <w:p w14:paraId="018E1761" w14:textId="77777777" w:rsidR="004E2BC4" w:rsidRPr="00C22E31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 xml:space="preserve">- </w:t>
      </w:r>
      <w:r w:rsidR="00771E49" w:rsidRPr="00C22E31">
        <w:rPr>
          <w:sz w:val="28"/>
          <w:szCs w:val="28"/>
        </w:rPr>
        <w:t>Kế hoạch bài dạy, bài giảng Power point</w:t>
      </w:r>
      <w:r w:rsidR="008F5992" w:rsidRPr="00C22E31">
        <w:rPr>
          <w:sz w:val="28"/>
          <w:szCs w:val="28"/>
        </w:rPr>
        <w:t>.</w:t>
      </w:r>
    </w:p>
    <w:p w14:paraId="018E1762" w14:textId="77777777" w:rsidR="004E2BC4" w:rsidRPr="00C22E31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SGK và các thiết bị, học liệu phụ vụ cho tiết dạy.</w:t>
      </w:r>
    </w:p>
    <w:p w14:paraId="018E1763" w14:textId="77777777" w:rsidR="007A3125" w:rsidRPr="00C22E31" w:rsidRDefault="004E2BC4" w:rsidP="0049401B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sz w:val="28"/>
          <w:szCs w:val="28"/>
        </w:rPr>
        <w:t>I</w:t>
      </w:r>
      <w:r w:rsidR="008F5992" w:rsidRPr="00C22E31">
        <w:rPr>
          <w:b/>
          <w:sz w:val="28"/>
          <w:szCs w:val="28"/>
        </w:rPr>
        <w:t>II.</w:t>
      </w:r>
      <w:r w:rsidRPr="00C22E31">
        <w:rPr>
          <w:b/>
          <w:sz w:val="28"/>
          <w:szCs w:val="28"/>
        </w:rPr>
        <w:t xml:space="preserve">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7"/>
        <w:gridCol w:w="4349"/>
      </w:tblGrid>
      <w:tr w:rsidR="00B63A0C" w:rsidRPr="00C22E31" w14:paraId="018E1766" w14:textId="77777777" w:rsidTr="00B1762A">
        <w:tc>
          <w:tcPr>
            <w:tcW w:w="5495" w:type="dxa"/>
            <w:tcBorders>
              <w:bottom w:val="dashed" w:sz="4" w:space="0" w:color="auto"/>
            </w:tcBorders>
          </w:tcPr>
          <w:p w14:paraId="018E1764" w14:textId="77777777" w:rsidR="007A3125" w:rsidRPr="00C22E31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243" w:type="dxa"/>
            <w:tcBorders>
              <w:bottom w:val="dashed" w:sz="4" w:space="0" w:color="auto"/>
            </w:tcBorders>
          </w:tcPr>
          <w:p w14:paraId="018E1765" w14:textId="77777777" w:rsidR="007A3125" w:rsidRPr="00C22E31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C22E31" w:rsidRPr="00C22E31" w14:paraId="018E176C" w14:textId="77777777" w:rsidTr="00C5040A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14:paraId="018E1767" w14:textId="77777777" w:rsidR="00771E49" w:rsidRPr="00C22E31" w:rsidRDefault="000655D1" w:rsidP="0049401B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018E1768" w14:textId="77777777" w:rsidR="00F025E1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</w:t>
            </w:r>
            <w:r w:rsidR="00771E49" w:rsidRPr="00C22E31">
              <w:rPr>
                <w:sz w:val="28"/>
                <w:szCs w:val="28"/>
                <w:lang w:val="nl-NL"/>
              </w:rPr>
              <w:t xml:space="preserve"> Mục tiêu: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14:paraId="018E1769" w14:textId="77777777" w:rsidR="00771E49" w:rsidRPr="00C22E31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</w:t>
            </w:r>
            <w:r w:rsidR="00771E49" w:rsidRPr="00C22E31">
              <w:rPr>
                <w:sz w:val="28"/>
                <w:szCs w:val="28"/>
                <w:lang w:val="nl-NL"/>
              </w:rPr>
              <w:t xml:space="preserve"> Tạo không khí vui vẻ, khấn khởi trước giờ học.</w:t>
            </w:r>
          </w:p>
          <w:p w14:paraId="018E176A" w14:textId="77777777" w:rsidR="00771E49" w:rsidRPr="00C22E31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</w:t>
            </w:r>
            <w:r w:rsidR="00771E49" w:rsidRPr="00C22E31">
              <w:rPr>
                <w:sz w:val="28"/>
                <w:szCs w:val="28"/>
                <w:lang w:val="nl-NL"/>
              </w:rPr>
              <w:t xml:space="preserve"> Kiểm tra kiến thức đã học của học sinh ở bài trước.</w:t>
            </w:r>
          </w:p>
          <w:p w14:paraId="018E176B" w14:textId="77777777" w:rsidR="00771E49" w:rsidRPr="00C22E31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</w:t>
            </w:r>
            <w:r w:rsidR="00771E49" w:rsidRPr="00C22E31">
              <w:rPr>
                <w:sz w:val="28"/>
                <w:szCs w:val="28"/>
                <w:lang w:val="nl-NL"/>
              </w:rPr>
              <w:t>Cách tiến hành:</w:t>
            </w:r>
          </w:p>
        </w:tc>
      </w:tr>
      <w:tr w:rsidR="00B63A0C" w:rsidRPr="00C22E31" w14:paraId="018E1778" w14:textId="77777777" w:rsidTr="00B1762A">
        <w:tc>
          <w:tcPr>
            <w:tcW w:w="5495" w:type="dxa"/>
            <w:tcBorders>
              <w:bottom w:val="dashed" w:sz="4" w:space="0" w:color="auto"/>
            </w:tcBorders>
          </w:tcPr>
          <w:p w14:paraId="018E176D" w14:textId="47B6840E" w:rsidR="00771E49" w:rsidRPr="00C22E31" w:rsidRDefault="00771E49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836243" w:rsidRPr="00C22E31">
              <w:rPr>
                <w:bCs/>
                <w:sz w:val="28"/>
                <w:szCs w:val="28"/>
                <w:lang w:val="nl-NL"/>
              </w:rPr>
              <w:t>mở bài hát “</w:t>
            </w:r>
            <w:r w:rsidR="00E4779A">
              <w:rPr>
                <w:bCs/>
                <w:sz w:val="28"/>
                <w:szCs w:val="28"/>
                <w:lang w:val="nl-NL"/>
              </w:rPr>
              <w:t>Em yêu trường em</w:t>
            </w:r>
            <w:r w:rsidR="00836243" w:rsidRPr="00C22E31">
              <w:rPr>
                <w:bCs/>
                <w:sz w:val="28"/>
                <w:szCs w:val="28"/>
                <w:lang w:val="nl-NL"/>
              </w:rPr>
              <w:t>”</w:t>
            </w:r>
            <w:r w:rsidRPr="00C22E31">
              <w:rPr>
                <w:bCs/>
                <w:sz w:val="28"/>
                <w:szCs w:val="28"/>
                <w:lang w:val="nl-NL"/>
              </w:rPr>
              <w:t xml:space="preserve"> để khởi động bài học.</w:t>
            </w:r>
            <w:r w:rsidR="00836243" w:rsidRPr="00C22E31">
              <w:rPr>
                <w:bCs/>
                <w:sz w:val="28"/>
                <w:szCs w:val="28"/>
                <w:lang w:val="nl-NL"/>
              </w:rPr>
              <w:t xml:space="preserve"> </w:t>
            </w:r>
          </w:p>
          <w:p w14:paraId="018E176E" w14:textId="77777777" w:rsidR="00836243" w:rsidRPr="00C22E31" w:rsidRDefault="001F238A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>+</w:t>
            </w:r>
            <w:r w:rsidR="00836243" w:rsidRPr="00C22E31">
              <w:rPr>
                <w:bCs/>
                <w:sz w:val="28"/>
                <w:szCs w:val="28"/>
                <w:lang w:val="nl-NL"/>
              </w:rPr>
              <w:t xml:space="preserve"> GV nêu câu hỏi: </w:t>
            </w:r>
            <w:r w:rsidRPr="00C22E31">
              <w:rPr>
                <w:bCs/>
                <w:sz w:val="28"/>
                <w:szCs w:val="28"/>
                <w:lang w:val="nl-NL"/>
              </w:rPr>
              <w:t>trong bài hát nói về những ai?</w:t>
            </w:r>
          </w:p>
          <w:p w14:paraId="018E176F" w14:textId="77777777" w:rsidR="001F238A" w:rsidRPr="00C22E31" w:rsidRDefault="001F238A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14:paraId="018E1770" w14:textId="0F7BC91E" w:rsidR="00A42DC2" w:rsidRPr="00C22E31" w:rsidRDefault="001F238A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lastRenderedPageBreak/>
              <w:t xml:space="preserve">+ Tác giả bài hát đã </w:t>
            </w:r>
            <w:r w:rsidR="00E3099E">
              <w:rPr>
                <w:bCs/>
                <w:sz w:val="28"/>
                <w:szCs w:val="28"/>
                <w:lang w:val="nl-NL"/>
              </w:rPr>
              <w:t>viết bạn nhỏ cặp sách đến trường như thế nào?</w:t>
            </w:r>
          </w:p>
          <w:p w14:paraId="018E1771" w14:textId="77777777" w:rsidR="007A3125" w:rsidRPr="00C22E31" w:rsidRDefault="007A3125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C5040A" w:rsidRPr="00C22E31"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14:paraId="018E1772" w14:textId="77777777" w:rsidR="00C5040A" w:rsidRPr="00C22E31" w:rsidRDefault="00C5040A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243" w:type="dxa"/>
            <w:tcBorders>
              <w:bottom w:val="dashed" w:sz="4" w:space="0" w:color="auto"/>
            </w:tcBorders>
          </w:tcPr>
          <w:p w14:paraId="018E1773" w14:textId="77777777" w:rsidR="007A3125" w:rsidRPr="00C22E31" w:rsidRDefault="007A3125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 w:rsidR="00771E49" w:rsidRPr="00C22E31">
              <w:rPr>
                <w:sz w:val="28"/>
                <w:szCs w:val="28"/>
                <w:lang w:val="nl-NL"/>
              </w:rPr>
              <w:t xml:space="preserve">HS </w:t>
            </w:r>
            <w:r w:rsidR="001F238A" w:rsidRPr="00C22E31">
              <w:rPr>
                <w:sz w:val="28"/>
                <w:szCs w:val="28"/>
                <w:lang w:val="nl-NL"/>
              </w:rPr>
              <w:t>lắng nghe bài hát.</w:t>
            </w:r>
          </w:p>
          <w:p w14:paraId="018E1774" w14:textId="77777777" w:rsidR="001F238A" w:rsidRPr="00C22E31" w:rsidRDefault="001F238A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18E1775" w14:textId="5F841E7F" w:rsidR="00A42DC2" w:rsidRPr="00C22E31" w:rsidRDefault="00A42DC2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Trả lời:</w:t>
            </w:r>
            <w:r w:rsidR="001F238A" w:rsidRPr="00C22E31">
              <w:rPr>
                <w:sz w:val="28"/>
                <w:szCs w:val="28"/>
                <w:lang w:val="nl-NL"/>
              </w:rPr>
              <w:t xml:space="preserve"> </w:t>
            </w:r>
            <w:r w:rsidR="00934136">
              <w:rPr>
                <w:sz w:val="28"/>
                <w:szCs w:val="28"/>
                <w:lang w:val="nl-NL"/>
              </w:rPr>
              <w:t>bạn thân, cô giáo</w:t>
            </w:r>
          </w:p>
          <w:p w14:paraId="1AFE224A" w14:textId="77777777" w:rsidR="00E3099E" w:rsidRDefault="00E3099E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18E1776" w14:textId="60A45282" w:rsidR="00A42DC2" w:rsidRPr="00C22E31" w:rsidRDefault="00A42DC2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Trả lời</w:t>
            </w:r>
            <w:r w:rsidR="001F238A" w:rsidRPr="00C22E31">
              <w:rPr>
                <w:sz w:val="28"/>
                <w:szCs w:val="28"/>
                <w:lang w:val="nl-NL"/>
              </w:rPr>
              <w:t>: T</w:t>
            </w:r>
            <w:r w:rsidR="00E3099E">
              <w:rPr>
                <w:sz w:val="28"/>
                <w:szCs w:val="28"/>
                <w:lang w:val="nl-NL"/>
              </w:rPr>
              <w:t xml:space="preserve">rong muôn vàn yêu </w:t>
            </w:r>
            <w:r w:rsidR="00E3099E">
              <w:rPr>
                <w:sz w:val="28"/>
                <w:szCs w:val="28"/>
                <w:lang w:val="nl-NL"/>
              </w:rPr>
              <w:lastRenderedPageBreak/>
              <w:t>thương.</w:t>
            </w:r>
          </w:p>
          <w:p w14:paraId="018E1777" w14:textId="77777777" w:rsidR="00C5040A" w:rsidRPr="00C22E31" w:rsidRDefault="00C5040A" w:rsidP="0000402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HS lắng nghe</w:t>
            </w:r>
            <w:r w:rsidR="0000402C" w:rsidRPr="00C22E31">
              <w:rPr>
                <w:sz w:val="28"/>
                <w:szCs w:val="28"/>
                <w:lang w:val="nl-NL"/>
              </w:rPr>
              <w:t>.</w:t>
            </w:r>
          </w:p>
        </w:tc>
      </w:tr>
      <w:tr w:rsidR="00C22E31" w:rsidRPr="00C22E31" w14:paraId="018E177F" w14:textId="77777777" w:rsidTr="00C5040A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4873DD1" w14:textId="77777777" w:rsidR="00AF5E1F" w:rsidRDefault="007A3125" w:rsidP="0049401B">
            <w:pPr>
              <w:spacing w:line="288" w:lineRule="auto"/>
              <w:jc w:val="both"/>
              <w:rPr>
                <w:bCs/>
                <w:i/>
                <w:iCs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 w:rsidR="00FC6567"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Khám </w:t>
            </w:r>
            <w:r w:rsidR="00894E7C" w:rsidRPr="00C22E31">
              <w:rPr>
                <w:b/>
                <w:bCs/>
                <w:iCs/>
                <w:sz w:val="28"/>
                <w:szCs w:val="28"/>
                <w:lang w:val="nl-NL"/>
              </w:rPr>
              <w:t>p</w:t>
            </w:r>
            <w:r w:rsidR="00FC6567" w:rsidRPr="00C22E31">
              <w:rPr>
                <w:b/>
                <w:bCs/>
                <w:iCs/>
                <w:sz w:val="28"/>
                <w:szCs w:val="28"/>
                <w:lang w:val="nl-NL"/>
              </w:rPr>
              <w:t>há</w:t>
            </w:r>
            <w:r w:rsidR="000655D1" w:rsidRPr="00C22E31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018E177A" w14:textId="535B246F" w:rsidR="00DE125E" w:rsidRPr="00AF5E1F" w:rsidRDefault="0000402C" w:rsidP="0049401B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="007A3125"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771E49"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="007A3125"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14:paraId="4AF39B04" w14:textId="3AF082C6" w:rsidR="00D8395E" w:rsidRDefault="00AF5E1F" w:rsidP="00237A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D8395E">
              <w:rPr>
                <w:sz w:val="28"/>
                <w:szCs w:val="28"/>
                <w:lang w:val="nl-NL"/>
              </w:rPr>
              <w:t>Xác định được một số nội dung tìm hiểu về truyền thống nhà trường.</w:t>
            </w:r>
          </w:p>
          <w:p w14:paraId="018E177C" w14:textId="7FB90ED0" w:rsidR="00237A7B" w:rsidRDefault="00AF5E1F" w:rsidP="00237A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6907FA">
              <w:rPr>
                <w:sz w:val="28"/>
                <w:szCs w:val="28"/>
                <w:lang w:val="nl-NL"/>
              </w:rPr>
              <w:t>Chọn được một tro</w:t>
            </w:r>
            <w:r w:rsidR="00354A43">
              <w:rPr>
                <w:sz w:val="28"/>
                <w:szCs w:val="28"/>
                <w:lang w:val="nl-NL"/>
              </w:rPr>
              <w:t>n</w:t>
            </w:r>
            <w:r w:rsidR="006907FA">
              <w:rPr>
                <w:sz w:val="28"/>
                <w:szCs w:val="28"/>
                <w:lang w:val="nl-NL"/>
              </w:rPr>
              <w:t xml:space="preserve">g số các </w:t>
            </w:r>
            <w:r>
              <w:rPr>
                <w:sz w:val="28"/>
                <w:szCs w:val="28"/>
                <w:lang w:val="nl-NL"/>
              </w:rPr>
              <w:t>nội</w:t>
            </w:r>
            <w:r w:rsidR="006907FA">
              <w:rPr>
                <w:sz w:val="28"/>
                <w:szCs w:val="28"/>
                <w:lang w:val="nl-NL"/>
              </w:rPr>
              <w:t xml:space="preserve"> dung để tìm nguyên n</w:t>
            </w:r>
            <w:r>
              <w:rPr>
                <w:sz w:val="28"/>
                <w:szCs w:val="28"/>
                <w:lang w:val="nl-NL"/>
              </w:rPr>
              <w:t>hân</w:t>
            </w:r>
            <w:r w:rsidR="006907FA">
              <w:rPr>
                <w:sz w:val="28"/>
                <w:szCs w:val="28"/>
                <w:lang w:val="nl-NL"/>
              </w:rPr>
              <w:t xml:space="preserve"> truyền thống nhà trường.</w:t>
            </w:r>
          </w:p>
          <w:p w14:paraId="275DC27B" w14:textId="4376A51B" w:rsidR="00AE2944" w:rsidRDefault="00AE2944" w:rsidP="00237A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Đặt được câu </w:t>
            </w:r>
            <w:r w:rsidR="00530576">
              <w:rPr>
                <w:sz w:val="28"/>
                <w:szCs w:val="28"/>
                <w:lang w:val="nl-NL"/>
              </w:rPr>
              <w:t>hỏi để tìm về nội dung đã chọn và lập kế hoạch đ</w:t>
            </w:r>
            <w:r w:rsidR="007F40E1">
              <w:rPr>
                <w:sz w:val="28"/>
                <w:szCs w:val="28"/>
                <w:lang w:val="nl-NL"/>
              </w:rPr>
              <w:t>ể thu th</w:t>
            </w:r>
            <w:r w:rsidR="00AF5E1F">
              <w:rPr>
                <w:sz w:val="28"/>
                <w:szCs w:val="28"/>
                <w:lang w:val="nl-NL"/>
              </w:rPr>
              <w:t>ập</w:t>
            </w:r>
            <w:r w:rsidR="007F40E1">
              <w:rPr>
                <w:sz w:val="28"/>
                <w:szCs w:val="28"/>
                <w:lang w:val="nl-NL"/>
              </w:rPr>
              <w:t xml:space="preserve"> thông tin trả l</w:t>
            </w:r>
            <w:r w:rsidR="00AF5E1F">
              <w:rPr>
                <w:sz w:val="28"/>
                <w:szCs w:val="28"/>
                <w:lang w:val="nl-NL"/>
              </w:rPr>
              <w:t xml:space="preserve">ời </w:t>
            </w:r>
            <w:r w:rsidR="007F40E1">
              <w:rPr>
                <w:sz w:val="28"/>
                <w:szCs w:val="28"/>
                <w:lang w:val="nl-NL"/>
              </w:rPr>
              <w:t>cho các câu hỏi.</w:t>
            </w:r>
          </w:p>
          <w:p w14:paraId="018E177E" w14:textId="77777777" w:rsidR="007A3125" w:rsidRPr="00C22E31" w:rsidRDefault="0000402C" w:rsidP="00DE12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="00DE125E"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DE125E"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B63A0C" w:rsidRPr="00C22E31" w14:paraId="018E179A" w14:textId="77777777" w:rsidTr="00B1762A">
        <w:tc>
          <w:tcPr>
            <w:tcW w:w="5495" w:type="dxa"/>
            <w:tcBorders>
              <w:top w:val="dashed" w:sz="4" w:space="0" w:color="auto"/>
              <w:bottom w:val="dashed" w:sz="4" w:space="0" w:color="auto"/>
            </w:tcBorders>
          </w:tcPr>
          <w:p w14:paraId="018E1780" w14:textId="12405397" w:rsidR="007A3125" w:rsidRDefault="00FC6567" w:rsidP="008F599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Hoạt động </w:t>
            </w:r>
            <w:r w:rsidR="008F5992" w:rsidRPr="00C22E31">
              <w:rPr>
                <w:b/>
                <w:sz w:val="28"/>
                <w:szCs w:val="28"/>
                <w:lang w:val="nl-NL"/>
              </w:rPr>
              <w:t xml:space="preserve">1. </w:t>
            </w:r>
            <w:r w:rsidR="00D919C7">
              <w:rPr>
                <w:b/>
                <w:sz w:val="28"/>
                <w:szCs w:val="28"/>
                <w:lang w:val="nl-NL"/>
              </w:rPr>
              <w:t xml:space="preserve">Đề xuất nội dung tìm hiểu về truyền thống nhà trường. </w:t>
            </w:r>
            <w:r w:rsidRPr="00C22E31">
              <w:rPr>
                <w:b/>
                <w:sz w:val="28"/>
                <w:szCs w:val="28"/>
                <w:lang w:val="nl-NL"/>
              </w:rPr>
              <w:t xml:space="preserve">(làm việc </w:t>
            </w:r>
            <w:r w:rsidR="006F5734">
              <w:rPr>
                <w:b/>
                <w:sz w:val="28"/>
                <w:szCs w:val="28"/>
                <w:lang w:val="nl-NL"/>
              </w:rPr>
              <w:t>nhóm</w:t>
            </w:r>
            <w:r w:rsidRPr="00C22E31">
              <w:rPr>
                <w:b/>
                <w:sz w:val="28"/>
                <w:szCs w:val="28"/>
                <w:lang w:val="nl-NL"/>
              </w:rPr>
              <w:t>)</w:t>
            </w:r>
          </w:p>
          <w:p w14:paraId="018E1781" w14:textId="77777777" w:rsidR="00C67B6D" w:rsidRPr="00C67B6D" w:rsidRDefault="00C67B6D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67B6D">
              <w:rPr>
                <w:sz w:val="28"/>
                <w:szCs w:val="28"/>
                <w:lang w:val="nl-NL"/>
              </w:rPr>
              <w:t>- GV mời HS đọc yêu cầu đề bài.</w:t>
            </w:r>
          </w:p>
          <w:p w14:paraId="5A329F31" w14:textId="4435A228" w:rsidR="0048134B" w:rsidRDefault="008F5992" w:rsidP="001065D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sz w:val="28"/>
                <w:szCs w:val="28"/>
                <w:lang w:val="nl-NL"/>
              </w:rPr>
              <w:t xml:space="preserve">GV </w:t>
            </w:r>
            <w:r w:rsidR="00FC6567" w:rsidRPr="00C22E31">
              <w:rPr>
                <w:sz w:val="28"/>
                <w:szCs w:val="28"/>
                <w:lang w:val="nl-NL"/>
              </w:rPr>
              <w:t xml:space="preserve">chia sẻ bức tranh và nêu </w:t>
            </w:r>
            <w:r w:rsidR="00482552">
              <w:rPr>
                <w:sz w:val="28"/>
                <w:szCs w:val="28"/>
                <w:lang w:val="nl-NL"/>
              </w:rPr>
              <w:t>yêu cầu</w:t>
            </w:r>
            <w:r w:rsidRPr="00C22E31">
              <w:rPr>
                <w:sz w:val="28"/>
                <w:szCs w:val="28"/>
                <w:lang w:val="nl-NL"/>
              </w:rPr>
              <w:t>.</w:t>
            </w:r>
            <w:r w:rsidR="002E242D" w:rsidRPr="00C22E31">
              <w:rPr>
                <w:sz w:val="28"/>
                <w:szCs w:val="28"/>
                <w:lang w:val="nl-NL"/>
              </w:rPr>
              <w:t xml:space="preserve"> Sau đó mời </w:t>
            </w:r>
            <w:r w:rsidR="00894E7C" w:rsidRPr="00C22E31">
              <w:rPr>
                <w:sz w:val="28"/>
                <w:szCs w:val="28"/>
                <w:lang w:val="nl-NL"/>
              </w:rPr>
              <w:t xml:space="preserve">học sinh quan sát </w:t>
            </w:r>
            <w:r w:rsidR="004E0BD4" w:rsidRPr="00C22E31">
              <w:rPr>
                <w:sz w:val="28"/>
                <w:szCs w:val="28"/>
                <w:lang w:val="nl-NL"/>
              </w:rPr>
              <w:t>và trình bày kết quả.</w:t>
            </w:r>
          </w:p>
          <w:p w14:paraId="018E1787" w14:textId="266B9861" w:rsidR="004E6C6C" w:rsidRDefault="00B1762A" w:rsidP="00C7561E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E8309F2" wp14:editId="02B237F6">
                  <wp:extent cx="3280573" cy="1632933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051" cy="1644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8E1788" w14:textId="77777777" w:rsidR="001D3CC7" w:rsidRPr="00C22E31" w:rsidRDefault="001D3CC7" w:rsidP="001D3CC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GV mời </w:t>
            </w:r>
            <w:r w:rsidR="00A676C2" w:rsidRPr="00C22E31">
              <w:rPr>
                <w:sz w:val="28"/>
                <w:szCs w:val="28"/>
                <w:lang w:val="nl-NL"/>
              </w:rPr>
              <w:t>các HS</w:t>
            </w:r>
            <w:r w:rsidRPr="00C22E31">
              <w:rPr>
                <w:sz w:val="28"/>
                <w:szCs w:val="28"/>
                <w:lang w:val="nl-NL"/>
              </w:rPr>
              <w:t xml:space="preserve"> khác nhận xét.</w:t>
            </w:r>
          </w:p>
          <w:p w14:paraId="018E178C" w14:textId="50DE4242" w:rsidR="0090420A" w:rsidRPr="00E44E0E" w:rsidRDefault="001D3CC7" w:rsidP="0090420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nhận xét chung, tuyên dương</w:t>
            </w:r>
            <w:r w:rsidR="007B78F5">
              <w:rPr>
                <w:sz w:val="28"/>
                <w:szCs w:val="28"/>
                <w:lang w:val="nl-NL"/>
              </w:rPr>
              <w:t xml:space="preserve"> các đề xuất của HS</w:t>
            </w:r>
            <w:r w:rsidR="00C1181A">
              <w:rPr>
                <w:i/>
                <w:sz w:val="28"/>
                <w:szCs w:val="28"/>
                <w:lang w:val="nl-NL"/>
              </w:rPr>
              <w:t>.</w:t>
            </w:r>
          </w:p>
        </w:tc>
        <w:tc>
          <w:tcPr>
            <w:tcW w:w="4243" w:type="dxa"/>
            <w:tcBorders>
              <w:top w:val="dashed" w:sz="4" w:space="0" w:color="auto"/>
              <w:bottom w:val="dashed" w:sz="4" w:space="0" w:color="auto"/>
            </w:tcBorders>
          </w:tcPr>
          <w:p w14:paraId="018E178D" w14:textId="77777777" w:rsidR="007A3125" w:rsidRPr="00C22E31" w:rsidRDefault="007A3125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18E178E" w14:textId="77777777" w:rsidR="008F5992" w:rsidRPr="00C22E31" w:rsidRDefault="008F5992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18E178F" w14:textId="77777777" w:rsidR="00C67B6D" w:rsidRDefault="00C67B6D" w:rsidP="00A676C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- 1 </w:t>
            </w:r>
            <w:r w:rsidR="004E0BD4" w:rsidRPr="00C22E31">
              <w:rPr>
                <w:sz w:val="28"/>
                <w:szCs w:val="28"/>
                <w:lang w:val="nl-NL"/>
              </w:rPr>
              <w:t xml:space="preserve">Học sinh đọc yêu cầu bài </w:t>
            </w:r>
          </w:p>
          <w:p w14:paraId="1D1FCE02" w14:textId="77777777" w:rsidR="00770E56" w:rsidRDefault="00C67B6D" w:rsidP="00A676C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770E56">
              <w:rPr>
                <w:sz w:val="28"/>
                <w:szCs w:val="28"/>
                <w:lang w:val="nl-NL"/>
              </w:rPr>
              <w:t>HS hoành thành bài trong nhóm</w:t>
            </w:r>
          </w:p>
          <w:p w14:paraId="018E1790" w14:textId="4E39C464" w:rsidR="004E0BD4" w:rsidRPr="00C22E31" w:rsidRDefault="00770E56" w:rsidP="00A676C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- Đại diện nhóm </w:t>
            </w:r>
            <w:r w:rsidR="00376E77">
              <w:rPr>
                <w:sz w:val="28"/>
                <w:szCs w:val="28"/>
                <w:lang w:val="nl-NL"/>
              </w:rPr>
              <w:t>thu thập kết quả từ các thành viên</w:t>
            </w:r>
            <w:r w:rsidR="00AD78F1">
              <w:rPr>
                <w:sz w:val="28"/>
                <w:szCs w:val="28"/>
                <w:lang w:val="nl-NL"/>
              </w:rPr>
              <w:t xml:space="preserve"> các ý kiến, đề xuất nội dung để tìm hiểu truyền trống nhà trường</w:t>
            </w:r>
            <w:r w:rsidR="004E0BD4" w:rsidRPr="00C22E31">
              <w:rPr>
                <w:sz w:val="28"/>
                <w:szCs w:val="28"/>
                <w:lang w:val="nl-NL"/>
              </w:rPr>
              <w:t>:</w:t>
            </w:r>
          </w:p>
          <w:p w14:paraId="018E1794" w14:textId="28C3A4AA" w:rsidR="004E0BD4" w:rsidRPr="00C22E31" w:rsidRDefault="00B20119" w:rsidP="004E0BD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nhóm trình bày</w:t>
            </w:r>
          </w:p>
          <w:p w14:paraId="018E1795" w14:textId="77777777" w:rsidR="001D3CC7" w:rsidRDefault="001D3CC7" w:rsidP="00041A31">
            <w:pPr>
              <w:spacing w:line="288" w:lineRule="auto"/>
              <w:jc w:val="both"/>
              <w:rPr>
                <w:sz w:val="8"/>
                <w:szCs w:val="28"/>
                <w:lang w:val="nl-NL"/>
              </w:rPr>
            </w:pPr>
          </w:p>
          <w:p w14:paraId="023CAFEC" w14:textId="77777777" w:rsidR="00C7561E" w:rsidRDefault="00C7561E" w:rsidP="00041A31">
            <w:pPr>
              <w:spacing w:line="288" w:lineRule="auto"/>
              <w:jc w:val="both"/>
              <w:rPr>
                <w:sz w:val="8"/>
                <w:szCs w:val="28"/>
                <w:lang w:val="nl-NL"/>
              </w:rPr>
            </w:pPr>
          </w:p>
          <w:p w14:paraId="3D00A7C4" w14:textId="77777777" w:rsidR="00C7561E" w:rsidRDefault="00C7561E" w:rsidP="00041A31">
            <w:pPr>
              <w:spacing w:line="288" w:lineRule="auto"/>
              <w:jc w:val="both"/>
              <w:rPr>
                <w:sz w:val="8"/>
                <w:szCs w:val="28"/>
                <w:lang w:val="nl-NL"/>
              </w:rPr>
            </w:pPr>
          </w:p>
          <w:p w14:paraId="3952B887" w14:textId="77777777" w:rsidR="00C7561E" w:rsidRDefault="00C7561E" w:rsidP="00041A31">
            <w:pPr>
              <w:spacing w:line="288" w:lineRule="auto"/>
              <w:jc w:val="both"/>
              <w:rPr>
                <w:sz w:val="8"/>
                <w:szCs w:val="28"/>
                <w:lang w:val="nl-NL"/>
              </w:rPr>
            </w:pPr>
          </w:p>
          <w:p w14:paraId="3B79A5D3" w14:textId="77777777" w:rsidR="00C7561E" w:rsidRDefault="00C7561E" w:rsidP="00041A31">
            <w:pPr>
              <w:spacing w:line="288" w:lineRule="auto"/>
              <w:jc w:val="both"/>
              <w:rPr>
                <w:sz w:val="8"/>
                <w:szCs w:val="28"/>
                <w:lang w:val="nl-NL"/>
              </w:rPr>
            </w:pPr>
          </w:p>
          <w:p w14:paraId="30AFD558" w14:textId="77777777" w:rsidR="00C7561E" w:rsidRDefault="00C7561E" w:rsidP="00041A31">
            <w:pPr>
              <w:spacing w:line="288" w:lineRule="auto"/>
              <w:jc w:val="both"/>
              <w:rPr>
                <w:sz w:val="8"/>
                <w:szCs w:val="28"/>
                <w:lang w:val="nl-NL"/>
              </w:rPr>
            </w:pPr>
          </w:p>
          <w:p w14:paraId="42E23FED" w14:textId="77777777" w:rsidR="00C7561E" w:rsidRDefault="00C7561E" w:rsidP="00041A31">
            <w:pPr>
              <w:spacing w:line="288" w:lineRule="auto"/>
              <w:jc w:val="both"/>
              <w:rPr>
                <w:sz w:val="8"/>
                <w:szCs w:val="28"/>
                <w:lang w:val="nl-NL"/>
              </w:rPr>
            </w:pPr>
          </w:p>
          <w:p w14:paraId="392F6C69" w14:textId="77777777" w:rsidR="00C7561E" w:rsidRDefault="00C7561E" w:rsidP="00041A31">
            <w:pPr>
              <w:spacing w:line="288" w:lineRule="auto"/>
              <w:jc w:val="both"/>
              <w:rPr>
                <w:sz w:val="8"/>
                <w:szCs w:val="28"/>
                <w:lang w:val="nl-NL"/>
              </w:rPr>
            </w:pPr>
          </w:p>
          <w:p w14:paraId="2BFBACA4" w14:textId="77777777" w:rsidR="00C7561E" w:rsidRDefault="00C7561E" w:rsidP="00041A31">
            <w:pPr>
              <w:spacing w:line="288" w:lineRule="auto"/>
              <w:jc w:val="both"/>
              <w:rPr>
                <w:sz w:val="8"/>
                <w:szCs w:val="28"/>
                <w:lang w:val="nl-NL"/>
              </w:rPr>
            </w:pPr>
          </w:p>
          <w:p w14:paraId="2C0732C2" w14:textId="77777777" w:rsidR="00C7561E" w:rsidRDefault="00C7561E" w:rsidP="00041A31">
            <w:pPr>
              <w:spacing w:line="288" w:lineRule="auto"/>
              <w:jc w:val="both"/>
              <w:rPr>
                <w:sz w:val="8"/>
                <w:szCs w:val="28"/>
                <w:lang w:val="nl-NL"/>
              </w:rPr>
            </w:pPr>
          </w:p>
          <w:p w14:paraId="5F3A1222" w14:textId="77777777" w:rsidR="00C7561E" w:rsidRPr="00BE2FF0" w:rsidRDefault="00C7561E" w:rsidP="00041A31">
            <w:pPr>
              <w:spacing w:line="288" w:lineRule="auto"/>
              <w:jc w:val="both"/>
              <w:rPr>
                <w:sz w:val="8"/>
                <w:szCs w:val="28"/>
                <w:lang w:val="nl-NL"/>
              </w:rPr>
            </w:pPr>
          </w:p>
          <w:p w14:paraId="018E1796" w14:textId="77777777" w:rsidR="001D3CC7" w:rsidRPr="00C22E31" w:rsidRDefault="001D3CC7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</w:t>
            </w:r>
            <w:r w:rsidR="00A676C2" w:rsidRPr="00C22E31">
              <w:rPr>
                <w:sz w:val="28"/>
                <w:szCs w:val="28"/>
                <w:lang w:val="nl-NL"/>
              </w:rPr>
              <w:t xml:space="preserve">HS </w:t>
            </w:r>
            <w:r w:rsidRPr="00C22E31">
              <w:rPr>
                <w:sz w:val="28"/>
                <w:szCs w:val="28"/>
                <w:lang w:val="nl-NL"/>
              </w:rPr>
              <w:t>nhận xét</w:t>
            </w:r>
            <w:r w:rsidR="00A676C2" w:rsidRPr="00C22E31">
              <w:rPr>
                <w:sz w:val="28"/>
                <w:szCs w:val="28"/>
                <w:lang w:val="nl-NL"/>
              </w:rPr>
              <w:t xml:space="preserve"> ý kiến của bạn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14:paraId="018E1797" w14:textId="77777777" w:rsidR="001D3CC7" w:rsidRPr="00C22E31" w:rsidRDefault="001D3CC7" w:rsidP="00041A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Lắng nghe rút kinh nghiệm.</w:t>
            </w:r>
          </w:p>
          <w:p w14:paraId="018E1799" w14:textId="77777777" w:rsidR="001D3CC7" w:rsidRPr="00C22E31" w:rsidRDefault="001D3CC7" w:rsidP="007B78F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B63A0C" w:rsidRPr="00C22E31" w14:paraId="018E17B7" w14:textId="77777777" w:rsidTr="00B1762A">
        <w:tc>
          <w:tcPr>
            <w:tcW w:w="5495" w:type="dxa"/>
            <w:tcBorders>
              <w:top w:val="dashed" w:sz="4" w:space="0" w:color="auto"/>
              <w:bottom w:val="dashed" w:sz="4" w:space="0" w:color="auto"/>
            </w:tcBorders>
          </w:tcPr>
          <w:p w14:paraId="018E179B" w14:textId="4E60F9D4" w:rsidR="001D3CC7" w:rsidRPr="00C22E31" w:rsidRDefault="001D3CC7" w:rsidP="008F599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Hoạt động 2. </w:t>
            </w:r>
            <w:r w:rsidR="00482552">
              <w:rPr>
                <w:b/>
                <w:sz w:val="28"/>
                <w:szCs w:val="28"/>
                <w:lang w:val="nl-NL"/>
              </w:rPr>
              <w:t>Lựa chọn nội dung và lập kế hoạch</w:t>
            </w:r>
            <w:r w:rsidR="009002BF">
              <w:rPr>
                <w:b/>
                <w:sz w:val="28"/>
                <w:szCs w:val="28"/>
                <w:lang w:val="nl-NL"/>
              </w:rPr>
              <w:t xml:space="preserve"> tìm hiểu truyền thống nhà trường. </w:t>
            </w:r>
            <w:r w:rsidR="00862F97" w:rsidRPr="00C22E31">
              <w:rPr>
                <w:b/>
                <w:sz w:val="28"/>
                <w:szCs w:val="28"/>
                <w:lang w:val="nl-NL"/>
              </w:rPr>
              <w:t>(làm việc nhóm )</w:t>
            </w:r>
          </w:p>
          <w:p w14:paraId="0CC05CA4" w14:textId="18B258CD" w:rsidR="00CB0FF4" w:rsidRPr="00C67B6D" w:rsidRDefault="0076339D" w:rsidP="0076339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67B6D">
              <w:rPr>
                <w:sz w:val="28"/>
                <w:szCs w:val="28"/>
                <w:lang w:val="nl-NL"/>
              </w:rPr>
              <w:t>- GV mời HS đọc yêu cầu đề bài.</w:t>
            </w:r>
            <w:r w:rsidR="000D6B54">
              <w:rPr>
                <w:noProof/>
              </w:rPr>
              <w:t xml:space="preserve"> </w:t>
            </w:r>
            <w:r w:rsidR="000D6B54">
              <w:rPr>
                <w:noProof/>
              </w:rPr>
              <w:drawing>
                <wp:inline distT="0" distB="0" distL="0" distR="0" wp14:anchorId="2666A57A" wp14:editId="09AC92A8">
                  <wp:extent cx="3302241" cy="164507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716" cy="1665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8E179D" w14:textId="47AD6C0E" w:rsidR="0076339D" w:rsidRPr="00C22E31" w:rsidRDefault="0076339D" w:rsidP="0076339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lastRenderedPageBreak/>
              <w:t xml:space="preserve">- </w:t>
            </w:r>
            <w:r w:rsidRPr="00C22E31">
              <w:rPr>
                <w:sz w:val="28"/>
                <w:szCs w:val="28"/>
                <w:lang w:val="nl-NL"/>
              </w:rPr>
              <w:t xml:space="preserve">GV </w:t>
            </w:r>
            <w:r w:rsidR="005C43A5">
              <w:rPr>
                <w:sz w:val="28"/>
                <w:szCs w:val="28"/>
                <w:lang w:val="nl-NL"/>
              </w:rPr>
              <w:t>YC các nhóm cùng thảo luận để lựa chọn một trong các nội dung đã đ</w:t>
            </w:r>
            <w:r w:rsidR="00CB0FF4">
              <w:rPr>
                <w:sz w:val="28"/>
                <w:szCs w:val="28"/>
                <w:lang w:val="nl-NL"/>
              </w:rPr>
              <w:t>ược</w:t>
            </w:r>
            <w:r w:rsidR="005C43A5">
              <w:rPr>
                <w:sz w:val="28"/>
                <w:szCs w:val="28"/>
                <w:lang w:val="nl-NL"/>
              </w:rPr>
              <w:t xml:space="preserve"> đ</w:t>
            </w:r>
            <w:r w:rsidR="00CB0FF4">
              <w:rPr>
                <w:sz w:val="28"/>
                <w:szCs w:val="28"/>
                <w:lang w:val="nl-NL"/>
              </w:rPr>
              <w:t>ề</w:t>
            </w:r>
            <w:r w:rsidR="005C43A5">
              <w:rPr>
                <w:sz w:val="28"/>
                <w:szCs w:val="28"/>
                <w:lang w:val="nl-NL"/>
              </w:rPr>
              <w:t xml:space="preserve"> xuất</w:t>
            </w:r>
            <w:r w:rsidR="00AA53D3">
              <w:rPr>
                <w:sz w:val="28"/>
                <w:szCs w:val="28"/>
                <w:lang w:val="nl-NL"/>
              </w:rPr>
              <w:t xml:space="preserve"> để tìm hiểu truyền thống nhà trường.</w:t>
            </w:r>
          </w:p>
          <w:p w14:paraId="018E179E" w14:textId="19B5148C" w:rsidR="0076339D" w:rsidRDefault="000D6B54" w:rsidP="00DA3E4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hướng dẫn các nhóm thực hiện</w:t>
            </w:r>
            <w:r w:rsidR="00FE1EC4">
              <w:rPr>
                <w:sz w:val="28"/>
                <w:szCs w:val="28"/>
                <w:lang w:val="nl-NL"/>
              </w:rPr>
              <w:t xml:space="preserve">, </w:t>
            </w:r>
            <w:r w:rsidR="002833F0">
              <w:rPr>
                <w:sz w:val="28"/>
                <w:szCs w:val="28"/>
                <w:lang w:val="nl-NL"/>
              </w:rPr>
              <w:t>các nhóm truyền thống khác nhau</w:t>
            </w:r>
            <w:r w:rsidR="00DA3E46">
              <w:rPr>
                <w:sz w:val="28"/>
                <w:szCs w:val="28"/>
                <w:lang w:val="nl-NL"/>
              </w:rPr>
              <w:t>:</w:t>
            </w:r>
          </w:p>
          <w:p w14:paraId="3E8E0E7F" w14:textId="5E01F196" w:rsidR="00DB0F3E" w:rsidRDefault="00A03525" w:rsidP="00A03525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09625C">
              <w:rPr>
                <w:noProof/>
                <w:sz w:val="28"/>
                <w:szCs w:val="28"/>
              </w:rPr>
              <w:t>- GV hướng dẫn các nhóm các đặt các câu hỏi như</w:t>
            </w:r>
            <w:r w:rsidR="00DB0F3E" w:rsidRPr="0009625C">
              <w:rPr>
                <w:noProof/>
                <w:sz w:val="28"/>
                <w:szCs w:val="28"/>
              </w:rPr>
              <w:t>:</w:t>
            </w:r>
            <w:r w:rsidR="0009625C">
              <w:rPr>
                <w:noProof/>
                <w:sz w:val="28"/>
                <w:szCs w:val="28"/>
              </w:rPr>
              <w:t xml:space="preserve"> </w:t>
            </w:r>
          </w:p>
          <w:p w14:paraId="5C284F05" w14:textId="125045E1" w:rsidR="00B97BFD" w:rsidRDefault="00B63A0C" w:rsidP="00A03525">
            <w:pPr>
              <w:spacing w:line="288" w:lineRule="auto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C958116" wp14:editId="139DCED2">
                  <wp:extent cx="3083706" cy="2002146"/>
                  <wp:effectExtent l="0" t="0" r="254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881" cy="201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FC5CB3" w14:textId="3799ECC8" w:rsidR="004F2228" w:rsidRPr="0009625C" w:rsidRDefault="00F60FFC" w:rsidP="00A03525">
            <w:pPr>
              <w:spacing w:line="288" w:lineRule="auto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- Nhóm trưởng phân công các thành viên trong nhóm điền </w:t>
            </w:r>
            <w:r w:rsidR="000463AE">
              <w:rPr>
                <w:noProof/>
                <w:sz w:val="28"/>
                <w:szCs w:val="28"/>
              </w:rPr>
              <w:t>thông tin vào phiếu.</w:t>
            </w:r>
          </w:p>
          <w:p w14:paraId="018E17A3" w14:textId="77777777" w:rsidR="00862F97" w:rsidRPr="00C22E31" w:rsidRDefault="00862F97" w:rsidP="00862F9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mời các nhóm khác nhận xét.</w:t>
            </w:r>
          </w:p>
          <w:p w14:paraId="018E17A4" w14:textId="77777777" w:rsidR="00862F97" w:rsidRPr="00C22E31" w:rsidRDefault="00862F97" w:rsidP="00862F97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</w:t>
            </w:r>
            <w:r w:rsidR="006961A1" w:rsidRPr="00C22E31">
              <w:rPr>
                <w:sz w:val="28"/>
                <w:szCs w:val="28"/>
                <w:lang w:val="nl-NL"/>
              </w:rPr>
              <w:t xml:space="preserve"> GV nhận xét chung, tuyên </w:t>
            </w:r>
          </w:p>
        </w:tc>
        <w:tc>
          <w:tcPr>
            <w:tcW w:w="4243" w:type="dxa"/>
            <w:tcBorders>
              <w:top w:val="dashed" w:sz="4" w:space="0" w:color="auto"/>
              <w:bottom w:val="dashed" w:sz="4" w:space="0" w:color="auto"/>
            </w:tcBorders>
          </w:tcPr>
          <w:p w14:paraId="018E17A5" w14:textId="77777777" w:rsidR="001D3CC7" w:rsidRDefault="001D3CC7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18E17A6" w14:textId="77777777" w:rsidR="0076339D" w:rsidRPr="00C22E31" w:rsidRDefault="0076339D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18E17A7" w14:textId="77777777" w:rsidR="0076339D" w:rsidRDefault="0076339D" w:rsidP="0076339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- 1 </w:t>
            </w:r>
            <w:r w:rsidRPr="00C22E31">
              <w:rPr>
                <w:sz w:val="28"/>
                <w:szCs w:val="28"/>
                <w:lang w:val="nl-NL"/>
              </w:rPr>
              <w:t xml:space="preserve">Học sinh đọc yêu cầu bài </w:t>
            </w:r>
          </w:p>
          <w:p w14:paraId="6F3C835B" w14:textId="77777777" w:rsidR="005B5C1A" w:rsidRDefault="005B5C1A" w:rsidP="00333950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2361BC5E" w14:textId="77777777" w:rsidR="005B5C1A" w:rsidRDefault="005B5C1A" w:rsidP="00333950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25717C6E" w14:textId="77777777" w:rsidR="005B5C1A" w:rsidRDefault="005B5C1A" w:rsidP="00333950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103D390" w14:textId="77777777" w:rsidR="005B5C1A" w:rsidRDefault="005B5C1A" w:rsidP="00333950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1AAB3924" w14:textId="77777777" w:rsidR="005B5C1A" w:rsidRDefault="005B5C1A" w:rsidP="00333950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18E17A8" w14:textId="3029B147" w:rsidR="00333950" w:rsidRDefault="00333950" w:rsidP="00333950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Học sinh đọc yêu cầu bài và tiến hành thảo luận</w:t>
            </w:r>
            <w:r w:rsidR="005B5C1A">
              <w:rPr>
                <w:sz w:val="28"/>
                <w:szCs w:val="28"/>
                <w:lang w:val="nl-NL"/>
              </w:rPr>
              <w:t xml:space="preserve"> lựa chọn nội dung</w:t>
            </w:r>
            <w:r w:rsidR="00DB0C6D">
              <w:rPr>
                <w:sz w:val="28"/>
                <w:szCs w:val="28"/>
                <w:lang w:val="nl-NL"/>
              </w:rPr>
              <w:t>:</w:t>
            </w:r>
          </w:p>
          <w:p w14:paraId="123DAD39" w14:textId="741A60BD" w:rsidR="00DB0C6D" w:rsidRDefault="00DB0C6D" w:rsidP="00333950">
            <w:pPr>
              <w:spacing w:line="288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+ </w:t>
            </w:r>
            <w:r w:rsidR="00A4675F" w:rsidRPr="00A4675F">
              <w:rPr>
                <w:color w:val="000000"/>
                <w:sz w:val="28"/>
                <w:szCs w:val="28"/>
                <w:shd w:val="clear" w:color="auto" w:fill="FFFFFF"/>
              </w:rPr>
              <w:t>Chọn một nội dung để tìm hiểu về truyền thống trường em: Lịch sử nhà trường</w:t>
            </w:r>
          </w:p>
          <w:p w14:paraId="1C4FB974" w14:textId="77777777" w:rsidR="00A4675F" w:rsidRDefault="00A4675F" w:rsidP="00333950">
            <w:pPr>
              <w:spacing w:line="288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78833DB5" w14:textId="77777777" w:rsidR="006C5440" w:rsidRPr="00C22E31" w:rsidRDefault="006C5440" w:rsidP="00333950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18E17A9" w14:textId="77777777" w:rsidR="00333950" w:rsidRDefault="00333950" w:rsidP="00333950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Đại diện các nhóm trình bày:</w:t>
            </w:r>
          </w:p>
          <w:p w14:paraId="3FC100D8" w14:textId="1476DCE1" w:rsidR="00FE0AFD" w:rsidRDefault="00FE0AFD" w:rsidP="0033395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Các câu hỏi như:</w:t>
            </w:r>
          </w:p>
          <w:p w14:paraId="5CA1878F" w14:textId="77777777" w:rsidR="006C5440" w:rsidRPr="00C22E31" w:rsidRDefault="006C5440" w:rsidP="00333950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18E17AA" w14:textId="19D02BD7" w:rsidR="00333950" w:rsidRDefault="00C76C87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622EA8ED" wp14:editId="28A297F4">
                  <wp:extent cx="2623906" cy="1724792"/>
                  <wp:effectExtent l="0" t="0" r="508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293" cy="1740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8E17B5" w14:textId="77777777" w:rsidR="00333950" w:rsidRPr="00C22E31" w:rsidRDefault="00333950" w:rsidP="0033395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Đại diện các nhóm nhận xét.</w:t>
            </w:r>
          </w:p>
          <w:p w14:paraId="018E17B6" w14:textId="2634B71D" w:rsidR="00333950" w:rsidRPr="00C22E31" w:rsidRDefault="00333950" w:rsidP="009D65A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C22E31" w:rsidRPr="00C22E31" w14:paraId="018E17BC" w14:textId="77777777" w:rsidTr="00CC1543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18E17B8" w14:textId="77777777" w:rsidR="00894E7C" w:rsidRPr="00C22E31" w:rsidRDefault="00894E7C" w:rsidP="00894E7C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3. Luyện tập</w:t>
            </w:r>
            <w:r w:rsidRPr="00C22E31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018E17B9" w14:textId="77777777" w:rsidR="00894E7C" w:rsidRPr="00C22E31" w:rsidRDefault="00894E7C" w:rsidP="00894E7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14:paraId="436F5D6F" w14:textId="77777777" w:rsidR="00F90D39" w:rsidRDefault="00894E7C" w:rsidP="00370AE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</w:t>
            </w:r>
            <w:r w:rsidR="00F90D39">
              <w:rPr>
                <w:sz w:val="28"/>
                <w:szCs w:val="28"/>
                <w:lang w:val="nl-NL"/>
              </w:rPr>
              <w:t>Thu thập thông tin về những nội dung được phân công.</w:t>
            </w:r>
          </w:p>
          <w:p w14:paraId="018E17BA" w14:textId="405904E7" w:rsidR="00370AEB" w:rsidRPr="00C22E31" w:rsidRDefault="00F90D39" w:rsidP="00370AE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Ghi chép lại n</w:t>
            </w:r>
            <w:r w:rsidR="00E12C95">
              <w:rPr>
                <w:sz w:val="28"/>
                <w:szCs w:val="28"/>
                <w:lang w:val="nl-NL"/>
              </w:rPr>
              <w:t>hững thông tin đã sưu tầm được.</w:t>
            </w:r>
            <w:r w:rsidR="005E7322"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14:paraId="018E17BB" w14:textId="77777777" w:rsidR="00894E7C" w:rsidRPr="00C22E31" w:rsidRDefault="00894E7C" w:rsidP="00894E7C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B63A0C" w:rsidRPr="00C22E31" w14:paraId="018E17D3" w14:textId="77777777" w:rsidTr="00B1762A">
        <w:tc>
          <w:tcPr>
            <w:tcW w:w="5495" w:type="dxa"/>
            <w:tcBorders>
              <w:top w:val="dashed" w:sz="4" w:space="0" w:color="auto"/>
              <w:bottom w:val="dashed" w:sz="4" w:space="0" w:color="auto"/>
            </w:tcBorders>
          </w:tcPr>
          <w:p w14:paraId="2B7EB01D" w14:textId="458957EC" w:rsidR="008F4CB5" w:rsidRPr="00C22E31" w:rsidRDefault="00894E7C" w:rsidP="008F599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Hoạt động 3. </w:t>
            </w:r>
            <w:r w:rsidR="00A676C2" w:rsidRPr="00C22E31">
              <w:rPr>
                <w:b/>
                <w:sz w:val="28"/>
                <w:szCs w:val="28"/>
                <w:lang w:val="nl-NL"/>
              </w:rPr>
              <w:t>Thực h</w:t>
            </w:r>
            <w:r w:rsidR="00073DAE">
              <w:rPr>
                <w:b/>
                <w:sz w:val="28"/>
                <w:szCs w:val="28"/>
                <w:lang w:val="nl-NL"/>
              </w:rPr>
              <w:t>iện các việc làm để thu thập các thông tin về truyền thống nhà trường</w:t>
            </w:r>
            <w:r w:rsidR="005A53B3">
              <w:rPr>
                <w:b/>
                <w:sz w:val="28"/>
                <w:szCs w:val="28"/>
                <w:lang w:val="nl-NL"/>
              </w:rPr>
              <w:t>.</w:t>
            </w:r>
            <w:r w:rsidR="00A676C2" w:rsidRPr="00C22E31">
              <w:rPr>
                <w:b/>
                <w:sz w:val="28"/>
                <w:szCs w:val="28"/>
                <w:lang w:val="nl-NL"/>
              </w:rPr>
              <w:t xml:space="preserve">(Làm việc nhóm </w:t>
            </w:r>
            <w:r w:rsidR="00055D2D">
              <w:rPr>
                <w:b/>
                <w:sz w:val="28"/>
                <w:szCs w:val="28"/>
                <w:lang w:val="nl-NL"/>
              </w:rPr>
              <w:t>2</w:t>
            </w:r>
            <w:r w:rsidR="00A676C2" w:rsidRPr="00C22E31">
              <w:rPr>
                <w:b/>
                <w:sz w:val="28"/>
                <w:szCs w:val="28"/>
                <w:lang w:val="nl-NL"/>
              </w:rPr>
              <w:t>)</w:t>
            </w:r>
          </w:p>
          <w:p w14:paraId="018E17BE" w14:textId="77777777" w:rsidR="00A10BB1" w:rsidRPr="00C67B6D" w:rsidRDefault="00A10BB1" w:rsidP="00A10BB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67B6D">
              <w:rPr>
                <w:sz w:val="28"/>
                <w:szCs w:val="28"/>
                <w:lang w:val="nl-NL"/>
              </w:rPr>
              <w:t>- GV mời HS đọc yêu cầu đề bài.</w:t>
            </w:r>
          </w:p>
          <w:p w14:paraId="018E17BF" w14:textId="00461B7E" w:rsidR="00A10BB1" w:rsidRDefault="00A10BB1" w:rsidP="00A10BB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sz w:val="28"/>
                <w:szCs w:val="28"/>
                <w:lang w:val="nl-NL"/>
              </w:rPr>
              <w:t>GV</w:t>
            </w:r>
            <w:r w:rsidR="005E7322">
              <w:rPr>
                <w:sz w:val="28"/>
                <w:szCs w:val="28"/>
                <w:lang w:val="nl-NL"/>
              </w:rPr>
              <w:t xml:space="preserve"> </w:t>
            </w:r>
            <w:r w:rsidR="00503215">
              <w:rPr>
                <w:sz w:val="28"/>
                <w:szCs w:val="28"/>
                <w:lang w:val="nl-NL"/>
              </w:rPr>
              <w:t xml:space="preserve">HD hs thu thập thông tin </w:t>
            </w:r>
            <w:r w:rsidR="00055D2D">
              <w:rPr>
                <w:sz w:val="28"/>
                <w:szCs w:val="28"/>
                <w:lang w:val="nl-NL"/>
              </w:rPr>
              <w:t>theo mẫu theo nhóm 2.</w:t>
            </w:r>
          </w:p>
          <w:p w14:paraId="10073595" w14:textId="02DD4227" w:rsidR="001A3294" w:rsidRDefault="001A3294" w:rsidP="00A10BB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7D3F8305" wp14:editId="08924125">
                  <wp:extent cx="3267572" cy="1309388"/>
                  <wp:effectExtent l="0" t="0" r="9525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564" cy="1339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A0CB39" w14:textId="6EB3B336" w:rsidR="00055D2D" w:rsidRPr="00C22E31" w:rsidRDefault="00055D2D" w:rsidP="00A10BB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HD học sinh những lưu ý khi đi thu thập thông tin.</w:t>
            </w:r>
          </w:p>
          <w:p w14:paraId="018E17C4" w14:textId="6FD4F265" w:rsidR="00A43B2C" w:rsidRPr="00D06C92" w:rsidRDefault="00D06C92" w:rsidP="00196FDF">
            <w:pPr>
              <w:spacing w:line="288" w:lineRule="auto"/>
              <w:jc w:val="both"/>
              <w:rPr>
                <w:iCs/>
                <w:sz w:val="28"/>
                <w:szCs w:val="28"/>
                <w:lang w:val="nl-NL"/>
              </w:rPr>
            </w:pPr>
            <w:r w:rsidRPr="00D06C92">
              <w:rPr>
                <w:iCs/>
                <w:sz w:val="28"/>
                <w:szCs w:val="28"/>
                <w:lang w:val="nl-NL"/>
              </w:rPr>
              <w:lastRenderedPageBreak/>
              <w:t>- Báo cáo thu thập vào tiết 2</w:t>
            </w:r>
            <w:r>
              <w:rPr>
                <w:iCs/>
                <w:sz w:val="28"/>
                <w:szCs w:val="28"/>
                <w:lang w:val="nl-NL"/>
              </w:rPr>
              <w:t>.</w:t>
            </w:r>
          </w:p>
        </w:tc>
        <w:tc>
          <w:tcPr>
            <w:tcW w:w="4243" w:type="dxa"/>
            <w:tcBorders>
              <w:top w:val="dashed" w:sz="4" w:space="0" w:color="auto"/>
              <w:bottom w:val="dashed" w:sz="4" w:space="0" w:color="auto"/>
            </w:tcBorders>
          </w:tcPr>
          <w:p w14:paraId="018E17C5" w14:textId="77777777" w:rsidR="00894E7C" w:rsidRPr="00C22E31" w:rsidRDefault="00894E7C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18E17C6" w14:textId="77777777" w:rsidR="00A676C2" w:rsidRDefault="00A676C2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65D05A58" w14:textId="77777777" w:rsidR="00937E72" w:rsidRDefault="00937E72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18E17C8" w14:textId="77777777" w:rsidR="00A676C2" w:rsidRPr="00C22E31" w:rsidRDefault="004B34EB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yêu cầu bài.</w:t>
            </w:r>
          </w:p>
          <w:p w14:paraId="018E17C9" w14:textId="40537BAD" w:rsidR="00A676C2" w:rsidRDefault="00A676C2" w:rsidP="00FA022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Học sinh chia nhóm </w:t>
            </w:r>
            <w:r w:rsidR="00055D2D">
              <w:rPr>
                <w:sz w:val="28"/>
                <w:szCs w:val="28"/>
                <w:lang w:val="nl-NL"/>
              </w:rPr>
              <w:t>2</w:t>
            </w:r>
            <w:r w:rsidRPr="00C22E31">
              <w:rPr>
                <w:sz w:val="28"/>
                <w:szCs w:val="28"/>
                <w:lang w:val="nl-NL"/>
              </w:rPr>
              <w:t xml:space="preserve">, đọc yêu cầu bài và tiến hành </w:t>
            </w:r>
            <w:r w:rsidR="00055D2D">
              <w:rPr>
                <w:sz w:val="28"/>
                <w:szCs w:val="28"/>
                <w:lang w:val="nl-NL"/>
              </w:rPr>
              <w:t>tìm hiểu thu thập thông tin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14:paraId="018E17CA" w14:textId="77777777" w:rsidR="004B34EB" w:rsidRPr="00C22E31" w:rsidRDefault="004B34EB" w:rsidP="00FA022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7FD4C36" w14:textId="77777777" w:rsidR="001A3294" w:rsidRDefault="001A3294" w:rsidP="00FA022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E1132E6" w14:textId="77777777" w:rsidR="001A3294" w:rsidRDefault="001A3294" w:rsidP="00FA022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2F1BD0" w14:textId="77777777" w:rsidR="001A3294" w:rsidRDefault="001A3294" w:rsidP="00FA022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18E17CB" w14:textId="15305F75" w:rsidR="00A676C2" w:rsidRPr="00C22E31" w:rsidRDefault="001A3294" w:rsidP="00FA022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  <w:r w:rsidR="009915FB">
              <w:rPr>
                <w:sz w:val="28"/>
                <w:szCs w:val="28"/>
                <w:lang w:val="nl-NL"/>
              </w:rPr>
              <w:t xml:space="preserve"> </w:t>
            </w:r>
          </w:p>
          <w:p w14:paraId="018E17CC" w14:textId="77777777" w:rsidR="009915FB" w:rsidRDefault="009915FB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18E17D2" w14:textId="5235AA59" w:rsidR="00A9585D" w:rsidRPr="00C22E31" w:rsidRDefault="00A9585D" w:rsidP="00A9585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lastRenderedPageBreak/>
              <w:t>- Lắng nghe</w:t>
            </w:r>
            <w:r w:rsidR="00D06C92">
              <w:rPr>
                <w:sz w:val="28"/>
                <w:szCs w:val="28"/>
                <w:lang w:val="nl-NL"/>
              </w:rPr>
              <w:t>.</w:t>
            </w:r>
          </w:p>
        </w:tc>
      </w:tr>
      <w:tr w:rsidR="00C22E31" w:rsidRPr="00C22E31" w14:paraId="018E17DA" w14:textId="77777777" w:rsidTr="00CC1543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18E17D4" w14:textId="77777777" w:rsidR="006639CE" w:rsidRPr="00C22E31" w:rsidRDefault="00CD2ACC" w:rsidP="0049401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4</w:t>
            </w:r>
            <w:r w:rsidR="006639CE" w:rsidRPr="00C22E31">
              <w:rPr>
                <w:b/>
                <w:sz w:val="28"/>
                <w:szCs w:val="28"/>
                <w:lang w:val="nl-NL"/>
              </w:rPr>
              <w:t>. Vận dụng.</w:t>
            </w:r>
          </w:p>
          <w:p w14:paraId="018E17D5" w14:textId="77777777" w:rsidR="006639CE" w:rsidRPr="00C22E31" w:rsidRDefault="006639CE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Mục tiêu:</w:t>
            </w:r>
          </w:p>
          <w:p w14:paraId="018E17D6" w14:textId="77777777" w:rsidR="006639CE" w:rsidRPr="00C22E31" w:rsidRDefault="006639CE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018E17D7" w14:textId="77777777" w:rsidR="006639CE" w:rsidRPr="00C22E31" w:rsidRDefault="006639CE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Vận dụng kiến thức đã học vào thực tiễn.</w:t>
            </w:r>
          </w:p>
          <w:p w14:paraId="018E17D8" w14:textId="77777777" w:rsidR="006639CE" w:rsidRPr="00C22E31" w:rsidRDefault="006639CE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018E17D9" w14:textId="77777777" w:rsidR="006639CE" w:rsidRPr="00C22E31" w:rsidRDefault="006639CE" w:rsidP="006639CE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</w:rPr>
              <w:t>- Cách tiến hành:</w:t>
            </w:r>
          </w:p>
        </w:tc>
      </w:tr>
      <w:tr w:rsidR="00B63A0C" w:rsidRPr="00C22E31" w14:paraId="018E17EB" w14:textId="77777777" w:rsidTr="00B1762A">
        <w:tc>
          <w:tcPr>
            <w:tcW w:w="5495" w:type="dxa"/>
            <w:tcBorders>
              <w:top w:val="dashed" w:sz="4" w:space="0" w:color="auto"/>
              <w:bottom w:val="dashed" w:sz="4" w:space="0" w:color="auto"/>
            </w:tcBorders>
          </w:tcPr>
          <w:p w14:paraId="018E17DB" w14:textId="53733C51" w:rsidR="00764893" w:rsidRDefault="00D47BD3" w:rsidP="008E76D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nhắc lại </w:t>
            </w:r>
            <w:r w:rsidR="00A55B71">
              <w:rPr>
                <w:sz w:val="28"/>
                <w:szCs w:val="28"/>
                <w:lang w:val="nl-NL"/>
              </w:rPr>
              <w:t>nội dung bài.</w:t>
            </w:r>
          </w:p>
          <w:p w14:paraId="5B0D99D6" w14:textId="77777777" w:rsidR="00A55B71" w:rsidRDefault="00F3082A" w:rsidP="008E76D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A55B71">
              <w:rPr>
                <w:sz w:val="28"/>
                <w:szCs w:val="28"/>
                <w:lang w:val="nl-NL"/>
              </w:rPr>
              <w:t>Nhận xét giờ học.</w:t>
            </w:r>
          </w:p>
          <w:p w14:paraId="018E17DE" w14:textId="3B4B1B9F" w:rsidR="00764893" w:rsidRPr="00C22E31" w:rsidRDefault="00A55B71" w:rsidP="00F3082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Nhắc nhở học sinh chuẩn bị </w:t>
            </w:r>
            <w:r w:rsidR="00787861">
              <w:rPr>
                <w:sz w:val="28"/>
                <w:szCs w:val="28"/>
                <w:lang w:val="nl-NL"/>
              </w:rPr>
              <w:t>thu thập thông tin để báo cáo vào giờ học sau.</w:t>
            </w:r>
            <w:r w:rsidR="00F3082A">
              <w:rPr>
                <w:sz w:val="28"/>
                <w:szCs w:val="28"/>
                <w:lang w:val="nl-NL"/>
              </w:rPr>
              <w:t xml:space="preserve"> </w:t>
            </w:r>
          </w:p>
        </w:tc>
        <w:tc>
          <w:tcPr>
            <w:tcW w:w="4243" w:type="dxa"/>
            <w:tcBorders>
              <w:top w:val="dashed" w:sz="4" w:space="0" w:color="auto"/>
              <w:bottom w:val="dashed" w:sz="4" w:space="0" w:color="auto"/>
            </w:tcBorders>
          </w:tcPr>
          <w:p w14:paraId="018E17DF" w14:textId="16123570" w:rsidR="002B206A" w:rsidRDefault="002B206A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787861">
              <w:rPr>
                <w:sz w:val="28"/>
                <w:szCs w:val="28"/>
                <w:lang w:val="nl-NL"/>
              </w:rPr>
              <w:t>HS nhắc lại.</w:t>
            </w:r>
          </w:p>
          <w:p w14:paraId="018E17E0" w14:textId="77777777" w:rsidR="002B206A" w:rsidRDefault="002B206A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18E17E1" w14:textId="7F365E85" w:rsidR="00F3082A" w:rsidRDefault="00F3082A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</w:t>
            </w:r>
            <w:r w:rsidR="00787861">
              <w:rPr>
                <w:sz w:val="28"/>
                <w:szCs w:val="28"/>
                <w:lang w:val="nl-NL"/>
              </w:rPr>
              <w:t xml:space="preserve"> lắng nghe.</w:t>
            </w:r>
          </w:p>
          <w:p w14:paraId="018E17EA" w14:textId="3A2EF67D" w:rsidR="002B206A" w:rsidRPr="00C22E31" w:rsidRDefault="002B206A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</w:tc>
      </w:tr>
      <w:tr w:rsidR="00C22E31" w:rsidRPr="00C22E31" w14:paraId="018E17F0" w14:textId="77777777" w:rsidTr="00CC1543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14:paraId="018E17EC" w14:textId="77777777" w:rsidR="003B67B0" w:rsidRPr="00C22E31" w:rsidRDefault="00E263F6" w:rsidP="0049401B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IV</w:t>
            </w:r>
            <w:r w:rsidR="003B67B0" w:rsidRPr="00C22E31">
              <w:rPr>
                <w:b/>
                <w:sz w:val="28"/>
                <w:szCs w:val="28"/>
                <w:lang w:val="nl-NL"/>
              </w:rPr>
              <w:t xml:space="preserve">. </w:t>
            </w:r>
            <w:r w:rsidRPr="00C22E31">
              <w:rPr>
                <w:b/>
                <w:sz w:val="28"/>
                <w:szCs w:val="28"/>
                <w:lang w:val="nl-NL"/>
              </w:rPr>
              <w:t>ĐIỀU CHỈNH SAU BÀI DẠY</w:t>
            </w:r>
            <w:r w:rsidR="003B67B0" w:rsidRPr="00C22E31">
              <w:rPr>
                <w:b/>
                <w:sz w:val="28"/>
                <w:szCs w:val="28"/>
                <w:lang w:val="nl-NL"/>
              </w:rPr>
              <w:t>:</w:t>
            </w:r>
          </w:p>
          <w:p w14:paraId="018E17ED" w14:textId="77777777" w:rsidR="003B67B0" w:rsidRPr="00C22E31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018E17EE" w14:textId="77777777" w:rsidR="003B67B0" w:rsidRPr="00C22E31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018E17EF" w14:textId="77777777" w:rsidR="003B67B0" w:rsidRPr="00C22E31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018E17F1" w14:textId="77777777" w:rsidR="00370AEB" w:rsidRPr="00C22E31" w:rsidRDefault="00370AEB" w:rsidP="00370AEB">
      <w:pPr>
        <w:spacing w:line="288" w:lineRule="auto"/>
        <w:jc w:val="center"/>
      </w:pPr>
      <w:r w:rsidRPr="00C22E31">
        <w:t>-----------------------------------------------------------------------</w:t>
      </w:r>
    </w:p>
    <w:p w14:paraId="1ED769C9" w14:textId="77777777" w:rsidR="005D668B" w:rsidRDefault="005D668B" w:rsidP="0078786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14:paraId="4B8AA247" w14:textId="77777777" w:rsidR="00787861" w:rsidRPr="00C22E31" w:rsidRDefault="00787861" w:rsidP="0078786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bookmarkStart w:id="0" w:name="_GoBack"/>
      <w:bookmarkEnd w:id="0"/>
      <w:r w:rsidRPr="00C22E31">
        <w:rPr>
          <w:b/>
          <w:bCs/>
          <w:sz w:val="28"/>
          <w:szCs w:val="28"/>
          <w:u w:val="single"/>
          <w:lang w:val="nl-NL"/>
        </w:rPr>
        <w:t>TỰ NHIÊN VÀ XÃ HỘI</w:t>
      </w:r>
    </w:p>
    <w:p w14:paraId="20806186" w14:textId="77777777" w:rsidR="00787861" w:rsidRPr="00C22E31" w:rsidRDefault="00787861" w:rsidP="0078786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 xml:space="preserve">CHỦ ĐỀ </w:t>
      </w:r>
      <w:r>
        <w:rPr>
          <w:b/>
          <w:bCs/>
          <w:sz w:val="28"/>
          <w:szCs w:val="28"/>
          <w:u w:val="single"/>
          <w:lang w:val="nl-NL"/>
        </w:rPr>
        <w:t>2</w:t>
      </w:r>
      <w:r w:rsidRPr="00C22E31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TRƯỜNG HỌC</w:t>
      </w:r>
    </w:p>
    <w:p w14:paraId="782A2273" w14:textId="58508878" w:rsidR="00787861" w:rsidRPr="00C22E31" w:rsidRDefault="00787861" w:rsidP="00787861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C22E31">
        <w:rPr>
          <w:b/>
          <w:bCs/>
          <w:sz w:val="28"/>
          <w:szCs w:val="28"/>
          <w:lang w:val="nl-NL"/>
        </w:rPr>
        <w:t xml:space="preserve">Bài </w:t>
      </w:r>
      <w:r>
        <w:rPr>
          <w:b/>
          <w:bCs/>
          <w:sz w:val="28"/>
          <w:szCs w:val="28"/>
          <w:lang w:val="nl-NL"/>
        </w:rPr>
        <w:t>06</w:t>
      </w:r>
      <w:r w:rsidRPr="00C22E31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TRUYỀN THỐNG TRƯỜNG EM</w:t>
      </w:r>
      <w:r w:rsidRPr="00C22E31">
        <w:rPr>
          <w:b/>
          <w:bCs/>
          <w:sz w:val="28"/>
          <w:szCs w:val="28"/>
          <w:lang w:val="nl-NL"/>
        </w:rPr>
        <w:t xml:space="preserve"> (T</w:t>
      </w:r>
      <w:r>
        <w:rPr>
          <w:b/>
          <w:bCs/>
          <w:sz w:val="28"/>
          <w:szCs w:val="28"/>
          <w:lang w:val="nl-NL"/>
        </w:rPr>
        <w:t>2</w:t>
      </w:r>
      <w:r w:rsidRPr="00C22E31">
        <w:rPr>
          <w:b/>
          <w:bCs/>
          <w:sz w:val="28"/>
          <w:szCs w:val="28"/>
          <w:lang w:val="nl-NL"/>
        </w:rPr>
        <w:t xml:space="preserve">) </w:t>
      </w:r>
    </w:p>
    <w:p w14:paraId="018E17F7" w14:textId="77777777" w:rsidR="00BB574F" w:rsidRDefault="00BB574F" w:rsidP="00370AE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</w:p>
    <w:p w14:paraId="018E17F8" w14:textId="77777777" w:rsidR="00370AEB" w:rsidRPr="00C22E31" w:rsidRDefault="00370AEB" w:rsidP="00370AE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018E17F9" w14:textId="77777777" w:rsidR="00370AEB" w:rsidRPr="00C22E31" w:rsidRDefault="00370AEB" w:rsidP="00370AEB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C22E31">
        <w:rPr>
          <w:b/>
          <w:sz w:val="28"/>
          <w:szCs w:val="28"/>
          <w:lang w:val="nl-NL"/>
        </w:rPr>
        <w:t>1. Năng lực đặc thù: Sau khi học, học sinh sẽ:</w:t>
      </w:r>
    </w:p>
    <w:p w14:paraId="018E17FA" w14:textId="77777777" w:rsidR="00370AEB" w:rsidRDefault="00C22E31" w:rsidP="0090540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C22E31">
        <w:rPr>
          <w:sz w:val="28"/>
          <w:szCs w:val="28"/>
          <w:lang w:val="nl-NL"/>
        </w:rPr>
        <w:t xml:space="preserve">- </w:t>
      </w:r>
      <w:r w:rsidR="0090540C">
        <w:rPr>
          <w:sz w:val="28"/>
          <w:szCs w:val="28"/>
          <w:lang w:val="nl-NL"/>
        </w:rPr>
        <w:t xml:space="preserve">Nêu được những việc làm thể hiện tình cảm </w:t>
      </w:r>
      <w:r w:rsidR="006C67D1">
        <w:rPr>
          <w:sz w:val="28"/>
          <w:szCs w:val="28"/>
          <w:lang w:val="nl-NL"/>
        </w:rPr>
        <w:t>, sự gắn bó của bạn Hà và bạn An với họ hàng nội, ngoại</w:t>
      </w:r>
      <w:r w:rsidR="00370AEB" w:rsidRPr="00C22E31">
        <w:rPr>
          <w:sz w:val="28"/>
          <w:szCs w:val="28"/>
          <w:lang w:val="nl-NL"/>
        </w:rPr>
        <w:t>.</w:t>
      </w:r>
    </w:p>
    <w:p w14:paraId="018E17FB" w14:textId="77777777" w:rsidR="00370AEB" w:rsidRDefault="00370AEB" w:rsidP="00370AE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C22E31">
        <w:rPr>
          <w:sz w:val="28"/>
          <w:szCs w:val="28"/>
          <w:lang w:val="nl-NL"/>
        </w:rPr>
        <w:t>- Bày tỏ được tình cảm, sự gắn bó của bản thân với họ hàng, nội, ngoại.</w:t>
      </w:r>
    </w:p>
    <w:p w14:paraId="018E17FC" w14:textId="77777777" w:rsidR="002B206A" w:rsidRPr="00C22E31" w:rsidRDefault="00287C1C" w:rsidP="00287C1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Đưa ra được cách ứng xử thể hiện tình cảm, sự gắn bó với những người họ hàng.</w:t>
      </w:r>
    </w:p>
    <w:p w14:paraId="018E17FD" w14:textId="77777777" w:rsidR="00370AEB" w:rsidRPr="00C22E31" w:rsidRDefault="00370AEB" w:rsidP="00370AE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C22E31">
        <w:rPr>
          <w:b/>
          <w:sz w:val="28"/>
          <w:szCs w:val="28"/>
        </w:rPr>
        <w:t>2. Năng lực chung.</w:t>
      </w:r>
    </w:p>
    <w:p w14:paraId="018E17FE" w14:textId="77777777" w:rsidR="00370AEB" w:rsidRPr="00C22E31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Năng lực tự chủ, tự học: Có biểu hiện chú ý học tập, tự giác tìm hiểu bài để hoàn thành tốt nội dung tiết học.</w:t>
      </w:r>
    </w:p>
    <w:p w14:paraId="018E17FF" w14:textId="77777777" w:rsidR="00370AEB" w:rsidRPr="00C22E31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Năng lực giải quyết vấn đề và sáng tạo: Có biểu hiện tích cực, sáng tạo trong các hoạt động học tập, trò chơi, vận dụng.</w:t>
      </w:r>
    </w:p>
    <w:p w14:paraId="018E1800" w14:textId="77777777" w:rsidR="00370AEB" w:rsidRPr="00C22E31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 w14:paraId="018E1801" w14:textId="77777777" w:rsidR="00370AEB" w:rsidRPr="00C22E31" w:rsidRDefault="00370AEB" w:rsidP="00370AE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C22E31">
        <w:rPr>
          <w:b/>
          <w:sz w:val="28"/>
          <w:szCs w:val="28"/>
        </w:rPr>
        <w:t>3. Phẩm chất.</w:t>
      </w:r>
    </w:p>
    <w:p w14:paraId="018E1802" w14:textId="77777777" w:rsidR="00370AEB" w:rsidRPr="00C22E31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lastRenderedPageBreak/>
        <w:t>- Phẩm chất nhân ái: Có biểu hiện yêu quý những người trong gia đình, họ hàng, biết nhớ về những ngày lễ trọng đại của gia đình.</w:t>
      </w:r>
    </w:p>
    <w:p w14:paraId="018E1803" w14:textId="77777777" w:rsidR="00370AEB" w:rsidRPr="00C22E31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Phẩm chất chăm chỉ: Có tinh thần chăm chỉ học tập, luôn tự giác tìm hiểu bài.</w:t>
      </w:r>
    </w:p>
    <w:p w14:paraId="018E1804" w14:textId="77777777" w:rsidR="00370AEB" w:rsidRPr="00C22E31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Phẩm chất trách nhiệm: Giữ trật tự, biết lắng nghe, học tập nghiêm túc. Có trách nhiệm với tập thể khi tham gia hoạt động nhóm.</w:t>
      </w:r>
    </w:p>
    <w:p w14:paraId="018E1805" w14:textId="77777777" w:rsidR="00370AEB" w:rsidRPr="00C22E31" w:rsidRDefault="00370AEB" w:rsidP="00370AE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C22E31">
        <w:rPr>
          <w:b/>
          <w:sz w:val="28"/>
          <w:szCs w:val="28"/>
        </w:rPr>
        <w:t xml:space="preserve">II. ĐỒ DÙNG DẠY HỌC </w:t>
      </w:r>
    </w:p>
    <w:p w14:paraId="018E1806" w14:textId="77777777" w:rsidR="00370AEB" w:rsidRPr="00C22E31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Kế hoạch bài dạy, bài giảng Power point.</w:t>
      </w:r>
    </w:p>
    <w:p w14:paraId="018E1807" w14:textId="77777777" w:rsidR="00370AEB" w:rsidRPr="00C22E31" w:rsidRDefault="00370AEB" w:rsidP="00370AEB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SGK và các thiết bị, học liệu phụ vụ cho tiết dạy.</w:t>
      </w:r>
    </w:p>
    <w:p w14:paraId="018E1808" w14:textId="77777777" w:rsidR="00370AEB" w:rsidRPr="00C22E31" w:rsidRDefault="00370AEB" w:rsidP="00370AEB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C22E31" w:rsidRPr="00C22E31" w14:paraId="018E180B" w14:textId="77777777" w:rsidTr="00CC1543">
        <w:tc>
          <w:tcPr>
            <w:tcW w:w="5862" w:type="dxa"/>
            <w:tcBorders>
              <w:bottom w:val="dashed" w:sz="4" w:space="0" w:color="auto"/>
            </w:tcBorders>
          </w:tcPr>
          <w:p w14:paraId="018E1809" w14:textId="77777777" w:rsidR="00370AEB" w:rsidRPr="00C22E31" w:rsidRDefault="00370AEB" w:rsidP="00CC1543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14:paraId="018E180A" w14:textId="77777777" w:rsidR="00370AEB" w:rsidRPr="00C22E31" w:rsidRDefault="00370AEB" w:rsidP="00CC1543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C22E31" w:rsidRPr="00C22E31" w14:paraId="018E1811" w14:textId="77777777" w:rsidTr="00CC1543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14:paraId="018E180C" w14:textId="77777777" w:rsidR="00370AEB" w:rsidRPr="00C22E31" w:rsidRDefault="00370AEB" w:rsidP="00CC1543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018E180D" w14:textId="77777777" w:rsidR="00430A2A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Mục tiêu: </w:t>
            </w:r>
          </w:p>
          <w:p w14:paraId="018E180E" w14:textId="77777777" w:rsidR="00370AEB" w:rsidRPr="00C22E31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14:paraId="018E180F" w14:textId="77777777" w:rsidR="00370AEB" w:rsidRPr="00C22E31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14:paraId="018E1810" w14:textId="77777777" w:rsidR="00370AEB" w:rsidRPr="00C22E31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C22E31" w:rsidRPr="00C22E31" w14:paraId="018E181A" w14:textId="77777777" w:rsidTr="00CC1543">
        <w:tc>
          <w:tcPr>
            <w:tcW w:w="5862" w:type="dxa"/>
            <w:tcBorders>
              <w:bottom w:val="dashed" w:sz="4" w:space="0" w:color="auto"/>
            </w:tcBorders>
          </w:tcPr>
          <w:p w14:paraId="671E53D0" w14:textId="59C6D3A0" w:rsidR="00A42969" w:rsidRPr="00C22E31" w:rsidRDefault="00A42969" w:rsidP="00A4296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>- GV mở bài hát “</w:t>
            </w:r>
            <w:r>
              <w:rPr>
                <w:bCs/>
                <w:sz w:val="28"/>
                <w:szCs w:val="28"/>
                <w:lang w:val="nl-NL"/>
              </w:rPr>
              <w:t>Mái trường mến yêu</w:t>
            </w:r>
            <w:r w:rsidRPr="00C22E31">
              <w:rPr>
                <w:bCs/>
                <w:sz w:val="28"/>
                <w:szCs w:val="28"/>
                <w:lang w:val="nl-NL"/>
              </w:rPr>
              <w:t xml:space="preserve">” để khởi động bài học. </w:t>
            </w:r>
          </w:p>
          <w:p w14:paraId="018E1815" w14:textId="62AEAEC5" w:rsidR="00370AEB" w:rsidRPr="00C22E31" w:rsidRDefault="00A42969" w:rsidP="00A42969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C22E31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14:paraId="018E1816" w14:textId="5FCBD6C5" w:rsidR="00370AEB" w:rsidRPr="00C22E31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HS </w:t>
            </w:r>
            <w:r w:rsidR="00A42969">
              <w:rPr>
                <w:sz w:val="28"/>
                <w:szCs w:val="28"/>
                <w:lang w:val="nl-NL"/>
              </w:rPr>
              <w:t>nghe và hát cùng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14:paraId="018E1817" w14:textId="77777777" w:rsidR="00370AEB" w:rsidRPr="00C22E31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18E1819" w14:textId="55DCE33B" w:rsidR="006F733E" w:rsidRPr="00C22E31" w:rsidRDefault="006F733E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C22E31" w:rsidRPr="00C22E31" w14:paraId="018E1820" w14:textId="77777777" w:rsidTr="00CC1543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18E181B" w14:textId="3842C653" w:rsidR="00370AEB" w:rsidRPr="00C22E31" w:rsidRDefault="00370AEB" w:rsidP="00CC1543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 w:rsidR="009F3DF9"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 w:rsidRPr="00C22E31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018E181C" w14:textId="77777777" w:rsidR="00370AEB" w:rsidRPr="00C22E31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14:paraId="018E181D" w14:textId="754C233D" w:rsidR="00C22E31" w:rsidRDefault="00C22E31" w:rsidP="00C22E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</w:t>
            </w:r>
            <w:r w:rsidR="003A52A6">
              <w:rPr>
                <w:sz w:val="28"/>
                <w:szCs w:val="28"/>
                <w:lang w:val="nl-NL"/>
              </w:rPr>
              <w:t>Hình thành kĩ năng phân tích, tổng hợp</w:t>
            </w:r>
            <w:r w:rsidR="003F3E12">
              <w:rPr>
                <w:sz w:val="28"/>
                <w:szCs w:val="28"/>
                <w:lang w:val="nl-NL"/>
              </w:rPr>
              <w:t>.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14:paraId="018E181E" w14:textId="4D789422" w:rsidR="00D7336B" w:rsidRPr="00C22E31" w:rsidRDefault="00D7336B" w:rsidP="00C22E3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3F3E12">
              <w:rPr>
                <w:sz w:val="28"/>
                <w:szCs w:val="28"/>
                <w:lang w:val="nl-NL"/>
              </w:rPr>
              <w:t>Trình bày đ</w:t>
            </w:r>
            <w:r w:rsidR="00776348">
              <w:rPr>
                <w:sz w:val="28"/>
                <w:szCs w:val="28"/>
                <w:lang w:val="nl-NL"/>
              </w:rPr>
              <w:t>ược kết quả thu thập thông tin tìm hiểu truyền thống nhà trường.</w:t>
            </w:r>
            <w:r w:rsidR="00CC1543"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14:paraId="018E181F" w14:textId="77777777" w:rsidR="00370AEB" w:rsidRPr="00C22E31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C22E31" w:rsidRPr="00C22E31" w14:paraId="018E183B" w14:textId="77777777" w:rsidTr="00CC1543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018E1821" w14:textId="292D4D11" w:rsidR="00370AEB" w:rsidRDefault="00370AEB" w:rsidP="00CC1543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Hoạt động 1. </w:t>
            </w:r>
            <w:r w:rsidR="00776348">
              <w:rPr>
                <w:b/>
                <w:sz w:val="28"/>
                <w:szCs w:val="28"/>
                <w:lang w:val="nl-NL"/>
              </w:rPr>
              <w:t>Xử lý kết quả thu thập thông tin</w:t>
            </w:r>
            <w:r w:rsidRPr="00C22E31">
              <w:rPr>
                <w:b/>
                <w:sz w:val="28"/>
                <w:szCs w:val="28"/>
                <w:lang w:val="nl-NL"/>
              </w:rPr>
              <w:t xml:space="preserve"> (làm việc </w:t>
            </w:r>
            <w:r w:rsidR="00B16061">
              <w:rPr>
                <w:b/>
                <w:sz w:val="28"/>
                <w:szCs w:val="28"/>
                <w:lang w:val="nl-NL"/>
              </w:rPr>
              <w:t>nhóm</w:t>
            </w:r>
            <w:r w:rsidRPr="00C22E31">
              <w:rPr>
                <w:b/>
                <w:sz w:val="28"/>
                <w:szCs w:val="28"/>
                <w:lang w:val="nl-NL"/>
              </w:rPr>
              <w:t>)</w:t>
            </w:r>
          </w:p>
          <w:p w14:paraId="12BCBB8D" w14:textId="2A893680" w:rsidR="00607164" w:rsidRPr="005F73FD" w:rsidRDefault="00607164" w:rsidP="00CC1543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5F73FD">
              <w:rPr>
                <w:bCs/>
                <w:sz w:val="28"/>
                <w:szCs w:val="28"/>
                <w:lang w:val="nl-NL"/>
              </w:rPr>
              <w:t>-</w:t>
            </w:r>
            <w:r w:rsidR="00BA4051" w:rsidRPr="005F73FD">
              <w:rPr>
                <w:bCs/>
                <w:sz w:val="28"/>
                <w:szCs w:val="28"/>
                <w:lang w:val="nl-NL"/>
              </w:rPr>
              <w:t xml:space="preserve"> Mời </w:t>
            </w:r>
            <w:r w:rsidR="007154F7" w:rsidRPr="005F73FD">
              <w:rPr>
                <w:bCs/>
                <w:sz w:val="28"/>
                <w:szCs w:val="28"/>
                <w:lang w:val="nl-NL"/>
              </w:rPr>
              <w:t xml:space="preserve">từng </w:t>
            </w:r>
            <w:r w:rsidR="00792FE6" w:rsidRPr="005F73FD">
              <w:rPr>
                <w:bCs/>
                <w:sz w:val="28"/>
                <w:szCs w:val="28"/>
                <w:lang w:val="nl-NL"/>
              </w:rPr>
              <w:t>cá nhân</w:t>
            </w:r>
            <w:r w:rsidR="007154F7" w:rsidRPr="005F73FD">
              <w:rPr>
                <w:bCs/>
                <w:sz w:val="28"/>
                <w:szCs w:val="28"/>
                <w:lang w:val="nl-NL"/>
              </w:rPr>
              <w:t xml:space="preserve"> báo cáo kết quả quan sát và ghi chép</w:t>
            </w:r>
            <w:r w:rsidR="00082804" w:rsidRPr="005F73FD">
              <w:rPr>
                <w:bCs/>
                <w:sz w:val="28"/>
                <w:szCs w:val="28"/>
                <w:lang w:val="nl-NL"/>
              </w:rPr>
              <w:t xml:space="preserve"> của nhóm mình trong nhóm.</w:t>
            </w:r>
          </w:p>
          <w:p w14:paraId="2ECEDF98" w14:textId="28569364" w:rsidR="00792FE6" w:rsidRDefault="00792FE6" w:rsidP="00CC1543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5F73FD">
              <w:rPr>
                <w:bCs/>
                <w:sz w:val="28"/>
                <w:szCs w:val="28"/>
                <w:lang w:val="nl-NL"/>
              </w:rPr>
              <w:t xml:space="preserve"> - YC nhóm trưởng điều khiển các bạn trong nhóm thảo luận</w:t>
            </w:r>
          </w:p>
          <w:p w14:paraId="2F6125BD" w14:textId="018B778D" w:rsidR="00E46C8B" w:rsidRPr="005F73FD" w:rsidRDefault="00E46C8B" w:rsidP="00CC1543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E7610E5" wp14:editId="37AE7382">
                  <wp:extent cx="3497226" cy="2075818"/>
                  <wp:effectExtent l="0" t="0" r="8255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386" cy="2083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BCCB97" w14:textId="3CEDCA38" w:rsidR="00792FE6" w:rsidRPr="005F73FD" w:rsidRDefault="00792FE6" w:rsidP="00CC1543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5F73FD">
              <w:rPr>
                <w:bCs/>
                <w:sz w:val="28"/>
                <w:szCs w:val="28"/>
                <w:lang w:val="nl-NL"/>
              </w:rPr>
              <w:lastRenderedPageBreak/>
              <w:t xml:space="preserve">- </w:t>
            </w:r>
            <w:r w:rsidR="009344B0" w:rsidRPr="005F73FD">
              <w:rPr>
                <w:bCs/>
                <w:sz w:val="28"/>
                <w:szCs w:val="28"/>
                <w:lang w:val="nl-NL"/>
              </w:rPr>
              <w:t>YC thảo luận lựa chọn các thông tin phù hợp với nội dung nhóm đã lựa chọn.</w:t>
            </w:r>
          </w:p>
          <w:p w14:paraId="08A68B82" w14:textId="77777777" w:rsidR="00370AEB" w:rsidRDefault="009344B0" w:rsidP="00E46C8B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5F73FD">
              <w:rPr>
                <w:bCs/>
                <w:sz w:val="28"/>
                <w:szCs w:val="28"/>
                <w:lang w:val="nl-NL"/>
              </w:rPr>
              <w:t xml:space="preserve">- Mời các </w:t>
            </w:r>
            <w:r w:rsidR="00D73D97" w:rsidRPr="005F73FD">
              <w:rPr>
                <w:bCs/>
                <w:sz w:val="28"/>
                <w:szCs w:val="28"/>
                <w:lang w:val="nl-NL"/>
              </w:rPr>
              <w:t>nhóm trình bày kết quả tìm hiểu về truyền thống nhà trường</w:t>
            </w:r>
            <w:r w:rsidR="005F73FD" w:rsidRPr="005F73FD">
              <w:rPr>
                <w:bCs/>
                <w:sz w:val="28"/>
                <w:szCs w:val="28"/>
                <w:lang w:val="nl-NL"/>
              </w:rPr>
              <w:t xml:space="preserve"> trên giấy A0</w:t>
            </w:r>
            <w:r w:rsidR="00E46C8B">
              <w:rPr>
                <w:bCs/>
                <w:sz w:val="28"/>
                <w:szCs w:val="28"/>
                <w:lang w:val="nl-NL"/>
              </w:rPr>
              <w:t>.</w:t>
            </w:r>
          </w:p>
          <w:p w14:paraId="4A30C857" w14:textId="77777777" w:rsidR="003B0694" w:rsidRDefault="00AC1614" w:rsidP="00E46C8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AC1614">
              <w:rPr>
                <w:b/>
                <w:sz w:val="28"/>
                <w:szCs w:val="28"/>
                <w:lang w:val="nl-NL"/>
              </w:rPr>
              <w:t>Hoạt động 5: Báo cáo kết quả.</w:t>
            </w:r>
          </w:p>
          <w:p w14:paraId="7CA0BD86" w14:textId="77777777" w:rsidR="0039497E" w:rsidRDefault="0039497E" w:rsidP="00E46C8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- GV mời các nhóm báo cáo trình bày về kết quả của nhóm mình.</w:t>
            </w:r>
          </w:p>
          <w:p w14:paraId="55497936" w14:textId="77777777" w:rsidR="0039497E" w:rsidRDefault="0039497E" w:rsidP="00E46C8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</w:p>
          <w:p w14:paraId="6953C70F" w14:textId="77777777" w:rsidR="00A53CD4" w:rsidRDefault="00A53CD4" w:rsidP="00A53CD4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các nhóm khác nhận xét.</w:t>
            </w:r>
          </w:p>
          <w:p w14:paraId="52836E46" w14:textId="77777777" w:rsidR="00793DD7" w:rsidRDefault="00793DD7" w:rsidP="00A53CD4">
            <w:pPr>
              <w:rPr>
                <w:sz w:val="28"/>
                <w:szCs w:val="28"/>
                <w:lang w:val="nl-NL"/>
              </w:rPr>
            </w:pPr>
          </w:p>
          <w:p w14:paraId="5BE10BFD" w14:textId="75D048BD" w:rsidR="00793DD7" w:rsidRDefault="002F4DF6" w:rsidP="00A53CD4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đặt câu hỏi:</w:t>
            </w:r>
          </w:p>
          <w:p w14:paraId="0606F189" w14:textId="77777777" w:rsidR="00793DD7" w:rsidRPr="00793DD7" w:rsidRDefault="00793DD7" w:rsidP="00A53CD4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93DD7">
              <w:rPr>
                <w:sz w:val="28"/>
                <w:szCs w:val="28"/>
                <w:lang w:val="nl-NL"/>
              </w:rPr>
              <w:t xml:space="preserve">+ </w:t>
            </w:r>
            <w:r w:rsidRPr="00793DD7">
              <w:rPr>
                <w:color w:val="000000"/>
                <w:sz w:val="28"/>
                <w:szCs w:val="28"/>
                <w:shd w:val="clear" w:color="auto" w:fill="FFFFFF"/>
              </w:rPr>
              <w:t>Em ấn tượng nhất với thông tin nào về truyền thống nhà trường? Vì sao?</w:t>
            </w:r>
          </w:p>
          <w:p w14:paraId="09E178A2" w14:textId="77777777" w:rsidR="001912DE" w:rsidRDefault="00793DD7" w:rsidP="00A53CD4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93DD7">
              <w:rPr>
                <w:color w:val="000000"/>
                <w:sz w:val="28"/>
                <w:szCs w:val="28"/>
                <w:shd w:val="clear" w:color="auto" w:fill="FFFFFF"/>
              </w:rPr>
              <w:t>+ Hãy nói về tình cảm hoặc mong ước của em đối với nhà trường</w:t>
            </w:r>
            <w:r w:rsidR="001912DE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7924F55C" w14:textId="77777777" w:rsidR="001912DE" w:rsidRDefault="001912DE" w:rsidP="00A53CD4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- Mời HS nhận xét.</w:t>
            </w:r>
          </w:p>
          <w:p w14:paraId="018E182A" w14:textId="14242A77" w:rsidR="001912DE" w:rsidRPr="001912DE" w:rsidRDefault="001912DE" w:rsidP="00A53CD4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- GV nhận xét tuyên dương các nhóm.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018E182B" w14:textId="77777777" w:rsidR="00370AEB" w:rsidRPr="00C22E31" w:rsidRDefault="00370AEB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18E182C" w14:textId="77777777" w:rsidR="00370AEB" w:rsidRPr="00C22E31" w:rsidRDefault="00370AEB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439A9C6E" w14:textId="1CF24F6B" w:rsidR="00BF2C1B" w:rsidRDefault="00370AEB" w:rsidP="00BF2C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</w:t>
            </w:r>
            <w:r w:rsidR="009A5974">
              <w:rPr>
                <w:sz w:val="28"/>
                <w:szCs w:val="28"/>
                <w:lang w:val="nl-NL"/>
              </w:rPr>
              <w:t xml:space="preserve">Từng cá nhân trình bày </w:t>
            </w:r>
            <w:r w:rsidRPr="00C22E31">
              <w:rPr>
                <w:sz w:val="28"/>
                <w:szCs w:val="28"/>
                <w:lang w:val="nl-NL"/>
              </w:rPr>
              <w:t>trình bày</w:t>
            </w:r>
            <w:r w:rsidR="008012F3" w:rsidRPr="00C22E31">
              <w:rPr>
                <w:sz w:val="28"/>
                <w:szCs w:val="28"/>
                <w:lang w:val="nl-NL"/>
              </w:rPr>
              <w:t>.</w:t>
            </w:r>
          </w:p>
          <w:p w14:paraId="018E1833" w14:textId="3D175813" w:rsidR="008012F3" w:rsidRPr="00C22E31" w:rsidRDefault="008012F3" w:rsidP="00BF2C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</w:t>
            </w:r>
            <w:r w:rsidR="00BF2C1B">
              <w:rPr>
                <w:sz w:val="28"/>
                <w:szCs w:val="28"/>
                <w:lang w:val="nl-NL"/>
              </w:rPr>
              <w:t xml:space="preserve"> HS thảo luận.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14:paraId="018E1834" w14:textId="77777777" w:rsidR="000339FD" w:rsidRDefault="000339FD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18E1835" w14:textId="77777777" w:rsidR="000339FD" w:rsidRDefault="000339FD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18E1836" w14:textId="77777777" w:rsidR="000339FD" w:rsidRDefault="000339FD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9D7260E" w14:textId="77777777" w:rsidR="00BF2C1B" w:rsidRDefault="00BF2C1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023B130" w14:textId="77777777" w:rsidR="00BF2C1B" w:rsidRDefault="00BF2C1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E55BD3E" w14:textId="77777777" w:rsidR="00BF2C1B" w:rsidRDefault="00BF2C1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CE2343F" w14:textId="77777777" w:rsidR="00BF2C1B" w:rsidRDefault="00BF2C1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00AAFF8" w14:textId="77777777" w:rsidR="00BF2C1B" w:rsidRDefault="00BF2C1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C0F5E9" w14:textId="77777777" w:rsidR="00BF2C1B" w:rsidRDefault="00BF2C1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05AA9FA" w14:textId="77777777" w:rsidR="00BF2C1B" w:rsidRDefault="00BF2C1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18E1837" w14:textId="0FDC090A" w:rsidR="00370AEB" w:rsidRPr="00C22E31" w:rsidRDefault="00370AE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HS </w:t>
            </w:r>
            <w:r w:rsidR="00BF2C1B">
              <w:rPr>
                <w:sz w:val="28"/>
                <w:szCs w:val="28"/>
                <w:lang w:val="nl-NL"/>
              </w:rPr>
              <w:t>lựa chọn thông tin phù hợp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14:paraId="21CCC6B8" w14:textId="77777777" w:rsidR="00370AEB" w:rsidRDefault="00BF2C1B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Các nhóm </w:t>
            </w:r>
            <w:r w:rsidR="003B0694">
              <w:rPr>
                <w:sz w:val="28"/>
                <w:szCs w:val="28"/>
                <w:lang w:val="nl-NL"/>
              </w:rPr>
              <w:t>trình bày trang trí trên giấy A0</w:t>
            </w:r>
          </w:p>
          <w:p w14:paraId="68DF93BF" w14:textId="77777777" w:rsidR="00943632" w:rsidRDefault="00943632" w:rsidP="00943632">
            <w:pPr>
              <w:rPr>
                <w:sz w:val="28"/>
                <w:szCs w:val="28"/>
                <w:lang w:val="nl-NL"/>
              </w:rPr>
            </w:pPr>
          </w:p>
          <w:p w14:paraId="0D0E5505" w14:textId="77777777" w:rsidR="00943632" w:rsidRDefault="00943632" w:rsidP="00943632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các nhóm giới thiệu kết quả tìm hiểu về truyền thống nhà trường</w:t>
            </w:r>
            <w:r w:rsidR="00FE2BC6">
              <w:rPr>
                <w:sz w:val="28"/>
                <w:szCs w:val="28"/>
                <w:lang w:val="nl-NL"/>
              </w:rPr>
              <w:t xml:space="preserve"> của nhóm mình qua các n</w:t>
            </w:r>
            <w:r w:rsidR="001316F4">
              <w:rPr>
                <w:sz w:val="28"/>
                <w:szCs w:val="28"/>
                <w:lang w:val="nl-NL"/>
              </w:rPr>
              <w:t>ội dung đã lựa chọn.</w:t>
            </w:r>
          </w:p>
          <w:p w14:paraId="4E758FA2" w14:textId="77777777" w:rsidR="001316F4" w:rsidRDefault="001316F4" w:rsidP="00943632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khác nhận xét</w:t>
            </w:r>
            <w:r w:rsidR="00A53CD4">
              <w:rPr>
                <w:sz w:val="28"/>
                <w:szCs w:val="28"/>
                <w:lang w:val="nl-NL"/>
              </w:rPr>
              <w:t>, góp ý.</w:t>
            </w:r>
          </w:p>
          <w:p w14:paraId="0FF98257" w14:textId="77777777" w:rsidR="00793DD7" w:rsidRDefault="00793DD7" w:rsidP="00793DD7">
            <w:pPr>
              <w:rPr>
                <w:sz w:val="28"/>
                <w:szCs w:val="28"/>
                <w:lang w:val="nl-NL"/>
              </w:rPr>
            </w:pPr>
          </w:p>
          <w:p w14:paraId="1C4C5FAA" w14:textId="3B684D22" w:rsidR="00793DD7" w:rsidRDefault="00793DD7" w:rsidP="00793DD7">
            <w:pPr>
              <w:rPr>
                <w:rFonts w:ascii="Open Sans" w:hAnsi="Open Sans" w:cs="Open Sans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DE2631">
              <w:rPr>
                <w:sz w:val="28"/>
                <w:szCs w:val="28"/>
                <w:lang w:val="nl-NL"/>
              </w:rPr>
              <w:t>HS trả lời theo suy nghĩ</w:t>
            </w:r>
            <w:r w:rsidR="00260B41">
              <w:rPr>
                <w:sz w:val="28"/>
                <w:szCs w:val="28"/>
                <w:lang w:val="nl-NL"/>
              </w:rPr>
              <w:t xml:space="preserve"> riêng.</w:t>
            </w:r>
          </w:p>
          <w:p w14:paraId="5ABEA66B" w14:textId="77777777" w:rsidR="00DE2631" w:rsidRDefault="00260B41" w:rsidP="00793DD7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+ </w:t>
            </w:r>
            <w:r w:rsidR="00DE2631" w:rsidRPr="00260B41">
              <w:rPr>
                <w:color w:val="000000"/>
                <w:sz w:val="28"/>
                <w:szCs w:val="28"/>
                <w:shd w:val="clear" w:color="auto" w:fill="FFFFFF"/>
              </w:rPr>
              <w:t>Em rất yêu quý và tự hào khi được học tập tại trường.</w:t>
            </w:r>
          </w:p>
          <w:p w14:paraId="289EBA7F" w14:textId="77777777" w:rsidR="001912DE" w:rsidRDefault="001912DE" w:rsidP="001912DE">
            <w:pPr>
              <w:rPr>
                <w:sz w:val="28"/>
                <w:szCs w:val="28"/>
                <w:lang w:val="nl-NL"/>
              </w:rPr>
            </w:pPr>
          </w:p>
          <w:p w14:paraId="018E183A" w14:textId="1BE8AD6C" w:rsidR="001912DE" w:rsidRPr="001912DE" w:rsidRDefault="001912DE" w:rsidP="001912DE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xét.</w:t>
            </w:r>
          </w:p>
        </w:tc>
      </w:tr>
      <w:tr w:rsidR="00F64DFE" w:rsidRPr="00C22E31" w14:paraId="018E185B" w14:textId="77777777" w:rsidTr="00CC1543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18E1855" w14:textId="77777777" w:rsidR="00F64DFE" w:rsidRPr="00C22E31" w:rsidRDefault="00F64DFE" w:rsidP="00CC1543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4</w:t>
            </w: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Vận dụng</w:t>
            </w:r>
            <w:r w:rsidR="00C660E0" w:rsidRPr="00C660E0">
              <w:rPr>
                <w:b/>
                <w:bCs/>
                <w:iCs/>
                <w:sz w:val="28"/>
                <w:szCs w:val="28"/>
                <w:lang w:val="nl-NL"/>
              </w:rPr>
              <w:t>.</w:t>
            </w:r>
          </w:p>
          <w:p w14:paraId="018E1856" w14:textId="77777777" w:rsidR="00F64DFE" w:rsidRDefault="00F64DFE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14:paraId="018E1857" w14:textId="77777777" w:rsidR="00F64DFE" w:rsidRPr="00C22E31" w:rsidRDefault="00F64DFE" w:rsidP="00884B93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018E1858" w14:textId="77777777" w:rsidR="00F64DFE" w:rsidRPr="00C22E31" w:rsidRDefault="00F64DFE" w:rsidP="00884B93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Vận dụng kiến thức đã học vào thực tiễn.</w:t>
            </w:r>
          </w:p>
          <w:p w14:paraId="018E1859" w14:textId="77777777" w:rsidR="00F64DFE" w:rsidRPr="00C22E31" w:rsidRDefault="00F64DFE" w:rsidP="00884B93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018E185A" w14:textId="77777777" w:rsidR="00F64DFE" w:rsidRPr="00C22E31" w:rsidRDefault="00F64DFE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F64DFE" w:rsidRPr="00C22E31" w14:paraId="018E186E" w14:textId="77777777" w:rsidTr="00CC1543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018E185C" w14:textId="14DE0A51" w:rsidR="00643812" w:rsidRPr="00C22E31" w:rsidRDefault="00643812" w:rsidP="0064381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GV tổ chức trò chơi “Ai nhanh-Ai đúng”: </w:t>
            </w:r>
            <w:r w:rsidR="00185271">
              <w:rPr>
                <w:sz w:val="28"/>
                <w:szCs w:val="28"/>
                <w:lang w:val="nl-NL"/>
              </w:rPr>
              <w:t>GV nêu câu hỏi về truyền thống lịch sử nhà trường</w:t>
            </w:r>
            <w:r w:rsidR="00541502">
              <w:rPr>
                <w:sz w:val="28"/>
                <w:szCs w:val="28"/>
                <w:lang w:val="nl-NL"/>
              </w:rPr>
              <w:t>.</w:t>
            </w:r>
          </w:p>
          <w:p w14:paraId="018E185D" w14:textId="68B808C7" w:rsidR="00643812" w:rsidRPr="00C22E31" w:rsidRDefault="00643812" w:rsidP="0064381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</w:t>
            </w:r>
            <w:r w:rsidR="00541502">
              <w:rPr>
                <w:sz w:val="28"/>
                <w:szCs w:val="28"/>
                <w:lang w:val="nl-NL"/>
              </w:rPr>
              <w:t>Ngôi trường e đang học có tên là gì</w:t>
            </w:r>
            <w:r w:rsidRPr="00C22E31">
              <w:rPr>
                <w:sz w:val="28"/>
                <w:szCs w:val="28"/>
                <w:lang w:val="nl-NL"/>
              </w:rPr>
              <w:t>?</w:t>
            </w:r>
          </w:p>
          <w:p w14:paraId="018E185E" w14:textId="5930B9E6" w:rsidR="00643812" w:rsidRPr="00C22E31" w:rsidRDefault="00643812" w:rsidP="0064381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</w:t>
            </w:r>
            <w:r w:rsidR="00D116CD">
              <w:rPr>
                <w:sz w:val="28"/>
                <w:szCs w:val="28"/>
                <w:lang w:val="nl-NL"/>
              </w:rPr>
              <w:t>Ngôi trường được xây dựng vào năm nào</w:t>
            </w:r>
            <w:r w:rsidRPr="00C22E31">
              <w:rPr>
                <w:sz w:val="28"/>
                <w:szCs w:val="28"/>
                <w:lang w:val="nl-NL"/>
              </w:rPr>
              <w:t>?</w:t>
            </w:r>
          </w:p>
          <w:p w14:paraId="018E185F" w14:textId="74079279" w:rsidR="00643812" w:rsidRPr="00C22E31" w:rsidRDefault="00643812" w:rsidP="0064381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</w:t>
            </w:r>
            <w:r w:rsidR="004C5FFA">
              <w:rPr>
                <w:sz w:val="28"/>
                <w:szCs w:val="28"/>
                <w:lang w:val="nl-NL"/>
              </w:rPr>
              <w:t>Ngôi trường nằm ở địa chỉ nào</w:t>
            </w:r>
            <w:r w:rsidRPr="00C22E31">
              <w:rPr>
                <w:sz w:val="28"/>
                <w:szCs w:val="28"/>
                <w:lang w:val="nl-NL"/>
              </w:rPr>
              <w:t>?</w:t>
            </w:r>
          </w:p>
          <w:p w14:paraId="018E1861" w14:textId="77777777" w:rsidR="00643812" w:rsidRPr="00C22E31" w:rsidRDefault="00643812" w:rsidP="0064381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GV đánh giá, nhận xét trò chơi.</w:t>
            </w:r>
          </w:p>
          <w:p w14:paraId="018E1862" w14:textId="340A43BB" w:rsidR="00F64DFE" w:rsidRPr="00C22E31" w:rsidRDefault="00643812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Nhận </w:t>
            </w:r>
            <w:r>
              <w:rPr>
                <w:sz w:val="28"/>
                <w:szCs w:val="28"/>
                <w:lang w:val="nl-NL"/>
              </w:rPr>
              <w:t>xét sau tiết dạy, dặn dò về nhà</w:t>
            </w:r>
            <w:r w:rsidR="00972183">
              <w:rPr>
                <w:sz w:val="28"/>
                <w:szCs w:val="28"/>
                <w:lang w:val="nl-NL"/>
              </w:rPr>
              <w:t>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018E1863" w14:textId="77777777" w:rsidR="00643812" w:rsidRPr="00C22E31" w:rsidRDefault="00643812" w:rsidP="0064381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HS lắng nghe luật chơi.</w:t>
            </w:r>
          </w:p>
          <w:p w14:paraId="4FCD6AA7" w14:textId="1C2FCB08" w:rsidR="004C5FFA" w:rsidRPr="00C22E31" w:rsidRDefault="00643812" w:rsidP="0064381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Học sinh tham gia chơi:</w:t>
            </w:r>
          </w:p>
          <w:p w14:paraId="018E1866" w14:textId="1A7196DC" w:rsidR="00643812" w:rsidRPr="00C22E31" w:rsidRDefault="00643812" w:rsidP="0064381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Đó là </w:t>
            </w:r>
            <w:r w:rsidR="00972183">
              <w:rPr>
                <w:sz w:val="28"/>
                <w:szCs w:val="28"/>
                <w:lang w:val="nl-NL"/>
              </w:rPr>
              <w:t>trường Tiểu học....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14:paraId="66202E0D" w14:textId="77777777" w:rsidR="00972183" w:rsidRDefault="00643812" w:rsidP="0064381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</w:t>
            </w:r>
            <w:r w:rsidR="00972183">
              <w:rPr>
                <w:sz w:val="28"/>
                <w:szCs w:val="28"/>
                <w:lang w:val="nl-NL"/>
              </w:rPr>
              <w:t>Năm......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14:paraId="018E1869" w14:textId="7C76C10A" w:rsidR="00643812" w:rsidRPr="00C22E31" w:rsidRDefault="00643812" w:rsidP="00643812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</w:t>
            </w:r>
            <w:r w:rsidR="00972183">
              <w:rPr>
                <w:sz w:val="28"/>
                <w:szCs w:val="28"/>
                <w:lang w:val="nl-NL"/>
              </w:rPr>
              <w:t>Khu .... xã.......huyện.....tỉnh</w:t>
            </w:r>
            <w:r w:rsidRPr="00C22E31">
              <w:rPr>
                <w:sz w:val="28"/>
                <w:szCs w:val="28"/>
                <w:lang w:val="nl-NL"/>
              </w:rPr>
              <w:t>.</w:t>
            </w:r>
          </w:p>
          <w:p w14:paraId="018E186A" w14:textId="77777777" w:rsidR="00643812" w:rsidRPr="00C22E31" w:rsidRDefault="00643812" w:rsidP="0064381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18E186D" w14:textId="77777777" w:rsidR="00F64DFE" w:rsidRPr="00C22E31" w:rsidRDefault="00F64DFE" w:rsidP="00CC154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F64DFE" w:rsidRPr="00C22E31" w14:paraId="018E1873" w14:textId="77777777" w:rsidTr="00CC1543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14:paraId="018E186F" w14:textId="77777777" w:rsidR="00F64DFE" w:rsidRPr="00C22E31" w:rsidRDefault="00F64DFE" w:rsidP="00CC1543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IV. ĐIỀU CHỈNH SAU BÀI DẠY:</w:t>
            </w:r>
          </w:p>
          <w:p w14:paraId="018E1870" w14:textId="77777777" w:rsidR="00F64DFE" w:rsidRPr="00C22E31" w:rsidRDefault="00F64DFE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018E1871" w14:textId="77777777" w:rsidR="00F64DFE" w:rsidRPr="00C22E31" w:rsidRDefault="00F64DFE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018E1872" w14:textId="77777777" w:rsidR="00F64DFE" w:rsidRPr="00C22E31" w:rsidRDefault="00F64DFE" w:rsidP="00CC1543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018E1874" w14:textId="77777777" w:rsidR="00370AEB" w:rsidRPr="00C22E31" w:rsidRDefault="00370AEB" w:rsidP="00370AEB">
      <w:pPr>
        <w:spacing w:line="288" w:lineRule="auto"/>
      </w:pPr>
    </w:p>
    <w:p w14:paraId="018E1875" w14:textId="77777777" w:rsidR="00370AEB" w:rsidRDefault="00CC1543" w:rsidP="00370AEB">
      <w:pPr>
        <w:spacing w:line="288" w:lineRule="auto"/>
        <w:jc w:val="center"/>
      </w:pPr>
      <w:r>
        <w:t>---------------------------------------------------------------------</w:t>
      </w:r>
    </w:p>
    <w:p w14:paraId="018E1876" w14:textId="77777777" w:rsidR="00CC1543" w:rsidRPr="00C22E31" w:rsidRDefault="00CC1543" w:rsidP="00640AC7">
      <w:pPr>
        <w:spacing w:line="288" w:lineRule="auto"/>
      </w:pPr>
    </w:p>
    <w:sectPr w:rsidR="00CC1543" w:rsidRPr="00C22E31" w:rsidSect="00771E49">
      <w:headerReference w:type="default" r:id="rId13"/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367882" w14:textId="77777777" w:rsidR="00AD1AE4" w:rsidRDefault="00AD1AE4" w:rsidP="00E46C3A">
      <w:r>
        <w:separator/>
      </w:r>
    </w:p>
  </w:endnote>
  <w:endnote w:type="continuationSeparator" w:id="0">
    <w:p w14:paraId="4C3074B9" w14:textId="77777777" w:rsidR="00AD1AE4" w:rsidRDefault="00AD1AE4" w:rsidP="00E46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DA3353" w14:textId="77777777" w:rsidR="00AD1AE4" w:rsidRDefault="00AD1AE4" w:rsidP="00E46C3A">
      <w:r>
        <w:separator/>
      </w:r>
    </w:p>
  </w:footnote>
  <w:footnote w:type="continuationSeparator" w:id="0">
    <w:p w14:paraId="1F67B878" w14:textId="77777777" w:rsidR="00AD1AE4" w:rsidRDefault="00AD1AE4" w:rsidP="00E46C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8E1887" w14:textId="77777777" w:rsidR="00E46C3A" w:rsidRPr="00E46C3A" w:rsidRDefault="00E46C3A" w:rsidP="00E46C3A">
    <w:pPr>
      <w:pStyle w:val="Header"/>
      <w:tabs>
        <w:tab w:val="clear" w:pos="4680"/>
        <w:tab w:val="clear" w:pos="9360"/>
        <w:tab w:val="right" w:leader="dot" w:pos="9540"/>
      </w:tabs>
      <w:rPr>
        <w:i/>
        <w:color w:val="F2F2F2" w:themeColor="background1" w:themeShade="F2"/>
        <w:sz w:val="20"/>
        <w:szCs w:val="20"/>
      </w:rPr>
    </w:pPr>
    <w:r w:rsidRPr="00E46C3A">
      <w:rPr>
        <w:i/>
        <w:color w:val="F2F2F2" w:themeColor="background1" w:themeShade="F2"/>
        <w:sz w:val="20"/>
        <w:szCs w:val="20"/>
      </w:rPr>
      <w:t>KHBD môn TNXH 3_sách Cánh diều</w:t>
    </w:r>
    <w:r w:rsidRPr="00E46C3A">
      <w:rPr>
        <w:i/>
        <w:color w:val="F2F2F2" w:themeColor="background1" w:themeShade="F2"/>
        <w:sz w:val="20"/>
        <w:szCs w:val="2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402C"/>
    <w:rsid w:val="00023707"/>
    <w:rsid w:val="00026F45"/>
    <w:rsid w:val="0003039A"/>
    <w:rsid w:val="0003285E"/>
    <w:rsid w:val="000339FD"/>
    <w:rsid w:val="00034080"/>
    <w:rsid w:val="000348ED"/>
    <w:rsid w:val="000413B4"/>
    <w:rsid w:val="00041A31"/>
    <w:rsid w:val="000448BE"/>
    <w:rsid w:val="00045CF9"/>
    <w:rsid w:val="000463AE"/>
    <w:rsid w:val="00055D2D"/>
    <w:rsid w:val="000655D1"/>
    <w:rsid w:val="00066A91"/>
    <w:rsid w:val="00071DD2"/>
    <w:rsid w:val="00071F43"/>
    <w:rsid w:val="000721B6"/>
    <w:rsid w:val="00073184"/>
    <w:rsid w:val="00073DAE"/>
    <w:rsid w:val="0008204D"/>
    <w:rsid w:val="00082804"/>
    <w:rsid w:val="00087ED4"/>
    <w:rsid w:val="00094A0B"/>
    <w:rsid w:val="0009625C"/>
    <w:rsid w:val="000A3075"/>
    <w:rsid w:val="000A502F"/>
    <w:rsid w:val="000B0AB7"/>
    <w:rsid w:val="000B100F"/>
    <w:rsid w:val="000B19FC"/>
    <w:rsid w:val="000D6B54"/>
    <w:rsid w:val="000D7CF8"/>
    <w:rsid w:val="000E06EA"/>
    <w:rsid w:val="000E7F08"/>
    <w:rsid w:val="000F632F"/>
    <w:rsid w:val="000F77CE"/>
    <w:rsid w:val="0010485A"/>
    <w:rsid w:val="001065D7"/>
    <w:rsid w:val="0012229F"/>
    <w:rsid w:val="001316F4"/>
    <w:rsid w:val="00133CFA"/>
    <w:rsid w:val="001354B2"/>
    <w:rsid w:val="00136B0F"/>
    <w:rsid w:val="0014042E"/>
    <w:rsid w:val="00145D67"/>
    <w:rsid w:val="0015069E"/>
    <w:rsid w:val="00151091"/>
    <w:rsid w:val="00172C58"/>
    <w:rsid w:val="001741A1"/>
    <w:rsid w:val="00174CCE"/>
    <w:rsid w:val="0017617A"/>
    <w:rsid w:val="00181C51"/>
    <w:rsid w:val="00185271"/>
    <w:rsid w:val="001912DE"/>
    <w:rsid w:val="00192C7E"/>
    <w:rsid w:val="00196FDF"/>
    <w:rsid w:val="001A1239"/>
    <w:rsid w:val="001A1E6B"/>
    <w:rsid w:val="001A3294"/>
    <w:rsid w:val="001B1782"/>
    <w:rsid w:val="001B4297"/>
    <w:rsid w:val="001B6B1F"/>
    <w:rsid w:val="001C0FF8"/>
    <w:rsid w:val="001C1254"/>
    <w:rsid w:val="001C3831"/>
    <w:rsid w:val="001C3BE4"/>
    <w:rsid w:val="001C5BA2"/>
    <w:rsid w:val="001D3CC7"/>
    <w:rsid w:val="001E23B3"/>
    <w:rsid w:val="001E3219"/>
    <w:rsid w:val="001E73C9"/>
    <w:rsid w:val="001F238A"/>
    <w:rsid w:val="001F484E"/>
    <w:rsid w:val="00202CF0"/>
    <w:rsid w:val="00224597"/>
    <w:rsid w:val="00225E34"/>
    <w:rsid w:val="00237A7B"/>
    <w:rsid w:val="00240C04"/>
    <w:rsid w:val="00241CCF"/>
    <w:rsid w:val="00246094"/>
    <w:rsid w:val="002503A5"/>
    <w:rsid w:val="00250A02"/>
    <w:rsid w:val="00250E07"/>
    <w:rsid w:val="00260B41"/>
    <w:rsid w:val="00264572"/>
    <w:rsid w:val="00265959"/>
    <w:rsid w:val="00282963"/>
    <w:rsid w:val="00282D94"/>
    <w:rsid w:val="002833F0"/>
    <w:rsid w:val="00287C1C"/>
    <w:rsid w:val="002A5307"/>
    <w:rsid w:val="002A5A88"/>
    <w:rsid w:val="002B084A"/>
    <w:rsid w:val="002B206A"/>
    <w:rsid w:val="002B3BB5"/>
    <w:rsid w:val="002C63CE"/>
    <w:rsid w:val="002C6CC2"/>
    <w:rsid w:val="002D1808"/>
    <w:rsid w:val="002D29B8"/>
    <w:rsid w:val="002D5B39"/>
    <w:rsid w:val="002E242D"/>
    <w:rsid w:val="002F3EF3"/>
    <w:rsid w:val="002F4DF6"/>
    <w:rsid w:val="002F5A8F"/>
    <w:rsid w:val="00302C92"/>
    <w:rsid w:val="00304DB7"/>
    <w:rsid w:val="003108D4"/>
    <w:rsid w:val="00320F4F"/>
    <w:rsid w:val="003261CC"/>
    <w:rsid w:val="00333950"/>
    <w:rsid w:val="003340FF"/>
    <w:rsid w:val="00340936"/>
    <w:rsid w:val="00343755"/>
    <w:rsid w:val="00354A43"/>
    <w:rsid w:val="003610DA"/>
    <w:rsid w:val="00364FAA"/>
    <w:rsid w:val="00370AEB"/>
    <w:rsid w:val="00376DFF"/>
    <w:rsid w:val="00376E77"/>
    <w:rsid w:val="003779B4"/>
    <w:rsid w:val="00380CDD"/>
    <w:rsid w:val="0038346A"/>
    <w:rsid w:val="00393581"/>
    <w:rsid w:val="00394545"/>
    <w:rsid w:val="0039497E"/>
    <w:rsid w:val="00394EBF"/>
    <w:rsid w:val="003A057B"/>
    <w:rsid w:val="003A2444"/>
    <w:rsid w:val="003A52A6"/>
    <w:rsid w:val="003A588A"/>
    <w:rsid w:val="003B0694"/>
    <w:rsid w:val="003B1F46"/>
    <w:rsid w:val="003B489B"/>
    <w:rsid w:val="003B5367"/>
    <w:rsid w:val="003B67B0"/>
    <w:rsid w:val="003C4AEC"/>
    <w:rsid w:val="003E10E7"/>
    <w:rsid w:val="003F1CE6"/>
    <w:rsid w:val="003F3E12"/>
    <w:rsid w:val="003F5977"/>
    <w:rsid w:val="00406B15"/>
    <w:rsid w:val="0042141D"/>
    <w:rsid w:val="004235A7"/>
    <w:rsid w:val="00430A2A"/>
    <w:rsid w:val="0044336F"/>
    <w:rsid w:val="00465CB8"/>
    <w:rsid w:val="00472580"/>
    <w:rsid w:val="004735FA"/>
    <w:rsid w:val="00473762"/>
    <w:rsid w:val="0048134B"/>
    <w:rsid w:val="00482552"/>
    <w:rsid w:val="00485A67"/>
    <w:rsid w:val="00487D5C"/>
    <w:rsid w:val="00490233"/>
    <w:rsid w:val="00491CB9"/>
    <w:rsid w:val="0049401B"/>
    <w:rsid w:val="00494670"/>
    <w:rsid w:val="004A0217"/>
    <w:rsid w:val="004B23B1"/>
    <w:rsid w:val="004B34EB"/>
    <w:rsid w:val="004B55B5"/>
    <w:rsid w:val="004B6472"/>
    <w:rsid w:val="004C29B5"/>
    <w:rsid w:val="004C5F88"/>
    <w:rsid w:val="004C5FFA"/>
    <w:rsid w:val="004D3D6D"/>
    <w:rsid w:val="004D64F9"/>
    <w:rsid w:val="004E0ABC"/>
    <w:rsid w:val="004E0BD4"/>
    <w:rsid w:val="004E12B5"/>
    <w:rsid w:val="004E2BC4"/>
    <w:rsid w:val="004E6C6C"/>
    <w:rsid w:val="004F2228"/>
    <w:rsid w:val="00501D2F"/>
    <w:rsid w:val="00503215"/>
    <w:rsid w:val="005059AD"/>
    <w:rsid w:val="005159FD"/>
    <w:rsid w:val="005250E6"/>
    <w:rsid w:val="00530576"/>
    <w:rsid w:val="00540995"/>
    <w:rsid w:val="00540D8A"/>
    <w:rsid w:val="00541502"/>
    <w:rsid w:val="00543EC9"/>
    <w:rsid w:val="00550725"/>
    <w:rsid w:val="00551145"/>
    <w:rsid w:val="005627DE"/>
    <w:rsid w:val="0056299F"/>
    <w:rsid w:val="00565033"/>
    <w:rsid w:val="00566A21"/>
    <w:rsid w:val="00570AF9"/>
    <w:rsid w:val="00570C72"/>
    <w:rsid w:val="00574647"/>
    <w:rsid w:val="00585D89"/>
    <w:rsid w:val="00586FB7"/>
    <w:rsid w:val="00594D47"/>
    <w:rsid w:val="00595C5D"/>
    <w:rsid w:val="005A2245"/>
    <w:rsid w:val="005A53B3"/>
    <w:rsid w:val="005A7169"/>
    <w:rsid w:val="005B5C1A"/>
    <w:rsid w:val="005C43A5"/>
    <w:rsid w:val="005C762C"/>
    <w:rsid w:val="005D3222"/>
    <w:rsid w:val="005D668B"/>
    <w:rsid w:val="005D7E87"/>
    <w:rsid w:val="005E7322"/>
    <w:rsid w:val="005F73FD"/>
    <w:rsid w:val="005F765B"/>
    <w:rsid w:val="00601FF0"/>
    <w:rsid w:val="00603056"/>
    <w:rsid w:val="00607164"/>
    <w:rsid w:val="0061090F"/>
    <w:rsid w:val="0061519D"/>
    <w:rsid w:val="00615391"/>
    <w:rsid w:val="00621925"/>
    <w:rsid w:val="00632360"/>
    <w:rsid w:val="00640AC7"/>
    <w:rsid w:val="0064338E"/>
    <w:rsid w:val="00643812"/>
    <w:rsid w:val="006639CE"/>
    <w:rsid w:val="006674F4"/>
    <w:rsid w:val="00671E4F"/>
    <w:rsid w:val="00677DBE"/>
    <w:rsid w:val="00683A3E"/>
    <w:rsid w:val="0069053C"/>
    <w:rsid w:val="006907FA"/>
    <w:rsid w:val="00690E14"/>
    <w:rsid w:val="006961A1"/>
    <w:rsid w:val="006A2893"/>
    <w:rsid w:val="006B198B"/>
    <w:rsid w:val="006B4674"/>
    <w:rsid w:val="006C3F5B"/>
    <w:rsid w:val="006C5440"/>
    <w:rsid w:val="006C67D1"/>
    <w:rsid w:val="006D35D1"/>
    <w:rsid w:val="006E16FA"/>
    <w:rsid w:val="006E1900"/>
    <w:rsid w:val="006E360B"/>
    <w:rsid w:val="006F23C9"/>
    <w:rsid w:val="006F3073"/>
    <w:rsid w:val="006F45C0"/>
    <w:rsid w:val="006F5734"/>
    <w:rsid w:val="006F733E"/>
    <w:rsid w:val="0070417D"/>
    <w:rsid w:val="00705523"/>
    <w:rsid w:val="007154F7"/>
    <w:rsid w:val="0072391B"/>
    <w:rsid w:val="00727D01"/>
    <w:rsid w:val="0073636E"/>
    <w:rsid w:val="00740444"/>
    <w:rsid w:val="0075020C"/>
    <w:rsid w:val="00750486"/>
    <w:rsid w:val="007516C4"/>
    <w:rsid w:val="00752B73"/>
    <w:rsid w:val="0075721D"/>
    <w:rsid w:val="007573EC"/>
    <w:rsid w:val="00761ED5"/>
    <w:rsid w:val="007629E0"/>
    <w:rsid w:val="0076339D"/>
    <w:rsid w:val="00763ECD"/>
    <w:rsid w:val="00764893"/>
    <w:rsid w:val="00767225"/>
    <w:rsid w:val="00770E56"/>
    <w:rsid w:val="00771E49"/>
    <w:rsid w:val="00776348"/>
    <w:rsid w:val="00781E70"/>
    <w:rsid w:val="00783279"/>
    <w:rsid w:val="00785D15"/>
    <w:rsid w:val="00787861"/>
    <w:rsid w:val="00792FE6"/>
    <w:rsid w:val="00793DD7"/>
    <w:rsid w:val="007944B9"/>
    <w:rsid w:val="007976FD"/>
    <w:rsid w:val="007A3125"/>
    <w:rsid w:val="007B06E9"/>
    <w:rsid w:val="007B0E12"/>
    <w:rsid w:val="007B78F5"/>
    <w:rsid w:val="007D0404"/>
    <w:rsid w:val="007D25CB"/>
    <w:rsid w:val="007E6BD9"/>
    <w:rsid w:val="007E7D4C"/>
    <w:rsid w:val="007F40E1"/>
    <w:rsid w:val="007F54EE"/>
    <w:rsid w:val="008012F3"/>
    <w:rsid w:val="00801A6C"/>
    <w:rsid w:val="00803D32"/>
    <w:rsid w:val="0080488C"/>
    <w:rsid w:val="008131EE"/>
    <w:rsid w:val="008147AA"/>
    <w:rsid w:val="00822709"/>
    <w:rsid w:val="008329DA"/>
    <w:rsid w:val="00836243"/>
    <w:rsid w:val="008401F3"/>
    <w:rsid w:val="00840CFE"/>
    <w:rsid w:val="008463E6"/>
    <w:rsid w:val="00850F57"/>
    <w:rsid w:val="00862F97"/>
    <w:rsid w:val="00864F7E"/>
    <w:rsid w:val="008702B8"/>
    <w:rsid w:val="00872CBE"/>
    <w:rsid w:val="00875FD5"/>
    <w:rsid w:val="00884B93"/>
    <w:rsid w:val="008947FC"/>
    <w:rsid w:val="00894E7C"/>
    <w:rsid w:val="00895487"/>
    <w:rsid w:val="008978E0"/>
    <w:rsid w:val="008A0652"/>
    <w:rsid w:val="008A72FD"/>
    <w:rsid w:val="008B2A73"/>
    <w:rsid w:val="008B3ECF"/>
    <w:rsid w:val="008B7FB0"/>
    <w:rsid w:val="008C543B"/>
    <w:rsid w:val="008C54DA"/>
    <w:rsid w:val="008D25DC"/>
    <w:rsid w:val="008E76DC"/>
    <w:rsid w:val="008F013C"/>
    <w:rsid w:val="008F2C44"/>
    <w:rsid w:val="008F435A"/>
    <w:rsid w:val="008F4CB5"/>
    <w:rsid w:val="008F5992"/>
    <w:rsid w:val="009002BF"/>
    <w:rsid w:val="00903763"/>
    <w:rsid w:val="0090420A"/>
    <w:rsid w:val="0090540C"/>
    <w:rsid w:val="00911073"/>
    <w:rsid w:val="00911292"/>
    <w:rsid w:val="009161AB"/>
    <w:rsid w:val="00927AF9"/>
    <w:rsid w:val="009307E6"/>
    <w:rsid w:val="00934136"/>
    <w:rsid w:val="009344B0"/>
    <w:rsid w:val="0093708B"/>
    <w:rsid w:val="00937E72"/>
    <w:rsid w:val="00943632"/>
    <w:rsid w:val="009510EF"/>
    <w:rsid w:val="009561AB"/>
    <w:rsid w:val="0096718C"/>
    <w:rsid w:val="00972183"/>
    <w:rsid w:val="00977CA9"/>
    <w:rsid w:val="00987350"/>
    <w:rsid w:val="009915FB"/>
    <w:rsid w:val="009A0791"/>
    <w:rsid w:val="009A3557"/>
    <w:rsid w:val="009A4345"/>
    <w:rsid w:val="009A5974"/>
    <w:rsid w:val="009A7753"/>
    <w:rsid w:val="009A7F20"/>
    <w:rsid w:val="009B460D"/>
    <w:rsid w:val="009C07F0"/>
    <w:rsid w:val="009C1378"/>
    <w:rsid w:val="009C3F10"/>
    <w:rsid w:val="009D0095"/>
    <w:rsid w:val="009D65A2"/>
    <w:rsid w:val="009D698A"/>
    <w:rsid w:val="009F3DF9"/>
    <w:rsid w:val="00A03525"/>
    <w:rsid w:val="00A10BB1"/>
    <w:rsid w:val="00A113A9"/>
    <w:rsid w:val="00A14A20"/>
    <w:rsid w:val="00A332CB"/>
    <w:rsid w:val="00A420F1"/>
    <w:rsid w:val="00A42969"/>
    <w:rsid w:val="00A42DC2"/>
    <w:rsid w:val="00A43B2C"/>
    <w:rsid w:val="00A4675F"/>
    <w:rsid w:val="00A53CD4"/>
    <w:rsid w:val="00A55B71"/>
    <w:rsid w:val="00A61A63"/>
    <w:rsid w:val="00A640C3"/>
    <w:rsid w:val="00A676C2"/>
    <w:rsid w:val="00A747C2"/>
    <w:rsid w:val="00A75FFE"/>
    <w:rsid w:val="00A81D26"/>
    <w:rsid w:val="00A84189"/>
    <w:rsid w:val="00A904AB"/>
    <w:rsid w:val="00A9585D"/>
    <w:rsid w:val="00AA53D3"/>
    <w:rsid w:val="00AA6DEE"/>
    <w:rsid w:val="00AB388E"/>
    <w:rsid w:val="00AB3E7E"/>
    <w:rsid w:val="00AB620F"/>
    <w:rsid w:val="00AC1614"/>
    <w:rsid w:val="00AD1AE4"/>
    <w:rsid w:val="00AD2DFB"/>
    <w:rsid w:val="00AD5656"/>
    <w:rsid w:val="00AD78F1"/>
    <w:rsid w:val="00AE2944"/>
    <w:rsid w:val="00AE68AC"/>
    <w:rsid w:val="00AF5E1F"/>
    <w:rsid w:val="00B0618A"/>
    <w:rsid w:val="00B0720E"/>
    <w:rsid w:val="00B12694"/>
    <w:rsid w:val="00B16061"/>
    <w:rsid w:val="00B1762A"/>
    <w:rsid w:val="00B17A8E"/>
    <w:rsid w:val="00B20119"/>
    <w:rsid w:val="00B24FA4"/>
    <w:rsid w:val="00B30B6C"/>
    <w:rsid w:val="00B458FB"/>
    <w:rsid w:val="00B531BE"/>
    <w:rsid w:val="00B578A2"/>
    <w:rsid w:val="00B615DD"/>
    <w:rsid w:val="00B633D0"/>
    <w:rsid w:val="00B63A0C"/>
    <w:rsid w:val="00B677B5"/>
    <w:rsid w:val="00B718B7"/>
    <w:rsid w:val="00B721AD"/>
    <w:rsid w:val="00B73371"/>
    <w:rsid w:val="00B8380E"/>
    <w:rsid w:val="00B953D0"/>
    <w:rsid w:val="00B96229"/>
    <w:rsid w:val="00B96BC9"/>
    <w:rsid w:val="00B97BFD"/>
    <w:rsid w:val="00B97E92"/>
    <w:rsid w:val="00BA4051"/>
    <w:rsid w:val="00BA6C24"/>
    <w:rsid w:val="00BB574F"/>
    <w:rsid w:val="00BC19EB"/>
    <w:rsid w:val="00BC3F7D"/>
    <w:rsid w:val="00BC4E9A"/>
    <w:rsid w:val="00BC4F3F"/>
    <w:rsid w:val="00BC641F"/>
    <w:rsid w:val="00BC6D77"/>
    <w:rsid w:val="00BE2FF0"/>
    <w:rsid w:val="00BE44B9"/>
    <w:rsid w:val="00BF2879"/>
    <w:rsid w:val="00BF2A19"/>
    <w:rsid w:val="00BF2C1B"/>
    <w:rsid w:val="00BF2D56"/>
    <w:rsid w:val="00BF3546"/>
    <w:rsid w:val="00C01F23"/>
    <w:rsid w:val="00C03943"/>
    <w:rsid w:val="00C1029A"/>
    <w:rsid w:val="00C1181A"/>
    <w:rsid w:val="00C2027E"/>
    <w:rsid w:val="00C224BC"/>
    <w:rsid w:val="00C22E31"/>
    <w:rsid w:val="00C324B7"/>
    <w:rsid w:val="00C3706F"/>
    <w:rsid w:val="00C378B1"/>
    <w:rsid w:val="00C40EA5"/>
    <w:rsid w:val="00C5040A"/>
    <w:rsid w:val="00C5290F"/>
    <w:rsid w:val="00C53CCE"/>
    <w:rsid w:val="00C660E0"/>
    <w:rsid w:val="00C67B6D"/>
    <w:rsid w:val="00C67E93"/>
    <w:rsid w:val="00C737E4"/>
    <w:rsid w:val="00C7561E"/>
    <w:rsid w:val="00C75FCF"/>
    <w:rsid w:val="00C76C87"/>
    <w:rsid w:val="00C80737"/>
    <w:rsid w:val="00C82233"/>
    <w:rsid w:val="00C8500F"/>
    <w:rsid w:val="00C91540"/>
    <w:rsid w:val="00C91F57"/>
    <w:rsid w:val="00C97970"/>
    <w:rsid w:val="00C97F23"/>
    <w:rsid w:val="00CA3971"/>
    <w:rsid w:val="00CB0FF4"/>
    <w:rsid w:val="00CB3BE9"/>
    <w:rsid w:val="00CB4AB5"/>
    <w:rsid w:val="00CB7547"/>
    <w:rsid w:val="00CC1543"/>
    <w:rsid w:val="00CC470E"/>
    <w:rsid w:val="00CD2ACC"/>
    <w:rsid w:val="00CD2B54"/>
    <w:rsid w:val="00CD7CE5"/>
    <w:rsid w:val="00CF13F7"/>
    <w:rsid w:val="00CF4202"/>
    <w:rsid w:val="00D06C92"/>
    <w:rsid w:val="00D06CF7"/>
    <w:rsid w:val="00D07442"/>
    <w:rsid w:val="00D116CD"/>
    <w:rsid w:val="00D16060"/>
    <w:rsid w:val="00D17250"/>
    <w:rsid w:val="00D20C8C"/>
    <w:rsid w:val="00D21D6C"/>
    <w:rsid w:val="00D26C77"/>
    <w:rsid w:val="00D30EF8"/>
    <w:rsid w:val="00D31A10"/>
    <w:rsid w:val="00D34D72"/>
    <w:rsid w:val="00D44DEC"/>
    <w:rsid w:val="00D47BD3"/>
    <w:rsid w:val="00D53127"/>
    <w:rsid w:val="00D62DC1"/>
    <w:rsid w:val="00D7336B"/>
    <w:rsid w:val="00D73B81"/>
    <w:rsid w:val="00D73D97"/>
    <w:rsid w:val="00D8395E"/>
    <w:rsid w:val="00D919C7"/>
    <w:rsid w:val="00D93CD9"/>
    <w:rsid w:val="00D95746"/>
    <w:rsid w:val="00D97BBF"/>
    <w:rsid w:val="00DA0352"/>
    <w:rsid w:val="00DA3E46"/>
    <w:rsid w:val="00DB0C6D"/>
    <w:rsid w:val="00DB0F3E"/>
    <w:rsid w:val="00DB488D"/>
    <w:rsid w:val="00DC06A6"/>
    <w:rsid w:val="00DC4DCB"/>
    <w:rsid w:val="00DC7FC0"/>
    <w:rsid w:val="00DD1B81"/>
    <w:rsid w:val="00DD56BB"/>
    <w:rsid w:val="00DE125E"/>
    <w:rsid w:val="00DE2631"/>
    <w:rsid w:val="00DE4500"/>
    <w:rsid w:val="00DF061D"/>
    <w:rsid w:val="00DF2F0E"/>
    <w:rsid w:val="00DF70D7"/>
    <w:rsid w:val="00E04956"/>
    <w:rsid w:val="00E04CC2"/>
    <w:rsid w:val="00E11C35"/>
    <w:rsid w:val="00E12C95"/>
    <w:rsid w:val="00E12FD0"/>
    <w:rsid w:val="00E14C51"/>
    <w:rsid w:val="00E205F8"/>
    <w:rsid w:val="00E260B2"/>
    <w:rsid w:val="00E263F6"/>
    <w:rsid w:val="00E3099E"/>
    <w:rsid w:val="00E355F8"/>
    <w:rsid w:val="00E35661"/>
    <w:rsid w:val="00E43AB1"/>
    <w:rsid w:val="00E44E0E"/>
    <w:rsid w:val="00E46C3A"/>
    <w:rsid w:val="00E46C8B"/>
    <w:rsid w:val="00E4779A"/>
    <w:rsid w:val="00E55828"/>
    <w:rsid w:val="00E5582F"/>
    <w:rsid w:val="00E6195E"/>
    <w:rsid w:val="00E6466C"/>
    <w:rsid w:val="00E65932"/>
    <w:rsid w:val="00E757F0"/>
    <w:rsid w:val="00E856EC"/>
    <w:rsid w:val="00E9713B"/>
    <w:rsid w:val="00EA0861"/>
    <w:rsid w:val="00EA3D37"/>
    <w:rsid w:val="00EB294B"/>
    <w:rsid w:val="00EB3DAD"/>
    <w:rsid w:val="00ED5ABD"/>
    <w:rsid w:val="00EE742D"/>
    <w:rsid w:val="00F025E1"/>
    <w:rsid w:val="00F1378E"/>
    <w:rsid w:val="00F222FC"/>
    <w:rsid w:val="00F24FFD"/>
    <w:rsid w:val="00F3082A"/>
    <w:rsid w:val="00F3442E"/>
    <w:rsid w:val="00F36552"/>
    <w:rsid w:val="00F405A2"/>
    <w:rsid w:val="00F44AAC"/>
    <w:rsid w:val="00F5248D"/>
    <w:rsid w:val="00F52F6F"/>
    <w:rsid w:val="00F57DF5"/>
    <w:rsid w:val="00F60FFC"/>
    <w:rsid w:val="00F616B7"/>
    <w:rsid w:val="00F64BC1"/>
    <w:rsid w:val="00F64DFE"/>
    <w:rsid w:val="00F65DF9"/>
    <w:rsid w:val="00F71301"/>
    <w:rsid w:val="00F71E2F"/>
    <w:rsid w:val="00F762B5"/>
    <w:rsid w:val="00F76DE5"/>
    <w:rsid w:val="00F90D39"/>
    <w:rsid w:val="00F92959"/>
    <w:rsid w:val="00FA0226"/>
    <w:rsid w:val="00FA193D"/>
    <w:rsid w:val="00FA3854"/>
    <w:rsid w:val="00FA5D6A"/>
    <w:rsid w:val="00FB0D18"/>
    <w:rsid w:val="00FB2218"/>
    <w:rsid w:val="00FB317E"/>
    <w:rsid w:val="00FB419B"/>
    <w:rsid w:val="00FB4A1B"/>
    <w:rsid w:val="00FB4E65"/>
    <w:rsid w:val="00FC021E"/>
    <w:rsid w:val="00FC194B"/>
    <w:rsid w:val="00FC6567"/>
    <w:rsid w:val="00FD4D17"/>
    <w:rsid w:val="00FD4D61"/>
    <w:rsid w:val="00FE0AFD"/>
    <w:rsid w:val="00FE1EC4"/>
    <w:rsid w:val="00FE2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E17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46C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6C3A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46C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6C3A"/>
    <w:rPr>
      <w:rFonts w:eastAsia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46C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6C3A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46C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6C3A"/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BM_NND\DBM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DBM</Template>
  <TotalTime>1</TotalTime>
  <Pages>6</Pages>
  <Words>1325</Words>
  <Characters>7558</Characters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2022-07-21T23:12:00Z</dcterms:created>
  <dcterms:modified xsi:type="dcterms:W3CDTF">2022-07-21T23:12:00Z</dcterms:modified>
</cp:coreProperties>
</file>