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C15FA" w:rsidRDefault="00700A2F" w:rsidP="004625EB">
      <w:pPr>
        <w:spacing w:after="113" w:line="259" w:lineRule="auto"/>
        <w:ind w:left="0" w:firstLine="0"/>
        <w:jc w:val="left"/>
      </w:pPr>
      <w:r>
        <w:t xml:space="preserve"> </w:t>
      </w:r>
      <w:r>
        <w:rPr>
          <w:b/>
          <w:i/>
        </w:rPr>
        <w:t>Chương I: ĐIỆN TÍCH. ĐIỆN TRƯỜNG</w:t>
      </w:r>
      <w:r>
        <w:rPr>
          <w:rFonts w:ascii="Calibri" w:eastAsia="Calibri" w:hAnsi="Calibri" w:cs="Calibri"/>
          <w:b/>
          <w:i/>
        </w:rPr>
        <w:t xml:space="preserve"> .............................................................................................. 3</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1: Điện tích – Định luật Cu_lông</w:t>
      </w:r>
      <w:r>
        <w:rPr>
          <w:rFonts w:ascii="Calibri" w:eastAsia="Calibri" w:hAnsi="Calibri" w:cs="Calibri"/>
          <w:b/>
          <w:sz w:val="22"/>
        </w:rPr>
        <w:t xml:space="preserve"> .............................................................................................................3</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2: Thuyết electron – Định luật bảo toàn điện tích</w:t>
      </w:r>
      <w:r>
        <w:rPr>
          <w:rFonts w:ascii="Calibri" w:eastAsia="Calibri" w:hAnsi="Calibri" w:cs="Calibri"/>
          <w:b/>
          <w:sz w:val="22"/>
        </w:rPr>
        <w:t>.................................................................................7</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3: Điện trường và cường độ điện trường – Đường sức điện</w:t>
      </w:r>
      <w:r>
        <w:rPr>
          <w:rFonts w:ascii="Calibri" w:eastAsia="Calibri" w:hAnsi="Calibri" w:cs="Calibri"/>
          <w:b/>
          <w:sz w:val="22"/>
        </w:rPr>
        <w:t xml:space="preserve"> ............................................................. 11</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4: Công của lực điện</w:t>
      </w:r>
      <w:r>
        <w:rPr>
          <w:rFonts w:ascii="Calibri" w:eastAsia="Calibri" w:hAnsi="Calibri" w:cs="Calibri"/>
          <w:b/>
          <w:sz w:val="22"/>
        </w:rPr>
        <w:t xml:space="preserve"> .............................................................................................................................. 15</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5: Điện thế - Hiệu điện thế</w:t>
      </w:r>
      <w:r>
        <w:rPr>
          <w:rFonts w:ascii="Calibri" w:eastAsia="Calibri" w:hAnsi="Calibri" w:cs="Calibri"/>
          <w:b/>
          <w:sz w:val="22"/>
        </w:rPr>
        <w:t xml:space="preserve"> .................................................................................................................... 20</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6: Tụ điện</w:t>
      </w:r>
      <w:r>
        <w:rPr>
          <w:rFonts w:ascii="Calibri" w:eastAsia="Calibri" w:hAnsi="Calibri" w:cs="Calibri"/>
          <w:b/>
          <w:sz w:val="22"/>
        </w:rPr>
        <w:t xml:space="preserve"> .............................................................................................................................................. 24</w:t>
      </w:r>
      <w:r>
        <w:rPr>
          <w:rFonts w:ascii="Calibri" w:eastAsia="Calibri" w:hAnsi="Calibri" w:cs="Calibri"/>
          <w:sz w:val="22"/>
        </w:rPr>
        <w:t xml:space="preserve"> </w:t>
      </w:r>
    </w:p>
    <w:p w:rsidR="000C15FA" w:rsidRDefault="00700A2F">
      <w:pPr>
        <w:spacing w:after="159" w:line="259" w:lineRule="auto"/>
        <w:ind w:left="276" w:right="-10"/>
        <w:jc w:val="left"/>
      </w:pPr>
      <w:r>
        <w:rPr>
          <w:rFonts w:ascii="Cambria" w:eastAsia="Cambria" w:hAnsi="Cambria" w:cs="Cambria"/>
          <w:b/>
          <w:sz w:val="22"/>
        </w:rPr>
        <w:t>Ôn tập chương I</w:t>
      </w:r>
      <w:r>
        <w:rPr>
          <w:rFonts w:ascii="Calibri" w:eastAsia="Calibri" w:hAnsi="Calibri" w:cs="Calibri"/>
          <w:b/>
          <w:sz w:val="22"/>
        </w:rPr>
        <w:t xml:space="preserve"> ........................................................................................................................................... 27</w:t>
      </w:r>
      <w:r>
        <w:rPr>
          <w:rFonts w:ascii="Calibri" w:eastAsia="Calibri" w:hAnsi="Calibri" w:cs="Calibri"/>
          <w:sz w:val="22"/>
        </w:rPr>
        <w:t xml:space="preserve"> </w:t>
      </w:r>
    </w:p>
    <w:p w:rsidR="000C15FA" w:rsidRDefault="00700A2F">
      <w:pPr>
        <w:spacing w:after="85" w:line="259" w:lineRule="auto"/>
        <w:ind w:left="-5" w:right="-9"/>
        <w:jc w:val="left"/>
      </w:pPr>
      <w:r>
        <w:rPr>
          <w:b/>
          <w:i/>
        </w:rPr>
        <w:t>Chương II: DÒNG ĐIỆN KHÔNG ĐỔI</w:t>
      </w:r>
      <w:r>
        <w:rPr>
          <w:rFonts w:ascii="Calibri" w:eastAsia="Calibri" w:hAnsi="Calibri" w:cs="Calibri"/>
          <w:b/>
          <w:i/>
        </w:rPr>
        <w:t xml:space="preserve"> ................................................................................................ 32</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7: Dòng điện không đổi – Nguồn điện</w:t>
      </w:r>
      <w:r>
        <w:rPr>
          <w:rFonts w:ascii="Calibri" w:eastAsia="Calibri" w:hAnsi="Calibri" w:cs="Calibri"/>
          <w:b/>
          <w:sz w:val="22"/>
        </w:rPr>
        <w:t xml:space="preserve"> .................................................................................................. 32</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8: Điện năng – Công suất điện</w:t>
      </w:r>
      <w:r>
        <w:rPr>
          <w:rFonts w:ascii="Calibri" w:eastAsia="Calibri" w:hAnsi="Calibri" w:cs="Calibri"/>
          <w:b/>
          <w:sz w:val="22"/>
        </w:rPr>
        <w:t xml:space="preserve"> .............................................................................................................. 36</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9: Định luật ôm cho toàn mạch</w:t>
      </w:r>
      <w:r>
        <w:rPr>
          <w:rFonts w:ascii="Calibri" w:eastAsia="Calibri" w:hAnsi="Calibri" w:cs="Calibri"/>
          <w:b/>
          <w:sz w:val="22"/>
        </w:rPr>
        <w:t xml:space="preserve"> ............................................................................................................ 40</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10 + 11: Ghép nguồn điện thành bộ - Bài toán về toàn mạch</w:t>
      </w:r>
      <w:r>
        <w:rPr>
          <w:rFonts w:ascii="Calibri" w:eastAsia="Calibri" w:hAnsi="Calibri" w:cs="Calibri"/>
          <w:b/>
          <w:sz w:val="22"/>
        </w:rPr>
        <w:t xml:space="preserve"> ............................................................. 44</w:t>
      </w:r>
      <w:r>
        <w:rPr>
          <w:rFonts w:ascii="Calibri" w:eastAsia="Calibri" w:hAnsi="Calibri" w:cs="Calibri"/>
          <w:sz w:val="22"/>
        </w:rPr>
        <w:t xml:space="preserve"> </w:t>
      </w:r>
    </w:p>
    <w:p w:rsidR="000C15FA" w:rsidRDefault="00700A2F">
      <w:pPr>
        <w:spacing w:after="165" w:line="259" w:lineRule="auto"/>
        <w:ind w:left="276" w:right="-10"/>
        <w:jc w:val="left"/>
      </w:pPr>
      <w:r>
        <w:rPr>
          <w:rFonts w:ascii="Cambria" w:eastAsia="Cambria" w:hAnsi="Cambria" w:cs="Cambria"/>
          <w:b/>
          <w:sz w:val="22"/>
        </w:rPr>
        <w:t>Bài 12: Thực hành + Ôn tập chương II</w:t>
      </w:r>
      <w:r>
        <w:rPr>
          <w:rFonts w:ascii="Calibri" w:eastAsia="Calibri" w:hAnsi="Calibri" w:cs="Calibri"/>
          <w:b/>
          <w:sz w:val="22"/>
        </w:rPr>
        <w:t xml:space="preserve"> ....................................................................................................... 48</w:t>
      </w:r>
      <w:r>
        <w:rPr>
          <w:rFonts w:ascii="Calibri" w:eastAsia="Calibri" w:hAnsi="Calibri" w:cs="Calibri"/>
          <w:sz w:val="22"/>
        </w:rPr>
        <w:t xml:space="preserve"> </w:t>
      </w:r>
    </w:p>
    <w:p w:rsidR="000C15FA" w:rsidRDefault="00700A2F">
      <w:pPr>
        <w:spacing w:after="85" w:line="259" w:lineRule="auto"/>
        <w:ind w:left="-5" w:right="-9"/>
        <w:jc w:val="left"/>
      </w:pPr>
      <w:r>
        <w:rPr>
          <w:b/>
          <w:i/>
        </w:rPr>
        <w:t>Chương III: DÒNG ĐIỆN TRONG CÁC MÔI TRƯỜNG</w:t>
      </w:r>
      <w:r>
        <w:rPr>
          <w:rFonts w:ascii="Calibri" w:eastAsia="Calibri" w:hAnsi="Calibri" w:cs="Calibri"/>
          <w:b/>
          <w:i/>
        </w:rPr>
        <w:t xml:space="preserve"> ..................................................................... 54</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13: Dòng điện trong kim loại</w:t>
      </w:r>
      <w:r>
        <w:rPr>
          <w:rFonts w:ascii="Calibri" w:eastAsia="Calibri" w:hAnsi="Calibri" w:cs="Calibri"/>
          <w:b/>
          <w:sz w:val="22"/>
        </w:rPr>
        <w:t xml:space="preserve"> ............................................................................................................... 54</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14: Dòng điện trong chất điện phân</w:t>
      </w:r>
      <w:r>
        <w:rPr>
          <w:rFonts w:ascii="Calibri" w:eastAsia="Calibri" w:hAnsi="Calibri" w:cs="Calibri"/>
          <w:b/>
          <w:sz w:val="22"/>
        </w:rPr>
        <w:t xml:space="preserve"> .................................................................................................... 58</w:t>
      </w:r>
      <w:r>
        <w:rPr>
          <w:rFonts w:ascii="Calibri" w:eastAsia="Calibri" w:hAnsi="Calibri" w:cs="Calibri"/>
          <w:sz w:val="22"/>
        </w:rPr>
        <w:t xml:space="preserve"> </w:t>
      </w:r>
    </w:p>
    <w:p w:rsidR="000C15FA" w:rsidRDefault="00700A2F">
      <w:pPr>
        <w:spacing w:after="106" w:line="259" w:lineRule="auto"/>
        <w:ind w:left="276" w:right="-10"/>
        <w:jc w:val="left"/>
      </w:pPr>
      <w:r>
        <w:rPr>
          <w:rFonts w:ascii="Cambria" w:eastAsia="Cambria" w:hAnsi="Cambria" w:cs="Cambria"/>
          <w:b/>
          <w:sz w:val="22"/>
        </w:rPr>
        <w:t>Bài 15 + 17: Dòng điện trong chất khí và trong chất bán dẫn</w:t>
      </w:r>
      <w:r>
        <w:rPr>
          <w:rFonts w:ascii="Calibri" w:eastAsia="Calibri" w:hAnsi="Calibri" w:cs="Calibri"/>
          <w:b/>
          <w:sz w:val="22"/>
        </w:rPr>
        <w:t xml:space="preserve"> .................................................................. 62</w:t>
      </w:r>
      <w:r>
        <w:rPr>
          <w:rFonts w:ascii="Calibri" w:eastAsia="Calibri" w:hAnsi="Calibri" w:cs="Calibri"/>
          <w:sz w:val="22"/>
        </w:rPr>
        <w:t xml:space="preserve"> </w:t>
      </w:r>
    </w:p>
    <w:p w:rsidR="000C15FA" w:rsidRDefault="00700A2F">
      <w:pPr>
        <w:spacing w:after="153" w:line="259" w:lineRule="auto"/>
        <w:ind w:left="276" w:right="-10"/>
        <w:jc w:val="left"/>
      </w:pPr>
      <w:r>
        <w:rPr>
          <w:rFonts w:ascii="Cambria" w:eastAsia="Cambria" w:hAnsi="Cambria" w:cs="Cambria"/>
          <w:b/>
          <w:sz w:val="22"/>
        </w:rPr>
        <w:t>Bài 18: Thực hành + Ôn tập</w:t>
      </w:r>
      <w:r>
        <w:rPr>
          <w:rFonts w:ascii="Calibri" w:eastAsia="Calibri" w:hAnsi="Calibri" w:cs="Calibri"/>
          <w:b/>
          <w:sz w:val="22"/>
        </w:rPr>
        <w:t xml:space="preserve"> ........................................................................................................................ 66</w:t>
      </w:r>
      <w:r>
        <w:rPr>
          <w:rFonts w:ascii="Calibri" w:eastAsia="Calibri" w:hAnsi="Calibri" w:cs="Calibri"/>
          <w:sz w:val="22"/>
        </w:rPr>
        <w:t xml:space="preserve"> </w:t>
      </w:r>
    </w:p>
    <w:p w:rsidR="000C15FA" w:rsidRDefault="00700A2F">
      <w:pPr>
        <w:spacing w:after="0" w:line="259" w:lineRule="auto"/>
        <w:ind w:left="-5" w:right="-9"/>
        <w:jc w:val="left"/>
      </w:pPr>
      <w:r>
        <w:rPr>
          <w:b/>
          <w:i/>
        </w:rPr>
        <w:t>Đề ôn học kì I</w:t>
      </w:r>
      <w:r>
        <w:rPr>
          <w:rFonts w:ascii="Calibri" w:eastAsia="Calibri" w:hAnsi="Calibri" w:cs="Calibri"/>
          <w:b/>
          <w:i/>
        </w:rPr>
        <w:t xml:space="preserve"> ........................................................................................................................................ 71</w:t>
      </w:r>
      <w:r>
        <w:rPr>
          <w:rFonts w:ascii="Calibri" w:eastAsia="Calibri" w:hAnsi="Calibri" w:cs="Calibri"/>
          <w:sz w:val="22"/>
        </w:rPr>
        <w:t xml:space="preserve"> </w:t>
      </w:r>
    </w:p>
    <w:p w:rsidR="000C15FA" w:rsidRDefault="00700A2F">
      <w:pPr>
        <w:spacing w:after="0" w:line="259" w:lineRule="auto"/>
        <w:ind w:left="0" w:firstLine="0"/>
        <w:jc w:val="left"/>
      </w:pPr>
      <w:r>
        <w:rPr>
          <w:color w:val="0070C0"/>
        </w:rPr>
        <w:t xml:space="preserve"> </w:t>
      </w:r>
      <w:r>
        <w:rPr>
          <w:color w:val="0070C0"/>
        </w:rPr>
        <w:tab/>
      </w:r>
      <w:r>
        <w:rPr>
          <w:b/>
          <w:color w:val="0070C0"/>
        </w:rPr>
        <w:t xml:space="preserve"> </w:t>
      </w:r>
    </w:p>
    <w:p w:rsidR="000C15FA" w:rsidRDefault="00700A2F">
      <w:pPr>
        <w:pStyle w:val="u1"/>
        <w:ind w:left="-5"/>
      </w:pPr>
      <w:r>
        <w:t xml:space="preserve">Chương I: ĐIỆN TÍCH. ĐIỆN TRƯỜNG  </w:t>
      </w:r>
    </w:p>
    <w:p w:rsidR="000C15FA" w:rsidRDefault="00700A2F">
      <w:pPr>
        <w:pStyle w:val="u2"/>
        <w:spacing w:after="147"/>
        <w:ind w:left="-5" w:right="0"/>
      </w:pPr>
      <w:r>
        <w:t xml:space="preserve">Bài 1: Điện tích – Định luật Cu_lông </w:t>
      </w:r>
    </w:p>
    <w:p w:rsidR="000C15FA" w:rsidRDefault="00700A2F">
      <w:pPr>
        <w:spacing w:after="147" w:line="254" w:lineRule="auto"/>
        <w:ind w:left="-5"/>
        <w:jc w:val="left"/>
      </w:pPr>
      <w:r>
        <w:rPr>
          <w:b/>
          <w:i/>
          <w:color w:val="FF0000"/>
          <w:u w:val="double" w:color="FF0000"/>
        </w:rPr>
        <w:t>Câu 1:</w:t>
      </w:r>
      <w:r>
        <w:rPr>
          <w:rFonts w:ascii="Arial" w:eastAsia="Arial" w:hAnsi="Arial" w:cs="Arial"/>
          <w:b/>
          <w:i/>
          <w:color w:val="FF0000"/>
        </w:rPr>
        <w:t xml:space="preserve"> </w:t>
      </w:r>
      <w:r>
        <w:t xml:space="preserve">Điện tích điểm là </w:t>
      </w:r>
    </w:p>
    <w:p w:rsidR="000C15FA" w:rsidRDefault="00700A2F">
      <w:pPr>
        <w:tabs>
          <w:tab w:val="center" w:pos="1659"/>
          <w:tab w:val="center" w:pos="7463"/>
        </w:tabs>
        <w:ind w:left="-15" w:firstLine="0"/>
        <w:jc w:val="left"/>
      </w:pPr>
      <w:r>
        <w:rPr>
          <w:b/>
          <w:color w:val="0000FF"/>
        </w:rPr>
        <w:t xml:space="preserve"> </w:t>
      </w:r>
      <w:r>
        <w:rPr>
          <w:b/>
          <w:color w:val="0000FF"/>
        </w:rPr>
        <w:tab/>
        <w:t xml:space="preserve">A. </w:t>
      </w:r>
      <w:r>
        <w:t>vật có kích thước rất nhỏ.</w:t>
      </w:r>
      <w:r>
        <w:rPr>
          <w:b/>
          <w:color w:val="0000FF"/>
        </w:rPr>
        <w:t xml:space="preserve"> </w:t>
      </w:r>
      <w:r>
        <w:rPr>
          <w:b/>
          <w:color w:val="0000FF"/>
        </w:rPr>
        <w:tab/>
        <w:t xml:space="preserve">B. </w:t>
      </w:r>
      <w:r>
        <w:t xml:space="preserve">điện tích coi như tập trung tại một điểm. </w:t>
      </w:r>
    </w:p>
    <w:p w:rsidR="000C15FA" w:rsidRDefault="00700A2F">
      <w:pPr>
        <w:tabs>
          <w:tab w:val="center" w:pos="1568"/>
          <w:tab w:val="center" w:pos="6611"/>
        </w:tabs>
        <w:ind w:left="-15" w:firstLine="0"/>
        <w:jc w:val="left"/>
      </w:pPr>
      <w:r>
        <w:rPr>
          <w:b/>
          <w:color w:val="0000FF"/>
        </w:rPr>
        <w:t xml:space="preserve"> </w:t>
      </w:r>
      <w:r>
        <w:rPr>
          <w:b/>
          <w:color w:val="0000FF"/>
        </w:rPr>
        <w:tab/>
        <w:t xml:space="preserve">C. </w:t>
      </w:r>
      <w:r>
        <w:t>vật chứa rất ít điện tích.</w:t>
      </w:r>
      <w:r>
        <w:rPr>
          <w:b/>
          <w:color w:val="0000FF"/>
        </w:rPr>
        <w:t xml:space="preserve"> </w:t>
      </w:r>
      <w:r>
        <w:rPr>
          <w:b/>
          <w:color w:val="0000FF"/>
        </w:rPr>
        <w:tab/>
        <w:t xml:space="preserve">D. </w:t>
      </w:r>
      <w:r>
        <w:t xml:space="preserve">điểm phát ra điện tích. </w:t>
      </w:r>
    </w:p>
    <w:p w:rsidR="000C15FA" w:rsidRDefault="00700A2F">
      <w:pPr>
        <w:spacing w:after="0" w:line="390" w:lineRule="auto"/>
        <w:ind w:left="-5"/>
      </w:pPr>
      <w:r>
        <w:rPr>
          <w:b/>
          <w:i/>
          <w:color w:val="FF0000"/>
          <w:u w:val="double" w:color="FF0000"/>
        </w:rPr>
        <w:t>Câu 2:</w:t>
      </w:r>
      <w:r>
        <w:rPr>
          <w:rFonts w:ascii="Arial" w:eastAsia="Arial" w:hAnsi="Arial" w:cs="Arial"/>
          <w:b/>
          <w:i/>
          <w:color w:val="FF0000"/>
        </w:rPr>
        <w:t xml:space="preserve"> </w:t>
      </w:r>
      <w:r>
        <w:t>Hai điện tích điểm q</w:t>
      </w:r>
      <w:r>
        <w:rPr>
          <w:vertAlign w:val="subscript"/>
        </w:rPr>
        <w:t>1</w:t>
      </w:r>
      <w:r>
        <w:t xml:space="preserve"> và q</w:t>
      </w:r>
      <w:r>
        <w:rPr>
          <w:vertAlign w:val="subscript"/>
        </w:rPr>
        <w:t>2</w:t>
      </w:r>
      <w:r>
        <w:t xml:space="preserve"> đặt cách nhau một khoảng r trong chân không thì lực tương tác giữa h</w:t>
      </w:r>
      <w:r>
        <w:rPr>
          <w:strike/>
        </w:rPr>
        <w:t>a</w:t>
      </w:r>
      <w:r>
        <w:t xml:space="preserve">i điện tích được xác định bởi biểu thức nào sau đây?  </w:t>
      </w:r>
    </w:p>
    <w:p w:rsidR="000C15FA" w:rsidRDefault="00700A2F">
      <w:pPr>
        <w:tabs>
          <w:tab w:val="center" w:pos="946"/>
          <w:tab w:val="center" w:pos="3582"/>
          <w:tab w:val="center" w:pos="6189"/>
          <w:tab w:val="center" w:pos="8553"/>
        </w:tabs>
        <w:ind w:left="-15" w:firstLine="0"/>
        <w:jc w:val="left"/>
      </w:pPr>
      <w:r>
        <w:rPr>
          <w:b/>
          <w:color w:val="0000FF"/>
        </w:rPr>
        <w:t xml:space="preserve"> </w:t>
      </w:r>
      <w:r>
        <w:rPr>
          <w:b/>
          <w:color w:val="0000FF"/>
        </w:rPr>
        <w:tab/>
        <w:t xml:space="preserve">A. </w:t>
      </w:r>
      <w:r>
        <w:t xml:space="preserve">F = </w:t>
      </w:r>
      <w:r w:rsidR="009E4146" w:rsidRPr="008A127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58" o:spid="_x0000_i1027" type="#_x0000_t75" style="width:25.2pt;height:19.8pt;visibility:visible">
            <v:imagedata r:id="rId7" o:title=""/>
          </v:shape>
        </w:pict>
      </w:r>
      <w:r>
        <w:rPr>
          <w:b/>
          <w:color w:val="0000FF"/>
        </w:rPr>
        <w:t xml:space="preserve"> </w:t>
      </w:r>
      <w:r>
        <w:rPr>
          <w:b/>
          <w:color w:val="0000FF"/>
        </w:rPr>
        <w:tab/>
        <w:t xml:space="preserve">B. </w:t>
      </w:r>
      <w:r>
        <w:t xml:space="preserve">F = </w:t>
      </w:r>
      <w:r w:rsidR="009E4146" w:rsidRPr="008A127A">
        <w:rPr>
          <w:noProof/>
        </w:rPr>
        <w:pict>
          <v:shape id="Picture 299659" o:spid="_x0000_i1028" type="#_x0000_t75" style="width:33pt;height:19.8pt;visibility:visible">
            <v:imagedata r:id="rId8" o:title=""/>
          </v:shape>
        </w:pict>
      </w:r>
      <w:r>
        <w:rPr>
          <w:b/>
          <w:color w:val="0000FF"/>
        </w:rPr>
        <w:t xml:space="preserve"> </w:t>
      </w:r>
      <w:r>
        <w:rPr>
          <w:b/>
          <w:color w:val="0000FF"/>
        </w:rPr>
        <w:tab/>
        <w:t xml:space="preserve">C. </w:t>
      </w:r>
      <w:r>
        <w:t xml:space="preserve">F = </w:t>
      </w:r>
      <w:r w:rsidR="009E4146" w:rsidRPr="008A127A">
        <w:rPr>
          <w:noProof/>
        </w:rPr>
        <w:pict>
          <v:shape id="Picture 299660" o:spid="_x0000_i1029" type="#_x0000_t75" style="width:38.4pt;height:19.8pt;visibility:visible">
            <v:imagedata r:id="rId9" o:title=""/>
          </v:shape>
        </w:pict>
      </w:r>
      <w:r>
        <w:rPr>
          <w:b/>
          <w:color w:val="0000FF"/>
        </w:rPr>
        <w:t xml:space="preserve"> </w:t>
      </w:r>
      <w:r>
        <w:rPr>
          <w:b/>
          <w:color w:val="0000FF"/>
        </w:rPr>
        <w:tab/>
        <w:t xml:space="preserve">D. </w:t>
      </w:r>
      <w:r>
        <w:t xml:space="preserve">F = </w:t>
      </w:r>
      <w:r w:rsidR="009E4146" w:rsidRPr="008A127A">
        <w:rPr>
          <w:noProof/>
        </w:rPr>
        <w:pict>
          <v:shape id="Picture 299661" o:spid="_x0000_i1030" type="#_x0000_t75" style="width:25.2pt;height:19.8pt;visibility:visible">
            <v:imagedata r:id="rId10" o:title=""/>
          </v:shape>
        </w:pict>
      </w:r>
      <w:r>
        <w:t xml:space="preserve"> </w:t>
      </w:r>
    </w:p>
    <w:p w:rsidR="000C15FA" w:rsidRDefault="00700A2F">
      <w:pPr>
        <w:ind w:left="-5"/>
      </w:pPr>
      <w:r>
        <w:rPr>
          <w:b/>
          <w:i/>
          <w:color w:val="FF0000"/>
          <w:u w:val="double" w:color="FF0000"/>
        </w:rPr>
        <w:t>Câu 3:</w:t>
      </w:r>
      <w:r>
        <w:rPr>
          <w:rFonts w:ascii="Arial" w:eastAsia="Arial" w:hAnsi="Arial" w:cs="Arial"/>
          <w:b/>
          <w:i/>
          <w:color w:val="FF0000"/>
        </w:rPr>
        <w:t xml:space="preserve"> </w:t>
      </w:r>
      <w:r>
        <w:t xml:space="preserve">Lực tương tác giữa hai điện tích điểm </w:t>
      </w:r>
    </w:p>
    <w:p w:rsidR="000C15FA" w:rsidRDefault="00700A2F">
      <w:pPr>
        <w:numPr>
          <w:ilvl w:val="0"/>
          <w:numId w:val="2"/>
        </w:numPr>
        <w:ind w:hanging="293"/>
      </w:pPr>
      <w:r>
        <w:t xml:space="preserve">tỉ lệ thuận với tổng hai điện tích </w:t>
      </w:r>
    </w:p>
    <w:p w:rsidR="000C15FA" w:rsidRDefault="00700A2F">
      <w:pPr>
        <w:numPr>
          <w:ilvl w:val="0"/>
          <w:numId w:val="2"/>
        </w:numPr>
        <w:ind w:hanging="293"/>
      </w:pPr>
      <w:r>
        <w:t xml:space="preserve">tỉ lệ thuận với tích hai điện tích </w:t>
      </w:r>
    </w:p>
    <w:p w:rsidR="000C15FA" w:rsidRDefault="00700A2F">
      <w:pPr>
        <w:numPr>
          <w:ilvl w:val="0"/>
          <w:numId w:val="2"/>
        </w:numPr>
        <w:ind w:hanging="293"/>
      </w:pPr>
      <w:r>
        <w:t xml:space="preserve">tỉ lệ nghịch với khoảng cách giữa hai điện tích </w:t>
      </w:r>
    </w:p>
    <w:p w:rsidR="000C15FA" w:rsidRDefault="00700A2F">
      <w:pPr>
        <w:numPr>
          <w:ilvl w:val="0"/>
          <w:numId w:val="2"/>
        </w:numPr>
        <w:ind w:hanging="293"/>
      </w:pPr>
      <w:r>
        <w:t xml:space="preserve">tỉ lệ thuận với bình phương khoảng cách giữa hai điện tích </w:t>
      </w:r>
    </w:p>
    <w:p w:rsidR="000C15FA" w:rsidRDefault="00700A2F">
      <w:pPr>
        <w:ind w:left="-5"/>
      </w:pPr>
      <w:r>
        <w:rPr>
          <w:b/>
          <w:i/>
          <w:color w:val="FF0000"/>
          <w:u w:val="double" w:color="FF0000"/>
        </w:rPr>
        <w:t>Câu 4:</w:t>
      </w:r>
      <w:r>
        <w:rPr>
          <w:rFonts w:ascii="Arial" w:eastAsia="Arial" w:hAnsi="Arial" w:cs="Arial"/>
          <w:b/>
          <w:i/>
          <w:color w:val="FF0000"/>
        </w:rPr>
        <w:t xml:space="preserve"> </w:t>
      </w:r>
      <w:r>
        <w:t xml:space="preserve">Độ lớn lực tương tác giữa hai điện tích điểm đứng yên </w:t>
      </w:r>
      <w:r>
        <w:rPr>
          <w:b/>
          <w:i/>
        </w:rPr>
        <w:t>không</w:t>
      </w:r>
      <w:r>
        <w:t xml:space="preserve"> phụ thuộc yếu tố nào?  </w:t>
      </w:r>
    </w:p>
    <w:p w:rsidR="000C15FA" w:rsidRDefault="00700A2F">
      <w:pPr>
        <w:tabs>
          <w:tab w:val="center" w:pos="2835"/>
          <w:tab w:val="center" w:pos="6436"/>
          <w:tab w:val="center" w:pos="7939"/>
        </w:tabs>
        <w:ind w:left="-15" w:firstLine="0"/>
        <w:jc w:val="left"/>
      </w:pPr>
      <w:r>
        <w:t xml:space="preserve"> </w:t>
      </w:r>
      <w:r>
        <w:rPr>
          <w:b/>
          <w:color w:val="0000FF"/>
        </w:rPr>
        <w:t xml:space="preserve"> A. </w:t>
      </w:r>
      <w:r>
        <w:t xml:space="preserve">Dấu điện tích.  </w:t>
      </w:r>
      <w:r>
        <w:tab/>
        <w:t xml:space="preserve"> </w:t>
      </w:r>
      <w:r>
        <w:rPr>
          <w:b/>
          <w:color w:val="0000FF"/>
        </w:rPr>
        <w:t xml:space="preserve"> </w:t>
      </w:r>
      <w:r>
        <w:rPr>
          <w:b/>
          <w:color w:val="0000FF"/>
        </w:rPr>
        <w:tab/>
        <w:t xml:space="preserve">B. </w:t>
      </w:r>
      <w:r>
        <w:t xml:space="preserve">Bản chất điện môi.  </w:t>
      </w:r>
      <w:r>
        <w:tab/>
        <w:t xml:space="preserve">  </w:t>
      </w:r>
    </w:p>
    <w:p w:rsidR="000C15FA" w:rsidRDefault="00700A2F">
      <w:pPr>
        <w:tabs>
          <w:tab w:val="center" w:pos="6346"/>
        </w:tabs>
        <w:ind w:left="-15" w:firstLine="0"/>
        <w:jc w:val="left"/>
      </w:pPr>
      <w:r>
        <w:lastRenderedPageBreak/>
        <w:t xml:space="preserve"> </w:t>
      </w:r>
      <w:r>
        <w:rPr>
          <w:b/>
          <w:color w:val="0000FF"/>
        </w:rPr>
        <w:t xml:space="preserve"> C. </w:t>
      </w:r>
      <w:r>
        <w:t xml:space="preserve">Khoảng cách giữa 2 điện tích </w:t>
      </w:r>
      <w:r>
        <w:rPr>
          <w:b/>
          <w:color w:val="0000FF"/>
        </w:rPr>
        <w:t xml:space="preserve"> </w:t>
      </w:r>
      <w:r>
        <w:rPr>
          <w:b/>
          <w:color w:val="0000FF"/>
        </w:rPr>
        <w:tab/>
        <w:t xml:space="preserve">D. </w:t>
      </w:r>
      <w:r>
        <w:t xml:space="preserve">Độ lớn điện tích. </w:t>
      </w:r>
    </w:p>
    <w:p w:rsidR="000C15FA" w:rsidRDefault="00700A2F">
      <w:pPr>
        <w:ind w:left="-5"/>
      </w:pPr>
      <w:r>
        <w:rPr>
          <w:b/>
          <w:i/>
          <w:color w:val="FF0000"/>
          <w:u w:val="double" w:color="FF0000"/>
        </w:rPr>
        <w:t>Câu 5:</w:t>
      </w:r>
      <w:r>
        <w:rPr>
          <w:rFonts w:ascii="Arial" w:eastAsia="Arial" w:hAnsi="Arial" w:cs="Arial"/>
          <w:b/>
          <w:i/>
          <w:color w:val="FF0000"/>
        </w:rPr>
        <w:t xml:space="preserve"> </w:t>
      </w:r>
      <w:r>
        <w:t xml:space="preserve">Điện môi là  </w:t>
      </w:r>
    </w:p>
    <w:p w:rsidR="000C15FA" w:rsidRDefault="00700A2F">
      <w:pPr>
        <w:tabs>
          <w:tab w:val="center" w:pos="6915"/>
        </w:tabs>
        <w:ind w:left="-15" w:firstLine="0"/>
        <w:jc w:val="left"/>
      </w:pPr>
      <w:r>
        <w:t xml:space="preserve"> </w:t>
      </w:r>
      <w:r>
        <w:rPr>
          <w:b/>
          <w:color w:val="0000FF"/>
        </w:rPr>
        <w:t xml:space="preserve"> A. </w:t>
      </w:r>
      <w:r>
        <w:t xml:space="preserve">môi trường không dẫn điện. </w:t>
      </w:r>
      <w:r>
        <w:rPr>
          <w:b/>
          <w:color w:val="0000FF"/>
        </w:rPr>
        <w:t xml:space="preserve"> </w:t>
      </w:r>
      <w:r>
        <w:rPr>
          <w:b/>
          <w:color w:val="0000FF"/>
        </w:rPr>
        <w:tab/>
        <w:t xml:space="preserve">B. </w:t>
      </w:r>
      <w:r>
        <w:t xml:space="preserve">môi trường không cách điện.  </w:t>
      </w:r>
    </w:p>
    <w:p w:rsidR="000C15FA" w:rsidRDefault="00700A2F">
      <w:pPr>
        <w:tabs>
          <w:tab w:val="center" w:pos="2835"/>
          <w:tab w:val="center" w:pos="6701"/>
        </w:tabs>
        <w:ind w:left="-15" w:firstLine="0"/>
        <w:jc w:val="left"/>
      </w:pPr>
      <w:r>
        <w:t xml:space="preserve"> </w:t>
      </w:r>
      <w:r>
        <w:rPr>
          <w:b/>
          <w:color w:val="0000FF"/>
        </w:rPr>
        <w:t xml:space="preserve"> C. </w:t>
      </w:r>
      <w:r>
        <w:t xml:space="preserve">môi trường bất kì.  </w:t>
      </w:r>
      <w:r>
        <w:tab/>
        <w:t xml:space="preserve"> </w:t>
      </w:r>
      <w:r>
        <w:rPr>
          <w:b/>
          <w:color w:val="0000FF"/>
        </w:rPr>
        <w:t xml:space="preserve"> </w:t>
      </w:r>
      <w:r>
        <w:rPr>
          <w:b/>
          <w:color w:val="0000FF"/>
        </w:rPr>
        <w:tab/>
        <w:t xml:space="preserve">D. </w:t>
      </w:r>
      <w:r>
        <w:t xml:space="preserve">môi trường dẫn điện tốt.  </w:t>
      </w:r>
    </w:p>
    <w:p w:rsidR="000C15FA" w:rsidRDefault="00700A2F">
      <w:pPr>
        <w:ind w:left="-5"/>
      </w:pPr>
      <w:r>
        <w:rPr>
          <w:b/>
          <w:i/>
          <w:color w:val="FF0000"/>
          <w:u w:val="double" w:color="FF0000"/>
        </w:rPr>
        <w:t>Câu 6:</w:t>
      </w:r>
      <w:r>
        <w:rPr>
          <w:rFonts w:ascii="Arial" w:eastAsia="Arial" w:hAnsi="Arial" w:cs="Arial"/>
          <w:b/>
          <w:i/>
          <w:color w:val="FF0000"/>
        </w:rPr>
        <w:t xml:space="preserve"> </w:t>
      </w:r>
      <w:r>
        <w:t xml:space="preserve">Hai chất điểm mang điện tích khi đặt gần nhau chúng đẩy nhau thì có thể kết luận: </w:t>
      </w:r>
    </w:p>
    <w:p w:rsidR="000C15FA" w:rsidRDefault="00700A2F">
      <w:pPr>
        <w:tabs>
          <w:tab w:val="center" w:pos="1828"/>
          <w:tab w:val="center" w:pos="6765"/>
        </w:tabs>
        <w:ind w:left="-15" w:firstLine="0"/>
        <w:jc w:val="left"/>
      </w:pPr>
      <w:r>
        <w:rPr>
          <w:b/>
          <w:color w:val="0000FF"/>
        </w:rPr>
        <w:t xml:space="preserve"> </w:t>
      </w:r>
      <w:r>
        <w:rPr>
          <w:b/>
          <w:color w:val="0000FF"/>
        </w:rPr>
        <w:tab/>
        <w:t xml:space="preserve">A. </w:t>
      </w:r>
      <w:r>
        <w:t xml:space="preserve">chúng đều là điện tích dương </w:t>
      </w:r>
      <w:r>
        <w:rPr>
          <w:b/>
          <w:color w:val="0000FF"/>
        </w:rPr>
        <w:t xml:space="preserve"> </w:t>
      </w:r>
      <w:r>
        <w:rPr>
          <w:b/>
          <w:color w:val="0000FF"/>
        </w:rPr>
        <w:tab/>
        <w:t xml:space="preserve">B. </w:t>
      </w:r>
      <w:r>
        <w:t xml:space="preserve">chúng đều là điện tích âm  </w:t>
      </w:r>
    </w:p>
    <w:p w:rsidR="000C15FA" w:rsidRDefault="00700A2F">
      <w:pPr>
        <w:tabs>
          <w:tab w:val="center" w:pos="1379"/>
          <w:tab w:val="center" w:pos="2835"/>
          <w:tab w:val="center" w:pos="6558"/>
        </w:tabs>
        <w:ind w:left="-15" w:firstLine="0"/>
        <w:jc w:val="left"/>
      </w:pPr>
      <w:r>
        <w:rPr>
          <w:b/>
          <w:color w:val="0000FF"/>
        </w:rPr>
        <w:t xml:space="preserve"> </w:t>
      </w:r>
      <w:r>
        <w:rPr>
          <w:b/>
          <w:color w:val="0000FF"/>
        </w:rPr>
        <w:tab/>
        <w:t xml:space="preserve">C. </w:t>
      </w:r>
      <w:r>
        <w:t xml:space="preserve">chúng trái dấu nhau  </w:t>
      </w:r>
      <w:r>
        <w:tab/>
      </w:r>
      <w:r>
        <w:rPr>
          <w:b/>
          <w:color w:val="0000FF"/>
        </w:rPr>
        <w:t xml:space="preserve"> </w:t>
      </w:r>
      <w:r>
        <w:rPr>
          <w:b/>
          <w:color w:val="0000FF"/>
        </w:rPr>
        <w:tab/>
        <w:t xml:space="preserve">D. </w:t>
      </w:r>
      <w:r>
        <w:t xml:space="preserve">chúng cùng dấu nhau </w:t>
      </w:r>
    </w:p>
    <w:p w:rsidR="000C15FA" w:rsidRDefault="00700A2F">
      <w:pPr>
        <w:spacing w:after="0" w:line="374" w:lineRule="auto"/>
        <w:ind w:left="-5"/>
      </w:pPr>
      <w:r>
        <w:rPr>
          <w:b/>
          <w:i/>
          <w:color w:val="FF0000"/>
          <w:u w:val="double" w:color="FF0000"/>
        </w:rPr>
        <w:t>Câu 7:</w:t>
      </w:r>
      <w:r>
        <w:rPr>
          <w:rFonts w:ascii="Arial" w:eastAsia="Arial" w:hAnsi="Arial" w:cs="Arial"/>
          <w:b/>
          <w:i/>
          <w:color w:val="FF0000"/>
        </w:rPr>
        <w:t xml:space="preserve"> </w:t>
      </w:r>
      <w:r>
        <w:t xml:space="preserve">Về sự tương tác điện, trong các nhận định dưới đây, nhận định </w:t>
      </w:r>
      <w:r>
        <w:rPr>
          <w:b/>
          <w:i/>
        </w:rPr>
        <w:t>sai</w:t>
      </w:r>
      <w:r>
        <w:t xml:space="preserve"> là </w:t>
      </w:r>
      <w:r>
        <w:rPr>
          <w:b/>
          <w:color w:val="0000FF"/>
        </w:rPr>
        <w:t xml:space="preserve"> </w:t>
      </w:r>
      <w:r>
        <w:rPr>
          <w:b/>
          <w:color w:val="0000FF"/>
        </w:rPr>
        <w:tab/>
        <w:t xml:space="preserve">A. </w:t>
      </w:r>
      <w:r>
        <w:t xml:space="preserve">Các điện tích cùng loại thì đẩy nhau. </w:t>
      </w:r>
      <w:r>
        <w:tab/>
        <w:t xml:space="preserve"> </w:t>
      </w:r>
    </w:p>
    <w:p w:rsidR="000C15FA" w:rsidRDefault="00700A2F">
      <w:pPr>
        <w:numPr>
          <w:ilvl w:val="0"/>
          <w:numId w:val="3"/>
        </w:numPr>
        <w:ind w:hanging="293"/>
      </w:pPr>
      <w:r>
        <w:t xml:space="preserve">Các điện tích khác loại thì hút nhau. </w:t>
      </w:r>
    </w:p>
    <w:p w:rsidR="000C15FA" w:rsidRDefault="00700A2F">
      <w:pPr>
        <w:numPr>
          <w:ilvl w:val="0"/>
          <w:numId w:val="3"/>
        </w:numPr>
        <w:ind w:hanging="293"/>
      </w:pPr>
      <w:r>
        <w:t xml:space="preserve">Hai thanh nhựa giống nhau, sau khi cọ xát với len dạ, nếu đưa lại gần thì chúng sẽ hút nhau. </w:t>
      </w:r>
    </w:p>
    <w:p w:rsidR="000C15FA" w:rsidRDefault="00700A2F">
      <w:pPr>
        <w:numPr>
          <w:ilvl w:val="0"/>
          <w:numId w:val="3"/>
        </w:numPr>
        <w:ind w:hanging="293"/>
      </w:pPr>
      <w:r>
        <w:t xml:space="preserve">Hai thanh thủy tinh sau khi cọ xát vào lụa, nếu đưa lại gần nhau thì chúng sẽ đẩy nhau. </w:t>
      </w:r>
    </w:p>
    <w:p w:rsidR="000C15FA" w:rsidRDefault="00700A2F">
      <w:pPr>
        <w:ind w:left="-5"/>
      </w:pPr>
      <w:r>
        <w:rPr>
          <w:b/>
          <w:i/>
          <w:color w:val="FF0000"/>
          <w:u w:val="double" w:color="FF0000"/>
        </w:rPr>
        <w:t>Câu 8:</w:t>
      </w:r>
      <w:r>
        <w:rPr>
          <w:rFonts w:ascii="Arial" w:eastAsia="Arial" w:hAnsi="Arial" w:cs="Arial"/>
          <w:b/>
          <w:i/>
          <w:color w:val="FF0000"/>
        </w:rPr>
        <w:t xml:space="preserve"> </w:t>
      </w:r>
      <w:r>
        <w:t>Có hai điện tích điểm q</w:t>
      </w:r>
      <w:r>
        <w:rPr>
          <w:vertAlign w:val="subscript"/>
        </w:rPr>
        <w:t>1</w:t>
      </w:r>
      <w:r>
        <w:t xml:space="preserve"> và q</w:t>
      </w:r>
      <w:r>
        <w:rPr>
          <w:vertAlign w:val="subscript"/>
        </w:rPr>
        <w:t>2</w:t>
      </w:r>
      <w:r>
        <w:t xml:space="preserve">, chúng đẩy nhau. Khẳng định nào sau đây là đúng?  </w:t>
      </w:r>
    </w:p>
    <w:p w:rsidR="000C15FA" w:rsidRDefault="00700A2F">
      <w:pPr>
        <w:tabs>
          <w:tab w:val="center" w:pos="1179"/>
          <w:tab w:val="center" w:pos="3725"/>
          <w:tab w:val="center" w:pos="5985"/>
          <w:tab w:val="center" w:pos="8534"/>
        </w:tabs>
        <w:ind w:left="-15" w:firstLine="0"/>
        <w:jc w:val="left"/>
      </w:pPr>
      <w:r>
        <w:rPr>
          <w:b/>
          <w:color w:val="0000FF"/>
        </w:rPr>
        <w:t xml:space="preserve"> </w:t>
      </w:r>
      <w:r>
        <w:rPr>
          <w:b/>
          <w:color w:val="0000FF"/>
        </w:rPr>
        <w:tab/>
        <w:t xml:space="preserve">A. </w:t>
      </w:r>
      <w:r>
        <w:t>q</w:t>
      </w:r>
      <w:r>
        <w:rPr>
          <w:vertAlign w:val="subscript"/>
        </w:rPr>
        <w:t>1</w:t>
      </w:r>
      <w:r>
        <w:t>&lt; 0 và q</w:t>
      </w:r>
      <w:r>
        <w:rPr>
          <w:vertAlign w:val="subscript"/>
        </w:rPr>
        <w:t>2</w:t>
      </w:r>
      <w:r>
        <w:t xml:space="preserve"> &gt; 0. </w:t>
      </w:r>
      <w:r>
        <w:rPr>
          <w:b/>
          <w:color w:val="0000FF"/>
        </w:rPr>
        <w:t xml:space="preserve"> </w:t>
      </w:r>
      <w:r>
        <w:rPr>
          <w:b/>
          <w:color w:val="0000FF"/>
        </w:rPr>
        <w:tab/>
        <w:t xml:space="preserve">B. </w:t>
      </w:r>
      <w:r>
        <w:t>q</w:t>
      </w:r>
      <w:r>
        <w:rPr>
          <w:vertAlign w:val="subscript"/>
        </w:rPr>
        <w:t>1</w:t>
      </w:r>
      <w:r>
        <w:t>&gt; 0 và q</w:t>
      </w:r>
      <w:r>
        <w:rPr>
          <w:vertAlign w:val="subscript"/>
        </w:rPr>
        <w:t>2</w:t>
      </w:r>
      <w:r>
        <w:t xml:space="preserve"> &lt; 0. </w:t>
      </w:r>
      <w:r>
        <w:rPr>
          <w:b/>
          <w:color w:val="0000FF"/>
        </w:rPr>
        <w:t xml:space="preserve"> </w:t>
      </w:r>
      <w:r>
        <w:rPr>
          <w:b/>
          <w:color w:val="0000FF"/>
        </w:rPr>
        <w:tab/>
        <w:t xml:space="preserve">C. </w:t>
      </w:r>
      <w:r>
        <w:t>q</w:t>
      </w:r>
      <w:r>
        <w:rPr>
          <w:vertAlign w:val="subscript"/>
        </w:rPr>
        <w:t>1</w:t>
      </w:r>
      <w:r>
        <w:t>.q</w:t>
      </w:r>
      <w:r>
        <w:rPr>
          <w:vertAlign w:val="subscript"/>
        </w:rPr>
        <w:t>2</w:t>
      </w:r>
      <w:r>
        <w:t xml:space="preserve"> &lt; 0. </w:t>
      </w:r>
      <w:r>
        <w:rPr>
          <w:b/>
          <w:color w:val="0000FF"/>
        </w:rPr>
        <w:t xml:space="preserve"> </w:t>
      </w:r>
      <w:r>
        <w:rPr>
          <w:b/>
          <w:color w:val="0000FF"/>
        </w:rPr>
        <w:tab/>
        <w:t xml:space="preserve">D. </w:t>
      </w:r>
      <w:r>
        <w:t>q</w:t>
      </w:r>
      <w:r>
        <w:rPr>
          <w:vertAlign w:val="subscript"/>
        </w:rPr>
        <w:t>1</w:t>
      </w:r>
      <w:r>
        <w:t>.q</w:t>
      </w:r>
      <w:r>
        <w:rPr>
          <w:vertAlign w:val="subscript"/>
        </w:rPr>
        <w:t>2</w:t>
      </w:r>
      <w:r>
        <w:t xml:space="preserve"> &gt; 0.  </w:t>
      </w:r>
    </w:p>
    <w:p w:rsidR="000C15FA" w:rsidRDefault="00700A2F">
      <w:pPr>
        <w:spacing w:after="115"/>
        <w:ind w:left="-5"/>
      </w:pPr>
      <w:r>
        <w:rPr>
          <w:b/>
          <w:i/>
          <w:color w:val="FF0000"/>
          <w:u w:val="double" w:color="FF0000"/>
        </w:rPr>
        <w:t>Câu 9:</w:t>
      </w:r>
      <w:r>
        <w:rPr>
          <w:rFonts w:ascii="Arial" w:eastAsia="Arial" w:hAnsi="Arial" w:cs="Arial"/>
          <w:b/>
          <w:i/>
          <w:color w:val="FF0000"/>
        </w:rPr>
        <w:t xml:space="preserve"> </w:t>
      </w:r>
      <w:r>
        <w:t xml:space="preserve">Sẽ </w:t>
      </w:r>
      <w:r>
        <w:rPr>
          <w:b/>
          <w:i/>
        </w:rPr>
        <w:t>không có ý nghĩa</w:t>
      </w:r>
      <w:r>
        <w:t xml:space="preserve"> khi ta nói về hằng số điện môi của </w:t>
      </w:r>
    </w:p>
    <w:p w:rsidR="000C15FA" w:rsidRDefault="00700A2F">
      <w:pPr>
        <w:tabs>
          <w:tab w:val="center" w:pos="1436"/>
          <w:tab w:val="center" w:pos="3525"/>
          <w:tab w:val="center" w:pos="5995"/>
          <w:tab w:val="center" w:pos="8389"/>
        </w:tabs>
        <w:ind w:left="-15" w:firstLine="0"/>
        <w:jc w:val="left"/>
      </w:pPr>
      <w:r>
        <w:rPr>
          <w:b/>
          <w:color w:val="0000FF"/>
        </w:rPr>
        <w:t xml:space="preserve"> </w:t>
      </w:r>
      <w:r>
        <w:rPr>
          <w:b/>
          <w:color w:val="0000FF"/>
        </w:rPr>
        <w:tab/>
        <w:t xml:space="preserve">A. </w:t>
      </w:r>
      <w:r>
        <w:t>hắc ín (nhựa đường).</w:t>
      </w:r>
      <w:r>
        <w:rPr>
          <w:b/>
          <w:color w:val="0000FF"/>
        </w:rPr>
        <w:t xml:space="preserve"> </w:t>
      </w:r>
      <w:r>
        <w:rPr>
          <w:b/>
          <w:color w:val="0000FF"/>
        </w:rPr>
        <w:tab/>
        <w:t xml:space="preserve">B. </w:t>
      </w:r>
      <w:r>
        <w:t>nhựa trong.</w:t>
      </w:r>
      <w:r>
        <w:rPr>
          <w:b/>
          <w:color w:val="0000FF"/>
        </w:rPr>
        <w:t xml:space="preserve"> </w:t>
      </w:r>
      <w:r>
        <w:rPr>
          <w:b/>
          <w:color w:val="0000FF"/>
        </w:rPr>
        <w:tab/>
        <w:t xml:space="preserve">C. </w:t>
      </w:r>
      <w:r>
        <w:t>thủy tinh.</w:t>
      </w:r>
      <w:r>
        <w:rPr>
          <w:b/>
          <w:color w:val="0000FF"/>
        </w:rPr>
        <w:t xml:space="preserve"> </w:t>
      </w:r>
      <w:r>
        <w:rPr>
          <w:b/>
          <w:color w:val="0000FF"/>
        </w:rPr>
        <w:tab/>
        <w:t xml:space="preserve">D. </w:t>
      </w:r>
      <w:r>
        <w:t xml:space="preserve">nhôm. </w:t>
      </w:r>
    </w:p>
    <w:p w:rsidR="000C15FA" w:rsidRDefault="00700A2F">
      <w:pPr>
        <w:ind w:left="-5"/>
      </w:pPr>
      <w:r>
        <w:rPr>
          <w:b/>
          <w:i/>
          <w:color w:val="FF0000"/>
          <w:u w:val="double" w:color="FF0000"/>
        </w:rPr>
        <w:t>Câu 10:</w:t>
      </w:r>
      <w:r>
        <w:rPr>
          <w:rFonts w:ascii="Arial" w:eastAsia="Arial" w:hAnsi="Arial" w:cs="Arial"/>
          <w:b/>
          <w:i/>
          <w:color w:val="FF0000"/>
        </w:rPr>
        <w:t xml:space="preserve"> </w:t>
      </w:r>
      <w:r>
        <w:t xml:space="preserve">Khi khoảng cách giữa hai điện tích điểm trong chân không giảm xuống 2 lần thì độ lớn lực Cu – lông </w:t>
      </w:r>
    </w:p>
    <w:p w:rsidR="000C15FA" w:rsidRDefault="00700A2F">
      <w:pPr>
        <w:tabs>
          <w:tab w:val="center" w:pos="933"/>
          <w:tab w:val="center" w:pos="3477"/>
          <w:tab w:val="center" w:pos="6071"/>
          <w:tab w:val="center" w:pos="8620"/>
        </w:tabs>
        <w:ind w:left="-15" w:firstLine="0"/>
        <w:jc w:val="left"/>
      </w:pPr>
      <w:r>
        <w:rPr>
          <w:b/>
          <w:color w:val="0000FF"/>
        </w:rPr>
        <w:t xml:space="preserve"> </w:t>
      </w:r>
      <w:r>
        <w:rPr>
          <w:b/>
          <w:color w:val="0000FF"/>
        </w:rPr>
        <w:tab/>
        <w:t xml:space="preserve">A. </w:t>
      </w:r>
      <w:r>
        <w:t xml:space="preserve">tăng 4 lần. </w:t>
      </w:r>
      <w:r>
        <w:rPr>
          <w:b/>
          <w:color w:val="0000FF"/>
        </w:rPr>
        <w:t xml:space="preserve"> </w:t>
      </w:r>
      <w:r>
        <w:rPr>
          <w:b/>
          <w:color w:val="0000FF"/>
        </w:rPr>
        <w:tab/>
        <w:t xml:space="preserve">B. </w:t>
      </w:r>
      <w:r>
        <w:t>tăng 2 lần.</w:t>
      </w:r>
      <w:r>
        <w:rPr>
          <w:b/>
          <w:color w:val="0000FF"/>
        </w:rPr>
        <w:t xml:space="preserve"> </w:t>
      </w:r>
      <w:r>
        <w:rPr>
          <w:b/>
          <w:color w:val="0000FF"/>
        </w:rPr>
        <w:tab/>
        <w:t xml:space="preserve">C. </w:t>
      </w:r>
      <w:r>
        <w:t>giảm 4 lần.</w:t>
      </w:r>
      <w:r>
        <w:rPr>
          <w:b/>
          <w:color w:val="0000FF"/>
        </w:rPr>
        <w:t xml:space="preserve"> </w:t>
      </w:r>
      <w:r>
        <w:rPr>
          <w:b/>
          <w:color w:val="0000FF"/>
        </w:rPr>
        <w:tab/>
        <w:t xml:space="preserve">D. </w:t>
      </w:r>
      <w:r>
        <w:t xml:space="preserve">giảm 4 lần. </w:t>
      </w:r>
    </w:p>
    <w:p w:rsidR="000C15FA" w:rsidRDefault="00700A2F">
      <w:pPr>
        <w:ind w:left="-5"/>
      </w:pPr>
      <w:r>
        <w:rPr>
          <w:b/>
          <w:i/>
          <w:color w:val="FF0000"/>
          <w:u w:val="double" w:color="FF0000"/>
        </w:rPr>
        <w:t>Câu 11:</w:t>
      </w:r>
      <w:r>
        <w:rPr>
          <w:rFonts w:ascii="Arial" w:eastAsia="Arial" w:hAnsi="Arial" w:cs="Arial"/>
          <w:b/>
          <w:i/>
          <w:color w:val="FF0000"/>
        </w:rPr>
        <w:t xml:space="preserve"> </w:t>
      </w:r>
      <w:r>
        <w:t xml:space="preserve">Nhận xét </w:t>
      </w:r>
      <w:r>
        <w:rPr>
          <w:b/>
          <w:i/>
        </w:rPr>
        <w:t>không đúng</w:t>
      </w:r>
      <w:r>
        <w:t xml:space="preserve"> về điện môi là: </w:t>
      </w:r>
    </w:p>
    <w:p w:rsidR="000C15FA" w:rsidRDefault="00700A2F">
      <w:pPr>
        <w:numPr>
          <w:ilvl w:val="0"/>
          <w:numId w:val="4"/>
        </w:numPr>
        <w:ind w:hanging="293"/>
      </w:pPr>
      <w:r>
        <w:t xml:space="preserve">Điện môi là môi trường cách điện. </w:t>
      </w:r>
      <w:r>
        <w:tab/>
        <w:t xml:space="preserve"> </w:t>
      </w:r>
    </w:p>
    <w:p w:rsidR="000C15FA" w:rsidRDefault="00700A2F">
      <w:pPr>
        <w:numPr>
          <w:ilvl w:val="0"/>
          <w:numId w:val="4"/>
        </w:numPr>
        <w:spacing w:after="670"/>
        <w:ind w:hanging="293"/>
      </w:pPr>
      <w:r>
        <w:t xml:space="preserve">Hằng số điện môi của chân không bằng 1. </w:t>
      </w:r>
    </w:p>
    <w:p w:rsidR="000C15FA" w:rsidRDefault="00700A2F">
      <w:pPr>
        <w:numPr>
          <w:ilvl w:val="0"/>
          <w:numId w:val="4"/>
        </w:numPr>
        <w:spacing w:after="13" w:line="371" w:lineRule="auto"/>
        <w:ind w:hanging="293"/>
      </w:pPr>
      <w:r>
        <w:t xml:space="preserve">Hằng số điện môi của một môi trường cho biết lực tương tác giữa các điện tích trong môi trường đó nhỏ hơn so với khi chúng đặt trong chân không bao nhiêu lần. </w:t>
      </w:r>
      <w:r>
        <w:rPr>
          <w:b/>
          <w:color w:val="0000FF"/>
        </w:rPr>
        <w:t xml:space="preserve"> D. </w:t>
      </w:r>
      <w:r>
        <w:t xml:space="preserve">Hằng số điện môi có thể nhỏ hơn 1. </w:t>
      </w:r>
    </w:p>
    <w:p w:rsidR="000C15FA" w:rsidRDefault="00700A2F">
      <w:pPr>
        <w:spacing w:after="9" w:line="371" w:lineRule="auto"/>
        <w:ind w:left="-5" w:right="2220"/>
      </w:pPr>
      <w:r>
        <w:rPr>
          <w:b/>
          <w:i/>
          <w:color w:val="FF0000"/>
          <w:u w:val="double" w:color="FF0000"/>
        </w:rPr>
        <w:t>Câu 12:</w:t>
      </w:r>
      <w:r>
        <w:rPr>
          <w:rFonts w:ascii="Arial" w:eastAsia="Arial" w:hAnsi="Arial" w:cs="Arial"/>
          <w:b/>
          <w:i/>
          <w:color w:val="FF0000"/>
        </w:rPr>
        <w:t xml:space="preserve"> </w:t>
      </w:r>
      <w:r>
        <w:t xml:space="preserve">Có thể áp dụng định luật Cu – lông để tính lực tương tác trong trường hợp </w:t>
      </w:r>
      <w:r>
        <w:rPr>
          <w:b/>
          <w:color w:val="0000FF"/>
        </w:rPr>
        <w:t xml:space="preserve"> </w:t>
      </w:r>
      <w:r>
        <w:rPr>
          <w:b/>
          <w:color w:val="0000FF"/>
        </w:rPr>
        <w:tab/>
        <w:t xml:space="preserve">A. </w:t>
      </w:r>
      <w:r>
        <w:t xml:space="preserve">tương tác giữa hai thanh thủy tinh nhiễm đặt gần nhau. </w:t>
      </w:r>
    </w:p>
    <w:p w:rsidR="000C15FA" w:rsidRDefault="00700A2F">
      <w:pPr>
        <w:numPr>
          <w:ilvl w:val="0"/>
          <w:numId w:val="5"/>
        </w:numPr>
        <w:ind w:hanging="293"/>
      </w:pPr>
      <w:r>
        <w:t xml:space="preserve">tương tác giữa một thanh thủy tinh và một thanh nhựa nhiễm điện đặt gần nhau. </w:t>
      </w:r>
    </w:p>
    <w:p w:rsidR="000C15FA" w:rsidRDefault="00700A2F">
      <w:pPr>
        <w:numPr>
          <w:ilvl w:val="0"/>
          <w:numId w:val="5"/>
        </w:numPr>
        <w:ind w:hanging="293"/>
      </w:pPr>
      <w:r>
        <w:t xml:space="preserve">tương tác giữa hai quả cầu nhỏ tích điện đặt xa nhau. </w:t>
      </w:r>
    </w:p>
    <w:p w:rsidR="000C15FA" w:rsidRDefault="00700A2F">
      <w:pPr>
        <w:numPr>
          <w:ilvl w:val="0"/>
          <w:numId w:val="5"/>
        </w:numPr>
        <w:ind w:hanging="293"/>
      </w:pPr>
      <w:r>
        <w:t xml:space="preserve">tương tác điện giữa một thanh thủy tinh và một quả cầu lớn. </w:t>
      </w:r>
    </w:p>
    <w:p w:rsidR="000C15FA" w:rsidRDefault="00700A2F">
      <w:pPr>
        <w:ind w:left="-5"/>
      </w:pPr>
      <w:r>
        <w:rPr>
          <w:b/>
          <w:i/>
          <w:color w:val="FF0000"/>
          <w:u w:val="double" w:color="FF0000"/>
        </w:rPr>
        <w:t>Câu 13:</w:t>
      </w:r>
      <w:r>
        <w:rPr>
          <w:rFonts w:ascii="Arial" w:eastAsia="Arial" w:hAnsi="Arial" w:cs="Arial"/>
          <w:b/>
          <w:i/>
          <w:color w:val="FF0000"/>
        </w:rPr>
        <w:t xml:space="preserve"> </w:t>
      </w:r>
      <w:r>
        <w:t xml:space="preserve">Có thể áp dụng định luật Cu – lông cho tương tác nào sau đây? </w:t>
      </w:r>
    </w:p>
    <w:p w:rsidR="000C15FA" w:rsidRDefault="00700A2F">
      <w:pPr>
        <w:numPr>
          <w:ilvl w:val="0"/>
          <w:numId w:val="6"/>
        </w:numPr>
        <w:ind w:hanging="293"/>
      </w:pPr>
      <w:r>
        <w:t xml:space="preserve">Hai điện tích điểm dao động quanh hai vị trí cố định trong một môi trường. </w:t>
      </w:r>
    </w:p>
    <w:p w:rsidR="000C15FA" w:rsidRDefault="00700A2F">
      <w:pPr>
        <w:numPr>
          <w:ilvl w:val="0"/>
          <w:numId w:val="6"/>
        </w:numPr>
        <w:ind w:hanging="293"/>
      </w:pPr>
      <w:r>
        <w:t xml:space="preserve">Hai điện tích điểm nằm tại hai vị trí cố định trong một môi trường. </w:t>
      </w:r>
    </w:p>
    <w:p w:rsidR="000C15FA" w:rsidRDefault="00700A2F">
      <w:pPr>
        <w:numPr>
          <w:ilvl w:val="0"/>
          <w:numId w:val="6"/>
        </w:numPr>
        <w:ind w:hanging="293"/>
      </w:pPr>
      <w:r>
        <w:t>Hai điện tích điểm nằm cố định gần nhau, một trong dầu, một trong nước.</w:t>
      </w:r>
      <w:r>
        <w:rPr>
          <w:b/>
          <w:color w:val="FF0000"/>
        </w:rPr>
        <w:t xml:space="preserve"> </w:t>
      </w:r>
      <w:r>
        <w:t xml:space="preserve"> </w:t>
      </w:r>
    </w:p>
    <w:p w:rsidR="000C15FA" w:rsidRDefault="00700A2F">
      <w:pPr>
        <w:numPr>
          <w:ilvl w:val="0"/>
          <w:numId w:val="6"/>
        </w:numPr>
        <w:ind w:hanging="293"/>
      </w:pPr>
      <w:r>
        <w:t xml:space="preserve">Hai điện tích điểm chuyển động tự do trong cùng môi trường. </w:t>
      </w:r>
    </w:p>
    <w:p w:rsidR="000C15FA" w:rsidRDefault="00700A2F">
      <w:pPr>
        <w:spacing w:after="0"/>
        <w:ind w:left="-5"/>
      </w:pPr>
      <w:r>
        <w:rPr>
          <w:b/>
          <w:i/>
          <w:color w:val="FF0000"/>
          <w:u w:val="double" w:color="FF0000"/>
        </w:rPr>
        <w:lastRenderedPageBreak/>
        <w:t>Câu 14:</w:t>
      </w:r>
      <w:r>
        <w:rPr>
          <w:rFonts w:ascii="Arial" w:eastAsia="Arial" w:hAnsi="Arial" w:cs="Arial"/>
          <w:b/>
          <w:i/>
          <w:color w:val="FF0000"/>
        </w:rPr>
        <w:t xml:space="preserve"> </w:t>
      </w:r>
      <w:r>
        <w:t xml:space="preserve">Cho 2 điện tích có độ lớn không đổi, đặt cách nhau một khoảng không đổi. Lực tương tác giữa chúng sẽ lớn nhất khi đặt trong </w:t>
      </w:r>
    </w:p>
    <w:p w:rsidR="004625EB" w:rsidRDefault="004625EB" w:rsidP="009E4146">
      <w:pPr>
        <w:tabs>
          <w:tab w:val="center" w:pos="2775"/>
          <w:tab w:val="left" w:pos="5389"/>
        </w:tabs>
        <w:spacing w:after="0" w:line="259" w:lineRule="auto"/>
        <w:ind w:left="0" w:firstLine="0"/>
        <w:jc w:val="left"/>
      </w:pPr>
      <w:r w:rsidRPr="009E4146">
        <w:rPr>
          <w:b/>
          <w:color w:val="0000FF"/>
        </w:rPr>
        <w:t xml:space="preserve"> </w:t>
      </w:r>
      <w:r w:rsidRPr="009E4146">
        <w:rPr>
          <w:b/>
          <w:color w:val="0000FF"/>
        </w:rPr>
        <w:tab/>
        <w:t xml:space="preserve">A. </w:t>
      </w:r>
      <w:r>
        <w:t xml:space="preserve">chân không. </w:t>
      </w:r>
      <w:r>
        <w:tab/>
      </w:r>
      <w:r w:rsidRPr="009E4146">
        <w:rPr>
          <w:b/>
          <w:color w:val="0000FF"/>
        </w:rPr>
        <w:t xml:space="preserve"> </w:t>
      </w:r>
      <w:r>
        <w:tab/>
      </w:r>
      <w:r w:rsidRPr="009E4146">
        <w:rPr>
          <w:b/>
          <w:color w:val="0000FF"/>
        </w:rPr>
        <w:t xml:space="preserve">B. </w:t>
      </w:r>
      <w:r>
        <w:t xml:space="preserve">nước nguyên chất. </w:t>
      </w:r>
      <w:r>
        <w:tab/>
        <w:t xml:space="preserve"> </w:t>
      </w:r>
    </w:p>
    <w:p w:rsidR="004625EB" w:rsidRDefault="004625EB" w:rsidP="009E4146">
      <w:pPr>
        <w:tabs>
          <w:tab w:val="left" w:pos="2775"/>
          <w:tab w:val="left" w:pos="5389"/>
        </w:tabs>
        <w:spacing w:after="0" w:line="259" w:lineRule="auto"/>
        <w:ind w:left="0" w:firstLine="0"/>
        <w:jc w:val="left"/>
      </w:pPr>
      <w:r w:rsidRPr="009E4146">
        <w:rPr>
          <w:b/>
          <w:color w:val="0000FF"/>
        </w:rPr>
        <w:t xml:space="preserve"> </w:t>
      </w:r>
      <w:r w:rsidRPr="009E4146">
        <w:rPr>
          <w:b/>
          <w:color w:val="0000FF"/>
        </w:rPr>
        <w:tab/>
        <w:t xml:space="preserve">C. </w:t>
      </w:r>
      <w:r>
        <w:t>dầu hỏa</w:t>
      </w:r>
      <w:r w:rsidRPr="009E4146">
        <w:rPr>
          <w:b/>
          <w:color w:val="FF0000"/>
        </w:rPr>
        <w:t xml:space="preserve"> </w:t>
      </w:r>
      <w:r>
        <w:t xml:space="preserve"> </w:t>
      </w:r>
      <w:r>
        <w:tab/>
      </w:r>
      <w:r w:rsidRPr="009E4146">
        <w:rPr>
          <w:b/>
          <w:color w:val="0000FF"/>
        </w:rPr>
        <w:t xml:space="preserve"> </w:t>
      </w:r>
      <w:r>
        <w:tab/>
      </w:r>
      <w:r w:rsidRPr="009E4146">
        <w:rPr>
          <w:b/>
          <w:color w:val="0000FF"/>
        </w:rPr>
        <w:t xml:space="preserve">D. </w:t>
      </w:r>
      <w:r>
        <w:t xml:space="preserve">không khí ở điều kiện tiêu chuẩn. </w:t>
      </w:r>
    </w:p>
    <w:p w:rsidR="000C15FA" w:rsidRDefault="00700A2F">
      <w:pPr>
        <w:spacing w:after="6" w:line="367" w:lineRule="auto"/>
        <w:ind w:left="-5"/>
      </w:pPr>
      <w:r>
        <w:rPr>
          <w:b/>
          <w:i/>
          <w:color w:val="FF0000"/>
          <w:u w:val="double" w:color="FF0000"/>
        </w:rPr>
        <w:t>Câu 15:</w:t>
      </w:r>
      <w:r>
        <w:rPr>
          <w:rFonts w:ascii="Arial" w:eastAsia="Arial" w:hAnsi="Arial" w:cs="Arial"/>
          <w:b/>
          <w:i/>
          <w:color w:val="FF0000"/>
        </w:rPr>
        <w:t xml:space="preserve"> </w:t>
      </w:r>
      <w:r>
        <w:t xml:space="preserve">Xét tương tác của hai điện tích điểm trong một môi trường xác định. Khi lực đẩy Cu – lông tăng 2 lần thì hằng số điện môi </w:t>
      </w:r>
    </w:p>
    <w:p w:rsidR="000C15FA" w:rsidRDefault="00700A2F">
      <w:pPr>
        <w:tabs>
          <w:tab w:val="center" w:pos="933"/>
          <w:tab w:val="center" w:pos="3691"/>
          <w:tab w:val="center" w:pos="6071"/>
          <w:tab w:val="center" w:pos="8620"/>
        </w:tabs>
        <w:ind w:left="-15" w:firstLine="0"/>
        <w:jc w:val="left"/>
      </w:pPr>
      <w:r>
        <w:rPr>
          <w:b/>
          <w:color w:val="0000FF"/>
        </w:rPr>
        <w:t xml:space="preserve"> </w:t>
      </w:r>
      <w:r>
        <w:rPr>
          <w:b/>
          <w:color w:val="0000FF"/>
        </w:rPr>
        <w:tab/>
        <w:t xml:space="preserve">A. </w:t>
      </w:r>
      <w:r>
        <w:t>tăng 2 lần.</w:t>
      </w:r>
      <w:r>
        <w:rPr>
          <w:b/>
          <w:color w:val="0000FF"/>
        </w:rPr>
        <w:t xml:space="preserve"> </w:t>
      </w:r>
      <w:r>
        <w:rPr>
          <w:b/>
          <w:color w:val="0000FF"/>
        </w:rPr>
        <w:tab/>
        <w:t xml:space="preserve">B. </w:t>
      </w:r>
      <w:r>
        <w:t>vẫn không đổi.</w:t>
      </w:r>
      <w:r>
        <w:rPr>
          <w:b/>
          <w:color w:val="0000FF"/>
        </w:rPr>
        <w:t xml:space="preserve"> </w:t>
      </w:r>
      <w:r>
        <w:rPr>
          <w:b/>
          <w:color w:val="0000FF"/>
        </w:rPr>
        <w:tab/>
        <w:t xml:space="preserve">C. </w:t>
      </w:r>
      <w:r>
        <w:t>giảm 2 lần.</w:t>
      </w:r>
      <w:r>
        <w:rPr>
          <w:b/>
          <w:color w:val="0000FF"/>
        </w:rPr>
        <w:t xml:space="preserve"> </w:t>
      </w:r>
      <w:r>
        <w:rPr>
          <w:b/>
          <w:color w:val="0000FF"/>
        </w:rPr>
        <w:tab/>
        <w:t xml:space="preserve">D. </w:t>
      </w:r>
      <w:r>
        <w:t xml:space="preserve">giảm 4 lần. </w:t>
      </w:r>
    </w:p>
    <w:p w:rsidR="000C15FA" w:rsidRDefault="00700A2F">
      <w:pPr>
        <w:spacing w:after="0" w:line="360" w:lineRule="auto"/>
        <w:ind w:left="-5"/>
      </w:pPr>
      <w:r>
        <w:rPr>
          <w:b/>
          <w:i/>
          <w:color w:val="FF0000"/>
          <w:u w:val="double" w:color="FF0000"/>
        </w:rPr>
        <w:t>Câu 16:</w:t>
      </w:r>
      <w:r>
        <w:rPr>
          <w:rFonts w:ascii="Arial" w:eastAsia="Arial" w:hAnsi="Arial" w:cs="Arial"/>
          <w:b/>
          <w:i/>
          <w:color w:val="FF0000"/>
        </w:rPr>
        <w:t xml:space="preserve"> </w:t>
      </w:r>
      <w:r>
        <w:t xml:space="preserve">Đồ thị nào trong hình vẽ bên biểu diễn sự phụ thuộc của lực tương tác giữa hai điện tích điểm vào khoảng cách giữa chúng  </w:t>
      </w:r>
    </w:p>
    <w:p w:rsidR="000C15FA" w:rsidRDefault="004625EB">
      <w:pPr>
        <w:numPr>
          <w:ilvl w:val="0"/>
          <w:numId w:val="7"/>
        </w:numPr>
        <w:spacing w:after="113"/>
        <w:ind w:right="121" w:hanging="293"/>
      </w:pPr>
      <w:r>
        <w:rPr>
          <w:noProof/>
        </w:rPr>
        <w:pict>
          <v:group id="Group 286119" o:spid="_x0000_s4904" style="position:absolute;left:0;text-align:left;margin-left:450.45pt;margin-top:11.5pt;width:71.1pt;height:65.05pt;z-index:251633152" coordsize="9032,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">
            <v:shape id="Shape 2510" o:spid="_x0000_s4905" style="position:absolute;top:87;width:544;height:822;visibility:visible;mso-wrap-style:square;v-text-anchor:top" coordsize="54437,8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" path="m27218,l54437,82223,27218,58367,,82223,27218,xe" fillcolor="red" stroked="f" strokeweight="0">
              <v:fill opacity="49087f"/>
              <v:stroke miterlimit="83231f" joinstyle="miter"/>
              <v:path arrowok="t" textboxrect="0,0,54437,82223"/>
            </v:shape>
            <v:shape id="Shape 2511" o:spid="_x0000_s4906" style="position:absolute;left:8206;top:7662;width:747;height:599;visibility:visible;mso-wrap-style:square;v-text-anchor:top" coordsize="74709,5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" path="m,l74709,29940,,59880,21677,29940,,xe" fillcolor="red" stroked="f" strokeweight="0">
              <v:fill opacity="49087f"/>
              <v:stroke miterlimit="83231f" joinstyle="miter"/>
              <v:path arrowok="t" textboxrect="0,0,74709,59880"/>
            </v:shape>
            <v:shape id="Shape 2518" o:spid="_x0000_s4907" style="position:absolute;left:195;top:1687;width:8006;height:5426;visibility:visible;mso-wrap-style:square;v-text-anchor:top" coordsize="800552,5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" path="m15293,r2104,9419l18450,13974r,-77l21677,27331r-71,-78l22729,31577r-70,l23781,35823r-70,-77l25886,44084r1052,4092l26938,48099r1052,4092l27990,52113r1052,4015l29042,56051r1053,3938l30095,59911r2104,7721l32199,67554r1052,3784l34304,75043r,-77l35356,78672r,-77l36408,82223r2105,7026l39565,92723r,-77l40617,96120r,-77l41669,99440r1052,3320l43774,106002r1052,3259l44826,109230r1053,3219l45879,112418r1051,3173l46930,115560r1053,3143l47983,118664r1052,3104l49035,121737r1052,3065l50087,124763r1053,3027l51069,127759r1123,2988l52122,130716r1122,2957l53174,133634r1123,2919l54226,136522r1123,2879l55278,139371r1053,2848l56331,142189r1052,2817l57383,144976r1052,2779l58435,147724r1052,2749l59487,150442r1053,2717l60540,153128r1052,2687l61592,155784r1052,2656l62644,158409r1053,2633l63697,161003r1052,2602l64749,163574r1052,2564l65801,166107r1052,2547l66853,168616r1053,2517l67906,171094r1052,2486l68958,173549r1052,2455l70010,175973r1052,2432l71062,178374r1053,2409l72044,180729r2175,4733l74149,185415r1052,2324l75201,187708r1052,2309l76253,189986r1052,2277l77305,192210r2105,4493l79410,196657r1053,2208l80463,198810r2104,4355l82567,203119r1052,2138l83619,205226r1052,2123l84601,207311r1122,2100l85653,209364r2105,4138l87758,213449r1052,2038l88810,215456r1052,2023l89862,217440r1053,2000l90915,219409r1052,1976l91967,221339r2104,3899l94001,225191r1122,1915l95054,227075r1052,1899l96106,228943r1052,1884l97158,230796r1052,1869l98210,232618r2105,3675l100315,236247r1052,1814l101297,238000r3227,5342l104454,243281r1052,1744l105506,244994r1052,1730l106558,246693r1052,1722l107610,248384r1053,1698l108663,250036r2104,3350l110697,253348r1122,1652l111749,254938r3157,4880l114906,259756r1052,1598l115958,261323r1053,1583l116941,262860r2174,3126l119045,265940r1052,1544l120097,267453r1052,1529l121149,268951r1053,1521l122202,270441r1052,1498l123184,271885r3227,4431l126340,276263r1053,1451l127393,277660r3156,4285l130549,281891r1053,1405l131602,283265r1052,1390l132584,284600r3157,4116l135741,288661r1051,1352l136792,289982r1053,1336l137775,291279r2174,2640l139879,293888r1053,1305l140932,295163r1052,1296l141984,296436r1052,1282l143036,297694r1052,1275l144088,298945r1052,1258l145071,300173r2174,2502l147175,302636r1052,1235l148227,303848r1053,1219l149280,305044r1052,1220l150332,306226r2104,2409l152366,308596r1053,1189l153419,309762r1051,1181l154470,310920r1053,1166l155523,312055r2104,2316l157627,314332r1053,1150l158610,315459r1052,1135l159662,316571r1052,1127l160714,317667r2104,2231l162818,319860r1053,1104l163871,320941r1052,1096l164853,322014r1122,1089l165905,323072r2105,2154l168010,325195r1052,1057l169062,326222r2104,2108l171096,328299r1123,1042l172148,329318r1052,1034l173200,330329r1053,1027l174253,331325r2104,2038l176357,333332r1053,1004l177340,334321r1122,996l178392,335294r1052,996l179444,336251r3157,2926l182601,339146r1052,965l183653,340088r1052,957l184635,341006r3227,2834l187792,343809r1052,927l188844,344720r1052,926l189826,345608r3227,2741l192983,348318r1052,903l194035,349190r2105,1784l196140,350951r1052,887l198244,352696r1052,856l199226,353513r4209,3429l203435,356903r1053,850l204417,357714r4279,3320l208626,360995r1053,818l210731,362616r,-31l213888,364994r-70,-31l214940,365758r-71,-31l218026,368074r,-23l219079,368823r1052,757l220061,369541r4279,3027l224270,372537r1052,749l226374,374011r,-22l229531,376181r,-23l230584,376883r-71,-22l233740,379006r-70,-22l234722,379686r1052,695l235774,380350r4209,2772l239913,383091r1123,679l240966,383755r2104,1351l243070,385090r1052,672l245175,386418r1052,657l246157,387044r4278,2617l250365,389637r1123,642l252470,390912r1052,625l253522,391530r2105,1258l255627,392772r1052,633l256679,393382r4209,2471l260888,395829r1052,610l262993,397042r-70,-24l266149,398818r-69,-16l267131,399397r,-24l271341,401720r,-23l272392,402276r1053,564l273375,402824r3226,1706l276532,404515r1122,564l277584,405064r4279,2223l281793,407264r1051,548l283897,408353r,-16l287054,409958r,-16l288106,410476r-70,-16l292315,412576r-70,-24l293368,413077r1052,509l295402,414096r2104,1020l298558,415610r,-8l301715,417107r,-8l302767,417594r,-16l306976,419547r,-15l308029,420018r-70,-16l312238,421925r,-16l313291,422388r-71,-15l317499,424249r-71,-16l318552,424697r1051,455l320585,425607r2175,904l323743,426958r,-15l328021,428734r-69,-7l329004,429167r,-16l333213,430904r,-16l334264,431321r,-8l338474,433019r,-7l339526,433429r,-8l343735,435088r,-8l344788,435490r3156,1220l348996,437111r1053,402l350049,437497r4208,1598l354257,439087r1053,394l355310,439473r4209,1560l359519,441025r1052,386l363728,442554r1052,371l365832,443303r,-8l370041,444793r1052,363l375302,446608r1053,355l379511,448035r1053,348l381617,448739r4208,1396l386878,450476r4208,1373l392138,452182r4279,1343l397400,453849r1053,332l401679,455161r982,325l406941,456775r1052,316l412202,458350r1051,309l416411,459593r1052,309l421672,461121r1052,294l426933,462620r1052,293l432265,464086r981,286l437526,465523r1052,285l442787,466943r1052,270l448048,468325r1053,278l453310,469692r1052,270l458641,471027r1052,271l463902,472347r1052,255l469163,473637r1053,254l474495,474911r982,247l479756,476154r1052,246l482913,476895r1052,239l485017,477381r1052,239l490278,478586r1053,239l495610,479775r1052,231l500871,480940r1053,224l506132,482083r1053,224l509359,482762r1053,224l511464,483210r1052,224l516725,484322r1052,216l521986,485411r1052,216l527318,486483r1052,209l531527,487333r1053,209l536858,488375r1053,201l538962,488784r3157,618l543172,489603r4208,810l548433,490607r4279,795l553764,491603r4209,779l559026,492575r4279,772l564357,493540r4209,757l569618,494490r4209,749l574879,495416r4279,741l580211,496343r4209,725l585472,497246r4279,718l590804,498134r4209,710l596065,499014r4279,695l601396,499887r1052,169l603501,500226r2104,340l606657,500735r4280,680l611989,501577r4209,664l617250,502411r4209,656l622512,503229r4279,649l627843,504032r4209,641l633104,504827r4279,634l638435,505615r1053,154l640540,505924r1052,154l642644,506233r4280,617l647976,507005r4209,602l653237,507754r4279,602l658569,508502r4209,587l663830,509236r4279,586l669161,509962r4209,579l674422,510680r4279,563l679754,511390r2104,278l682911,511807r1052,139l685015,512085r4279,548l690347,512772r4209,548l695608,513452r4279,540l700939,514123r4209,532l706200,514787r4280,525l711531,515443r4280,518l716863,516084r4209,517l722125,516725r4278,502l727456,517358r1052,124l731665,517852r1052,123l736996,518470r1052,123l742257,519079r1052,124l747588,519681r1053,117l752850,520276r1052,116l757129,520747r1052,116l762390,521326r1053,116l767722,521905r1052,108l772983,522469r1123,115l778315,523032r1052,108l780419,523256r3227,332l784698,523697r4209,439l789959,524245r4279,432l795291,524785r4209,433l800552,525318r-1403,17302l798097,542511r-4279,-425l792765,541971r-4279,-433l787434,541431r-4279,-441l782102,540883r-3156,-333l777893,540434r-1122,-108l772562,539871r-1052,-109l767231,539307r-1053,-116l761900,538728r-1053,-116l756568,538149r-1052,-124l752358,537678r-1051,-123l747028,537084r-1052,-124l741696,536481r-1052,-123l736365,535872r-1052,-124l731033,535254r-1052,-124l726825,534752r-1053,-123l724650,534498r-4209,-503l719388,533864r-4279,-509l714057,533223r-4279,-517l708725,532575r-4278,-525l703394,531911r-4279,-533l698062,531247r-4209,-541l692731,530568r-4209,-541l687400,529888r-4209,-556l682139,529193r-1123,-138l679964,528916r-2105,-286l676808,528491r-4280,-571l671476,527780r-4279,-579l666145,527055r-4280,-579l660814,526329r-4280,-594l655482,525588r-4209,-602l650151,524832r-4209,-603l644819,524075r-4209,-618l639558,523303r-1123,-155l637383,522986r-1052,-154l635279,522677r-4279,-633l629947,521882r-4279,-641l624616,521079r-4279,-649l619284,520268r-4278,-656l613953,519443r-4209,-672l608621,518601r-4209,-672l603290,517751r-2104,-339l600134,517242r-1053,-177l597958,516895r-4209,-703l592698,516014r-4280,-702l587366,515134r-4279,-725l582035,514231r-4279,-734l576703,513312r-4279,-741l571372,512386r-4279,-749l566040,511444r-4279,-764l560710,510487r-4280,-772l555378,509514r-4279,-788l550047,508526r-4279,-796l544715,507530r-4279,-819l539384,506511r-3227,-618l535105,505685r-1053,-209l529774,504634r-1053,-216l525494,503786r-1052,-217l520162,502704r-1051,-216l514831,501608r-1052,-224l509500,500497r-1052,-232l507395,500041r-1052,-224l504169,499362r-1053,-232l498837,498203r-1052,-231l493506,497030r-1053,-232l488174,495841r-1052,-239l482843,494629r-1053,-248l480738,494135r-1122,-247l477512,493393r-1053,-254l472180,492135r-1053,-255l466849,490862r-1053,-263l461517,489556r-1122,-262l456186,488228r-1123,-269l450785,486877r-1053,-269l445453,485503r-1053,-278l440122,484105r-1053,-285l434790,482678r-1053,-294l429459,481226r-1123,-301l424127,479744r-1122,-301l418725,478231r-1052,-309l413395,476694r-1053,-316l409115,475435r-1052,-316l403784,473838r-1052,-325l398453,472216r-1123,-332l394172,470888r-1051,-339l391998,470209r-4279,-1352l386667,468510r-4279,-1382l381336,466773r-4280,-1412l375934,465005r-1052,-363l371655,463554r-1052,-371l366323,461716r-1052,-378l360992,459832r-1122,-386l358818,459060r-3228,-1158l354538,457516r-4279,-1575l349207,455540r-4280,-1606l343805,453525r-1052,-417l339526,451872r-1052,-417l334195,449773r-1123,-433l328794,447618r-1053,-439l323462,445419r-1122,-456l318061,443164r-1053,-463l314833,441775r-1052,-464l312729,440848r-1122,-471l307327,438486r-1051,-487l301997,436061r-1123,-494l296594,433583r-1052,-517l292315,431545r-1122,-526l289088,429993r-1121,-525l286914,428943r-1053,-533l281582,426287r-1122,-556l277233,424102r-1052,-563l275059,422983r-4280,-2240l269727,420157r-3227,-1722l265377,417848r-1051,-587l260046,414892r-1122,-610l255697,412467r-1052,-625l253522,411217r-4279,-2494l248121,408074r-2105,-1273l244894,406144r-1052,-649l242719,404832r-4279,-2640l237388,401504r-1122,-672l235213,400153r-2175,-1374l231986,398076r-4279,-2795l226585,394556r-1123,-718l222305,391668r-1122,-748l217956,388696r-1122,-765l215781,387167r-4278,-3057l210380,383307r-1122,-788l206101,380150r-1122,-827l201752,376891r-1123,-841l199577,375208r-4349,-3358l194176,370970r-4350,-3475l188774,366585r-1123,-889l186599,364801r-2174,-1815l183372,362052r-3226,-2771l179023,358332r-1122,-958l174674,354502r-1053,-989l172499,352526r-3227,-2973l168220,348534r-1122,-1020l166045,346488r-2174,-2062l162748,343377r-1052,-1058l160644,341254r-2175,-2139l157347,338019r-2105,-2177l154120,334730r-1053,-1120l151945,332475r-2174,-2262l148718,329063r-1122,-1158l146543,326731r-2174,-2355l143317,323180r-1123,-1204l141142,320756r-2175,-2440l137845,317073r-1053,-1251l135670,314556r-2104,-2540l132443,310719r-1052,-1297l130269,308109r-1052,-1320l128094,305453r-2104,-2678l124868,301400r-1053,-1390l120588,295849r-1122,-1436l118344,292970r-3227,-4339l114064,287125r-3227,-4485l109715,281095r-1052,-1543l107540,277992r-1052,-1575l104313,273244r-1052,-1614l102138,269986r-3226,-4934l97789,263346r-2104,-3397l94562,258204r-1052,-1744l92388,254699r-1052,-1791l88109,247504r-1123,-1869l84882,241906r-1123,-1907l82707,238085r-1052,-1930l80533,234193r-2175,-3945l77305,228233r-1052,-2030l75131,224149r-1053,-2077l71904,217888r-1052,-2139l69729,213595r-1052,-2185l66503,207010r-1053,-2262l63276,200208r-1053,-2324l61101,195552r-1053,-2370l57874,188395r-1052,-2447l55769,183485r-1122,-2493l53595,178475r-1052,-2548l51420,173348r-1052,-2601l49316,168114r-1122,-2664l47141,162756r-1052,-2718l44967,157282r-1053,-2787l42862,151677r-1123,-2849l40687,145948r-1052,-2918l38513,140073r-1052,-2980l36408,134067r-1052,-3058l34233,127913r-1052,-3134l32129,121606r-1122,-3212l29954,115144r-1052,-3297l27780,108519r-1053,-3366l25675,101756,24623,98282,23501,94731,21396,87628,20344,83922,19222,80293,18169,76510,17117,72727,14942,65007,13890,60992,12838,56978,11716,52963,10663,48794,8559,40456,7436,36132,6384,31731,3157,18298,2105,13665,,4247,15293,xe" fillcolor="blue" stroked="f" strokeweight="0">
              <v:stroke miterlimit="83231f" joinstyle="miter"/>
              <v:path arrowok="t" textboxrect="0,0,800552,542620"/>
            </v:shape>
            <v:shape id="Shape 2519" o:spid="_x0000_s4908" style="position:absolute;left:8187;top:6940;width:46;height:177;visibility:visible;mso-wrap-style:square;v-text-anchor:top" coordsize="4629,1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" path="m1403,l4629,324,3156,17618,,17302,1403,xe" fillcolor="blue" stroked="f" strokeweight="0">
              <v:stroke miterlimit="83231f" joinstyle="miter"/>
              <v:path arrowok="t" textboxrect="0,0,4629,17618"/>
            </v:shape>
            <v:shape id="Shape 307901" o:spid="_x0000_s4909" style="position:absolute;left:272;top:7874;width:8681;height:174;visibility:visible;mso-wrap-style:square;v-text-anchor:top" coordsize="868106,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" path="m,l868106,r,17371l,17371,,e" fillcolor="red" stroked="f" strokeweight="0">
              <v:stroke miterlimit="83231f" joinstyle="miter"/>
              <v:path arrowok="t" textboxrect="0,0,868106,17371"/>
            </v:shape>
            <v:shape id="Shape 2537" o:spid="_x0000_s4910" style="position:absolute;left:272;top:7918;width:8681;height:0;visibility:visible;mso-wrap-style:square;v-text-anchor:top" coordsize="868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" path="m868106,l,e" filled="f" strokecolor="red" strokeweight=".14614mm">
              <v:stroke miterlimit="83231f" joinstyle="miter"/>
              <v:path arrowok="t" textboxrect="0,0,868106,0"/>
            </v:shape>
            <v:shape id="Shape 307902" o:spid="_x0000_s4911" style="position:absolute;left:192;top:86;width:158;height:7875;visibility:visible;mso-wrap-style:square;v-text-anchor:top" coordsize="15784,78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" path="m,l15784,r,787490l,787490,,e" fillcolor="red" stroked="f" strokeweight="0">
              <v:stroke miterlimit="83231f" joinstyle="miter"/>
              <v:path arrowok="t" textboxrect="0,0,15784,787490"/>
            </v:shape>
            <v:shape id="Shape 2539" o:spid="_x0000_s4912" style="position:absolute;left:232;top:87;width:0;height:7874;visibility:visible;mso-wrap-style:square;v-text-anchor:top" coordsize="0,78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" path="m,l,787459e" filled="f" strokecolor="red" strokeweight=".14614mm">
              <v:stroke miterlimit="83231f" joinstyle="miter"/>
              <v:path arrowok="t" textboxrect="0,0,0,787459"/>
            </v:shape>
            <v:rect id="Rectangle 2540" o:spid="_x0000_s4913" style="position:absolute;left:4175;top:674;width:3208;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3cwwAAAN0AAAAPAAAAZHJzL2Rvd25yZXYueG1sRE9Ni8Iw&#10;EL0L+x/CLHjTdGUV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K8XN3MMAAADdAAAADwAA&#10;AAAAAAAAAAAAAAAHAgAAZHJzL2Rvd25yZXYueG1sUEsFBgAAAAADAAMAtwAAAPcCAAAAAA==&#10;" filled="f" stroked="f">
              <v:textbox inset="0,0,0,0">
                <w:txbxContent>
                  <w:p w:rsidR="000C15FA" w:rsidRDefault="00700A2F">
                    <w:pPr>
                      <w:spacing w:after="160" w:line="259" w:lineRule="auto"/>
                      <w:ind w:left="0" w:firstLine="0"/>
                      <w:jc w:val="left"/>
                    </w:pPr>
                    <w:r>
                      <w:rPr>
                        <w:b/>
                        <w:sz w:val="15"/>
                      </w:rPr>
                      <w:t>Hình 4</w:t>
                    </w:r>
                  </w:p>
                </w:txbxContent>
              </v:textbox>
            </v:rect>
            <v:shape id="Shape 2553" o:spid="_x0000_s4914" style="position:absolute;left:166;top:7846;width:211;height:231;visibility:visible;mso-wrap-style:square;v-text-anchor:top" coordsize="21045,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" path="m10522,v5823,,10523,5188,10523,11581c21045,17981,16345,23161,10522,23161,4700,23161,,17981,,11581,,5188,4700,,10522,xe" fillcolor="red" stroked="f" strokeweight="0">
              <v:stroke miterlimit="83231f" joinstyle="miter"/>
              <v:path arrowok="t" textboxrect="0,0,21045,23161"/>
            </v:shape>
            <v:shape id="Shape 2554" o:spid="_x0000_s4915" style="position:absolute;left:166;top:7846;width:211;height:231;visibility:visible;mso-wrap-style:square;v-text-anchor:top" coordsize="21045,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" path="m21045,11581v,6400,-4700,11580,-10523,11580c4700,23161,,17981,,11581,,5188,4700,,10522,v5823,,10523,5188,10523,11581xe" filled="f" strokeweight=".14614mm">
              <v:stroke miterlimit="83231f" joinstyle="miter"/>
              <v:path arrowok="t" textboxrect="0,0,21045,23161"/>
            </v:shape>
            <v:shape id="Shape 2571" o:spid="_x0000_s4916" style="position:absolute;left:2181;top:7874;width:158;height:174;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" path="m7927,v4349,,7857,3891,7857,8686c15784,13488,12276,17371,7927,17371,3578,17371,,13488,,8686,,3891,3578,,7927,xe" fillcolor="red" stroked="f" strokeweight="0">
              <v:stroke miterlimit="83231f" joinstyle="miter"/>
              <v:path arrowok="t" textboxrect="0,0,15784,17371"/>
            </v:shape>
            <v:shape id="Shape 2572" o:spid="_x0000_s4917" style="position:absolute;left:8874;top:7874;width:158;height:174;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" path="m7857,v4350,,7927,3891,7927,8686c15784,13488,12207,17371,7857,17371,3508,17371,,13488,,8686,,3891,3508,,7857,xe" fillcolor="red" stroked="f" strokeweight="0">
              <v:stroke miterlimit="83231f" joinstyle="miter"/>
              <v:path arrowok="t" textboxrect="0,0,15784,17371"/>
            </v:shape>
            <v:shape id="Shape 2574" o:spid="_x0000_s4918" style="position:absolute;left:193;width:158;height:173;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" path="m7856,v4350,,7928,3860,7928,8724c15784,13511,12206,17371,7856,17371,3508,17371,,13511,,8724,,3860,3508,,7856,xe" fillcolor="red" stroked="f" strokeweight="0">
              <v:stroke miterlimit="83231f" joinstyle="miter"/>
              <v:path arrowok="t" textboxrect="0,0,15784,17371"/>
            </v:shape>
            <w10:wrap type="square"/>
          </v:group>
        </w:pict>
      </w:r>
      <w:r>
        <w:rPr>
          <w:noProof/>
        </w:rPr>
        <w:pict>
          <v:group id="Group 286120" o:spid="_x0000_s4919" style="position:absolute;left:0;text-align:left;margin-left:144.35pt;margin-top:5.4pt;width:300.9pt;height:79.8pt;z-index:251632128" coordsize="38213,1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">
            <v:shape id="Shape 2512" o:spid="_x0000_s4920" style="position:absolute;left:25345;top:647;width:545;height:823;visibility:visible;mso-wrap-style:square;v-text-anchor:top" coordsize="54437,8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" path="m27218,l54437,82223,27218,58367,,82223,27218,xe" fillcolor="red" stroked="f" strokeweight="0">
              <v:fill opacity="49087f"/>
              <v:stroke miterlimit="83231f" joinstyle="miter"/>
              <v:path arrowok="t" textboxrect="0,0,54437,82223"/>
            </v:shape>
            <v:shape id="Shape 2513" o:spid="_x0000_s4921" style="position:absolute;left:33552;top:8223;width:747;height:598;visibility:visible;mso-wrap-style:square;v-text-anchor:top" coordsize="74710,5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" path="m,l74710,29940,,59880,21677,29940,,xe" fillcolor="red" stroked="f" strokeweight="0">
              <v:fill opacity="49087f"/>
              <v:stroke miterlimit="83231f" joinstyle="miter"/>
              <v:path arrowok="t" textboxrect="0,0,74710,59880"/>
            </v:shape>
            <v:shape id="Shape 2514" o:spid="_x0000_s4922" style="position:absolute;left:13139;top:532;width:545;height:822;visibility:visible;mso-wrap-style:square;v-text-anchor:top" coordsize="54437,8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" path="m27218,l54437,82223,27218,58367,,82223,27218,xe" fillcolor="red" stroked="f" strokeweight="0">
              <v:fill opacity="49087f"/>
              <v:stroke miterlimit="83231f" joinstyle="miter"/>
              <v:path arrowok="t" textboxrect="0,0,54437,82223"/>
            </v:shape>
            <v:shape id="Shape 2515" o:spid="_x0000_s4923" style="position:absolute;left:21345;top:8107;width:748;height:599;visibility:visible;mso-wrap-style:square;v-text-anchor:top" coordsize="74709,5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" path="m,l74709,29940,,59880,21676,29940,,xe" fillcolor="red" stroked="f" strokeweight="0">
              <v:fill opacity="49087f"/>
              <v:stroke miterlimit="83231f" joinstyle="miter"/>
              <v:path arrowok="t" textboxrect="0,0,74709,59880"/>
            </v:shape>
            <v:shape id="Shape 2516" o:spid="_x0000_s4924" style="position:absolute;left:1144;top:474;width:544;height:822;visibility:visible;mso-wrap-style:square;v-text-anchor:top" coordsize="54408,8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" path="m27204,l54408,82223,27204,58367,,82223,27204,xe" fillcolor="red" stroked="f" strokeweight="0">
              <v:fill opacity="49087f"/>
              <v:stroke miterlimit="83231f" joinstyle="miter"/>
              <v:path arrowok="t" textboxrect="0,0,54408,82223"/>
            </v:shape>
            <v:shape id="Shape 2517" o:spid="_x0000_s4925" style="position:absolute;left:9350;top:8049;width:747;height:599;visibility:visible;mso-wrap-style:square;v-text-anchor:top" coordsize="74710,5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" path="m,l74710,29940,,59880,21677,29940,,xe" fillcolor="red" stroked="f" strokeweight="0">
              <v:fill opacity="49087f"/>
              <v:stroke miterlimit="83231f" joinstyle="miter"/>
              <v:path arrowok="t" textboxrect="0,0,74710,59880"/>
            </v:shape>
            <v:shape id="Shape 2520" o:spid="_x0000_s4926" style="position:absolute;left:26335;top:1724;width:7242;height:5024;visibility:visible;mso-wrap-style:square;v-text-anchor:top" coordsize="724159,50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" path="m15573,r1895,12816l18449,18993r-70,-77l22237,42309r,-78l23150,47790r,-155l27920,73577r,-78l28902,78363r-70,-77l32690,96738r,-78l33602,101061r,-77l36478,113723r,-77l37390,117737r,-77l38372,121675r,-77l39284,125535r983,3861l40196,129318r1964,7489l42090,136730r982,3628l44055,143910r-71,l44966,147384r1894,6825l46860,154148r912,3342l47772,157452r982,3281l48754,160694r912,3227l49666,163883r982,3181l50648,167017r912,3127l51560,170083r1894,6099l53454,176120r982,2972l54366,179046r983,2926l55349,181933r912,2880l56261,184774r982,2834l57172,187546r1965,5536l59066,193020r983,2710l60049,195684r912,2663l60961,198308r982,2625l61943,200887r911,2587l62854,203435r982,2540l63767,205937r982,2509l64749,208399r911,2478l65660,210808r1895,4841l67555,215587r982,2362l68466,217911r982,2331l69448,220196r913,2301l70361,222435r1894,4501l72255,226875r912,2200l73167,229036r982,2170l74149,231167r912,2146l75061,233244r1894,4207l76955,237382r912,2061l77867,239382r1894,4030l79761,243350r912,1984l80673,245264r1894,3884l82567,249086r912,1899l83479,250947r982,1876l84391,252784r982,1853l85373,254591r912,1830l86285,256359r1894,3598l88179,259895r912,1760l89091,261617r912,1737l90003,263315r982,1722l90915,264998r982,1699l91897,266650r911,1683l92808,268272r1895,3296l94703,271507r911,1621l95614,273051r2807,4740l98421,277714r912,1544l99333,279219r982,1521l100244,280702r982,1513l101226,282176r913,1490l102139,283628r982,1474l103051,285048r1894,2895l104945,287889r911,1429l105856,289279r982,1405l106769,290615r2875,4138l109575,294676r981,1351l110486,295988r982,1336l111398,297270r1965,2625l113292,299841r982,1297l114205,301099r981,1282l115186,302342r912,1266l116098,303562r1894,2486l117922,305994r982,1228l118835,307175r1964,2409l120728,309538r982,1189l121640,310696r982,1173l122622,311838r912,1166l123534,312950r1894,2301l125358,315197r982,1135l126340,316301r912,1119l127252,317390r912,1103l128164,318432r2806,3258l130970,321636r912,1065l131882,322670r982,1050l132794,323666r2876,3104l135600,326716r982,1011l136512,327704r982,1003l137424,328677r982,996l138336,329619r2876,2934l141142,332498r982,965l142124,333433r912,957l143036,334359r982,942l143948,335262r1894,1861l145842,337084r912,919l146754,337964r1894,1815l148578,339740r982,896l149490,340597r1964,1769l151384,342327r982,872l152296,343152r2876,2564l155102,345670r982,841l156014,346488r982,834l156926,347252r4770,4069l161626,351252r982,794l162538,351993r3788,3104l166256,355050r982,757l167238,355791r912,749l168150,356524r912,749l169062,357235r2876,2208l171868,359404r982,726l172779,360092r2877,2138l175585,362199r983,703l176498,362878r982,703l177409,363527r4771,3404l182110,366878r982,664l183021,367526r983,664l184004,368175r911,656l184915,368800r1895,1297l186810,370074r903,635l192422,373803r-71,-46l193334,374374r-71,-38l197121,376745r-69,-39l198034,377301r-70,-31l201751,379586r,-31l202664,380126r982,548l203575,380651r3789,2224l207364,382844r912,548l208276,383368r2875,1614l211082,384959r982,533l212975,386009r913,510l213888,386495r3788,2062l217676,388534r911,509l218587,389020r3789,1992l222306,390989r982,486l224200,391954r,-23l227988,393853r,-23l228899,394301r,-23l233670,396586r-70,-23l234582,397019r-70,-23l238300,398786r,-15l239282,399211r-70,-23l243982,401342r-71,-16l244894,401751r912,409l246788,402577r1894,819l248612,403380r982,417l249524,403774r4770,2023l254294,405781r912,394l255206,406159r3788,1568l258994,407711r982,386l260888,408475r-70,-15l264676,409974r,-16l265588,410329r,-16l269376,411788r,-16l270288,412135r,-16l275058,413895r-70,-7l275970,414236r,-8l279758,415602r,-8l280670,415934r,-16l285441,417594r-71,-8l286352,417911r,-8l290140,419207r,-15l291053,419516r982,317l291964,419825r3859,1258l295753,421075r982,310l296735,421377r3788,1227l300523,422596r912,302l301435,422890r4770,1490l306205,424372r912,293l309011,425245r982,277l310905,425809r982,285l311817,426086r4770,1413l316587,427491r982,278l321357,428858r912,263l322269,429113r4771,1336l327040,430441r911,270l328933,430966r912,262l331739,431738r983,255l332651,431985r4770,1273l337421,433251r983,247l342192,434486r912,239l347874,435922r912,232l350680,436625r982,231l352574,437088r982,231l358326,438454r913,224l363027,439566r981,216l366814,440439r983,216l368709,440871r982,209l373479,441928r982,209l376355,442554r912,209l379161,443172r982,208l383931,444191r912,192l389613,445372r983,193l394384,446344r911,186l400066,447479r982,179l403854,448213r982,186l405748,448584r4770,903l411500,449664r3788,711l416200,450545r4770,864l421953,451579r3788,680l426723,452429r4700,826l432405,453417r3788,656l437175,454228r4770,802l442857,455185r4770,780l448539,456119r3859,610l453310,456876r4770,748l459062,457771r3788,587l463832,458504r4770,719l469514,459362r2877,424l473302,459925r982,147l479054,460759r912,139l483825,461438r911,140l489507,462241r982,131l494277,462898r982,123l499959,463670r983,123l504729,464295r983,124l510482,465044r912,116l515252,465646r912,124l520934,466364r982,123l525704,466951r982,115l531457,467646r911,116l536227,468217r912,108l541909,468881r982,108l546679,469429r982,108l552431,470078r912,108l557202,470603r912,107l562884,471228r982,108l564778,471436r2876,309l568636,471845r4770,503l574318,472448r3858,393l579088,472942r4771,486l584841,473529r3788,378l589611,474007r4770,471l595293,474571r3858,370l600063,475034r4771,456l605815,475582r3789,363l610586,476030r4770,448l616268,476563r3858,355l621038,477003r1964,170l623914,477257r1894,178l626790,477520r3789,340l631561,477937r4770,425l637313,478439r3788,331l642083,478848r4770,409l647765,479335r3858,324l652535,479736r4771,393l658288,480207r3788,308l663058,480593r4770,386l668740,481056r3858,301l673510,481435r4840,370l679262,481874r3859,294l684033,482245r4770,363l689785,482677r3788,286l694555,483032r4771,356l700238,483457r3858,278l705008,483804r4840,340l710760,484213r3858,271l715530,484554r4770,332l721282,484947r2877,201l723176,502488r-2876,-200l719318,502218r-4770,-332l713566,501816r-3788,-269l708796,501477r-4770,-340l703044,501067r-3789,-277l698273,500720r-4770,-355l692521,500295r-3858,-285l687751,499933r-4771,-363l681998,499500r-3858,-293l677228,499130r-4840,-371l671476,498682r-3858,-301l666706,498303r-4841,-386l660953,497841r-3858,-310l656113,497455r-4770,-394l650431,496975r-3858,-316l645590,496574r-4770,-402l639838,496088r-3788,-332l635068,495671r-4770,-417l629316,495169r-3788,-340l624546,494745r-1894,-170l621669,494490r-1894,-178l618793,494227r-3788,-355l614023,493787r-4770,-448l608271,493255r-3858,-364l603501,492799r-4771,-456l597748,492243r-3858,-370l592978,491780r-4840,-471l587226,491208r-3858,-386l582385,490730r-4770,-494l576633,490136r-3788,-394l571863,489641r-4770,-509l566110,489031r-2875,-308l562323,488623r-983,-109l556570,487997r-982,-109l551730,487464r-912,-108l545978,486816r-912,-109l541207,486268r-982,-109l535455,485596r-982,-116l530685,485032r-982,-115l524932,484338r-981,-125l520162,483743r-982,-116l514410,483024r-982,-123l509570,482415r-912,-124l503817,481674r-911,-132l499047,481041r-982,-132l493295,480261r-982,-132l488524,479604r-981,-131l482772,478801r-982,-131l477932,478122r-982,-138l472180,477288r-982,-138l470286,477003r-2877,-425l466427,476432r-4770,-719l460675,475559r-3858,-587l455835,474826r-4770,-757l450083,473915r-3789,-610l445312,473143r-4770,-780l439560,472200r-4770,-802l433808,471236r-3859,-657l428968,470417r-4771,-841l423215,469406r-3858,-680l418445,468549r-4840,-872l412693,467499r-3859,-711l407852,466604r-4770,-912l402100,465507r-982,-185l398242,464766r-983,-193l392489,463616r-982,-193l387649,462643r-912,-201l381897,461446r-982,-201l377127,460427r-983,-208l374180,459802r-912,-209l371304,459169r-982,-209l366534,458103r-982,-216l364570,457663r-982,-216l360711,456783r-912,-224l355941,455663r-982,-231l350119,454281r-912,-239l348224,453811r-981,-240l345349,453100r-982,-247l339526,451641r-982,-247l334756,450398r-982,-255l328933,448869r-982,-262l326057,448089r-981,-269l324093,447557r-912,-263l318341,445951r-982,-286l313501,444562r-983,-286l307748,442863r-982,-293l305784,442276r-982,-293l302908,441396r-982,-301l297085,439597r-982,-316l292245,438045r-982,-316l287475,436455r-982,-325l285510,435806r-3857,-1312l280670,434154r-4840,-1683l274848,432116r-3858,-1390l270008,430363r-4841,-1799l264185,428194r-3858,-1482l259345,426326r-3859,-1521l254505,424403r-983,-386l249664,422434r-982,-409l243842,419987r-982,-432l240895,418713r-912,-424l239001,417856r-982,-432l233179,415246r-982,-462l228338,412977r-1052,-479l222516,410167r-1052,-495l217605,407727r-982,-502l215641,406723r-3858,-2022l210801,404168r-3928,-2085l205891,401535r-983,-540l203926,400454r-2876,-1637l200068,398246r-3928,-2254l195157,395397r-982,-587l190317,392463r-982,-625l185407,389398r-983,-648l179584,385577r-1052,-672l176638,383585r-982,-672l174674,382234r-1052,-695l168781,378088r-982,-726l166817,376629r-2946,-2178l162889,373695r-2947,-2247l158960,370668r-982,-772l156996,369101r-3858,-3150l152085,365094r-4840,-4123l146193,360092r-982,-873l142334,356602r-1052,-911l139388,353892r-1052,-934l136442,351112r-1053,-957l133496,348256r-1053,-973l131461,346303r-982,-1004l127603,342311r-1053,-1042l125569,340242r-982,-1065l121710,336019r-1052,-1104l119676,333803r-2876,-3320l115748,329333r-983,-1150l113784,327009r-1964,-2339l110837,323466r-982,-1213l108873,321026r-1964,-2463l105926,317281r-1963,-2540l102981,313436r-983,-1320l101016,310781r-1964,-2679l98070,306727r-982,-1405l94212,301115r-1053,-1467l92177,298173r-1894,-2957l89301,293695r-982,-1528l87337,290623r-982,-1568l85303,287450r-2876,-4818l81444,280941r-1964,-3351l78498,275861r-982,-1745l76534,272364r-982,-1784l74569,268766r-1964,-3660l71624,263230r-983,-1899l69729,259416r-982,-1953l66783,253518r-982,-2038l63836,247380r-982,-2123l60890,240995r-982,-2200l58996,236579r-982,-2254l56050,229754r-982,-2355l54086,225029r-982,-2424l51210,217710r-982,-2524l49245,212630r-982,-2586l47281,207419r-982,-2671l45317,202045r-912,-2764l42441,193684r-982,-2887l40477,187870r-983,-2964l38583,181879r-1964,-6161l35637,172538r-983,-3212l33742,166052r-982,-3327l31778,159336r-1894,-6926l28902,148843r-982,-3620l26938,141517r-1895,-7566l24062,130091r-983,-4015l22097,122061r-911,-4092l18239,105153r-912,-4478l13469,82069r-982,-4941l7647,51033,6734,45474,2877,21926,1894,15673,,2779,15573,xe" fillcolor="blue" stroked="f" strokeweight="0">
              <v:stroke miterlimit="83231f" joinstyle="miter"/>
              <v:path arrowok="t" textboxrect="0,0,724159,502488"/>
            </v:shape>
            <v:shape id="Shape 2521" o:spid="_x0000_s4927" style="position:absolute;left:16583;top:7448;width:1;height:1;visibility:visible;mso-wrap-style:square;v-text-anchor:top" coordsize="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" path="m,l70,39,67,37,,xe" fillcolor="blue" stroked="f" strokeweight="0">
              <v:stroke miterlimit="83231f" joinstyle="miter"/>
              <v:path arrowok="t" textboxrect="0,0,70,39"/>
            </v:shape>
            <v:shape id="Shape 2522" o:spid="_x0000_s4928" style="position:absolute;left:14387;top:609;width:6981;height:7747;visibility:visible;mso-wrap-style:square;v-text-anchor:top" coordsize="698133,77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" path="m15784,r911,13433l17608,26481r911,12816l20343,63848r912,11735l22167,87164r913,11195l24062,109322r3648,41382l27710,150626r911,9729l29533,169850r912,9342l30445,179115r1894,17989l32269,197104r982,8647l34163,214244r,-78l35987,230611r912,7952l36899,238485r1824,15442l38723,253850r912,7457l39635,261253r2806,21417l42371,282624r982,6840l44265,296142r912,6540l45177,302612r3648,24968l48825,327511r912,5937l49737,333363r4629,27987l54296,361257r982,5281l55208,366476r2806,15256l58014,381670r912,4895l58926,386534r912,4802l59838,391305r912,4717l60750,395976r1824,9180l62574,405102r912,4470l63486,409518r1824,8701l65310,418164r912,4232l66222,422365r912,4153l67134,426472r1823,8099l68957,434517r912,3945l69869,438431r912,3875l70781,442268r912,3814l71693,446043r912,3753l72605,449742r1824,7303l74429,456991r912,3559l75341,460511r912,3506l76253,463978r912,3443l77165,467368r1824,6724l78989,474030r912,3281l79901,477272r912,3228l80813,480461r912,3173l81725,483596r911,3126l82636,486677r913,3080l83549,489718r912,3019l84461,492698r912,2980l85373,495640r911,2933l86284,498527r913,2887l87197,501376r912,2841l88109,504179r912,2795l89021,506935r911,2756l89862,509645r982,2718l90774,512316r982,2671l91686,514948r912,2634l92598,517535r912,2595l93510,520091r912,2547l94422,522600r912,2517l95334,525070r912,2478l96246,527510r912,2440l97158,529911r912,2401l98070,532274r912,2369l98982,534598r912,2338l99823,536875r1894,4570l101647,541383r912,2232l102559,543576r912,2201l103471,545738r912,2170l104383,547846r1824,4254l106207,552038r912,2085l107049,554061r1894,4076l108873,558075r912,2000l109785,560005r1824,3915l111609,563858r912,1914l112451,565711r1894,3760l114274,569401r912,1846l115186,571185r1824,3606l117010,574729r912,1768l117852,576427r1894,3474l119676,579831r912,1707l120588,581492r912,1675l121500,583128r912,1653l122342,584742r982,1637l123253,586332r913,1614l124166,587861r2735,4725l126831,592501r982,1529l127743,593968r1824,3011l129567,596917r912,1474l130409,598330r1894,2903l132233,601171r912,1421l133145,602553r912,1406l133987,603850r3608,5400l138546,610529r-70,-78l141212,614319r-70,-77l142054,615500r,-38l142966,616713r-70,-78l145702,620287r-71,-78l146543,621399r,-38l147455,622533r-70,-38l148297,623661r,-62l150121,625884r-70,-54l151033,626950r-70,-54l152786,629103r,-53l153699,630138r-70,-38l154541,631173r,-39l155452,632199r-70,-53l157276,634230r-70,-54l158118,635203r,-46l159942,637172r-70,-47l160784,638114r,-47l162608,640021r-70,-55l163449,640931r,-46l165273,642769r-70,-46l166115,643657r,-47l167939,645440r-70,-46l168781,646289r,-38l170605,648019r-70,-46l171517,648845r-70,-39l173270,650521r-70,-39l174182,651323r-70,-53l176848,653755r-70,-54l177690,654512r,-31l178602,655292r-70,-85l183092,659106r-71,-77l183933,659785r,-23l184845,660511r-70,-62l188423,663367r-70,-54l189265,664024r,-31l191089,665390r-70,-31l192000,666054r-69,-23l192842,666718r,-23l193754,667374r-70,-61l198244,670609r-70,-62l199086,671189r-71,-62l203645,674246r-69,-62l204487,674794r-70,-39l207153,676539r,-31l208065,677087r-70,-16l208907,677650r-71,-46l213466,680414r-70,-46l214308,680916r-70,-23l216132,681974r-70,-23l216974,682483r,-23l218798,683518r-70,-23l219707,684010r4493,2488l224129,686460r912,493l225041,686930r1824,973l226865,687888r912,479l227707,688359r912,470l228619,688822r912,471l229461,689254r4630,2301l234020,691524r913,448l234862,691948r2806,1328l237598,693253r912,433l239422,694110r912,417l240264,694496r3718,1675l243911,696148r912,410l244753,696534r4630,1992l249313,698503r912,394l251137,699275r-70,-23l254785,700773r-70,-23l255627,701121r,-23l260186,702919r-70,-23l261098,703252r-70,-16l264676,704625r,-14l265588,704950r-70,-15l270147,706602r-69,-23l270989,706911r,-23l275549,708486r,-15l276461,708779r-70,-15l280109,709992r-70,-16l280951,710277r912,294l282775,710864r,-8l285510,711729r,-8l286422,712006r-70,-8l290982,713404r-70,-16l291824,713667r,-16l296384,715002r,-15l297295,715256r,-14l300943,716283r,-7l301856,716531r-71,-16l306415,717766r-70,-7l307327,717997r-70,-7l311887,719186r-70,-7l312729,719418r,-8l316376,720329r,-8l317288,720553r,-8l321848,721657r,-8l322760,721865r912,217l323672,722074r3648,857l327320,722923r912,209l328232,723124r4560,1026l332792,724143r911,200l337351,725139r912,185l342823,726281r,-7l343735,726459r4560,919l348295,727370r912,186l350119,727733r912,178l352855,728266r911,169l354678,728605r3648,688l359238,729455r4630,834l364710,730443r4630,803l370251,731393r3649,625l374812,732165r4559,748l380283,733060r2736,432l383931,733631r912,147l385755,733917r3718,564l390315,734612r4630,680l395856,735423r4560,656l401328,736210r4560,633l406800,736967r3718,494l411430,737577r4560,602l416901,738295r4630,579l422373,738990r1894,223l425179,739322r912,115l427003,739546r4560,548l432475,740201r4630,526l438016,740835r3648,409l442576,741344r4560,502l448048,741938r4630,487l453590,742525r4560,472l459062,743089r3718,363l463691,743545r4560,448l469163,744077r4630,433l474705,744595r3648,339l479265,745011r912,85l483895,745428r911,78l489367,745907r911,77l494908,746370r912,77l499468,746748r912,78l505010,747196r911,70l510551,747629r913,70l515112,747976r911,70l520653,748385r912,70l526125,748787r912,62l531667,749173r912,70l536227,749489r912,62l541769,749860r911,62l547310,750222r912,62l551870,750516r912,62l555518,750748r982,61l557412,750864r912,54l562884,751203r911,54l568425,751528r912,53l572985,751798r982,54l578527,752107r912,53l584069,752415r912,47l588629,752663r911,54l594170,752956r913,46l599713,753242r911,46l605184,753519r912,47l609814,753751r912,46l615356,754014r911,46l620828,754276r911,46l625458,754492r911,39l630999,754739r912,39l636471,754987r912,38l641101,755187r912,39l646573,755419r982,38l652114,755650r912,39l657656,755874r912,39l662216,756059r982,31l667758,756276r912,31l673300,756484r912,39l675124,756554r912,31l677859,756654r983,39l683401,756862r912,31l688943,757055r912,39l694485,757256r912,31l698133,757379r-491,17364l694906,774650r-982,-38l689364,774450r-912,-31l683822,774257r-912,-39l678280,774056r-912,-39l675544,773948r-982,-31l673650,773878r-912,-31l668108,773670r-911,-39l662637,773454r-982,-39l658007,773268r-912,-38l652465,773044r-912,-38l646923,772813r-912,-38l641381,772582r-911,-39l636751,772381r-911,-39l631210,772141r-912,-46l625738,771886r-982,-38l621108,771678r-912,-46l615566,771416r-912,-47l610024,771145r-912,-46l605394,770921r-911,-46l599853,770644r-912,-47l594311,770358r-912,-47l588769,770065r-912,-47l584209,769817r-912,-54l578667,769509r-912,-54l573126,769192r-912,-46l568496,768930r-912,-54l562954,768597r-912,-53l557412,768266r-912,-55l555588,768150r-912,-54l551870,767918r-912,-54l547240,767624r-912,-61l541698,767262r-912,-62l536156,766891r-912,-61l531597,766575r-982,-62l526055,766189r-982,-70l520513,765787r-982,-69l514971,765378r-982,-70l510341,765023r-912,-70l504799,764591r-912,-70l499258,764150r-912,-76l494628,763772r-912,-77l489086,763302r-912,-78l483544,762822r-912,-84l478914,762413r-912,-84l477090,762243r-3718,-339l472460,761819r-4630,-440l466918,761294r-4630,-447l461377,760754r-3718,-371l456747,760290r-4630,-470l451134,759719r-4559,-486l445593,759132r-4560,-502l440051,758523r-3648,-410l435421,758005r-4630,-533l429879,757365r-4630,-549l424337,756700r-911,-107l422513,756476r-1894,-231l419707,756129r-4630,-579l414166,755427r-4630,-602l408554,754700r-3648,-493l403924,754083r-4560,-641l398382,753311r-4630,-664l392840,752508r-4630,-679l387298,751682r-3718,-563l382669,750980r-983,-148l380774,750686r-2735,-440l377056,750099r-4629,-756l371514,749188r-3717,-625l366885,748401r-4630,-803l361273,747428r-4630,-834l355731,746416r-3718,-686l351101,745552r-982,-177l348295,745019r-912,-185l346401,744656r-912,-185l340859,743545r-912,-193l335317,742386r-982,-200l330617,741383r-912,-201l325075,740148r-982,-216l320375,739074r-912,-224l318481,738626r-4630,-1119l312939,737276r-3718,-935l308239,736102r-4630,-1212l302627,734635r-4630,-1250l297085,733114r-3718,-1042l292385,731794r-4630,-1359l286773,730149r-4630,-1420l281161,728428r-2805,-888l277443,727239r-982,-301l275549,726629r-3718,-1235l270849,725062r-4630,-1606l265237,723109r-4630,-1683l259625,721062r-3718,-1404l254925,719279r-4700,-1837l249243,717048r-3718,-1537l244543,715102r-912,-401l238931,712678r-982,-432l234231,710547r-982,-448l232337,709659r-983,-447l228548,707868r-982,-479l222936,705058r-982,-494l221043,704077r-982,-501l218167,702587r-983,-524l212554,699491r-982,-548l209678,697870r-982,-556l206803,696210r-983,-587l201190,692767r-982,-618l199226,691539r-2806,-1814l195438,689069r-4700,-3174l189686,685201r-4700,-3359l184074,681117r-982,-703l182109,679689r-1894,-1437l179233,677496r-3718,-2981l174533,673720r-982,-802l168851,668941r-982,-856l166887,667235r-2806,-2540l163099,663800r-1894,-1761l160222,661121r-1893,-1822l157416,658357r-1893,-1876l154541,655500r-1894,-1938l151664,652559r-1894,-2008l148788,649509r-1894,-2069l145982,646367r-1894,-2139l143106,643124r-912,-1111l141212,640885r-1894,-2262l138336,637449r-1894,-2339l135530,633899r-982,-1213l133565,631443r-2806,-3729l129777,626409r-912,-1320l125990,621137r-983,-1414l121289,614165r-982,-1475l119325,611215r-1824,-2957l116519,606714r-1894,-3073l113643,602036r-2806,-4810l109925,595551r-982,-1676l108031,592177r-982,-1722l106137,588695r-1894,-3528l103261,583329r-1894,-3675l100455,577747r-1894,-3822l97649,571941r-1894,-3976l94773,565904r-1824,-4146l91966,559604r-1894,-4315l89161,553057r-913,-2246l87266,548517r-1823,-4632l84461,541492r-912,-2409l82567,536635r-912,-2485l80743,531633r-982,-2556l78849,526483r-912,-2641l76955,521171r-912,-2710l75131,515705r-982,-2794l73237,510077r-912,-2880l71343,504272r-912,-2973l69519,498280r-982,-3065l67625,492104r-912,-3166l65801,485727r-982,-3267l63907,479134r-1894,-6779l61101,468865r-912,-3544l59277,461716r-1894,-7358l56471,450568r-912,-3853l54577,442801r-912,-3984l51841,430664r-982,-4200l49947,422187r-1824,-8747l47141,408923r-1824,-9226l44405,394941r-982,-4840l42511,385159,39775,369850r-982,-5358l34163,336420r-912,-6014l29533,305368r-912,-6624l27710,292012r-913,-6871l23991,263678r-911,-7512l21255,240724r-912,-7951l18450,216328r-913,-8570l16626,199034,14802,181045r-982,-9342l12908,162207r-912,-9805l8348,110943,7366,99903,6454,88631,5542,77127,4630,65238,2806,40610,1824,27871,912,14746,,1312,15784,xe" fillcolor="blue" stroked="f" strokeweight="0">
              <v:stroke miterlimit="83231f" joinstyle="miter"/>
              <v:path arrowok="t" textboxrect="0,0,698133,774743"/>
            </v:shape>
            <v:shape id="Shape 2523" o:spid="_x0000_s4929" style="position:absolute;left:1381;top:1705;width:6035;height:3438;visibility:visible;mso-wrap-style:square;v-text-anchor:top" coordsize="603591,34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" path="m7057,l9449,1313r793,463l14226,3938r800,463l15819,4864r800,386l19803,7026r793,463l25373,10114r800,386l26973,10963r3184,1776l30950,13125r4777,2625l36527,16213r800,464l38119,17063r2392,1312l41304,18838r4777,2625l46881,21927r793,463l48474,22776r3184,1775l52458,25015r3978,2161l57235,27639r800,386l58828,28489r3184,1775l62812,30650r3978,2239l67589,33353r793,386l69182,34202r3185,1776l73166,36364r4778,2625l78736,39452r800,463l82721,41614r799,463l88298,44702r792,463l89890,45551r793,463l93075,47327r800,463l98652,50415r793,463l100244,51264r800,463l104229,53503r793,386l109006,56128r793,386l110598,56978r793,463l114583,59139r793,464l120153,62227r800,464l121745,63154r3192,1698l125730,65315r4777,2625l131307,68404r792,386l132899,69253r2392,1312l136084,71029r4777,2625l141661,74040r793,463l143253,74966r3185,1776l147238,77128r3977,2239l152015,79753r793,463l153607,80679r3185,1699l157592,82841r3977,2162l162369,85466r793,463l163962,86315r3184,1776l167946,88554r4777,2625l173516,91642r800,386l177500,93804r800,464l183077,96893r793,386l184670,97742r793,463l187855,99517r799,386l193431,102528r793,463l195024,103455r793,386l199008,105616r793,464l203786,108241r792,464l205378,109168r793,386l209363,111330r792,463l214140,113955r792,463l215732,114804r793,463l219717,117043r792,386l225287,120131r799,386l226879,120980r3192,1776l230864,123142r4777,2625l236440,126230r793,463l238033,127079r2392,1313l241218,128855r4777,2625l246795,131944r792,386l248387,132793r3185,1776l252372,135032r3977,2161l257149,137657r792,386l258741,138506r3185,1775l262726,140667r3977,2239l267503,143292r792,464l269095,144219r3185,1698l273080,146381r4777,2625l278650,149469r799,463l282634,151654r800,432l288211,154719r793,440l289804,155591r792,440l293788,157784r793,440l298565,160417r793,439l300158,161289r792,440l304135,163482r800,440l305735,164362r3184,1752l309712,166554r800,433l311304,167427r3185,1752l315289,169619r4777,2633l320866,172684r793,440l324844,174877r799,440l330420,177950r800,432l332013,178822r799,440l335198,180575r799,440l340775,183647r799,433l342367,184520r800,440l346352,186713r792,440l351129,189345r799,433l352721,190217r800,441l356706,192410r799,440l361483,195043r800,432l363075,195915r800,440l367060,198108r793,440l372637,201173r792,440l374229,202053r3185,1753l378207,204246r4784,2625l383784,207311r799,440l385376,208191r2392,1312l388561,209943r4784,2625l394138,213008r799,441l395730,213889r3185,1752l399715,216081r3984,2185l404492,218706r800,440l406084,219586r3185,1753l410069,221779r3984,2185l414846,224404r800,440l416438,225284r3185,1753l420423,227477r4777,2624l426000,230542r792,440l429977,232734r800,441l435554,235800r800,439l437147,236679r799,433l440331,238432r800,440l445908,241497r800,440l447501,242377r800,433l451485,244570r793,432l456262,247195r800,440l457855,248075r800,432l461839,250260r793,440l467416,253333r793,440l469009,254205r3184,1760l472986,256398r4784,2632l478563,259470r800,433l480156,260343r2392,1320l483340,262095r4785,2633l488917,265168r800,432l490510,266040r3184,1753l494494,268233r3985,2193l499271,270866r800,432l500864,271738r3185,1753l504848,273931r3985,2192l509626,276564r806,432l511204,277436r3227,1752l515202,279629r4771,2632l520744,282694r842,440l524743,284886r842,440l530355,287959r772,432l531898,288831r842,441l535125,290584r772,440l540667,293657r842,432l542280,294529r772,440l546279,296722r772,440l551049,299355r772,432l552663,300227r771,440l556591,302420r842,439l561361,305052r842,432l562975,305925r842,440l566973,308117r772,440l572515,311182r842,440l574129,312062r3226,1753l578127,314255r4770,2625l583669,317320r842,440l585282,318200r2385,1313l588509,319953r4771,2625l594051,323018r772,440l595665,323898r3156,1752l599593,326083r3998,2192l596577,343817r-3999,-2193l591806,341184r-3227,-1753l587808,338992r-842,-433l586194,338119r-4770,-2633l580652,335046r-2455,-1312l577426,333294r-772,-433l575812,332421r-4770,-2633l570270,329349r-3157,-1753l566272,327164r-772,-441l560730,324091r-842,-440l556731,321898r-771,-432l555118,321026r-772,-440l550348,318393r-772,-440l546349,316200r-772,-432l544806,315328r-842,-440l540036,312696r-842,-441l536037,310503r-842,-433l534424,309630r-772,-440l528882,306558r-842,-432l525655,304805r-772,-432l524041,303933r-771,-440l518500,300860r-772,-433l514501,298675r-772,-440l512888,297795r-4742,-2633l507346,294730r-3185,-1753l503361,292537r-792,-440l501769,291657r-3978,-2192l496992,289032r-3185,-1753l493007,286839r-793,-439l491415,285959r-3978,-2192l486637,283334r-3184,-1752l482653,281142r-793,-440l481061,280262r-4778,-2625l475491,277197r-2393,-1313l472299,275444r-793,-440l470706,274564r-4777,-2625l465137,271499r-3192,-1753l461152,269306r-800,-440l455575,266241r-793,-440l451590,264049r-792,-440l449998,263168r-793,-432l445221,260543r-793,-439l441236,258351r-792,-440l439644,257471r-793,-432l434074,254406r-800,-440l430889,252653r-800,-440l429290,251773r-793,-432l423720,248708r-800,-440l419735,246516r-799,-441l418143,245643r-4777,-2633l412566,242570r-3185,-1752l408581,240378r-792,-433l406989,239505r-3977,-2192l402212,236872r-3185,-1752l398227,234680r-792,-432l396635,233807r-3977,-2192l391858,231175r-3185,-1753l387880,228982r-799,-432l386281,228110r-4777,-2633l380711,225037r-2392,-1313l377519,223284r-793,-432l375927,222412r-4778,-2633l370357,219347r-3185,-1760l366372,217154r-799,-440l360795,214082r-792,-433l356818,211889r-800,-432l355218,211017r-792,-440l350441,208384r-792,-432l346464,206191r-800,-432l344871,205319r-799,-440l340087,202686r-793,-432l336110,200494r-800,-433l334510,199621r-793,-440l328940,196556r-799,-440l325756,194796r-800,-433l324163,193923r-800,-439l318586,190859r-800,-441l314602,188666r-793,-440l313009,187785r-4777,-2624l307432,184721r-3184,-1753l303455,182528r-800,-440l301855,181648r-3184,-1753l297878,179463r-800,-440l293893,177270r-792,-440l292301,176390r-800,-440l287524,173765r-800,-440l283539,171572r-792,-439l281947,170693r-793,-441l276370,167627r-793,-440l272392,165435r-799,-440l270800,164555r-4784,-2625l265223,161490r-3185,-1753l261239,159297r-793,-440l259646,158424r-3984,-2192l254869,155792r-3185,-1753l250885,153599r-793,-440l249292,152727r-3984,-2193l244515,150094r-3185,-1783l240530,147925r-792,-463l238938,146998r-4777,-2625l233361,143987r-2385,-1312l230176,142211r-793,-463l228584,141362r-4777,-2625l223007,138274r-3185,-1775l219029,136035r-799,-386l213452,133024r-799,-463l209468,130785r-793,-386l207875,129936r-792,-463l203098,127311r-799,-463l199114,125149r-793,-463l197521,124223r-792,-463l192744,121598r-800,-464l188760,119436r-793,-463l187167,118510r-793,-386l181590,115499r-793,-463l178405,113723r-792,-463l176813,112874r-793,-463l171236,109786r-793,-464l167259,107547r-800,-386l165666,106697r-4784,-2625l160089,103609r-3185,-1698l156105,101447r-793,-463l154512,100598r-3984,-2239l149735,97973r-3185,-1775l145751,95734r-793,-386l144158,94885r-3984,-2239l139381,92260r-3185,-1776l135396,90021r-792,-386l133804,89172r-4777,-2625l128227,86084r-2385,-1313l125042,84385r-792,-463l123450,83458r-4777,-2624l117873,80370r-3185,-1698l113896,78209r-800,-463l108319,75121r-800,-386l104334,72959r-793,-463l102742,72110r-793,-464l97964,69485r-799,-464l93980,67246r-793,-387l92388,66396r-793,-463l86811,63308r-793,-463l83626,61533r-793,-386l82033,60683r-792,-463l76456,57595r-792,-386l72479,55433r-800,-463l70887,54584,66102,51882r-792,-386l62125,49720r-800,-463l60532,48871r-799,-463l55748,46246r-793,-464l51771,44007r-800,-386l50178,43158r-799,-464l45401,40533r-800,-463l41416,38371r-799,-463l39824,37445r-800,-464l34247,34356r-800,-386l31062,32658r-799,-463l29470,31731r-800,-386l23893,28720r-800,-463l19908,26481r-792,-386l18316,25632,13539,23007r-800,-463l9554,20769r-792,-387l7962,19919r-793,-463l3185,17294r-793,-463l,15518,7057,xe" fillcolor="blue" stroked="f" strokeweight="0">
              <v:stroke miterlimit="83231f" joinstyle="miter"/>
              <v:path arrowok="t" textboxrect="0,0,603591,343817"/>
            </v:shape>
            <v:shape id="Shape 307889" o:spid="_x0000_s4930" style="position:absolute;left:1416;top:8261;width:8681;height:174;visibility:visible;mso-wrap-style:square;v-text-anchor:top" coordsize="868106,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" path="m,l868106,r,17371l,17371,,e" fillcolor="red" stroked="f" strokeweight="0">
              <v:stroke miterlimit="83231f" joinstyle="miter"/>
              <v:path arrowok="t" textboxrect="0,0,868106,17371"/>
            </v:shape>
            <v:shape id="Shape 2525" o:spid="_x0000_s4931" style="position:absolute;left:1416;top:8304;width:8681;height:0;visibility:visible;mso-wrap-style:square;v-text-anchor:top" coordsize="868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" path="m868106,l,e" filled="f" strokecolor="red" strokeweight=".14614mm">
              <v:stroke miterlimit="83231f" joinstyle="miter"/>
              <v:path arrowok="t" textboxrect="0,0,868106,0"/>
            </v:shape>
            <v:shape id="Shape 307890" o:spid="_x0000_s4932" style="position:absolute;left:1337;top:473;width:158;height:7875;visibility:visible;mso-wrap-style:square;v-text-anchor:top" coordsize="15784,78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" path="m,l15784,r,787490l,787490,,e" fillcolor="red" stroked="f" strokeweight="0">
              <v:stroke miterlimit="83231f" joinstyle="miter"/>
              <v:path arrowok="t" textboxrect="0,0,15784,787490"/>
            </v:shape>
            <v:shape id="Shape 2527" o:spid="_x0000_s4933" style="position:absolute;left:1376;top:474;width:0;height:7874;visibility:visible;mso-wrap-style:square;v-text-anchor:top" coordsize="0,78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" path="m,l,787459e" filled="f" strokecolor="red" strokeweight=".14614mm">
              <v:stroke miterlimit="83231f" joinstyle="miter"/>
              <v:path arrowok="t" textboxrect="0,0,0,787459"/>
            </v:shape>
            <v:shape id="Shape 307891" o:spid="_x0000_s4934" style="position:absolute;left:13411;top:8319;width:8682;height:174;visibility:visible;mso-wrap-style:square;v-text-anchor:top" coordsize="868106,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" path="m,l868106,r,17371l,17371,,e" fillcolor="red" stroked="f" strokeweight="0">
              <v:stroke miterlimit="83231f" joinstyle="miter"/>
              <v:path arrowok="t" textboxrect="0,0,868106,17371"/>
            </v:shape>
            <v:shape id="Shape 2529" o:spid="_x0000_s4935" style="position:absolute;left:13411;top:8362;width:8682;height:0;visibility:visible;mso-wrap-style:square;v-text-anchor:top" coordsize="868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" path="m868106,l,e" filled="f" strokecolor="red" strokeweight=".14614mm">
              <v:stroke miterlimit="83231f" joinstyle="miter"/>
              <v:path arrowok="t" textboxrect="0,0,868106,0"/>
            </v:shape>
            <v:shape id="Shape 307892" o:spid="_x0000_s4936" style="position:absolute;left:13332;top:531;width:158;height:7875;visibility:visible;mso-wrap-style:square;v-text-anchor:top" coordsize="15784,78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" path="m,l15784,r,787490l,787490,,e" fillcolor="red" stroked="f" strokeweight="0">
              <v:stroke miterlimit="83231f" joinstyle="miter"/>
              <v:path arrowok="t" textboxrect="0,0,15784,787490"/>
            </v:shape>
            <v:shape id="Shape 2531" o:spid="_x0000_s4937" style="position:absolute;left:13371;top:532;width:0;height:7874;visibility:visible;mso-wrap-style:square;v-text-anchor:top" coordsize="0,78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" path="m,l,787459e" filled="f" strokecolor="red" strokeweight=".14614mm">
              <v:stroke miterlimit="83231f" joinstyle="miter"/>
              <v:path arrowok="t" textboxrect="0,0,0,787459"/>
            </v:shape>
            <v:shape id="Shape 307893" o:spid="_x0000_s4938" style="position:absolute;left:25618;top:8435;width:8681;height:174;visibility:visible;mso-wrap-style:square;v-text-anchor:top" coordsize="868106,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" path="m,l868106,r,17371l,17371,,e" fillcolor="red" stroked="f" strokeweight="0">
              <v:stroke miterlimit="83231f" joinstyle="miter"/>
              <v:path arrowok="t" textboxrect="0,0,868106,17371"/>
            </v:shape>
            <v:shape id="Shape 2533" o:spid="_x0000_s4939" style="position:absolute;left:25618;top:8478;width:8681;height:0;visibility:visible;mso-wrap-style:square;v-text-anchor:top" coordsize="868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" path="m868106,l,e" filled="f" strokecolor="red" strokeweight=".14614mm">
              <v:stroke miterlimit="83231f" joinstyle="miter"/>
              <v:path arrowok="t" textboxrect="0,0,868106,0"/>
            </v:shape>
            <v:shape id="Shape 307894" o:spid="_x0000_s4940" style="position:absolute;left:25538;top:647;width:158;height:7875;visibility:visible;mso-wrap-style:square;v-text-anchor:top" coordsize="15785,78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" path="m,l15785,r,787490l,787490,,e" fillcolor="red" stroked="f" strokeweight="0">
              <v:stroke miterlimit="83231f" joinstyle="miter"/>
              <v:path arrowok="t" textboxrect="0,0,15785,787490"/>
            </v:shape>
            <v:shape id="Shape 2535" o:spid="_x0000_s4941" style="position:absolute;left:25578;top:647;width:0;height:7875;visibility:visible;mso-wrap-style:square;v-text-anchor:top" coordsize="0,78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" path="m,l,787459e" filled="f" strokecolor="red" strokeweight=".14614mm">
              <v:stroke miterlimit="83231f" joinstyle="miter"/>
              <v:path arrowok="t" textboxrect="0,0,0,787459"/>
            </v:shape>
            <v:rect id="Rectangle 2541" o:spid="_x0000_s4942" style="position:absolute;left:29510;top:1258;width:3208;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hHxgAAAN0AAAAPAAAAZHJzL2Rvd25yZXYueG1sRI9Pi8Iw&#10;FMTvwn6H8Ba8aaqo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RIloR8YAAADdAAAA&#10;DwAAAAAAAAAAAAAAAAAHAgAAZHJzL2Rvd25yZXYueG1sUEsFBgAAAAADAAMAtwAAAPoCAAAAAA==&#10;" filled="f" stroked="f">
              <v:textbox inset="0,0,0,0">
                <w:txbxContent>
                  <w:p w:rsidR="000C15FA" w:rsidRDefault="00700A2F">
                    <w:pPr>
                      <w:spacing w:after="160" w:line="259" w:lineRule="auto"/>
                      <w:ind w:left="0" w:firstLine="0"/>
                      <w:jc w:val="left"/>
                    </w:pPr>
                    <w:r>
                      <w:rPr>
                        <w:b/>
                        <w:sz w:val="15"/>
                      </w:rPr>
                      <w:t>Hình 3</w:t>
                    </w:r>
                  </w:p>
                </w:txbxContent>
              </v:textbox>
            </v:rect>
            <v:rect id="Rectangle 2542" o:spid="_x0000_s4943" style="position:absolute;left:17307;top:1119;width:3208;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wxwAAAN0AAAAPAAAAZHJzL2Rvd25yZXYueG1sRI9Ba8JA&#10;FITvhf6H5RV6azYNV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LRb9jDHAAAA3QAA&#10;AA8AAAAAAAAAAAAAAAAABwIAAGRycy9kb3ducmV2LnhtbFBLBQYAAAAAAwADALcAAAD7AgAAAAA=&#10;" filled="f" stroked="f">
              <v:textbox inset="0,0,0,0">
                <w:txbxContent>
                  <w:p w:rsidR="000C15FA" w:rsidRDefault="00700A2F">
                    <w:pPr>
                      <w:spacing w:after="160" w:line="259" w:lineRule="auto"/>
                      <w:ind w:left="0" w:firstLine="0"/>
                      <w:jc w:val="left"/>
                    </w:pPr>
                    <w:r>
                      <w:rPr>
                        <w:b/>
                        <w:sz w:val="15"/>
                      </w:rPr>
                      <w:t>Hình 2</w:t>
                    </w:r>
                  </w:p>
                </w:txbxContent>
              </v:textbox>
            </v:rect>
            <v:rect id="Rectangle 2543" o:spid="_x0000_s4944" style="position:absolute;left:5306;top:1061;width:3209;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O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R29wfROegJxfAAAA//8DAFBLAQItABQABgAIAAAAIQDb4fbL7gAAAIUBAAATAAAAAAAA&#10;AAAAAAAAAAAAAABbQ29udGVudF9UeXBlc10ueG1sUEsBAi0AFAAGAAgAAAAhAFr0LFu/AAAAFQEA&#10;AAsAAAAAAAAAAAAAAAAAHwEAAF9yZWxzLy5yZWxzUEsBAi0AFAAGAAgAAAAhANsXU6vHAAAA3QAA&#10;AA8AAAAAAAAAAAAAAAAABwIAAGRycy9kb3ducmV2LnhtbFBLBQYAAAAAAwADALcAAAD7AgAAAAA=&#10;" filled="f" stroked="f">
              <v:textbox inset="0,0,0,0">
                <w:txbxContent>
                  <w:p w:rsidR="000C15FA" w:rsidRDefault="00700A2F">
                    <w:pPr>
                      <w:spacing w:after="160" w:line="259" w:lineRule="auto"/>
                      <w:ind w:left="0" w:firstLine="0"/>
                      <w:jc w:val="left"/>
                    </w:pPr>
                    <w:r>
                      <w:rPr>
                        <w:b/>
                        <w:sz w:val="15"/>
                      </w:rPr>
                      <w:t>Hình 1</w:t>
                    </w:r>
                  </w:p>
                </w:txbxContent>
              </v:textbox>
            </v:rect>
            <v:shape id="Shape 2544" o:spid="_x0000_s4945" style="position:absolute;left:1311;top:8232;width:210;height:232;visibility:visible;mso-wrap-style:square;v-text-anchor:top" coordsize="21045,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" path="m10522,v5809,,10523,5188,10523,11581c21045,17981,16331,23161,10522,23161,4714,23161,,17981,,11581,,5188,4714,,10522,xe" fillcolor="red" stroked="f" strokeweight="0">
              <v:stroke miterlimit="83231f" joinstyle="miter"/>
              <v:path arrowok="t" textboxrect="0,0,21045,23161"/>
            </v:shape>
            <v:shape id="Shape 2545" o:spid="_x0000_s4946" style="position:absolute;left:1311;top:8232;width:210;height:232;visibility:visible;mso-wrap-style:square;v-text-anchor:top" coordsize="21045,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" path="m21045,11581v,6400,-4714,11580,-10523,11580c4714,23161,,17981,,11581,,5188,4714,,10522,v5809,,10523,5188,10523,11581xe" filled="f" strokeweight=".14614mm">
              <v:stroke miterlimit="83231f" joinstyle="miter"/>
              <v:path arrowok="t" textboxrect="0,0,21045,23161"/>
            </v:shape>
            <v:rect id="Rectangle 2546" o:spid="_x0000_s4947" style="position:absolute;left:252;top:8365;width:1216;height:2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rsidR="000C15FA" w:rsidRDefault="00700A2F">
                    <w:pPr>
                      <w:spacing w:after="160" w:line="259" w:lineRule="auto"/>
                      <w:ind w:left="0" w:firstLine="0"/>
                      <w:jc w:val="left"/>
                    </w:pPr>
                    <w:r>
                      <w:rPr>
                        <w:b/>
                        <w:i/>
                        <w:sz w:val="22"/>
                      </w:rPr>
                      <w:t>O</w:t>
                    </w:r>
                  </w:p>
                </w:txbxContent>
              </v:textbox>
            </v:rect>
            <v:shape id="Shape 2547" o:spid="_x0000_s4948" style="position:absolute;left:13306;top:8290;width:211;height:232;visibility:visible;mso-wrap-style:square;v-text-anchor:top" coordsize="21045,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" path="m10523,v5822,,10522,5188,10522,11581c21045,17981,16345,23161,10523,23161,4700,23161,,17981,,11581,,5188,4700,,10523,xe" fillcolor="red" stroked="f" strokeweight="0">
              <v:stroke miterlimit="83231f" joinstyle="miter"/>
              <v:path arrowok="t" textboxrect="0,0,21045,23161"/>
            </v:shape>
            <v:shape id="Shape 2548" o:spid="_x0000_s4949" style="position:absolute;left:13306;top:8290;width:211;height:232;visibility:visible;mso-wrap-style:square;v-text-anchor:top" coordsize="21045,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" path="m21045,11581v,6400,-4700,11580,-10522,11580c4700,23161,,17981,,11581,,5188,4700,,10523,v5822,,10522,5188,10522,11581xe" filled="f" strokeweight=".14614mm">
              <v:stroke miterlimit="83231f" joinstyle="miter"/>
              <v:path arrowok="t" textboxrect="0,0,21045,23161"/>
            </v:shape>
            <v:rect id="Rectangle 2549" o:spid="_x0000_s4950" style="position:absolute;left:12255;top:8421;width:1216;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BxgAAAN0AAAAPAAAAZHJzL2Rvd25yZXYueG1sRI9Ba8JA&#10;FITvgv9heQVvuqlY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uv9kQcYAAADdAAAA&#10;DwAAAAAAAAAAAAAAAAAHAgAAZHJzL2Rvd25yZXYueG1sUEsFBgAAAAADAAMAtwAAAPoCAAAAAA==&#10;" filled="f" stroked="f">
              <v:textbox inset="0,0,0,0">
                <w:txbxContent>
                  <w:p w:rsidR="000C15FA" w:rsidRDefault="00700A2F">
                    <w:pPr>
                      <w:spacing w:after="160" w:line="259" w:lineRule="auto"/>
                      <w:ind w:left="0" w:firstLine="0"/>
                      <w:jc w:val="left"/>
                    </w:pPr>
                    <w:r>
                      <w:rPr>
                        <w:b/>
                        <w:i/>
                        <w:sz w:val="22"/>
                      </w:rPr>
                      <w:t>O</w:t>
                    </w:r>
                  </w:p>
                </w:txbxContent>
              </v:textbox>
            </v:rect>
            <v:shape id="Shape 2550" o:spid="_x0000_s4951" style="position:absolute;left:25512;top:8406;width:211;height:232;visibility:visible;mso-wrap-style:square;v-text-anchor:top" coordsize="21045,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" path="m10523,v5822,,10522,5188,10522,11581c21045,17981,16345,23161,10523,23161,4700,23161,,17981,,11581,,5188,4700,,10523,xe" fillcolor="red" stroked="f" strokeweight="0">
              <v:stroke miterlimit="83231f" joinstyle="miter"/>
              <v:path arrowok="t" textboxrect="0,0,21045,23161"/>
            </v:shape>
            <v:shape id="Shape 2551" o:spid="_x0000_s4952" style="position:absolute;left:25512;top:8406;width:211;height:232;visibility:visible;mso-wrap-style:square;v-text-anchor:top" coordsize="21045,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" path="m21045,11581v,6400,-4700,11580,-10522,11580c4700,23161,,17981,,11581,,5188,4700,,10523,v5822,,10522,5188,10522,11581xe" filled="f" strokeweight=".14614mm">
              <v:stroke miterlimit="83231f" joinstyle="miter"/>
              <v:path arrowok="t" textboxrect="0,0,21045,23161"/>
            </v:shape>
            <v:shape id="Shape 2556" o:spid="_x0000_s4953" style="position:absolute;left:3325;top:8261;width:158;height:174;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" path="m7892,v4363,,7892,3891,7892,8686c15784,13488,12255,17371,7892,17371,3536,17371,,13488,,8686,,3891,3536,,7892,xe" fillcolor="red" stroked="f" strokeweight="0">
              <v:stroke miterlimit="83231f" joinstyle="miter"/>
              <v:path arrowok="t" textboxrect="0,0,15784,17371"/>
            </v:shape>
            <v:shape id="Shape 2557" o:spid="_x0000_s4954" style="position:absolute;left:10018;top:8261;width:158;height:174;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" path="m7857,v4349,,7927,3891,7927,8686c15784,13488,12206,17371,7857,17371,3508,17371,,13488,,8686,,3891,3508,,7857,xe" fillcolor="red" stroked="f" strokeweight="0">
              <v:stroke miterlimit="83231f" joinstyle="miter"/>
              <v:path arrowok="t" textboxrect="0,0,15784,17371"/>
            </v:shape>
            <v:rect id="Rectangle 2558" o:spid="_x0000_s4955" style="position:absolute;left:9323;top:8589;width:655;height:2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cHwQAAAN0AAAAPAAAAZHJzL2Rvd25yZXYueG1sRE/LisIw&#10;FN0L/kO4wuw0VXD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FBqVwfBAAAA3QAAAA8AAAAA&#10;AAAAAAAAAAAABwIAAGRycy9kb3ducmV2LnhtbFBLBQYAAAAAAwADALcAAAD1AgAAAAA=&#10;" filled="f" stroked="f">
              <v:textbox inset="0,0,0,0">
                <w:txbxContent>
                  <w:p w:rsidR="000C15FA" w:rsidRDefault="00700A2F">
                    <w:pPr>
                      <w:spacing w:after="160" w:line="259" w:lineRule="auto"/>
                      <w:ind w:left="0" w:firstLine="0"/>
                      <w:jc w:val="left"/>
                    </w:pPr>
                    <w:r>
                      <w:rPr>
                        <w:b/>
                        <w:i/>
                        <w:sz w:val="22"/>
                      </w:rPr>
                      <w:t>r</w:t>
                    </w:r>
                  </w:p>
                </w:txbxContent>
              </v:textbox>
            </v:rect>
            <v:shape id="Shape 2559" o:spid="_x0000_s4956" style="position:absolute;left:1337;top:386;width:158;height:174;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" path="m7892,v4356,,7892,3860,7892,8724c15784,13511,12248,17371,7892,17371,3536,17371,,13511,,8724,,3860,3536,,7892,xe" fillcolor="red" stroked="f" strokeweight="0">
              <v:stroke miterlimit="83231f" joinstyle="miter"/>
              <v:path arrowok="t" textboxrect="0,0,15784,17371"/>
            </v:shape>
            <v:rect id="Rectangle 2560" o:spid="_x0000_s4957" style="position:absolute;width:1123;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G8wwAAAN0AAAAPAAAAZHJzL2Rvd25yZXYueG1sRE9Na8JA&#10;EL0X/A/LCN7qxo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YHCRvMMAAADdAAAADwAA&#10;AAAAAAAAAAAAAAAHAgAAZHJzL2Rvd25yZXYueG1sUEsFBgAAAAADAAMAtwAAAPcCAAAAAA==&#10;" filled="f" stroked="f">
              <v:textbox inset="0,0,0,0">
                <w:txbxContent>
                  <w:p w:rsidR="000C15FA" w:rsidRDefault="00700A2F">
                    <w:pPr>
                      <w:spacing w:after="160" w:line="259" w:lineRule="auto"/>
                      <w:ind w:left="0" w:firstLine="0"/>
                      <w:jc w:val="left"/>
                    </w:pPr>
                    <w:r>
                      <w:rPr>
                        <w:b/>
                        <w:i/>
                        <w:sz w:val="22"/>
                      </w:rPr>
                      <w:t>F</w:t>
                    </w:r>
                  </w:p>
                </w:txbxContent>
              </v:textbox>
            </v:rect>
            <v:shape id="Shape 2561" o:spid="_x0000_s4958" style="position:absolute;left:15321;top:8319;width:158;height:174;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" path="m7927,v4349,,7857,3891,7857,8686c15784,13488,12276,17371,7927,17371,3578,17371,,13488,,8686,,3891,3578,,7927,xe" fillcolor="red" stroked="f" strokeweight="0">
              <v:stroke miterlimit="83231f" joinstyle="miter"/>
              <v:path arrowok="t" textboxrect="0,0,15784,17371"/>
            </v:shape>
            <v:shape id="Shape 2562" o:spid="_x0000_s4959" style="position:absolute;left:22014;top:8319;width:158;height:174;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" path="m7857,v4349,,7927,3891,7927,8686c15784,13488,12206,17371,7857,17371,3508,17371,,13488,,8686,,3891,3508,,7857,xe" fillcolor="red" stroked="f" strokeweight="0">
              <v:stroke miterlimit="83231f" joinstyle="miter"/>
              <v:path arrowok="t" textboxrect="0,0,15784,17371"/>
            </v:shape>
            <v:shape id="Shape 2564" o:spid="_x0000_s4960" style="position:absolute;left:13333;top:444;width:158;height:174;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" path="m7857,v4349,,7927,3860,7927,8724c15784,13511,12206,17371,7857,17371,3508,17371,,13511,,8724,,3860,3508,,7857,xe" fillcolor="red" stroked="f" strokeweight="0">
              <v:stroke miterlimit="83231f" joinstyle="miter"/>
              <v:path arrowok="t" textboxrect="0,0,15784,17371"/>
            </v:shape>
            <v:rect id="Rectangle 2565" o:spid="_x0000_s4961" style="position:absolute;left:12000;top:55;width:1123;height:2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IkxQAAAN0AAAAPAAAAZHJzL2Rvd25yZXYueG1sRI9Bi8Iw&#10;FITvgv8hPGFvmq6g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wBzIkxQAAAN0AAAAP&#10;AAAAAAAAAAAAAAAAAAcCAABkcnMvZG93bnJldi54bWxQSwUGAAAAAAMAAwC3AAAA+QIAAAAA&#10;" filled="f" stroked="f">
              <v:textbox inset="0,0,0,0">
                <w:txbxContent>
                  <w:p w:rsidR="000C15FA" w:rsidRDefault="00700A2F">
                    <w:pPr>
                      <w:spacing w:after="160" w:line="259" w:lineRule="auto"/>
                      <w:ind w:left="0" w:firstLine="0"/>
                      <w:jc w:val="left"/>
                    </w:pPr>
                    <w:r>
                      <w:rPr>
                        <w:b/>
                        <w:i/>
                        <w:sz w:val="22"/>
                      </w:rPr>
                      <w:t>F</w:t>
                    </w:r>
                  </w:p>
                </w:txbxContent>
              </v:textbox>
            </v:rect>
            <v:shape id="Shape 2566" o:spid="_x0000_s4962" style="position:absolute;left:27527;top:8435;width:158;height:174;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" path="m7927,v4349,,7857,3891,7857,8686c15784,13488,12276,17371,7927,17371,3578,17371,,13488,,8686,,3891,3578,,7927,xe" fillcolor="red" stroked="f" strokeweight="0">
              <v:stroke miterlimit="83231f" joinstyle="miter"/>
              <v:path arrowok="t" textboxrect="0,0,15784,17371"/>
            </v:shape>
            <v:shape id="Shape 2567" o:spid="_x0000_s4963" style="position:absolute;left:34220;top:8435;width:158;height:174;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" path="m7857,v4349,,7927,3891,7927,8686c15784,13488,12206,17371,7857,17371,3508,17371,,13488,,8686,,3891,3508,,7857,xe" fillcolor="red" stroked="f" strokeweight="0">
              <v:stroke miterlimit="83231f" joinstyle="miter"/>
              <v:path arrowok="t" textboxrect="0,0,15784,17371"/>
            </v:shape>
            <v:shape id="Shape 2569" o:spid="_x0000_s4964" style="position:absolute;left:25539;top:560;width:158;height:174;visibility:visible;mso-wrap-style:square;v-text-anchor:top" coordsize="15784,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" path="m7857,v4349,,7927,3860,7927,8724c15784,13511,12206,17371,7857,17371,3508,17371,,13511,,8724,,3860,3508,,7857,xe" fillcolor="red" stroked="f" strokeweight="0">
              <v:stroke miterlimit="83231f" joinstyle="miter"/>
              <v:path arrowok="t" textboxrect="0,0,15784,17371"/>
            </v:shape>
            <v:rect id="Rectangle 2570" o:spid="_x0000_s4965" style="position:absolute;left:24205;top:168;width:1123;height:2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dhwwAAAN0AAAAPAAAAZHJzL2Rvd25yZXYueG1sRE/LisIw&#10;FN0L8w/hDrjTdITx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5akHYcMAAADdAAAADwAA&#10;AAAAAAAAAAAAAAAHAgAAZHJzL2Rvd25yZXYueG1sUEsFBgAAAAADAAMAtwAAAPcCAAAAAA==&#10;" filled="f" stroked="f">
              <v:textbox inset="0,0,0,0">
                <w:txbxContent>
                  <w:p w:rsidR="000C15FA" w:rsidRDefault="00700A2F">
                    <w:pPr>
                      <w:spacing w:after="160" w:line="259" w:lineRule="auto"/>
                      <w:ind w:left="0" w:firstLine="0"/>
                      <w:jc w:val="left"/>
                    </w:pPr>
                    <w:r>
                      <w:rPr>
                        <w:b/>
                        <w:i/>
                        <w:sz w:val="22"/>
                      </w:rPr>
                      <w:t>F</w:t>
                    </w:r>
                  </w:p>
                </w:txbxContent>
              </v:textbox>
            </v:rect>
            <v:rect id="Rectangle 2575" o:spid="_x0000_s4966" style="position:absolute;left:37368;top:55;width:1124;height:2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T5xgAAAN0AAAAPAAAAZHJzL2Rvd25yZXYueG1sRI9Pi8Iw&#10;FMTvC36H8ARva6qg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9d6k+cYAAADdAAAA&#10;DwAAAAAAAAAAAAAAAAAHAgAAZHJzL2Rvd25yZXYueG1sUEsFBgAAAAADAAMAtwAAAPoCAAAAAA==&#10;" filled="f" stroked="f">
              <v:textbox inset="0,0,0,0">
                <w:txbxContent>
                  <w:p w:rsidR="000C15FA" w:rsidRDefault="00700A2F">
                    <w:pPr>
                      <w:spacing w:after="160" w:line="259" w:lineRule="auto"/>
                      <w:ind w:left="0" w:firstLine="0"/>
                      <w:jc w:val="left"/>
                    </w:pPr>
                    <w:r>
                      <w:rPr>
                        <w:b/>
                        <w:i/>
                        <w:sz w:val="22"/>
                      </w:rPr>
                      <w:t>F</w:t>
                    </w:r>
                  </w:p>
                </w:txbxContent>
              </v:textbox>
            </v:rect>
            <w10:wrap type="square"/>
          </v:group>
        </w:pict>
      </w:r>
      <w:r w:rsidR="00700A2F">
        <w:t xml:space="preserve">Hình 1 </w:t>
      </w:r>
    </w:p>
    <w:p w:rsidR="000C15FA" w:rsidRDefault="00700A2F">
      <w:pPr>
        <w:numPr>
          <w:ilvl w:val="0"/>
          <w:numId w:val="7"/>
        </w:numPr>
        <w:spacing w:after="115"/>
        <w:ind w:right="121" w:hanging="293"/>
      </w:pPr>
      <w:r>
        <w:t xml:space="preserve">Hình 3 </w:t>
      </w:r>
    </w:p>
    <w:p w:rsidR="000C15FA" w:rsidRDefault="00700A2F">
      <w:pPr>
        <w:numPr>
          <w:ilvl w:val="0"/>
          <w:numId w:val="7"/>
        </w:numPr>
        <w:ind w:right="121" w:hanging="293"/>
      </w:pPr>
      <w:r>
        <w:t xml:space="preserve">Hình 2 </w:t>
      </w:r>
    </w:p>
    <w:p w:rsidR="004625EB" w:rsidRDefault="00700A2F">
      <w:pPr>
        <w:numPr>
          <w:ilvl w:val="0"/>
          <w:numId w:val="7"/>
        </w:numPr>
        <w:spacing w:after="339"/>
        <w:ind w:right="121" w:hanging="293"/>
      </w:pPr>
      <w:r>
        <w:t xml:space="preserve">Hình 4 </w:t>
      </w:r>
      <w:r>
        <w:tab/>
      </w:r>
    </w:p>
    <w:p w:rsidR="000C15FA" w:rsidRDefault="00700A2F">
      <w:pPr>
        <w:spacing w:after="0"/>
        <w:ind w:left="-5"/>
      </w:pPr>
      <w:r>
        <w:rPr>
          <w:b/>
          <w:i/>
          <w:color w:val="FF0000"/>
          <w:u w:val="double" w:color="FF0000"/>
        </w:rPr>
        <w:t>Câu 17:</w:t>
      </w:r>
      <w:r>
        <w:rPr>
          <w:rFonts w:ascii="Arial" w:eastAsia="Arial" w:hAnsi="Arial" w:cs="Arial"/>
          <w:b/>
          <w:i/>
          <w:color w:val="FF0000"/>
        </w:rPr>
        <w:t xml:space="preserve"> </w:t>
      </w:r>
      <w:r>
        <w:t xml:space="preserve">Hai điện tích điểm trái dấu có cùng độ lớn </w:t>
      </w:r>
      <w:r>
        <w:rPr>
          <w:rFonts w:ascii="Cambria Math" w:eastAsia="Cambria Math" w:hAnsi="Cambria Math" w:cs="Cambria Math"/>
          <w:vertAlign w:val="superscript"/>
        </w:rPr>
        <w:t>10</w:t>
      </w:r>
      <w:r>
        <w:rPr>
          <w:rFonts w:ascii="Cambria Math" w:eastAsia="Cambria Math" w:hAnsi="Cambria Math" w:cs="Cambria Math"/>
          <w:sz w:val="21"/>
          <w:vertAlign w:val="superscript"/>
        </w:rPr>
        <w:t>−4</w:t>
      </w:r>
      <w:r>
        <w:t xml:space="preserve"> C đặt cách nhau 1 m trong parafin có điện môi bằng </w:t>
      </w:r>
    </w:p>
    <w:p w:rsidR="000C15FA" w:rsidRDefault="00700A2F">
      <w:pPr>
        <w:spacing w:after="145" w:line="259" w:lineRule="auto"/>
        <w:ind w:left="3942" w:right="4022"/>
        <w:jc w:val="center"/>
      </w:pPr>
      <w:r>
        <w:rPr>
          <w:rFonts w:ascii="Cambria Math" w:eastAsia="Cambria Math" w:hAnsi="Cambria Math" w:cs="Cambria Math"/>
          <w:sz w:val="17"/>
        </w:rPr>
        <w:t>3</w:t>
      </w:r>
    </w:p>
    <w:p w:rsidR="000C15FA" w:rsidRDefault="00700A2F">
      <w:pPr>
        <w:spacing w:after="0"/>
        <w:ind w:left="-5"/>
      </w:pPr>
      <w:r>
        <w:t xml:space="preserve">2 thì chúng </w:t>
      </w:r>
    </w:p>
    <w:p w:rsidR="000C15FA" w:rsidRDefault="00700A2F">
      <w:pPr>
        <w:tabs>
          <w:tab w:val="center" w:pos="1571"/>
          <w:tab w:val="center" w:pos="6581"/>
        </w:tabs>
        <w:spacing w:after="160" w:line="259" w:lineRule="auto"/>
        <w:ind w:left="0" w:firstLine="0"/>
        <w:jc w:val="left"/>
      </w:pPr>
      <w:r>
        <w:rPr>
          <w:b/>
          <w:color w:val="0000FF"/>
        </w:rPr>
        <w:t xml:space="preserve"> </w:t>
      </w:r>
      <w:r>
        <w:rPr>
          <w:b/>
          <w:color w:val="0000FF"/>
        </w:rPr>
        <w:tab/>
        <w:t xml:space="preserve">A. </w:t>
      </w:r>
      <w:r>
        <w:t>hút nhau một lực 0,5 N.</w:t>
      </w:r>
      <w:r>
        <w:rPr>
          <w:b/>
          <w:color w:val="0000FF"/>
        </w:rPr>
        <w:t xml:space="preserve"> </w:t>
      </w:r>
      <w:r>
        <w:rPr>
          <w:b/>
          <w:color w:val="0000FF"/>
        </w:rPr>
        <w:tab/>
        <w:t xml:space="preserve">B. </w:t>
      </w:r>
      <w:r>
        <w:t xml:space="preserve">hút nhau một lực 5 N. </w:t>
      </w:r>
    </w:p>
    <w:p w:rsidR="000C15FA" w:rsidRDefault="00700A2F">
      <w:pPr>
        <w:tabs>
          <w:tab w:val="center" w:pos="1470"/>
          <w:tab w:val="center" w:pos="6698"/>
        </w:tabs>
        <w:spacing w:after="160" w:line="259" w:lineRule="auto"/>
        <w:ind w:left="0" w:firstLine="0"/>
        <w:jc w:val="left"/>
      </w:pPr>
      <w:r>
        <w:rPr>
          <w:b/>
          <w:color w:val="0000FF"/>
        </w:rPr>
        <w:t xml:space="preserve"> </w:t>
      </w:r>
      <w:r>
        <w:rPr>
          <w:b/>
          <w:color w:val="0000FF"/>
        </w:rPr>
        <w:tab/>
        <w:t xml:space="preserve">C. </w:t>
      </w:r>
      <w:r>
        <w:t xml:space="preserve">đẩy nhau một lực 5N. </w:t>
      </w:r>
      <w:r>
        <w:rPr>
          <w:b/>
          <w:color w:val="0000FF"/>
        </w:rPr>
        <w:t xml:space="preserve"> </w:t>
      </w:r>
      <w:r>
        <w:rPr>
          <w:b/>
          <w:color w:val="0000FF"/>
        </w:rPr>
        <w:tab/>
        <w:t xml:space="preserve">D. </w:t>
      </w:r>
      <w:r>
        <w:t xml:space="preserve">đẩy nhau một lực 0,5 N. </w:t>
      </w:r>
    </w:p>
    <w:p w:rsidR="000C15FA" w:rsidRDefault="00700A2F">
      <w:pPr>
        <w:spacing w:after="10" w:line="370" w:lineRule="auto"/>
        <w:ind w:left="-5"/>
      </w:pPr>
      <w:r>
        <w:rPr>
          <w:b/>
          <w:i/>
          <w:color w:val="FF0000"/>
          <w:u w:val="double" w:color="FF0000"/>
        </w:rPr>
        <w:t>Câu 18:</w:t>
      </w:r>
      <w:r>
        <w:rPr>
          <w:rFonts w:ascii="Arial" w:eastAsia="Arial" w:hAnsi="Arial" w:cs="Arial"/>
          <w:b/>
          <w:i/>
          <w:color w:val="FF0000"/>
        </w:rPr>
        <w:t xml:space="preserve"> </w:t>
      </w:r>
      <w:r>
        <w:t>Hai điện tích điểm cùng độ lớn 10</w:t>
      </w:r>
      <w:r>
        <w:rPr>
          <w:vertAlign w:val="superscript"/>
        </w:rPr>
        <w:t>-4</w:t>
      </w:r>
      <w:r>
        <w:t xml:space="preserve"> C đặt trong chân không, để tương tác nhau bằng lực có độ lớn 10</w:t>
      </w:r>
      <w:r>
        <w:rPr>
          <w:vertAlign w:val="superscript"/>
        </w:rPr>
        <w:t>-3</w:t>
      </w:r>
      <w:r>
        <w:t xml:space="preserve"> N thì chúng phải đặt cách nhau </w:t>
      </w:r>
    </w:p>
    <w:p w:rsidR="000C15FA" w:rsidRDefault="00700A2F">
      <w:pPr>
        <w:tabs>
          <w:tab w:val="center" w:pos="883"/>
          <w:tab w:val="center" w:pos="3309"/>
          <w:tab w:val="center" w:pos="5989"/>
          <w:tab w:val="center" w:pos="8419"/>
        </w:tabs>
        <w:ind w:left="-15" w:firstLine="0"/>
        <w:jc w:val="left"/>
      </w:pPr>
      <w:r>
        <w:rPr>
          <w:b/>
          <w:color w:val="0000FF"/>
        </w:rPr>
        <w:t xml:space="preserve"> </w:t>
      </w:r>
      <w:r>
        <w:rPr>
          <w:b/>
          <w:color w:val="0000FF"/>
        </w:rPr>
        <w:tab/>
        <w:t xml:space="preserve">A. </w:t>
      </w:r>
      <w:r>
        <w:t xml:space="preserve">30000 m. </w:t>
      </w:r>
      <w:r>
        <w:rPr>
          <w:b/>
          <w:color w:val="0000FF"/>
        </w:rPr>
        <w:t xml:space="preserve"> </w:t>
      </w:r>
      <w:r>
        <w:rPr>
          <w:b/>
          <w:color w:val="0000FF"/>
        </w:rPr>
        <w:tab/>
        <w:t xml:space="preserve">B. </w:t>
      </w:r>
      <w:r>
        <w:t>300 m.</w:t>
      </w:r>
      <w:r>
        <w:rPr>
          <w:b/>
          <w:color w:val="0000FF"/>
        </w:rPr>
        <w:t xml:space="preserve"> </w:t>
      </w:r>
      <w:r>
        <w:rPr>
          <w:b/>
          <w:color w:val="0000FF"/>
        </w:rPr>
        <w:tab/>
        <w:t xml:space="preserve">C. </w:t>
      </w:r>
      <w:r>
        <w:t>90000 m.</w:t>
      </w:r>
      <w:r>
        <w:rPr>
          <w:b/>
          <w:color w:val="0000FF"/>
        </w:rPr>
        <w:t xml:space="preserve"> </w:t>
      </w:r>
      <w:r>
        <w:rPr>
          <w:b/>
          <w:color w:val="0000FF"/>
        </w:rPr>
        <w:tab/>
        <w:t xml:space="preserve">D. </w:t>
      </w:r>
      <w:r>
        <w:t xml:space="preserve">900 m. </w:t>
      </w:r>
    </w:p>
    <w:p w:rsidR="000C15FA" w:rsidRDefault="00700A2F">
      <w:pPr>
        <w:spacing w:after="0"/>
        <w:ind w:left="-5"/>
      </w:pPr>
      <w:r>
        <w:rPr>
          <w:b/>
          <w:i/>
          <w:color w:val="FF0000"/>
          <w:u w:val="double" w:color="FF0000"/>
        </w:rPr>
        <w:t>Câu 19:</w:t>
      </w:r>
      <w:r>
        <w:rPr>
          <w:rFonts w:ascii="Arial" w:eastAsia="Arial" w:hAnsi="Arial" w:cs="Arial"/>
          <w:b/>
          <w:i/>
          <w:color w:val="FF0000"/>
        </w:rPr>
        <w:t xml:space="preserve"> </w:t>
      </w:r>
      <w:r>
        <w:t xml:space="preserve">Có bốn vật A, B, C, D kích thước nhỏ, nhiễm điện. Biết rằng vật A hút vật B nhưng lại đẩy C. Vật C hút vật D. Khẳng định nào sau đây là </w:t>
      </w:r>
      <w:r>
        <w:rPr>
          <w:b/>
        </w:rPr>
        <w:t xml:space="preserve">không </w:t>
      </w:r>
      <w:r>
        <w:t xml:space="preserve">đúng? </w:t>
      </w:r>
    </w:p>
    <w:p w:rsidR="004625EB" w:rsidRDefault="004625EB" w:rsidP="009E4146">
      <w:pPr>
        <w:tabs>
          <w:tab w:val="left" w:pos="5389"/>
        </w:tabs>
        <w:spacing w:after="0" w:line="259" w:lineRule="auto"/>
        <w:ind w:left="0" w:firstLine="0"/>
        <w:jc w:val="left"/>
      </w:pPr>
      <w:r w:rsidRPr="009E4146">
        <w:rPr>
          <w:b/>
          <w:color w:val="0000FF"/>
        </w:rPr>
        <w:t xml:space="preserve"> </w:t>
      </w:r>
      <w:r w:rsidRPr="009E4146">
        <w:rPr>
          <w:b/>
          <w:color w:val="0000FF"/>
        </w:rPr>
        <w:tab/>
        <w:t xml:space="preserve">A. </w:t>
      </w:r>
      <w:r>
        <w:t>Điện tích của vật A và D trái dấu.</w:t>
      </w:r>
      <w:r w:rsidRPr="009E4146">
        <w:rPr>
          <w:b/>
          <w:color w:val="0000FF"/>
        </w:rPr>
        <w:t xml:space="preserve"> </w:t>
      </w:r>
      <w:r>
        <w:tab/>
      </w:r>
      <w:r w:rsidRPr="009E4146">
        <w:rPr>
          <w:b/>
          <w:color w:val="0000FF"/>
        </w:rPr>
        <w:t xml:space="preserve">B. </w:t>
      </w:r>
      <w:r>
        <w:t xml:space="preserve">Điện tích của vật A và D cùng dấu. </w:t>
      </w:r>
    </w:p>
    <w:p w:rsidR="004625EB" w:rsidRDefault="004625EB" w:rsidP="009E4146">
      <w:pPr>
        <w:tabs>
          <w:tab w:val="left" w:pos="5389"/>
        </w:tabs>
        <w:spacing w:after="0" w:line="259" w:lineRule="auto"/>
        <w:ind w:left="0" w:firstLine="0"/>
        <w:jc w:val="left"/>
      </w:pPr>
      <w:r w:rsidRPr="009E4146">
        <w:rPr>
          <w:b/>
          <w:color w:val="0000FF"/>
        </w:rPr>
        <w:t xml:space="preserve"> </w:t>
      </w:r>
      <w:r w:rsidRPr="009E4146">
        <w:rPr>
          <w:b/>
          <w:color w:val="0000FF"/>
        </w:rPr>
        <w:tab/>
        <w:t xml:space="preserve">C. </w:t>
      </w:r>
      <w:r>
        <w:t>Điện tích của vật B và D cùng dấu.</w:t>
      </w:r>
      <w:r w:rsidRPr="009E4146">
        <w:rPr>
          <w:b/>
          <w:color w:val="0000FF"/>
        </w:rPr>
        <w:t xml:space="preserve"> </w:t>
      </w:r>
      <w:r>
        <w:tab/>
      </w:r>
      <w:r w:rsidRPr="009E4146">
        <w:rPr>
          <w:b/>
          <w:color w:val="0000FF"/>
        </w:rPr>
        <w:t xml:space="preserve">D. </w:t>
      </w:r>
      <w:r>
        <w:t xml:space="preserve">Điện tích của vật A và C cùng dấu. </w:t>
      </w:r>
    </w:p>
    <w:p w:rsidR="000C15FA" w:rsidRDefault="000C15FA">
      <w:pPr>
        <w:sectPr w:rsidR="000C15FA">
          <w:headerReference w:type="even" r:id="rId11"/>
          <w:headerReference w:type="default" r:id="rId12"/>
          <w:footerReference w:type="even" r:id="rId13"/>
          <w:footerReference w:type="default" r:id="rId14"/>
          <w:headerReference w:type="first" r:id="rId15"/>
          <w:footerReference w:type="first" r:id="rId16"/>
          <w:pgSz w:w="11906" w:h="16841"/>
          <w:pgMar w:top="294" w:right="562" w:bottom="539" w:left="852" w:header="720" w:footer="2" w:gutter="0"/>
          <w:cols w:space="720"/>
        </w:sectPr>
      </w:pPr>
    </w:p>
    <w:p w:rsidR="000C15FA" w:rsidRDefault="00700A2F">
      <w:pPr>
        <w:spacing w:after="0" w:line="379" w:lineRule="auto"/>
        <w:ind w:left="-5"/>
      </w:pPr>
      <w:r>
        <w:rPr>
          <w:b/>
          <w:i/>
          <w:color w:val="FF0000"/>
          <w:u w:val="double" w:color="FF0000"/>
        </w:rPr>
        <w:lastRenderedPageBreak/>
        <w:t>Câu 30:</w:t>
      </w:r>
      <w:r>
        <w:rPr>
          <w:rFonts w:ascii="Arial" w:eastAsia="Arial" w:hAnsi="Arial" w:cs="Arial"/>
          <w:b/>
          <w:i/>
          <w:color w:val="FF0000"/>
        </w:rPr>
        <w:t xml:space="preserve"> </w:t>
      </w:r>
      <w:r>
        <w:t>Hai điện tích điểm bằng nhau đặt trong chân không cách nhau một khoảng r</w:t>
      </w:r>
      <w:r>
        <w:rPr>
          <w:vertAlign w:val="subscript"/>
        </w:rPr>
        <w:t>1</w:t>
      </w:r>
      <w:r>
        <w:t xml:space="preserve"> = 2 (cm). Lực đẩy giữa chúng là F</w:t>
      </w:r>
      <w:r>
        <w:rPr>
          <w:vertAlign w:val="subscript"/>
        </w:rPr>
        <w:t>1</w:t>
      </w:r>
      <w:r>
        <w:t xml:space="preserve"> = 1,6.10</w:t>
      </w:r>
      <w:r>
        <w:rPr>
          <w:vertAlign w:val="superscript"/>
        </w:rPr>
        <w:t xml:space="preserve"> - 4</w:t>
      </w:r>
      <w:r>
        <w:t xml:space="preserve"> (N). Để lực tương tác giữa hai điện tích đó bằng F</w:t>
      </w:r>
      <w:r>
        <w:rPr>
          <w:vertAlign w:val="subscript"/>
        </w:rPr>
        <w:t>2</w:t>
      </w:r>
      <w:r>
        <w:t xml:space="preserve"> = 2,5.10</w:t>
      </w:r>
      <w:r>
        <w:rPr>
          <w:vertAlign w:val="superscript"/>
        </w:rPr>
        <w:t xml:space="preserve"> - 4</w:t>
      </w:r>
      <w:r>
        <w:t xml:space="preserve"> (N) thì khoảng cách giữa chúng là  </w:t>
      </w:r>
    </w:p>
    <w:p w:rsidR="000C15FA" w:rsidRDefault="00700A2F">
      <w:pPr>
        <w:tabs>
          <w:tab w:val="center" w:pos="3510"/>
          <w:tab w:val="center" w:pos="6130"/>
          <w:tab w:val="center" w:pos="8626"/>
        </w:tabs>
        <w:ind w:left="-15" w:firstLine="0"/>
        <w:jc w:val="left"/>
      </w:pPr>
      <w:r>
        <w:t xml:space="preserve"> </w:t>
      </w:r>
      <w:r>
        <w:rPr>
          <w:b/>
          <w:color w:val="0000FF"/>
        </w:rPr>
        <w:t xml:space="preserve"> A. </w:t>
      </w:r>
      <w:r>
        <w:t>r</w:t>
      </w:r>
      <w:r>
        <w:rPr>
          <w:vertAlign w:val="subscript"/>
        </w:rPr>
        <w:t>2</w:t>
      </w:r>
      <w:r>
        <w:t xml:space="preserve"> = 1,6m. </w:t>
      </w:r>
      <w:r>
        <w:rPr>
          <w:b/>
          <w:color w:val="0000FF"/>
        </w:rPr>
        <w:t xml:space="preserve"> </w:t>
      </w:r>
      <w:r>
        <w:rPr>
          <w:b/>
          <w:color w:val="0000FF"/>
        </w:rPr>
        <w:tab/>
        <w:t xml:space="preserve">B. </w:t>
      </w:r>
      <w:r>
        <w:t>r</w:t>
      </w:r>
      <w:r>
        <w:rPr>
          <w:vertAlign w:val="subscript"/>
        </w:rPr>
        <w:t>2</w:t>
      </w:r>
      <w:r>
        <w:t xml:space="preserve"> = 1,6cm. </w:t>
      </w:r>
      <w:r>
        <w:rPr>
          <w:b/>
          <w:color w:val="0000FF"/>
        </w:rPr>
        <w:t xml:space="preserve"> </w:t>
      </w:r>
      <w:r>
        <w:rPr>
          <w:b/>
          <w:color w:val="0000FF"/>
        </w:rPr>
        <w:tab/>
        <w:t xml:space="preserve">C. </w:t>
      </w:r>
      <w:r>
        <w:t>r</w:t>
      </w:r>
      <w:r>
        <w:rPr>
          <w:vertAlign w:val="subscript"/>
        </w:rPr>
        <w:t>2</w:t>
      </w:r>
      <w:r>
        <w:t xml:space="preserve"> = 1,28cm. </w:t>
      </w:r>
      <w:r>
        <w:rPr>
          <w:b/>
          <w:color w:val="0000FF"/>
        </w:rPr>
        <w:t xml:space="preserve"> </w:t>
      </w:r>
      <w:r>
        <w:rPr>
          <w:b/>
          <w:color w:val="0000FF"/>
        </w:rPr>
        <w:tab/>
        <w:t xml:space="preserve">D. </w:t>
      </w:r>
      <w:r>
        <w:t>r</w:t>
      </w:r>
      <w:r>
        <w:rPr>
          <w:vertAlign w:val="subscript"/>
        </w:rPr>
        <w:t>2</w:t>
      </w:r>
      <w:r>
        <w:t xml:space="preserve"> = 1,28m.  </w:t>
      </w:r>
    </w:p>
    <w:p w:rsidR="000C15FA" w:rsidRDefault="00700A2F">
      <w:pPr>
        <w:spacing w:after="0" w:line="385" w:lineRule="auto"/>
        <w:ind w:left="-5"/>
      </w:pPr>
      <w:r>
        <w:rPr>
          <w:b/>
          <w:i/>
          <w:color w:val="FF0000"/>
          <w:u w:val="double" w:color="FF0000"/>
        </w:rPr>
        <w:t>Câu 31:</w:t>
      </w:r>
      <w:r>
        <w:rPr>
          <w:rFonts w:ascii="Arial" w:eastAsia="Arial" w:hAnsi="Arial" w:cs="Arial"/>
          <w:b/>
          <w:i/>
          <w:color w:val="FF0000"/>
        </w:rPr>
        <w:t xml:space="preserve"> </w:t>
      </w:r>
      <w:r>
        <w:t xml:space="preserve">Hai điện tích điểm nằm yên trong chân không tương tác với nhau bằng một lực F. Thay đổi các điện tích thì lực tương tác đổi chiều nhưng độ lớn không đổi. Hỏi các yếu tố trên thay đổi như thế nào? </w:t>
      </w:r>
    </w:p>
    <w:p w:rsidR="000C15FA" w:rsidRDefault="00700A2F">
      <w:pPr>
        <w:tabs>
          <w:tab w:val="center" w:pos="1826"/>
          <w:tab w:val="center" w:pos="7309"/>
        </w:tabs>
        <w:ind w:left="-15" w:firstLine="0"/>
        <w:jc w:val="left"/>
      </w:pPr>
      <w:r>
        <w:rPr>
          <w:b/>
          <w:color w:val="0000FF"/>
        </w:rPr>
        <w:t xml:space="preserve"> </w:t>
      </w:r>
      <w:r>
        <w:rPr>
          <w:b/>
          <w:color w:val="0000FF"/>
        </w:rPr>
        <w:tab/>
        <w:t xml:space="preserve">A. </w:t>
      </w:r>
      <w:r>
        <w:t>đổi dấu q</w:t>
      </w:r>
      <w:r>
        <w:rPr>
          <w:vertAlign w:val="subscript"/>
        </w:rPr>
        <w:t>1</w:t>
      </w:r>
      <w:r>
        <w:t>, không thay đổi q</w:t>
      </w:r>
      <w:r>
        <w:rPr>
          <w:vertAlign w:val="subscript"/>
        </w:rPr>
        <w:t>2</w:t>
      </w:r>
      <w:r>
        <w:rPr>
          <w:b/>
          <w:color w:val="0000FF"/>
        </w:rPr>
        <w:t xml:space="preserve"> </w:t>
      </w:r>
      <w:r>
        <w:rPr>
          <w:b/>
          <w:color w:val="0000FF"/>
        </w:rPr>
        <w:tab/>
        <w:t xml:space="preserve">B. </w:t>
      </w:r>
      <w:r>
        <w:t>Tăng giảm sao cho q</w:t>
      </w:r>
      <w:r>
        <w:rPr>
          <w:vertAlign w:val="subscript"/>
        </w:rPr>
        <w:t>1</w:t>
      </w:r>
      <w:r>
        <w:t xml:space="preserve"> + q</w:t>
      </w:r>
      <w:r>
        <w:rPr>
          <w:vertAlign w:val="subscript"/>
        </w:rPr>
        <w:t>2</w:t>
      </w:r>
      <w:r>
        <w:t xml:space="preserve"> không đổi </w:t>
      </w:r>
    </w:p>
    <w:p w:rsidR="000C15FA" w:rsidRDefault="00700A2F">
      <w:pPr>
        <w:tabs>
          <w:tab w:val="center" w:pos="1190"/>
          <w:tab w:val="center" w:pos="2835"/>
          <w:tab w:val="center" w:pos="6996"/>
        </w:tabs>
        <w:ind w:left="-15" w:firstLine="0"/>
        <w:jc w:val="left"/>
      </w:pPr>
      <w:r>
        <w:rPr>
          <w:b/>
          <w:color w:val="0000FF"/>
        </w:rPr>
        <w:t xml:space="preserve"> </w:t>
      </w:r>
      <w:r>
        <w:rPr>
          <w:b/>
          <w:color w:val="0000FF"/>
        </w:rPr>
        <w:tab/>
        <w:t xml:space="preserve">C. </w:t>
      </w:r>
      <w:r>
        <w:t>đổi dấu q</w:t>
      </w:r>
      <w:r>
        <w:rPr>
          <w:vertAlign w:val="subscript"/>
        </w:rPr>
        <w:t>1</w:t>
      </w:r>
      <w:r>
        <w:t xml:space="preserve"> và q</w:t>
      </w:r>
      <w:r>
        <w:rPr>
          <w:vertAlign w:val="subscript"/>
        </w:rPr>
        <w:t>2</w:t>
      </w:r>
      <w:r>
        <w:t xml:space="preserve"> </w:t>
      </w:r>
      <w:r>
        <w:tab/>
      </w:r>
      <w:r>
        <w:rPr>
          <w:b/>
          <w:color w:val="0000FF"/>
        </w:rPr>
        <w:t xml:space="preserve"> </w:t>
      </w:r>
      <w:r>
        <w:rPr>
          <w:b/>
          <w:color w:val="0000FF"/>
        </w:rPr>
        <w:tab/>
        <w:t xml:space="preserve">D. </w:t>
      </w:r>
      <w:r>
        <w:t>Tăng gấp đôi q</w:t>
      </w:r>
      <w:r>
        <w:rPr>
          <w:vertAlign w:val="subscript"/>
        </w:rPr>
        <w:t>1</w:t>
      </w:r>
      <w:r>
        <w:t>, giảm 2 lần q</w:t>
      </w:r>
      <w:r>
        <w:rPr>
          <w:vertAlign w:val="subscript"/>
        </w:rPr>
        <w:t xml:space="preserve">2 </w:t>
      </w:r>
    </w:p>
    <w:p w:rsidR="000C15FA" w:rsidRDefault="00700A2F">
      <w:pPr>
        <w:spacing w:after="2" w:line="381" w:lineRule="auto"/>
        <w:ind w:left="-5" w:right="-11"/>
        <w:jc w:val="left"/>
      </w:pPr>
      <w:r>
        <w:rPr>
          <w:b/>
          <w:i/>
          <w:color w:val="FF0000"/>
          <w:u w:val="double" w:color="FF0000"/>
        </w:rPr>
        <w:t>Câu 32:</w:t>
      </w:r>
      <w:r>
        <w:rPr>
          <w:rFonts w:ascii="Arial" w:eastAsia="Arial" w:hAnsi="Arial" w:cs="Arial"/>
          <w:b/>
          <w:i/>
          <w:color w:val="FF0000"/>
        </w:rPr>
        <w:t xml:space="preserve"> </w:t>
      </w:r>
      <w:r>
        <w:t>Hai viên bi sắt kích thước nhỏ, mang các điện tích q</w:t>
      </w:r>
      <w:r>
        <w:rPr>
          <w:vertAlign w:val="subscript"/>
        </w:rPr>
        <w:t>1</w:t>
      </w:r>
      <w:r>
        <w:t xml:space="preserve"> và q</w:t>
      </w:r>
      <w:r>
        <w:rPr>
          <w:vertAlign w:val="subscript"/>
        </w:rPr>
        <w:t>2</w:t>
      </w:r>
      <w:r>
        <w:t xml:space="preserve">, đặt cách nhau một khoảng r. Sau đó các viên bi được phóng điện sao cho điện tích các viên bi chỉ còn một nữa điện tích lúc đầu, đồng thời đưa chúng đến cách nhau một khoảng 0,25r thì lực tương tác giữa chúng tăng lên </w:t>
      </w:r>
    </w:p>
    <w:p w:rsidR="000C15FA" w:rsidRDefault="00700A2F">
      <w:pPr>
        <w:tabs>
          <w:tab w:val="center" w:pos="696"/>
          <w:tab w:val="center" w:pos="3242"/>
          <w:tab w:val="center" w:pos="5802"/>
          <w:tab w:val="center" w:pos="8352"/>
        </w:tabs>
        <w:ind w:left="-15" w:firstLine="0"/>
        <w:jc w:val="left"/>
      </w:pPr>
      <w:r>
        <w:rPr>
          <w:b/>
          <w:color w:val="0000FF"/>
        </w:rPr>
        <w:t xml:space="preserve"> </w:t>
      </w:r>
      <w:r>
        <w:rPr>
          <w:b/>
          <w:color w:val="0000FF"/>
        </w:rPr>
        <w:tab/>
        <w:t xml:space="preserve">A. </w:t>
      </w:r>
      <w:r>
        <w:t>2 lần.</w:t>
      </w:r>
      <w:r>
        <w:rPr>
          <w:b/>
          <w:color w:val="0000FF"/>
        </w:rPr>
        <w:t xml:space="preserve"> </w:t>
      </w:r>
      <w:r>
        <w:rPr>
          <w:b/>
          <w:color w:val="0000FF"/>
        </w:rPr>
        <w:tab/>
        <w:t xml:space="preserve">B. </w:t>
      </w:r>
      <w:r>
        <w:t>4 lần.</w:t>
      </w:r>
      <w:r>
        <w:rPr>
          <w:b/>
          <w:color w:val="0000FF"/>
        </w:rPr>
        <w:t xml:space="preserve"> </w:t>
      </w:r>
      <w:r>
        <w:rPr>
          <w:b/>
          <w:color w:val="0000FF"/>
        </w:rPr>
        <w:tab/>
        <w:t xml:space="preserve">C. </w:t>
      </w:r>
      <w:r>
        <w:t>6 lần.</w:t>
      </w:r>
      <w:r>
        <w:rPr>
          <w:b/>
          <w:color w:val="0000FF"/>
        </w:rPr>
        <w:t xml:space="preserve"> </w:t>
      </w:r>
      <w:r>
        <w:rPr>
          <w:b/>
          <w:color w:val="0000FF"/>
        </w:rPr>
        <w:tab/>
        <w:t xml:space="preserve">D. </w:t>
      </w:r>
      <w:r>
        <w:t xml:space="preserve">8 lần. </w:t>
      </w:r>
    </w:p>
    <w:p w:rsidR="000C15FA" w:rsidRDefault="00700A2F">
      <w:pPr>
        <w:spacing w:after="0" w:line="383" w:lineRule="auto"/>
        <w:ind w:left="-5"/>
      </w:pPr>
      <w:r>
        <w:rPr>
          <w:b/>
          <w:i/>
          <w:color w:val="FF0000"/>
          <w:u w:val="double" w:color="FF0000"/>
        </w:rPr>
        <w:t>Câu 33:</w:t>
      </w:r>
      <w:r>
        <w:rPr>
          <w:rFonts w:ascii="Arial" w:eastAsia="Arial" w:hAnsi="Arial" w:cs="Arial"/>
          <w:b/>
          <w:i/>
          <w:color w:val="FF0000"/>
        </w:rPr>
        <w:t xml:space="preserve"> </w:t>
      </w:r>
      <w:r>
        <w:t xml:space="preserve">Hai điện tích điểm nằm yên trong chân không tương tác với nhau một lực F. Người ta giảm mỗi điện tích đi một nửa và khoảng cách cũng giảm một nửa thì lực tương tác giữa chúng sẽ: </w:t>
      </w:r>
    </w:p>
    <w:p w:rsidR="000C15FA" w:rsidRDefault="00700A2F">
      <w:pPr>
        <w:tabs>
          <w:tab w:val="center" w:pos="912"/>
          <w:tab w:val="center" w:pos="3567"/>
          <w:tab w:val="center" w:pos="6200"/>
          <w:tab w:val="center" w:pos="8710"/>
        </w:tabs>
        <w:ind w:left="-15" w:firstLine="0"/>
        <w:jc w:val="left"/>
      </w:pPr>
      <w:r>
        <w:rPr>
          <w:b/>
          <w:color w:val="0000FF"/>
        </w:rPr>
        <w:t xml:space="preserve"> </w:t>
      </w:r>
      <w:r>
        <w:rPr>
          <w:b/>
          <w:color w:val="0000FF"/>
        </w:rPr>
        <w:tab/>
        <w:t xml:space="preserve">A. </w:t>
      </w:r>
      <w:r>
        <w:t xml:space="preserve">không đổi </w:t>
      </w:r>
      <w:r>
        <w:rPr>
          <w:b/>
          <w:color w:val="0000FF"/>
        </w:rPr>
        <w:t xml:space="preserve"> </w:t>
      </w:r>
      <w:r>
        <w:rPr>
          <w:b/>
          <w:color w:val="0000FF"/>
        </w:rPr>
        <w:tab/>
        <w:t xml:space="preserve">B. </w:t>
      </w:r>
      <w:r>
        <w:t xml:space="preserve">tăng gấp đôi </w:t>
      </w:r>
      <w:r>
        <w:rPr>
          <w:b/>
          <w:color w:val="0000FF"/>
        </w:rPr>
        <w:t xml:space="preserve"> </w:t>
      </w:r>
      <w:r>
        <w:rPr>
          <w:b/>
          <w:color w:val="0000FF"/>
        </w:rPr>
        <w:tab/>
        <w:t xml:space="preserve">C. </w:t>
      </w:r>
      <w:r>
        <w:t xml:space="preserve">giảm một nửa </w:t>
      </w:r>
      <w:r>
        <w:rPr>
          <w:b/>
          <w:color w:val="0000FF"/>
        </w:rPr>
        <w:t xml:space="preserve"> </w:t>
      </w:r>
      <w:r>
        <w:rPr>
          <w:b/>
          <w:color w:val="0000FF"/>
        </w:rPr>
        <w:tab/>
        <w:t xml:space="preserve">D. </w:t>
      </w:r>
      <w:r>
        <w:t xml:space="preserve">giảm bốn lần </w:t>
      </w:r>
    </w:p>
    <w:p w:rsidR="000C15FA" w:rsidRDefault="00700A2F">
      <w:pPr>
        <w:spacing w:after="0"/>
        <w:ind w:left="-5"/>
      </w:pPr>
      <w:r>
        <w:rPr>
          <w:b/>
          <w:i/>
          <w:color w:val="FF0000"/>
          <w:u w:val="double" w:color="FF0000"/>
        </w:rPr>
        <w:t>Câu 34:</w:t>
      </w:r>
      <w:r>
        <w:rPr>
          <w:rFonts w:ascii="Arial" w:eastAsia="Arial" w:hAnsi="Arial" w:cs="Arial"/>
          <w:b/>
          <w:i/>
          <w:color w:val="FF0000"/>
        </w:rPr>
        <w:t xml:space="preserve"> </w:t>
      </w:r>
      <w:r>
        <w:t xml:space="preserve">Cho các yếu tố sau: </w:t>
      </w:r>
    </w:p>
    <w:p w:rsidR="004625EB" w:rsidRDefault="004625EB" w:rsidP="009E4146">
      <w:pPr>
        <w:tabs>
          <w:tab w:val="left" w:pos="5367"/>
        </w:tabs>
        <w:spacing w:after="0" w:line="259" w:lineRule="auto"/>
        <w:ind w:left="0" w:firstLine="0"/>
        <w:jc w:val="left"/>
      </w:pPr>
      <w:r>
        <w:t xml:space="preserve"> </w:t>
      </w:r>
      <w:r>
        <w:tab/>
        <w:t xml:space="preserve">I. Độ lớn của các điện tích </w:t>
      </w:r>
      <w:r>
        <w:tab/>
        <w:t xml:space="preserve">II. Dấu của các điện tích </w:t>
      </w:r>
    </w:p>
    <w:p w:rsidR="004625EB" w:rsidRDefault="004625EB" w:rsidP="009E4146">
      <w:pPr>
        <w:tabs>
          <w:tab w:val="left" w:pos="5367"/>
        </w:tabs>
        <w:spacing w:after="0" w:line="259" w:lineRule="auto"/>
        <w:ind w:left="0" w:firstLine="0"/>
        <w:jc w:val="left"/>
      </w:pPr>
      <w:r>
        <w:t xml:space="preserve"> </w:t>
      </w:r>
      <w:r>
        <w:tab/>
        <w:t xml:space="preserve">III. Bản chất của điện môi  </w:t>
      </w:r>
      <w:r>
        <w:tab/>
        <w:t xml:space="preserve">IV. Khoảng cách giữa hai điện tích </w:t>
      </w:r>
    </w:p>
    <w:p w:rsidR="000C15FA" w:rsidRDefault="00700A2F">
      <w:pPr>
        <w:spacing w:after="0" w:line="402" w:lineRule="auto"/>
        <w:ind w:left="-5"/>
      </w:pPr>
      <w:r>
        <w:t xml:space="preserve"> </w:t>
      </w:r>
      <w:r>
        <w:tab/>
        <w:t xml:space="preserve">Độ lớn của lực tương tác giữa hai điện tích điểm đứng yên trong môi trường điện môi đồng chất phụ thuộc vào những yếu tố nào sau đây? </w:t>
      </w:r>
    </w:p>
    <w:p w:rsidR="000C15FA" w:rsidRDefault="00700A2F">
      <w:pPr>
        <w:tabs>
          <w:tab w:val="center" w:pos="803"/>
          <w:tab w:val="center" w:pos="3448"/>
          <w:tab w:val="center" w:pos="6054"/>
          <w:tab w:val="center" w:pos="8744"/>
        </w:tabs>
        <w:ind w:left="-15" w:firstLine="0"/>
        <w:jc w:val="left"/>
      </w:pPr>
      <w:r>
        <w:rPr>
          <w:b/>
          <w:color w:val="0000FF"/>
        </w:rPr>
        <w:t xml:space="preserve"> </w:t>
      </w:r>
      <w:r>
        <w:rPr>
          <w:b/>
          <w:color w:val="0000FF"/>
        </w:rPr>
        <w:tab/>
        <w:t>A.</w:t>
      </w:r>
      <w:r>
        <w:rPr>
          <w:color w:val="0000FF"/>
        </w:rPr>
        <w:t xml:space="preserve"> </w:t>
      </w:r>
      <w:r>
        <w:t xml:space="preserve">II và III </w:t>
      </w:r>
      <w:r>
        <w:tab/>
      </w:r>
      <w:r>
        <w:rPr>
          <w:b/>
          <w:color w:val="0000FF"/>
        </w:rPr>
        <w:t>B.</w:t>
      </w:r>
      <w:r>
        <w:rPr>
          <w:color w:val="0000FF"/>
        </w:rPr>
        <w:t xml:space="preserve"> </w:t>
      </w:r>
      <w:r>
        <w:t xml:space="preserve">I, II và III </w:t>
      </w:r>
      <w:r>
        <w:tab/>
      </w:r>
      <w:r>
        <w:rPr>
          <w:b/>
          <w:color w:val="0000FF"/>
        </w:rPr>
        <w:t>C.</w:t>
      </w:r>
      <w:r>
        <w:rPr>
          <w:color w:val="0000FF"/>
        </w:rPr>
        <w:t xml:space="preserve"> </w:t>
      </w:r>
      <w:r>
        <w:t xml:space="preserve">I, III và IV </w:t>
      </w:r>
      <w:r>
        <w:tab/>
      </w:r>
      <w:r>
        <w:rPr>
          <w:b/>
          <w:color w:val="0000FF"/>
        </w:rPr>
        <w:t>D.</w:t>
      </w:r>
      <w:r>
        <w:rPr>
          <w:color w:val="0000FF"/>
        </w:rPr>
        <w:t xml:space="preserve"> </w:t>
      </w:r>
      <w:r>
        <w:t xml:space="preserve">I, II, III và IV </w:t>
      </w:r>
    </w:p>
    <w:p w:rsidR="000C15FA" w:rsidRDefault="004625EB" w:rsidP="004625EB">
      <w:pPr>
        <w:spacing w:after="167"/>
        <w:ind w:left="-5"/>
      </w:pPr>
      <w:r>
        <w:rPr>
          <w:noProof/>
        </w:rPr>
        <w:pict>
          <v:group id="Group 270045" o:spid="_x0000_s4875" style="position:absolute;left:0;text-align:left;margin-left:448.55pt;margin-top:22.15pt;width:71.5pt;height:67pt;z-index:251634176" coordsize="9078,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">
            <v:shape id="Shape 3345" o:spid="_x0000_s4876" style="position:absolute;top:79;width:546;height:752;visibility:visible;mso-wrap-style:square;v-text-anchor:top" coordsize="54686,7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" path="m27343,l54686,75256,27343,53371,,75256,27343,xe" fillcolor="red" stroked="f" strokeweight="0">
              <v:fill opacity="49087f"/>
              <v:stroke miterlimit="83231f" joinstyle="miter"/>
              <v:path arrowok="t" textboxrect="0,0,54686,75256"/>
            </v:shape>
            <v:shape id="Shape 3346" o:spid="_x0000_s4877" style="position:absolute;left:8247;top:7959;width:751;height:548;visibility:visible;mso-wrap-style:square;v-text-anchor:top" coordsize="75092,5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" path="m,l75092,27378,,54756,21787,27378,,xe" fillcolor="red" stroked="f" strokeweight="0">
              <v:fill opacity="49087f"/>
              <v:stroke miterlimit="83231f" joinstyle="miter"/>
              <v:path arrowok="t" textboxrect="0,0,75092,54756"/>
            </v:shape>
            <v:shape id="Shape 3347" o:spid="_x0000_s4878" style="position:absolute;left:1593;top:58;width:6680;height:8004;visibility:visible;mso-wrap-style:square;v-text-anchor:top" coordsize="667984,80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" path="m15801,r881,10166l17564,20191r881,9742l18438,29933r2644,28380l21082,58242r881,9178l23719,85139r881,8613l26356,110554r881,8119l28112,126721r881,7907l29875,142394r874,7624l31630,157501r882,7413l33386,172185r881,7131l36023,193223r881,6778l37779,206637r-7,l40416,226051r-8,-71l41290,232263r881,6142l43045,244477r-7,-71l47445,273350r-7,l48313,278857r-7,-71l51831,300107r-7,-71l52705,305190r875,5012l53572,310131r4400,24144l57958,334275r881,4589l58832,338864r1757,8990l61470,352277r-7,-28l63225,360919r-7,-36l64100,365133r874,4159l65848,373400r-7,-42l68485,385402r-14,-50l69352,389263r-7,-49l71982,400615r-7,-42l72857,404272r874,3629l74605,411480r875,3530l75473,414974r1762,6969l77221,421907r882,3417l78096,425296r879,3369l79851,431974r-7,-28l80725,435236r-7,-28l81600,438455r-7,-28l82474,441632r-14,-35l84223,447880r-8,-36l85097,450922r-14,-20l85964,453944r-7,-28l86839,456923r-7,-28l87713,459867r-7,-28l88587,462776r-7,-29l89462,465642r-15,-28l90329,468480r-7,-28l91203,471276r-7,-28l92077,474043r-7,-28l92942,476760r877,2705l93812,479443r881,2690l94686,482105r874,2662l95553,484738r882,2626l96428,487337r881,2597l97295,489906r881,2563l98169,492440r882,2535l99037,494954r881,2499l99911,497424r881,2478l100778,499861r1756,4864l102520,504689r881,2386l103394,507047r881,2365l104261,509384r881,2336l105128,511692r882,2309l106003,513972r881,2281l106863,516210r1763,4490l108612,520658r881,2203l109479,522832r881,2182l110346,524985r881,2161l111213,527118r882,2132l112088,529222r874,2110l112948,531283r1762,4151l114690,535392r881,2040l115557,537403r881,2020l116424,539395r881,1990l117291,541357r882,1977l118158,543305r882,1956l119026,545225r881,1935l119893,547132r881,1913l120760,549010r881,1892l121627,550873r882,1871l122487,552702r1763,3678l124229,556338r875,1814l125089,558124r882,1793l125957,559882r881,1779l126824,561625r881,1758l127684,563340r1756,3453l129419,566750r881,1702l130286,568424r881,1680l131153,570076r875,1665l132013,571714r882,1651l132874,573323r1755,3248l134608,576521r881,1603l135475,578095r874,1582l136335,579649r882,1567l137203,581187r874,1554l138063,582713r881,1532l138916,584202r1763,3028l140651,587182r881,1496l141518,588650r881,1475l142371,590076r1762,2915l144106,592942r881,1433l144959,594332r1763,2832l146693,597114r881,1398l147553,598477r882,1384l148393,599797r2644,4060l151001,603800r882,1327l151862,605099r859,1281l154470,608960r-28,-42l155323,610196r-27,-43l157058,612674r-35,-43l157904,613874r-21,-28l158764,615074r-42,-56l161355,618625r850,1144l162184,619748r844,1123l165627,624276r880,1127l166478,625374r881,1122l167338,626468r882,1116l168192,627541r1755,2196l169919,629702r857,1051l172528,632879r-36,-36l173374,633895r-21,-28l174234,634919r-21,-29l175087,635928r-42,-56l177689,638929r-50,-50l178521,639875r-21,-21l179381,640842r-57,-64l182850,644668r-63,-64l183668,645551r-63,-71l188004,650111r-70,-70l188814,650944r4337,4335l193081,655208r874,862l193885,655999r4406,4194l198221,660129r881,819l199032,660884r4351,3946l204242,665593r-21,-21l205103,666341r-64,-49l208564,669328r-63,-50l209382,670019r-21,-21l210243,670739r-21,-21l211093,671442r2604,2129l213648,673535r882,706l214494,674213r1763,1405l216222,675589r874,693l217068,676253r1755,1370l218789,677602r881,677l219613,678230r3477,2624l223956,681498r-20,-14l224817,682134r-71,-57l229153,685247r-70,-49l229964,685819r-21,-21l230824,686412r-21,-14l231677,687012r-42,-35l234279,688784r-49,-35l235111,689342r-57,-36l238580,691636r-56,-35l239405,692166r-21,-14l240265,692723r-63,-42l244602,695456r-64,-43l245420,695957r860,530l247140,697009r-42,-29l249735,698569r-43,-28l250573,699063r-63,-35l254917,701576r-64,-35l255735,702042r-63,-35l260078,704457r-63,-36l260896,704902r-50,-29l264372,706765r-49,-28l265204,707203r855,443l270374,709862r859,426l271183,710266r3525,1744l274660,711983r881,430l276408,712829r-56,-28l280751,714891r-49,-29l281583,715272r-56,-21l285933,717256r-55,-21l286759,717630r-50,-28l291075,719522r835,361l296299,721732r-50,-21l297130,722077r861,354l298858,722783r-36,-7l301466,723842r-27,-14l302313,724181r-43,-21l306670,725889r-42,-14l307510,726214r-50,-21l311867,727859r-42,-14l312698,728170r-41,-14l317063,729766r-42,-22l317902,730062r-42,-14l322260,731601r-43,-14l323099,731891r-28,-14l326589,733077r-36,-7l327435,733366r867,290l328267,733642r4400,1447l332631,735074r882,283l333478,735350r4399,1398l337842,736734r881,275l339591,737277r867,268l343074,738343r860,261l343899,738590r4400,1313l348263,739889r882,262l349116,740136r4400,1264l353481,741393r881,247l354334,741633r4400,1221l358706,742847r881,240l361329,743560r867,233l363937,744259r867,226l364777,744478r4399,1151l369148,745622r881,225l370001,745840r4386,1109l374387,746942r846,218l375233,747153r4371,1081l379604,748227r846,211l382213,748855r917,204l384822,749469r917,205l385668,749667r4442,1009l390039,750676r917,198l390886,750867r4441,981l395327,751841r847,198l400546,752985r845,183l405763,754086r916,177l411051,755159r846,170l416269,756197r845,170l421486,757206r917,163l426774,758187r847,163l431992,759148r846,155l433755,759459r3455,614l438126,760221r4372,755l443344,761125r4372,734l448632,762000r4372,713l453850,762847r4371,699l459138,763680r4371,678l464356,764485r845,134l468727,765141r917,134l474016,765911r845,127l479233,766667r916,119l484521,767394r846,120l489739,768107r917,112l495027,768798r846,114l500244,769476r917,113l502924,769808r846,113l505532,770132r847,114l510820,770782r847,106l516039,771411r916,98l521327,772025r845,99l526615,772618r846,99l531832,773204r847,99l537120,773776r847,91l542338,774333r917,92l547626,774877r846,92l550235,775145r917,85l552915,775407r845,91l558132,775929r916,85l563420,776437r917,85l568708,776931r847,85l573996,777418r847,78l579214,777899r917,70l584503,778358r845,77l589791,778816r845,71l595008,779261r917,71l600296,779692r917,70l605584,780115r846,71l609110,780398r846,70l610872,780532r847,70l616090,780941r917,71l621378,781343r917,64l626667,781732r846,63l631955,782113r846,64l637172,782495r917,56l642460,782861r917,57l647748,783222r847,56l653037,783574r846,57l658325,783913r846,64l663543,784260r916,48l667984,784535r-986,15848l663472,800165r-917,-57l658113,799826r-846,-57l652825,799480r-846,-56l647537,799127r-846,-64l642249,798767r-846,-63l636961,798400r-846,-64l631673,798025r-917,-63l626385,797637r-917,-64l621097,797249r-917,-71l615808,796846r-916,-63l610520,796437r-916,-63l608757,796303r-916,-71l605161,796021r-846,-71l599873,795597r-846,-71l594585,795160r-846,-71l589297,794715r-917,-78l584009,794263r-917,-78l578721,793797r-917,-85l573432,793317r-916,-78l568074,792830r-846,-78l562785,792336r-845,-85l557497,791827r-916,-92l552209,791305r-916,-92l549530,791037r-846,-86l546921,790768r-917,-92l541563,790224r-847,-91l536275,789667r-847,-99l530987,789088r-917,-92l525699,788502r-917,-99l520410,787902r-916,-99l515051,787288r-846,-106l509763,786652r-916,-106l504475,786010r-916,-113l501796,785678r-846,-113l499187,785346r-917,-113l493828,784662r-846,-113l488540,783970r-917,-121l483252,783250r-917,-121l477894,782515r-847,-127l472605,781760r-916,-127l467317,780984r-916,-127l462875,780327r-917,-134l461113,780051r-4443,-677l455754,779233r-4442,-699l450465,778392r-4441,-720l445107,777524r-4371,-741l439819,776634r-4442,-762l434460,775717r-3525,-621l430089,774934r-917,-163l424730,773973r-917,-169l419441,772978r-916,-170l414083,771954r-916,-177l408795,770902r-916,-184l403436,769822r-917,-190l398078,768700r-847,-191l392790,767549r-917,-191l387431,766370r-846,-205l382143,765141r-917,-204l379463,764513r-916,-211l376784,763878r-917,-212l371447,762579r-910,-226l366109,761238r-910,-234l360764,759847r-909,-240l358078,759134r-896,-240l355406,758414r-895,-247l350075,756931r-916,-254l344724,755399r-917,-261l339372,753818r-923,-275l335783,752723r-888,-275l333999,752173r-895,-283l328662,750486r-916,-296l323303,748728r-916,-303l321491,748121r-3553,-1214l317014,746589r-4442,-1560l311648,744697r-4442,-1624l306282,742727r-4449,-1680l300910,740687r-4449,-1744l295537,738576r-2672,-1080l291955,737122r-896,-367l290150,736380r-4449,-1884l284771,734093r-4457,-1948l279383,731728r-4456,-2033l273997,729264r-4456,-2117l268610,726702r-903,-438l264139,724499r-931,-466l258746,721746r-924,-487l256913,720779r-3568,-1906l252407,718357r-4464,-2478l246998,715343r-4462,-2585l241605,712208r-2687,-1609l237995,710034r-903,-551l236183,708918r-4470,-2816l230789,705509r-917,-600l226290,702551r-930,-629l222681,700086r-917,-634l220861,698823r-931,-650l215460,694961r-923,-684l213613,693599r-3575,-2704l209108,690182r-1799,-1398l206400,688064r-1798,-1433l203679,685890r-2687,-2196l200075,682932r-902,-763l198249,681393r-3581,-3085l193744,677502r-924,-825l188342,672624r-951,-889l182920,667478r-952,-924l177498,662077r-952,-974l172077,656394r-945,-1017l167550,651424r-917,-1031l165717,649349r-2687,-3107l162114,645170r-903,-1073l160301,643009r-1791,-2181l157594,639706r-1791,-2238l154893,636324r-902,-1151l153081,633994r-2686,-3516l149485,629264r-916,-1228l145889,624351r-909,-1272l144071,621802r-1792,-2563l141370,617919r-1791,-2633l138676,613930r-909,-1369l135087,608445r-909,-1426l133276,605593r-1791,-2874l130575,601244r-1784,-2958l127889,596776r-903,-1533l125195,592173r-902,-1575l123397,589017r-895,-1596l121599,585805r-895,-1638l118913,580877r-896,-1687l117122,577488r-903,-1715l115324,574036r-1784,-3501l112638,568742r-896,-1801l110847,565112r-896,-1849l108167,559535r-895,-1906l106376,555709r-895,-1941l104585,551805r-895,-1983l102801,547824r-895,-2027l101011,543750r-896,-2083l98339,537474r-896,-2146l96548,533168r-889,-2188l94764,528770r-896,-2238l92091,522000r-895,-2324l90307,517340r-895,-2365l88524,512588r-896,-2428l85851,505254r-888,-2514l84067,500213r-888,-2562l82291,495052r-889,-2619l80507,489779r-889,-2690l78730,484372r-889,-2747l76953,478836r-888,-2817l75176,473168r-888,-2888l73399,467357r-888,-2958l71623,461406r-889,-3028l69846,455307r-889,-3114l67181,445868r-889,-3233l65404,439366r-882,-3311l63634,432702r-888,-3396l61857,425853r-1770,-7003l59192,415250r-881,-3621l57422,407958r-888,-3728l53883,392779r-889,-3947l50343,376739r-888,-4172l48566,368359r-881,-4256l45915,355398r-888,-4462l43264,341858r-895,-4688l37955,312955r-889,-5083l36185,302719,32653,281399r-889,-5577l27350,246806r-881,-6142l25581,234452r-882,-6283l22055,208754r-888,-6777l20285,195200,18523,181222r-882,-7131l16753,166820r-881,-7413l14990,151854r-881,-7696l13227,136393r-881,-7907l11465,120438r-889,-8260l8814,95376,7932,86693,6170,68902,5288,59795,2644,31416,1763,21532,881,11507,,1341,15801,xe" fillcolor="blue" stroked="f" strokeweight="0">
              <v:stroke miterlimit="83231f" joinstyle="miter"/>
              <v:path arrowok="t" textboxrect="0,0,667984,800383"/>
            </v:shape>
            <v:shape id="Shape 307905" o:spid="_x0000_s4879" style="position:absolute;left:273;top:8153;width:8725;height:159;visibility:visible;mso-wrap-style:square;v-text-anchor:top" coordsize="872544,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" path="m,l872544,r,15884l,15884,,e" fillcolor="red" stroked="f" strokeweight="0">
              <v:stroke miterlimit="83231f" joinstyle="miter"/>
              <v:path arrowok="t" textboxrect="0,0,872544,15884"/>
            </v:shape>
            <v:shape id="Shape 3349" o:spid="_x0000_s4880" style="position:absolute;left:273;top:8193;width:8725;height:0;visibility:visible;mso-wrap-style:square;v-text-anchor:top" coordsize="872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" path="m872544,l,e" filled="f" strokecolor="red" strokeweight=".14689mm">
              <v:stroke miterlimit="83231f" joinstyle="miter"/>
              <v:path arrowok="t" textboxrect="0,0,872544,0"/>
            </v:shape>
            <v:shape id="Shape 307906" o:spid="_x0000_s4881" style="position:absolute;left:194;top:79;width:158;height:8154;visibility:visible;mso-wrap-style:square;v-text-anchor:top" coordsize="15865,81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" path="m,l15865,r,815393l,815393,,e" fillcolor="red" stroked="f" strokeweight="0">
              <v:stroke miterlimit="83231f" joinstyle="miter"/>
              <v:path arrowok="t" textboxrect="0,0,15865,815393"/>
            </v:shape>
            <v:shape id="Shape 3351" o:spid="_x0000_s4882" style="position:absolute;left:233;top:79;width:0;height:8154;visibility:visible;mso-wrap-style:square;v-text-anchor:top" coordsize="0,81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" path="m,l,815428e" filled="f" strokecolor="red" strokeweight=".14689mm">
              <v:stroke miterlimit="83231f" joinstyle="miter"/>
              <v:path arrowok="t" textboxrect="0,0,0,815428"/>
            </v:shape>
            <v:shape id="Shape 3352" o:spid="_x0000_s4883" style="position:absolute;left:2272;top:1190;width:0;height:7043;visibility:visible;mso-wrap-style:square;v-text-anchor:top" coordsize="0,7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" path="m,704238l,e" filled="f" strokeweight=".14689mm">
              <v:stroke miterlimit="83231f" joinstyle="miter"/>
              <v:path arrowok="t" textboxrect="0,0,0,704238"/>
            </v:shape>
            <v:shape id="Shape 3353" o:spid="_x0000_s4884" style="position:absolute;left:4281;top:1138;width:0;height:7042;visibility:visible;mso-wrap-style:square;v-text-anchor:top" coordsize="0,7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" path="m,704238l,e" filled="f" strokeweight=".14689mm">
              <v:stroke miterlimit="83231f" joinstyle="miter"/>
              <v:path arrowok="t" textboxrect="0,0,0,704238"/>
            </v:shape>
            <v:shape id="Shape 3354" o:spid="_x0000_s4885" style="position:absolute;left:6185;top:1190;width:0;height:7043;visibility:visible;mso-wrap-style:square;v-text-anchor:top" coordsize="0,7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" path="m,704238l,e" filled="f" strokeweight=".14689mm">
              <v:stroke miterlimit="83231f" joinstyle="miter"/>
              <v:path arrowok="t" textboxrect="0,0,0,704238"/>
            </v:shape>
            <v:shape id="Shape 3355" o:spid="_x0000_s4886" style="position:absolute;left:273;top:7238;width:4008;height:0;visibility:visible;mso-wrap-style:square;v-text-anchor:top" coordsize="400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" path="m400814,l,e" filled="f" strokeweight=".14689mm">
              <v:stroke miterlimit="83231f" joinstyle="miter"/>
              <v:path arrowok="t" textboxrect="0,0,400814,0"/>
            </v:shape>
            <v:shape id="Shape 3356" o:spid="_x0000_s4887" style="position:absolute;left:273;top:4231;width:1999;height:0;visibility:visible;mso-wrap-style:square;v-text-anchor:top" coordsize="199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" path="m199864,l,e" filled="f" strokeweight=".14689mm">
              <v:stroke miterlimit="83231f" joinstyle="miter"/>
              <v:path arrowok="t" textboxrect="0,0,199864,0"/>
            </v:shape>
            <v:shape id="Shape 3357" o:spid="_x0000_s4888" style="position:absolute;left:2192;top:4151;width:159;height:159;visibility:visible;mso-wrap-style:square;v-text-anchor:top" coordsize="1586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" path="m7932,v4386,,7933,3558,7933,7942c15865,12326,12318,15884,7932,15884,3554,15884,,12326,,7942,,3558,3554,,7932,xe" fillcolor="red" stroked="f" strokeweight="0">
              <v:stroke miterlimit="83231f" joinstyle="miter"/>
              <v:path arrowok="t" textboxrect="0,0,15865,15884"/>
            </v:shape>
            <v:shape id="Shape 3358" o:spid="_x0000_s4889" style="position:absolute;left:4202;top:7158;width:158;height:159;visibility:visible;mso-wrap-style:square;v-text-anchor:top" coordsize="15864,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" path="m7932,v4386,,7932,3558,7932,7942c15864,12326,12318,15884,7932,15884,3553,15884,,12326,,7942,,3558,3553,,7932,xe" fillcolor="red" stroked="f" strokeweight="0">
              <v:stroke miterlimit="83231f" joinstyle="miter"/>
              <v:path arrowok="t" textboxrect="0,0,15864,15884"/>
            </v:shape>
            <v:shape id="Shape 3359" o:spid="_x0000_s4890" style="position:absolute;left:167;top:8127;width:212;height:212;visibility:visible;mso-wrap-style:square;v-text-anchor:top" coordsize="21153,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" path="m10576,v5839,,10577,4737,10577,10590c21153,16435,16415,21179,10576,21179,4738,21179,,16435,,10590,,4737,4738,,10576,xe" fillcolor="red" stroked="f" strokeweight="0">
              <v:stroke miterlimit="83231f" joinstyle="miter"/>
              <v:path arrowok="t" textboxrect="0,0,21153,21179"/>
            </v:shape>
            <v:shape id="Shape 3360" o:spid="_x0000_s4891" style="position:absolute;left:167;top:8127;width:212;height:212;visibility:visible;mso-wrap-style:square;v-text-anchor:top" coordsize="21153,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" path="m21153,10590v,5845,-4738,10589,-10577,10589c4738,21179,,16435,,10590,,4737,4738,,10576,v5839,,10577,4737,10577,10590xe" filled="f" strokeweight=".14689mm">
              <v:stroke miterlimit="83231f" joinstyle="miter"/>
              <v:path arrowok="t" textboxrect="0,0,21153,21179"/>
            </v:shape>
            <v:shape id="Shape 3362" o:spid="_x0000_s4892" style="position:absolute;left:4175;top:8074;width:212;height:212;visibility:visible;mso-wrap-style:square;v-text-anchor:top" coordsize="21152,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" path="m10576,v5845,,10576,4737,10576,10589c21152,16435,16421,21179,10576,21179,4738,21179,,16435,,10589,,4737,4738,,10576,xe" fillcolor="red" stroked="f" strokeweight="0">
              <v:stroke miterlimit="83231f" joinstyle="miter"/>
              <v:path arrowok="t" textboxrect="0,0,21152,21179"/>
            </v:shape>
            <v:shape id="Shape 3363" o:spid="_x0000_s4893" style="position:absolute;left:4175;top:8074;width:212;height:212;visibility:visible;mso-wrap-style:square;v-text-anchor:top" coordsize="21152,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" path="m21152,10589v,5846,-4731,10590,-10576,10590c4738,21179,,16435,,10589,,4737,4738,,10576,v5845,,10576,4737,10576,10589xe" filled="f" strokeweight=".14689mm">
              <v:stroke miterlimit="83231f" joinstyle="miter"/>
              <v:path arrowok="t" textboxrect="0,0,21152,21179"/>
            </v:shape>
            <v:shape id="Shape 3364" o:spid="_x0000_s4894" style="position:absolute;left:6105;top:8153;width:159;height:159;visibility:visible;mso-wrap-style:square;v-text-anchor:top" coordsize="15864,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" path="m7968,v4371,,7896,3558,7896,7942c15864,12326,12339,15884,7968,15884,3596,15884,,12326,,7942,,3558,3596,,7968,xe" fillcolor="red" stroked="f" strokeweight="0">
              <v:stroke miterlimit="83231f" joinstyle="miter"/>
              <v:path arrowok="t" textboxrect="0,0,15864,15884"/>
            </v:shape>
            <v:shape id="Shape 3365" o:spid="_x0000_s4895" style="position:absolute;left:2166;top:8127;width:211;height:212;visibility:visible;mso-wrap-style:square;v-text-anchor:top" coordsize="21153,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" path="m10576,v5845,,10577,4737,10577,10590c21153,16435,16421,21179,10576,21179,4738,21179,,16435,,10590,,4737,4738,,10576,xe" fillcolor="red" stroked="f" strokeweight="0">
              <v:stroke miterlimit="83231f" joinstyle="miter"/>
              <v:path arrowok="t" textboxrect="0,0,21153,21179"/>
            </v:shape>
            <v:shape id="Shape 3366" o:spid="_x0000_s4896" style="position:absolute;left:2166;top:8127;width:211;height:212;visibility:visible;mso-wrap-style:square;v-text-anchor:top" coordsize="21153,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" path="m21153,10590v,5845,-4732,10589,-10577,10589c4738,21179,,16435,,10590,,4737,4738,,10576,v5845,,10577,4737,10577,10590xe" filled="f" strokeweight=".14689mm">
              <v:stroke miterlimit="83231f" joinstyle="miter"/>
              <v:path arrowok="t" textboxrect="0,0,21153,21179"/>
            </v:shape>
            <v:shape id="Shape 3367" o:spid="_x0000_s4897" style="position:absolute;left:8919;top:8153;width:159;height:159;visibility:visible;mso-wrap-style:square;v-text-anchor:top" coordsize="15864,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" path="m7897,v4371,,7967,3558,7967,7942c15864,12326,12268,15884,7897,15884,3525,15884,,12326,,7942,,3558,3525,,7897,xe" fillcolor="red" stroked="f" strokeweight="0">
              <v:stroke miterlimit="83231f" joinstyle="miter"/>
              <v:path arrowok="t" textboxrect="0,0,15864,15884"/>
            </v:shape>
            <v:shape id="Shape 3369" o:spid="_x0000_s4898" style="position:absolute;left:194;width:158;height:158;visibility:visible;mso-wrap-style:square;v-text-anchor:top" coordsize="15865,1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" path="m7932,v4379,,7933,3530,7933,7907c15865,12354,12311,15884,7932,15884,3554,15884,,12354,,7907,,3530,3554,,7932,xe" fillcolor="red" stroked="f" strokeweight="0">
              <v:stroke miterlimit="83231f" joinstyle="miter"/>
              <v:path arrowok="t" textboxrect="0,0,15865,15884"/>
            </v:shape>
            <v:shape id="Shape 3371" o:spid="_x0000_s4899" style="position:absolute;left:167;top:7132;width:212;height:212;visibility:visible;mso-wrap-style:square;v-text-anchor:top" coordsize="21153,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" path="m10576,v5839,,10577,4745,10577,10590c21153,16442,16415,21179,10576,21179,4738,21179,,16442,,10590,,4745,4738,,10576,xe" fillcolor="red" stroked="f" strokeweight="0">
              <v:stroke miterlimit="83231f" joinstyle="miter"/>
              <v:path arrowok="t" textboxrect="0,0,21153,21179"/>
            </v:shape>
            <v:shape id="Shape 3372" o:spid="_x0000_s4900" style="position:absolute;left:167;top:7132;width:212;height:212;visibility:visible;mso-wrap-style:square;v-text-anchor:top" coordsize="21153,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" path="m21153,10590v,5852,-4738,10589,-10577,10589c4738,21179,,16442,,10590,,4745,4738,,10576,v5839,,10577,4745,10577,10590xe" filled="f" strokeweight=".14689mm">
              <v:stroke miterlimit="83231f" joinstyle="miter"/>
              <v:path arrowok="t" textboxrect="0,0,21153,21179"/>
            </v:shape>
            <v:shape id="Shape 3375" o:spid="_x0000_s4901" style="position:absolute;left:167;top:4125;width:212;height:211;visibility:visible;mso-wrap-style:square;v-text-anchor:top" coordsize="21153,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" path="m10576,v5839,,10577,4744,10577,10589c21153,16435,16415,21179,10576,21179,4738,21179,,16435,,10589,,4744,4738,,10576,xe" fillcolor="red" stroked="f" strokeweight="0">
              <v:stroke miterlimit="83231f" joinstyle="miter"/>
              <v:path arrowok="t" textboxrect="0,0,21153,21179"/>
            </v:shape>
            <v:shape id="Shape 3376" o:spid="_x0000_s4902" style="position:absolute;left:167;top:4125;width:212;height:211;visibility:visible;mso-wrap-style:square;v-text-anchor:top" coordsize="21153,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" path="m21153,10589v,5846,-4738,10590,-10577,10590c4738,21179,,16435,,10589,,4744,4738,,10576,v5839,,10577,4744,10577,10589xe" filled="f" strokeweight=".14689mm">
              <v:stroke miterlimit="83231f" joinstyle="miter"/>
              <v:path arrowok="t" textboxrect="0,0,21153,21179"/>
            </v:shape>
            <w10:wrap type="square"/>
          </v:group>
        </w:pict>
      </w:r>
      <w:r w:rsidR="00700A2F">
        <w:rPr>
          <w:b/>
          <w:i/>
          <w:color w:val="FF0000"/>
          <w:u w:val="double" w:color="FF0000"/>
        </w:rPr>
        <w:t>Câu 35:</w:t>
      </w:r>
      <w:r w:rsidR="00700A2F">
        <w:rPr>
          <w:rFonts w:ascii="Arial" w:eastAsia="Arial" w:hAnsi="Arial" w:cs="Arial"/>
          <w:b/>
          <w:i/>
          <w:color w:val="FF0000"/>
        </w:rPr>
        <w:t xml:space="preserve"> </w:t>
      </w:r>
      <w:r w:rsidR="00700A2F">
        <w:t>Đồ thị biểu diễn độ lớn lực tương tác giữa hai điện tích điểm trong chân không phụ thuộc vào khoảng cách r được cho như hình vẽ bên. Tính tỉ số</w:t>
      </w:r>
      <w:r w:rsidR="009E4146" w:rsidRPr="008A127A">
        <w:rPr>
          <w:noProof/>
        </w:rPr>
        <w:pict>
          <v:shape id="Picture 299671" o:spid="_x0000_i1031" type="#_x0000_t75" style="width:9pt;height:20.4pt;visibility:visible">
            <v:imagedata r:id="rId17" o:title=""/>
          </v:shape>
        </w:pict>
      </w:r>
      <w:r w:rsidR="00700A2F">
        <w:t xml:space="preserve"> </w:t>
      </w:r>
      <w:r w:rsidR="00700A2F">
        <w:tab/>
      </w:r>
      <w:r w:rsidR="00700A2F">
        <w:rPr>
          <w:b/>
          <w:i/>
          <w:sz w:val="31"/>
          <w:vertAlign w:val="superscript"/>
        </w:rPr>
        <w:t>F</w:t>
      </w:r>
    </w:p>
    <w:p w:rsidR="000C15FA" w:rsidRDefault="00700A2F">
      <w:pPr>
        <w:spacing w:after="71" w:line="391" w:lineRule="auto"/>
        <w:ind w:left="-5" w:right="1341"/>
        <w:jc w:val="left"/>
      </w:pPr>
      <w:r>
        <w:rPr>
          <w:b/>
          <w:color w:val="0000FF"/>
        </w:rPr>
        <w:t xml:space="preserve"> </w:t>
      </w:r>
      <w:r>
        <w:rPr>
          <w:b/>
          <w:color w:val="0000FF"/>
        </w:rPr>
        <w:tab/>
        <w:t xml:space="preserve">A. </w:t>
      </w:r>
      <w:r>
        <w:t>2</w:t>
      </w:r>
      <w:r>
        <w:rPr>
          <w:b/>
          <w:color w:val="0000FF"/>
        </w:rPr>
        <w:t xml:space="preserve"> </w:t>
      </w:r>
      <w:r>
        <w:rPr>
          <w:b/>
          <w:color w:val="0000FF"/>
        </w:rPr>
        <w:tab/>
        <w:t xml:space="preserve">B. </w:t>
      </w:r>
      <w:r>
        <w:t xml:space="preserve">3 </w:t>
      </w:r>
      <w:r>
        <w:tab/>
      </w:r>
      <w:r>
        <w:rPr>
          <w:b/>
          <w:i/>
          <w:sz w:val="20"/>
        </w:rPr>
        <w:t>F</w:t>
      </w:r>
      <w:r>
        <w:rPr>
          <w:b/>
          <w:sz w:val="20"/>
          <w:vertAlign w:val="subscript"/>
        </w:rPr>
        <w:t xml:space="preserve">2 </w:t>
      </w:r>
      <w:r>
        <w:rPr>
          <w:b/>
          <w:color w:val="0000FF"/>
        </w:rPr>
        <w:t xml:space="preserve"> </w:t>
      </w:r>
      <w:r>
        <w:rPr>
          <w:b/>
          <w:color w:val="0000FF"/>
        </w:rPr>
        <w:tab/>
        <w:t xml:space="preserve">C. </w:t>
      </w:r>
      <w:r>
        <w:t>4</w:t>
      </w:r>
      <w:r>
        <w:rPr>
          <w:b/>
          <w:color w:val="0000FF"/>
        </w:rPr>
        <w:t xml:space="preserve"> </w:t>
      </w:r>
      <w:r>
        <w:rPr>
          <w:b/>
          <w:color w:val="0000FF"/>
        </w:rPr>
        <w:tab/>
        <w:t xml:space="preserve">D. </w:t>
      </w:r>
      <w:r>
        <w:t xml:space="preserve">5 </w:t>
      </w:r>
      <w:r>
        <w:tab/>
      </w:r>
      <w:r>
        <w:rPr>
          <w:b/>
          <w:i/>
          <w:sz w:val="20"/>
        </w:rPr>
        <w:t>F</w:t>
      </w:r>
      <w:r>
        <w:rPr>
          <w:b/>
          <w:sz w:val="20"/>
          <w:vertAlign w:val="subscript"/>
        </w:rPr>
        <w:t>1</w:t>
      </w:r>
    </w:p>
    <w:p w:rsidR="000C15FA" w:rsidRDefault="00700A2F">
      <w:pPr>
        <w:tabs>
          <w:tab w:val="center" w:pos="8843"/>
          <w:tab w:val="right" w:pos="10493"/>
        </w:tabs>
        <w:spacing w:after="66"/>
        <w:ind w:left="-15" w:firstLine="0"/>
        <w:jc w:val="left"/>
      </w:pPr>
      <w:r>
        <w:rPr>
          <w:b/>
          <w:i/>
          <w:color w:val="FF0000"/>
          <w:u w:val="double" w:color="FF0000"/>
        </w:rPr>
        <w:t>Câu 36:</w:t>
      </w:r>
      <w:r>
        <w:rPr>
          <w:rFonts w:ascii="Arial" w:eastAsia="Arial" w:hAnsi="Arial" w:cs="Arial"/>
          <w:b/>
          <w:i/>
          <w:color w:val="FF0000"/>
        </w:rPr>
        <w:t xml:space="preserve"> </w:t>
      </w:r>
      <w:r>
        <w:t xml:space="preserve">Hai quả cầu kim loại giống nhau được treo vào điểm O bằng hai sợi dây cách </w:t>
      </w:r>
      <w:r>
        <w:tab/>
      </w:r>
      <w:r>
        <w:rPr>
          <w:b/>
          <w:i/>
          <w:sz w:val="31"/>
          <w:vertAlign w:val="superscript"/>
        </w:rPr>
        <w:t>O</w:t>
      </w:r>
      <w:r>
        <w:rPr>
          <w:b/>
          <w:i/>
          <w:sz w:val="31"/>
          <w:vertAlign w:val="superscript"/>
        </w:rPr>
        <w:tab/>
        <w:t>r</w:t>
      </w:r>
    </w:p>
    <w:p w:rsidR="000C15FA" w:rsidRDefault="00700A2F">
      <w:pPr>
        <w:spacing w:after="0" w:line="355" w:lineRule="auto"/>
        <w:ind w:left="-5"/>
      </w:pPr>
      <w:r>
        <w:t xml:space="preserve">điện, cùng chiều dài, không co dãn, có khối lượng không đáng kể. Gọi P = mg là trọng lượng của một quả cầu, F là lực tương tác tĩnh điện giữa hai quả cầu khi truyền điện tích cho một quả cầu. Khi đó hai dây treo hợp với nhau góc </w:t>
      </w:r>
      <w:r>
        <w:rPr>
          <w:rFonts w:ascii="Segoe UI Symbol" w:eastAsia="Segoe UI Symbol" w:hAnsi="Segoe UI Symbol" w:cs="Segoe UI Symbol"/>
        </w:rPr>
        <w:t></w:t>
      </w:r>
      <w:r>
        <w:t xml:space="preserve"> với </w:t>
      </w:r>
    </w:p>
    <w:p w:rsidR="000C15FA" w:rsidRDefault="00700A2F">
      <w:pPr>
        <w:tabs>
          <w:tab w:val="center" w:pos="853"/>
          <w:tab w:val="center" w:pos="2835"/>
          <w:tab w:val="center" w:pos="5959"/>
          <w:tab w:val="right" w:pos="10493"/>
        </w:tabs>
        <w:spacing w:after="140" w:line="259" w:lineRule="auto"/>
        <w:ind w:left="-15" w:firstLine="0"/>
        <w:jc w:val="left"/>
      </w:pPr>
      <w:r>
        <w:rPr>
          <w:b/>
          <w:color w:val="0000FF"/>
        </w:rPr>
        <w:lastRenderedPageBreak/>
        <w:t xml:space="preserve"> </w:t>
      </w:r>
      <w:r>
        <w:rPr>
          <w:b/>
          <w:color w:val="0000FF"/>
        </w:rPr>
        <w:tab/>
        <w:t xml:space="preserve">A. </w:t>
      </w:r>
      <w:r>
        <w:t xml:space="preserve">tanα = </w:t>
      </w:r>
      <w:r w:rsidR="009E4146" w:rsidRPr="008A127A">
        <w:rPr>
          <w:noProof/>
        </w:rPr>
        <w:pict>
          <v:shape id="Picture 299675" o:spid="_x0000_i1032" type="#_x0000_t75" style="width:6pt;height:19.2pt;visibility:visible">
            <v:imagedata r:id="rId18" o:title=""/>
          </v:shape>
        </w:pict>
      </w:r>
      <w:r>
        <w:t xml:space="preserve">. </w:t>
      </w:r>
      <w:r>
        <w:tab/>
      </w:r>
      <w:r>
        <w:rPr>
          <w:b/>
          <w:color w:val="0000FF"/>
        </w:rPr>
        <w:t xml:space="preserve"> </w:t>
      </w:r>
      <w:r>
        <w:rPr>
          <w:b/>
          <w:color w:val="0000FF"/>
        </w:rPr>
        <w:tab/>
        <w:t xml:space="preserve">B. </w:t>
      </w:r>
      <w:r w:rsidR="009E4146" w:rsidRPr="008A127A">
        <w:rPr>
          <w:noProof/>
        </w:rPr>
        <w:pict>
          <v:shape id="Picture 299672" o:spid="_x0000_i1033" type="#_x0000_t75" style="width:39.6pt;height:19.2pt;visibility:visible">
            <v:imagedata r:id="rId19" o:title=""/>
          </v:shape>
        </w:pict>
      </w:r>
      <w:r>
        <w:t>.</w:t>
      </w:r>
      <w:r>
        <w:rPr>
          <w:b/>
          <w:color w:val="0000FF"/>
        </w:rPr>
        <w:t xml:space="preserve"> </w:t>
      </w:r>
      <w:r>
        <w:rPr>
          <w:b/>
          <w:color w:val="0000FF"/>
        </w:rPr>
        <w:tab/>
        <w:t xml:space="preserve">C. </w:t>
      </w:r>
      <w:r w:rsidR="009E4146" w:rsidRPr="008A127A">
        <w:rPr>
          <w:noProof/>
        </w:rPr>
        <w:pict>
          <v:shape id="Picture 299673" o:spid="_x0000_i1034" type="#_x0000_t75" style="width:39.6pt;height:19.2pt;visibility:visible">
            <v:imagedata r:id="rId20" o:title=""/>
          </v:shape>
        </w:pict>
      </w:r>
      <w:r>
        <w:t xml:space="preserve">. </w:t>
      </w:r>
      <w:r>
        <w:rPr>
          <w:b/>
          <w:color w:val="0000FF"/>
        </w:rPr>
        <w:t xml:space="preserve"> D. </w:t>
      </w:r>
      <w:r w:rsidR="009E4146" w:rsidRPr="008A127A">
        <w:rPr>
          <w:noProof/>
        </w:rPr>
        <w:pict>
          <v:shape id="Picture 299674" o:spid="_x0000_i1035" type="#_x0000_t75" style="width:38.4pt;height:19.2pt;visibility:visible">
            <v:imagedata r:id="rId21" o:title=""/>
          </v:shape>
        </w:pict>
      </w:r>
      <w:r>
        <w:t xml:space="preserve">.  </w:t>
      </w:r>
    </w:p>
    <w:p w:rsidR="000C15FA" w:rsidRDefault="00700A2F">
      <w:pPr>
        <w:spacing w:after="0" w:line="388" w:lineRule="auto"/>
        <w:ind w:left="-5"/>
      </w:pPr>
      <w:r>
        <w:rPr>
          <w:b/>
          <w:i/>
          <w:color w:val="FF0000"/>
          <w:u w:val="double" w:color="FF0000"/>
        </w:rPr>
        <w:t>Câu 37:</w:t>
      </w:r>
      <w:r>
        <w:rPr>
          <w:rFonts w:ascii="Arial" w:eastAsia="Arial" w:hAnsi="Arial" w:cs="Arial"/>
          <w:b/>
          <w:i/>
          <w:color w:val="FF0000"/>
        </w:rPr>
        <w:t xml:space="preserve"> </w:t>
      </w:r>
      <w:r>
        <w:t>Cho 2 điện tích q</w:t>
      </w:r>
      <w:r>
        <w:rPr>
          <w:vertAlign w:val="subscript"/>
        </w:rPr>
        <w:t>1</w:t>
      </w:r>
      <w:r>
        <w:t xml:space="preserve"> = 4q</w:t>
      </w:r>
      <w:r>
        <w:rPr>
          <w:vertAlign w:val="subscript"/>
        </w:rPr>
        <w:t>2</w:t>
      </w:r>
      <w:r>
        <w:t xml:space="preserve"> = 8.10</w:t>
      </w:r>
      <w:r>
        <w:rPr>
          <w:vertAlign w:val="superscript"/>
        </w:rPr>
        <w:t xml:space="preserve">-8 </w:t>
      </w:r>
      <w:r>
        <w:t>C lần lượt đặt tại A và B trong không khí (AB = 12 cm). Xác định vị trí C đặt q</w:t>
      </w:r>
      <w:r>
        <w:rPr>
          <w:vertAlign w:val="subscript"/>
        </w:rPr>
        <w:t>3</w:t>
      </w:r>
      <w:r>
        <w:t xml:space="preserve"> (q</w:t>
      </w:r>
      <w:r>
        <w:rPr>
          <w:vertAlign w:val="subscript"/>
        </w:rPr>
        <w:t xml:space="preserve">3 </w:t>
      </w:r>
      <w:r>
        <w:t>&lt; 0) để lực tổng hợp tác dụng lên q</w:t>
      </w:r>
      <w:r>
        <w:rPr>
          <w:vertAlign w:val="subscript"/>
        </w:rPr>
        <w:t>3</w:t>
      </w:r>
      <w:r>
        <w:t xml:space="preserve"> bằng không </w:t>
      </w:r>
    </w:p>
    <w:p w:rsidR="000C15FA" w:rsidRDefault="00700A2F">
      <w:pPr>
        <w:tabs>
          <w:tab w:val="center" w:pos="1092"/>
          <w:tab w:val="center" w:pos="3638"/>
          <w:tab w:val="center" w:pos="6258"/>
          <w:tab w:val="center" w:pos="8744"/>
        </w:tabs>
        <w:ind w:left="-15" w:firstLine="0"/>
        <w:jc w:val="left"/>
      </w:pPr>
      <w:r>
        <w:rPr>
          <w:b/>
          <w:color w:val="0000FF"/>
        </w:rPr>
        <w:t xml:space="preserve"> </w:t>
      </w:r>
      <w:r>
        <w:rPr>
          <w:b/>
          <w:color w:val="0000FF"/>
        </w:rPr>
        <w:tab/>
        <w:t xml:space="preserve">A. </w:t>
      </w:r>
      <w:r>
        <w:t>Cách A 8 cm;</w:t>
      </w:r>
      <w:r>
        <w:rPr>
          <w:b/>
          <w:color w:val="FF0000"/>
        </w:rPr>
        <w:t xml:space="preserve"> </w:t>
      </w:r>
      <w:r>
        <w:rPr>
          <w:b/>
          <w:color w:val="0000FF"/>
        </w:rPr>
        <w:t xml:space="preserve"> </w:t>
      </w:r>
      <w:r>
        <w:rPr>
          <w:b/>
          <w:color w:val="0000FF"/>
        </w:rPr>
        <w:tab/>
        <w:t xml:space="preserve">B. </w:t>
      </w:r>
      <w:r>
        <w:t xml:space="preserve">Cách A 6 cm; </w:t>
      </w:r>
      <w:r>
        <w:rPr>
          <w:b/>
          <w:color w:val="0000FF"/>
        </w:rPr>
        <w:t xml:space="preserve"> </w:t>
      </w:r>
      <w:r>
        <w:rPr>
          <w:b/>
          <w:color w:val="0000FF"/>
        </w:rPr>
        <w:tab/>
        <w:t xml:space="preserve">C. </w:t>
      </w:r>
      <w:r>
        <w:t>Cách A 10 cm;</w:t>
      </w:r>
      <w:r>
        <w:rPr>
          <w:b/>
          <w:color w:val="FF0000"/>
        </w:rPr>
        <w:t xml:space="preserve"> </w:t>
      </w:r>
      <w:r>
        <w:rPr>
          <w:b/>
          <w:color w:val="0000FF"/>
        </w:rPr>
        <w:t xml:space="preserve"> </w:t>
      </w:r>
      <w:r>
        <w:rPr>
          <w:b/>
          <w:color w:val="0000FF"/>
        </w:rPr>
        <w:tab/>
        <w:t xml:space="preserve">D. </w:t>
      </w:r>
      <w:r>
        <w:t xml:space="preserve">Cách A 4 cm. </w:t>
      </w:r>
    </w:p>
    <w:p w:rsidR="000C15FA" w:rsidRDefault="00700A2F">
      <w:pPr>
        <w:spacing w:line="375" w:lineRule="auto"/>
        <w:ind w:left="-5"/>
      </w:pPr>
      <w:r>
        <w:rPr>
          <w:b/>
          <w:i/>
          <w:color w:val="FF0000"/>
          <w:u w:val="double" w:color="FF0000"/>
        </w:rPr>
        <w:t>Câu 38:</w:t>
      </w:r>
      <w:r>
        <w:rPr>
          <w:rFonts w:ascii="Arial" w:eastAsia="Arial" w:hAnsi="Arial" w:cs="Arial"/>
          <w:b/>
          <w:i/>
          <w:color w:val="FF0000"/>
        </w:rPr>
        <w:t xml:space="preserve"> </w:t>
      </w:r>
      <w:r>
        <w:t>Người ta treo hai quả cầu nhỏ khối lượng bằng nhau m = 0,1g bằng hai sợi dây nhẹ có độ dài ℓ như nhau. Cho chúng nhiễm điện bằng nhau thì chúng đẩy nhau và cân bằng khi mỗi dây treo hợp với phương thẳng đứng một góc 15</w:t>
      </w:r>
      <w:r>
        <w:rPr>
          <w:vertAlign w:val="superscript"/>
        </w:rPr>
        <w:t>0</w:t>
      </w:r>
      <w:r>
        <w:t>. Tính sức căng của dây treo. Lấy g = 10 m/s</w:t>
      </w:r>
      <w:r>
        <w:rPr>
          <w:vertAlign w:val="superscript"/>
        </w:rPr>
        <w:t>2</w:t>
      </w:r>
      <w:r>
        <w:t xml:space="preserve"> </w:t>
      </w:r>
    </w:p>
    <w:p w:rsidR="000C15FA" w:rsidRDefault="00700A2F">
      <w:pPr>
        <w:spacing w:after="182" w:line="264" w:lineRule="auto"/>
        <w:ind w:left="-5" w:right="-11"/>
        <w:jc w:val="left"/>
      </w:pPr>
      <w:r>
        <w:rPr>
          <w:b/>
          <w:color w:val="0000FF"/>
        </w:rPr>
        <w:t xml:space="preserve">A. </w:t>
      </w:r>
      <w:r>
        <w:t>520.10</w:t>
      </w:r>
      <w:r>
        <w:rPr>
          <w:vertAlign w:val="superscript"/>
        </w:rPr>
        <w:t>-5</w:t>
      </w:r>
      <w:r>
        <w:t xml:space="preserve"> N</w:t>
      </w:r>
      <w:r>
        <w:rPr>
          <w:b/>
          <w:color w:val="0000FF"/>
        </w:rPr>
        <w:t xml:space="preserve"> B. </w:t>
      </w:r>
      <w:r>
        <w:t>103,5.10</w:t>
      </w:r>
      <w:r>
        <w:rPr>
          <w:vertAlign w:val="superscript"/>
        </w:rPr>
        <w:t>-5</w:t>
      </w:r>
      <w:r>
        <w:t xml:space="preserve"> N</w:t>
      </w:r>
      <w:r>
        <w:rPr>
          <w:b/>
          <w:color w:val="0000FF"/>
        </w:rPr>
        <w:t xml:space="preserve"> C. </w:t>
      </w:r>
      <w:r>
        <w:t>261.10</w:t>
      </w:r>
      <w:r>
        <w:rPr>
          <w:vertAlign w:val="superscript"/>
        </w:rPr>
        <w:t>-5</w:t>
      </w:r>
      <w:r>
        <w:t xml:space="preserve"> N</w:t>
      </w:r>
      <w:r>
        <w:rPr>
          <w:b/>
          <w:color w:val="0000FF"/>
        </w:rPr>
        <w:t xml:space="preserve"> D. </w:t>
      </w:r>
      <w:r>
        <w:t>743.10</w:t>
      </w:r>
      <w:r>
        <w:rPr>
          <w:vertAlign w:val="superscript"/>
        </w:rPr>
        <w:t>-5</w:t>
      </w:r>
      <w:r>
        <w:t xml:space="preserve"> N </w:t>
      </w:r>
    </w:p>
    <w:p w:rsidR="000C15FA" w:rsidRDefault="00700A2F">
      <w:pPr>
        <w:spacing w:after="0" w:line="381" w:lineRule="auto"/>
        <w:ind w:left="-5"/>
      </w:pPr>
      <w:r>
        <w:rPr>
          <w:b/>
          <w:i/>
          <w:color w:val="FF0000"/>
          <w:u w:val="double" w:color="FF0000"/>
        </w:rPr>
        <w:t>Câu 39:</w:t>
      </w:r>
      <w:r>
        <w:rPr>
          <w:rFonts w:ascii="Arial" w:eastAsia="Arial" w:hAnsi="Arial" w:cs="Arial"/>
          <w:b/>
          <w:i/>
          <w:color w:val="FF0000"/>
        </w:rPr>
        <w:t xml:space="preserve"> </w:t>
      </w:r>
      <w:r>
        <w:t>Hai điện tích điểm q</w:t>
      </w:r>
      <w:r>
        <w:rPr>
          <w:vertAlign w:val="subscript"/>
        </w:rPr>
        <w:t>1</w:t>
      </w:r>
      <w:r>
        <w:t xml:space="preserve"> và q</w:t>
      </w:r>
      <w:r>
        <w:rPr>
          <w:vertAlign w:val="subscript"/>
        </w:rPr>
        <w:t>2</w:t>
      </w:r>
      <w:r>
        <w:t>, đặt cách nhau một khoảng r = 20cm trong chân không, tương tác lên nhau một lực hút F = 3,6.10</w:t>
      </w:r>
      <w:r>
        <w:rPr>
          <w:vertAlign w:val="superscript"/>
        </w:rPr>
        <w:t xml:space="preserve">- 4 </w:t>
      </w:r>
      <w:r>
        <w:t>N. Cho biết điện tích tổng cộng của hai điện tích là Q = 6.10</w:t>
      </w:r>
      <w:r>
        <w:rPr>
          <w:vertAlign w:val="superscript"/>
        </w:rPr>
        <w:t>-8</w:t>
      </w:r>
      <w:r>
        <w:t xml:space="preserve"> C. Điện tích q</w:t>
      </w:r>
      <w:r>
        <w:rPr>
          <w:vertAlign w:val="subscript"/>
        </w:rPr>
        <w:t>1</w:t>
      </w:r>
      <w:r>
        <w:t xml:space="preserve"> và q</w:t>
      </w:r>
      <w:r>
        <w:rPr>
          <w:vertAlign w:val="subscript"/>
        </w:rPr>
        <w:t>2</w:t>
      </w:r>
      <w:r>
        <w:t xml:space="preserve"> có giá trị lần lượt là  </w:t>
      </w:r>
    </w:p>
    <w:p w:rsidR="000C15FA" w:rsidRDefault="00700A2F">
      <w:pPr>
        <w:tabs>
          <w:tab w:val="center" w:pos="2003"/>
          <w:tab w:val="center" w:pos="7113"/>
        </w:tabs>
        <w:ind w:left="-15" w:firstLine="0"/>
        <w:jc w:val="left"/>
      </w:pPr>
      <w:r>
        <w:rPr>
          <w:b/>
          <w:color w:val="0000FF"/>
        </w:rPr>
        <w:t xml:space="preserve"> </w:t>
      </w:r>
      <w:r>
        <w:rPr>
          <w:b/>
          <w:color w:val="0000FF"/>
        </w:rPr>
        <w:tab/>
        <w:t xml:space="preserve">A. </w:t>
      </w:r>
      <w:r>
        <w:t>q</w:t>
      </w:r>
      <w:r>
        <w:rPr>
          <w:vertAlign w:val="subscript"/>
        </w:rPr>
        <w:t>1</w:t>
      </w:r>
      <w:r>
        <w:t xml:space="preserve"> = -1.10</w:t>
      </w:r>
      <w:r>
        <w:rPr>
          <w:vertAlign w:val="superscript"/>
        </w:rPr>
        <w:t xml:space="preserve">- 8 </w:t>
      </w:r>
      <w:r>
        <w:t>C và q</w:t>
      </w:r>
      <w:r>
        <w:rPr>
          <w:vertAlign w:val="subscript"/>
        </w:rPr>
        <w:t>2</w:t>
      </w:r>
      <w:r>
        <w:t xml:space="preserve"> = - 6.10</w:t>
      </w:r>
      <w:r>
        <w:rPr>
          <w:vertAlign w:val="superscript"/>
        </w:rPr>
        <w:t>- 8</w:t>
      </w:r>
      <w:r>
        <w:t xml:space="preserve"> C.</w:t>
      </w:r>
      <w:r>
        <w:rPr>
          <w:b/>
          <w:color w:val="0000FF"/>
        </w:rPr>
        <w:t xml:space="preserve"> </w:t>
      </w:r>
      <w:r>
        <w:rPr>
          <w:b/>
          <w:color w:val="0000FF"/>
        </w:rPr>
        <w:tab/>
        <w:t xml:space="preserve">B. </w:t>
      </w:r>
      <w:r>
        <w:t>q</w:t>
      </w:r>
      <w:r>
        <w:rPr>
          <w:vertAlign w:val="subscript"/>
        </w:rPr>
        <w:t>1</w:t>
      </w:r>
      <w:r>
        <w:t xml:space="preserve"> = - 4.10</w:t>
      </w:r>
      <w:r>
        <w:rPr>
          <w:vertAlign w:val="superscript"/>
        </w:rPr>
        <w:t>- 8</w:t>
      </w:r>
      <w:r>
        <w:t>C và q</w:t>
      </w:r>
      <w:r>
        <w:rPr>
          <w:vertAlign w:val="subscript"/>
        </w:rPr>
        <w:t>2</w:t>
      </w:r>
      <w:r>
        <w:t xml:space="preserve"> = - 2.10</w:t>
      </w:r>
      <w:r>
        <w:rPr>
          <w:vertAlign w:val="superscript"/>
        </w:rPr>
        <w:t>- 8</w:t>
      </w:r>
      <w:r>
        <w:t xml:space="preserve"> C. </w:t>
      </w:r>
    </w:p>
    <w:p w:rsidR="000C15FA" w:rsidRDefault="00700A2F">
      <w:pPr>
        <w:tabs>
          <w:tab w:val="center" w:pos="6980"/>
        </w:tabs>
        <w:spacing w:after="175"/>
        <w:ind w:left="-15" w:firstLine="0"/>
        <w:jc w:val="left"/>
      </w:pPr>
      <w:r>
        <w:t xml:space="preserve"> </w:t>
      </w:r>
      <w:r>
        <w:rPr>
          <w:b/>
          <w:color w:val="0000FF"/>
        </w:rPr>
        <w:t xml:space="preserve"> C. </w:t>
      </w:r>
      <w:r>
        <w:t>q</w:t>
      </w:r>
      <w:r>
        <w:rPr>
          <w:vertAlign w:val="subscript"/>
        </w:rPr>
        <w:t>1</w:t>
      </w:r>
      <w:r>
        <w:t xml:space="preserve"> = - 2.10</w:t>
      </w:r>
      <w:r>
        <w:rPr>
          <w:vertAlign w:val="superscript"/>
        </w:rPr>
        <w:t xml:space="preserve">- 8 </w:t>
      </w:r>
      <w:r>
        <w:t>C và q</w:t>
      </w:r>
      <w:r>
        <w:rPr>
          <w:vertAlign w:val="subscript"/>
        </w:rPr>
        <w:t>2</w:t>
      </w:r>
      <w:r>
        <w:t xml:space="preserve"> = 8.10</w:t>
      </w:r>
      <w:r>
        <w:rPr>
          <w:vertAlign w:val="superscript"/>
        </w:rPr>
        <w:t>- 8</w:t>
      </w:r>
      <w:r>
        <w:t xml:space="preserve"> C.</w:t>
      </w:r>
      <w:r>
        <w:rPr>
          <w:b/>
          <w:color w:val="0000FF"/>
        </w:rPr>
        <w:t xml:space="preserve"> </w:t>
      </w:r>
      <w:r>
        <w:rPr>
          <w:b/>
          <w:color w:val="0000FF"/>
        </w:rPr>
        <w:tab/>
        <w:t xml:space="preserve">D. </w:t>
      </w:r>
      <w:r>
        <w:t>q</w:t>
      </w:r>
      <w:r>
        <w:rPr>
          <w:vertAlign w:val="subscript"/>
        </w:rPr>
        <w:t>1</w:t>
      </w:r>
      <w:r>
        <w:t xml:space="preserve"> = 2.10</w:t>
      </w:r>
      <w:r>
        <w:rPr>
          <w:vertAlign w:val="superscript"/>
        </w:rPr>
        <w:t>- 8</w:t>
      </w:r>
      <w:r>
        <w:t>C và q</w:t>
      </w:r>
      <w:r>
        <w:rPr>
          <w:vertAlign w:val="subscript"/>
        </w:rPr>
        <w:t>2</w:t>
      </w:r>
      <w:r>
        <w:t xml:space="preserve"> = 8.10</w:t>
      </w:r>
      <w:r>
        <w:rPr>
          <w:vertAlign w:val="superscript"/>
        </w:rPr>
        <w:t>- 8</w:t>
      </w:r>
      <w:r>
        <w:t xml:space="preserve"> C. </w:t>
      </w:r>
    </w:p>
    <w:p w:rsidR="000C15FA" w:rsidRDefault="00700A2F">
      <w:pPr>
        <w:spacing w:after="0" w:line="380" w:lineRule="auto"/>
        <w:ind w:left="-5"/>
      </w:pPr>
      <w:r>
        <w:rPr>
          <w:b/>
          <w:i/>
          <w:color w:val="FF0000"/>
          <w:u w:val="double" w:color="FF0000"/>
        </w:rPr>
        <w:t>Câu 40:</w:t>
      </w:r>
      <w:r>
        <w:rPr>
          <w:rFonts w:ascii="Arial" w:eastAsia="Arial" w:hAnsi="Arial" w:cs="Arial"/>
          <w:b/>
          <w:i/>
          <w:color w:val="FF0000"/>
        </w:rPr>
        <w:t xml:space="preserve"> </w:t>
      </w:r>
      <w:r>
        <w:t>Hai quả cầu có cùng kích thước và cùng khối lượng, tích các điện lượng q</w:t>
      </w:r>
      <w:r>
        <w:rPr>
          <w:vertAlign w:val="subscript"/>
        </w:rPr>
        <w:t>1</w:t>
      </w:r>
      <w:r>
        <w:t xml:space="preserve"> = 4.10</w:t>
      </w:r>
      <w:r>
        <w:rPr>
          <w:vertAlign w:val="superscript"/>
        </w:rPr>
        <w:t>-11</w:t>
      </w:r>
      <w:r>
        <w:t xml:space="preserve"> C, q</w:t>
      </w:r>
      <w:r>
        <w:rPr>
          <w:vertAlign w:val="subscript"/>
        </w:rPr>
        <w:t>2</w:t>
      </w:r>
      <w:r>
        <w:t xml:space="preserve"> = 10</w:t>
      </w:r>
      <w:r>
        <w:rPr>
          <w:vertAlign w:val="superscript"/>
        </w:rPr>
        <w:t xml:space="preserve">-11 </w:t>
      </w:r>
      <w:r>
        <w:t xml:space="preserve">đặt trong không khí, cách nhau một khoảng lớn hơn bán kính của chúng rất nhiều. Nếu lực hấp dẫn giữa chúng có độ lớn bằng lực đẩy tĩnh điện thì khối lượng của mỗi quả cầu bằng </w:t>
      </w:r>
    </w:p>
    <w:p w:rsidR="000C15FA" w:rsidRDefault="00700A2F">
      <w:pPr>
        <w:tabs>
          <w:tab w:val="center" w:pos="915"/>
          <w:tab w:val="center" w:pos="3460"/>
          <w:tab w:val="center" w:pos="5960"/>
          <w:tab w:val="center" w:pos="8510"/>
        </w:tabs>
        <w:spacing w:after="88"/>
        <w:ind w:left="-15" w:firstLine="0"/>
        <w:jc w:val="left"/>
      </w:pPr>
      <w:r>
        <w:rPr>
          <w:b/>
          <w:color w:val="0000FF"/>
        </w:rPr>
        <w:t xml:space="preserve"> </w:t>
      </w:r>
      <w:r>
        <w:rPr>
          <w:b/>
          <w:color w:val="0000FF"/>
        </w:rPr>
        <w:tab/>
        <w:t xml:space="preserve">A. </w:t>
      </w:r>
      <w:r>
        <w:rPr>
          <w:rFonts w:ascii="Segoe UI Symbol" w:eastAsia="Segoe UI Symbol" w:hAnsi="Segoe UI Symbol" w:cs="Segoe UI Symbol"/>
        </w:rPr>
        <w:t></w:t>
      </w:r>
      <w:r>
        <w:t xml:space="preserve"> 0,23 kg.</w:t>
      </w:r>
      <w:r>
        <w:rPr>
          <w:b/>
          <w:color w:val="0000FF"/>
        </w:rPr>
        <w:t xml:space="preserve"> </w:t>
      </w:r>
      <w:r>
        <w:rPr>
          <w:b/>
          <w:color w:val="0000FF"/>
        </w:rPr>
        <w:tab/>
        <w:t xml:space="preserve">B. </w:t>
      </w:r>
      <w:r>
        <w:rPr>
          <w:rFonts w:ascii="Segoe UI Symbol" w:eastAsia="Segoe UI Symbol" w:hAnsi="Segoe UI Symbol" w:cs="Segoe UI Symbol"/>
        </w:rPr>
        <w:t></w:t>
      </w:r>
      <w:r>
        <w:t xml:space="preserve"> 0,46 kg.</w:t>
      </w:r>
      <w:r>
        <w:rPr>
          <w:b/>
          <w:color w:val="0000FF"/>
        </w:rPr>
        <w:t xml:space="preserve"> </w:t>
      </w:r>
      <w:r>
        <w:rPr>
          <w:b/>
          <w:color w:val="0000FF"/>
        </w:rPr>
        <w:tab/>
        <w:t xml:space="preserve">C. </w:t>
      </w:r>
      <w:r>
        <w:rPr>
          <w:rFonts w:ascii="Segoe UI Symbol" w:eastAsia="Segoe UI Symbol" w:hAnsi="Segoe UI Symbol" w:cs="Segoe UI Symbol"/>
        </w:rPr>
        <w:t></w:t>
      </w:r>
      <w:r>
        <w:t xml:space="preserve"> 2,3 kg.</w:t>
      </w:r>
      <w:r>
        <w:rPr>
          <w:b/>
          <w:color w:val="0000FF"/>
        </w:rPr>
        <w:t xml:space="preserve"> </w:t>
      </w:r>
      <w:r>
        <w:rPr>
          <w:b/>
          <w:color w:val="0000FF"/>
        </w:rPr>
        <w:tab/>
        <w:t xml:space="preserve">D. </w:t>
      </w:r>
      <w:r>
        <w:rPr>
          <w:rFonts w:ascii="Segoe UI Symbol" w:eastAsia="Segoe UI Symbol" w:hAnsi="Segoe UI Symbol" w:cs="Segoe UI Symbol"/>
        </w:rPr>
        <w:t></w:t>
      </w:r>
      <w:r>
        <w:t xml:space="preserve"> 4,6 kg. </w:t>
      </w:r>
    </w:p>
    <w:p w:rsidR="000C15FA" w:rsidRDefault="00700A2F">
      <w:pPr>
        <w:pStyle w:val="u2"/>
        <w:ind w:left="-5" w:right="0"/>
      </w:pPr>
      <w:r>
        <w:t xml:space="preserve">Bài 2: Thuyết electron – Định luật bảo toàn điện tích </w:t>
      </w:r>
    </w:p>
    <w:p w:rsidR="000C15FA" w:rsidRDefault="00700A2F">
      <w:pPr>
        <w:spacing w:after="110"/>
        <w:ind w:left="-5"/>
      </w:pPr>
      <w:r>
        <w:rPr>
          <w:b/>
          <w:i/>
          <w:color w:val="FF0000"/>
          <w:u w:val="double" w:color="FF0000"/>
        </w:rPr>
        <w:t>Câu 1:</w:t>
      </w:r>
      <w:r>
        <w:rPr>
          <w:rFonts w:ascii="Arial" w:eastAsia="Arial" w:hAnsi="Arial" w:cs="Arial"/>
          <w:b/>
          <w:i/>
          <w:color w:val="FF0000"/>
        </w:rPr>
        <w:t xml:space="preserve"> </w:t>
      </w:r>
      <w:r>
        <w:t xml:space="preserve"> Nguyên nhân nào sau đây </w:t>
      </w:r>
      <w:r>
        <w:rPr>
          <w:b/>
          <w:i/>
        </w:rPr>
        <w:t>không phải</w:t>
      </w:r>
      <w:r>
        <w:t xml:space="preserve"> là nguyên nhân làm cho vật bị nhiễm điện </w:t>
      </w:r>
    </w:p>
    <w:p w:rsidR="000C15FA" w:rsidRDefault="00700A2F">
      <w:pPr>
        <w:tabs>
          <w:tab w:val="center" w:pos="964"/>
          <w:tab w:val="center" w:pos="3528"/>
          <w:tab w:val="center" w:pos="5983"/>
          <w:tab w:val="center" w:pos="8571"/>
        </w:tabs>
        <w:ind w:left="-15" w:firstLine="0"/>
        <w:jc w:val="left"/>
      </w:pPr>
      <w:r>
        <w:rPr>
          <w:b/>
          <w:color w:val="0000FF"/>
        </w:rPr>
        <w:t xml:space="preserve"> </w:t>
      </w:r>
      <w:r>
        <w:rPr>
          <w:b/>
          <w:color w:val="0000FF"/>
        </w:rPr>
        <w:tab/>
        <w:t xml:space="preserve">A. </w:t>
      </w:r>
      <w:r>
        <w:t>do tiếp xúc</w:t>
      </w:r>
      <w:r>
        <w:rPr>
          <w:b/>
          <w:color w:val="0000FF"/>
        </w:rPr>
        <w:t xml:space="preserve"> </w:t>
      </w:r>
      <w:r>
        <w:rPr>
          <w:b/>
          <w:color w:val="0000FF"/>
        </w:rPr>
        <w:tab/>
        <w:t xml:space="preserve">B. </w:t>
      </w:r>
      <w:r>
        <w:t>do va chạm</w:t>
      </w:r>
      <w:r>
        <w:rPr>
          <w:b/>
          <w:color w:val="0000FF"/>
        </w:rPr>
        <w:t xml:space="preserve"> </w:t>
      </w:r>
      <w:r>
        <w:rPr>
          <w:b/>
          <w:color w:val="0000FF"/>
        </w:rPr>
        <w:tab/>
        <w:t xml:space="preserve">C. </w:t>
      </w:r>
      <w:r>
        <w:t>do xọ xát</w:t>
      </w:r>
      <w:r>
        <w:rPr>
          <w:b/>
          <w:color w:val="0000FF"/>
        </w:rPr>
        <w:t xml:space="preserve"> </w:t>
      </w:r>
      <w:r>
        <w:rPr>
          <w:b/>
          <w:color w:val="0000FF"/>
        </w:rPr>
        <w:tab/>
        <w:t xml:space="preserve">D. </w:t>
      </w:r>
      <w:r>
        <w:t xml:space="preserve">do áp suất </w:t>
      </w:r>
    </w:p>
    <w:p w:rsidR="000C15FA" w:rsidRDefault="00700A2F">
      <w:pPr>
        <w:spacing w:after="109"/>
        <w:ind w:left="-5"/>
      </w:pPr>
      <w:r>
        <w:rPr>
          <w:b/>
          <w:i/>
          <w:color w:val="FF0000"/>
          <w:u w:val="double" w:color="FF0000"/>
        </w:rPr>
        <w:t>Câu 2:</w:t>
      </w:r>
      <w:r>
        <w:rPr>
          <w:rFonts w:ascii="Arial" w:eastAsia="Arial" w:hAnsi="Arial" w:cs="Arial"/>
          <w:b/>
          <w:i/>
          <w:color w:val="FF0000"/>
        </w:rPr>
        <w:t xml:space="preserve"> </w:t>
      </w:r>
      <w:r>
        <w:t xml:space="preserve">Trong vật nào sau đây </w:t>
      </w:r>
      <w:r>
        <w:rPr>
          <w:b/>
          <w:i/>
        </w:rPr>
        <w:t>không</w:t>
      </w:r>
      <w:r>
        <w:t xml:space="preserve"> có điện tích tự do? </w:t>
      </w:r>
    </w:p>
    <w:p w:rsidR="000C15FA" w:rsidRDefault="00700A2F">
      <w:pPr>
        <w:tabs>
          <w:tab w:val="center" w:pos="1023"/>
          <w:tab w:val="center" w:pos="3724"/>
          <w:tab w:val="center" w:pos="6008"/>
          <w:tab w:val="center" w:pos="8740"/>
        </w:tabs>
        <w:ind w:left="-15" w:firstLine="0"/>
        <w:jc w:val="left"/>
      </w:pPr>
      <w:r>
        <w:rPr>
          <w:b/>
          <w:color w:val="0000FF"/>
        </w:rPr>
        <w:t xml:space="preserve"> </w:t>
      </w:r>
      <w:r>
        <w:rPr>
          <w:b/>
          <w:color w:val="0000FF"/>
        </w:rPr>
        <w:tab/>
        <w:t xml:space="preserve">A. </w:t>
      </w:r>
      <w:r>
        <w:t xml:space="preserve">thanh niken. </w:t>
      </w:r>
      <w:r>
        <w:rPr>
          <w:b/>
          <w:color w:val="0000FF"/>
        </w:rPr>
        <w:t xml:space="preserve"> </w:t>
      </w:r>
      <w:r>
        <w:rPr>
          <w:b/>
          <w:color w:val="0000FF"/>
        </w:rPr>
        <w:tab/>
        <w:t xml:space="preserve">B. </w:t>
      </w:r>
      <w:r>
        <w:t>khối thủy ngân.</w:t>
      </w:r>
      <w:r>
        <w:rPr>
          <w:b/>
          <w:color w:val="0000FF"/>
        </w:rPr>
        <w:t xml:space="preserve"> </w:t>
      </w:r>
      <w:r>
        <w:rPr>
          <w:b/>
          <w:color w:val="0000FF"/>
        </w:rPr>
        <w:tab/>
        <w:t xml:space="preserve">C. </w:t>
      </w:r>
      <w:r>
        <w:t xml:space="preserve">thanh chì. </w:t>
      </w:r>
      <w:r>
        <w:rPr>
          <w:b/>
          <w:color w:val="0000FF"/>
        </w:rPr>
        <w:t xml:space="preserve"> </w:t>
      </w:r>
      <w:r>
        <w:rPr>
          <w:b/>
          <w:color w:val="0000FF"/>
        </w:rPr>
        <w:tab/>
        <w:t xml:space="preserve">D. </w:t>
      </w:r>
      <w:r>
        <w:t xml:space="preserve">thanh gỗ khô. </w:t>
      </w:r>
    </w:p>
    <w:p w:rsidR="000C15FA" w:rsidRDefault="00700A2F">
      <w:pPr>
        <w:ind w:left="-5"/>
      </w:pPr>
      <w:r>
        <w:rPr>
          <w:b/>
          <w:i/>
          <w:color w:val="FF0000"/>
          <w:u w:val="double" w:color="FF0000"/>
        </w:rPr>
        <w:t>Câu 3:</w:t>
      </w:r>
      <w:r>
        <w:rPr>
          <w:rFonts w:ascii="Arial" w:eastAsia="Arial" w:hAnsi="Arial" w:cs="Arial"/>
          <w:b/>
          <w:i/>
          <w:color w:val="FF0000"/>
        </w:rPr>
        <w:t xml:space="preserve"> </w:t>
      </w:r>
      <w:r>
        <w:t xml:space="preserve">Điều kiện để một vật dẫn điện là </w:t>
      </w:r>
    </w:p>
    <w:p w:rsidR="000C15FA" w:rsidRDefault="00700A2F">
      <w:pPr>
        <w:tabs>
          <w:tab w:val="center" w:pos="1685"/>
          <w:tab w:val="center" w:pos="6849"/>
        </w:tabs>
        <w:ind w:left="-15" w:firstLine="0"/>
        <w:jc w:val="left"/>
      </w:pPr>
      <w:r>
        <w:rPr>
          <w:b/>
          <w:color w:val="0000FF"/>
        </w:rPr>
        <w:t xml:space="preserve"> </w:t>
      </w:r>
      <w:r>
        <w:rPr>
          <w:b/>
          <w:color w:val="0000FF"/>
        </w:rPr>
        <w:tab/>
        <w:t xml:space="preserve">A. </w:t>
      </w:r>
      <w:r>
        <w:t>vật phải ở nhiệt độ phòng.</w:t>
      </w:r>
      <w:r>
        <w:rPr>
          <w:b/>
          <w:color w:val="0000FF"/>
        </w:rPr>
        <w:t xml:space="preserve"> </w:t>
      </w:r>
      <w:r>
        <w:rPr>
          <w:b/>
          <w:color w:val="0000FF"/>
        </w:rPr>
        <w:tab/>
        <w:t xml:space="preserve">B. </w:t>
      </w:r>
      <w:r>
        <w:t xml:space="preserve">có chứa các điện tích tự do. </w:t>
      </w:r>
    </w:p>
    <w:p w:rsidR="000C15FA" w:rsidRDefault="00700A2F">
      <w:pPr>
        <w:tabs>
          <w:tab w:val="center" w:pos="2222"/>
          <w:tab w:val="center" w:pos="6692"/>
        </w:tabs>
        <w:ind w:left="-15" w:firstLine="0"/>
        <w:jc w:val="left"/>
      </w:pPr>
      <w:r>
        <w:rPr>
          <w:b/>
          <w:color w:val="0000FF"/>
        </w:rPr>
        <w:t xml:space="preserve"> </w:t>
      </w:r>
      <w:r>
        <w:rPr>
          <w:b/>
          <w:color w:val="0000FF"/>
        </w:rPr>
        <w:tab/>
        <w:t xml:space="preserve">C. </w:t>
      </w:r>
      <w:r>
        <w:t>vật nhất thiết phải làm bằng kim loại.</w:t>
      </w:r>
      <w:r>
        <w:rPr>
          <w:b/>
          <w:color w:val="0000FF"/>
        </w:rPr>
        <w:t xml:space="preserve"> </w:t>
      </w:r>
      <w:r>
        <w:rPr>
          <w:b/>
          <w:color w:val="0000FF"/>
        </w:rPr>
        <w:tab/>
        <w:t xml:space="preserve">D. </w:t>
      </w:r>
      <w:r>
        <w:t xml:space="preserve">vật phải mang điện tích. </w:t>
      </w:r>
    </w:p>
    <w:p w:rsidR="000C15FA" w:rsidRDefault="00700A2F">
      <w:pPr>
        <w:ind w:left="-5"/>
      </w:pPr>
      <w:r>
        <w:rPr>
          <w:b/>
          <w:i/>
          <w:color w:val="FF0000"/>
          <w:u w:val="double" w:color="FF0000"/>
        </w:rPr>
        <w:t>Câu 4:</w:t>
      </w:r>
      <w:r>
        <w:rPr>
          <w:rFonts w:ascii="Arial" w:eastAsia="Arial" w:hAnsi="Arial" w:cs="Arial"/>
          <w:b/>
          <w:i/>
          <w:color w:val="FF0000"/>
        </w:rPr>
        <w:t xml:space="preserve"> </w:t>
      </w:r>
      <w:r>
        <w:t xml:space="preserve">Môi trường nào dưới đây không chứa điện tích tự do </w:t>
      </w:r>
    </w:p>
    <w:p w:rsidR="000C15FA" w:rsidRDefault="00700A2F">
      <w:pPr>
        <w:tabs>
          <w:tab w:val="center" w:pos="934"/>
          <w:tab w:val="center" w:pos="3500"/>
          <w:tab w:val="center" w:pos="6045"/>
          <w:tab w:val="center" w:pos="8523"/>
        </w:tabs>
        <w:ind w:left="-15" w:firstLine="0"/>
        <w:jc w:val="left"/>
      </w:pPr>
      <w:r>
        <w:rPr>
          <w:b/>
          <w:color w:val="0000FF"/>
        </w:rPr>
        <w:t xml:space="preserve"> </w:t>
      </w:r>
      <w:r>
        <w:rPr>
          <w:b/>
          <w:color w:val="0000FF"/>
        </w:rPr>
        <w:tab/>
        <w:t xml:space="preserve">A. </w:t>
      </w:r>
      <w:r>
        <w:t>Nước biển</w:t>
      </w:r>
      <w:r>
        <w:rPr>
          <w:b/>
          <w:color w:val="0000FF"/>
        </w:rPr>
        <w:t xml:space="preserve"> </w:t>
      </w:r>
      <w:r>
        <w:rPr>
          <w:b/>
          <w:color w:val="0000FF"/>
        </w:rPr>
        <w:tab/>
        <w:t xml:space="preserve">B. </w:t>
      </w:r>
      <w:r>
        <w:t>Nước sông</w:t>
      </w:r>
      <w:r>
        <w:rPr>
          <w:b/>
          <w:color w:val="0000FF"/>
        </w:rPr>
        <w:t xml:space="preserve"> </w:t>
      </w:r>
      <w:r>
        <w:rPr>
          <w:b/>
          <w:color w:val="0000FF"/>
        </w:rPr>
        <w:tab/>
        <w:t xml:space="preserve">C. </w:t>
      </w:r>
      <w:r>
        <w:t>Nước mưa</w:t>
      </w:r>
      <w:r>
        <w:rPr>
          <w:b/>
          <w:color w:val="0000FF"/>
        </w:rPr>
        <w:t xml:space="preserve"> </w:t>
      </w:r>
      <w:r>
        <w:rPr>
          <w:b/>
          <w:color w:val="0000FF"/>
        </w:rPr>
        <w:tab/>
        <w:t xml:space="preserve">D. </w:t>
      </w:r>
      <w:r>
        <w:t xml:space="preserve">Nước cất </w:t>
      </w:r>
    </w:p>
    <w:p w:rsidR="000C15FA" w:rsidRDefault="00700A2F">
      <w:pPr>
        <w:spacing w:after="0" w:line="372" w:lineRule="auto"/>
        <w:ind w:left="-5"/>
      </w:pPr>
      <w:r>
        <w:rPr>
          <w:b/>
          <w:i/>
          <w:color w:val="FF0000"/>
          <w:u w:val="double" w:color="FF0000"/>
        </w:rPr>
        <w:t>Câu 5:</w:t>
      </w:r>
      <w:r>
        <w:rPr>
          <w:rFonts w:ascii="Arial" w:eastAsia="Arial" w:hAnsi="Arial" w:cs="Arial"/>
          <w:b/>
          <w:i/>
          <w:color w:val="FF0000"/>
        </w:rPr>
        <w:t xml:space="preserve"> </w:t>
      </w:r>
      <w:r>
        <w:t xml:space="preserve">Đặt hai hòn bi thép nhỏ không nhiễm điện, gần nhau, trên mặt một tấm phẳng kim loại, nhẵn, nằm ngang. Tích điện cho một hòn bi thì chúng chuyển động </w:t>
      </w:r>
    </w:p>
    <w:p w:rsidR="000C15FA" w:rsidRDefault="00700A2F">
      <w:pPr>
        <w:tabs>
          <w:tab w:val="center" w:pos="2188"/>
          <w:tab w:val="center" w:pos="6029"/>
        </w:tabs>
        <w:ind w:left="-15" w:firstLine="0"/>
        <w:jc w:val="left"/>
      </w:pPr>
      <w:r>
        <w:rPr>
          <w:b/>
          <w:color w:val="0000FF"/>
        </w:rPr>
        <w:lastRenderedPageBreak/>
        <w:t xml:space="preserve"> </w:t>
      </w:r>
      <w:r>
        <w:rPr>
          <w:b/>
          <w:color w:val="0000FF"/>
        </w:rPr>
        <w:tab/>
        <w:t xml:space="preserve">A. </w:t>
      </w:r>
      <w:r>
        <w:t>lại gần nhau, chạm nhau rồi dừng lại</w:t>
      </w:r>
      <w:r>
        <w:rPr>
          <w:b/>
          <w:color w:val="0000FF"/>
        </w:rPr>
        <w:t xml:space="preserve"> </w:t>
      </w:r>
      <w:r>
        <w:rPr>
          <w:b/>
          <w:color w:val="0000FF"/>
        </w:rPr>
        <w:tab/>
        <w:t xml:space="preserve">B. </w:t>
      </w:r>
      <w:r>
        <w:t xml:space="preserve">ra xa nhau </w:t>
      </w:r>
    </w:p>
    <w:p w:rsidR="000C15FA" w:rsidRDefault="00700A2F">
      <w:pPr>
        <w:tabs>
          <w:tab w:val="center" w:pos="2503"/>
          <w:tab w:val="center" w:pos="6999"/>
        </w:tabs>
        <w:ind w:left="-15" w:firstLine="0"/>
        <w:jc w:val="left"/>
      </w:pPr>
      <w:r>
        <w:rPr>
          <w:b/>
          <w:color w:val="0000FF"/>
        </w:rPr>
        <w:t xml:space="preserve"> </w:t>
      </w:r>
      <w:r>
        <w:rPr>
          <w:b/>
          <w:color w:val="0000FF"/>
        </w:rPr>
        <w:tab/>
        <w:t xml:space="preserve">C. </w:t>
      </w:r>
      <w:r>
        <w:t>lại gần nhau, chạm nhau rồi lại đẩy nhau ra</w:t>
      </w:r>
      <w:r>
        <w:rPr>
          <w:b/>
          <w:color w:val="0000FF"/>
        </w:rPr>
        <w:t xml:space="preserve"> </w:t>
      </w:r>
      <w:r>
        <w:rPr>
          <w:b/>
          <w:color w:val="0000FF"/>
        </w:rPr>
        <w:tab/>
        <w:t xml:space="preserve">D. </w:t>
      </w:r>
      <w:r>
        <w:t xml:space="preserve">ra xa nhau rồi hút lại gần nhau </w:t>
      </w:r>
    </w:p>
    <w:p w:rsidR="000C15FA" w:rsidRDefault="00700A2F">
      <w:pPr>
        <w:spacing w:after="0" w:line="372" w:lineRule="auto"/>
        <w:ind w:left="-5"/>
      </w:pPr>
      <w:r>
        <w:rPr>
          <w:b/>
          <w:i/>
          <w:color w:val="FF0000"/>
          <w:u w:val="double" w:color="FF0000"/>
        </w:rPr>
        <w:t>Câu 6:</w:t>
      </w:r>
      <w:r>
        <w:rPr>
          <w:rFonts w:ascii="Arial" w:eastAsia="Arial" w:hAnsi="Arial" w:cs="Arial"/>
          <w:b/>
          <w:i/>
          <w:color w:val="FF0000"/>
        </w:rPr>
        <w:t xml:space="preserve"> </w:t>
      </w:r>
      <w:r>
        <w:t xml:space="preserve">Đặt hai hòn bi thép nhỏ không nhiễm điện, gần nhau, trên mặt một tấm phẳng thủy tinh, nhẵn, nằm ngang. Tích điện cho một hòn bi thì chúng chuyển động </w:t>
      </w:r>
    </w:p>
    <w:p w:rsidR="000C15FA" w:rsidRDefault="00700A2F">
      <w:pPr>
        <w:tabs>
          <w:tab w:val="center" w:pos="2188"/>
          <w:tab w:val="center" w:pos="6029"/>
        </w:tabs>
        <w:ind w:left="-15" w:firstLine="0"/>
        <w:jc w:val="left"/>
      </w:pPr>
      <w:r>
        <w:rPr>
          <w:b/>
          <w:color w:val="0000FF"/>
        </w:rPr>
        <w:t xml:space="preserve"> </w:t>
      </w:r>
      <w:r>
        <w:rPr>
          <w:b/>
          <w:color w:val="0000FF"/>
        </w:rPr>
        <w:tab/>
        <w:t xml:space="preserve">A. </w:t>
      </w:r>
      <w:r>
        <w:t>lại gần nhau, chạm nhau rồi dừng lại</w:t>
      </w:r>
      <w:r>
        <w:rPr>
          <w:b/>
          <w:color w:val="0000FF"/>
        </w:rPr>
        <w:t xml:space="preserve"> </w:t>
      </w:r>
      <w:r>
        <w:rPr>
          <w:b/>
          <w:color w:val="0000FF"/>
        </w:rPr>
        <w:tab/>
        <w:t xml:space="preserve">B. </w:t>
      </w:r>
      <w:r>
        <w:t xml:space="preserve">ra xa nhau </w:t>
      </w:r>
    </w:p>
    <w:p w:rsidR="004625EB" w:rsidRDefault="00700A2F">
      <w:pPr>
        <w:spacing w:after="0" w:line="373" w:lineRule="auto"/>
        <w:ind w:left="-5"/>
      </w:pPr>
      <w:r>
        <w:rPr>
          <w:b/>
          <w:color w:val="0000FF"/>
        </w:rPr>
        <w:t xml:space="preserve"> </w:t>
      </w:r>
      <w:r>
        <w:rPr>
          <w:b/>
          <w:color w:val="0000FF"/>
        </w:rPr>
        <w:tab/>
        <w:t xml:space="preserve">C. </w:t>
      </w:r>
      <w:r>
        <w:t>lại gần nhau, chạm nhau rồi lại đẩy nhau ra</w:t>
      </w:r>
      <w:r>
        <w:rPr>
          <w:b/>
          <w:color w:val="0000FF"/>
        </w:rPr>
        <w:t xml:space="preserve"> </w:t>
      </w:r>
      <w:r>
        <w:rPr>
          <w:b/>
          <w:color w:val="0000FF"/>
        </w:rPr>
        <w:tab/>
        <w:t xml:space="preserve">D. </w:t>
      </w:r>
      <w:r>
        <w:t xml:space="preserve">ra xa nhau rồi hút lại gần nhau </w:t>
      </w:r>
    </w:p>
    <w:p w:rsidR="000C15FA" w:rsidRDefault="00700A2F">
      <w:pPr>
        <w:spacing w:after="0" w:line="373" w:lineRule="auto"/>
        <w:ind w:left="-5"/>
      </w:pPr>
      <w:r>
        <w:rPr>
          <w:b/>
          <w:i/>
          <w:color w:val="FF0000"/>
          <w:u w:val="double" w:color="FF0000"/>
        </w:rPr>
        <w:t>Câu 7:</w:t>
      </w:r>
      <w:r>
        <w:rPr>
          <w:rFonts w:ascii="Arial" w:eastAsia="Arial" w:hAnsi="Arial" w:cs="Arial"/>
          <w:b/>
          <w:i/>
          <w:color w:val="FF0000"/>
        </w:rPr>
        <w:t xml:space="preserve"> </w:t>
      </w:r>
      <w:r>
        <w:t xml:space="preserve">Trong những cách sau cách nào có thể làm nhiễm điện cho một vật? </w:t>
      </w:r>
    </w:p>
    <w:p w:rsidR="000C15FA" w:rsidRDefault="00700A2F">
      <w:pPr>
        <w:tabs>
          <w:tab w:val="center" w:pos="1573"/>
          <w:tab w:val="right" w:pos="10493"/>
        </w:tabs>
        <w:ind w:left="-15" w:firstLine="0"/>
        <w:jc w:val="left"/>
      </w:pPr>
      <w:r>
        <w:rPr>
          <w:b/>
          <w:color w:val="0000FF"/>
        </w:rPr>
        <w:t xml:space="preserve"> </w:t>
      </w:r>
      <w:r>
        <w:rPr>
          <w:b/>
          <w:color w:val="0000FF"/>
        </w:rPr>
        <w:tab/>
        <w:t xml:space="preserve">A. </w:t>
      </w:r>
      <w:r>
        <w:t>Cọ chiếc vỏ bút lên tóc;</w:t>
      </w:r>
      <w:r>
        <w:rPr>
          <w:b/>
          <w:color w:val="0000FF"/>
        </w:rPr>
        <w:t xml:space="preserve"> </w:t>
      </w:r>
      <w:r>
        <w:rPr>
          <w:b/>
          <w:color w:val="0000FF"/>
        </w:rPr>
        <w:tab/>
        <w:t xml:space="preserve">B. </w:t>
      </w:r>
      <w:r>
        <w:t xml:space="preserve">Đặt một nhanh nhựa gần một vật đã nhiễm điện; </w:t>
      </w:r>
    </w:p>
    <w:p w:rsidR="000C15FA" w:rsidRDefault="00700A2F">
      <w:pPr>
        <w:tabs>
          <w:tab w:val="center" w:pos="1800"/>
          <w:tab w:val="center" w:pos="7180"/>
        </w:tabs>
        <w:ind w:left="-15" w:firstLine="0"/>
        <w:jc w:val="left"/>
      </w:pPr>
      <w:r>
        <w:rPr>
          <w:b/>
          <w:color w:val="0000FF"/>
        </w:rPr>
        <w:t xml:space="preserve"> </w:t>
      </w:r>
      <w:r>
        <w:rPr>
          <w:b/>
          <w:color w:val="0000FF"/>
        </w:rPr>
        <w:tab/>
        <w:t xml:space="preserve">C. </w:t>
      </w:r>
      <w:r>
        <w:t>Đặt một vật gần nguồn điện;</w:t>
      </w:r>
      <w:r>
        <w:rPr>
          <w:b/>
          <w:color w:val="0000FF"/>
        </w:rPr>
        <w:t xml:space="preserve"> </w:t>
      </w:r>
      <w:r>
        <w:rPr>
          <w:b/>
          <w:color w:val="0000FF"/>
        </w:rPr>
        <w:tab/>
        <w:t xml:space="preserve">D. </w:t>
      </w:r>
      <w:r>
        <w:t xml:space="preserve">Cho một vật tiếp xúc với viên pin. </w:t>
      </w:r>
    </w:p>
    <w:p w:rsidR="000C15FA" w:rsidRDefault="00700A2F">
      <w:pPr>
        <w:ind w:left="-5"/>
      </w:pPr>
      <w:r>
        <w:rPr>
          <w:b/>
          <w:i/>
          <w:color w:val="FF0000"/>
          <w:u w:val="double" w:color="FF0000"/>
        </w:rPr>
        <w:t>Câu 8:</w:t>
      </w:r>
      <w:r>
        <w:rPr>
          <w:rFonts w:ascii="Arial" w:eastAsia="Arial" w:hAnsi="Arial" w:cs="Arial"/>
          <w:b/>
          <w:i/>
          <w:color w:val="FF0000"/>
        </w:rPr>
        <w:t xml:space="preserve"> </w:t>
      </w:r>
      <w:r>
        <w:t>Trong các hiện tượng sau, hiện tượng nào</w:t>
      </w:r>
      <w:r>
        <w:rPr>
          <w:b/>
          <w:i/>
        </w:rPr>
        <w:t xml:space="preserve"> không</w:t>
      </w:r>
      <w:r>
        <w:t xml:space="preserve"> liên quan đến nhiễm điện? </w:t>
      </w:r>
    </w:p>
    <w:p w:rsidR="000C15FA" w:rsidRDefault="00700A2F">
      <w:pPr>
        <w:numPr>
          <w:ilvl w:val="0"/>
          <w:numId w:val="8"/>
        </w:numPr>
        <w:ind w:hanging="293"/>
      </w:pPr>
      <w:r>
        <w:t xml:space="preserve">Về mùa đông, lược dính rất nhiều tóc khi chải đầu; </w:t>
      </w:r>
    </w:p>
    <w:p w:rsidR="000C15FA" w:rsidRDefault="00700A2F">
      <w:pPr>
        <w:numPr>
          <w:ilvl w:val="0"/>
          <w:numId w:val="8"/>
        </w:numPr>
        <w:ind w:hanging="293"/>
      </w:pPr>
      <w:r>
        <w:t xml:space="preserve">Chim thường xù lông về mùa rét; </w:t>
      </w:r>
    </w:p>
    <w:p w:rsidR="000C15FA" w:rsidRDefault="00700A2F">
      <w:pPr>
        <w:numPr>
          <w:ilvl w:val="0"/>
          <w:numId w:val="8"/>
        </w:numPr>
        <w:ind w:hanging="293"/>
      </w:pPr>
      <w:r>
        <w:t xml:space="preserve">Ôtô chở nhiên liệu thường thả một sợi dây xích kéo lê trên mặt đường; </w:t>
      </w:r>
    </w:p>
    <w:p w:rsidR="000C15FA" w:rsidRDefault="00700A2F">
      <w:pPr>
        <w:numPr>
          <w:ilvl w:val="0"/>
          <w:numId w:val="8"/>
        </w:numPr>
        <w:ind w:hanging="293"/>
      </w:pPr>
      <w:r>
        <w:t xml:space="preserve">Sét giữa các đám mây. </w:t>
      </w:r>
    </w:p>
    <w:p w:rsidR="000C15FA" w:rsidRDefault="00700A2F">
      <w:pPr>
        <w:ind w:left="-5"/>
      </w:pPr>
      <w:r>
        <w:rPr>
          <w:b/>
          <w:i/>
          <w:color w:val="FF0000"/>
          <w:u w:val="double" w:color="FF0000"/>
        </w:rPr>
        <w:t>Câu 9:</w:t>
      </w:r>
      <w:r>
        <w:rPr>
          <w:rFonts w:ascii="Arial" w:eastAsia="Arial" w:hAnsi="Arial" w:cs="Arial"/>
          <w:b/>
          <w:i/>
          <w:color w:val="FF0000"/>
        </w:rPr>
        <w:t xml:space="preserve"> </w:t>
      </w:r>
      <w:r>
        <w:t xml:space="preserve">Phát biểu nào sau đây là </w:t>
      </w:r>
      <w:r>
        <w:rPr>
          <w:b/>
        </w:rPr>
        <w:t>đúng</w:t>
      </w:r>
      <w:r>
        <w:t xml:space="preserve">? </w:t>
      </w:r>
    </w:p>
    <w:p w:rsidR="000C15FA" w:rsidRDefault="00700A2F">
      <w:pPr>
        <w:numPr>
          <w:ilvl w:val="0"/>
          <w:numId w:val="9"/>
        </w:numPr>
        <w:spacing w:after="0"/>
        <w:ind w:hanging="293"/>
      </w:pPr>
      <w:r>
        <w:t xml:space="preserve">Khi nhiễm điện do tiếp xúc, electron luôn dịch chuyển từ vật nhiễm điện sang vật không nhiễm điện. </w:t>
      </w:r>
    </w:p>
    <w:p w:rsidR="000C15FA" w:rsidRDefault="00700A2F">
      <w:pPr>
        <w:numPr>
          <w:ilvl w:val="0"/>
          <w:numId w:val="9"/>
        </w:numPr>
        <w:ind w:hanging="293"/>
      </w:pPr>
      <w:r>
        <w:t xml:space="preserve">Khi nhiễm điện do tiếp xúc, electron luôn dịch chuyển từ vật không nhiễm điện sang vật nhiễm điện. </w:t>
      </w:r>
    </w:p>
    <w:p w:rsidR="000C15FA" w:rsidRDefault="00700A2F">
      <w:pPr>
        <w:numPr>
          <w:ilvl w:val="0"/>
          <w:numId w:val="9"/>
        </w:numPr>
        <w:ind w:hanging="293"/>
      </w:pPr>
      <w:r>
        <w:t>Khi nhiễm điện do hưởng ứng, electron chỉ dịch chuyển từ đầu này sang đầu kia của vật bị nhiễm điện.</w:t>
      </w:r>
      <w:r>
        <w:rPr>
          <w:color w:val="FF0000"/>
        </w:rPr>
        <w:t xml:space="preserve"> </w:t>
      </w:r>
    </w:p>
    <w:p w:rsidR="000C15FA" w:rsidRDefault="00700A2F">
      <w:pPr>
        <w:numPr>
          <w:ilvl w:val="0"/>
          <w:numId w:val="9"/>
        </w:numPr>
        <w:ind w:hanging="293"/>
      </w:pPr>
      <w:r>
        <w:t xml:space="preserve">Sau khi nhiễm điện do hưởng ứng, sự phân bố điện tích trên vật bị nhiễm điện vẫn không thay đổi. </w:t>
      </w:r>
    </w:p>
    <w:p w:rsidR="000C15FA" w:rsidRDefault="00700A2F">
      <w:pPr>
        <w:spacing w:after="23" w:line="374" w:lineRule="auto"/>
        <w:ind w:left="-5" w:right="86"/>
      </w:pPr>
      <w:r>
        <w:rPr>
          <w:b/>
          <w:i/>
          <w:color w:val="FF0000"/>
          <w:u w:val="double" w:color="FF0000"/>
        </w:rPr>
        <w:t>Câu 10:</w:t>
      </w:r>
      <w:r>
        <w:rPr>
          <w:rFonts w:ascii="Arial" w:eastAsia="Arial" w:hAnsi="Arial" w:cs="Arial"/>
          <w:b/>
          <w:i/>
          <w:color w:val="FF0000"/>
        </w:rPr>
        <w:t xml:space="preserve"> </w:t>
      </w:r>
      <w:r>
        <w:t xml:space="preserve">Xét cấu tạo nguyên tử về phương diện điện. Trong các nhận định sau, nhận định </w:t>
      </w:r>
      <w:r>
        <w:rPr>
          <w:b/>
          <w:i/>
        </w:rPr>
        <w:t>không đúng</w:t>
      </w:r>
      <w:r>
        <w:t xml:space="preserve"> là: </w:t>
      </w:r>
      <w:r>
        <w:rPr>
          <w:b/>
          <w:color w:val="0000FF"/>
        </w:rPr>
        <w:t xml:space="preserve"> </w:t>
      </w:r>
      <w:r>
        <w:rPr>
          <w:b/>
          <w:color w:val="0000FF"/>
        </w:rPr>
        <w:tab/>
        <w:t xml:space="preserve">A. </w:t>
      </w:r>
      <w:r>
        <w:t>Proton mang điện tích là + 1,6.10</w:t>
      </w:r>
      <w:r>
        <w:rPr>
          <w:vertAlign w:val="superscript"/>
        </w:rPr>
        <w:t>-19</w:t>
      </w:r>
      <w:r>
        <w:t xml:space="preserve"> C.  </w:t>
      </w:r>
    </w:p>
    <w:p w:rsidR="000C15FA" w:rsidRDefault="00700A2F">
      <w:pPr>
        <w:numPr>
          <w:ilvl w:val="0"/>
          <w:numId w:val="10"/>
        </w:numPr>
        <w:ind w:hanging="293"/>
      </w:pPr>
      <w:r>
        <w:t xml:space="preserve">Khối lượng notron xấp xỉ khối lượng proton. </w:t>
      </w:r>
    </w:p>
    <w:p w:rsidR="000C15FA" w:rsidRDefault="00700A2F">
      <w:pPr>
        <w:numPr>
          <w:ilvl w:val="0"/>
          <w:numId w:val="10"/>
        </w:numPr>
        <w:ind w:hanging="293"/>
      </w:pPr>
      <w:r>
        <w:t xml:space="preserve">Tổng số hạt proton và notron trong hạt nhân luôn bằng số electron quay xung quanh nguyên tử. </w:t>
      </w:r>
    </w:p>
    <w:p w:rsidR="000C15FA" w:rsidRDefault="00700A2F">
      <w:pPr>
        <w:numPr>
          <w:ilvl w:val="0"/>
          <w:numId w:val="10"/>
        </w:numPr>
        <w:ind w:hanging="293"/>
      </w:pPr>
      <w:r>
        <w:t xml:space="preserve">Điện tích của proton và điện tích của electron gọi là điện tích nguyên tố. </w:t>
      </w:r>
    </w:p>
    <w:p w:rsidR="000C15FA" w:rsidRDefault="00700A2F">
      <w:pPr>
        <w:spacing w:after="109"/>
        <w:ind w:left="-5"/>
      </w:pPr>
      <w:r>
        <w:rPr>
          <w:b/>
          <w:i/>
          <w:color w:val="FF0000"/>
          <w:u w:val="double" w:color="FF0000"/>
        </w:rPr>
        <w:t>Câu 11:</w:t>
      </w:r>
      <w:r>
        <w:rPr>
          <w:rFonts w:ascii="Arial" w:eastAsia="Arial" w:hAnsi="Arial" w:cs="Arial"/>
          <w:b/>
          <w:i/>
          <w:color w:val="FF0000"/>
        </w:rPr>
        <w:t xml:space="preserve"> </w:t>
      </w:r>
      <w:r>
        <w:t xml:space="preserve">Hạt nhân của một nguyên tử oxi có 8 proton và 9 notron, số electron của nguyên tử oxi là </w:t>
      </w:r>
    </w:p>
    <w:p w:rsidR="000C15FA" w:rsidRDefault="00700A2F">
      <w:pPr>
        <w:tabs>
          <w:tab w:val="center" w:pos="520"/>
          <w:tab w:val="center" w:pos="3126"/>
          <w:tab w:val="center" w:pos="5686"/>
          <w:tab w:val="center" w:pos="8175"/>
        </w:tabs>
        <w:spacing w:after="140" w:line="259" w:lineRule="auto"/>
        <w:ind w:left="-15" w:firstLine="0"/>
        <w:jc w:val="left"/>
      </w:pPr>
      <w:r>
        <w:rPr>
          <w:b/>
          <w:color w:val="0000FF"/>
        </w:rPr>
        <w:t xml:space="preserve"> </w:t>
      </w:r>
      <w:r>
        <w:rPr>
          <w:b/>
          <w:color w:val="0000FF"/>
        </w:rPr>
        <w:tab/>
        <w:t xml:space="preserve">A. </w:t>
      </w:r>
      <w:r>
        <w:t>9.</w:t>
      </w:r>
      <w:r>
        <w:rPr>
          <w:b/>
          <w:color w:val="0000FF"/>
        </w:rPr>
        <w:t xml:space="preserve"> </w:t>
      </w:r>
      <w:r>
        <w:rPr>
          <w:b/>
          <w:color w:val="0000FF"/>
        </w:rPr>
        <w:tab/>
        <w:t xml:space="preserve">B. </w:t>
      </w:r>
      <w:r>
        <w:t>16.</w:t>
      </w:r>
      <w:r>
        <w:rPr>
          <w:b/>
          <w:color w:val="0000FF"/>
        </w:rPr>
        <w:t xml:space="preserve"> </w:t>
      </w:r>
      <w:r>
        <w:rPr>
          <w:b/>
          <w:color w:val="0000FF"/>
        </w:rPr>
        <w:tab/>
        <w:t xml:space="preserve">C. </w:t>
      </w:r>
      <w:r>
        <w:t>17.</w:t>
      </w:r>
      <w:r>
        <w:rPr>
          <w:b/>
          <w:color w:val="0000FF"/>
        </w:rPr>
        <w:t xml:space="preserve"> </w:t>
      </w:r>
      <w:r>
        <w:rPr>
          <w:b/>
          <w:color w:val="0000FF"/>
        </w:rPr>
        <w:tab/>
        <w:t xml:space="preserve">D. </w:t>
      </w:r>
      <w:r>
        <w:t xml:space="preserve">8. </w:t>
      </w:r>
    </w:p>
    <w:p w:rsidR="000C15FA" w:rsidRDefault="00700A2F">
      <w:pPr>
        <w:spacing w:after="109"/>
        <w:ind w:left="-5"/>
      </w:pPr>
      <w:r>
        <w:rPr>
          <w:b/>
          <w:i/>
          <w:color w:val="FF0000"/>
          <w:u w:val="double" w:color="FF0000"/>
        </w:rPr>
        <w:t>Câu 12:</w:t>
      </w:r>
      <w:r>
        <w:rPr>
          <w:rFonts w:ascii="Arial" w:eastAsia="Arial" w:hAnsi="Arial" w:cs="Arial"/>
          <w:b/>
          <w:i/>
          <w:color w:val="FF0000"/>
        </w:rPr>
        <w:t xml:space="preserve"> </w:t>
      </w:r>
      <w:r>
        <w:t xml:space="preserve">Tổng số proton và electron của một nguyên tử có thể là số nào sau đây? </w:t>
      </w:r>
    </w:p>
    <w:p w:rsidR="000C15FA" w:rsidRDefault="00700A2F">
      <w:pPr>
        <w:tabs>
          <w:tab w:val="center" w:pos="580"/>
          <w:tab w:val="center" w:pos="3126"/>
          <w:tab w:val="center" w:pos="5686"/>
          <w:tab w:val="center" w:pos="8235"/>
        </w:tabs>
        <w:ind w:left="-15" w:firstLine="0"/>
        <w:jc w:val="left"/>
      </w:pPr>
      <w:r>
        <w:rPr>
          <w:b/>
          <w:color w:val="0000FF"/>
        </w:rPr>
        <w:t xml:space="preserve"> </w:t>
      </w:r>
      <w:r>
        <w:rPr>
          <w:b/>
          <w:color w:val="0000FF"/>
        </w:rPr>
        <w:tab/>
        <w:t xml:space="preserve">A. </w:t>
      </w:r>
      <w:r>
        <w:t>11.</w:t>
      </w:r>
      <w:r>
        <w:rPr>
          <w:b/>
          <w:color w:val="0000FF"/>
        </w:rPr>
        <w:t xml:space="preserve"> </w:t>
      </w:r>
      <w:r>
        <w:rPr>
          <w:b/>
          <w:color w:val="0000FF"/>
        </w:rPr>
        <w:tab/>
        <w:t xml:space="preserve">B. </w:t>
      </w:r>
      <w:r>
        <w:t>13.</w:t>
      </w:r>
      <w:r>
        <w:rPr>
          <w:b/>
          <w:color w:val="0000FF"/>
        </w:rPr>
        <w:t xml:space="preserve"> </w:t>
      </w:r>
      <w:r>
        <w:rPr>
          <w:b/>
          <w:color w:val="0000FF"/>
        </w:rPr>
        <w:tab/>
        <w:t xml:space="preserve">C. </w:t>
      </w:r>
      <w:r>
        <w:t>15.</w:t>
      </w:r>
      <w:r>
        <w:rPr>
          <w:b/>
          <w:color w:val="0000FF"/>
        </w:rPr>
        <w:t xml:space="preserve"> </w:t>
      </w:r>
      <w:r>
        <w:rPr>
          <w:b/>
          <w:color w:val="0000FF"/>
        </w:rPr>
        <w:tab/>
        <w:t xml:space="preserve">D. </w:t>
      </w:r>
      <w:r>
        <w:t xml:space="preserve">16. </w:t>
      </w:r>
    </w:p>
    <w:p w:rsidR="000C15FA" w:rsidRDefault="00700A2F">
      <w:pPr>
        <w:ind w:left="-5"/>
      </w:pPr>
      <w:r>
        <w:rPr>
          <w:b/>
          <w:i/>
          <w:color w:val="FF0000"/>
          <w:u w:val="double" w:color="FF0000"/>
        </w:rPr>
        <w:lastRenderedPageBreak/>
        <w:t>Câu 13:</w:t>
      </w:r>
      <w:r>
        <w:rPr>
          <w:rFonts w:ascii="Arial" w:eastAsia="Arial" w:hAnsi="Arial" w:cs="Arial"/>
          <w:b/>
          <w:i/>
          <w:color w:val="FF0000"/>
        </w:rPr>
        <w:t xml:space="preserve"> </w:t>
      </w:r>
      <w:r>
        <w:t>Nếu nguyên tử đang thừa – 1,6.10</w:t>
      </w:r>
      <w:r>
        <w:rPr>
          <w:vertAlign w:val="superscript"/>
        </w:rPr>
        <w:t>-19</w:t>
      </w:r>
      <w:r>
        <w:t xml:space="preserve"> C mà nó nhận được thêm 2 electron thì nó </w:t>
      </w:r>
    </w:p>
    <w:p w:rsidR="000C15FA" w:rsidRDefault="00700A2F">
      <w:pPr>
        <w:tabs>
          <w:tab w:val="center" w:pos="1198"/>
          <w:tab w:val="center" w:pos="2835"/>
          <w:tab w:val="center" w:pos="6426"/>
          <w:tab w:val="center" w:pos="7939"/>
        </w:tabs>
        <w:ind w:left="-15" w:firstLine="0"/>
        <w:jc w:val="left"/>
      </w:pPr>
      <w:r>
        <w:rPr>
          <w:b/>
          <w:color w:val="0000FF"/>
        </w:rPr>
        <w:t xml:space="preserve"> </w:t>
      </w:r>
      <w:r>
        <w:rPr>
          <w:b/>
          <w:color w:val="0000FF"/>
        </w:rPr>
        <w:tab/>
        <w:t xml:space="preserve">A. </w:t>
      </w:r>
      <w:r>
        <w:t xml:space="preserve">sẽ là ion dương. </w:t>
      </w:r>
      <w:r>
        <w:tab/>
      </w:r>
      <w:r>
        <w:rPr>
          <w:b/>
          <w:color w:val="0000FF"/>
        </w:rPr>
        <w:t xml:space="preserve"> </w:t>
      </w:r>
      <w:r>
        <w:rPr>
          <w:b/>
          <w:color w:val="0000FF"/>
        </w:rPr>
        <w:tab/>
        <w:t xml:space="preserve">B. </w:t>
      </w:r>
      <w:r>
        <w:t xml:space="preserve">vẫn là một ion âm. </w:t>
      </w:r>
      <w:r>
        <w:tab/>
        <w:t xml:space="preserve"> </w:t>
      </w:r>
    </w:p>
    <w:p w:rsidR="000C15FA" w:rsidRDefault="00700A2F">
      <w:pPr>
        <w:tabs>
          <w:tab w:val="center" w:pos="1295"/>
          <w:tab w:val="center" w:pos="2835"/>
          <w:tab w:val="center" w:pos="7137"/>
        </w:tabs>
        <w:ind w:left="-15" w:firstLine="0"/>
        <w:jc w:val="left"/>
      </w:pPr>
      <w:r>
        <w:rPr>
          <w:b/>
          <w:color w:val="0000FF"/>
        </w:rPr>
        <w:t xml:space="preserve"> </w:t>
      </w:r>
      <w:r>
        <w:rPr>
          <w:b/>
          <w:color w:val="0000FF"/>
        </w:rPr>
        <w:tab/>
        <w:t xml:space="preserve">C. </w:t>
      </w:r>
      <w:r>
        <w:t xml:space="preserve">trung hoà về điện. </w:t>
      </w:r>
      <w:r>
        <w:tab/>
      </w:r>
      <w:r>
        <w:rPr>
          <w:b/>
          <w:color w:val="0000FF"/>
        </w:rPr>
        <w:t xml:space="preserve"> </w:t>
      </w:r>
      <w:r>
        <w:rPr>
          <w:b/>
          <w:color w:val="0000FF"/>
        </w:rPr>
        <w:tab/>
        <w:t xml:space="preserve">D. </w:t>
      </w:r>
      <w:r>
        <w:t>có điện tích không xác định được</w:t>
      </w:r>
      <w:r>
        <w:rPr>
          <w:b/>
          <w:color w:val="FF0000"/>
        </w:rPr>
        <w:t xml:space="preserve"> </w:t>
      </w:r>
      <w:r>
        <w:t xml:space="preserve"> </w:t>
      </w:r>
    </w:p>
    <w:p w:rsidR="000C15FA" w:rsidRDefault="00700A2F">
      <w:pPr>
        <w:spacing w:after="0"/>
        <w:ind w:left="-5"/>
      </w:pPr>
      <w:r>
        <w:rPr>
          <w:b/>
          <w:i/>
          <w:color w:val="FF0000"/>
          <w:u w:val="double" w:color="FF0000"/>
        </w:rPr>
        <w:t>Câu 14:</w:t>
      </w:r>
      <w:r>
        <w:rPr>
          <w:rFonts w:ascii="Arial" w:eastAsia="Arial" w:hAnsi="Arial" w:cs="Arial"/>
          <w:b/>
          <w:i/>
          <w:color w:val="FF0000"/>
        </w:rPr>
        <w:t xml:space="preserve"> </w:t>
      </w:r>
      <w:r>
        <w:t xml:space="preserve">Nếu nguyên tử oxi bị mất hết electron nó mang điện tích </w:t>
      </w:r>
    </w:p>
    <w:p w:rsidR="004625EB" w:rsidRDefault="004625EB" w:rsidP="009E4146">
      <w:pPr>
        <w:tabs>
          <w:tab w:val="center" w:pos="1075"/>
          <w:tab w:val="center" w:pos="3613"/>
        </w:tabs>
        <w:spacing w:after="165" w:line="259" w:lineRule="auto"/>
        <w:ind w:left="0" w:firstLine="0"/>
        <w:jc w:val="left"/>
      </w:pPr>
      <w:r w:rsidRPr="009E4146">
        <w:rPr>
          <w:b/>
          <w:color w:val="0000FF"/>
        </w:rPr>
        <w:t xml:space="preserve"> </w:t>
      </w:r>
      <w:r w:rsidRPr="009E4146">
        <w:rPr>
          <w:b/>
          <w:color w:val="0000FF"/>
        </w:rPr>
        <w:tab/>
        <w:t xml:space="preserve">A. </w:t>
      </w:r>
      <w:r>
        <w:t>+ 1,6.10</w:t>
      </w:r>
      <w:r w:rsidRPr="009E4146">
        <w:rPr>
          <w:vertAlign w:val="superscript"/>
        </w:rPr>
        <w:t>-19</w:t>
      </w:r>
      <w:r>
        <w:t xml:space="preserve"> C.</w:t>
      </w:r>
      <w:r w:rsidRPr="009E4146">
        <w:rPr>
          <w:b/>
          <w:color w:val="FF0000"/>
        </w:rPr>
        <w:t xml:space="preserve"> </w:t>
      </w:r>
      <w:r w:rsidRPr="009E4146">
        <w:rPr>
          <w:b/>
          <w:color w:val="0000FF"/>
        </w:rPr>
        <w:t xml:space="preserve"> </w:t>
      </w:r>
      <w:r w:rsidRPr="009E4146">
        <w:rPr>
          <w:b/>
          <w:color w:val="0000FF"/>
        </w:rPr>
        <w:tab/>
        <w:t xml:space="preserve">B. </w:t>
      </w:r>
      <w:r>
        <w:t>– 1,6.10</w:t>
      </w:r>
      <w:r w:rsidRPr="009E4146">
        <w:rPr>
          <w:vertAlign w:val="superscript"/>
        </w:rPr>
        <w:t>-19</w:t>
      </w:r>
      <w:r>
        <w:t xml:space="preserve"> C. </w:t>
      </w:r>
      <w:r w:rsidRPr="009E4146">
        <w:rPr>
          <w:b/>
          <w:color w:val="0000FF"/>
        </w:rPr>
        <w:t xml:space="preserve"> C. </w:t>
      </w:r>
      <w:r>
        <w:t>+ 12,8.10</w:t>
      </w:r>
      <w:r w:rsidRPr="009E4146">
        <w:rPr>
          <w:vertAlign w:val="superscript"/>
        </w:rPr>
        <w:t>-19</w:t>
      </w:r>
      <w:r>
        <w:t xml:space="preserve"> C</w:t>
      </w:r>
      <w:r w:rsidRPr="009E4146">
        <w:rPr>
          <w:b/>
          <w:color w:val="FF0000"/>
        </w:rPr>
        <w:t xml:space="preserve"> </w:t>
      </w:r>
      <w:r w:rsidRPr="009E4146">
        <w:rPr>
          <w:b/>
          <w:color w:val="0000FF"/>
        </w:rPr>
        <w:t xml:space="preserve"> </w:t>
      </w:r>
      <w:r w:rsidRPr="009E4146">
        <w:rPr>
          <w:b/>
          <w:color w:val="0000FF"/>
        </w:rPr>
        <w:tab/>
        <w:t xml:space="preserve">D. </w:t>
      </w:r>
      <w:r>
        <w:t>- 12,8.10</w:t>
      </w:r>
      <w:r w:rsidRPr="009E4146">
        <w:rPr>
          <w:vertAlign w:val="superscript"/>
        </w:rPr>
        <w:t>-19</w:t>
      </w:r>
      <w:r>
        <w:t xml:space="preserve"> C</w:t>
      </w:r>
      <w:r w:rsidRPr="009E4146">
        <w:rPr>
          <w:b/>
          <w:color w:val="FF0000"/>
        </w:rPr>
        <w:t xml:space="preserve">  </w:t>
      </w:r>
    </w:p>
    <w:p w:rsidR="004625EB" w:rsidRDefault="004625EB" w:rsidP="009E4146">
      <w:pPr>
        <w:tabs>
          <w:tab w:val="right" w:pos="5389"/>
        </w:tabs>
        <w:spacing w:after="0" w:line="259" w:lineRule="auto"/>
        <w:ind w:left="0" w:firstLine="0"/>
        <w:jc w:val="left"/>
      </w:pPr>
      <w:r w:rsidRPr="009E4146">
        <w:rPr>
          <w:b/>
          <w:i/>
          <w:color w:val="FF0000"/>
          <w:u w:val="double" w:color="FF0000"/>
        </w:rPr>
        <w:t>Câu 15:</w:t>
      </w:r>
      <w:r w:rsidRPr="009E4146">
        <w:rPr>
          <w:rFonts w:ascii="Arial" w:eastAsia="Arial" w:hAnsi="Arial" w:cs="Arial"/>
          <w:b/>
          <w:i/>
          <w:color w:val="FF0000"/>
        </w:rPr>
        <w:t xml:space="preserve"> </w:t>
      </w:r>
      <w:r>
        <w:t xml:space="preserve">Vật bị nhiễm điện do cọ xát vì khi cọ xát </w:t>
      </w:r>
      <w:r>
        <w:tab/>
      </w:r>
    </w:p>
    <w:p w:rsidR="004625EB" w:rsidRDefault="004625EB" w:rsidP="009E4146">
      <w:pPr>
        <w:tabs>
          <w:tab w:val="left" w:pos="5389"/>
        </w:tabs>
        <w:spacing w:after="0" w:line="259" w:lineRule="auto"/>
        <w:ind w:left="0" w:firstLine="0"/>
        <w:jc w:val="left"/>
        <w:rPr>
          <w:b/>
          <w:color w:val="0000FF"/>
        </w:rPr>
      </w:pPr>
      <w:r w:rsidRPr="009E4146">
        <w:rPr>
          <w:b/>
          <w:color w:val="0000FF"/>
        </w:rPr>
        <w:t xml:space="preserve"> </w:t>
      </w:r>
    </w:p>
    <w:p w:rsidR="004625EB" w:rsidRDefault="004625EB" w:rsidP="009E4146">
      <w:pPr>
        <w:tabs>
          <w:tab w:val="left" w:pos="5389"/>
        </w:tabs>
        <w:spacing w:after="0" w:line="259" w:lineRule="auto"/>
        <w:ind w:left="0" w:firstLine="0"/>
        <w:jc w:val="left"/>
      </w:pPr>
      <w:r w:rsidRPr="009E4146">
        <w:rPr>
          <w:b/>
          <w:color w:val="0000FF"/>
        </w:rPr>
        <w:t xml:space="preserve">A. </w:t>
      </w:r>
      <w:r>
        <w:t>eletron chuyển từ vật này sang vật khác</w:t>
      </w:r>
      <w:r w:rsidRPr="009E4146">
        <w:rPr>
          <w:b/>
          <w:color w:val="FF0000"/>
        </w:rPr>
        <w:t xml:space="preserve"> </w:t>
      </w:r>
      <w:r w:rsidRPr="009E4146">
        <w:rPr>
          <w:b/>
          <w:color w:val="0000FF"/>
        </w:rPr>
        <w:t xml:space="preserve"> </w:t>
      </w:r>
      <w:r>
        <w:tab/>
      </w:r>
      <w:r w:rsidRPr="009E4146">
        <w:rPr>
          <w:b/>
          <w:color w:val="0000FF"/>
        </w:rPr>
        <w:t xml:space="preserve">B. </w:t>
      </w:r>
      <w:r>
        <w:t xml:space="preserve">vật bị nóng lên. </w:t>
      </w:r>
    </w:p>
    <w:p w:rsidR="004625EB" w:rsidRDefault="004625EB" w:rsidP="009E4146">
      <w:pPr>
        <w:tabs>
          <w:tab w:val="center" w:pos="2377"/>
        </w:tabs>
        <w:spacing w:after="140" w:line="259" w:lineRule="auto"/>
        <w:ind w:left="0" w:firstLine="0"/>
        <w:jc w:val="left"/>
      </w:pPr>
      <w:r w:rsidRPr="009E4146">
        <w:rPr>
          <w:b/>
          <w:color w:val="0000FF"/>
        </w:rPr>
        <w:t xml:space="preserve"> </w:t>
      </w:r>
      <w:r w:rsidRPr="009E4146">
        <w:rPr>
          <w:b/>
          <w:color w:val="0000FF"/>
        </w:rPr>
        <w:tab/>
        <w:t xml:space="preserve">C. </w:t>
      </w:r>
      <w:r>
        <w:t>các điện tích tự do được tạo ra trong vật.</w:t>
      </w:r>
      <w:r w:rsidRPr="009E4146">
        <w:rPr>
          <w:b/>
          <w:color w:val="0000FF"/>
        </w:rPr>
        <w:t xml:space="preserve"> D. </w:t>
      </w:r>
      <w:r>
        <w:t xml:space="preserve">các điện tích bị mất đi. </w:t>
      </w:r>
    </w:p>
    <w:p w:rsidR="004625EB" w:rsidRDefault="004625EB" w:rsidP="009E4146">
      <w:pPr>
        <w:tabs>
          <w:tab w:val="left" w:pos="5389"/>
        </w:tabs>
        <w:spacing w:after="0" w:line="259" w:lineRule="auto"/>
        <w:ind w:left="0" w:firstLine="0"/>
        <w:jc w:val="left"/>
      </w:pPr>
      <w:r w:rsidRPr="009E4146">
        <w:rPr>
          <w:b/>
          <w:i/>
          <w:color w:val="FF0000"/>
          <w:u w:val="double" w:color="FF0000"/>
        </w:rPr>
        <w:t>Câu 16:</w:t>
      </w:r>
      <w:r w:rsidRPr="009E4146">
        <w:rPr>
          <w:rFonts w:ascii="Arial" w:eastAsia="Arial" w:hAnsi="Arial" w:cs="Arial"/>
          <w:b/>
          <w:i/>
          <w:color w:val="FF0000"/>
        </w:rPr>
        <w:t xml:space="preserve"> </w:t>
      </w:r>
      <w:r>
        <w:t xml:space="preserve">Trong các chất sau đây: </w:t>
      </w:r>
      <w:r>
        <w:tab/>
      </w:r>
    </w:p>
    <w:p w:rsidR="004625EB" w:rsidRDefault="004625EB" w:rsidP="009E4146">
      <w:pPr>
        <w:tabs>
          <w:tab w:val="left" w:pos="5389"/>
          <w:tab w:val="left" w:pos="7939"/>
        </w:tabs>
        <w:spacing w:after="160" w:line="259" w:lineRule="auto"/>
        <w:ind w:left="0" w:firstLine="0"/>
        <w:jc w:val="left"/>
      </w:pPr>
      <w:r>
        <w:t xml:space="preserve"> </w:t>
      </w:r>
      <w:r>
        <w:tab/>
        <w:t xml:space="preserve">I. Dung dịch muối NaCl;   </w:t>
      </w:r>
      <w:r>
        <w:tab/>
        <w:t xml:space="preserve">II. Sứ; </w:t>
      </w:r>
      <w:r>
        <w:tab/>
      </w:r>
    </w:p>
    <w:p w:rsidR="004625EB" w:rsidRDefault="004625EB" w:rsidP="009E4146">
      <w:pPr>
        <w:tabs>
          <w:tab w:val="left" w:pos="5389"/>
          <w:tab w:val="left" w:pos="7939"/>
        </w:tabs>
        <w:spacing w:after="160" w:line="259" w:lineRule="auto"/>
        <w:ind w:left="0" w:firstLine="0"/>
        <w:jc w:val="left"/>
      </w:pPr>
      <w:r>
        <w:t xml:space="preserve"> </w:t>
      </w:r>
      <w:r>
        <w:tab/>
        <w:t xml:space="preserve">III. Nước nguyên chất;  </w:t>
      </w:r>
      <w:r>
        <w:tab/>
        <w:t xml:space="preserve">  </w:t>
      </w:r>
      <w:r>
        <w:tab/>
        <w:t xml:space="preserve">Những chất điện dẫn là: </w:t>
      </w:r>
      <w:r>
        <w:tab/>
        <w:t xml:space="preserve">IV. Than chì.  </w:t>
      </w:r>
      <w:r>
        <w:tab/>
      </w:r>
    </w:p>
    <w:p w:rsidR="004625EB" w:rsidRDefault="004625EB" w:rsidP="009E4146">
      <w:pPr>
        <w:tabs>
          <w:tab w:val="center" w:pos="723"/>
          <w:tab w:val="center" w:pos="3393"/>
        </w:tabs>
        <w:spacing w:after="138" w:line="259" w:lineRule="auto"/>
        <w:ind w:left="0" w:firstLine="0"/>
        <w:jc w:val="left"/>
      </w:pPr>
      <w:r w:rsidRPr="009E4146">
        <w:rPr>
          <w:b/>
          <w:color w:val="0000FF"/>
        </w:rPr>
        <w:t xml:space="preserve"> </w:t>
      </w:r>
      <w:r w:rsidRPr="009E4146">
        <w:rPr>
          <w:b/>
          <w:color w:val="0000FF"/>
        </w:rPr>
        <w:tab/>
        <w:t xml:space="preserve">A. </w:t>
      </w:r>
      <w:r>
        <w:t>I và II</w:t>
      </w:r>
      <w:r w:rsidRPr="009E4146">
        <w:rPr>
          <w:b/>
          <w:color w:val="0000FF"/>
        </w:rPr>
        <w:t xml:space="preserve"> </w:t>
      </w:r>
      <w:r w:rsidRPr="009E4146">
        <w:rPr>
          <w:b/>
          <w:color w:val="0000FF"/>
        </w:rPr>
        <w:tab/>
        <w:t xml:space="preserve">B. </w:t>
      </w:r>
      <w:r>
        <w:t>III và IV</w:t>
      </w:r>
      <w:r w:rsidRPr="009E4146">
        <w:rPr>
          <w:b/>
          <w:color w:val="0000FF"/>
        </w:rPr>
        <w:t xml:space="preserve"> </w:t>
      </w:r>
    </w:p>
    <w:p w:rsidR="004625EB" w:rsidRDefault="004625EB" w:rsidP="009E4146">
      <w:pPr>
        <w:tabs>
          <w:tab w:val="left" w:pos="5389"/>
          <w:tab w:val="left" w:pos="7939"/>
        </w:tabs>
        <w:spacing w:after="0" w:line="259" w:lineRule="auto"/>
        <w:ind w:left="0" w:firstLine="0"/>
        <w:jc w:val="left"/>
      </w:pPr>
      <w:r w:rsidRPr="009E4146">
        <w:rPr>
          <w:b/>
          <w:i/>
          <w:color w:val="FF0000"/>
          <w:u w:val="double" w:color="FF0000"/>
        </w:rPr>
        <w:t>Câu 17:</w:t>
      </w:r>
      <w:r w:rsidRPr="009E4146">
        <w:rPr>
          <w:rFonts w:ascii="Arial" w:eastAsia="Arial" w:hAnsi="Arial" w:cs="Arial"/>
          <w:b/>
          <w:i/>
          <w:color w:val="FF0000"/>
        </w:rPr>
        <w:t xml:space="preserve"> </w:t>
      </w:r>
      <w:r>
        <w:t xml:space="preserve">Trong các chất sau đây:  </w:t>
      </w:r>
      <w:r>
        <w:tab/>
      </w:r>
      <w:r w:rsidRPr="009E4146">
        <w:rPr>
          <w:b/>
          <w:color w:val="0000FF"/>
        </w:rPr>
        <w:t xml:space="preserve">C. </w:t>
      </w:r>
      <w:r>
        <w:t>I và IV</w:t>
      </w:r>
      <w:r w:rsidRPr="009E4146">
        <w:rPr>
          <w:b/>
          <w:color w:val="0000FF"/>
        </w:rPr>
        <w:t xml:space="preserve"> </w:t>
      </w:r>
      <w:r>
        <w:tab/>
      </w:r>
      <w:r w:rsidRPr="009E4146">
        <w:rPr>
          <w:b/>
          <w:color w:val="0000FF"/>
        </w:rPr>
        <w:t xml:space="preserve">D. </w:t>
      </w:r>
      <w:r>
        <w:t xml:space="preserve">II và III. </w:t>
      </w:r>
    </w:p>
    <w:p w:rsidR="004625EB" w:rsidRDefault="004625EB" w:rsidP="009E4146">
      <w:pPr>
        <w:tabs>
          <w:tab w:val="center" w:pos="885"/>
          <w:tab w:val="center" w:pos="3583"/>
        </w:tabs>
        <w:spacing w:after="132" w:line="259" w:lineRule="auto"/>
        <w:ind w:left="0" w:firstLine="0"/>
        <w:jc w:val="left"/>
      </w:pPr>
      <w:r>
        <w:t xml:space="preserve"> </w:t>
      </w:r>
      <w:r>
        <w:tab/>
        <w:t xml:space="preserve">I. Thủy tinh;  </w:t>
      </w:r>
      <w:r>
        <w:tab/>
        <w:t xml:space="preserve">II: Kim Cương;  </w:t>
      </w:r>
    </w:p>
    <w:p w:rsidR="004625EB" w:rsidRDefault="004625EB" w:rsidP="009E4146">
      <w:pPr>
        <w:tabs>
          <w:tab w:val="left" w:pos="5389"/>
          <w:tab w:val="left" w:pos="7939"/>
        </w:tabs>
        <w:spacing w:after="0" w:line="259" w:lineRule="auto"/>
        <w:ind w:left="0" w:firstLine="0"/>
        <w:jc w:val="left"/>
      </w:pPr>
      <w:r>
        <w:t xml:space="preserve"> </w:t>
      </w:r>
      <w:r>
        <w:tab/>
        <w:t xml:space="preserve">Những chất điện môi là: </w:t>
      </w:r>
      <w:r>
        <w:tab/>
        <w:t xml:space="preserve">III. Dung dịch bazơ;  </w:t>
      </w:r>
      <w:r>
        <w:tab/>
        <w:t xml:space="preserve">IV. Nước mưa. </w:t>
      </w:r>
    </w:p>
    <w:p w:rsidR="004625EB" w:rsidRDefault="004625EB" w:rsidP="009E4146">
      <w:pPr>
        <w:tabs>
          <w:tab w:val="center" w:pos="723"/>
          <w:tab w:val="center" w:pos="3393"/>
        </w:tabs>
        <w:spacing w:after="131" w:line="259" w:lineRule="auto"/>
        <w:ind w:left="0" w:firstLine="0"/>
        <w:jc w:val="left"/>
      </w:pPr>
      <w:r w:rsidRPr="009E4146">
        <w:rPr>
          <w:b/>
          <w:color w:val="0000FF"/>
        </w:rPr>
        <w:t xml:space="preserve"> </w:t>
      </w:r>
      <w:r w:rsidRPr="009E4146">
        <w:rPr>
          <w:b/>
          <w:color w:val="0000FF"/>
        </w:rPr>
        <w:tab/>
        <w:t xml:space="preserve">A. </w:t>
      </w:r>
      <w:r>
        <w:t>I và II</w:t>
      </w:r>
      <w:r w:rsidRPr="009E4146">
        <w:rPr>
          <w:b/>
          <w:color w:val="0000FF"/>
        </w:rPr>
        <w:t xml:space="preserve"> </w:t>
      </w:r>
      <w:r w:rsidRPr="009E4146">
        <w:rPr>
          <w:b/>
          <w:color w:val="0000FF"/>
        </w:rPr>
        <w:tab/>
        <w:t xml:space="preserve">B. </w:t>
      </w:r>
      <w:r>
        <w:t>III và IV</w:t>
      </w:r>
      <w:r w:rsidRPr="009E4146">
        <w:rPr>
          <w:b/>
          <w:color w:val="0000FF"/>
        </w:rPr>
        <w:t xml:space="preserve"> C. </w:t>
      </w:r>
      <w:r>
        <w:t>I và IV</w:t>
      </w:r>
      <w:r w:rsidRPr="009E4146">
        <w:rPr>
          <w:b/>
          <w:color w:val="0000FF"/>
        </w:rPr>
        <w:t xml:space="preserve"> </w:t>
      </w:r>
      <w:r>
        <w:tab/>
      </w:r>
      <w:r w:rsidRPr="009E4146">
        <w:rPr>
          <w:b/>
          <w:color w:val="0000FF"/>
        </w:rPr>
        <w:t xml:space="preserve">D. </w:t>
      </w:r>
      <w:r>
        <w:t xml:space="preserve">II và III </w:t>
      </w:r>
    </w:p>
    <w:p w:rsidR="004625EB" w:rsidRDefault="004625EB" w:rsidP="009E4146">
      <w:pPr>
        <w:tabs>
          <w:tab w:val="left" w:pos="5389"/>
          <w:tab w:val="left" w:pos="7939"/>
        </w:tabs>
        <w:spacing w:after="0" w:line="259" w:lineRule="auto"/>
        <w:ind w:left="0" w:firstLine="0"/>
        <w:jc w:val="left"/>
      </w:pPr>
      <w:r w:rsidRPr="009E4146">
        <w:rPr>
          <w:b/>
          <w:i/>
          <w:color w:val="FF0000"/>
          <w:u w:val="double" w:color="FF0000"/>
        </w:rPr>
        <w:t>Câu 18:</w:t>
      </w:r>
      <w:r w:rsidRPr="009E4146">
        <w:rPr>
          <w:rFonts w:ascii="Arial" w:eastAsia="Arial" w:hAnsi="Arial" w:cs="Arial"/>
          <w:b/>
          <w:i/>
          <w:color w:val="FF0000"/>
        </w:rPr>
        <w:t xml:space="preserve"> </w:t>
      </w:r>
      <w:r>
        <w:t xml:space="preserve">Trong các cách nhiễm điện:  </w:t>
      </w:r>
      <w:r>
        <w:tab/>
      </w:r>
    </w:p>
    <w:p w:rsidR="004625EB" w:rsidRDefault="004625EB" w:rsidP="009E4146">
      <w:pPr>
        <w:tabs>
          <w:tab w:val="left" w:pos="5389"/>
          <w:tab w:val="left" w:pos="7939"/>
        </w:tabs>
        <w:spacing w:after="160" w:line="259" w:lineRule="auto"/>
        <w:ind w:left="0" w:firstLine="0"/>
        <w:jc w:val="left"/>
      </w:pPr>
      <w:r>
        <w:t xml:space="preserve"> I. do cọ xát;   II. Do tiếp xúc;  </w:t>
      </w:r>
      <w:r>
        <w:tab/>
        <w:t xml:space="preserve">III. Do hưởng ứng. </w:t>
      </w:r>
      <w:r>
        <w:tab/>
      </w:r>
    </w:p>
    <w:p w:rsidR="004625EB" w:rsidRDefault="004625EB" w:rsidP="009E4146">
      <w:pPr>
        <w:tabs>
          <w:tab w:val="left" w:pos="7939"/>
        </w:tabs>
        <w:spacing w:after="160" w:line="259" w:lineRule="auto"/>
        <w:ind w:left="0" w:firstLine="0"/>
        <w:jc w:val="left"/>
      </w:pPr>
      <w:r>
        <w:t xml:space="preserve">  Ở cách nào thì tổng đại số điện tích trên vật không thay đổi? </w:t>
      </w:r>
      <w:r>
        <w:tab/>
      </w:r>
    </w:p>
    <w:p w:rsidR="004625EB" w:rsidRDefault="004625EB" w:rsidP="009E4146">
      <w:pPr>
        <w:tabs>
          <w:tab w:val="center" w:pos="471"/>
          <w:tab w:val="center" w:pos="3055"/>
          <w:tab w:val="center" w:pos="5656"/>
        </w:tabs>
        <w:spacing w:after="132" w:line="259" w:lineRule="auto"/>
        <w:ind w:left="0" w:firstLine="0"/>
        <w:jc w:val="left"/>
      </w:pPr>
      <w:r w:rsidRPr="009E4146">
        <w:rPr>
          <w:b/>
          <w:color w:val="0000FF"/>
        </w:rPr>
        <w:t xml:space="preserve"> </w:t>
      </w:r>
      <w:r w:rsidRPr="009E4146">
        <w:rPr>
          <w:b/>
          <w:color w:val="0000FF"/>
        </w:rPr>
        <w:tab/>
        <w:t xml:space="preserve">A. </w:t>
      </w:r>
      <w:r>
        <w:t>I</w:t>
      </w:r>
      <w:r w:rsidRPr="009E4146">
        <w:rPr>
          <w:b/>
          <w:color w:val="0000FF"/>
        </w:rPr>
        <w:t xml:space="preserve"> </w:t>
      </w:r>
      <w:r w:rsidRPr="009E4146">
        <w:rPr>
          <w:b/>
          <w:color w:val="0000FF"/>
        </w:rPr>
        <w:tab/>
        <w:t xml:space="preserve">B. </w:t>
      </w:r>
      <w:r>
        <w:t>II</w:t>
      </w:r>
      <w:r w:rsidRPr="009E4146">
        <w:rPr>
          <w:b/>
          <w:color w:val="0000FF"/>
        </w:rPr>
        <w:t xml:space="preserve"> </w:t>
      </w:r>
      <w:r w:rsidRPr="009E4146">
        <w:rPr>
          <w:b/>
          <w:color w:val="0000FF"/>
        </w:rPr>
        <w:tab/>
        <w:t xml:space="preserve">C. </w:t>
      </w:r>
      <w:r>
        <w:t>III</w:t>
      </w:r>
      <w:r w:rsidRPr="009E4146">
        <w:rPr>
          <w:b/>
          <w:color w:val="0000FF"/>
        </w:rPr>
        <w:t xml:space="preserve"> D. </w:t>
      </w:r>
      <w:r>
        <w:t xml:space="preserve">I, II, III </w:t>
      </w:r>
    </w:p>
    <w:p w:rsidR="004625EB" w:rsidRDefault="004625EB" w:rsidP="009E4146">
      <w:pPr>
        <w:spacing w:after="128" w:line="259" w:lineRule="auto"/>
        <w:ind w:left="0" w:firstLine="0"/>
        <w:jc w:val="left"/>
      </w:pPr>
      <w:r w:rsidRPr="009E4146">
        <w:rPr>
          <w:b/>
          <w:i/>
          <w:color w:val="FF0000"/>
          <w:u w:val="double" w:color="FF0000"/>
        </w:rPr>
        <w:t>Câu 19:</w:t>
      </w:r>
      <w:r w:rsidRPr="009E4146">
        <w:rPr>
          <w:rFonts w:ascii="Arial" w:eastAsia="Arial" w:hAnsi="Arial" w:cs="Arial"/>
          <w:b/>
          <w:i/>
          <w:color w:val="FF0000"/>
        </w:rPr>
        <w:t xml:space="preserve"> </w:t>
      </w:r>
      <w:r>
        <w:t xml:space="preserve">Trong các chất nhiễm điện :  </w:t>
      </w:r>
    </w:p>
    <w:p w:rsidR="004625EB" w:rsidRDefault="004625EB" w:rsidP="009E4146">
      <w:pPr>
        <w:tabs>
          <w:tab w:val="left" w:pos="7939"/>
        </w:tabs>
        <w:spacing w:after="0" w:line="259" w:lineRule="auto"/>
        <w:ind w:left="0" w:firstLine="0"/>
        <w:jc w:val="left"/>
      </w:pPr>
      <w:r>
        <w:t xml:space="preserve">  I. Do cọ sát;   II. Do tiếp xúc;   II. Do hưởng ứng.  </w:t>
      </w:r>
      <w:r>
        <w:tab/>
      </w:r>
    </w:p>
    <w:p w:rsidR="004625EB" w:rsidRDefault="004625EB" w:rsidP="009E4146">
      <w:pPr>
        <w:tabs>
          <w:tab w:val="center" w:pos="4072"/>
        </w:tabs>
        <w:spacing w:after="122" w:line="259" w:lineRule="auto"/>
        <w:ind w:left="0" w:firstLine="0"/>
        <w:jc w:val="left"/>
      </w:pPr>
      <w:r>
        <w:t xml:space="preserve"> </w:t>
      </w:r>
      <w:r>
        <w:tab/>
        <w:t xml:space="preserve">Những cách nhiễm điện có thể chuyển dời electron từ vật này sang vật khác là: </w:t>
      </w:r>
    </w:p>
    <w:p w:rsidR="004625EB" w:rsidRDefault="004625EB" w:rsidP="009E4146">
      <w:pPr>
        <w:spacing w:after="0" w:line="259" w:lineRule="auto"/>
        <w:ind w:left="0" w:firstLine="0"/>
        <w:jc w:val="left"/>
      </w:pPr>
      <w:r w:rsidRPr="009E4146">
        <w:rPr>
          <w:b/>
          <w:color w:val="0000FF"/>
        </w:rPr>
        <w:t xml:space="preserve"> </w:t>
      </w:r>
      <w:r w:rsidRPr="009E4146">
        <w:rPr>
          <w:b/>
          <w:color w:val="0000FF"/>
        </w:rPr>
        <w:tab/>
        <w:t xml:space="preserve">A. </w:t>
      </w:r>
      <w:r>
        <w:t>I và II</w:t>
      </w:r>
      <w:r w:rsidRPr="009E4146">
        <w:rPr>
          <w:b/>
          <w:color w:val="0000FF"/>
        </w:rPr>
        <w:t xml:space="preserve"> </w:t>
      </w:r>
      <w:r w:rsidRPr="009E4146">
        <w:rPr>
          <w:b/>
          <w:color w:val="0000FF"/>
        </w:rPr>
        <w:tab/>
        <w:t xml:space="preserve">B. </w:t>
      </w:r>
      <w:r>
        <w:t>III và II</w:t>
      </w:r>
      <w:r w:rsidRPr="009E4146">
        <w:rPr>
          <w:b/>
          <w:color w:val="0000FF"/>
        </w:rPr>
        <w:t xml:space="preserve"> </w:t>
      </w:r>
      <w:r w:rsidRPr="009E4146">
        <w:rPr>
          <w:b/>
          <w:color w:val="0000FF"/>
        </w:rPr>
        <w:tab/>
        <w:t xml:space="preserve">C. </w:t>
      </w:r>
      <w:r>
        <w:t>I và III</w:t>
      </w:r>
      <w:r w:rsidRPr="009E4146">
        <w:rPr>
          <w:b/>
          <w:color w:val="0000FF"/>
        </w:rPr>
        <w:t xml:space="preserve"> </w:t>
      </w:r>
      <w:r w:rsidRPr="009E4146">
        <w:rPr>
          <w:b/>
          <w:color w:val="0000FF"/>
        </w:rPr>
        <w:tab/>
        <w:t xml:space="preserve">D. </w:t>
      </w:r>
      <w:r>
        <w:t xml:space="preserve">chỉ có III </w:t>
      </w:r>
    </w:p>
    <w:p w:rsidR="000C15FA" w:rsidRDefault="00700A2F">
      <w:pPr>
        <w:ind w:left="-5"/>
      </w:pPr>
      <w:r>
        <w:rPr>
          <w:b/>
          <w:i/>
          <w:color w:val="FF0000"/>
          <w:u w:val="double" w:color="FF0000"/>
        </w:rPr>
        <w:t>Câu 29:</w:t>
      </w:r>
      <w:r>
        <w:rPr>
          <w:rFonts w:ascii="Arial" w:eastAsia="Arial" w:hAnsi="Arial" w:cs="Arial"/>
          <w:b/>
          <w:i/>
          <w:color w:val="FF0000"/>
        </w:rPr>
        <w:t xml:space="preserve"> </w:t>
      </w:r>
      <w:r>
        <w:t xml:space="preserve">Phát biểu nào sau đây là </w:t>
      </w:r>
      <w:r>
        <w:rPr>
          <w:b/>
        </w:rPr>
        <w:t>không</w:t>
      </w:r>
      <w:r>
        <w:t xml:space="preserve"> đúng? </w:t>
      </w:r>
    </w:p>
    <w:p w:rsidR="000C15FA" w:rsidRDefault="00700A2F">
      <w:pPr>
        <w:numPr>
          <w:ilvl w:val="0"/>
          <w:numId w:val="11"/>
        </w:numPr>
        <w:ind w:hanging="293"/>
      </w:pPr>
      <w:r>
        <w:t xml:space="preserve">Trong vật dẫn điện có rất nhiều điện tích tự do. </w:t>
      </w:r>
    </w:p>
    <w:p w:rsidR="000C15FA" w:rsidRDefault="00700A2F">
      <w:pPr>
        <w:numPr>
          <w:ilvl w:val="0"/>
          <w:numId w:val="11"/>
        </w:numPr>
        <w:ind w:hanging="293"/>
      </w:pPr>
      <w:r>
        <w:t xml:space="preserve">Trong điện môi có rất ít điện tích tự do. </w:t>
      </w:r>
    </w:p>
    <w:p w:rsidR="000C15FA" w:rsidRDefault="00700A2F">
      <w:pPr>
        <w:numPr>
          <w:ilvl w:val="0"/>
          <w:numId w:val="11"/>
        </w:numPr>
        <w:ind w:hanging="293"/>
      </w:pPr>
      <w:r>
        <w:t xml:space="preserve">Xét về toàn bộ thì một vật nhiễm điện do hưởng ứng vẫn là một vật trung hoà điện. </w:t>
      </w:r>
    </w:p>
    <w:p w:rsidR="000C15FA" w:rsidRDefault="00700A2F">
      <w:pPr>
        <w:numPr>
          <w:ilvl w:val="0"/>
          <w:numId w:val="11"/>
        </w:numPr>
        <w:ind w:hanging="293"/>
      </w:pPr>
      <w:r>
        <w:t xml:space="preserve">Xét về toàn bộ thì một vật nhiễm điện do tiếp xúc vẫn là một vật trung hoà điện. </w:t>
      </w:r>
    </w:p>
    <w:p w:rsidR="000C15FA" w:rsidRDefault="00700A2F">
      <w:pPr>
        <w:spacing w:after="0"/>
        <w:ind w:left="-5"/>
      </w:pPr>
      <w:r>
        <w:rPr>
          <w:b/>
          <w:i/>
          <w:color w:val="FF0000"/>
          <w:u w:val="double" w:color="FF0000"/>
        </w:rPr>
        <w:t>Câu 30:</w:t>
      </w:r>
      <w:r>
        <w:rPr>
          <w:rFonts w:ascii="Arial" w:eastAsia="Arial" w:hAnsi="Arial" w:cs="Arial"/>
          <w:b/>
          <w:i/>
          <w:color w:val="FF0000"/>
        </w:rPr>
        <w:t xml:space="preserve"> </w:t>
      </w:r>
      <w:r>
        <w:t xml:space="preserve"> Một quả cầu tích điện +6,4.10</w:t>
      </w:r>
      <w:r>
        <w:rPr>
          <w:vertAlign w:val="superscript"/>
        </w:rPr>
        <w:t xml:space="preserve">-7 </w:t>
      </w:r>
      <w:r>
        <w:t xml:space="preserve">C. Trên quả cầu thừa hay thiếu bao nhiêu electron so với số prôtôn để quả cầu trung hoà về điện?  </w:t>
      </w:r>
    </w:p>
    <w:p w:rsidR="004625EB" w:rsidRDefault="004625EB" w:rsidP="009E4146">
      <w:pPr>
        <w:tabs>
          <w:tab w:val="left" w:pos="5337"/>
        </w:tabs>
        <w:spacing w:after="0" w:line="259" w:lineRule="auto"/>
        <w:ind w:left="0" w:firstLine="0"/>
        <w:jc w:val="left"/>
      </w:pPr>
      <w:r w:rsidRPr="009E4146">
        <w:rPr>
          <w:b/>
          <w:color w:val="0000FF"/>
        </w:rPr>
        <w:lastRenderedPageBreak/>
        <w:t xml:space="preserve"> </w:t>
      </w:r>
      <w:r w:rsidRPr="009E4146">
        <w:rPr>
          <w:b/>
          <w:color w:val="0000FF"/>
        </w:rPr>
        <w:tab/>
        <w:t xml:space="preserve">A. </w:t>
      </w:r>
      <w:r>
        <w:t>Thừa 4.10</w:t>
      </w:r>
      <w:r w:rsidRPr="009E4146">
        <w:rPr>
          <w:vertAlign w:val="superscript"/>
        </w:rPr>
        <w:t>12</w:t>
      </w:r>
      <w:r>
        <w:t xml:space="preserve"> electron.  </w:t>
      </w:r>
      <w:r>
        <w:tab/>
      </w:r>
      <w:r w:rsidRPr="009E4146">
        <w:rPr>
          <w:b/>
          <w:color w:val="0000FF"/>
        </w:rPr>
        <w:t xml:space="preserve">B. </w:t>
      </w:r>
      <w:r>
        <w:t>Thiếu 4.10</w:t>
      </w:r>
      <w:r w:rsidRPr="009E4146">
        <w:rPr>
          <w:vertAlign w:val="superscript"/>
        </w:rPr>
        <w:t>12</w:t>
      </w:r>
      <w:r>
        <w:t xml:space="preserve"> electron.</w:t>
      </w:r>
      <w:r w:rsidRPr="009E4146">
        <w:rPr>
          <w:color w:val="000080"/>
        </w:rPr>
        <w:t xml:space="preserve"> </w:t>
      </w:r>
    </w:p>
    <w:p w:rsidR="004625EB" w:rsidRDefault="004625EB" w:rsidP="009E4146">
      <w:pPr>
        <w:tabs>
          <w:tab w:val="left" w:pos="5337"/>
        </w:tabs>
        <w:spacing w:after="0" w:line="259" w:lineRule="auto"/>
        <w:ind w:left="0" w:firstLine="0"/>
        <w:jc w:val="left"/>
      </w:pPr>
      <w:r w:rsidRPr="009E4146">
        <w:rPr>
          <w:b/>
          <w:color w:val="0000FF"/>
        </w:rPr>
        <w:t xml:space="preserve"> </w:t>
      </w:r>
      <w:r w:rsidRPr="009E4146">
        <w:rPr>
          <w:b/>
          <w:color w:val="0000FF"/>
        </w:rPr>
        <w:tab/>
        <w:t xml:space="preserve">C. </w:t>
      </w:r>
      <w:r>
        <w:t>Thừa 25.10</w:t>
      </w:r>
      <w:r w:rsidRPr="009E4146">
        <w:rPr>
          <w:vertAlign w:val="superscript"/>
        </w:rPr>
        <w:t>12</w:t>
      </w:r>
      <w:r>
        <w:t xml:space="preserve"> electron.  </w:t>
      </w:r>
      <w:r>
        <w:tab/>
      </w:r>
      <w:r w:rsidRPr="009E4146">
        <w:rPr>
          <w:b/>
          <w:color w:val="0000FF"/>
        </w:rPr>
        <w:t xml:space="preserve">D. </w:t>
      </w:r>
      <w:r>
        <w:t>Thiếu 25.10</w:t>
      </w:r>
      <w:r w:rsidRPr="009E4146">
        <w:rPr>
          <w:vertAlign w:val="superscript"/>
        </w:rPr>
        <w:t>13</w:t>
      </w:r>
      <w:r>
        <w:t xml:space="preserve"> electron.  </w:t>
      </w:r>
    </w:p>
    <w:p w:rsidR="000C15FA" w:rsidRDefault="00700A2F">
      <w:pPr>
        <w:spacing w:after="0" w:line="366" w:lineRule="auto"/>
        <w:ind w:left="-5"/>
      </w:pPr>
      <w:r>
        <w:rPr>
          <w:b/>
          <w:i/>
          <w:color w:val="FF0000"/>
          <w:u w:val="double" w:color="FF0000"/>
        </w:rPr>
        <w:t>Câu 31:</w:t>
      </w:r>
      <w:r>
        <w:rPr>
          <w:rFonts w:ascii="Arial" w:eastAsia="Arial" w:hAnsi="Arial" w:cs="Arial"/>
          <w:b/>
          <w:i/>
          <w:color w:val="FF0000"/>
        </w:rPr>
        <w:t xml:space="preserve"> </w:t>
      </w:r>
      <w:r>
        <w:t>Hai quả cầu kim loại kích thước giống nhau mang điện tích với |q</w:t>
      </w:r>
      <w:r>
        <w:rPr>
          <w:vertAlign w:val="subscript"/>
        </w:rPr>
        <w:t>1</w:t>
      </w:r>
      <w:r>
        <w:t>| = |q</w:t>
      </w:r>
      <w:r>
        <w:rPr>
          <w:vertAlign w:val="subscript"/>
        </w:rPr>
        <w:t>2</w:t>
      </w:r>
      <w:r>
        <w:t xml:space="preserve">|, đưa chúng lại gần thì chúng hút nhau. Nếu cho chúng tiếp xúc nhau rồi tách ra thì chúng sẽ mang điện tích: </w:t>
      </w:r>
    </w:p>
    <w:p w:rsidR="000C15FA" w:rsidRDefault="00700A2F">
      <w:pPr>
        <w:tabs>
          <w:tab w:val="center" w:pos="777"/>
          <w:tab w:val="center" w:pos="3223"/>
          <w:tab w:val="center" w:pos="5823"/>
          <w:tab w:val="center" w:pos="8398"/>
        </w:tabs>
        <w:ind w:left="-15" w:firstLine="0"/>
        <w:jc w:val="left"/>
      </w:pPr>
      <w:r>
        <w:rPr>
          <w:b/>
          <w:color w:val="0000FF"/>
        </w:rPr>
        <w:t xml:space="preserve"> </w:t>
      </w:r>
      <w:r>
        <w:rPr>
          <w:b/>
          <w:color w:val="0000FF"/>
        </w:rPr>
        <w:tab/>
        <w:t xml:space="preserve">A. </w:t>
      </w:r>
      <w:r>
        <w:t>q = 2q</w:t>
      </w:r>
      <w:r>
        <w:rPr>
          <w:vertAlign w:val="subscript"/>
        </w:rPr>
        <w:t>1</w:t>
      </w:r>
      <w:r>
        <w:t xml:space="preserve"> </w:t>
      </w:r>
      <w:r>
        <w:rPr>
          <w:b/>
          <w:color w:val="0000FF"/>
        </w:rPr>
        <w:t xml:space="preserve"> </w:t>
      </w:r>
      <w:r>
        <w:rPr>
          <w:b/>
          <w:color w:val="0000FF"/>
        </w:rPr>
        <w:tab/>
        <w:t xml:space="preserve">B. </w:t>
      </w:r>
      <w:r>
        <w:t xml:space="preserve">q = 0 </w:t>
      </w:r>
      <w:r>
        <w:rPr>
          <w:b/>
          <w:color w:val="0000FF"/>
        </w:rPr>
        <w:t xml:space="preserve"> </w:t>
      </w:r>
      <w:r>
        <w:rPr>
          <w:b/>
          <w:color w:val="0000FF"/>
        </w:rPr>
        <w:tab/>
        <w:t xml:space="preserve">C. </w:t>
      </w:r>
      <w:r>
        <w:t>q = q</w:t>
      </w:r>
      <w:r>
        <w:rPr>
          <w:vertAlign w:val="subscript"/>
        </w:rPr>
        <w:t>1</w:t>
      </w:r>
      <w:r>
        <w:t xml:space="preserve"> </w:t>
      </w:r>
      <w:r>
        <w:rPr>
          <w:b/>
          <w:color w:val="0000FF"/>
        </w:rPr>
        <w:t xml:space="preserve"> </w:t>
      </w:r>
      <w:r>
        <w:rPr>
          <w:b/>
          <w:color w:val="0000FF"/>
        </w:rPr>
        <w:tab/>
        <w:t xml:space="preserve">D. </w:t>
      </w:r>
      <w:r>
        <w:t xml:space="preserve">q = </w:t>
      </w:r>
      <w:r w:rsidR="009E4146" w:rsidRPr="008A127A">
        <w:rPr>
          <w:noProof/>
        </w:rPr>
        <w:pict>
          <v:shape id="Picture 299685" o:spid="_x0000_i1036" type="#_x0000_t75" style="width:10.2pt;height:18pt;visibility:visible">
            <v:imagedata r:id="rId22" o:title=""/>
          </v:shape>
        </w:pict>
      </w:r>
      <w:r>
        <w:t xml:space="preserve"> </w:t>
      </w:r>
    </w:p>
    <w:p w:rsidR="000C15FA" w:rsidRDefault="00700A2F">
      <w:pPr>
        <w:spacing w:after="97"/>
        <w:ind w:left="-5"/>
      </w:pPr>
      <w:r>
        <w:rPr>
          <w:b/>
          <w:i/>
          <w:color w:val="FF0000"/>
          <w:u w:val="double" w:color="FF0000"/>
        </w:rPr>
        <w:t>Câu 32:</w:t>
      </w:r>
      <w:r>
        <w:rPr>
          <w:rFonts w:ascii="Arial" w:eastAsia="Arial" w:hAnsi="Arial" w:cs="Arial"/>
          <w:b/>
          <w:i/>
          <w:color w:val="FF0000"/>
        </w:rPr>
        <w:t xml:space="preserve"> </w:t>
      </w:r>
      <w:r>
        <w:t>Nếu truyền cho quả cầu trung hoà về điện 5.10</w:t>
      </w:r>
      <w:r>
        <w:rPr>
          <w:vertAlign w:val="superscript"/>
        </w:rPr>
        <w:t>5</w:t>
      </w:r>
      <w:r>
        <w:t xml:space="preserve"> electron thì quả cầu mang một điện tích là </w:t>
      </w:r>
    </w:p>
    <w:p w:rsidR="000C15FA" w:rsidRDefault="00700A2F">
      <w:pPr>
        <w:tabs>
          <w:tab w:val="center" w:pos="877"/>
          <w:tab w:val="center" w:pos="3463"/>
          <w:tab w:val="center" w:pos="6084"/>
          <w:tab w:val="center" w:pos="8623"/>
        </w:tabs>
        <w:spacing w:after="188"/>
        <w:ind w:left="-15" w:firstLine="0"/>
        <w:jc w:val="left"/>
      </w:pPr>
      <w:r>
        <w:rPr>
          <w:b/>
          <w:color w:val="0000FF"/>
        </w:rPr>
        <w:t xml:space="preserve"> </w:t>
      </w:r>
      <w:r>
        <w:rPr>
          <w:b/>
          <w:color w:val="0000FF"/>
        </w:rPr>
        <w:tab/>
        <w:t xml:space="preserve">A. </w:t>
      </w:r>
      <w:r>
        <w:t>8.10</w:t>
      </w:r>
      <w:r>
        <w:rPr>
          <w:vertAlign w:val="superscript"/>
        </w:rPr>
        <w:t xml:space="preserve">-14 </w:t>
      </w:r>
      <w:r>
        <w:t>C.</w:t>
      </w:r>
      <w:r>
        <w:rPr>
          <w:b/>
          <w:color w:val="0000FF"/>
        </w:rPr>
        <w:t xml:space="preserve"> </w:t>
      </w:r>
      <w:r>
        <w:rPr>
          <w:b/>
          <w:color w:val="0000FF"/>
        </w:rPr>
        <w:tab/>
        <w:t xml:space="preserve">B. </w:t>
      </w:r>
      <w:r>
        <w:t>-8.10</w:t>
      </w:r>
      <w:r>
        <w:rPr>
          <w:vertAlign w:val="superscript"/>
        </w:rPr>
        <w:t xml:space="preserve">-14 </w:t>
      </w:r>
      <w:r>
        <w:t xml:space="preserve">C. </w:t>
      </w:r>
      <w:r>
        <w:rPr>
          <w:b/>
          <w:color w:val="0000FF"/>
        </w:rPr>
        <w:t xml:space="preserve"> </w:t>
      </w:r>
      <w:r>
        <w:rPr>
          <w:b/>
          <w:color w:val="0000FF"/>
        </w:rPr>
        <w:tab/>
        <w:t xml:space="preserve">C. </w:t>
      </w:r>
      <w:r>
        <w:t>-1,6.10</w:t>
      </w:r>
      <w:r>
        <w:rPr>
          <w:vertAlign w:val="superscript"/>
        </w:rPr>
        <w:t xml:space="preserve">-24 </w:t>
      </w:r>
      <w:r>
        <w:t>C</w:t>
      </w:r>
      <w:r>
        <w:rPr>
          <w:b/>
          <w:color w:val="0000FF"/>
        </w:rPr>
        <w:t xml:space="preserve"> </w:t>
      </w:r>
      <w:r>
        <w:rPr>
          <w:b/>
          <w:color w:val="0000FF"/>
        </w:rPr>
        <w:tab/>
        <w:t xml:space="preserve">D. </w:t>
      </w:r>
      <w:r>
        <w:t>1,6.10</w:t>
      </w:r>
      <w:r>
        <w:rPr>
          <w:vertAlign w:val="superscript"/>
        </w:rPr>
        <w:t xml:space="preserve">-24 </w:t>
      </w:r>
      <w:r>
        <w:t xml:space="preserve">C. </w:t>
      </w:r>
    </w:p>
    <w:p w:rsidR="000C15FA" w:rsidRDefault="00700A2F">
      <w:pPr>
        <w:ind w:left="-5"/>
      </w:pPr>
      <w:r>
        <w:rPr>
          <w:b/>
          <w:i/>
          <w:color w:val="FF0000"/>
          <w:u w:val="double" w:color="FF0000"/>
        </w:rPr>
        <w:t>Câu 33:</w:t>
      </w:r>
      <w:r>
        <w:rPr>
          <w:rFonts w:ascii="Arial" w:eastAsia="Arial" w:hAnsi="Arial" w:cs="Arial"/>
          <w:b/>
          <w:i/>
          <w:color w:val="FF0000"/>
        </w:rPr>
        <w:t xml:space="preserve"> </w:t>
      </w:r>
      <w:r>
        <w:t xml:space="preserve">Đưa quả cầu tích điện Q lại gần quả cầu M nhỏ, nhẹ bằng bấc, treo ở một đầu sợi dây thẳng đứng. </w:t>
      </w:r>
    </w:p>
    <w:p w:rsidR="000C15FA" w:rsidRDefault="00700A2F">
      <w:pPr>
        <w:spacing w:after="113"/>
        <w:ind w:left="-5"/>
      </w:pPr>
      <w:r>
        <w:t xml:space="preserve">Quả cầu bằng bấc M bị hút chặt vào quả cầu Q. Sau đó thì </w:t>
      </w:r>
    </w:p>
    <w:p w:rsidR="000C15FA" w:rsidRDefault="00700A2F">
      <w:pPr>
        <w:spacing w:after="17" w:line="374" w:lineRule="auto"/>
        <w:ind w:left="-5" w:right="218"/>
      </w:pPr>
      <w:r>
        <w:rPr>
          <w:b/>
          <w:color w:val="0000FF"/>
        </w:rPr>
        <w:t xml:space="preserve"> </w:t>
      </w:r>
      <w:r>
        <w:rPr>
          <w:b/>
          <w:color w:val="0000FF"/>
        </w:rPr>
        <w:tab/>
        <w:t xml:space="preserve">A. </w:t>
      </w:r>
      <w:r>
        <w:t>M tiếp tục bị hút vào Q</w:t>
      </w:r>
      <w:r>
        <w:rPr>
          <w:b/>
          <w:color w:val="0000FF"/>
        </w:rPr>
        <w:t xml:space="preserve"> </w:t>
      </w:r>
      <w:r>
        <w:rPr>
          <w:b/>
          <w:color w:val="0000FF"/>
        </w:rPr>
        <w:tab/>
        <w:t xml:space="preserve">B. </w:t>
      </w:r>
      <w:r>
        <w:t xml:space="preserve">M rời Q và vẫn tiếp tục bị hút lệch về phía Q </w:t>
      </w:r>
      <w:r>
        <w:rPr>
          <w:b/>
          <w:color w:val="0000FF"/>
        </w:rPr>
        <w:t xml:space="preserve"> </w:t>
      </w:r>
      <w:r>
        <w:rPr>
          <w:b/>
          <w:color w:val="0000FF"/>
        </w:rPr>
        <w:tab/>
        <w:t xml:space="preserve">C. </w:t>
      </w:r>
      <w:r>
        <w:t>M rời Q về vị trí thẳng đứng</w:t>
      </w:r>
      <w:r>
        <w:rPr>
          <w:b/>
          <w:color w:val="0000FF"/>
        </w:rPr>
        <w:t xml:space="preserve"> </w:t>
      </w:r>
      <w:r>
        <w:rPr>
          <w:b/>
          <w:color w:val="0000FF"/>
        </w:rPr>
        <w:tab/>
        <w:t xml:space="preserve">D. </w:t>
      </w:r>
      <w:r>
        <w:t xml:space="preserve">M bị đẩy lệch về phía bên kia </w:t>
      </w:r>
    </w:p>
    <w:p w:rsidR="000C15FA" w:rsidRDefault="00700A2F">
      <w:pPr>
        <w:spacing w:after="0" w:line="364" w:lineRule="auto"/>
        <w:ind w:left="-5"/>
      </w:pPr>
      <w:r>
        <w:rPr>
          <w:b/>
          <w:i/>
          <w:color w:val="FF0000"/>
          <w:u w:val="double" w:color="FF0000"/>
        </w:rPr>
        <w:t>Câu 34:</w:t>
      </w:r>
      <w:r>
        <w:rPr>
          <w:rFonts w:ascii="Arial" w:eastAsia="Arial" w:hAnsi="Arial" w:cs="Arial"/>
          <w:b/>
          <w:i/>
          <w:color w:val="FF0000"/>
        </w:rPr>
        <w:t xml:space="preserve"> </w:t>
      </w:r>
      <w:r>
        <w:t xml:space="preserve">Có 3 vật dẫn, A nhiễm điện dương, B và C không nhiễm điện. Để B và C nhiễm điện trái dấu có độ lớn bằng nhau thì </w:t>
      </w:r>
    </w:p>
    <w:p w:rsidR="000C15FA" w:rsidRDefault="00700A2F">
      <w:pPr>
        <w:numPr>
          <w:ilvl w:val="0"/>
          <w:numId w:val="12"/>
        </w:numPr>
        <w:ind w:hanging="293"/>
      </w:pPr>
      <w:r>
        <w:t xml:space="preserve">Cho A, B, C tiếp xúc nhau cùng một lúc, rồi tách ra </w:t>
      </w:r>
    </w:p>
    <w:p w:rsidR="000C15FA" w:rsidRDefault="00700A2F">
      <w:pPr>
        <w:numPr>
          <w:ilvl w:val="0"/>
          <w:numId w:val="12"/>
        </w:numPr>
        <w:ind w:hanging="293"/>
      </w:pPr>
      <w:r>
        <w:t xml:space="preserve">Cho A tiếp xúc với B, tách ra rồi cho C tiếp xúc với B </w:t>
      </w:r>
    </w:p>
    <w:p w:rsidR="000C15FA" w:rsidRDefault="00700A2F">
      <w:pPr>
        <w:numPr>
          <w:ilvl w:val="0"/>
          <w:numId w:val="12"/>
        </w:numPr>
        <w:ind w:hanging="293"/>
      </w:pPr>
      <w:r>
        <w:t xml:space="preserve">Nối B với C bằng dây dẫn rồi đặt gần A, sau đó cắt dây nối </w:t>
      </w:r>
    </w:p>
    <w:p w:rsidR="000C15FA" w:rsidRDefault="00700A2F">
      <w:pPr>
        <w:numPr>
          <w:ilvl w:val="0"/>
          <w:numId w:val="12"/>
        </w:numPr>
        <w:ind w:hanging="293"/>
      </w:pPr>
      <w:r>
        <w:t xml:space="preserve">Cho A tiếp xúc với B, tách ra rồi cho A tiếp xúc với C và tách ra </w:t>
      </w:r>
    </w:p>
    <w:p w:rsidR="000C15FA" w:rsidRDefault="00700A2F">
      <w:pPr>
        <w:spacing w:after="0" w:line="382" w:lineRule="auto"/>
        <w:ind w:left="-5"/>
      </w:pPr>
      <w:r>
        <w:rPr>
          <w:b/>
          <w:i/>
          <w:color w:val="FF0000"/>
          <w:u w:val="double" w:color="FF0000"/>
        </w:rPr>
        <w:t>Câu 35:</w:t>
      </w:r>
      <w:r>
        <w:rPr>
          <w:rFonts w:ascii="Arial" w:eastAsia="Arial" w:hAnsi="Arial" w:cs="Arial"/>
          <w:b/>
          <w:i/>
          <w:color w:val="FF0000"/>
        </w:rPr>
        <w:t xml:space="preserve"> </w:t>
      </w:r>
      <w:r>
        <w:t xml:space="preserve">Đưa vật A nhiễm điện dương lại gần quả cầu kim loại B ban đầu trung hòa về điện được nối với đất bởi một dây dẫn. Hỏi điện tích của B như thế nào nếu cắt dây nối đất sau đó đưa A ra xa B </w:t>
      </w:r>
    </w:p>
    <w:p w:rsidR="000C15FA" w:rsidRDefault="00700A2F">
      <w:pPr>
        <w:tabs>
          <w:tab w:val="center" w:pos="1132"/>
          <w:tab w:val="center" w:pos="3841"/>
          <w:tab w:val="center" w:pos="7546"/>
        </w:tabs>
        <w:ind w:left="-15" w:firstLine="0"/>
        <w:jc w:val="left"/>
      </w:pPr>
      <w:r>
        <w:rPr>
          <w:b/>
          <w:color w:val="0000FF"/>
        </w:rPr>
        <w:t xml:space="preserve"> </w:t>
      </w:r>
      <w:r>
        <w:rPr>
          <w:b/>
          <w:color w:val="0000FF"/>
        </w:rPr>
        <w:tab/>
        <w:t xml:space="preserve">A. </w:t>
      </w:r>
      <w:r>
        <w:t>B tích điện âm</w:t>
      </w:r>
      <w:r>
        <w:rPr>
          <w:b/>
          <w:color w:val="0000FF"/>
        </w:rPr>
        <w:t xml:space="preserve"> </w:t>
      </w:r>
      <w:r>
        <w:rPr>
          <w:b/>
          <w:color w:val="0000FF"/>
        </w:rPr>
        <w:tab/>
        <w:t xml:space="preserve">B. </w:t>
      </w:r>
      <w:r>
        <w:t>B tích điện dương</w:t>
      </w:r>
      <w:r>
        <w:rPr>
          <w:b/>
          <w:color w:val="0000FF"/>
        </w:rPr>
        <w:t xml:space="preserve"> </w:t>
      </w:r>
      <w:r>
        <w:rPr>
          <w:b/>
          <w:color w:val="0000FF"/>
        </w:rPr>
        <w:tab/>
        <w:t xml:space="preserve">C. </w:t>
      </w:r>
      <w:r>
        <w:t>Không xác định được</w:t>
      </w:r>
      <w:r>
        <w:rPr>
          <w:b/>
          <w:color w:val="0000FF"/>
        </w:rPr>
        <w:t xml:space="preserve"> D. </w:t>
      </w:r>
      <w:r>
        <w:t xml:space="preserve">B mất điện tích </w:t>
      </w:r>
    </w:p>
    <w:p w:rsidR="000C15FA" w:rsidRDefault="00700A2F">
      <w:pPr>
        <w:ind w:left="-5"/>
      </w:pPr>
      <w:r>
        <w:rPr>
          <w:b/>
          <w:i/>
          <w:color w:val="FF0000"/>
          <w:u w:val="double" w:color="FF0000"/>
        </w:rPr>
        <w:t>Câu 36:</w:t>
      </w:r>
      <w:r>
        <w:rPr>
          <w:rFonts w:ascii="Arial" w:eastAsia="Arial" w:hAnsi="Arial" w:cs="Arial"/>
          <w:b/>
          <w:i/>
          <w:color w:val="FF0000"/>
        </w:rPr>
        <w:t xml:space="preserve"> </w:t>
      </w:r>
      <w:r>
        <w:t xml:space="preserve">Cho hai quả cầu nhỏ trung hòa điện, cách nhau 40 cm trong không khí. Giả sử bằng cách nào đó có </w:t>
      </w:r>
    </w:p>
    <w:p w:rsidR="000C15FA" w:rsidRDefault="00700A2F">
      <w:pPr>
        <w:spacing w:after="0"/>
        <w:ind w:left="-5"/>
      </w:pPr>
      <w:r>
        <w:t>4.10</w:t>
      </w:r>
      <w:r>
        <w:rPr>
          <w:vertAlign w:val="superscript"/>
        </w:rPr>
        <w:t>12</w:t>
      </w:r>
      <w:r>
        <w:t xml:space="preserve"> electron từ quả cầu này di chuyển sang quả cầu kia. Khi đó chúng hút hay đẩy nhau bằng lực tương tác là bao nhiêu? </w:t>
      </w:r>
    </w:p>
    <w:p w:rsidR="004625EB" w:rsidRDefault="004625EB" w:rsidP="009E4146">
      <w:pPr>
        <w:tabs>
          <w:tab w:val="left" w:pos="5043"/>
        </w:tabs>
        <w:spacing w:after="0" w:line="259" w:lineRule="auto"/>
        <w:ind w:left="0" w:right="75" w:firstLine="0"/>
        <w:jc w:val="left"/>
      </w:pPr>
      <w:r w:rsidRPr="009E4146">
        <w:rPr>
          <w:b/>
          <w:color w:val="0000FF"/>
        </w:rPr>
        <w:t xml:space="preserve"> </w:t>
      </w:r>
      <w:r w:rsidRPr="009E4146">
        <w:rPr>
          <w:b/>
          <w:color w:val="0000FF"/>
        </w:rPr>
        <w:tab/>
        <w:t xml:space="preserve">A. </w:t>
      </w:r>
      <w:r>
        <w:t xml:space="preserve">Hút nhau, F = 13 mN </w:t>
      </w:r>
      <w:r w:rsidRPr="009E4146">
        <w:rPr>
          <w:b/>
          <w:color w:val="0000FF"/>
        </w:rPr>
        <w:t xml:space="preserve"> </w:t>
      </w:r>
      <w:r>
        <w:tab/>
      </w:r>
      <w:r w:rsidRPr="009E4146">
        <w:rPr>
          <w:b/>
          <w:color w:val="0000FF"/>
        </w:rPr>
        <w:t xml:space="preserve">B. </w:t>
      </w:r>
      <w:r>
        <w:t xml:space="preserve">Đẩy nhau; F = 13 mN </w:t>
      </w:r>
    </w:p>
    <w:p w:rsidR="004625EB" w:rsidRDefault="004625EB" w:rsidP="009E4146">
      <w:pPr>
        <w:tabs>
          <w:tab w:val="left" w:pos="5043"/>
        </w:tabs>
        <w:spacing w:after="0" w:line="259" w:lineRule="auto"/>
        <w:ind w:left="0" w:right="63" w:firstLine="0"/>
        <w:jc w:val="left"/>
      </w:pPr>
      <w:r w:rsidRPr="009E4146">
        <w:rPr>
          <w:b/>
          <w:color w:val="0000FF"/>
        </w:rPr>
        <w:t xml:space="preserve"> </w:t>
      </w:r>
      <w:r w:rsidRPr="009E4146">
        <w:rPr>
          <w:b/>
          <w:color w:val="0000FF"/>
        </w:rPr>
        <w:tab/>
        <w:t xml:space="preserve">C. </w:t>
      </w:r>
      <w:r>
        <w:t xml:space="preserve">Hút nhau, F = 23 mN </w:t>
      </w:r>
      <w:r w:rsidRPr="009E4146">
        <w:rPr>
          <w:b/>
          <w:color w:val="0000FF"/>
        </w:rPr>
        <w:t xml:space="preserve"> </w:t>
      </w:r>
      <w:r>
        <w:tab/>
      </w:r>
      <w:r w:rsidRPr="009E4146">
        <w:rPr>
          <w:b/>
          <w:color w:val="0000FF"/>
        </w:rPr>
        <w:t xml:space="preserve">D. </w:t>
      </w:r>
      <w:r>
        <w:t xml:space="preserve">Đẩy nhau; F = 23 mN </w:t>
      </w:r>
    </w:p>
    <w:p w:rsidR="000C15FA" w:rsidRDefault="00700A2F">
      <w:pPr>
        <w:spacing w:after="0" w:line="380" w:lineRule="auto"/>
        <w:ind w:left="-5"/>
      </w:pPr>
      <w:r>
        <w:rPr>
          <w:b/>
          <w:i/>
          <w:color w:val="FF0000"/>
          <w:u w:val="double" w:color="FF0000"/>
        </w:rPr>
        <w:lastRenderedPageBreak/>
        <w:t>Câu 37:</w:t>
      </w:r>
      <w:r>
        <w:rPr>
          <w:rFonts w:ascii="Arial" w:eastAsia="Arial" w:hAnsi="Arial" w:cs="Arial"/>
          <w:b/>
          <w:i/>
          <w:color w:val="FF0000"/>
        </w:rPr>
        <w:t xml:space="preserve"> </w:t>
      </w:r>
      <w:r>
        <w:t xml:space="preserve">Đưa một thanh kim loại trung hòa về điện đặt trên một giá cách điện lại gần một quả cầu tích điện dương. Sau khi đưa thanh kim loại ra thật xa quả cầu thì thanh kim loại </w:t>
      </w:r>
    </w:p>
    <w:p w:rsidR="000C15FA" w:rsidRDefault="00700A2F">
      <w:pPr>
        <w:tabs>
          <w:tab w:val="center" w:pos="1768"/>
          <w:tab w:val="center" w:pos="6285"/>
        </w:tabs>
        <w:ind w:left="-15" w:firstLine="0"/>
        <w:jc w:val="left"/>
      </w:pPr>
      <w:r>
        <w:rPr>
          <w:b/>
          <w:color w:val="0000FF"/>
        </w:rPr>
        <w:t xml:space="preserve"> </w:t>
      </w:r>
      <w:r>
        <w:rPr>
          <w:b/>
          <w:color w:val="0000FF"/>
        </w:rPr>
        <w:tab/>
        <w:t xml:space="preserve">A. </w:t>
      </w:r>
      <w:r>
        <w:t>có hai nửa tích điện trái dấu</w:t>
      </w:r>
      <w:r>
        <w:rPr>
          <w:b/>
          <w:color w:val="0000FF"/>
        </w:rPr>
        <w:t xml:space="preserve"> </w:t>
      </w:r>
      <w:r>
        <w:rPr>
          <w:b/>
          <w:color w:val="0000FF"/>
        </w:rPr>
        <w:tab/>
        <w:t xml:space="preserve">B. </w:t>
      </w:r>
      <w:r>
        <w:t xml:space="preserve">tích điện dương </w:t>
      </w:r>
    </w:p>
    <w:p w:rsidR="000C15FA" w:rsidRDefault="00700A2F">
      <w:pPr>
        <w:tabs>
          <w:tab w:val="center" w:pos="1022"/>
          <w:tab w:val="center" w:pos="2835"/>
          <w:tab w:val="center" w:pos="6371"/>
        </w:tabs>
        <w:ind w:left="-15" w:firstLine="0"/>
        <w:jc w:val="left"/>
      </w:pPr>
      <w:r>
        <w:rPr>
          <w:b/>
          <w:color w:val="0000FF"/>
        </w:rPr>
        <w:t xml:space="preserve"> </w:t>
      </w:r>
      <w:r>
        <w:rPr>
          <w:b/>
          <w:color w:val="0000FF"/>
        </w:rPr>
        <w:tab/>
        <w:t xml:space="preserve">C. </w:t>
      </w:r>
      <w:r>
        <w:t xml:space="preserve">tích điện âm </w:t>
      </w:r>
      <w:r>
        <w:tab/>
      </w:r>
      <w:r>
        <w:rPr>
          <w:b/>
          <w:color w:val="0000FF"/>
        </w:rPr>
        <w:t xml:space="preserve"> </w:t>
      </w:r>
      <w:r>
        <w:rPr>
          <w:b/>
          <w:color w:val="0000FF"/>
        </w:rPr>
        <w:tab/>
        <w:t xml:space="preserve">D. </w:t>
      </w:r>
      <w:r>
        <w:t xml:space="preserve">trung hòa về điện </w:t>
      </w:r>
    </w:p>
    <w:p w:rsidR="000C15FA" w:rsidRDefault="009E4146">
      <w:pPr>
        <w:spacing w:after="0" w:line="378" w:lineRule="auto"/>
        <w:ind w:left="-5"/>
      </w:pPr>
      <w:r>
        <w:rPr>
          <w:noProof/>
        </w:rPr>
        <w:pict>
          <v:shape id="Picture 299686" o:spid="_x0000_s4660" type="#_x0000_t75" style="position:absolute;left:0;text-align:left;margin-left:119.4pt;margin-top:256.6pt;width:8.4pt;height:12pt;z-index:251635200;visibility:visible" o:allowoverlap="f">
            <v:imagedata r:id="rId23" o:title=""/>
            <w10:wrap type="square"/>
          </v:shape>
        </w:pict>
      </w:r>
      <w:r w:rsidR="00700A2F">
        <w:rPr>
          <w:b/>
          <w:i/>
          <w:color w:val="FF0000"/>
          <w:u w:val="double" w:color="FF0000"/>
        </w:rPr>
        <w:t>Câu 38:</w:t>
      </w:r>
      <w:r w:rsidR="00700A2F">
        <w:rPr>
          <w:rFonts w:ascii="Arial" w:eastAsia="Arial" w:hAnsi="Arial" w:cs="Arial"/>
          <w:b/>
          <w:i/>
          <w:color w:val="FF0000"/>
        </w:rPr>
        <w:t xml:space="preserve"> </w:t>
      </w:r>
      <w:r w:rsidR="00700A2F">
        <w:t xml:space="preserve">Hai quả cầu kim loại nhỏ A và B giống hệt nhau, được treo vào một điểm O bằng hai sợi chỉ dài bằng nhau. Khi cân bằng, ta thấy hai sợi chỉ làm với đường thẳng đứng những góc α bằng nhau (như hình vẽ). Trạng thái nhiễm điện của hai quả cầu sẽ là trạng thái nào sau đây? </w:t>
      </w:r>
      <w:r w:rsidR="004625EB" w:rsidRPr="00E53976">
        <w:rPr>
          <w:noProof/>
        </w:rPr>
        <w:pict>
          <v:shape id="Hình ảnh 1" o:spid="_x0000_i1037" type="#_x0000_t75" style="width:75.6pt;height:99pt;visibility:visible">
            <v:imagedata r:id="rId24" o:title=""/>
          </v:shape>
        </w:pict>
      </w:r>
    </w:p>
    <w:p w:rsidR="000C15FA" w:rsidRDefault="00700A2F">
      <w:pPr>
        <w:numPr>
          <w:ilvl w:val="0"/>
          <w:numId w:val="13"/>
        </w:numPr>
        <w:ind w:hanging="293"/>
      </w:pPr>
      <w:r>
        <w:t xml:space="preserve">Hai quả cầu nhiễm điện trái dấu </w:t>
      </w:r>
    </w:p>
    <w:p w:rsidR="000C15FA" w:rsidRDefault="00700A2F">
      <w:pPr>
        <w:numPr>
          <w:ilvl w:val="0"/>
          <w:numId w:val="13"/>
        </w:numPr>
        <w:ind w:hanging="293"/>
      </w:pPr>
      <w:r>
        <w:t xml:space="preserve">Hai quả cầu nhiểm điện cùng dấu </w:t>
      </w:r>
    </w:p>
    <w:p w:rsidR="000C15FA" w:rsidRDefault="00700A2F">
      <w:pPr>
        <w:numPr>
          <w:ilvl w:val="0"/>
          <w:numId w:val="13"/>
        </w:numPr>
        <w:ind w:hanging="293"/>
      </w:pPr>
      <w:r>
        <w:t xml:space="preserve">Hai quả cầu không nhiễm điện </w:t>
      </w:r>
    </w:p>
    <w:p w:rsidR="000C15FA" w:rsidRDefault="00700A2F">
      <w:pPr>
        <w:numPr>
          <w:ilvl w:val="0"/>
          <w:numId w:val="13"/>
        </w:numPr>
        <w:ind w:hanging="293"/>
      </w:pPr>
      <w:r>
        <w:t xml:space="preserve">Một quả cầu nhiễm điện, một quả cầu không nhiễm điện </w:t>
      </w:r>
    </w:p>
    <w:p w:rsidR="000C15FA" w:rsidRDefault="00700A2F">
      <w:pPr>
        <w:spacing w:after="0" w:line="368" w:lineRule="auto"/>
        <w:ind w:left="-5"/>
      </w:pPr>
      <w:r>
        <w:rPr>
          <w:b/>
          <w:i/>
          <w:color w:val="FF0000"/>
          <w:u w:val="double" w:color="FF0000"/>
        </w:rPr>
        <w:t>Câu 39:</w:t>
      </w:r>
      <w:r>
        <w:rPr>
          <w:rFonts w:ascii="Arial" w:eastAsia="Arial" w:hAnsi="Arial" w:cs="Arial"/>
          <w:b/>
          <w:i/>
          <w:color w:val="FF0000"/>
        </w:rPr>
        <w:t xml:space="preserve"> </w:t>
      </w:r>
      <w:r>
        <w:t>Hai quả cầu kim loại nhỏ tích điện q</w:t>
      </w:r>
      <w:r>
        <w:rPr>
          <w:vertAlign w:val="subscript"/>
        </w:rPr>
        <w:t>1</w:t>
      </w:r>
      <w:r>
        <w:t xml:space="preserve"> = 5 μC và q</w:t>
      </w:r>
      <w:r>
        <w:rPr>
          <w:vertAlign w:val="subscript"/>
        </w:rPr>
        <w:t>2</w:t>
      </w:r>
      <w:r>
        <w:t xml:space="preserve"> = - 3 μC kích thước giống nhau cho tiếp xúc với nhau rồi đặt trong chân không cách nhau 5 cm. Tính lực tương tác tĩnh điện giữa chúng sau khi tiếp xúc:  </w:t>
      </w:r>
    </w:p>
    <w:p w:rsidR="000C15FA" w:rsidRDefault="00700A2F">
      <w:pPr>
        <w:tabs>
          <w:tab w:val="center" w:pos="697"/>
          <w:tab w:val="center" w:pos="3242"/>
          <w:tab w:val="center" w:pos="5802"/>
          <w:tab w:val="center" w:pos="8352"/>
        </w:tabs>
        <w:ind w:left="-15" w:firstLine="0"/>
        <w:jc w:val="left"/>
      </w:pPr>
      <w:r>
        <w:rPr>
          <w:b/>
          <w:color w:val="0000FF"/>
        </w:rPr>
        <w:t xml:space="preserve"> </w:t>
      </w:r>
      <w:r>
        <w:rPr>
          <w:b/>
          <w:color w:val="0000FF"/>
        </w:rPr>
        <w:tab/>
        <w:t xml:space="preserve">A. </w:t>
      </w:r>
      <w:r>
        <w:t xml:space="preserve">4,1 N </w:t>
      </w:r>
      <w:r>
        <w:rPr>
          <w:b/>
          <w:color w:val="0000FF"/>
        </w:rPr>
        <w:t xml:space="preserve"> </w:t>
      </w:r>
      <w:r>
        <w:rPr>
          <w:b/>
          <w:color w:val="0000FF"/>
        </w:rPr>
        <w:tab/>
        <w:t xml:space="preserve">B. </w:t>
      </w:r>
      <w:r>
        <w:t xml:space="preserve">5,2 N </w:t>
      </w:r>
      <w:r>
        <w:rPr>
          <w:b/>
          <w:color w:val="0000FF"/>
        </w:rPr>
        <w:t xml:space="preserve"> </w:t>
      </w:r>
      <w:r>
        <w:rPr>
          <w:b/>
          <w:color w:val="0000FF"/>
        </w:rPr>
        <w:tab/>
        <w:t xml:space="preserve">C. </w:t>
      </w:r>
      <w:r>
        <w:t xml:space="preserve">3,6 N </w:t>
      </w:r>
      <w:r>
        <w:rPr>
          <w:b/>
          <w:color w:val="0000FF"/>
        </w:rPr>
        <w:t xml:space="preserve"> </w:t>
      </w:r>
      <w:r>
        <w:rPr>
          <w:b/>
          <w:color w:val="0000FF"/>
        </w:rPr>
        <w:tab/>
        <w:t xml:space="preserve">D. </w:t>
      </w:r>
      <w:r>
        <w:t xml:space="preserve">1,7 N </w:t>
      </w:r>
    </w:p>
    <w:p w:rsidR="000C15FA" w:rsidRDefault="00700A2F">
      <w:pPr>
        <w:spacing w:after="68" w:line="404" w:lineRule="auto"/>
        <w:ind w:left="-5"/>
      </w:pPr>
      <w:r>
        <w:rPr>
          <w:b/>
          <w:i/>
          <w:color w:val="FF0000"/>
          <w:u w:val="double" w:color="FF0000"/>
        </w:rPr>
        <w:t>Câu 40:</w:t>
      </w:r>
      <w:r>
        <w:rPr>
          <w:rFonts w:ascii="Arial" w:eastAsia="Arial" w:hAnsi="Arial" w:cs="Arial"/>
          <w:b/>
          <w:i/>
          <w:color w:val="FF0000"/>
        </w:rPr>
        <w:t xml:space="preserve"> </w:t>
      </w:r>
      <w:r>
        <w:t>Hai hòn bi bằng kim loại giống nhau có điện tích cùng dấu q và 4q ở cách nhau một khoảng r</w:t>
      </w:r>
      <w:r>
        <w:rPr>
          <w:vertAlign w:val="subscript"/>
        </w:rPr>
        <w:t>1</w:t>
      </w:r>
      <w:r>
        <w:t>. Sau khi cho hai hòn bi tiếp xúc nhau, để cho lực tương tác giữa chúng không thay đổi, ta phải đặt chúng cách nhau một khoảng r</w:t>
      </w:r>
      <w:r>
        <w:rPr>
          <w:vertAlign w:val="subscript"/>
        </w:rPr>
        <w:t>2</w:t>
      </w:r>
      <w:r>
        <w:t xml:space="preserve">. Tính tỉ số </w:t>
      </w:r>
      <w:r>
        <w:rPr>
          <w:rFonts w:ascii="Cambria Math" w:eastAsia="Cambria Math" w:hAnsi="Cambria Math" w:cs="Cambria Math"/>
          <w:vertAlign w:val="superscript"/>
        </w:rPr>
        <w:t>𝑟</w:t>
      </w:r>
      <w:r>
        <w:rPr>
          <w:rFonts w:ascii="Cambria Math" w:eastAsia="Cambria Math" w:hAnsi="Cambria Math" w:cs="Cambria Math"/>
          <w:sz w:val="21"/>
          <w:vertAlign w:val="superscript"/>
        </w:rPr>
        <w:t>2</w:t>
      </w:r>
      <w:r>
        <w:t xml:space="preserve"> </w:t>
      </w:r>
    </w:p>
    <w:p w:rsidR="000C15FA" w:rsidRDefault="00700A2F">
      <w:pPr>
        <w:tabs>
          <w:tab w:val="center" w:pos="640"/>
          <w:tab w:val="center" w:pos="3126"/>
          <w:tab w:val="center" w:pos="5746"/>
          <w:tab w:val="center" w:pos="8145"/>
        </w:tabs>
        <w:ind w:left="-15" w:firstLine="0"/>
        <w:jc w:val="left"/>
      </w:pPr>
      <w:r>
        <w:rPr>
          <w:b/>
          <w:color w:val="0000FF"/>
        </w:rPr>
        <w:t xml:space="preserve"> </w:t>
      </w:r>
      <w:r>
        <w:rPr>
          <w:b/>
          <w:color w:val="0000FF"/>
        </w:rPr>
        <w:tab/>
        <w:t xml:space="preserve">A. </w:t>
      </w:r>
      <w:r>
        <w:t>1,25</w:t>
      </w:r>
      <w:r>
        <w:rPr>
          <w:b/>
          <w:color w:val="0000FF"/>
        </w:rPr>
        <w:t xml:space="preserve"> </w:t>
      </w:r>
      <w:r>
        <w:rPr>
          <w:b/>
          <w:color w:val="0000FF"/>
        </w:rPr>
        <w:tab/>
        <w:t xml:space="preserve">B. </w:t>
      </w:r>
      <w:r>
        <w:t>1,5</w:t>
      </w:r>
      <w:r>
        <w:rPr>
          <w:b/>
          <w:color w:val="0000FF"/>
        </w:rPr>
        <w:t xml:space="preserve"> </w:t>
      </w:r>
      <w:r>
        <w:rPr>
          <w:b/>
          <w:color w:val="0000FF"/>
        </w:rPr>
        <w:tab/>
        <w:t xml:space="preserve">C. </w:t>
      </w:r>
      <w:r>
        <w:t>1,75</w:t>
      </w:r>
      <w:r>
        <w:rPr>
          <w:b/>
          <w:color w:val="0000FF"/>
        </w:rPr>
        <w:t xml:space="preserve"> </w:t>
      </w:r>
      <w:r>
        <w:rPr>
          <w:b/>
          <w:color w:val="0000FF"/>
        </w:rPr>
        <w:tab/>
        <w:t xml:space="preserve">D. </w:t>
      </w:r>
      <w:r>
        <w:t xml:space="preserve">2 </w:t>
      </w:r>
    </w:p>
    <w:p w:rsidR="000C15FA" w:rsidRDefault="00700A2F">
      <w:pPr>
        <w:spacing w:after="0" w:line="259" w:lineRule="auto"/>
        <w:ind w:left="0" w:firstLine="0"/>
        <w:jc w:val="left"/>
      </w:pPr>
      <w:r>
        <w:rPr>
          <w:rFonts w:ascii="Calibri" w:eastAsia="Calibri" w:hAnsi="Calibri" w:cs="Calibri"/>
          <w:sz w:val="28"/>
        </w:rPr>
        <w:t xml:space="preserve"> </w:t>
      </w:r>
    </w:p>
    <w:p w:rsidR="000C15FA" w:rsidRDefault="00700A2F">
      <w:pPr>
        <w:pStyle w:val="u2"/>
        <w:spacing w:after="136"/>
        <w:ind w:left="-5" w:right="0"/>
      </w:pPr>
      <w:r>
        <w:t xml:space="preserve">Bài 3: Điện trường và cường độ điện trường – Đường sức điện </w:t>
      </w:r>
    </w:p>
    <w:p w:rsidR="000C15FA" w:rsidRDefault="00700A2F">
      <w:pPr>
        <w:spacing w:line="254" w:lineRule="auto"/>
        <w:ind w:left="-5"/>
        <w:jc w:val="left"/>
      </w:pPr>
      <w:r>
        <w:rPr>
          <w:b/>
          <w:i/>
          <w:color w:val="FF0000"/>
          <w:u w:val="double" w:color="FF0000"/>
        </w:rPr>
        <w:t>Câu 1:</w:t>
      </w:r>
      <w:r>
        <w:rPr>
          <w:rFonts w:ascii="Arial" w:eastAsia="Arial" w:hAnsi="Arial" w:cs="Arial"/>
          <w:b/>
          <w:i/>
          <w:color w:val="FF0000"/>
        </w:rPr>
        <w:t xml:space="preserve"> </w:t>
      </w:r>
      <w:r>
        <w:t xml:space="preserve">Điện trường là </w:t>
      </w:r>
    </w:p>
    <w:p w:rsidR="000C15FA" w:rsidRDefault="00700A2F">
      <w:pPr>
        <w:numPr>
          <w:ilvl w:val="0"/>
          <w:numId w:val="14"/>
        </w:numPr>
        <w:ind w:hanging="293"/>
      </w:pPr>
      <w:r>
        <w:t xml:space="preserve">môi trường không khí quanh điện tích. </w:t>
      </w:r>
    </w:p>
    <w:p w:rsidR="000C15FA" w:rsidRDefault="00700A2F">
      <w:pPr>
        <w:numPr>
          <w:ilvl w:val="0"/>
          <w:numId w:val="14"/>
        </w:numPr>
        <w:ind w:hanging="293"/>
      </w:pPr>
      <w:r>
        <w:t xml:space="preserve">môi trường chứa các điện tích. </w:t>
      </w:r>
    </w:p>
    <w:p w:rsidR="000C15FA" w:rsidRDefault="00700A2F">
      <w:pPr>
        <w:numPr>
          <w:ilvl w:val="0"/>
          <w:numId w:val="14"/>
        </w:numPr>
        <w:spacing w:after="30" w:line="356" w:lineRule="auto"/>
        <w:ind w:hanging="293"/>
      </w:pPr>
      <w:r>
        <w:t xml:space="preserve">môi trường bao quanh điện tích, gắn với điện tích và tác dụng lực điện lên các điện tích khác đặt trong nó. </w:t>
      </w:r>
    </w:p>
    <w:p w:rsidR="000C15FA" w:rsidRDefault="00700A2F">
      <w:pPr>
        <w:numPr>
          <w:ilvl w:val="0"/>
          <w:numId w:val="14"/>
        </w:numPr>
        <w:ind w:hanging="293"/>
      </w:pPr>
      <w:r>
        <w:t xml:space="preserve">môi trường dẫn điện. </w:t>
      </w:r>
    </w:p>
    <w:p w:rsidR="000C15FA" w:rsidRDefault="00700A2F">
      <w:pPr>
        <w:spacing w:after="26" w:line="369" w:lineRule="auto"/>
        <w:ind w:left="-5"/>
      </w:pPr>
      <w:r>
        <w:rPr>
          <w:b/>
          <w:i/>
          <w:color w:val="FF0000"/>
          <w:u w:val="double" w:color="FF0000"/>
        </w:rPr>
        <w:lastRenderedPageBreak/>
        <w:t>Câu 2:</w:t>
      </w:r>
      <w:r>
        <w:rPr>
          <w:rFonts w:ascii="Arial" w:eastAsia="Arial" w:hAnsi="Arial" w:cs="Arial"/>
          <w:b/>
          <w:i/>
          <w:color w:val="FF0000"/>
        </w:rPr>
        <w:t xml:space="preserve"> </w:t>
      </w:r>
      <w:r>
        <w:t xml:space="preserve">Cường độ điện trường tại một điểm đặc trưng cho </w:t>
      </w:r>
      <w:r>
        <w:rPr>
          <w:b/>
          <w:color w:val="0000FF"/>
        </w:rPr>
        <w:t xml:space="preserve"> </w:t>
      </w:r>
      <w:r>
        <w:rPr>
          <w:b/>
          <w:color w:val="0000FF"/>
        </w:rPr>
        <w:tab/>
        <w:t xml:space="preserve">A. </w:t>
      </w:r>
      <w:r>
        <w:t xml:space="preserve">thể tích vùng có điện trường là lớn hay nhỏ. </w:t>
      </w:r>
    </w:p>
    <w:p w:rsidR="000C15FA" w:rsidRDefault="00700A2F">
      <w:pPr>
        <w:numPr>
          <w:ilvl w:val="0"/>
          <w:numId w:val="15"/>
        </w:numPr>
        <w:ind w:hanging="293"/>
      </w:pPr>
      <w:r>
        <w:t xml:space="preserve">điện trường tại điểm đó về phương diện dự trữ năng lượng. </w:t>
      </w:r>
    </w:p>
    <w:p w:rsidR="000C15FA" w:rsidRDefault="00700A2F">
      <w:pPr>
        <w:numPr>
          <w:ilvl w:val="0"/>
          <w:numId w:val="15"/>
        </w:numPr>
        <w:ind w:hanging="293"/>
      </w:pPr>
      <w:r>
        <w:t xml:space="preserve">tác dụng lực của điện trường lên điện tích tại điểm đó. </w:t>
      </w:r>
    </w:p>
    <w:p w:rsidR="000C15FA" w:rsidRDefault="00700A2F">
      <w:pPr>
        <w:numPr>
          <w:ilvl w:val="0"/>
          <w:numId w:val="15"/>
        </w:numPr>
        <w:ind w:hanging="293"/>
      </w:pPr>
      <w:r>
        <w:t xml:space="preserve">tốc độ dịch chuyển điện tích tại điểm đó. </w:t>
      </w:r>
    </w:p>
    <w:p w:rsidR="000C15FA" w:rsidRDefault="00700A2F">
      <w:pPr>
        <w:ind w:left="-5"/>
      </w:pPr>
      <w:r>
        <w:rPr>
          <w:b/>
          <w:i/>
          <w:color w:val="FF0000"/>
          <w:u w:val="double" w:color="FF0000"/>
        </w:rPr>
        <w:t>Câu 3:</w:t>
      </w:r>
      <w:r>
        <w:rPr>
          <w:rFonts w:ascii="Arial" w:eastAsia="Arial" w:hAnsi="Arial" w:cs="Arial"/>
          <w:b/>
          <w:i/>
          <w:color w:val="FF0000"/>
        </w:rPr>
        <w:t xml:space="preserve"> </w:t>
      </w:r>
      <w:r>
        <w:t xml:space="preserve">Véc tơ cường độ điện trường tại mỗi điểm có chiều </w:t>
      </w:r>
    </w:p>
    <w:p w:rsidR="000C15FA" w:rsidRDefault="00700A2F">
      <w:pPr>
        <w:numPr>
          <w:ilvl w:val="0"/>
          <w:numId w:val="16"/>
        </w:numPr>
        <w:ind w:hanging="293"/>
      </w:pPr>
      <w:r>
        <w:t xml:space="preserve">cùng chiều với lực điện tác dụng lên điện tích thử dương tại điểm đó. </w:t>
      </w:r>
    </w:p>
    <w:p w:rsidR="000C15FA" w:rsidRDefault="00700A2F">
      <w:pPr>
        <w:numPr>
          <w:ilvl w:val="0"/>
          <w:numId w:val="16"/>
        </w:numPr>
        <w:ind w:hanging="293"/>
      </w:pPr>
      <w:r>
        <w:t xml:space="preserve">cùng chiều với lực điện tác dụng lên điện tích thử tại điểm đó. </w:t>
      </w:r>
    </w:p>
    <w:p w:rsidR="000C15FA" w:rsidRDefault="00700A2F">
      <w:pPr>
        <w:numPr>
          <w:ilvl w:val="0"/>
          <w:numId w:val="16"/>
        </w:numPr>
        <w:ind w:hanging="293"/>
      </w:pPr>
      <w:r>
        <w:t xml:space="preserve">phụ thuộc độ lớn điện tích thử. </w:t>
      </w:r>
    </w:p>
    <w:p w:rsidR="000C15FA" w:rsidRDefault="00700A2F">
      <w:pPr>
        <w:numPr>
          <w:ilvl w:val="0"/>
          <w:numId w:val="16"/>
        </w:numPr>
        <w:ind w:hanging="293"/>
      </w:pPr>
      <w:r>
        <w:t xml:space="preserve">phụ thuộc nhiệt độ của môi trường. </w:t>
      </w:r>
    </w:p>
    <w:p w:rsidR="000C15FA" w:rsidRDefault="00700A2F">
      <w:pPr>
        <w:ind w:left="-5"/>
      </w:pPr>
      <w:r>
        <w:rPr>
          <w:b/>
          <w:i/>
          <w:color w:val="FF0000"/>
          <w:u w:val="double" w:color="FF0000"/>
        </w:rPr>
        <w:t>Câu 4:</w:t>
      </w:r>
      <w:r>
        <w:rPr>
          <w:rFonts w:ascii="Arial" w:eastAsia="Arial" w:hAnsi="Arial" w:cs="Arial"/>
          <w:b/>
          <w:i/>
          <w:color w:val="FF0000"/>
        </w:rPr>
        <w:t xml:space="preserve"> </w:t>
      </w:r>
      <w:r>
        <w:t xml:space="preserve">Trong các đơn vị sau, đơn vị của cường độ điện trường là: </w:t>
      </w:r>
    </w:p>
    <w:p w:rsidR="000C15FA" w:rsidRDefault="00700A2F">
      <w:pPr>
        <w:tabs>
          <w:tab w:val="center" w:pos="714"/>
          <w:tab w:val="center" w:pos="3216"/>
          <w:tab w:val="center" w:pos="5779"/>
          <w:tab w:val="center" w:pos="8366"/>
        </w:tabs>
        <w:ind w:left="-15" w:firstLine="0"/>
        <w:jc w:val="left"/>
      </w:pPr>
      <w:r>
        <w:rPr>
          <w:b/>
          <w:color w:val="0000FF"/>
        </w:rPr>
        <w:t xml:space="preserve"> </w:t>
      </w:r>
      <w:r>
        <w:rPr>
          <w:b/>
          <w:color w:val="0000FF"/>
        </w:rPr>
        <w:tab/>
        <w:t xml:space="preserve">A. </w:t>
      </w:r>
      <w:r>
        <w:t>V/m</w:t>
      </w:r>
      <w:r>
        <w:rPr>
          <w:vertAlign w:val="superscript"/>
        </w:rPr>
        <w:t>2</w:t>
      </w:r>
      <w:r>
        <w:t>.</w:t>
      </w:r>
      <w:r>
        <w:rPr>
          <w:b/>
          <w:color w:val="0000FF"/>
        </w:rPr>
        <w:t xml:space="preserve"> </w:t>
      </w:r>
      <w:r>
        <w:rPr>
          <w:b/>
          <w:color w:val="0000FF"/>
        </w:rPr>
        <w:tab/>
        <w:t xml:space="preserve">B. </w:t>
      </w:r>
      <w:r>
        <w:t>V.m.</w:t>
      </w:r>
      <w:r>
        <w:rPr>
          <w:b/>
          <w:color w:val="0000FF"/>
        </w:rPr>
        <w:t xml:space="preserve"> </w:t>
      </w:r>
      <w:r>
        <w:rPr>
          <w:b/>
          <w:color w:val="0000FF"/>
        </w:rPr>
        <w:tab/>
        <w:t xml:space="preserve">C. </w:t>
      </w:r>
      <w:r>
        <w:t>V/m.</w:t>
      </w:r>
      <w:r>
        <w:rPr>
          <w:b/>
          <w:color w:val="0000FF"/>
        </w:rPr>
        <w:t xml:space="preserve"> </w:t>
      </w:r>
      <w:r>
        <w:rPr>
          <w:b/>
          <w:color w:val="0000FF"/>
        </w:rPr>
        <w:tab/>
        <w:t xml:space="preserve">D. </w:t>
      </w:r>
      <w:r>
        <w:t>V.m</w:t>
      </w:r>
      <w:r>
        <w:rPr>
          <w:vertAlign w:val="superscript"/>
        </w:rPr>
        <w:t>2</w:t>
      </w:r>
      <w:r>
        <w:t xml:space="preserve">. </w:t>
      </w:r>
    </w:p>
    <w:p w:rsidR="000C15FA" w:rsidRDefault="00700A2F">
      <w:pPr>
        <w:ind w:left="-5"/>
      </w:pPr>
      <w:r>
        <w:rPr>
          <w:b/>
          <w:i/>
          <w:color w:val="FF0000"/>
          <w:u w:val="double" w:color="FF0000"/>
        </w:rPr>
        <w:t>Câu 5:</w:t>
      </w:r>
      <w:r>
        <w:rPr>
          <w:rFonts w:ascii="Arial" w:eastAsia="Arial" w:hAnsi="Arial" w:cs="Arial"/>
          <w:b/>
          <w:i/>
          <w:color w:val="FF0000"/>
        </w:rPr>
        <w:t xml:space="preserve"> </w:t>
      </w:r>
      <w:r>
        <w:t xml:space="preserve"> Cho một điện tích điểm –Q; điện trường tại một điểm mà nó gây ra có chiều  </w:t>
      </w:r>
    </w:p>
    <w:p w:rsidR="000C15FA" w:rsidRDefault="00700A2F">
      <w:pPr>
        <w:tabs>
          <w:tab w:val="center" w:pos="1298"/>
          <w:tab w:val="center" w:pos="2835"/>
          <w:tab w:val="center" w:pos="6284"/>
          <w:tab w:val="center" w:pos="7939"/>
        </w:tabs>
        <w:ind w:left="-15" w:firstLine="0"/>
        <w:jc w:val="left"/>
      </w:pPr>
      <w:r>
        <w:rPr>
          <w:b/>
          <w:color w:val="0000FF"/>
        </w:rPr>
        <w:t xml:space="preserve"> </w:t>
      </w:r>
      <w:r>
        <w:rPr>
          <w:b/>
          <w:color w:val="0000FF"/>
        </w:rPr>
        <w:tab/>
        <w:t xml:space="preserve">A. </w:t>
      </w:r>
      <w:r>
        <w:t xml:space="preserve">hướng về phía nó. </w:t>
      </w:r>
      <w:r>
        <w:tab/>
      </w:r>
      <w:r>
        <w:rPr>
          <w:b/>
          <w:color w:val="0000FF"/>
        </w:rPr>
        <w:t xml:space="preserve"> </w:t>
      </w:r>
      <w:r>
        <w:rPr>
          <w:b/>
          <w:color w:val="0000FF"/>
        </w:rPr>
        <w:tab/>
        <w:t xml:space="preserve">B. </w:t>
      </w:r>
      <w:r>
        <w:t xml:space="preserve">hướng ra xa nó.  </w:t>
      </w:r>
      <w:r>
        <w:tab/>
        <w:t xml:space="preserve"> </w:t>
      </w:r>
    </w:p>
    <w:p w:rsidR="000C15FA" w:rsidRDefault="00700A2F">
      <w:pPr>
        <w:tabs>
          <w:tab w:val="center" w:pos="1620"/>
          <w:tab w:val="center" w:pos="7292"/>
        </w:tabs>
        <w:spacing w:after="0"/>
        <w:ind w:left="-15" w:firstLine="0"/>
        <w:jc w:val="left"/>
      </w:pPr>
      <w:r>
        <w:rPr>
          <w:b/>
          <w:color w:val="0000FF"/>
        </w:rPr>
        <w:t xml:space="preserve"> </w:t>
      </w:r>
      <w:r>
        <w:rPr>
          <w:b/>
          <w:color w:val="0000FF"/>
        </w:rPr>
        <w:tab/>
        <w:t xml:space="preserve">C. </w:t>
      </w:r>
      <w:r>
        <w:t>phụ thuộc độ lớn của nó.</w:t>
      </w:r>
      <w:r>
        <w:rPr>
          <w:b/>
          <w:color w:val="0000FF"/>
        </w:rPr>
        <w:t xml:space="preserve"> </w:t>
      </w:r>
      <w:r>
        <w:rPr>
          <w:b/>
          <w:color w:val="0000FF"/>
        </w:rPr>
        <w:tab/>
        <w:t xml:space="preserve">D. </w:t>
      </w:r>
      <w:r>
        <w:t xml:space="preserve">phụ thuộc vào điện môi xung quanh. </w:t>
      </w:r>
    </w:p>
    <w:p w:rsidR="000C15FA" w:rsidRDefault="00700A2F">
      <w:pPr>
        <w:spacing w:after="22" w:line="375" w:lineRule="auto"/>
        <w:ind w:left="-5" w:right="1032"/>
      </w:pPr>
      <w:r>
        <w:rPr>
          <w:b/>
          <w:i/>
          <w:color w:val="FF0000"/>
          <w:u w:val="double" w:color="FF0000"/>
        </w:rPr>
        <w:t>Câu 6:</w:t>
      </w:r>
      <w:r>
        <w:rPr>
          <w:rFonts w:ascii="Arial" w:eastAsia="Arial" w:hAnsi="Arial" w:cs="Arial"/>
          <w:b/>
          <w:i/>
          <w:color w:val="FF0000"/>
        </w:rPr>
        <w:t xml:space="preserve"> </w:t>
      </w:r>
      <w:r>
        <w:t xml:space="preserve">Độ lớn cường độ điện trường tại một điểm gây bởi một điện tích điểm </w:t>
      </w:r>
      <w:r>
        <w:rPr>
          <w:b/>
          <w:i/>
        </w:rPr>
        <w:t>không</w:t>
      </w:r>
      <w:r>
        <w:t xml:space="preserve"> phụ thuộc </w:t>
      </w:r>
      <w:r>
        <w:rPr>
          <w:b/>
          <w:color w:val="0000FF"/>
        </w:rPr>
        <w:t xml:space="preserve"> </w:t>
      </w:r>
      <w:r>
        <w:rPr>
          <w:b/>
          <w:color w:val="0000FF"/>
        </w:rPr>
        <w:tab/>
        <w:t xml:space="preserve">A. </w:t>
      </w:r>
      <w:r>
        <w:t xml:space="preserve">độ lớn điện tích thử. </w:t>
      </w:r>
      <w:r>
        <w:tab/>
        <w:t xml:space="preserve"> </w:t>
      </w:r>
    </w:p>
    <w:p w:rsidR="000C15FA" w:rsidRDefault="00700A2F">
      <w:pPr>
        <w:numPr>
          <w:ilvl w:val="0"/>
          <w:numId w:val="17"/>
        </w:numPr>
        <w:ind w:hanging="293"/>
      </w:pPr>
      <w:r>
        <w:t xml:space="preserve">độ lớn điện tích đó. </w:t>
      </w:r>
    </w:p>
    <w:p w:rsidR="000C15FA" w:rsidRDefault="00700A2F">
      <w:pPr>
        <w:numPr>
          <w:ilvl w:val="0"/>
          <w:numId w:val="17"/>
        </w:numPr>
        <w:ind w:hanging="293"/>
      </w:pPr>
      <w:r>
        <w:t xml:space="preserve">khoảng cách từ điểm đang xét đến điện tích đó. </w:t>
      </w:r>
    </w:p>
    <w:p w:rsidR="000C15FA" w:rsidRDefault="00700A2F">
      <w:pPr>
        <w:numPr>
          <w:ilvl w:val="0"/>
          <w:numId w:val="17"/>
        </w:numPr>
        <w:spacing w:after="202"/>
        <w:ind w:hanging="293"/>
      </w:pPr>
      <w:r>
        <w:t xml:space="preserve">hằng số điện môi của của môi trường. </w:t>
      </w:r>
    </w:p>
    <w:p w:rsidR="000C15FA" w:rsidRDefault="00700A2F">
      <w:pPr>
        <w:spacing w:after="0" w:line="425" w:lineRule="auto"/>
        <w:ind w:left="-5" w:right="814"/>
      </w:pPr>
      <w:r>
        <w:rPr>
          <w:b/>
          <w:i/>
          <w:color w:val="FF0000"/>
          <w:u w:val="double" w:color="FF0000"/>
        </w:rPr>
        <w:t>Câu 7:</w:t>
      </w:r>
      <w:r>
        <w:rPr>
          <w:rFonts w:ascii="Arial" w:eastAsia="Arial" w:hAnsi="Arial" w:cs="Arial"/>
          <w:b/>
          <w:i/>
          <w:color w:val="FF0000"/>
        </w:rPr>
        <w:t xml:space="preserve"> </w:t>
      </w:r>
      <w:r>
        <w:t xml:space="preserve">Đặt một điện tích q trong điện trường đều </w:t>
      </w:r>
      <w:r>
        <w:rPr>
          <w:rFonts w:ascii="Cambria Math" w:eastAsia="Cambria Math" w:hAnsi="Cambria Math" w:cs="Cambria Math"/>
        </w:rPr>
        <w:t xml:space="preserve">𝐸⃗ </w:t>
      </w:r>
      <w:r>
        <w:t xml:space="preserve">. Lực điện </w:t>
      </w:r>
      <w:r>
        <w:rPr>
          <w:rFonts w:ascii="Cambria Math" w:eastAsia="Cambria Math" w:hAnsi="Cambria Math" w:cs="Cambria Math"/>
        </w:rPr>
        <w:t xml:space="preserve">𝐹 </w:t>
      </w:r>
      <w:r>
        <w:t xml:space="preserve"> tác dụng lên điện tích q có chiều  </w:t>
      </w:r>
      <w:r>
        <w:rPr>
          <w:b/>
          <w:color w:val="0000FF"/>
        </w:rPr>
        <w:t xml:space="preserve"> </w:t>
      </w:r>
      <w:r>
        <w:rPr>
          <w:b/>
          <w:color w:val="0000FF"/>
        </w:rPr>
        <w:tab/>
        <w:t xml:space="preserve">A. </w:t>
      </w:r>
      <w:r>
        <w:t xml:space="preserve">luôn ngược chiều với </w:t>
      </w:r>
      <w:r>
        <w:rPr>
          <w:rFonts w:ascii="Cambria Math" w:eastAsia="Cambria Math" w:hAnsi="Cambria Math" w:cs="Cambria Math"/>
        </w:rPr>
        <w:t xml:space="preserve">𝐸⃗ </w:t>
      </w:r>
      <w:r>
        <w:t xml:space="preserve">.  </w:t>
      </w:r>
    </w:p>
    <w:p w:rsidR="000C15FA" w:rsidRDefault="00700A2F">
      <w:pPr>
        <w:numPr>
          <w:ilvl w:val="0"/>
          <w:numId w:val="18"/>
        </w:numPr>
        <w:spacing w:after="196"/>
        <w:ind w:hanging="293"/>
      </w:pPr>
      <w:r>
        <w:t xml:space="preserve">luôn vuông góc với </w:t>
      </w:r>
      <w:r>
        <w:rPr>
          <w:rFonts w:ascii="Cambria Math" w:eastAsia="Cambria Math" w:hAnsi="Cambria Math" w:cs="Cambria Math"/>
        </w:rPr>
        <w:t xml:space="preserve">𝐸⃗ </w:t>
      </w:r>
      <w:r>
        <w:t xml:space="preserve">.  </w:t>
      </w:r>
    </w:p>
    <w:p w:rsidR="000C15FA" w:rsidRDefault="00700A2F">
      <w:pPr>
        <w:numPr>
          <w:ilvl w:val="0"/>
          <w:numId w:val="18"/>
        </w:numPr>
        <w:spacing w:after="179"/>
        <w:ind w:hanging="293"/>
      </w:pPr>
      <w:r>
        <w:t xml:space="preserve">tùy thuộc vào dấu của điện tích q mà </w:t>
      </w:r>
      <w:r>
        <w:rPr>
          <w:rFonts w:ascii="Cambria Math" w:eastAsia="Cambria Math" w:hAnsi="Cambria Math" w:cs="Cambria Math"/>
        </w:rPr>
        <w:t xml:space="preserve">𝐹 </w:t>
      </w:r>
      <w:r>
        <w:t xml:space="preserve"> có thể cùng chiều hay ngược chiều với </w:t>
      </w:r>
      <w:r>
        <w:rPr>
          <w:rFonts w:ascii="Cambria Math" w:eastAsia="Cambria Math" w:hAnsi="Cambria Math" w:cs="Cambria Math"/>
        </w:rPr>
        <w:t xml:space="preserve">𝐸⃗ </w:t>
      </w:r>
      <w:r>
        <w:t xml:space="preserve">.  </w:t>
      </w:r>
    </w:p>
    <w:p w:rsidR="000C15FA" w:rsidRDefault="00700A2F">
      <w:pPr>
        <w:numPr>
          <w:ilvl w:val="0"/>
          <w:numId w:val="18"/>
        </w:numPr>
        <w:ind w:hanging="293"/>
      </w:pPr>
      <w:r>
        <w:t xml:space="preserve">luôn cùng chiều với </w:t>
      </w:r>
      <w:r>
        <w:rPr>
          <w:rFonts w:ascii="Cambria Math" w:eastAsia="Cambria Math" w:hAnsi="Cambria Math" w:cs="Cambria Math"/>
        </w:rPr>
        <w:t xml:space="preserve">𝐸⃗ </w:t>
      </w:r>
      <w:r>
        <w:t xml:space="preserve">.  </w:t>
      </w:r>
    </w:p>
    <w:p w:rsidR="000C15FA" w:rsidRDefault="00700A2F">
      <w:pPr>
        <w:spacing w:after="0"/>
        <w:ind w:left="-5"/>
      </w:pPr>
      <w:r>
        <w:rPr>
          <w:b/>
          <w:i/>
          <w:color w:val="FF0000"/>
          <w:u w:val="double" w:color="FF0000"/>
        </w:rPr>
        <w:t>Câu 8:</w:t>
      </w:r>
      <w:r>
        <w:rPr>
          <w:rFonts w:ascii="Arial" w:eastAsia="Arial" w:hAnsi="Arial" w:cs="Arial"/>
          <w:b/>
          <w:i/>
          <w:color w:val="FF0000"/>
        </w:rPr>
        <w:t xml:space="preserve"> </w:t>
      </w:r>
      <w:r>
        <w:t xml:space="preserve">Đặt một điện tích dương, khối lượng nhỏ vào một điện trường đều rồi thả nhẹ. Điện tích sẽ chuyển </w:t>
      </w:r>
    </w:p>
    <w:p w:rsidR="004625EB" w:rsidRDefault="004625EB" w:rsidP="009E4146">
      <w:pPr>
        <w:tabs>
          <w:tab w:val="left" w:pos="5390"/>
        </w:tabs>
        <w:spacing w:after="160" w:line="259" w:lineRule="auto"/>
        <w:ind w:left="0" w:firstLine="0"/>
        <w:jc w:val="left"/>
      </w:pPr>
      <w:r>
        <w:t xml:space="preserve">động  </w:t>
      </w:r>
      <w:r>
        <w:tab/>
      </w:r>
    </w:p>
    <w:p w:rsidR="004625EB" w:rsidRDefault="004625EB" w:rsidP="009E4146">
      <w:pPr>
        <w:tabs>
          <w:tab w:val="left" w:pos="5390"/>
        </w:tabs>
        <w:spacing w:after="0" w:line="259" w:lineRule="auto"/>
        <w:ind w:left="0" w:firstLine="0"/>
        <w:jc w:val="left"/>
      </w:pPr>
      <w:r w:rsidRPr="009E4146">
        <w:rPr>
          <w:b/>
          <w:color w:val="0000FF"/>
        </w:rPr>
        <w:t xml:space="preserve"> A. </w:t>
      </w:r>
      <w:r>
        <w:t xml:space="preserve">dọc theo chiều của đường sức điện trường. </w:t>
      </w:r>
      <w:r w:rsidRPr="009E4146">
        <w:rPr>
          <w:b/>
          <w:color w:val="0000FF"/>
        </w:rPr>
        <w:t xml:space="preserve"> </w:t>
      </w:r>
      <w:r>
        <w:tab/>
      </w:r>
      <w:r w:rsidRPr="009E4146">
        <w:rPr>
          <w:b/>
          <w:color w:val="0000FF"/>
        </w:rPr>
        <w:t xml:space="preserve">B. </w:t>
      </w:r>
      <w:r>
        <w:t xml:space="preserve">vuông góc với đường sức điện trường.  </w:t>
      </w:r>
    </w:p>
    <w:p w:rsidR="004625EB" w:rsidRDefault="004625EB" w:rsidP="009E4146">
      <w:pPr>
        <w:tabs>
          <w:tab w:val="left" w:pos="5390"/>
        </w:tabs>
        <w:spacing w:after="0" w:line="259" w:lineRule="auto"/>
        <w:ind w:left="0" w:firstLine="0"/>
        <w:jc w:val="left"/>
      </w:pPr>
      <w:r w:rsidRPr="009E4146">
        <w:rPr>
          <w:b/>
          <w:color w:val="0000FF"/>
        </w:rPr>
        <w:t xml:space="preserve"> </w:t>
      </w:r>
      <w:r w:rsidRPr="009E4146">
        <w:rPr>
          <w:b/>
          <w:color w:val="0000FF"/>
        </w:rPr>
        <w:tab/>
        <w:t xml:space="preserve">C. </w:t>
      </w:r>
      <w:r>
        <w:t xml:space="preserve">theo một quỹ đạo bất kỳ. </w:t>
      </w:r>
      <w:r w:rsidRPr="009E4146">
        <w:rPr>
          <w:b/>
          <w:color w:val="0000FF"/>
        </w:rPr>
        <w:t xml:space="preserve"> </w:t>
      </w:r>
      <w:r>
        <w:tab/>
      </w:r>
      <w:r w:rsidRPr="009E4146">
        <w:rPr>
          <w:b/>
          <w:color w:val="0000FF"/>
        </w:rPr>
        <w:t xml:space="preserve">D. </w:t>
      </w:r>
      <w:r>
        <w:t xml:space="preserve">ngược chiều đường sức điện trường.  </w:t>
      </w:r>
    </w:p>
    <w:p w:rsidR="000C15FA" w:rsidRDefault="00700A2F">
      <w:pPr>
        <w:spacing w:after="0" w:line="369" w:lineRule="auto"/>
        <w:ind w:left="-5"/>
      </w:pPr>
      <w:r>
        <w:rPr>
          <w:b/>
          <w:i/>
          <w:color w:val="FF0000"/>
          <w:u w:val="double" w:color="FF0000"/>
        </w:rPr>
        <w:lastRenderedPageBreak/>
        <w:t>Câu 9:</w:t>
      </w:r>
      <w:r>
        <w:rPr>
          <w:rFonts w:ascii="Arial" w:eastAsia="Arial" w:hAnsi="Arial" w:cs="Arial"/>
          <w:b/>
          <w:i/>
          <w:color w:val="FF0000"/>
        </w:rPr>
        <w:t xml:space="preserve"> </w:t>
      </w:r>
      <w:r>
        <w:t xml:space="preserve">Công thức xác định cường độ điện trường gây ra bởi điện tích Q &lt; 0, tại một điểm trong chân không, cách điện tích Q một khoảng r là: </w:t>
      </w:r>
    </w:p>
    <w:p w:rsidR="000C15FA" w:rsidRDefault="00700A2F">
      <w:pPr>
        <w:tabs>
          <w:tab w:val="center" w:pos="1054"/>
          <w:tab w:val="center" w:pos="3639"/>
          <w:tab w:val="center" w:pos="6127"/>
          <w:tab w:val="center" w:pos="8697"/>
        </w:tabs>
        <w:ind w:left="-15" w:firstLine="0"/>
        <w:jc w:val="left"/>
      </w:pPr>
      <w:r>
        <w:rPr>
          <w:b/>
          <w:color w:val="0000FF"/>
        </w:rPr>
        <w:t xml:space="preserve"> </w:t>
      </w:r>
      <w:r>
        <w:rPr>
          <w:b/>
          <w:color w:val="0000FF"/>
        </w:rPr>
        <w:tab/>
        <w:t xml:space="preserve">A. </w:t>
      </w:r>
      <w:r>
        <w:t>E = 9.10</w:t>
      </w:r>
      <w:r w:rsidR="009E4146" w:rsidRPr="008A127A">
        <w:rPr>
          <w:noProof/>
        </w:rPr>
        <w:pict>
          <v:shape id="Picture 299693" o:spid="_x0000_i1038" type="#_x0000_t75" style="width:13.2pt;height:19.2pt;visibility:visible">
            <v:imagedata r:id="rId25" o:title=""/>
          </v:shape>
        </w:pict>
      </w:r>
      <w:r>
        <w:rPr>
          <w:b/>
          <w:color w:val="0000FF"/>
        </w:rPr>
        <w:t xml:space="preserve"> </w:t>
      </w:r>
      <w:r>
        <w:rPr>
          <w:b/>
          <w:color w:val="0000FF"/>
        </w:rPr>
        <w:tab/>
        <w:t xml:space="preserve">B. </w:t>
      </w:r>
      <w:r>
        <w:t>E = -9.10</w:t>
      </w:r>
      <w:r w:rsidR="009E4146" w:rsidRPr="008A127A">
        <w:rPr>
          <w:noProof/>
        </w:rPr>
        <w:pict>
          <v:shape id="Picture 299694" o:spid="_x0000_i1039" type="#_x0000_t75" style="width:13.2pt;height:19.2pt;visibility:visible">
            <v:imagedata r:id="rId26" o:title=""/>
          </v:shape>
        </w:pict>
      </w:r>
      <w:r>
        <w:rPr>
          <w:b/>
          <w:color w:val="0000FF"/>
        </w:rPr>
        <w:t xml:space="preserve"> </w:t>
      </w:r>
      <w:r>
        <w:rPr>
          <w:b/>
          <w:color w:val="0000FF"/>
        </w:rPr>
        <w:tab/>
        <w:t xml:space="preserve">C. </w:t>
      </w:r>
      <w:r>
        <w:t>E = 9.10</w:t>
      </w:r>
      <w:r w:rsidR="009E4146" w:rsidRPr="008A127A">
        <w:rPr>
          <w:noProof/>
        </w:rPr>
        <w:pict>
          <v:shape id="Picture 299695" o:spid="_x0000_i1040" type="#_x0000_t75" style="width:10.2pt;height:19.2pt;visibility:visible">
            <v:imagedata r:id="rId27" o:title=""/>
          </v:shape>
        </w:pict>
      </w:r>
      <w:r>
        <w:rPr>
          <w:b/>
          <w:color w:val="0000FF"/>
        </w:rPr>
        <w:t xml:space="preserve"> </w:t>
      </w:r>
      <w:r>
        <w:rPr>
          <w:b/>
          <w:color w:val="0000FF"/>
        </w:rPr>
        <w:tab/>
        <w:t xml:space="preserve">D. </w:t>
      </w:r>
      <w:r>
        <w:t>E = -</w:t>
      </w:r>
      <w:r w:rsidR="009E4146" w:rsidRPr="008A127A">
        <w:rPr>
          <w:noProof/>
        </w:rPr>
        <w:pict>
          <v:shape id="Picture 299696" o:spid="_x0000_i1041" type="#_x0000_t75" style="width:31.2pt;height:19.2pt;visibility:visible">
            <v:imagedata r:id="rId28" o:title=""/>
          </v:shape>
        </w:pict>
      </w:r>
      <w:r>
        <w:t xml:space="preserve"> </w:t>
      </w:r>
    </w:p>
    <w:p w:rsidR="000C15FA" w:rsidRDefault="00700A2F">
      <w:pPr>
        <w:ind w:left="-5"/>
      </w:pPr>
      <w:r>
        <w:rPr>
          <w:b/>
          <w:i/>
          <w:color w:val="FF0000"/>
          <w:u w:val="double" w:color="FF0000"/>
        </w:rPr>
        <w:t>Câu 10:</w:t>
      </w:r>
      <w:r>
        <w:rPr>
          <w:rFonts w:ascii="Arial" w:eastAsia="Arial" w:hAnsi="Arial" w:cs="Arial"/>
          <w:b/>
          <w:i/>
          <w:color w:val="FF0000"/>
        </w:rPr>
        <w:t xml:space="preserve"> </w:t>
      </w:r>
      <w:r>
        <w:t xml:space="preserve">Nếu khoảng cách từ điện tích nguồn tới điểm đang xét tăng 2 lần thì cường độ điện trường </w:t>
      </w:r>
    </w:p>
    <w:p w:rsidR="000C15FA" w:rsidRDefault="00700A2F">
      <w:pPr>
        <w:tabs>
          <w:tab w:val="center" w:pos="965"/>
          <w:tab w:val="center" w:pos="3477"/>
          <w:tab w:val="center" w:pos="6071"/>
          <w:tab w:val="center" w:pos="8581"/>
        </w:tabs>
        <w:ind w:left="-15" w:firstLine="0"/>
        <w:jc w:val="left"/>
      </w:pPr>
      <w:r>
        <w:rPr>
          <w:b/>
          <w:color w:val="0000FF"/>
        </w:rPr>
        <w:t xml:space="preserve"> </w:t>
      </w:r>
      <w:r>
        <w:rPr>
          <w:b/>
          <w:color w:val="0000FF"/>
        </w:rPr>
        <w:tab/>
        <w:t xml:space="preserve">A. </w:t>
      </w:r>
      <w:r>
        <w:t>giảm 2 lần.</w:t>
      </w:r>
      <w:r>
        <w:rPr>
          <w:b/>
          <w:color w:val="0000FF"/>
        </w:rPr>
        <w:t xml:space="preserve"> </w:t>
      </w:r>
      <w:r>
        <w:rPr>
          <w:b/>
          <w:color w:val="0000FF"/>
        </w:rPr>
        <w:tab/>
        <w:t xml:space="preserve">B. </w:t>
      </w:r>
      <w:r>
        <w:t>tăng 2 lần.</w:t>
      </w:r>
      <w:r>
        <w:rPr>
          <w:b/>
          <w:color w:val="0000FF"/>
        </w:rPr>
        <w:t xml:space="preserve"> </w:t>
      </w:r>
      <w:r>
        <w:rPr>
          <w:b/>
          <w:color w:val="0000FF"/>
        </w:rPr>
        <w:tab/>
        <w:t xml:space="preserve">C. </w:t>
      </w:r>
      <w:r>
        <w:t>giảm 4 lần.</w:t>
      </w:r>
      <w:r>
        <w:rPr>
          <w:b/>
          <w:color w:val="0000FF"/>
        </w:rPr>
        <w:t xml:space="preserve"> </w:t>
      </w:r>
      <w:r>
        <w:rPr>
          <w:b/>
          <w:color w:val="0000FF"/>
        </w:rPr>
        <w:tab/>
        <w:t xml:space="preserve">B. </w:t>
      </w:r>
      <w:r>
        <w:t xml:space="preserve">tăng 4 lần. </w:t>
      </w:r>
    </w:p>
    <w:p w:rsidR="000C15FA" w:rsidRDefault="00700A2F">
      <w:pPr>
        <w:ind w:left="-5"/>
      </w:pPr>
      <w:r>
        <w:rPr>
          <w:b/>
          <w:i/>
          <w:color w:val="FF0000"/>
          <w:u w:val="double" w:color="FF0000"/>
        </w:rPr>
        <w:t>Câu 11:</w:t>
      </w:r>
      <w:r>
        <w:rPr>
          <w:rFonts w:ascii="Arial" w:eastAsia="Arial" w:hAnsi="Arial" w:cs="Arial"/>
          <w:b/>
          <w:i/>
          <w:color w:val="FF0000"/>
        </w:rPr>
        <w:t xml:space="preserve"> </w:t>
      </w:r>
      <w:r>
        <w:t xml:space="preserve">Đường sức điện cho biết </w:t>
      </w:r>
    </w:p>
    <w:p w:rsidR="000C15FA" w:rsidRDefault="00700A2F">
      <w:pPr>
        <w:numPr>
          <w:ilvl w:val="0"/>
          <w:numId w:val="19"/>
        </w:numPr>
        <w:ind w:hanging="293"/>
      </w:pPr>
      <w:r>
        <w:t xml:space="preserve">độ lớn lực tác dụng lên điện tích đặt trên đường sức ấy. </w:t>
      </w:r>
    </w:p>
    <w:p w:rsidR="000C15FA" w:rsidRDefault="00700A2F">
      <w:pPr>
        <w:numPr>
          <w:ilvl w:val="0"/>
          <w:numId w:val="19"/>
        </w:numPr>
        <w:ind w:hanging="293"/>
      </w:pPr>
      <w:r>
        <w:t xml:space="preserve">độ lớn của điện tích nguồn sinh ra điện trường được biểu diễn bằng đường sức ấy. </w:t>
      </w:r>
    </w:p>
    <w:p w:rsidR="000C15FA" w:rsidRDefault="00700A2F">
      <w:pPr>
        <w:numPr>
          <w:ilvl w:val="0"/>
          <w:numId w:val="19"/>
        </w:numPr>
        <w:ind w:hanging="293"/>
      </w:pPr>
      <w:r>
        <w:t xml:space="preserve">độ lớn điện tích thử cần đặt trên đường sức ấy. </w:t>
      </w:r>
    </w:p>
    <w:p w:rsidR="000C15FA" w:rsidRDefault="00700A2F">
      <w:pPr>
        <w:numPr>
          <w:ilvl w:val="0"/>
          <w:numId w:val="19"/>
        </w:numPr>
        <w:ind w:hanging="293"/>
      </w:pPr>
      <w:r>
        <w:t xml:space="preserve">hướng của lực điện tác dụng lên điện tích điểm đặc trên đường sức ấy. </w:t>
      </w:r>
    </w:p>
    <w:p w:rsidR="004625EB" w:rsidRDefault="00700A2F">
      <w:pPr>
        <w:spacing w:after="18" w:line="370" w:lineRule="auto"/>
        <w:ind w:left="-5" w:right="1771"/>
        <w:rPr>
          <w:b/>
          <w:color w:val="0000FF"/>
        </w:rPr>
      </w:pPr>
      <w:r>
        <w:rPr>
          <w:b/>
          <w:i/>
          <w:color w:val="FF0000"/>
          <w:u w:val="double" w:color="FF0000"/>
        </w:rPr>
        <w:t>Câu 12:</w:t>
      </w:r>
      <w:r>
        <w:rPr>
          <w:rFonts w:ascii="Arial" w:eastAsia="Arial" w:hAnsi="Arial" w:cs="Arial"/>
          <w:b/>
          <w:i/>
          <w:color w:val="FF0000"/>
        </w:rPr>
        <w:t xml:space="preserve"> </w:t>
      </w:r>
      <w:r>
        <w:t xml:space="preserve">Trong các nhận xét sau, nhận xét </w:t>
      </w:r>
      <w:r>
        <w:rPr>
          <w:b/>
          <w:i/>
        </w:rPr>
        <w:t>không đúng</w:t>
      </w:r>
      <w:r>
        <w:t xml:space="preserve"> với đặc điểm đường sức điện là: </w:t>
      </w:r>
      <w:r>
        <w:rPr>
          <w:b/>
          <w:color w:val="0000FF"/>
        </w:rPr>
        <w:t xml:space="preserve"> </w:t>
      </w:r>
      <w:r>
        <w:rPr>
          <w:b/>
          <w:color w:val="0000FF"/>
        </w:rPr>
        <w:tab/>
      </w:r>
    </w:p>
    <w:p w:rsidR="000C15FA" w:rsidRDefault="00700A2F">
      <w:pPr>
        <w:spacing w:after="18" w:line="370" w:lineRule="auto"/>
        <w:ind w:left="-5" w:right="1771"/>
      </w:pPr>
      <w:r>
        <w:rPr>
          <w:b/>
          <w:color w:val="0000FF"/>
        </w:rPr>
        <w:t xml:space="preserve">A. </w:t>
      </w:r>
      <w:r>
        <w:t xml:space="preserve">Các đường sức của cùng một điện trường có thể cắt nhau. </w:t>
      </w:r>
    </w:p>
    <w:p w:rsidR="000C15FA" w:rsidRDefault="00700A2F">
      <w:pPr>
        <w:numPr>
          <w:ilvl w:val="0"/>
          <w:numId w:val="20"/>
        </w:numPr>
        <w:ind w:hanging="293"/>
      </w:pPr>
      <w:r>
        <w:t xml:space="preserve">Các đường sức của điện trường tĩnh là đường không khép kín. </w:t>
      </w:r>
    </w:p>
    <w:p w:rsidR="000C15FA" w:rsidRDefault="00700A2F">
      <w:pPr>
        <w:numPr>
          <w:ilvl w:val="0"/>
          <w:numId w:val="20"/>
        </w:numPr>
        <w:ind w:hanging="293"/>
      </w:pPr>
      <w:r>
        <w:t xml:space="preserve">Hướng của đường sức điện tại mỗi điểm là hướng của véc tơ cường độ điện trường tại điểm đó. </w:t>
      </w:r>
    </w:p>
    <w:p w:rsidR="000C15FA" w:rsidRDefault="00700A2F">
      <w:pPr>
        <w:numPr>
          <w:ilvl w:val="0"/>
          <w:numId w:val="20"/>
        </w:numPr>
        <w:ind w:hanging="293"/>
      </w:pPr>
      <w:r>
        <w:t xml:space="preserve">Các đường sức là các đường có hướng. </w:t>
      </w:r>
    </w:p>
    <w:p w:rsidR="000C15FA" w:rsidRDefault="00700A2F">
      <w:pPr>
        <w:ind w:left="-5"/>
      </w:pPr>
      <w:r>
        <w:rPr>
          <w:b/>
          <w:i/>
          <w:color w:val="FF0000"/>
          <w:u w:val="double" w:color="FF0000"/>
        </w:rPr>
        <w:t>Câu 13:</w:t>
      </w:r>
      <w:r>
        <w:rPr>
          <w:rFonts w:ascii="Arial" w:eastAsia="Arial" w:hAnsi="Arial" w:cs="Arial"/>
          <w:b/>
          <w:i/>
          <w:color w:val="FF0000"/>
        </w:rPr>
        <w:t xml:space="preserve"> </w:t>
      </w:r>
      <w:r>
        <w:t xml:space="preserve">Câu phát biểu nào sau đây </w:t>
      </w:r>
      <w:r>
        <w:rPr>
          <w:b/>
          <w:i/>
        </w:rPr>
        <w:t>chưa đúng</w:t>
      </w:r>
      <w:r>
        <w:t xml:space="preserve">? </w:t>
      </w:r>
    </w:p>
    <w:p w:rsidR="000C15FA" w:rsidRDefault="00700A2F">
      <w:pPr>
        <w:numPr>
          <w:ilvl w:val="0"/>
          <w:numId w:val="21"/>
        </w:numPr>
        <w:ind w:hanging="293"/>
      </w:pPr>
      <w:r>
        <w:t xml:space="preserve">Qua mỗi điểm trong điện trường chỉ vẽ được một đường sức. </w:t>
      </w:r>
    </w:p>
    <w:p w:rsidR="000C15FA" w:rsidRDefault="00700A2F">
      <w:pPr>
        <w:numPr>
          <w:ilvl w:val="0"/>
          <w:numId w:val="21"/>
        </w:numPr>
        <w:ind w:hanging="293"/>
      </w:pPr>
      <w:r>
        <w:t xml:space="preserve">Các đường sức của điện trường không cắt nhau. </w:t>
      </w:r>
    </w:p>
    <w:p w:rsidR="000C15FA" w:rsidRDefault="00700A2F">
      <w:pPr>
        <w:numPr>
          <w:ilvl w:val="0"/>
          <w:numId w:val="21"/>
        </w:numPr>
        <w:ind w:hanging="293"/>
      </w:pPr>
      <w:r>
        <w:t xml:space="preserve">Đường sức của điện trường bao giờ cũng là đường thẳng. </w:t>
      </w:r>
    </w:p>
    <w:p w:rsidR="000C15FA" w:rsidRDefault="00700A2F">
      <w:pPr>
        <w:numPr>
          <w:ilvl w:val="0"/>
          <w:numId w:val="21"/>
        </w:numPr>
        <w:ind w:hanging="293"/>
      </w:pPr>
      <w:r>
        <w:t xml:space="preserve">Đường sức của điện trường tĩnh không khép kín. </w:t>
      </w:r>
    </w:p>
    <w:p w:rsidR="000C15FA" w:rsidRDefault="000C15FA">
      <w:pPr>
        <w:spacing w:after="0" w:line="259" w:lineRule="auto"/>
        <w:ind w:left="-1440" w:right="10467" w:firstLine="0"/>
        <w:jc w:val="left"/>
      </w:pPr>
    </w:p>
    <w:p w:rsidR="000C15FA" w:rsidRDefault="000C15FA">
      <w:pPr>
        <w:sectPr w:rsidR="000C15FA">
          <w:headerReference w:type="even" r:id="rId29"/>
          <w:headerReference w:type="default" r:id="rId30"/>
          <w:footerReference w:type="even" r:id="rId31"/>
          <w:footerReference w:type="default" r:id="rId32"/>
          <w:headerReference w:type="first" r:id="rId33"/>
          <w:footerReference w:type="first" r:id="rId34"/>
          <w:pgSz w:w="11907" w:h="16839"/>
          <w:pgMar w:top="1440" w:right="1440" w:bottom="1440" w:left="1440" w:header="720" w:footer="1" w:gutter="0"/>
          <w:cols w:space="720"/>
        </w:sectPr>
      </w:pPr>
    </w:p>
    <w:p w:rsidR="000C15FA" w:rsidRDefault="00700A2F">
      <w:pPr>
        <w:spacing w:after="0" w:line="396" w:lineRule="auto"/>
        <w:ind w:left="-5"/>
      </w:pPr>
      <w:r>
        <w:rPr>
          <w:b/>
          <w:i/>
          <w:color w:val="FF0000"/>
          <w:u w:val="double" w:color="FF0000"/>
        </w:rPr>
        <w:lastRenderedPageBreak/>
        <w:t>Câu 25:</w:t>
      </w:r>
      <w:r>
        <w:rPr>
          <w:rFonts w:ascii="Arial" w:eastAsia="Arial" w:hAnsi="Arial" w:cs="Arial"/>
          <w:b/>
          <w:i/>
          <w:color w:val="FF0000"/>
        </w:rPr>
        <w:t xml:space="preserve"> </w:t>
      </w:r>
      <w:r>
        <w:t>Cường độ điện trường tạo bởi một điện tích điểm cách nó 2 cm bằng 10</w:t>
      </w:r>
      <w:r>
        <w:rPr>
          <w:vertAlign w:val="superscript"/>
        </w:rPr>
        <w:t xml:space="preserve">5 </w:t>
      </w:r>
      <w:r>
        <w:t>V/m. Tại vị trí cách điện tích này bằng bao nhiêu thì cường độ điện trường bằng 4.10</w:t>
      </w:r>
      <w:r>
        <w:rPr>
          <w:vertAlign w:val="superscript"/>
        </w:rPr>
        <w:t xml:space="preserve">5 </w:t>
      </w:r>
      <w:r>
        <w:t xml:space="preserve">V/m? </w:t>
      </w:r>
    </w:p>
    <w:p w:rsidR="000C15FA" w:rsidRDefault="00700A2F">
      <w:pPr>
        <w:tabs>
          <w:tab w:val="center" w:pos="696"/>
          <w:tab w:val="center" w:pos="3242"/>
          <w:tab w:val="center" w:pos="5802"/>
          <w:tab w:val="center" w:pos="8351"/>
        </w:tabs>
        <w:ind w:left="-15" w:firstLine="0"/>
        <w:jc w:val="left"/>
      </w:pPr>
      <w:r>
        <w:rPr>
          <w:b/>
          <w:color w:val="0000FF"/>
        </w:rPr>
        <w:t xml:space="preserve"> </w:t>
      </w:r>
      <w:r>
        <w:rPr>
          <w:b/>
          <w:color w:val="0000FF"/>
        </w:rPr>
        <w:tab/>
        <w:t xml:space="preserve">A. </w:t>
      </w:r>
      <w:r>
        <w:t>2 cm.</w:t>
      </w:r>
      <w:r>
        <w:rPr>
          <w:b/>
          <w:color w:val="0000FF"/>
        </w:rPr>
        <w:t xml:space="preserve"> </w:t>
      </w:r>
      <w:r>
        <w:rPr>
          <w:b/>
          <w:color w:val="0000FF"/>
        </w:rPr>
        <w:tab/>
        <w:t xml:space="preserve">B. </w:t>
      </w:r>
      <w:r>
        <w:t>1 cm.</w:t>
      </w:r>
      <w:r>
        <w:rPr>
          <w:b/>
          <w:color w:val="0000FF"/>
        </w:rPr>
        <w:t xml:space="preserve"> </w:t>
      </w:r>
      <w:r>
        <w:rPr>
          <w:b/>
          <w:color w:val="0000FF"/>
        </w:rPr>
        <w:tab/>
        <w:t xml:space="preserve">C. </w:t>
      </w:r>
      <w:r>
        <w:t>4 cm.</w:t>
      </w:r>
      <w:r>
        <w:rPr>
          <w:b/>
          <w:color w:val="0000FF"/>
        </w:rPr>
        <w:t xml:space="preserve"> </w:t>
      </w:r>
      <w:r>
        <w:rPr>
          <w:b/>
          <w:color w:val="0000FF"/>
        </w:rPr>
        <w:tab/>
        <w:t xml:space="preserve">D. </w:t>
      </w:r>
      <w:r>
        <w:t xml:space="preserve">5 cm. </w:t>
      </w:r>
    </w:p>
    <w:p w:rsidR="000C15FA" w:rsidRDefault="00700A2F">
      <w:pPr>
        <w:ind w:left="-5"/>
      </w:pPr>
      <w:r>
        <w:rPr>
          <w:b/>
          <w:i/>
          <w:color w:val="FF0000"/>
          <w:u w:val="double" w:color="FF0000"/>
        </w:rPr>
        <w:t>Câu 26:</w:t>
      </w:r>
      <w:r>
        <w:rPr>
          <w:rFonts w:ascii="Arial" w:eastAsia="Arial" w:hAnsi="Arial" w:cs="Arial"/>
          <w:b/>
          <w:i/>
          <w:color w:val="FF0000"/>
        </w:rPr>
        <w:t xml:space="preserve"> </w:t>
      </w:r>
      <w:r>
        <w:t xml:space="preserve">Điện trường </w:t>
      </w:r>
      <w:r>
        <w:rPr>
          <w:b/>
          <w:i/>
        </w:rPr>
        <w:t>không</w:t>
      </w:r>
      <w:r>
        <w:t xml:space="preserve"> tác dụng vào đối tượng nào sau đây ? </w:t>
      </w:r>
    </w:p>
    <w:p w:rsidR="000C15FA" w:rsidRDefault="00700A2F">
      <w:pPr>
        <w:tabs>
          <w:tab w:val="center" w:pos="838"/>
          <w:tab w:val="center" w:pos="3319"/>
          <w:tab w:val="center" w:pos="5911"/>
          <w:tab w:val="center" w:pos="8402"/>
        </w:tabs>
        <w:spacing w:after="182"/>
        <w:ind w:left="-15" w:firstLine="0"/>
        <w:jc w:val="left"/>
      </w:pPr>
      <w:r>
        <w:rPr>
          <w:b/>
          <w:color w:val="0000FF"/>
        </w:rPr>
        <w:t xml:space="preserve"> </w:t>
      </w:r>
      <w:r>
        <w:rPr>
          <w:b/>
          <w:color w:val="0000FF"/>
        </w:rPr>
        <w:tab/>
        <w:t xml:space="preserve">A. </w:t>
      </w:r>
      <w:r>
        <w:t>ion Cℓ</w:t>
      </w:r>
      <w:r>
        <w:rPr>
          <w:vertAlign w:val="superscript"/>
        </w:rPr>
        <w:t>-</w:t>
      </w:r>
      <w:r>
        <w:t xml:space="preserve"> .</w:t>
      </w:r>
      <w:r>
        <w:rPr>
          <w:b/>
          <w:color w:val="0000FF"/>
        </w:rPr>
        <w:t xml:space="preserve"> </w:t>
      </w:r>
      <w:r>
        <w:rPr>
          <w:b/>
          <w:color w:val="0000FF"/>
        </w:rPr>
        <w:tab/>
        <w:t xml:space="preserve">B. </w:t>
      </w:r>
      <w:r>
        <w:t>prôtôn.</w:t>
      </w:r>
      <w:r>
        <w:rPr>
          <w:b/>
          <w:color w:val="0000FF"/>
        </w:rPr>
        <w:t xml:space="preserve"> </w:t>
      </w:r>
      <w:r>
        <w:rPr>
          <w:b/>
          <w:color w:val="0000FF"/>
        </w:rPr>
        <w:tab/>
        <w:t xml:space="preserve">C. </w:t>
      </w:r>
      <w:r>
        <w:t>ion H</w:t>
      </w:r>
      <w:r>
        <w:rPr>
          <w:vertAlign w:val="superscript"/>
        </w:rPr>
        <w:t>+</w:t>
      </w:r>
      <w:r>
        <w:t xml:space="preserve"> .</w:t>
      </w:r>
      <w:r>
        <w:rPr>
          <w:b/>
          <w:color w:val="0000FF"/>
        </w:rPr>
        <w:t xml:space="preserve"> </w:t>
      </w:r>
      <w:r>
        <w:rPr>
          <w:b/>
          <w:color w:val="0000FF"/>
        </w:rPr>
        <w:tab/>
        <w:t xml:space="preserve">D. </w:t>
      </w:r>
      <w:r>
        <w:t xml:space="preserve">nơtrôn  </w:t>
      </w:r>
    </w:p>
    <w:p w:rsidR="000C15FA" w:rsidRDefault="009E4146">
      <w:pPr>
        <w:spacing w:after="159"/>
        <w:ind w:left="-5" w:right="342"/>
      </w:pPr>
      <w:r>
        <w:rPr>
          <w:noProof/>
        </w:rPr>
        <w:pict>
          <v:group id="Group 270455" o:spid="_x0000_s4627" style="position:absolute;left:0;text-align:left;margin-left:434pt;margin-top:.2pt;width:73.5pt;height:68.95pt;z-index:251636224" coordsize="9335,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">
            <v:shape id="Shape 8837" o:spid="_x0000_s4628" style="position:absolute;top:81;width:562;height:774;visibility:visible;mso-wrap-style:square;v-text-anchor:top" coordsize="56235,7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" path="m28118,l56235,77457,28118,54932,,77457,28118,xe" fillcolor="red" stroked="f" strokeweight="0">
              <v:fill opacity="49087f"/>
              <v:stroke miterlimit="83231f" joinstyle="miter"/>
              <v:path arrowok="t" textboxrect="0,0,56235,77457"/>
            </v:shape>
            <v:shape id="Shape 8838" o:spid="_x0000_s4629" style="position:absolute;left:8481;top:8192;width:772;height:563;visibility:visible;mso-wrap-style:square;v-text-anchor:top" coordsize="77219,5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" path="m,l77219,28178,,56356,22404,28178,,xe" fillcolor="red" stroked="f" strokeweight="0">
              <v:fill opacity="49087f"/>
              <v:stroke miterlimit="83231f" joinstyle="miter"/>
              <v:path arrowok="t" textboxrect="0,0,77219,56356"/>
            </v:shape>
            <v:shape id="Shape 8839" o:spid="_x0000_s4630" style="position:absolute;left:1638;top:60;width:6869;height:8238;visibility:visible;mso-wrap-style:square;v-text-anchor:top" coordsize="686903,82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" path="m16248,r907,10463l18061,20781r906,10027l18960,30808r2719,29210l21679,59945r906,9447l24391,87629r906,8865l27103,113787r906,8356l28908,130427r906,8138l30721,146557r899,7848l32526,162107r906,7629l34331,177220r907,7339l37043,198873r906,6976l38848,212679r-7,l41560,232661r-7,-73l42459,239055r907,6321l44265,251625r-8,-73l48789,281344r-7,l49681,287011r-7,-72l53299,308882r-7,-73l54198,314114r899,5159l55090,319200r4524,24850l59599,344050r907,4723l60499,348773r1812,9286l62304,358023r906,4556l63203,362550r1813,8922l65008,371436r907,4374l66814,380090r899,4229l67706,384275r2719,12396l70410,396620r907,4026l71309,400595r2712,11734l74014,412286r906,3807l75819,419828r899,3684l77617,427145r-7,-36l79423,434280r-15,-36l80314,437761r-7,-29l81214,441205r-8,-29l82112,444606r-7,-29l83012,447963r-8,-29l83911,451276r-8,-29l84810,454546r-15,-37l86608,460976r-7,-36l87507,464108r-15,-22l88399,467218r-7,-29l89298,470284r-7,-29l90197,473314r-8,-29l91096,476308r-7,-29l91995,479258r-15,-29l92887,482179r-7,-30l93786,485056r-7,-29l94685,487904r-7,-29l95571,490691r905,2794l96469,493463r906,2768l97368,496202r899,2739l98260,498912r906,2704l99159,501586r906,2674l100050,504231r907,2638l100950,506840r906,2608l101841,509426r907,2573l102740,511970r907,2550l103632,514476r1806,5007l105423,519446r907,2456l106322,521873r907,2435l107214,524278r906,2406l108106,526654r906,2377l109005,529001r906,2347l109889,531305r1813,4621l111688,535882r906,2267l112580,538120r906,2245l113471,540336r907,2224l114363,542531r906,2194l115262,544696r899,2173l116147,546818r1812,4272l117937,551047r907,2100l118830,553118r906,2078l119721,555167r907,2049l120613,557187r906,2034l121505,559192r906,2013l122397,561168r906,1991l123289,563130r906,1969l124180,565063r907,1947l125072,566981r906,1926l125957,568863r1812,3786l127748,572605r899,1868l128632,574444r907,1845l129524,576253r906,1831l130416,578048r906,1809l131301,579813r1805,3553l133084,583323r906,1751l133976,585045r906,1729l134868,586745r899,1715l135752,588431r907,1700l136637,590087r1805,3343l138421,593379r906,1649l139312,594999r899,1628l140197,596598r906,1613l141089,598182r899,1598l141973,599751r907,1577l142851,601285r1812,3117l144634,604351r906,1540l145526,605862r906,1519l146403,607330r1813,3001l148187,610280r906,1475l149064,611711r1813,2914l150848,614574r906,1439l151733,615977r906,1424l152595,617335r2719,4178l155278,621455r906,1366l156163,622792r899,1341l158845,626767r-29,-44l159722,628038r-28,-43l161506,630589r-36,-44l162376,631824r-22,-29l163261,633059r-43,-58l165936,636729r-43,-59l166799,637891r-22,-22l167684,639076r-44,-59l170359,642585r-43,-58l171222,643689r-29,-28l172099,644816r-22,-29l172984,645935r-29,-44l174760,648151r-29,-36l175638,649226r-37,-43l177414,651384r-36,-36l178284,652431r-22,-29l179169,653484r-22,-29l180046,654523r-43,-58l182721,657611r-50,-51l183577,658585r-22,-22l184462,659581r-59,-66l188029,663519r-66,-66l188870,664427r-65,-73l193329,669121r-73,-73l194163,669978r-73,-72l198622,674440r-72,-73l199448,675253r-72,-72l203907,679497r-72,-66l204741,680274r-72,-65l209147,684272r880,784l210005,685034r907,792l210846,685775r3626,3124l214406,688848r907,763l215291,689590r906,762l216176,690331r869,723l219750,693266r-51,-36l220604,693955r1778,1418l222346,695344r899,712l223216,696027r1805,1410l224985,697415r906,698l225833,698062r3594,2716l230300,701426r-22,-15l231184,702080r-73,-58l235643,705284r-72,-51l236477,705873r-22,-22l237361,706483r-21,-14l238239,707101r-43,-37l240914,708925r-50,-37l241770,709499r-58,-37l245337,711860r-58,-36l246185,712405r-21,-15l247070,712979r-65,-43l251529,715791r-65,-44l252370,716307r885,545l254140,717390r-44,-29l256808,718995r-44,-29l257670,719504r-65,-36l262137,722091r-65,-37l262977,722570r4467,2485l267379,725019r906,494l268234,725484r3626,1947l271809,727402r907,480l273600,728340r-58,-29l278056,730630r859,427l278864,731035r3625,1795l282438,732801r907,443l284237,733673r-59,-29l288703,735795r-51,-29l289559,736187r-58,-22l294032,738229r-58,-22l294880,738614r-50,-29l299354,740576r-51,-22l300169,740929r4521,1907l304640,742814r906,377l306431,743555r891,363l307286,743911r2719,1097l309976,744994r899,363l310832,745335r4524,1780l315312,747101r907,349l316168,747428r4531,1714l320656,749128r899,334l321512,749448r4531,1656l326000,751082r906,328l326863,751395r4524,1599l331344,752979r906,312l332220,753277r3619,1235l335802,754505r907,305l337601,755108r-37,-15l342089,756583r-37,-15l342959,756859r-36,-7l347447,758291r-36,-15l348317,758559r892,276l350101,759112r2689,821l353675,760201r-36,-14l358163,761538r-36,-14l359034,761793r-30,-15l363529,763079r-37,-7l364399,763326r-29,-7l368894,764576r-29,-8l369772,764815r1790,487l372454,765542r1791,480l375136,766254r-28,-7l379625,767431r,-7l380495,767656r,-7l384990,768790r,-7l385861,769008r,-7l390356,770113r,-8l391226,770323r1812,429l393981,770963r1740,421l396664,771595r-73,-8l401159,772627r-72,l402029,772830r-73,-7l406524,773833r,-8l407395,774029r4495,974l412760,775191r4496,945l418198,776318r4495,923l423564,777415r4495,894l428928,778483r4496,865l434367,779515r4495,843l439732,780525r4496,821l445097,781506r943,159l449593,782298r943,152l455031,783228r869,152l460396,784136r943,145l465834,785015r870,138l471200,785873r942,138l476637,786708r871,131l478377,786977r3626,538l482945,787653r4496,654l488311,788438r4495,646l493749,789208r4495,625l499114,789956r4495,611l504552,790683r4496,596l509917,791395r4496,581l515356,792092r1812,226l518038,792434r1813,218l520721,792768r4568,552l526159,793429r4495,538l531597,794069r4496,530l536962,794701r4568,509l542400,795311r4496,502l547765,795914r4568,487l553203,796496r4496,479l558642,797070r4495,465l564007,797629r1812,182l566762,797898r1812,182l569445,798174r4495,443l574882,798705r4496,436l580321,799228r4495,421l585686,799736r4568,414l591124,800230r4495,415l596562,800717r4496,400l601927,801197r4568,392l607365,801662r4496,385l612803,802120r4495,370l618241,802563r4495,363l623607,802999r2754,218l627232,803289r942,66l629044,803428r4496,348l634482,803849r4496,341l639920,804256r4495,334l645286,804656r4568,326l650723,805048r4496,327l656161,805433r4496,320l661600,805811r4495,312l666965,806181r4567,305l672403,806545r4568,290l677840,806901r4496,290l683279,807242r3624,233l685889,823787r-3626,-225l681321,823504r-4568,-291l675883,823155r-4568,-298l670445,822799r-4568,-305l665007,822428r-4568,-305l659569,822058r-4567,-313l654131,821680r-4568,-320l648621,821295r-4496,-334l643183,820895r-4495,-334l637745,820488r-4496,-341l632307,820081r-4495,-356l626869,819660r-870,-73l625056,819515r-2755,-218l621431,819224r-4567,-363l615993,818788r-4567,-378l610555,818337r-4568,-385l605045,817873r-4495,-386l599607,817408r-4495,-400l594169,816921r-4495,-407l588731,816434r-4568,-422l583293,815932r-4567,-428l577855,815417r-4568,-436l572345,814886r-4496,-443l566907,814348r-1812,-181l564224,814080r-1812,-189l561469,813796r-4568,-465l556031,813237r-4567,-480l550593,812655r-4568,-494l545083,812067r-4495,-509l539645,811457r-4495,-516l534207,810839r-4568,-530l528769,810200r-4568,-546l523258,809546r-4495,-553l517821,808877r-1813,-225l515138,808536r-1813,-226l512383,808194r-4568,-588l506945,807489r-4568,-596l501434,806770r-4495,-618l495996,806029r-4567,-632l490559,805266r-4568,-647l485048,804488r-4496,-668l479610,803689r-3625,-545l475042,803006r-870,-145l469604,802163r-942,-145l464094,801299r-870,-146l458656,800412r-942,-152l453218,799497r-942,-153l447708,798559r-943,-160l443140,797760r-870,-167l441327,797426r-4568,-821l435816,796430r-4495,-850l430379,795406r-4568,-879l424868,794345r-4495,-901l419431,793255r-4568,-923l413920,792136r-4568,-959l408482,790981r-4567,-988l402972,789796r-4568,-1017l397534,788568r-4568,-1053l392024,787304r-1813,-436l389268,786650r-1812,-436l386513,785996r-4568,-1119l381003,784645r-4525,-1148l375543,783257r-4561,-1192l370047,781818r-1827,-487l367299,781084r-1827,-494l364551,780336r-4561,-1272l359047,778803r-4560,-1316l353545,777219r-4561,-1359l348034,775577r-2741,-843l344380,774450r-921,-283l342538,773876r-4568,-1446l337028,772125r-4568,-1504l331517,770309r-920,-313l326942,768747r-950,-328l321425,766814r-950,-342l315907,764801r-950,-356l310382,762715r-950,-370l304857,760550r-950,-378l301160,759061r-936,-385l299303,758298r-935,-385l293793,755972r-957,-414l288253,753553r-957,-429l282714,751032r-957,-443l277175,748409r-958,-458l275289,747500r-3668,-1816l270663,745204r-4589,-2354l265124,742349r-935,-494l260520,739893r-965,-531l254966,736812r-972,-552l249405,733600r-957,-566l245685,731377r-950,-581l243807,730229r-935,-581l238275,726748r-950,-610l236383,725520r-3684,-2427l231742,722447r-2755,-1889l228045,719904r-928,-647l226159,718589r-4596,-3307l220613,714578r-950,-698l215987,711097r-957,-734l213181,708925r-935,-741l210397,706708r-950,-762l206685,703686r-943,-785l204814,702116r-950,-799l200181,698142r-950,-829l198281,696463r-4604,-4171l192698,691377r-4597,-4381l187122,686044r-4596,-4607l181547,680434r-4597,-4846l175978,674541r-3683,-4069l171353,669411r-943,-1075l167648,665139r-943,-1104l165777,662930r-936,-1119l163000,659566r-943,-1155l160215,656107r-935,-1177l158352,653746r-935,-1214l154655,648914r-936,-1250l152776,646400r-2755,-3793l149086,641299r-935,-1315l146309,637346r-935,-1358l143532,633277r-928,-1395l141668,630472r-2754,-4236l137978,624768r-928,-1467l135208,620344r-935,-1519l132439,615780r-928,-1554l130583,612649r-1842,-3161l127813,607868r-921,-1628l125971,604598r-928,-1664l124122,601248r-1841,-3386l121360,596126r-921,-1752l119511,592609r-921,-1788l116756,587217r-928,-1845l114907,583519r-921,-1882l113065,579733r-1834,-3836l110310,573935r-921,-1976l108468,569960r-921,-2020l106627,565899r-914,-2057l104792,561757r-920,-2107l102951,557506r-1827,-4316l100203,550981r-921,-2223l98368,546505r-920,-2274l96527,541928r-1827,-4665l93779,534872r-914,-2405l91944,530033r-913,-2456l90110,525078r-1827,-5050l87369,517441r-920,-2601l85535,512202r-914,-2674l83708,506832r-921,-2732l81873,501332r-913,-2797l80046,495708r-913,-2870l78219,489939r-914,-2936l76392,484032r-914,-3009l74565,477979r-914,-3081l72737,471781r-913,-3161l70910,465416r-1827,-6511l68170,455577r-914,-3364l66350,448805r-914,-3451l64523,441859r-914,-3553l61789,431098r-921,-3706l59962,423665r-913,-3779l58135,416050,55409,404264r-914,-4062l51769,387756r-914,-4295l49942,379131r-907,-4382l47216,365790r-914,-4592l44490,351854r-921,-4825l39030,322106r-914,-5231l37210,311571,33577,289627r-913,-5740l28125,254023r-907,-6321l26305,241307r-907,-6466l22680,214859r-914,-6976l20860,200908,19047,186521r-906,-7339l17227,171698r-906,-7629l15415,156294r-907,-7920l13602,140381r-906,-8138l11789,123960r-913,-8502l9063,98165,8157,89228,6344,70917,5438,61544,2719,32334,1813,22162,906,11844,,1381,16248,xe" fillcolor="blue" stroked="f" strokeweight="0">
              <v:stroke miterlimit="83231f" joinstyle="miter"/>
              <v:path arrowok="t" textboxrect="0,0,686903,823787"/>
            </v:shape>
            <v:shape id="Shape 307909" o:spid="_x0000_s4631" style="position:absolute;left:281;top:8392;width:8972;height:163;visibility:visible;mso-wrap-style:square;v-text-anchor:top" coordsize="897257,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" path="m,l897257,r,16349l,16349,,e" fillcolor="red" stroked="f" strokeweight="0">
              <v:stroke miterlimit="83231f" joinstyle="miter"/>
              <v:path arrowok="t" textboxrect="0,0,897257,16349"/>
            </v:shape>
            <v:shape id="Shape 8841" o:spid="_x0000_s4632" style="position:absolute;left:281;top:8432;width:8972;height:0;visibility:visible;mso-wrap-style:square;v-text-anchor:top" coordsize="897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" path="m897257,l,e" filled="f" strokecolor="red" strokeweight=".15106mm">
              <v:stroke miterlimit="83231f" joinstyle="miter"/>
              <v:path arrowok="t" textboxrect="0,0,897257,0"/>
            </v:shape>
            <v:shape id="Shape 307910" o:spid="_x0000_s4633" style="position:absolute;left:199;top:81;width:163;height:8393;visibility:visible;mso-wrap-style:square;v-text-anchor:top" coordsize="16314,83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" path="m,l16314,r,839235l,839235,,e" fillcolor="red" stroked="f" strokeweight="0">
              <v:stroke miterlimit="83231f" joinstyle="miter"/>
              <v:path arrowok="t" textboxrect="0,0,16314,839235"/>
            </v:shape>
            <v:shape id="Shape 8843" o:spid="_x0000_s4634" style="position:absolute;left:240;top:81;width:0;height:8393;visibility:visible;mso-wrap-style:square;v-text-anchor:top" coordsize="0,83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" path="m,l,839271e" filled="f" strokecolor="red" strokeweight=".15106mm">
              <v:stroke miterlimit="83231f" joinstyle="miter"/>
              <v:path arrowok="t" textboxrect="0,0,0,839271"/>
            </v:shape>
            <v:shape id="Shape 8844" o:spid="_x0000_s4635" style="position:absolute;left:2336;top:1225;width:0;height:7249;visibility:visible;mso-wrap-style:square;v-text-anchor:top" coordsize="0,72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" path="m,724830l,e" filled="f" strokeweight=".15106mm">
              <v:stroke miterlimit="83231f" joinstyle="miter"/>
              <v:path arrowok="t" textboxrect="0,0,0,724830"/>
            </v:shape>
            <v:shape id="Shape 8845" o:spid="_x0000_s4636" style="position:absolute;left:4402;top:1171;width:0;height:7248;visibility:visible;mso-wrap-style:square;v-text-anchor:top" coordsize="0,72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" path="m,724830l,e" filled="f" strokeweight=".15106mm">
              <v:stroke miterlimit="83231f" joinstyle="miter"/>
              <v:path arrowok="t" textboxrect="0,0,0,724830"/>
            </v:shape>
            <v:shape id="Shape 8846" o:spid="_x0000_s4637" style="position:absolute;left:6360;top:1225;width:0;height:7249;visibility:visible;mso-wrap-style:square;v-text-anchor:top" coordsize="0,72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" path="m,724830l,e" filled="f" strokeweight=".15106mm">
              <v:stroke miterlimit="83231f" joinstyle="miter"/>
              <v:path arrowok="t" textboxrect="0,0,0,724830"/>
            </v:shape>
            <v:shape id="Shape 8847" o:spid="_x0000_s4638" style="position:absolute;left:281;top:4354;width:2055;height:0;visibility:visible;mso-wrap-style:square;v-text-anchor:top" coordsize="2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" path="m205525,l,e" filled="f" strokeweight=".15106mm">
              <v:stroke miterlimit="83231f" joinstyle="miter"/>
              <v:path arrowok="t" textboxrect="0,0,205525,0"/>
            </v:shape>
            <v:shape id="Shape 8848" o:spid="_x0000_s4639" style="position:absolute;left:240;top:8003;width:6120;height:0;visibility:visible;mso-wrap-style:square;v-text-anchor:top" coordsize="61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" path="m612070,l,e" filled="f" strokeweight=".15106mm">
              <v:stroke miterlimit="83231f" joinstyle="miter"/>
              <v:path arrowok="t" textboxrect="0,0,612070,0"/>
            </v:shape>
            <v:shape id="Shape 8849" o:spid="_x0000_s4640" style="position:absolute;left:6252;top:7894;width:217;height:218;visibility:visible;mso-wrap-style:square;v-text-anchor:top" coordsize="21751,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" path="m10875,v5946,,10876,4883,10876,10899c21751,16923,16821,21798,10875,21798,4858,21798,,16923,,10899,,4883,4858,,10875,xe" fillcolor="red" stroked="f" strokeweight="0">
              <v:stroke miterlimit="83231f" joinstyle="miter"/>
              <v:path arrowok="t" textboxrect="0,0,21751,21798"/>
            </v:shape>
            <v:shape id="Shape 8850" o:spid="_x0000_s4641" style="position:absolute;left:6252;top:7894;width:217;height:218;visibility:visible;mso-wrap-style:square;v-text-anchor:top" coordsize="21751,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" path="m21751,10899v,6024,-4930,10899,-10876,10899c4858,21798,,16923,,10899,,4883,4858,,10875,v5946,,10876,4883,10876,10899xe" filled="f" strokeweight=".15106mm">
              <v:stroke miterlimit="83231f" joinstyle="miter"/>
              <v:path arrowok="t" textboxrect="0,0,21751,21798"/>
            </v:shape>
            <v:rect id="Rectangle 8851" o:spid="_x0000_s4642" style="position:absolute;left:6600;top:6420;width:1159;height:19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" filled="f" stroked="f">
              <v:textbox inset="0,0,0,0">
                <w:txbxContent>
                  <w:p w:rsidR="000C15FA" w:rsidRDefault="00700A2F">
                    <w:pPr>
                      <w:spacing w:after="160" w:line="259" w:lineRule="auto"/>
                      <w:ind w:left="0" w:firstLine="0"/>
                      <w:jc w:val="left"/>
                    </w:pPr>
                    <w:r>
                      <w:rPr>
                        <w:b/>
                        <w:i/>
                        <w:sz w:val="21"/>
                      </w:rPr>
                      <w:t>B</w:t>
                    </w:r>
                  </w:p>
                </w:txbxContent>
              </v:textbox>
            </v:rect>
            <v:shape id="Shape 8852" o:spid="_x0000_s4643" style="position:absolute;left:2227;top:4245;width:218;height:218;visibility:visible;mso-wrap-style:square;v-text-anchor:top" coordsize="21752,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" path="m10876,v6011,,10876,4883,10876,10899c21752,16915,16887,21798,10876,21798,4873,21798,,16915,,10899,,4883,4873,,10876,xe" fillcolor="red" stroked="f" strokeweight="0">
              <v:stroke miterlimit="83231f" joinstyle="miter"/>
              <v:path arrowok="t" textboxrect="0,0,21752,21798"/>
            </v:shape>
            <v:shape id="Shape 8853" o:spid="_x0000_s4644" style="position:absolute;left:2227;top:4245;width:218;height:218;visibility:visible;mso-wrap-style:square;v-text-anchor:top" coordsize="21752,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" path="m21752,10899v,6016,-4865,10899,-10876,10899c4873,21798,,16915,,10899,,4883,4873,,10876,v6011,,10876,4883,10876,10899xe" filled="f" strokeweight=".15106mm">
              <v:stroke miterlimit="83231f" joinstyle="miter"/>
              <v:path arrowok="t" textboxrect="0,0,21752,21798"/>
            </v:shape>
            <v:rect id="Rectangle 8854" o:spid="_x0000_s4645" style="position:absolute;left:2627;top:3201;width:1159;height:1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" filled="f" stroked="f">
              <v:textbox inset="0,0,0,0">
                <w:txbxContent>
                  <w:p w:rsidR="000C15FA" w:rsidRDefault="00700A2F">
                    <w:pPr>
                      <w:spacing w:after="160" w:line="259" w:lineRule="auto"/>
                      <w:ind w:left="0" w:firstLine="0"/>
                      <w:jc w:val="left"/>
                    </w:pPr>
                    <w:r>
                      <w:rPr>
                        <w:b/>
                        <w:i/>
                        <w:sz w:val="21"/>
                      </w:rPr>
                      <w:t>A</w:t>
                    </w:r>
                  </w:p>
                </w:txbxContent>
              </v:textbox>
            </v:rect>
            <v:shape id="Shape 8855" o:spid="_x0000_s4646" style="position:absolute;left:6278;top:8392;width:163;height:163;visibility:visible;mso-wrap-style:square;v-text-anchor:top" coordsize="1631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" path="m8193,v4495,,8121,3662,8121,8174c16314,12687,12688,16349,8193,16349,3697,16349,,12687,,8174,,3662,3697,,8193,xe" fillcolor="red" stroked="f" strokeweight="0">
              <v:stroke miterlimit="83231f" joinstyle="miter"/>
              <v:path arrowok="t" textboxrect="0,0,16314,16349"/>
            </v:shape>
            <v:shape id="Shape 8856" o:spid="_x0000_s4647" style="position:absolute;left:4294;top:8310;width:217;height:218;visibility:visible;mso-wrap-style:square;v-text-anchor:top" coordsize="21751,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" path="m10876,v6011,,10875,4875,10875,10899c21751,16915,16887,21798,10876,21798,4872,21798,,16915,,10899,,4875,4872,,10876,xe" fillcolor="red" stroked="f" strokeweight="0">
              <v:stroke miterlimit="83231f" joinstyle="miter"/>
              <v:path arrowok="t" textboxrect="0,0,21751,21798"/>
            </v:shape>
            <v:shape id="Shape 8857" o:spid="_x0000_s4648" style="position:absolute;left:4294;top:8310;width:217;height:218;visibility:visible;mso-wrap-style:square;v-text-anchor:top" coordsize="21751,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" path="m21751,10899v,6016,-4864,10899,-10875,10899c4872,21798,,16915,,10899,,4875,4872,,10876,v6011,,10875,4875,10875,10899xe" filled="f" strokeweight=".15106mm">
              <v:stroke miterlimit="83231f" joinstyle="miter"/>
              <v:path arrowok="t" textboxrect="0,0,21751,21798"/>
            </v:shape>
            <v:shape id="Shape 8858" o:spid="_x0000_s4649" style="position:absolute;left:172;top:8365;width:217;height:218;visibility:visible;mso-wrap-style:square;v-text-anchor:top" coordsize="21752,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" path="m10876,v6003,,10876,4876,10876,10899c21752,16915,16879,21798,10876,21798,4872,21798,,16915,,10899,,4876,4872,,10876,xe" fillcolor="red" stroked="f" strokeweight="0">
              <v:stroke miterlimit="83231f" joinstyle="miter"/>
              <v:path arrowok="t" textboxrect="0,0,21752,21798"/>
            </v:shape>
            <v:shape id="Shape 8859" o:spid="_x0000_s4650" style="position:absolute;left:172;top:8365;width:217;height:218;visibility:visible;mso-wrap-style:square;v-text-anchor:top" coordsize="21752,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" path="m21752,10899v,6016,-4873,10899,-10876,10899c4872,21798,,16915,,10899,,4876,4872,,10876,v6003,,10876,4876,10876,10899xe" filled="f" strokeweight=".15106mm">
              <v:stroke miterlimit="83231f" joinstyle="miter"/>
              <v:path arrowok="t" textboxrect="0,0,21752,21798"/>
            </v:shape>
            <v:shape id="Shape 8861" o:spid="_x0000_s4651" style="position:absolute;left:2227;top:8365;width:218;height:218;visibility:visible;mso-wrap-style:square;v-text-anchor:top" coordsize="21752,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" path="m10876,v6011,,10876,4876,10876,10899c21752,16915,16887,21798,10876,21798,4873,21798,,16915,,10899,,4876,4873,,10876,xe" fillcolor="red" stroked="f" strokeweight="0">
              <v:stroke miterlimit="83231f" joinstyle="miter"/>
              <v:path arrowok="t" textboxrect="0,0,21752,21798"/>
            </v:shape>
            <v:shape id="Shape 8862" o:spid="_x0000_s4652" style="position:absolute;left:2227;top:8365;width:218;height:218;visibility:visible;mso-wrap-style:square;v-text-anchor:top" coordsize="21752,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" path="m21752,10899v,6016,-4865,10899,-10876,10899c4873,21798,,16915,,10899,,4876,4873,,10876,v6011,,10876,4876,10876,10899xe" filled="f" strokeweight=".15106mm">
              <v:stroke miterlimit="83231f" joinstyle="miter"/>
              <v:path arrowok="t" textboxrect="0,0,21752,21798"/>
            </v:shape>
            <v:shape id="Shape 8863" o:spid="_x0000_s4653" style="position:absolute;left:9172;top:8392;width:163;height:163;visibility:visible;mso-wrap-style:square;v-text-anchor:top" coordsize="1631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" path="m8120,v4496,,8194,3662,8194,8174c16314,12687,12616,16349,8120,16349,3625,16349,,12687,,8174,,3662,3625,,8120,xe" fillcolor="red" stroked="f" strokeweight="0">
              <v:stroke miterlimit="83231f" joinstyle="miter"/>
              <v:path arrowok="t" textboxrect="0,0,16314,16349"/>
            </v:shape>
            <v:shape id="Shape 8865" o:spid="_x0000_s4654" style="position:absolute;left:199;width:163;height:163;visibility:visible;mso-wrap-style:square;v-text-anchor:top" coordsize="1631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" path="m8157,v4503,,8157,3633,8157,8138c16314,12716,12660,16349,8157,16349,3654,16349,,12716,,8138,,3633,3654,,8157,xe" fillcolor="red" stroked="f" strokeweight="0">
              <v:stroke miterlimit="83231f" joinstyle="miter"/>
              <v:path arrowok="t" textboxrect="0,0,16314,16349"/>
            </v:shape>
            <v:shape id="Shape 8867" o:spid="_x0000_s4655" style="position:absolute;left:172;top:4245;width:217;height:218;visibility:visible;mso-wrap-style:square;v-text-anchor:top" coordsize="21752,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" path="m10876,v6003,,10876,4883,10876,10899c21752,16915,16879,21798,10876,21798,4872,21798,,16915,,10899,,4883,4872,,10876,xe" fillcolor="red" stroked="f" strokeweight="0">
              <v:stroke miterlimit="83231f" joinstyle="miter"/>
              <v:path arrowok="t" textboxrect="0,0,21752,21798"/>
            </v:shape>
            <v:shape id="Shape 8868" o:spid="_x0000_s4656" style="position:absolute;left:172;top:4245;width:217;height:218;visibility:visible;mso-wrap-style:square;v-text-anchor:top" coordsize="21752,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" path="m21752,10899v,6016,-4873,10899,-10876,10899c4872,21798,,16915,,10899,,4883,4872,,10876,v6003,,10876,4883,10876,10899xe" filled="f" strokeweight=".15106mm">
              <v:stroke miterlimit="83231f" joinstyle="miter"/>
              <v:path arrowok="t" textboxrect="0,0,21752,21798"/>
            </v:shape>
            <v:shape id="Shape 8871" o:spid="_x0000_s4657" style="position:absolute;left:131;top:7894;width:217;height:218;visibility:visible;mso-wrap-style:square;v-text-anchor:top" coordsize="21751,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" path="m10876,v6003,,10875,4883,10875,10899c21751,16923,16879,21798,10876,21798,4872,21798,,16923,,10899,,4883,4872,,10876,xe" fillcolor="red" stroked="f" strokeweight="0">
              <v:stroke miterlimit="83231f" joinstyle="miter"/>
              <v:path arrowok="t" textboxrect="0,0,21751,21798"/>
            </v:shape>
            <v:shape id="Shape 8872" o:spid="_x0000_s4658" style="position:absolute;left:131;top:7894;width:217;height:218;visibility:visible;mso-wrap-style:square;v-text-anchor:top" coordsize="21751,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" path="m21751,10899v,6024,-4872,10899,-10875,10899c4872,21798,,16923,,10899,,4883,4872,,10876,v6003,,10875,4883,10875,10899xe" filled="f" strokeweight=".15106mm">
              <v:stroke miterlimit="83231f" joinstyle="miter"/>
              <v:path arrowok="t" textboxrect="0,0,21751,21798"/>
            </v:shape>
            <w10:wrap type="square"/>
          </v:group>
        </w:pict>
      </w:r>
      <w:r w:rsidR="00700A2F">
        <w:rPr>
          <w:b/>
          <w:i/>
          <w:color w:val="FF0000"/>
          <w:u w:val="double" w:color="FF0000"/>
        </w:rPr>
        <w:t>Câu 27:</w:t>
      </w:r>
      <w:r w:rsidR="00700A2F">
        <w:rPr>
          <w:rFonts w:ascii="Arial" w:eastAsia="Arial" w:hAnsi="Arial" w:cs="Arial"/>
          <w:b/>
          <w:i/>
          <w:color w:val="FF0000"/>
        </w:rPr>
        <w:t xml:space="preserve"> </w:t>
      </w:r>
      <w:r w:rsidR="00700A2F">
        <w:t xml:space="preserve">Cường độ điện trường do một điện tích gây ra phụ thuộc vào khoảng cách có </w:t>
      </w:r>
      <w:r w:rsidR="00700A2F">
        <w:rPr>
          <w:b/>
          <w:i/>
          <w:sz w:val="32"/>
          <w:vertAlign w:val="superscript"/>
        </w:rPr>
        <w:t>E</w:t>
      </w:r>
    </w:p>
    <w:p w:rsidR="000C15FA" w:rsidRDefault="00700A2F">
      <w:pPr>
        <w:tabs>
          <w:tab w:val="center" w:pos="8597"/>
        </w:tabs>
        <w:spacing w:after="109"/>
        <w:ind w:left="-15" w:firstLine="0"/>
        <w:jc w:val="left"/>
      </w:pPr>
      <w:r>
        <w:t xml:space="preserve">đồ thị được mô tả như hình vẽ. Tỉ số của </w:t>
      </w:r>
      <w:r w:rsidR="009E4146" w:rsidRPr="008A127A">
        <w:rPr>
          <w:noProof/>
        </w:rPr>
        <w:pict>
          <v:shape id="Picture 299700" o:spid="_x0000_i1042" type="#_x0000_t75" style="width:11.4pt;height:12pt;visibility:visible">
            <v:imagedata r:id="rId35" o:title=""/>
          </v:shape>
        </w:pict>
      </w:r>
      <w:r>
        <w:rPr>
          <w:rFonts w:ascii="Cambria Math" w:eastAsia="Cambria Math" w:hAnsi="Cambria Math" w:cs="Cambria Math"/>
          <w:vertAlign w:val="superscript"/>
        </w:rPr>
        <w:t>𝐸</w:t>
      </w:r>
      <w:r>
        <w:rPr>
          <w:rFonts w:ascii="Cambria Math" w:eastAsia="Cambria Math" w:hAnsi="Cambria Math" w:cs="Cambria Math"/>
          <w:sz w:val="21"/>
          <w:vertAlign w:val="superscript"/>
        </w:rPr>
        <w:t>𝐴</w:t>
      </w:r>
      <w:r>
        <w:t xml:space="preserve"> có giá trị bằng </w:t>
      </w:r>
      <w:r>
        <w:tab/>
      </w:r>
      <w:r>
        <w:rPr>
          <w:b/>
          <w:i/>
          <w:sz w:val="32"/>
          <w:vertAlign w:val="subscript"/>
        </w:rPr>
        <w:t>E</w:t>
      </w:r>
      <w:r>
        <w:rPr>
          <w:b/>
          <w:i/>
          <w:sz w:val="13"/>
        </w:rPr>
        <w:t>A</w:t>
      </w:r>
    </w:p>
    <w:p w:rsidR="000C15FA" w:rsidRDefault="00700A2F">
      <w:pPr>
        <w:tabs>
          <w:tab w:val="center" w:pos="490"/>
          <w:tab w:val="center" w:pos="3036"/>
          <w:tab w:val="center" w:pos="8589"/>
        </w:tabs>
        <w:spacing w:after="75" w:line="259" w:lineRule="auto"/>
        <w:ind w:left="-15" w:firstLine="0"/>
        <w:jc w:val="left"/>
      </w:pPr>
      <w:r>
        <w:rPr>
          <w:b/>
          <w:color w:val="0000FF"/>
        </w:rPr>
        <w:t xml:space="preserve"> </w:t>
      </w:r>
      <w:r>
        <w:rPr>
          <w:b/>
          <w:color w:val="0000FF"/>
        </w:rPr>
        <w:tab/>
        <w:t xml:space="preserve">A. </w:t>
      </w:r>
      <w:r>
        <w:t>3</w:t>
      </w:r>
      <w:r>
        <w:rPr>
          <w:b/>
          <w:color w:val="0000FF"/>
        </w:rPr>
        <w:t xml:space="preserve"> </w:t>
      </w:r>
      <w:r>
        <w:rPr>
          <w:b/>
          <w:color w:val="0000FF"/>
        </w:rPr>
        <w:tab/>
        <w:t xml:space="preserve">B. </w:t>
      </w:r>
      <w:r>
        <w:t xml:space="preserve">6 </w:t>
      </w:r>
      <w:r>
        <w:tab/>
      </w:r>
      <w:r>
        <w:rPr>
          <w:b/>
          <w:i/>
          <w:sz w:val="32"/>
          <w:vertAlign w:val="subscript"/>
        </w:rPr>
        <w:t>E</w:t>
      </w:r>
      <w:r>
        <w:rPr>
          <w:b/>
          <w:i/>
          <w:sz w:val="13"/>
        </w:rPr>
        <w:t>B</w:t>
      </w:r>
    </w:p>
    <w:p w:rsidR="000C15FA" w:rsidRDefault="00700A2F">
      <w:pPr>
        <w:tabs>
          <w:tab w:val="center" w:pos="490"/>
          <w:tab w:val="center" w:pos="3042"/>
          <w:tab w:val="center" w:pos="8679"/>
          <w:tab w:val="center" w:pos="10119"/>
        </w:tabs>
        <w:spacing w:after="174" w:line="259" w:lineRule="auto"/>
        <w:ind w:left="-15" w:firstLine="0"/>
        <w:jc w:val="left"/>
      </w:pPr>
      <w:r>
        <w:rPr>
          <w:b/>
          <w:color w:val="0000FF"/>
        </w:rPr>
        <w:t xml:space="preserve"> </w:t>
      </w:r>
      <w:r>
        <w:rPr>
          <w:b/>
          <w:color w:val="0000FF"/>
        </w:rPr>
        <w:tab/>
        <w:t xml:space="preserve">C. </w:t>
      </w:r>
      <w:r>
        <w:t>9</w:t>
      </w:r>
      <w:r>
        <w:rPr>
          <w:b/>
          <w:color w:val="0000FF"/>
        </w:rPr>
        <w:t xml:space="preserve"> </w:t>
      </w:r>
      <w:r>
        <w:rPr>
          <w:b/>
          <w:color w:val="0000FF"/>
        </w:rPr>
        <w:tab/>
        <w:t xml:space="preserve">D. </w:t>
      </w:r>
      <w:r>
        <w:t xml:space="preserve">4 </w:t>
      </w:r>
      <w:r>
        <w:tab/>
      </w:r>
      <w:r>
        <w:rPr>
          <w:b/>
          <w:i/>
          <w:sz w:val="21"/>
        </w:rPr>
        <w:t>O</w:t>
      </w:r>
      <w:r>
        <w:rPr>
          <w:b/>
          <w:i/>
          <w:sz w:val="21"/>
        </w:rPr>
        <w:tab/>
        <w:t>r</w:t>
      </w:r>
    </w:p>
    <w:p w:rsidR="000C15FA" w:rsidRDefault="009E4146">
      <w:pPr>
        <w:spacing w:after="8" w:line="357" w:lineRule="auto"/>
        <w:ind w:left="-5" w:right="1848"/>
      </w:pPr>
      <w:r>
        <w:rPr>
          <w:noProof/>
        </w:rPr>
        <w:pict>
          <v:shape id="Picture 8876" o:spid="_x0000_s4626" type="#_x0000_t75" style="position:absolute;left:0;text-align:left;margin-left:196.65pt;margin-top:33.2pt;width:321.75pt;height:84.1pt;z-index:251637248;visibility:visible" o:allowoverlap="f">
            <v:imagedata r:id="rId36" o:title=""/>
            <w10:wrap type="square"/>
          </v:shape>
        </w:pict>
      </w:r>
      <w:r w:rsidR="00700A2F">
        <w:rPr>
          <w:b/>
          <w:i/>
          <w:color w:val="FF0000"/>
          <w:u w:val="double" w:color="FF0000"/>
        </w:rPr>
        <w:t>Câu 28:</w:t>
      </w:r>
      <w:r w:rsidR="00700A2F">
        <w:rPr>
          <w:rFonts w:ascii="Arial" w:eastAsia="Arial" w:hAnsi="Arial" w:cs="Arial"/>
          <w:b/>
          <w:i/>
          <w:color w:val="FF0000"/>
        </w:rPr>
        <w:t xml:space="preserve"> </w:t>
      </w:r>
      <w:r w:rsidR="00700A2F">
        <w:t xml:space="preserve">Hình vẽ nào sau đây là đúng khi vẽ đường sức điện của một điện tích dương?  </w:t>
      </w:r>
      <w:r w:rsidR="00700A2F">
        <w:rPr>
          <w:b/>
          <w:color w:val="0000FF"/>
        </w:rPr>
        <w:t xml:space="preserve"> </w:t>
      </w:r>
      <w:r w:rsidR="00700A2F">
        <w:rPr>
          <w:b/>
          <w:color w:val="0000FF"/>
        </w:rPr>
        <w:tab/>
        <w:t xml:space="preserve">A. </w:t>
      </w:r>
      <w:r w:rsidR="00700A2F">
        <w:t xml:space="preserve">Hình 1.  </w:t>
      </w:r>
    </w:p>
    <w:p w:rsidR="000C15FA" w:rsidRDefault="00700A2F">
      <w:pPr>
        <w:numPr>
          <w:ilvl w:val="0"/>
          <w:numId w:val="22"/>
        </w:numPr>
        <w:spacing w:after="113"/>
        <w:ind w:right="125" w:hanging="293"/>
      </w:pPr>
      <w:r>
        <w:t xml:space="preserve">Hình 2.  </w:t>
      </w:r>
    </w:p>
    <w:p w:rsidR="000C15FA" w:rsidRDefault="00700A2F">
      <w:pPr>
        <w:numPr>
          <w:ilvl w:val="0"/>
          <w:numId w:val="22"/>
        </w:numPr>
        <w:spacing w:after="115"/>
        <w:ind w:right="125" w:hanging="293"/>
      </w:pPr>
      <w:r>
        <w:t xml:space="preserve">Hình 3.  </w:t>
      </w:r>
    </w:p>
    <w:p w:rsidR="000C15FA" w:rsidRDefault="00700A2F">
      <w:pPr>
        <w:numPr>
          <w:ilvl w:val="0"/>
          <w:numId w:val="22"/>
        </w:numPr>
        <w:ind w:right="125" w:hanging="293"/>
      </w:pPr>
      <w:r>
        <w:t xml:space="preserve">Hình 4.  </w:t>
      </w:r>
    </w:p>
    <w:p w:rsidR="000C15FA" w:rsidRDefault="00700A2F">
      <w:pPr>
        <w:spacing w:after="2" w:line="372" w:lineRule="auto"/>
        <w:ind w:left="-5"/>
      </w:pPr>
      <w:r>
        <w:rPr>
          <w:b/>
          <w:i/>
          <w:color w:val="FF0000"/>
          <w:u w:val="double" w:color="FF0000"/>
        </w:rPr>
        <w:t>Câu 29:</w:t>
      </w:r>
      <w:r>
        <w:rPr>
          <w:rFonts w:ascii="Arial" w:eastAsia="Arial" w:hAnsi="Arial" w:cs="Arial"/>
          <w:b/>
          <w:i/>
          <w:color w:val="FF0000"/>
        </w:rPr>
        <w:t xml:space="preserve"> </w:t>
      </w:r>
      <w:r>
        <w:t xml:space="preserve">Cho hai bản kim loại phẳng đặt song song tích điện trái dấu, thả một êlectron không vận tốc ban đầu vào điện trường giữa hai bản kim loại trên. Bỏ qua tác dụng của trọng trường. Quỹ đạo của êlectron là:  </w:t>
      </w:r>
    </w:p>
    <w:p w:rsidR="000C15FA" w:rsidRDefault="00700A2F">
      <w:pPr>
        <w:ind w:left="-5"/>
      </w:pPr>
      <w:r>
        <w:t xml:space="preserve"> </w:t>
      </w:r>
      <w:r>
        <w:rPr>
          <w:b/>
          <w:color w:val="0000FF"/>
        </w:rPr>
        <w:t xml:space="preserve"> A. </w:t>
      </w:r>
      <w:r>
        <w:t>đường thẳng song song với các đường sức điện.</w:t>
      </w:r>
      <w:r>
        <w:rPr>
          <w:b/>
          <w:color w:val="0000FF"/>
        </w:rPr>
        <w:t xml:space="preserve"> B. </w:t>
      </w:r>
      <w:r>
        <w:t xml:space="preserve">đường thẳng vuông góc với các đường sức điện. </w:t>
      </w:r>
    </w:p>
    <w:p w:rsidR="000C15FA" w:rsidRDefault="00700A2F">
      <w:pPr>
        <w:tabs>
          <w:tab w:val="center" w:pos="6939"/>
        </w:tabs>
        <w:ind w:left="-15" w:firstLine="0"/>
        <w:jc w:val="left"/>
      </w:pPr>
      <w:r>
        <w:t xml:space="preserve"> </w:t>
      </w:r>
      <w:r>
        <w:rPr>
          <w:b/>
          <w:color w:val="0000FF"/>
        </w:rPr>
        <w:t xml:space="preserve"> C. </w:t>
      </w:r>
      <w:r>
        <w:t>một phần của đường hypebol.</w:t>
      </w:r>
      <w:r>
        <w:rPr>
          <w:b/>
          <w:color w:val="0000FF"/>
        </w:rPr>
        <w:t xml:space="preserve"> </w:t>
      </w:r>
      <w:r>
        <w:rPr>
          <w:b/>
          <w:color w:val="0000FF"/>
        </w:rPr>
        <w:tab/>
        <w:t xml:space="preserve">D. </w:t>
      </w:r>
      <w:r>
        <w:t xml:space="preserve">một phần của đường parabol. </w:t>
      </w:r>
    </w:p>
    <w:p w:rsidR="000C15FA" w:rsidRDefault="00700A2F">
      <w:pPr>
        <w:spacing w:after="0"/>
        <w:ind w:left="-5"/>
      </w:pPr>
      <w:r>
        <w:rPr>
          <w:b/>
          <w:i/>
          <w:color w:val="FF0000"/>
          <w:u w:val="double" w:color="FF0000"/>
        </w:rPr>
        <w:t>Câu 30:</w:t>
      </w:r>
      <w:r>
        <w:rPr>
          <w:rFonts w:ascii="Arial" w:eastAsia="Arial" w:hAnsi="Arial" w:cs="Arial"/>
          <w:b/>
          <w:i/>
          <w:color w:val="FF0000"/>
        </w:rPr>
        <w:t xml:space="preserve"> </w:t>
      </w:r>
      <w:r>
        <w:t>Cho hai bản kim loại phẳng đặt song song tích điện trái dấu, một êlectron bay vào điện trường giữa hai bản kim loại nói trên, với vận tốc ban đầu v</w:t>
      </w:r>
      <w:r>
        <w:rPr>
          <w:vertAlign w:val="subscript"/>
        </w:rPr>
        <w:t>0</w:t>
      </w:r>
      <w:r>
        <w:t xml:space="preserve"> vuông góc với các đường sức điện. Bỏ qua tác dụng của trong </w:t>
      </w:r>
    </w:p>
    <w:p w:rsidR="004625EB" w:rsidRDefault="004625EB" w:rsidP="009E4146">
      <w:pPr>
        <w:tabs>
          <w:tab w:val="left" w:pos="5390"/>
        </w:tabs>
        <w:spacing w:after="160" w:line="259" w:lineRule="auto"/>
        <w:ind w:left="0" w:firstLine="0"/>
        <w:jc w:val="left"/>
      </w:pPr>
      <w:r>
        <w:t xml:space="preserve">trường. Quỹ đạo của êlectron là:  </w:t>
      </w:r>
      <w:r>
        <w:tab/>
      </w:r>
    </w:p>
    <w:p w:rsidR="004625EB" w:rsidRDefault="004625EB" w:rsidP="009E4146">
      <w:pPr>
        <w:tabs>
          <w:tab w:val="left" w:pos="5390"/>
        </w:tabs>
        <w:spacing w:after="0" w:line="259" w:lineRule="auto"/>
        <w:ind w:left="0" w:firstLine="0"/>
        <w:jc w:val="left"/>
      </w:pPr>
      <w:r w:rsidRPr="009E4146">
        <w:rPr>
          <w:b/>
          <w:color w:val="0000FF"/>
        </w:rPr>
        <w:t xml:space="preserve"> </w:t>
      </w:r>
      <w:r w:rsidRPr="009E4146">
        <w:rPr>
          <w:b/>
          <w:color w:val="0000FF"/>
        </w:rPr>
        <w:tab/>
        <w:t xml:space="preserve">A. </w:t>
      </w:r>
      <w:r>
        <w:t>đường thẳng song song với các đường sức điện.</w:t>
      </w:r>
      <w:r w:rsidRPr="009E4146">
        <w:rPr>
          <w:b/>
          <w:color w:val="0000FF"/>
        </w:rPr>
        <w:t xml:space="preserve"> </w:t>
      </w:r>
      <w:r>
        <w:tab/>
      </w:r>
      <w:r w:rsidRPr="009E4146">
        <w:rPr>
          <w:b/>
          <w:color w:val="0000FF"/>
        </w:rPr>
        <w:t xml:space="preserve">B. </w:t>
      </w:r>
      <w:r>
        <w:t xml:space="preserve">đường thẳng vuông góc với các đường sức điện. </w:t>
      </w:r>
    </w:p>
    <w:p w:rsidR="004625EB" w:rsidRDefault="004625EB" w:rsidP="009E4146">
      <w:pPr>
        <w:tabs>
          <w:tab w:val="left" w:pos="5390"/>
        </w:tabs>
        <w:spacing w:after="0" w:line="259" w:lineRule="auto"/>
        <w:ind w:left="0" w:firstLine="0"/>
        <w:jc w:val="left"/>
      </w:pPr>
      <w:r w:rsidRPr="009E4146">
        <w:rPr>
          <w:b/>
          <w:color w:val="0000FF"/>
        </w:rPr>
        <w:t xml:space="preserve"> </w:t>
      </w:r>
      <w:r w:rsidRPr="009E4146">
        <w:rPr>
          <w:b/>
          <w:color w:val="0000FF"/>
        </w:rPr>
        <w:tab/>
        <w:t xml:space="preserve">C. </w:t>
      </w:r>
      <w:r>
        <w:t>một phần của đường hypebol.</w:t>
      </w:r>
      <w:r w:rsidRPr="009E4146">
        <w:rPr>
          <w:b/>
          <w:color w:val="0000FF"/>
        </w:rPr>
        <w:t xml:space="preserve"> </w:t>
      </w:r>
      <w:r>
        <w:tab/>
      </w:r>
      <w:r w:rsidRPr="009E4146">
        <w:rPr>
          <w:b/>
          <w:color w:val="0000FF"/>
        </w:rPr>
        <w:t xml:space="preserve">D. </w:t>
      </w:r>
      <w:r>
        <w:t xml:space="preserve">một phần của đường parabol. </w:t>
      </w:r>
    </w:p>
    <w:p w:rsidR="000C15FA" w:rsidRDefault="00700A2F">
      <w:pPr>
        <w:spacing w:after="0" w:line="380" w:lineRule="auto"/>
        <w:ind w:left="-5"/>
      </w:pPr>
      <w:r>
        <w:rPr>
          <w:b/>
          <w:i/>
          <w:color w:val="FF0000"/>
          <w:u w:val="double" w:color="FF0000"/>
        </w:rPr>
        <w:t>Câu 31:</w:t>
      </w:r>
      <w:r>
        <w:rPr>
          <w:rFonts w:ascii="Arial" w:eastAsia="Arial" w:hAnsi="Arial" w:cs="Arial"/>
          <w:b/>
          <w:i/>
          <w:color w:val="FF0000"/>
        </w:rPr>
        <w:t xml:space="preserve"> </w:t>
      </w:r>
      <w:r>
        <w:t xml:space="preserve">Cường độ điện trường do điện tích +Q gây ra tại điểm A cách nó một khoảng r có độ lớn là E. Nếu thay bằng điện tích -2Q và giảm khoảng cách đến A còn một nửa thì cường độ điện trường tại A có độ lớn là </w:t>
      </w:r>
    </w:p>
    <w:p w:rsidR="000C15FA" w:rsidRDefault="00700A2F">
      <w:pPr>
        <w:tabs>
          <w:tab w:val="center" w:pos="593"/>
          <w:tab w:val="center" w:pos="3139"/>
          <w:tab w:val="center" w:pos="5849"/>
          <w:tab w:val="center" w:pos="8188"/>
        </w:tabs>
        <w:ind w:left="-15" w:firstLine="0"/>
        <w:jc w:val="left"/>
      </w:pPr>
      <w:r>
        <w:rPr>
          <w:b/>
          <w:color w:val="0000FF"/>
        </w:rPr>
        <w:t xml:space="preserve"> </w:t>
      </w:r>
      <w:r>
        <w:rPr>
          <w:b/>
          <w:color w:val="0000FF"/>
        </w:rPr>
        <w:tab/>
        <w:t xml:space="preserve">A. </w:t>
      </w:r>
      <w:r>
        <w:t>8E.</w:t>
      </w:r>
      <w:r>
        <w:rPr>
          <w:b/>
          <w:color w:val="0000FF"/>
        </w:rPr>
        <w:t xml:space="preserve"> </w:t>
      </w:r>
      <w:r>
        <w:rPr>
          <w:b/>
          <w:color w:val="0000FF"/>
        </w:rPr>
        <w:tab/>
        <w:t xml:space="preserve">B. </w:t>
      </w:r>
      <w:r>
        <w:t>4E.</w:t>
      </w:r>
      <w:r>
        <w:rPr>
          <w:b/>
          <w:color w:val="0000FF"/>
        </w:rPr>
        <w:t xml:space="preserve"> </w:t>
      </w:r>
      <w:r>
        <w:rPr>
          <w:b/>
          <w:color w:val="0000FF"/>
        </w:rPr>
        <w:tab/>
        <w:t xml:space="preserve">C. </w:t>
      </w:r>
      <w:r>
        <w:t>0,25E.</w:t>
      </w:r>
      <w:r>
        <w:rPr>
          <w:b/>
          <w:color w:val="0000FF"/>
        </w:rPr>
        <w:t xml:space="preserve"> </w:t>
      </w:r>
      <w:r>
        <w:rPr>
          <w:b/>
          <w:color w:val="0000FF"/>
        </w:rPr>
        <w:tab/>
        <w:t xml:space="preserve">D. </w:t>
      </w:r>
      <w:r>
        <w:t xml:space="preserve">E. </w:t>
      </w:r>
    </w:p>
    <w:p w:rsidR="000C15FA" w:rsidRDefault="00700A2F">
      <w:pPr>
        <w:spacing w:after="1" w:line="375" w:lineRule="auto"/>
        <w:ind w:left="-5"/>
      </w:pPr>
      <w:r>
        <w:rPr>
          <w:b/>
          <w:i/>
          <w:color w:val="FF0000"/>
          <w:u w:val="double" w:color="FF0000"/>
        </w:rPr>
        <w:t>Câu 32:</w:t>
      </w:r>
      <w:r>
        <w:rPr>
          <w:rFonts w:ascii="Arial" w:eastAsia="Arial" w:hAnsi="Arial" w:cs="Arial"/>
          <w:b/>
          <w:i/>
          <w:color w:val="FF0000"/>
        </w:rPr>
        <w:t xml:space="preserve"> </w:t>
      </w:r>
      <w:r>
        <w:t xml:space="preserve">Đặt hai điện tích tại hai điểm A và B. Để cường độ điện trường do hai điện tích gây ra tại trung điểm I của AB bằng 0 thì hai điện tích này </w:t>
      </w:r>
    </w:p>
    <w:p w:rsidR="000C15FA" w:rsidRDefault="00700A2F">
      <w:pPr>
        <w:tabs>
          <w:tab w:val="center" w:pos="1031"/>
          <w:tab w:val="center" w:pos="2835"/>
          <w:tab w:val="center" w:pos="5968"/>
        </w:tabs>
        <w:ind w:left="-15" w:firstLine="0"/>
        <w:jc w:val="left"/>
      </w:pPr>
      <w:r>
        <w:rPr>
          <w:b/>
          <w:color w:val="0000FF"/>
        </w:rPr>
        <w:t xml:space="preserve"> </w:t>
      </w:r>
      <w:r>
        <w:rPr>
          <w:b/>
          <w:color w:val="0000FF"/>
        </w:rPr>
        <w:tab/>
        <w:t xml:space="preserve">A. </w:t>
      </w:r>
      <w:r>
        <w:t xml:space="preserve">cùng dương.  </w:t>
      </w:r>
      <w:r>
        <w:tab/>
      </w:r>
      <w:r>
        <w:rPr>
          <w:b/>
          <w:color w:val="0000FF"/>
        </w:rPr>
        <w:t xml:space="preserve"> </w:t>
      </w:r>
      <w:r>
        <w:rPr>
          <w:b/>
          <w:color w:val="0000FF"/>
        </w:rPr>
        <w:tab/>
        <w:t xml:space="preserve">B. </w:t>
      </w:r>
      <w:r>
        <w:t xml:space="preserve">cùng âm. </w:t>
      </w:r>
    </w:p>
    <w:p w:rsidR="000C15FA" w:rsidRDefault="00700A2F">
      <w:pPr>
        <w:tabs>
          <w:tab w:val="center" w:pos="1640"/>
          <w:tab w:val="center" w:pos="6673"/>
        </w:tabs>
        <w:ind w:left="-15" w:firstLine="0"/>
        <w:jc w:val="left"/>
      </w:pPr>
      <w:r>
        <w:rPr>
          <w:b/>
          <w:color w:val="0000FF"/>
        </w:rPr>
        <w:t xml:space="preserve"> </w:t>
      </w:r>
      <w:r>
        <w:rPr>
          <w:b/>
          <w:color w:val="0000FF"/>
        </w:rPr>
        <w:tab/>
        <w:t xml:space="preserve">C. </w:t>
      </w:r>
      <w:r>
        <w:t>cùng độ lớn và cùng dấu.</w:t>
      </w:r>
      <w:r>
        <w:rPr>
          <w:b/>
          <w:color w:val="0000FF"/>
        </w:rPr>
        <w:t xml:space="preserve"> </w:t>
      </w:r>
      <w:r>
        <w:rPr>
          <w:b/>
          <w:color w:val="0000FF"/>
        </w:rPr>
        <w:tab/>
        <w:t xml:space="preserve">D. </w:t>
      </w:r>
      <w:r>
        <w:t xml:space="preserve">cùng độ lớn và trái dấu. </w:t>
      </w:r>
    </w:p>
    <w:p w:rsidR="000C15FA" w:rsidRDefault="00700A2F">
      <w:pPr>
        <w:spacing w:after="159"/>
        <w:ind w:left="-5"/>
      </w:pPr>
      <w:r>
        <w:rPr>
          <w:b/>
          <w:i/>
          <w:color w:val="FF0000"/>
          <w:u w:val="double" w:color="FF0000"/>
        </w:rPr>
        <w:t>Câu 33:</w:t>
      </w:r>
      <w:r>
        <w:rPr>
          <w:rFonts w:ascii="Arial" w:eastAsia="Arial" w:hAnsi="Arial" w:cs="Arial"/>
          <w:b/>
          <w:i/>
          <w:color w:val="FF0000"/>
        </w:rPr>
        <w:t xml:space="preserve"> </w:t>
      </w:r>
      <w:r>
        <w:t>Hai điện tích q</w:t>
      </w:r>
      <w:r>
        <w:rPr>
          <w:vertAlign w:val="subscript"/>
        </w:rPr>
        <w:t>1</w:t>
      </w:r>
      <w:r>
        <w:t xml:space="preserve"> = 5.10</w:t>
      </w:r>
      <w:r>
        <w:rPr>
          <w:vertAlign w:val="superscript"/>
        </w:rPr>
        <w:t>-9</w:t>
      </w:r>
      <w:r>
        <w:t xml:space="preserve"> (C), q</w:t>
      </w:r>
      <w:r>
        <w:rPr>
          <w:vertAlign w:val="subscript"/>
        </w:rPr>
        <w:t>2</w:t>
      </w:r>
      <w:r>
        <w:t xml:space="preserve"> = - 5.10</w:t>
      </w:r>
      <w:r>
        <w:rPr>
          <w:vertAlign w:val="superscript"/>
        </w:rPr>
        <w:t>-9</w:t>
      </w:r>
      <w:r>
        <w:t xml:space="preserve"> (C) đặt tại hai điểm cách nhau 10 (cm) trong chân không. </w:t>
      </w:r>
    </w:p>
    <w:p w:rsidR="000C15FA" w:rsidRDefault="00700A2F">
      <w:pPr>
        <w:spacing w:after="29" w:line="358" w:lineRule="auto"/>
        <w:ind w:left="-5"/>
      </w:pPr>
      <w:r>
        <w:lastRenderedPageBreak/>
        <w:t xml:space="preserve">Độ lớn cường độ điện trường tại điểm nằm trên đường thẳng đi qua hai điện tích và cách đều hai điện tích là: </w:t>
      </w:r>
      <w:r>
        <w:rPr>
          <w:b/>
          <w:color w:val="0000FF"/>
        </w:rPr>
        <w:t xml:space="preserve"> </w:t>
      </w:r>
      <w:r>
        <w:rPr>
          <w:b/>
          <w:color w:val="0000FF"/>
        </w:rPr>
        <w:tab/>
        <w:t xml:space="preserve">A. </w:t>
      </w:r>
      <w:r>
        <w:t>E = 18000 (V/m).</w:t>
      </w:r>
      <w:r>
        <w:rPr>
          <w:b/>
          <w:color w:val="0000FF"/>
        </w:rPr>
        <w:t xml:space="preserve"> </w:t>
      </w:r>
      <w:r>
        <w:rPr>
          <w:b/>
          <w:color w:val="0000FF"/>
        </w:rPr>
        <w:tab/>
        <w:t xml:space="preserve">B. </w:t>
      </w:r>
      <w:r>
        <w:t>E = 36000 (V/m).</w:t>
      </w:r>
      <w:r>
        <w:rPr>
          <w:b/>
          <w:color w:val="0000FF"/>
        </w:rPr>
        <w:t xml:space="preserve"> </w:t>
      </w:r>
      <w:r>
        <w:rPr>
          <w:b/>
          <w:color w:val="0000FF"/>
        </w:rPr>
        <w:tab/>
        <w:t xml:space="preserve">C. </w:t>
      </w:r>
      <w:r>
        <w:t>E = 1,800 (V/m).</w:t>
      </w:r>
      <w:r>
        <w:rPr>
          <w:b/>
          <w:color w:val="0000FF"/>
        </w:rPr>
        <w:t xml:space="preserve"> </w:t>
      </w:r>
      <w:r>
        <w:rPr>
          <w:b/>
          <w:color w:val="0000FF"/>
        </w:rPr>
        <w:tab/>
        <w:t xml:space="preserve">D. </w:t>
      </w:r>
      <w:r>
        <w:t xml:space="preserve">E = 0 (V/m). </w:t>
      </w:r>
    </w:p>
    <w:p w:rsidR="000C15FA" w:rsidRDefault="00700A2F">
      <w:pPr>
        <w:spacing w:after="108"/>
        <w:ind w:left="-5"/>
      </w:pPr>
      <w:r>
        <w:rPr>
          <w:b/>
          <w:i/>
          <w:color w:val="FF0000"/>
          <w:u w:val="double" w:color="FF0000"/>
        </w:rPr>
        <w:t>Câu 34:</w:t>
      </w:r>
      <w:r>
        <w:rPr>
          <w:rFonts w:ascii="Arial" w:eastAsia="Arial" w:hAnsi="Arial" w:cs="Arial"/>
          <w:b/>
          <w:i/>
          <w:color w:val="FF0000"/>
        </w:rPr>
        <w:t xml:space="preserve"> </w:t>
      </w:r>
      <w:r>
        <w:t>Hai điện tích q</w:t>
      </w:r>
      <w:r>
        <w:rPr>
          <w:vertAlign w:val="subscript"/>
        </w:rPr>
        <w:t>1</w:t>
      </w:r>
      <w:r>
        <w:t xml:space="preserve"> = 2.10</w:t>
      </w:r>
      <w:r>
        <w:rPr>
          <w:vertAlign w:val="superscript"/>
        </w:rPr>
        <w:t>-6</w:t>
      </w:r>
      <w:r>
        <w:t xml:space="preserve"> C và q</w:t>
      </w:r>
      <w:r>
        <w:rPr>
          <w:vertAlign w:val="subscript"/>
        </w:rPr>
        <w:t>2</w:t>
      </w:r>
      <w:r>
        <w:t xml:space="preserve"> = - 8.10</w:t>
      </w:r>
      <w:r>
        <w:rPr>
          <w:vertAlign w:val="superscript"/>
        </w:rPr>
        <w:t>-6</w:t>
      </w:r>
      <w:r>
        <w:t xml:space="preserve"> C lần lượt đặt tại hai điểm A và B với AB = 10 cm. Xác </w:t>
      </w:r>
    </w:p>
    <w:p w:rsidR="000C15FA" w:rsidRDefault="00700A2F">
      <w:pPr>
        <w:spacing w:after="0"/>
        <w:ind w:left="-5"/>
      </w:pPr>
      <w:r>
        <w:t xml:space="preserve">định điểm M trên đường AB mà tại đó </w:t>
      </w:r>
      <w:r w:rsidR="009E4146" w:rsidRPr="008A127A">
        <w:rPr>
          <w:noProof/>
        </w:rPr>
        <w:pict>
          <v:shape id="Picture 299701" o:spid="_x0000_i1043" type="#_x0000_t75" style="width:42pt;height:14.4pt;visibility:visible">
            <v:imagedata r:id="rId37" o:title=""/>
          </v:shape>
        </w:pict>
      </w:r>
      <w:r>
        <w:t xml:space="preserve">. </w:t>
      </w:r>
    </w:p>
    <w:p w:rsidR="004625EB" w:rsidRDefault="004625EB" w:rsidP="009E4146">
      <w:pPr>
        <w:tabs>
          <w:tab w:val="left" w:pos="5024"/>
        </w:tabs>
        <w:spacing w:after="0" w:line="259" w:lineRule="auto"/>
        <w:ind w:left="0" w:right="102" w:firstLine="0"/>
        <w:jc w:val="left"/>
      </w:pPr>
      <w:r w:rsidRPr="009E4146">
        <w:rPr>
          <w:b/>
          <w:color w:val="0000FF"/>
        </w:rPr>
        <w:t xml:space="preserve"> </w:t>
      </w:r>
      <w:r w:rsidRPr="009E4146">
        <w:rPr>
          <w:b/>
          <w:color w:val="0000FF"/>
        </w:rPr>
        <w:tab/>
        <w:t xml:space="preserve">A. </w:t>
      </w:r>
      <w:r>
        <w:t>M nằm trong AB với AM = 2,5 cm.</w:t>
      </w:r>
      <w:r w:rsidRPr="009E4146">
        <w:rPr>
          <w:b/>
          <w:color w:val="0000FF"/>
        </w:rPr>
        <w:t xml:space="preserve"> </w:t>
      </w:r>
      <w:r>
        <w:tab/>
      </w:r>
      <w:r w:rsidRPr="009E4146">
        <w:rPr>
          <w:b/>
          <w:color w:val="0000FF"/>
        </w:rPr>
        <w:t xml:space="preserve">B. </w:t>
      </w:r>
      <w:r>
        <w:t xml:space="preserve">M nằm trong AB với AM = 5 cm. </w:t>
      </w:r>
    </w:p>
    <w:p w:rsidR="004625EB" w:rsidRDefault="004625EB" w:rsidP="009E4146">
      <w:pPr>
        <w:tabs>
          <w:tab w:val="left" w:pos="5024"/>
        </w:tabs>
        <w:spacing w:after="0" w:line="259" w:lineRule="auto"/>
        <w:ind w:left="0" w:right="63" w:firstLine="0"/>
        <w:jc w:val="left"/>
      </w:pPr>
      <w:r w:rsidRPr="009E4146">
        <w:rPr>
          <w:b/>
          <w:color w:val="0000FF"/>
        </w:rPr>
        <w:t xml:space="preserve"> </w:t>
      </w:r>
      <w:r w:rsidRPr="009E4146">
        <w:rPr>
          <w:b/>
          <w:color w:val="0000FF"/>
        </w:rPr>
        <w:tab/>
        <w:t xml:space="preserve">C. </w:t>
      </w:r>
      <w:r>
        <w:t>M nằm ngoài AB với AM = 2,5 cm.</w:t>
      </w:r>
      <w:r w:rsidRPr="009E4146">
        <w:rPr>
          <w:b/>
          <w:color w:val="0000FF"/>
        </w:rPr>
        <w:t xml:space="preserve"> </w:t>
      </w:r>
      <w:r>
        <w:tab/>
      </w:r>
      <w:r w:rsidRPr="009E4146">
        <w:rPr>
          <w:b/>
          <w:color w:val="0000FF"/>
        </w:rPr>
        <w:t xml:space="preserve">D. </w:t>
      </w:r>
      <w:r>
        <w:t xml:space="preserve">M nằm ngoài AB với AM = 5 cm. </w:t>
      </w:r>
    </w:p>
    <w:p w:rsidR="000C15FA" w:rsidRDefault="00700A2F">
      <w:pPr>
        <w:tabs>
          <w:tab w:val="center" w:pos="4321"/>
          <w:tab w:val="right" w:pos="10493"/>
        </w:tabs>
        <w:spacing w:after="97" w:line="264" w:lineRule="auto"/>
        <w:ind w:left="-15" w:right="-11" w:firstLine="0"/>
        <w:jc w:val="left"/>
      </w:pPr>
      <w:r>
        <w:rPr>
          <w:b/>
          <w:i/>
          <w:color w:val="FFFFFF"/>
          <w:sz w:val="20"/>
          <w:shd w:val="clear" w:color="auto" w:fill="0000FF"/>
        </w:rPr>
        <w:t>Tiến tới đề thi THPT QG</w:t>
      </w:r>
      <w:r>
        <w:rPr>
          <w:b/>
          <w:i/>
          <w:color w:val="FFFFFF"/>
          <w:sz w:val="20"/>
        </w:rPr>
        <w:t xml:space="preserve"> </w:t>
      </w:r>
      <w:r>
        <w:rPr>
          <w:b/>
          <w:i/>
          <w:color w:val="FFFFFF"/>
          <w:sz w:val="20"/>
        </w:rPr>
        <w:tab/>
      </w:r>
      <w:r>
        <w:rPr>
          <w:b/>
          <w:i/>
          <w:sz w:val="20"/>
        </w:rPr>
        <w:t xml:space="preserve"> </w:t>
      </w:r>
      <w:r>
        <w:rPr>
          <w:b/>
          <w:i/>
          <w:sz w:val="20"/>
        </w:rPr>
        <w:tab/>
        <w:t>https://www.facebook.com/hauuminhthuong</w:t>
      </w:r>
      <w:r>
        <w:rPr>
          <w:b/>
          <w:i/>
          <w:color w:val="FFFFFF"/>
          <w:sz w:val="20"/>
        </w:rPr>
        <w:t xml:space="preserve"> </w:t>
      </w:r>
    </w:p>
    <w:p w:rsidR="000C15FA" w:rsidRDefault="00700A2F">
      <w:pPr>
        <w:spacing w:after="0" w:line="387" w:lineRule="auto"/>
        <w:ind w:left="-5"/>
      </w:pPr>
      <w:r>
        <w:rPr>
          <w:b/>
          <w:i/>
          <w:color w:val="FF0000"/>
          <w:u w:val="double" w:color="FF0000"/>
        </w:rPr>
        <w:t>Câu 35:</w:t>
      </w:r>
      <w:r>
        <w:rPr>
          <w:rFonts w:ascii="Arial" w:eastAsia="Arial" w:hAnsi="Arial" w:cs="Arial"/>
          <w:b/>
          <w:i/>
          <w:color w:val="FF0000"/>
        </w:rPr>
        <w:t xml:space="preserve"> </w:t>
      </w:r>
      <w:r>
        <w:t xml:space="preserve">Nếu tại một điểm có 2 điện trường thành phần gây ra bởi 2 điện tích điểm. Hai cường độ điện trường thành phần cùng phương khi điểm đang xét nằm trên </w:t>
      </w:r>
    </w:p>
    <w:p w:rsidR="000C15FA" w:rsidRDefault="00700A2F">
      <w:pPr>
        <w:numPr>
          <w:ilvl w:val="0"/>
          <w:numId w:val="23"/>
        </w:numPr>
        <w:ind w:hanging="293"/>
      </w:pPr>
      <w:r>
        <w:t xml:space="preserve">đường nối hai điện tích. </w:t>
      </w:r>
      <w:r>
        <w:tab/>
        <w:t xml:space="preserve"> </w:t>
      </w:r>
    </w:p>
    <w:p w:rsidR="000C15FA" w:rsidRDefault="00700A2F">
      <w:pPr>
        <w:numPr>
          <w:ilvl w:val="0"/>
          <w:numId w:val="23"/>
        </w:numPr>
        <w:ind w:hanging="293"/>
      </w:pPr>
      <w:r>
        <w:t xml:space="preserve">đường trung trực của đoạn nối hai điện tích. </w:t>
      </w:r>
    </w:p>
    <w:p w:rsidR="000C15FA" w:rsidRDefault="00700A2F">
      <w:pPr>
        <w:numPr>
          <w:ilvl w:val="0"/>
          <w:numId w:val="23"/>
        </w:numPr>
        <w:ind w:hanging="293"/>
      </w:pPr>
      <w:r>
        <w:t xml:space="preserve">đường vuông góc với đoạn nối hai điện tích tại vị trí điện tích 1. </w:t>
      </w:r>
    </w:p>
    <w:p w:rsidR="000C15FA" w:rsidRDefault="00700A2F">
      <w:pPr>
        <w:numPr>
          <w:ilvl w:val="0"/>
          <w:numId w:val="23"/>
        </w:numPr>
        <w:ind w:hanging="293"/>
      </w:pPr>
      <w:r>
        <w:t xml:space="preserve">đường vuông góc với đoạn nối hai điện tích tại vị trí điện tích 2. </w:t>
      </w:r>
    </w:p>
    <w:p w:rsidR="000C15FA" w:rsidRDefault="00700A2F">
      <w:pPr>
        <w:spacing w:after="0" w:line="390" w:lineRule="auto"/>
        <w:ind w:left="-5"/>
      </w:pPr>
      <w:r>
        <w:rPr>
          <w:b/>
          <w:i/>
          <w:color w:val="FF0000"/>
          <w:u w:val="double" w:color="FF0000"/>
        </w:rPr>
        <w:t>Câu 36:</w:t>
      </w:r>
      <w:r>
        <w:rPr>
          <w:rFonts w:ascii="Arial" w:eastAsia="Arial" w:hAnsi="Arial" w:cs="Arial"/>
          <w:b/>
          <w:i/>
          <w:color w:val="FF0000"/>
        </w:rPr>
        <w:t xml:space="preserve"> </w:t>
      </w:r>
      <w:r>
        <w:t>Nếu tại một điểm có 2 điện trường gây bởi 2 điện tích điểm Q</w:t>
      </w:r>
      <w:r>
        <w:rPr>
          <w:vertAlign w:val="subscript"/>
        </w:rPr>
        <w:t>1</w:t>
      </w:r>
      <w:r>
        <w:t xml:space="preserve"> âm và Q</w:t>
      </w:r>
      <w:r>
        <w:rPr>
          <w:vertAlign w:val="subscript"/>
        </w:rPr>
        <w:t>2</w:t>
      </w:r>
      <w:r>
        <w:t xml:space="preserve"> dương thì hướng của cường độ điện trường tại điểm đó được xác định bằng </w:t>
      </w:r>
    </w:p>
    <w:p w:rsidR="000C15FA" w:rsidRDefault="00700A2F">
      <w:pPr>
        <w:numPr>
          <w:ilvl w:val="0"/>
          <w:numId w:val="24"/>
        </w:numPr>
        <w:ind w:hanging="293"/>
      </w:pPr>
      <w:r>
        <w:t xml:space="preserve">hướng của tổng 2 véc tơ cường độ điện trường điện trường thành phần. </w:t>
      </w:r>
    </w:p>
    <w:p w:rsidR="000C15FA" w:rsidRDefault="00700A2F">
      <w:pPr>
        <w:numPr>
          <w:ilvl w:val="0"/>
          <w:numId w:val="24"/>
        </w:numPr>
        <w:ind w:hanging="293"/>
      </w:pPr>
      <w:r>
        <w:t xml:space="preserve">hướng của véc tơ cường độ điện trường gây bởi điện tích dương. </w:t>
      </w:r>
    </w:p>
    <w:p w:rsidR="000C15FA" w:rsidRDefault="00700A2F">
      <w:pPr>
        <w:numPr>
          <w:ilvl w:val="0"/>
          <w:numId w:val="24"/>
        </w:numPr>
        <w:ind w:hanging="293"/>
      </w:pPr>
      <w:r>
        <w:t xml:space="preserve">hướng của véc tơ cường độ điện trường gây bởi điện tích âm. </w:t>
      </w:r>
    </w:p>
    <w:p w:rsidR="004625EB" w:rsidRDefault="00700A2F">
      <w:pPr>
        <w:numPr>
          <w:ilvl w:val="0"/>
          <w:numId w:val="24"/>
        </w:numPr>
        <w:spacing w:after="0" w:line="378" w:lineRule="auto"/>
        <w:ind w:hanging="293"/>
      </w:pPr>
      <w:r>
        <w:t xml:space="preserve">hướng của véc tơ cường độ điện trường gây bởi điện tích ở gần điểm đang xét hơn. </w:t>
      </w:r>
    </w:p>
    <w:p w:rsidR="000C15FA" w:rsidRDefault="00700A2F">
      <w:pPr>
        <w:spacing w:after="0" w:line="381" w:lineRule="auto"/>
        <w:ind w:left="-5"/>
      </w:pPr>
      <w:r>
        <w:rPr>
          <w:b/>
          <w:i/>
          <w:color w:val="FF0000"/>
          <w:u w:val="double" w:color="FF0000"/>
        </w:rPr>
        <w:t>Câu 38:</w:t>
      </w:r>
      <w:r>
        <w:rPr>
          <w:rFonts w:ascii="Arial" w:eastAsia="Arial" w:hAnsi="Arial" w:cs="Arial"/>
          <w:b/>
          <w:i/>
          <w:color w:val="FF0000"/>
        </w:rPr>
        <w:t xml:space="preserve"> </w:t>
      </w:r>
      <w:r>
        <w:t>Một hạt bụi khối lượng 3,6.10</w:t>
      </w:r>
      <w:r>
        <w:rPr>
          <w:vertAlign w:val="superscript"/>
        </w:rPr>
        <w:t>-15</w:t>
      </w:r>
      <w:r>
        <w:t xml:space="preserve"> kg, mang điện tích 4,8.10</w:t>
      </w:r>
      <w:r>
        <w:rPr>
          <w:vertAlign w:val="superscript"/>
        </w:rPr>
        <w:t>-18</w:t>
      </w:r>
      <w:r>
        <w:t xml:space="preserve"> C nằm cân bằng trong khoảng giữa hai tấm kim loại phẳng tích điện trái dấu và đặt song song nằm ngang. Tính cường độ điện trường giữa hai tấm kim loại. Lấy g = 10 m/s</w:t>
      </w:r>
      <w:r>
        <w:rPr>
          <w:vertAlign w:val="superscript"/>
        </w:rPr>
        <w:t>2</w:t>
      </w:r>
      <w:r>
        <w:t xml:space="preserve">.  </w:t>
      </w:r>
    </w:p>
    <w:p w:rsidR="000C15FA" w:rsidRDefault="00700A2F">
      <w:pPr>
        <w:tabs>
          <w:tab w:val="center" w:pos="943"/>
          <w:tab w:val="center" w:pos="3369"/>
          <w:tab w:val="center" w:pos="5989"/>
          <w:tab w:val="center" w:pos="8599"/>
        </w:tabs>
        <w:ind w:left="-15" w:firstLine="0"/>
        <w:jc w:val="left"/>
      </w:pPr>
      <w:r>
        <w:rPr>
          <w:b/>
          <w:color w:val="0000FF"/>
        </w:rPr>
        <w:t xml:space="preserve"> </w:t>
      </w:r>
      <w:r>
        <w:rPr>
          <w:b/>
          <w:color w:val="0000FF"/>
        </w:rPr>
        <w:tab/>
        <w:t xml:space="preserve">A. </w:t>
      </w:r>
      <w:r>
        <w:t xml:space="preserve">1000 V/m. </w:t>
      </w:r>
      <w:r>
        <w:rPr>
          <w:b/>
          <w:color w:val="0000FF"/>
        </w:rPr>
        <w:t xml:space="preserve"> </w:t>
      </w:r>
      <w:r>
        <w:rPr>
          <w:b/>
          <w:color w:val="0000FF"/>
        </w:rPr>
        <w:tab/>
        <w:t xml:space="preserve">B. </w:t>
      </w:r>
      <w:r>
        <w:t xml:space="preserve">75 V/m. </w:t>
      </w:r>
      <w:r>
        <w:rPr>
          <w:b/>
          <w:color w:val="0000FF"/>
        </w:rPr>
        <w:t xml:space="preserve"> </w:t>
      </w:r>
      <w:r>
        <w:rPr>
          <w:b/>
          <w:color w:val="0000FF"/>
        </w:rPr>
        <w:tab/>
        <w:t xml:space="preserve">C. </w:t>
      </w:r>
      <w:r>
        <w:t xml:space="preserve">750 V/m. </w:t>
      </w:r>
      <w:r>
        <w:rPr>
          <w:b/>
          <w:color w:val="0000FF"/>
        </w:rPr>
        <w:t xml:space="preserve"> </w:t>
      </w:r>
      <w:r>
        <w:rPr>
          <w:b/>
          <w:color w:val="0000FF"/>
        </w:rPr>
        <w:tab/>
        <w:t xml:space="preserve">D. </w:t>
      </w:r>
      <w:r>
        <w:t xml:space="preserve">7500 V/m.  </w:t>
      </w:r>
    </w:p>
    <w:p w:rsidR="000C15FA" w:rsidRDefault="00700A2F">
      <w:pPr>
        <w:spacing w:after="0" w:line="416" w:lineRule="auto"/>
        <w:ind w:left="-5"/>
      </w:pPr>
      <w:r>
        <w:rPr>
          <w:b/>
          <w:i/>
          <w:color w:val="FF0000"/>
          <w:u w:val="double" w:color="FF0000"/>
        </w:rPr>
        <w:t>Câu 39:</w:t>
      </w:r>
      <w:r>
        <w:rPr>
          <w:rFonts w:ascii="Arial" w:eastAsia="Arial" w:hAnsi="Arial" w:cs="Arial"/>
          <w:b/>
          <w:i/>
          <w:color w:val="FF0000"/>
        </w:rPr>
        <w:t xml:space="preserve"> </w:t>
      </w:r>
      <w:r>
        <w:t>Quả cầu nhỏ khối lượng m = 25 g, mang điện tích q = 2,5.10</w:t>
      </w:r>
      <w:r>
        <w:rPr>
          <w:vertAlign w:val="superscript"/>
        </w:rPr>
        <w:t>-7</w:t>
      </w:r>
      <w:r>
        <w:t xml:space="preserve"> C được treo bởi một sợi dây không dãn, khối lượng không đáng kể và đặt vào trong một điện trường đều với cường độ điện trường </w:t>
      </w:r>
      <w:r>
        <w:rPr>
          <w:rFonts w:ascii="Cambria Math" w:eastAsia="Cambria Math" w:hAnsi="Cambria Math" w:cs="Cambria Math"/>
        </w:rPr>
        <w:t xml:space="preserve">𝐸⃗ </w:t>
      </w:r>
      <w:r>
        <w:t xml:space="preserve"> có phương nằm ngang và có độ lớn E = 10</w:t>
      </w:r>
      <w:r>
        <w:rPr>
          <w:vertAlign w:val="superscript"/>
        </w:rPr>
        <w:t>6</w:t>
      </w:r>
      <w:r>
        <w:t xml:space="preserve"> V/m. Lấy g = 10 m/s</w:t>
      </w:r>
      <w:r>
        <w:rPr>
          <w:vertAlign w:val="superscript"/>
        </w:rPr>
        <w:t>2</w:t>
      </w:r>
      <w:r>
        <w:t xml:space="preserve">. Góc lệch của dây treo so với phương thẳng đứng là </w:t>
      </w:r>
    </w:p>
    <w:p w:rsidR="000C15FA" w:rsidRDefault="00700A2F">
      <w:pPr>
        <w:tabs>
          <w:tab w:val="center" w:pos="621"/>
          <w:tab w:val="center" w:pos="3167"/>
          <w:tab w:val="center" w:pos="5727"/>
          <w:tab w:val="center" w:pos="8276"/>
        </w:tabs>
        <w:spacing w:after="172"/>
        <w:ind w:left="-15" w:firstLine="0"/>
        <w:jc w:val="left"/>
      </w:pPr>
      <w:r>
        <w:rPr>
          <w:b/>
          <w:color w:val="0000FF"/>
        </w:rPr>
        <w:t xml:space="preserve"> </w:t>
      </w:r>
      <w:r>
        <w:rPr>
          <w:b/>
          <w:color w:val="0000FF"/>
        </w:rPr>
        <w:tab/>
        <w:t xml:space="preserve">A. </w:t>
      </w:r>
      <w:r>
        <w:t>30</w:t>
      </w:r>
      <w:r>
        <w:rPr>
          <w:vertAlign w:val="superscript"/>
        </w:rPr>
        <w:t>0</w:t>
      </w:r>
      <w:r>
        <w:t xml:space="preserve">. </w:t>
      </w:r>
      <w:r>
        <w:rPr>
          <w:b/>
          <w:color w:val="0000FF"/>
        </w:rPr>
        <w:t xml:space="preserve"> </w:t>
      </w:r>
      <w:r>
        <w:rPr>
          <w:b/>
          <w:color w:val="0000FF"/>
        </w:rPr>
        <w:tab/>
        <w:t xml:space="preserve">B. </w:t>
      </w:r>
      <w:r>
        <w:t>45</w:t>
      </w:r>
      <w:r>
        <w:rPr>
          <w:vertAlign w:val="superscript"/>
        </w:rPr>
        <w:t>0</w:t>
      </w:r>
      <w:r>
        <w:t>.</w:t>
      </w:r>
      <w:r>
        <w:rPr>
          <w:b/>
          <w:color w:val="0000FF"/>
        </w:rPr>
        <w:t xml:space="preserve"> </w:t>
      </w:r>
      <w:r>
        <w:rPr>
          <w:b/>
          <w:color w:val="0000FF"/>
        </w:rPr>
        <w:tab/>
        <w:t xml:space="preserve">C. </w:t>
      </w:r>
      <w:r>
        <w:t>60</w:t>
      </w:r>
      <w:r>
        <w:rPr>
          <w:vertAlign w:val="superscript"/>
        </w:rPr>
        <w:t>0</w:t>
      </w:r>
      <w:r>
        <w:t>.</w:t>
      </w:r>
      <w:r>
        <w:rPr>
          <w:b/>
          <w:color w:val="0000FF"/>
        </w:rPr>
        <w:t xml:space="preserve"> </w:t>
      </w:r>
      <w:r>
        <w:rPr>
          <w:b/>
          <w:color w:val="0000FF"/>
        </w:rPr>
        <w:tab/>
        <w:t xml:space="preserve">D. </w:t>
      </w:r>
      <w:r>
        <w:t>75</w:t>
      </w:r>
      <w:r>
        <w:rPr>
          <w:vertAlign w:val="superscript"/>
        </w:rPr>
        <w:t>0</w:t>
      </w:r>
      <w:r>
        <w:t xml:space="preserve">. </w:t>
      </w:r>
    </w:p>
    <w:p w:rsidR="000C15FA" w:rsidRDefault="00700A2F">
      <w:pPr>
        <w:ind w:left="-5"/>
      </w:pPr>
      <w:r>
        <w:rPr>
          <w:b/>
          <w:i/>
          <w:color w:val="FF0000"/>
          <w:u w:val="double" w:color="FF0000"/>
        </w:rPr>
        <w:t>Câu 40:</w:t>
      </w:r>
      <w:r>
        <w:rPr>
          <w:rFonts w:ascii="Arial" w:eastAsia="Arial" w:hAnsi="Arial" w:cs="Arial"/>
          <w:b/>
          <w:i/>
          <w:color w:val="FF0000"/>
        </w:rPr>
        <w:t xml:space="preserve"> </w:t>
      </w:r>
      <w:r>
        <w:t xml:space="preserve">Cho một hình thoi tâm O, cường độ điện trường tại O triệt tiêu khi tại bốn đỉnh của hình thoi đặt </w:t>
      </w:r>
    </w:p>
    <w:p w:rsidR="000C15FA" w:rsidRDefault="00700A2F">
      <w:pPr>
        <w:numPr>
          <w:ilvl w:val="0"/>
          <w:numId w:val="25"/>
        </w:numPr>
        <w:ind w:hanging="293"/>
      </w:pPr>
      <w:r>
        <w:t xml:space="preserve">các điện tích cùng độ lớn. </w:t>
      </w:r>
    </w:p>
    <w:p w:rsidR="000C15FA" w:rsidRDefault="00700A2F">
      <w:pPr>
        <w:numPr>
          <w:ilvl w:val="0"/>
          <w:numId w:val="25"/>
        </w:numPr>
        <w:ind w:hanging="293"/>
      </w:pPr>
      <w:r>
        <w:t xml:space="preserve">các điện tích ở các đỉnh kề nhau khác dấu nhau. </w:t>
      </w:r>
    </w:p>
    <w:p w:rsidR="000C15FA" w:rsidRDefault="00700A2F">
      <w:pPr>
        <w:numPr>
          <w:ilvl w:val="0"/>
          <w:numId w:val="25"/>
        </w:numPr>
        <w:ind w:hanging="293"/>
      </w:pPr>
      <w:r>
        <w:t xml:space="preserve">các điện tích ở các đỉnh đối diện nhau cùng dấu và cùng độ lớn. </w:t>
      </w:r>
    </w:p>
    <w:p w:rsidR="000C15FA" w:rsidRDefault="00700A2F">
      <w:pPr>
        <w:numPr>
          <w:ilvl w:val="0"/>
          <w:numId w:val="25"/>
        </w:numPr>
        <w:spacing w:after="113"/>
        <w:ind w:hanging="293"/>
      </w:pPr>
      <w:r>
        <w:t xml:space="preserve">các điện tích cùng dấu. </w:t>
      </w:r>
    </w:p>
    <w:p w:rsidR="000C15FA" w:rsidRDefault="00700A2F">
      <w:pPr>
        <w:spacing w:after="124" w:line="259" w:lineRule="auto"/>
        <w:ind w:left="0" w:firstLine="0"/>
        <w:jc w:val="left"/>
      </w:pPr>
      <w:r>
        <w:t xml:space="preserve"> </w:t>
      </w:r>
    </w:p>
    <w:p w:rsidR="000C15FA" w:rsidRDefault="00700A2F">
      <w:pPr>
        <w:pStyle w:val="u2"/>
        <w:ind w:left="-5" w:right="0"/>
      </w:pPr>
      <w:r>
        <w:lastRenderedPageBreak/>
        <w:t xml:space="preserve">Bài 4: Công của lực điện </w:t>
      </w:r>
    </w:p>
    <w:p w:rsidR="000C15FA" w:rsidRDefault="00700A2F">
      <w:pPr>
        <w:spacing w:after="169"/>
        <w:ind w:left="-5"/>
      </w:pPr>
      <w:r>
        <w:rPr>
          <w:b/>
          <w:i/>
          <w:color w:val="FF0000"/>
          <w:u w:val="double" w:color="FF0000"/>
        </w:rPr>
        <w:t>Câu 1:</w:t>
      </w:r>
      <w:r>
        <w:rPr>
          <w:rFonts w:ascii="Arial" w:eastAsia="Arial" w:hAnsi="Arial" w:cs="Arial"/>
          <w:b/>
          <w:i/>
          <w:color w:val="FF0000"/>
        </w:rPr>
        <w:t xml:space="preserve"> </w:t>
      </w:r>
      <w:r>
        <w:t xml:space="preserve">Công của lực điện đường được xác định bằng công thức: </w:t>
      </w:r>
    </w:p>
    <w:p w:rsidR="000C15FA" w:rsidRDefault="00700A2F">
      <w:pPr>
        <w:tabs>
          <w:tab w:val="center" w:pos="837"/>
          <w:tab w:val="center" w:pos="3317"/>
          <w:tab w:val="center" w:pos="5883"/>
          <w:tab w:val="center" w:pos="8270"/>
          <w:tab w:val="center" w:pos="8877"/>
        </w:tabs>
        <w:spacing w:after="199"/>
        <w:ind w:left="-15" w:firstLine="0"/>
        <w:jc w:val="left"/>
      </w:pPr>
      <w:r>
        <w:rPr>
          <w:b/>
          <w:color w:val="0000FF"/>
        </w:rPr>
        <w:t xml:space="preserve"> </w:t>
      </w:r>
      <w:r>
        <w:rPr>
          <w:b/>
          <w:color w:val="0000FF"/>
        </w:rPr>
        <w:tab/>
        <w:t xml:space="preserve">A. </w:t>
      </w:r>
      <w:r>
        <w:t>A = qEd</w:t>
      </w:r>
      <w:r>
        <w:rPr>
          <w:b/>
          <w:color w:val="0000FF"/>
        </w:rPr>
        <w:t xml:space="preserve"> </w:t>
      </w:r>
      <w:r>
        <w:rPr>
          <w:b/>
          <w:color w:val="0000FF"/>
        </w:rPr>
        <w:tab/>
        <w:t xml:space="preserve">B. </w:t>
      </w:r>
      <w:r>
        <w:t>A = UI</w:t>
      </w:r>
      <w:r>
        <w:rPr>
          <w:b/>
          <w:color w:val="0000FF"/>
        </w:rPr>
        <w:t xml:space="preserve"> </w:t>
      </w:r>
      <w:r>
        <w:rPr>
          <w:b/>
          <w:color w:val="0000FF"/>
        </w:rPr>
        <w:tab/>
        <w:t xml:space="preserve">C. </w:t>
      </w:r>
      <w:r>
        <w:t>A = qE</w:t>
      </w:r>
      <w:r>
        <w:rPr>
          <w:b/>
          <w:color w:val="0000FF"/>
        </w:rPr>
        <w:t xml:space="preserve"> </w:t>
      </w:r>
      <w:r>
        <w:rPr>
          <w:b/>
          <w:color w:val="0000FF"/>
        </w:rPr>
        <w:tab/>
        <w:t xml:space="preserve">D. </w:t>
      </w:r>
      <w:r>
        <w:t xml:space="preserve">A = </w:t>
      </w:r>
      <w:r>
        <w:tab/>
        <w:t xml:space="preserve"> </w:t>
      </w:r>
    </w:p>
    <w:p w:rsidR="000C15FA" w:rsidRDefault="00700A2F">
      <w:pPr>
        <w:ind w:left="-5"/>
      </w:pPr>
      <w:r>
        <w:rPr>
          <w:b/>
          <w:i/>
          <w:color w:val="FF0000"/>
          <w:u w:val="double" w:color="FF0000"/>
        </w:rPr>
        <w:t>Câu 2:</w:t>
      </w:r>
      <w:r>
        <w:rPr>
          <w:rFonts w:ascii="Arial" w:eastAsia="Arial" w:hAnsi="Arial" w:cs="Arial"/>
          <w:b/>
          <w:i/>
          <w:color w:val="FF0000"/>
        </w:rPr>
        <w:t xml:space="preserve"> </w:t>
      </w:r>
      <w:r>
        <w:t xml:space="preserve">Công của lực điện </w:t>
      </w:r>
      <w:r>
        <w:rPr>
          <w:b/>
          <w:i/>
        </w:rPr>
        <w:t>không phụ thuộc</w:t>
      </w:r>
      <w:r>
        <w:t xml:space="preserve"> vào </w:t>
      </w:r>
    </w:p>
    <w:p w:rsidR="000C15FA" w:rsidRDefault="00700A2F">
      <w:pPr>
        <w:tabs>
          <w:tab w:val="center" w:pos="2274"/>
          <w:tab w:val="center" w:pos="6795"/>
        </w:tabs>
        <w:ind w:left="-15" w:firstLine="0"/>
        <w:jc w:val="left"/>
      </w:pPr>
      <w:r>
        <w:rPr>
          <w:b/>
          <w:color w:val="0000FF"/>
        </w:rPr>
        <w:t xml:space="preserve"> </w:t>
      </w:r>
      <w:r>
        <w:rPr>
          <w:b/>
          <w:color w:val="0000FF"/>
        </w:rPr>
        <w:tab/>
        <w:t xml:space="preserve">A. </w:t>
      </w:r>
      <w:r>
        <w:t>vị trí điểm đầu và điểm cuối đường đi.</w:t>
      </w:r>
      <w:r>
        <w:rPr>
          <w:b/>
          <w:color w:val="0000FF"/>
        </w:rPr>
        <w:t xml:space="preserve"> </w:t>
      </w:r>
      <w:r>
        <w:rPr>
          <w:b/>
          <w:color w:val="0000FF"/>
        </w:rPr>
        <w:tab/>
        <w:t xml:space="preserve">B. </w:t>
      </w:r>
      <w:r>
        <w:t xml:space="preserve">cường độ của điện trường. </w:t>
      </w:r>
    </w:p>
    <w:p w:rsidR="000C15FA" w:rsidRDefault="00700A2F">
      <w:pPr>
        <w:tabs>
          <w:tab w:val="center" w:pos="1595"/>
          <w:tab w:val="center" w:pos="7055"/>
        </w:tabs>
        <w:ind w:left="-15" w:firstLine="0"/>
        <w:jc w:val="left"/>
      </w:pPr>
      <w:r>
        <w:rPr>
          <w:b/>
          <w:color w:val="0000FF"/>
        </w:rPr>
        <w:t xml:space="preserve"> </w:t>
      </w:r>
      <w:r>
        <w:rPr>
          <w:b/>
          <w:color w:val="0000FF"/>
        </w:rPr>
        <w:tab/>
        <w:t xml:space="preserve">C. </w:t>
      </w:r>
      <w:r>
        <w:t>hình dạng của đường đi.</w:t>
      </w:r>
      <w:r>
        <w:rPr>
          <w:b/>
          <w:color w:val="0000FF"/>
        </w:rPr>
        <w:t xml:space="preserve"> </w:t>
      </w:r>
      <w:r>
        <w:rPr>
          <w:b/>
          <w:color w:val="0000FF"/>
        </w:rPr>
        <w:tab/>
        <w:t xml:space="preserve">D. </w:t>
      </w:r>
      <w:r>
        <w:t xml:space="preserve">độ lớn điện tích bị dịch chuyển. </w:t>
      </w:r>
    </w:p>
    <w:p w:rsidR="000C15FA" w:rsidRDefault="00700A2F">
      <w:pPr>
        <w:spacing w:after="220"/>
        <w:ind w:left="-5"/>
      </w:pPr>
      <w:r>
        <w:rPr>
          <w:b/>
          <w:i/>
          <w:color w:val="FF0000"/>
          <w:u w:val="double" w:color="FF0000"/>
        </w:rPr>
        <w:t>Câu 3:</w:t>
      </w:r>
      <w:r>
        <w:rPr>
          <w:rFonts w:ascii="Arial" w:eastAsia="Arial" w:hAnsi="Arial" w:cs="Arial"/>
          <w:b/>
          <w:i/>
          <w:color w:val="FF0000"/>
        </w:rPr>
        <w:t xml:space="preserve"> </w:t>
      </w:r>
      <w:r>
        <w:t xml:space="preserve">Điện trường và công của lực điện trường có đơn vị lần lượt là  </w:t>
      </w:r>
    </w:p>
    <w:p w:rsidR="000C15FA" w:rsidRDefault="00700A2F">
      <w:pPr>
        <w:tabs>
          <w:tab w:val="center" w:pos="3366"/>
          <w:tab w:val="center" w:pos="5860"/>
          <w:tab w:val="center" w:pos="8348"/>
        </w:tabs>
        <w:ind w:left="-15" w:firstLine="0"/>
        <w:jc w:val="left"/>
      </w:pPr>
      <w:r>
        <w:t xml:space="preserve"> </w:t>
      </w:r>
      <w:r>
        <w:rPr>
          <w:b/>
          <w:color w:val="0000FF"/>
        </w:rPr>
        <w:t xml:space="preserve"> A. </w:t>
      </w:r>
      <w:r>
        <w:t xml:space="preserve">V; J  </w:t>
      </w:r>
      <w:r>
        <w:tab/>
      </w:r>
      <w:r>
        <w:rPr>
          <w:b/>
          <w:color w:val="0000FF"/>
        </w:rPr>
        <w:t xml:space="preserve">B. </w:t>
      </w:r>
      <w:r>
        <w:t xml:space="preserve">V/m; W  </w:t>
      </w:r>
      <w:r>
        <w:rPr>
          <w:b/>
          <w:color w:val="0000FF"/>
        </w:rPr>
        <w:t xml:space="preserve"> </w:t>
      </w:r>
      <w:r>
        <w:rPr>
          <w:b/>
          <w:color w:val="0000FF"/>
        </w:rPr>
        <w:tab/>
        <w:t xml:space="preserve">C. </w:t>
      </w:r>
      <w:r>
        <w:t xml:space="preserve">V/m; J </w:t>
      </w:r>
      <w:r>
        <w:rPr>
          <w:b/>
          <w:color w:val="0000FF"/>
        </w:rPr>
        <w:t xml:space="preserve"> </w:t>
      </w:r>
      <w:r>
        <w:rPr>
          <w:b/>
          <w:color w:val="0000FF"/>
        </w:rPr>
        <w:tab/>
        <w:t xml:space="preserve">D. </w:t>
      </w:r>
      <w:r>
        <w:t xml:space="preserve">V; W  </w:t>
      </w:r>
    </w:p>
    <w:p w:rsidR="000C15FA" w:rsidRDefault="00700A2F">
      <w:pPr>
        <w:ind w:left="-5"/>
      </w:pPr>
      <w:r>
        <w:rPr>
          <w:b/>
          <w:i/>
          <w:color w:val="FF0000"/>
          <w:u w:val="double" w:color="FF0000"/>
        </w:rPr>
        <w:t>Câu 4:</w:t>
      </w:r>
      <w:r>
        <w:rPr>
          <w:rFonts w:ascii="Arial" w:eastAsia="Arial" w:hAnsi="Arial" w:cs="Arial"/>
          <w:b/>
          <w:i/>
          <w:color w:val="FF0000"/>
        </w:rPr>
        <w:t xml:space="preserve"> </w:t>
      </w:r>
      <w:r>
        <w:t xml:space="preserve">Công của lực điện tác dụng lên điện tích điểm q khi di chuyển từ điểm M đến điểm N trong điện trường </w:t>
      </w:r>
    </w:p>
    <w:p w:rsidR="000C15FA" w:rsidRDefault="00700A2F">
      <w:pPr>
        <w:tabs>
          <w:tab w:val="center" w:pos="2247"/>
          <w:tab w:val="center" w:pos="6980"/>
        </w:tabs>
        <w:ind w:left="-15" w:firstLine="0"/>
        <w:jc w:val="left"/>
      </w:pPr>
      <w:r>
        <w:rPr>
          <w:b/>
          <w:color w:val="0000FF"/>
        </w:rPr>
        <w:t xml:space="preserve"> </w:t>
      </w:r>
      <w:r>
        <w:rPr>
          <w:b/>
          <w:color w:val="0000FF"/>
        </w:rPr>
        <w:tab/>
        <w:t xml:space="preserve">A. </w:t>
      </w:r>
      <w:r>
        <w:t>tỉ lệ thuận với chiều dài đường đi MN</w:t>
      </w:r>
      <w:r>
        <w:rPr>
          <w:b/>
          <w:color w:val="0000FF"/>
        </w:rPr>
        <w:t xml:space="preserve"> </w:t>
      </w:r>
      <w:r>
        <w:rPr>
          <w:b/>
          <w:color w:val="0000FF"/>
        </w:rPr>
        <w:tab/>
        <w:t xml:space="preserve">B. </w:t>
      </w:r>
      <w:r>
        <w:t xml:space="preserve">tỉ lệ thuận với độ lớn điện tích </w:t>
      </w:r>
    </w:p>
    <w:p w:rsidR="000C15FA" w:rsidRDefault="00700A2F">
      <w:pPr>
        <w:tabs>
          <w:tab w:val="center" w:pos="2053"/>
          <w:tab w:val="center" w:pos="7142"/>
        </w:tabs>
        <w:ind w:left="-15" w:firstLine="0"/>
        <w:jc w:val="left"/>
      </w:pPr>
      <w:r>
        <w:rPr>
          <w:b/>
          <w:color w:val="0000FF"/>
        </w:rPr>
        <w:t xml:space="preserve"> </w:t>
      </w:r>
      <w:r>
        <w:rPr>
          <w:b/>
          <w:color w:val="0000FF"/>
        </w:rPr>
        <w:tab/>
        <w:t xml:space="preserve">C. </w:t>
      </w:r>
      <w:r>
        <w:t>tỉ lệ thuận với thời gian di chuyển</w:t>
      </w:r>
      <w:r>
        <w:rPr>
          <w:b/>
          <w:color w:val="0000FF"/>
        </w:rPr>
        <w:t xml:space="preserve"> </w:t>
      </w:r>
      <w:r>
        <w:rPr>
          <w:b/>
          <w:color w:val="0000FF"/>
        </w:rPr>
        <w:tab/>
        <w:t xml:space="preserve">D. </w:t>
      </w:r>
      <w:r>
        <w:t xml:space="preserve">tỉ lệ thuận với tốc độ dịch chuyển </w:t>
      </w:r>
    </w:p>
    <w:p w:rsidR="000C15FA" w:rsidRDefault="00700A2F">
      <w:pPr>
        <w:ind w:left="-5"/>
      </w:pPr>
      <w:r>
        <w:rPr>
          <w:b/>
          <w:i/>
          <w:color w:val="FF0000"/>
          <w:u w:val="double" w:color="FF0000"/>
        </w:rPr>
        <w:t>Câu 5:</w:t>
      </w:r>
      <w:r>
        <w:rPr>
          <w:rFonts w:ascii="Arial" w:eastAsia="Arial" w:hAnsi="Arial" w:cs="Arial"/>
          <w:b/>
          <w:i/>
          <w:color w:val="FF0000"/>
        </w:rPr>
        <w:t xml:space="preserve"> </w:t>
      </w:r>
      <w:r>
        <w:t xml:space="preserve">Chọn câu </w:t>
      </w:r>
      <w:r>
        <w:rPr>
          <w:b/>
          <w:i/>
        </w:rPr>
        <w:t>sai.</w:t>
      </w:r>
      <w:r>
        <w:t xml:space="preserve"> Công của lực điện trường làm dịch chuyển điện tích </w:t>
      </w:r>
    </w:p>
    <w:p w:rsidR="000C15FA" w:rsidRDefault="00700A2F">
      <w:pPr>
        <w:tabs>
          <w:tab w:val="center" w:pos="2107"/>
          <w:tab w:val="center" w:pos="6827"/>
          <w:tab w:val="center" w:pos="8642"/>
        </w:tabs>
        <w:ind w:left="-15" w:firstLine="0"/>
        <w:jc w:val="left"/>
      </w:pPr>
      <w:r>
        <w:rPr>
          <w:b/>
          <w:color w:val="0000FF"/>
        </w:rPr>
        <w:t xml:space="preserve"> </w:t>
      </w:r>
      <w:r>
        <w:rPr>
          <w:b/>
          <w:color w:val="0000FF"/>
        </w:rPr>
        <w:tab/>
        <w:t xml:space="preserve">A. </w:t>
      </w:r>
      <w:r>
        <w:t xml:space="preserve">phụ thuộc vào hình dạng đường đi. </w:t>
      </w:r>
      <w:r>
        <w:rPr>
          <w:b/>
          <w:color w:val="0000FF"/>
        </w:rPr>
        <w:t xml:space="preserve"> </w:t>
      </w:r>
      <w:r>
        <w:rPr>
          <w:b/>
          <w:color w:val="0000FF"/>
        </w:rPr>
        <w:tab/>
        <w:t xml:space="preserve">B. </w:t>
      </w:r>
      <w:r>
        <w:t xml:space="preserve">phụ thuộc vào điện trường. </w:t>
      </w:r>
      <w:r>
        <w:tab/>
        <w:t xml:space="preserve"> </w:t>
      </w:r>
    </w:p>
    <w:p w:rsidR="000C15FA" w:rsidRDefault="00700A2F">
      <w:pPr>
        <w:tabs>
          <w:tab w:val="center" w:pos="2199"/>
          <w:tab w:val="center" w:pos="7831"/>
        </w:tabs>
        <w:ind w:left="-15" w:firstLine="0"/>
        <w:jc w:val="left"/>
      </w:pPr>
      <w:r>
        <w:rPr>
          <w:b/>
          <w:color w:val="0000FF"/>
        </w:rPr>
        <w:t xml:space="preserve"> </w:t>
      </w:r>
      <w:r>
        <w:rPr>
          <w:b/>
          <w:color w:val="0000FF"/>
        </w:rPr>
        <w:tab/>
        <w:t xml:space="preserve">C. </w:t>
      </w:r>
      <w:r>
        <w:t xml:space="preserve">phụ thuộc vào điện tích dịch chuyển. </w:t>
      </w:r>
      <w:r>
        <w:rPr>
          <w:b/>
          <w:color w:val="0000FF"/>
        </w:rPr>
        <w:t xml:space="preserve"> </w:t>
      </w:r>
      <w:r>
        <w:rPr>
          <w:b/>
          <w:color w:val="0000FF"/>
        </w:rPr>
        <w:tab/>
        <w:t xml:space="preserve">D. </w:t>
      </w:r>
      <w:r>
        <w:t xml:space="preserve">phụ thuộc vào hiệu điện thế ở hai đầu đường đi. </w:t>
      </w:r>
    </w:p>
    <w:p w:rsidR="000C15FA" w:rsidRDefault="00700A2F">
      <w:pPr>
        <w:spacing w:after="17" w:line="367" w:lineRule="auto"/>
        <w:ind w:left="-5" w:right="1663"/>
      </w:pPr>
      <w:r>
        <w:rPr>
          <w:b/>
          <w:i/>
          <w:color w:val="FF0000"/>
          <w:u w:val="double" w:color="FF0000"/>
        </w:rPr>
        <w:t>Câu 6:</w:t>
      </w:r>
      <w:r>
        <w:rPr>
          <w:rFonts w:ascii="Arial" w:eastAsia="Arial" w:hAnsi="Arial" w:cs="Arial"/>
          <w:b/>
          <w:i/>
          <w:color w:val="FF0000"/>
        </w:rPr>
        <w:t xml:space="preserve"> </w:t>
      </w:r>
      <w:r>
        <w:t xml:space="preserve">Công của lực điện trường tác dụng lên một điện tích chuyển động từ M đến N sẽ  </w:t>
      </w:r>
      <w:r>
        <w:rPr>
          <w:b/>
          <w:color w:val="0000FF"/>
        </w:rPr>
        <w:t xml:space="preserve"> </w:t>
      </w:r>
      <w:r>
        <w:rPr>
          <w:b/>
          <w:color w:val="0000FF"/>
        </w:rPr>
        <w:tab/>
        <w:t xml:space="preserve">A. </w:t>
      </w:r>
      <w:r>
        <w:t xml:space="preserve">chỉ phụ thuộc vào vị trí điểm M không phụ thuộc vào vị trí điểm N.  </w:t>
      </w:r>
    </w:p>
    <w:p w:rsidR="000C15FA" w:rsidRDefault="00700A2F">
      <w:pPr>
        <w:numPr>
          <w:ilvl w:val="0"/>
          <w:numId w:val="26"/>
        </w:numPr>
        <w:ind w:hanging="293"/>
      </w:pPr>
      <w:r>
        <w:t xml:space="preserve">phụ thuộc vào hình dạng của đường đi MN.  </w:t>
      </w:r>
    </w:p>
    <w:p w:rsidR="000C15FA" w:rsidRDefault="00700A2F">
      <w:pPr>
        <w:numPr>
          <w:ilvl w:val="0"/>
          <w:numId w:val="26"/>
        </w:numPr>
        <w:ind w:hanging="293"/>
      </w:pPr>
      <w:r>
        <w:t xml:space="preserve">phụ thuộc vị trí các điểm M và N chứ không phụ thuộc vào đoạn MN dài hay ngắn.  </w:t>
      </w:r>
    </w:p>
    <w:p w:rsidR="000C15FA" w:rsidRDefault="00700A2F">
      <w:pPr>
        <w:numPr>
          <w:ilvl w:val="0"/>
          <w:numId w:val="26"/>
        </w:numPr>
        <w:ind w:hanging="293"/>
      </w:pPr>
      <w:r>
        <w:t xml:space="preserve">càng lớn khi đoạn đường MN càng dài.  </w:t>
      </w:r>
    </w:p>
    <w:p w:rsidR="000C15FA" w:rsidRDefault="00700A2F">
      <w:pPr>
        <w:ind w:left="-5"/>
      </w:pPr>
      <w:r>
        <w:rPr>
          <w:b/>
          <w:i/>
          <w:color w:val="FF0000"/>
          <w:u w:val="double" w:color="FF0000"/>
        </w:rPr>
        <w:t>Câu 7:</w:t>
      </w:r>
      <w:r>
        <w:rPr>
          <w:rFonts w:ascii="Arial" w:eastAsia="Arial" w:hAnsi="Arial" w:cs="Arial"/>
          <w:b/>
          <w:i/>
          <w:color w:val="FF0000"/>
        </w:rPr>
        <w:t xml:space="preserve"> </w:t>
      </w:r>
      <w:r>
        <w:t>Thế năng của một điện tích điểm q tại điểm M trong điện trường (W</w:t>
      </w:r>
      <w:r>
        <w:rPr>
          <w:vertAlign w:val="subscript"/>
        </w:rPr>
        <w:t>M</w:t>
      </w:r>
      <w:r>
        <w:t xml:space="preserve">) được xác định bằng biểu thức: </w:t>
      </w:r>
    </w:p>
    <w:p w:rsidR="000C15FA" w:rsidRDefault="00700A2F">
      <w:pPr>
        <w:spacing w:after="103"/>
        <w:ind w:left="-5"/>
      </w:pPr>
      <w:r>
        <w:t>(với V</w:t>
      </w:r>
      <w:r>
        <w:rPr>
          <w:vertAlign w:val="subscript"/>
        </w:rPr>
        <w:t>M</w:t>
      </w:r>
      <w:r>
        <w:t xml:space="preserve"> là điện thế tại M) </w:t>
      </w:r>
    </w:p>
    <w:p w:rsidR="000C15FA" w:rsidRDefault="00700A2F">
      <w:pPr>
        <w:tabs>
          <w:tab w:val="center" w:pos="978"/>
          <w:tab w:val="center" w:pos="3536"/>
          <w:tab w:val="center" w:pos="6054"/>
          <w:tab w:val="center" w:pos="8554"/>
        </w:tabs>
        <w:spacing w:after="140" w:line="259" w:lineRule="auto"/>
        <w:ind w:left="-15" w:firstLine="0"/>
        <w:jc w:val="left"/>
      </w:pPr>
      <w:r>
        <w:rPr>
          <w:b/>
          <w:color w:val="0000FF"/>
        </w:rPr>
        <w:t xml:space="preserve"> </w:t>
      </w:r>
      <w:r>
        <w:rPr>
          <w:b/>
          <w:color w:val="0000FF"/>
        </w:rPr>
        <w:tab/>
        <w:t xml:space="preserve">A. </w:t>
      </w:r>
      <w:r>
        <w:t>W</w:t>
      </w:r>
      <w:r>
        <w:rPr>
          <w:vertAlign w:val="subscript"/>
        </w:rPr>
        <w:t>M</w:t>
      </w:r>
      <w:r>
        <w:t xml:space="preserve"> </w:t>
      </w:r>
      <w:r w:rsidR="009E4146" w:rsidRPr="008A127A">
        <w:rPr>
          <w:noProof/>
        </w:rPr>
        <w:pict>
          <v:shape id="Picture 299708" o:spid="_x0000_i1044" type="#_x0000_t75" style="width:22.2pt;height:21pt;visibility:visible">
            <v:imagedata r:id="rId38" o:title=""/>
          </v:shape>
        </w:pict>
      </w:r>
      <w:r>
        <w:t xml:space="preserve"> </w:t>
      </w:r>
      <w:r>
        <w:rPr>
          <w:b/>
          <w:color w:val="0000FF"/>
        </w:rPr>
        <w:t xml:space="preserve"> </w:t>
      </w:r>
      <w:r>
        <w:rPr>
          <w:b/>
          <w:color w:val="0000FF"/>
        </w:rPr>
        <w:tab/>
        <w:t xml:space="preserve">B. </w:t>
      </w:r>
      <w:r>
        <w:t>W</w:t>
      </w:r>
      <w:r>
        <w:rPr>
          <w:vertAlign w:val="subscript"/>
        </w:rPr>
        <w:t>M</w:t>
      </w:r>
      <w:r>
        <w:t xml:space="preserve"> = q.V</w:t>
      </w:r>
      <w:r>
        <w:rPr>
          <w:vertAlign w:val="subscript"/>
        </w:rPr>
        <w:t>M</w:t>
      </w:r>
      <w:r>
        <w:rPr>
          <w:b/>
          <w:color w:val="0000FF"/>
        </w:rPr>
        <w:t xml:space="preserve"> </w:t>
      </w:r>
      <w:r>
        <w:rPr>
          <w:b/>
          <w:color w:val="0000FF"/>
        </w:rPr>
        <w:tab/>
        <w:t xml:space="preserve">C. </w:t>
      </w:r>
      <w:r>
        <w:t>W</w:t>
      </w:r>
      <w:r>
        <w:rPr>
          <w:vertAlign w:val="subscript"/>
        </w:rPr>
        <w:t>M</w:t>
      </w:r>
      <w:r>
        <w:t xml:space="preserve"> </w:t>
      </w:r>
      <w:r w:rsidR="009E4146" w:rsidRPr="008A127A">
        <w:rPr>
          <w:noProof/>
        </w:rPr>
        <w:pict>
          <v:shape id="Picture 299709" o:spid="_x0000_i1045" type="#_x0000_t75" style="width:22.8pt;height:21pt;visibility:visible">
            <v:imagedata r:id="rId39" o:title=""/>
          </v:shape>
        </w:pict>
      </w:r>
      <w:r>
        <w:rPr>
          <w:b/>
          <w:color w:val="0000FF"/>
        </w:rPr>
        <w:t xml:space="preserve"> </w:t>
      </w:r>
      <w:r>
        <w:rPr>
          <w:b/>
          <w:color w:val="0000FF"/>
        </w:rPr>
        <w:tab/>
        <w:t xml:space="preserve">D. </w:t>
      </w:r>
      <w:r>
        <w:t>W</w:t>
      </w:r>
      <w:r>
        <w:rPr>
          <w:vertAlign w:val="subscript"/>
        </w:rPr>
        <w:t>M</w:t>
      </w:r>
      <w:r>
        <w:t xml:space="preserve"> </w:t>
      </w:r>
      <w:r w:rsidR="009E4146" w:rsidRPr="008A127A">
        <w:rPr>
          <w:noProof/>
        </w:rPr>
        <w:pict>
          <v:shape id="Picture 299710" o:spid="_x0000_i1046" type="#_x0000_t75" style="width:22.2pt;height:19.8pt;visibility:visible">
            <v:imagedata r:id="rId40" o:title=""/>
          </v:shape>
        </w:pict>
      </w:r>
      <w:r>
        <w:t xml:space="preserve"> </w:t>
      </w:r>
    </w:p>
    <w:p w:rsidR="000C15FA" w:rsidRDefault="00700A2F">
      <w:pPr>
        <w:ind w:left="-5"/>
      </w:pPr>
      <w:r>
        <w:rPr>
          <w:b/>
          <w:i/>
          <w:color w:val="FF0000"/>
          <w:u w:val="double" w:color="FF0000"/>
        </w:rPr>
        <w:t>Câu 8:</w:t>
      </w:r>
      <w:r>
        <w:rPr>
          <w:rFonts w:ascii="Arial" w:eastAsia="Arial" w:hAnsi="Arial" w:cs="Arial"/>
          <w:b/>
          <w:i/>
          <w:color w:val="FF0000"/>
        </w:rPr>
        <w:t xml:space="preserve"> </w:t>
      </w:r>
      <w:r>
        <w:t xml:space="preserve">Thế năng của điện tích trong điện trường đặc trưng cho </w:t>
      </w:r>
    </w:p>
    <w:p w:rsidR="000C15FA" w:rsidRDefault="00700A2F">
      <w:pPr>
        <w:tabs>
          <w:tab w:val="center" w:pos="2302"/>
          <w:tab w:val="center" w:pos="7484"/>
        </w:tabs>
        <w:ind w:left="-15" w:firstLine="0"/>
        <w:jc w:val="left"/>
      </w:pPr>
      <w:r>
        <w:rPr>
          <w:b/>
          <w:color w:val="0000FF"/>
        </w:rPr>
        <w:t xml:space="preserve"> </w:t>
      </w:r>
      <w:r>
        <w:rPr>
          <w:b/>
          <w:color w:val="0000FF"/>
        </w:rPr>
        <w:tab/>
        <w:t xml:space="preserve">A. </w:t>
      </w:r>
      <w:r>
        <w:t>khả năng tác dụng lực của điện trường.</w:t>
      </w:r>
      <w:r>
        <w:rPr>
          <w:b/>
          <w:color w:val="0000FF"/>
        </w:rPr>
        <w:t xml:space="preserve"> </w:t>
      </w:r>
      <w:r>
        <w:rPr>
          <w:b/>
          <w:color w:val="0000FF"/>
        </w:rPr>
        <w:tab/>
        <w:t xml:space="preserve">B. </w:t>
      </w:r>
      <w:r>
        <w:t xml:space="preserve">phương chiều của cường độ điện trường. </w:t>
      </w:r>
    </w:p>
    <w:p w:rsidR="000C15FA" w:rsidRDefault="00700A2F">
      <w:pPr>
        <w:tabs>
          <w:tab w:val="center" w:pos="2175"/>
          <w:tab w:val="right" w:pos="10493"/>
        </w:tabs>
        <w:ind w:left="-15" w:firstLine="0"/>
        <w:jc w:val="left"/>
      </w:pPr>
      <w:r>
        <w:rPr>
          <w:b/>
          <w:color w:val="0000FF"/>
        </w:rPr>
        <w:t xml:space="preserve"> </w:t>
      </w:r>
      <w:r>
        <w:rPr>
          <w:b/>
          <w:color w:val="0000FF"/>
        </w:rPr>
        <w:tab/>
        <w:t xml:space="preserve">C. </w:t>
      </w:r>
      <w:r>
        <w:t>khả năng sinh công của điện trường.</w:t>
      </w:r>
      <w:r>
        <w:rPr>
          <w:b/>
          <w:color w:val="0000FF"/>
        </w:rPr>
        <w:t xml:space="preserve"> </w:t>
      </w:r>
      <w:r>
        <w:rPr>
          <w:b/>
          <w:color w:val="0000FF"/>
        </w:rPr>
        <w:tab/>
        <w:t xml:space="preserve">D. </w:t>
      </w:r>
      <w:r>
        <w:t xml:space="preserve">độ lớn nhỏ của vùng không gian có điện trường. </w:t>
      </w:r>
    </w:p>
    <w:p w:rsidR="000C15FA" w:rsidRDefault="00700A2F">
      <w:pPr>
        <w:ind w:left="-5"/>
      </w:pPr>
      <w:r>
        <w:rPr>
          <w:b/>
          <w:i/>
          <w:color w:val="FF0000"/>
          <w:u w:val="double" w:color="FF0000"/>
        </w:rPr>
        <w:t>Câu 9:</w:t>
      </w:r>
      <w:r>
        <w:rPr>
          <w:rFonts w:ascii="Arial" w:eastAsia="Arial" w:hAnsi="Arial" w:cs="Arial"/>
          <w:b/>
          <w:i/>
          <w:color w:val="FF0000"/>
        </w:rPr>
        <w:t xml:space="preserve"> </w:t>
      </w:r>
      <w:r>
        <w:t xml:space="preserve">Nếu chiều dài đường đi của điện tích trong điện trường tăng 2 lần thì công của lực điện trường </w:t>
      </w:r>
    </w:p>
    <w:p w:rsidR="000C15FA" w:rsidRDefault="00700A2F">
      <w:pPr>
        <w:tabs>
          <w:tab w:val="center" w:pos="1816"/>
          <w:tab w:val="center" w:pos="6031"/>
        </w:tabs>
        <w:ind w:left="-15" w:firstLine="0"/>
        <w:jc w:val="left"/>
      </w:pPr>
      <w:r>
        <w:rPr>
          <w:b/>
          <w:color w:val="0000FF"/>
        </w:rPr>
        <w:t xml:space="preserve"> </w:t>
      </w:r>
      <w:r>
        <w:rPr>
          <w:b/>
          <w:color w:val="0000FF"/>
        </w:rPr>
        <w:tab/>
        <w:t xml:space="preserve">A. </w:t>
      </w:r>
      <w:r>
        <w:t>chưa đủ dữ kiện để xác định.</w:t>
      </w:r>
      <w:r>
        <w:rPr>
          <w:b/>
          <w:color w:val="0000FF"/>
        </w:rPr>
        <w:t xml:space="preserve"> </w:t>
      </w:r>
      <w:r>
        <w:rPr>
          <w:b/>
          <w:color w:val="0000FF"/>
        </w:rPr>
        <w:tab/>
        <w:t xml:space="preserve">B. </w:t>
      </w:r>
      <w:r>
        <w:t xml:space="preserve">tăng 2 lần. </w:t>
      </w:r>
    </w:p>
    <w:p w:rsidR="000C15FA" w:rsidRDefault="00700A2F">
      <w:pPr>
        <w:tabs>
          <w:tab w:val="center" w:pos="965"/>
          <w:tab w:val="center" w:pos="2835"/>
          <w:tab w:val="center" w:pos="6285"/>
        </w:tabs>
        <w:ind w:left="-15" w:firstLine="0"/>
        <w:jc w:val="left"/>
      </w:pPr>
      <w:r>
        <w:rPr>
          <w:b/>
          <w:color w:val="0000FF"/>
        </w:rPr>
        <w:t xml:space="preserve"> </w:t>
      </w:r>
      <w:r>
        <w:rPr>
          <w:b/>
          <w:color w:val="0000FF"/>
        </w:rPr>
        <w:tab/>
        <w:t xml:space="preserve">C. </w:t>
      </w:r>
      <w:r>
        <w:t xml:space="preserve">giảm 2 lần. </w:t>
      </w:r>
      <w:r>
        <w:tab/>
      </w:r>
      <w:r>
        <w:rPr>
          <w:b/>
          <w:color w:val="0000FF"/>
        </w:rPr>
        <w:t xml:space="preserve"> </w:t>
      </w:r>
      <w:r>
        <w:rPr>
          <w:b/>
          <w:color w:val="0000FF"/>
        </w:rPr>
        <w:tab/>
        <w:t xml:space="preserve">D. </w:t>
      </w:r>
      <w:r>
        <w:t xml:space="preserve">không thay đổi. </w:t>
      </w:r>
    </w:p>
    <w:p w:rsidR="000C15FA" w:rsidRDefault="00700A2F">
      <w:pPr>
        <w:ind w:left="-5"/>
      </w:pPr>
      <w:r>
        <w:rPr>
          <w:b/>
          <w:i/>
          <w:color w:val="FF0000"/>
          <w:u w:val="double" w:color="FF0000"/>
        </w:rPr>
        <w:t>Câu 10:</w:t>
      </w:r>
      <w:r>
        <w:rPr>
          <w:rFonts w:ascii="Arial" w:eastAsia="Arial" w:hAnsi="Arial" w:cs="Arial"/>
          <w:b/>
          <w:i/>
          <w:color w:val="FF0000"/>
        </w:rPr>
        <w:t xml:space="preserve"> </w:t>
      </w:r>
      <w:r>
        <w:t xml:space="preserve">Công của lực điện trường khác không khi điện tích </w:t>
      </w:r>
    </w:p>
    <w:p w:rsidR="000C15FA" w:rsidRDefault="00700A2F">
      <w:pPr>
        <w:numPr>
          <w:ilvl w:val="0"/>
          <w:numId w:val="27"/>
        </w:numPr>
        <w:ind w:hanging="293"/>
      </w:pPr>
      <w:r>
        <w:t>dịch chuyển giữa 2 điểm khác nhau cắt các đường sức</w:t>
      </w:r>
      <w:r>
        <w:rPr>
          <w:b/>
          <w:color w:val="FF0000"/>
        </w:rPr>
        <w:t xml:space="preserve"> </w:t>
      </w:r>
      <w:r>
        <w:t xml:space="preserve"> </w:t>
      </w:r>
    </w:p>
    <w:p w:rsidR="000C15FA" w:rsidRDefault="00700A2F">
      <w:pPr>
        <w:numPr>
          <w:ilvl w:val="0"/>
          <w:numId w:val="27"/>
        </w:numPr>
        <w:ind w:hanging="293"/>
      </w:pPr>
      <w:r>
        <w:t xml:space="preserve">dịch chuyển vuông góc với các đường sức trong điện trường đều. </w:t>
      </w:r>
    </w:p>
    <w:p w:rsidR="000C15FA" w:rsidRDefault="00700A2F">
      <w:pPr>
        <w:numPr>
          <w:ilvl w:val="0"/>
          <w:numId w:val="27"/>
        </w:numPr>
        <w:ind w:hanging="293"/>
      </w:pPr>
      <w:r>
        <w:t xml:space="preserve">dịch chuyển hết quỹ đạo là đường cong kín trong điện trường. </w:t>
      </w:r>
    </w:p>
    <w:p w:rsidR="000C15FA" w:rsidRDefault="00700A2F">
      <w:pPr>
        <w:numPr>
          <w:ilvl w:val="0"/>
          <w:numId w:val="27"/>
        </w:numPr>
        <w:ind w:hanging="293"/>
      </w:pPr>
      <w:r>
        <w:t xml:space="preserve">dịch chuyển hết một quỹ đạo tròn trong điện trường. </w:t>
      </w:r>
    </w:p>
    <w:p w:rsidR="000C15FA" w:rsidRDefault="00700A2F">
      <w:pPr>
        <w:spacing w:after="0" w:line="383" w:lineRule="auto"/>
        <w:ind w:left="-5"/>
      </w:pPr>
      <w:r>
        <w:rPr>
          <w:b/>
          <w:i/>
          <w:color w:val="FF0000"/>
          <w:u w:val="double" w:color="FF0000"/>
        </w:rPr>
        <w:lastRenderedPageBreak/>
        <w:t>Câu 11:</w:t>
      </w:r>
      <w:r>
        <w:rPr>
          <w:rFonts w:ascii="Arial" w:eastAsia="Arial" w:hAnsi="Arial" w:cs="Arial"/>
          <w:b/>
          <w:i/>
          <w:color w:val="FF0000"/>
        </w:rPr>
        <w:t xml:space="preserve"> </w:t>
      </w:r>
      <w:r>
        <w:t xml:space="preserve">Một điện tích q chuyển động trong điện trường không đều theo một đường cong kín. Gọi công của lực điện trong chuyển động đó là A thì  </w:t>
      </w:r>
    </w:p>
    <w:p w:rsidR="000C15FA" w:rsidRDefault="00700A2F">
      <w:pPr>
        <w:tabs>
          <w:tab w:val="center" w:pos="6283"/>
        </w:tabs>
        <w:spacing w:after="115"/>
        <w:ind w:left="-15" w:firstLine="0"/>
        <w:jc w:val="left"/>
      </w:pPr>
      <w:r>
        <w:t xml:space="preserve"> </w:t>
      </w:r>
      <w:r>
        <w:rPr>
          <w:b/>
          <w:color w:val="0000FF"/>
        </w:rPr>
        <w:t xml:space="preserve"> A. </w:t>
      </w:r>
      <w:r>
        <w:t xml:space="preserve">A = 0 trong mọi trường hợp. </w:t>
      </w:r>
      <w:r>
        <w:rPr>
          <w:b/>
          <w:color w:val="0000FF"/>
        </w:rPr>
        <w:t xml:space="preserve"> </w:t>
      </w:r>
      <w:r>
        <w:rPr>
          <w:b/>
          <w:color w:val="0000FF"/>
        </w:rPr>
        <w:tab/>
        <w:t xml:space="preserve">B. </w:t>
      </w:r>
      <w:r>
        <w:t xml:space="preserve">A &lt; 0 nếu q &lt; 0 </w:t>
      </w:r>
    </w:p>
    <w:p w:rsidR="000C15FA" w:rsidRDefault="00700A2F">
      <w:pPr>
        <w:tabs>
          <w:tab w:val="center" w:pos="2835"/>
          <w:tab w:val="center" w:pos="6321"/>
        </w:tabs>
        <w:ind w:left="-15" w:firstLine="0"/>
        <w:jc w:val="left"/>
      </w:pPr>
      <w:r>
        <w:t xml:space="preserve"> </w:t>
      </w:r>
      <w:r>
        <w:rPr>
          <w:b/>
          <w:color w:val="0000FF"/>
        </w:rPr>
        <w:t xml:space="preserve"> C. </w:t>
      </w:r>
      <w:r>
        <w:t xml:space="preserve">A &gt; 0 nếu q &gt; 0.  </w:t>
      </w:r>
      <w:r>
        <w:tab/>
        <w:t xml:space="preserve"> </w:t>
      </w:r>
      <w:r>
        <w:rPr>
          <w:b/>
          <w:color w:val="0000FF"/>
        </w:rPr>
        <w:t xml:space="preserve"> </w:t>
      </w:r>
      <w:r>
        <w:rPr>
          <w:b/>
          <w:color w:val="0000FF"/>
        </w:rPr>
        <w:tab/>
        <w:t xml:space="preserve">D. </w:t>
      </w:r>
      <w:r>
        <w:t xml:space="preserve">A &gt; 0 nếu q &lt; 0.  </w:t>
      </w:r>
    </w:p>
    <w:p w:rsidR="000C15FA" w:rsidRDefault="00700A2F">
      <w:pPr>
        <w:spacing w:after="0" w:line="376" w:lineRule="auto"/>
        <w:ind w:left="-5"/>
      </w:pPr>
      <w:r>
        <w:rPr>
          <w:b/>
          <w:i/>
          <w:color w:val="FF0000"/>
          <w:u w:val="double" w:color="FF0000"/>
        </w:rPr>
        <w:t>Câu 12:</w:t>
      </w:r>
      <w:r>
        <w:rPr>
          <w:rFonts w:ascii="Arial" w:eastAsia="Arial" w:hAnsi="Arial" w:cs="Arial"/>
          <w:b/>
          <w:i/>
          <w:color w:val="FF0000"/>
        </w:rPr>
        <w:t xml:space="preserve"> </w:t>
      </w:r>
      <w:r>
        <w:t xml:space="preserve">Công của lực điện trường khi một điện tích di chuyển từ điểm M đến điểm N trong điện trường đều được xác định bằng công thức: A = qEd. Trong đó d là </w:t>
      </w:r>
    </w:p>
    <w:p w:rsidR="000C15FA" w:rsidRDefault="00700A2F">
      <w:pPr>
        <w:numPr>
          <w:ilvl w:val="0"/>
          <w:numId w:val="28"/>
        </w:numPr>
        <w:ind w:hanging="293"/>
      </w:pPr>
      <w:r>
        <w:t xml:space="preserve">chiều dài MN </w:t>
      </w:r>
      <w:r>
        <w:tab/>
        <w:t xml:space="preserve"> </w:t>
      </w:r>
    </w:p>
    <w:p w:rsidR="000C15FA" w:rsidRDefault="00700A2F">
      <w:pPr>
        <w:numPr>
          <w:ilvl w:val="0"/>
          <w:numId w:val="28"/>
        </w:numPr>
        <w:ind w:hanging="293"/>
      </w:pPr>
      <w:r>
        <w:t xml:space="preserve">chiểu dài đường đi của điện tích </w:t>
      </w:r>
    </w:p>
    <w:p w:rsidR="000C15FA" w:rsidRDefault="00700A2F">
      <w:pPr>
        <w:numPr>
          <w:ilvl w:val="0"/>
          <w:numId w:val="28"/>
        </w:numPr>
        <w:ind w:hanging="293"/>
      </w:pPr>
      <w:r>
        <w:t xml:space="preserve">đường kính của quả cầu tích điện </w:t>
      </w:r>
    </w:p>
    <w:p w:rsidR="000C15FA" w:rsidRDefault="00700A2F">
      <w:pPr>
        <w:numPr>
          <w:ilvl w:val="0"/>
          <w:numId w:val="28"/>
        </w:numPr>
        <w:ind w:hanging="293"/>
      </w:pPr>
      <w:r>
        <w:t xml:space="preserve">hình chiếu của đường đi lên phương của một đường sức </w:t>
      </w:r>
    </w:p>
    <w:p w:rsidR="000C15FA" w:rsidRDefault="00700A2F">
      <w:pPr>
        <w:spacing w:after="0" w:line="389" w:lineRule="auto"/>
        <w:ind w:left="-5" w:right="2270"/>
      </w:pPr>
      <w:r>
        <w:rPr>
          <w:b/>
          <w:i/>
          <w:color w:val="FF0000"/>
          <w:u w:val="double" w:color="FF0000"/>
        </w:rPr>
        <w:t>Câu 13:</w:t>
      </w:r>
      <w:r>
        <w:rPr>
          <w:rFonts w:ascii="Arial" w:eastAsia="Arial" w:hAnsi="Arial" w:cs="Arial"/>
          <w:b/>
          <w:i/>
          <w:color w:val="FF0000"/>
        </w:rPr>
        <w:t xml:space="preserve"> </w:t>
      </w:r>
      <w:r>
        <w:t>Một vòng tròn tâm O nằm trong điện trường của một điện tích điểm Q. M và N là hai điểm trên vòng tròn đó. Gọi A</w:t>
      </w:r>
      <w:r>
        <w:rPr>
          <w:vertAlign w:val="subscript"/>
        </w:rPr>
        <w:t>M1N</w:t>
      </w:r>
      <w:r>
        <w:t>, A</w:t>
      </w:r>
      <w:r>
        <w:rPr>
          <w:vertAlign w:val="subscript"/>
        </w:rPr>
        <w:t>M2N</w:t>
      </w:r>
      <w:r>
        <w:t xml:space="preserve"> và A</w:t>
      </w:r>
      <w:r>
        <w:rPr>
          <w:vertAlign w:val="subscript"/>
        </w:rPr>
        <w:t>MN</w:t>
      </w:r>
      <w:r>
        <w:t xml:space="preserve"> là công của lực điện </w:t>
      </w:r>
    </w:p>
    <w:p w:rsidR="000C15FA" w:rsidRDefault="00700A2F">
      <w:pPr>
        <w:spacing w:after="0"/>
        <w:ind w:left="-5"/>
      </w:pPr>
      <w:r>
        <w:t xml:space="preserve">tác dụng lên điện tích điểm q trong các dịch chuyển dọc theo cung M1N, M2N và </w:t>
      </w:r>
    </w:p>
    <w:p w:rsidR="000C15FA" w:rsidRDefault="00700A2F">
      <w:pPr>
        <w:ind w:left="-15" w:right="1714" w:firstLine="8234"/>
      </w:pPr>
      <w:r>
        <w:rPr>
          <w:b/>
          <w:i/>
          <w:sz w:val="22"/>
        </w:rPr>
        <w:t xml:space="preserve"> </w:t>
      </w:r>
      <w:r>
        <w:t xml:space="preserve">dây cung MN thì </w:t>
      </w:r>
    </w:p>
    <w:p w:rsidR="000C15FA" w:rsidRDefault="00700A2F">
      <w:pPr>
        <w:tabs>
          <w:tab w:val="center" w:pos="1070"/>
          <w:tab w:val="center" w:pos="3638"/>
        </w:tabs>
        <w:ind w:left="-15" w:firstLine="0"/>
        <w:jc w:val="left"/>
      </w:pPr>
      <w:r>
        <w:rPr>
          <w:b/>
          <w:color w:val="0000FF"/>
        </w:rPr>
        <w:t xml:space="preserve"> </w:t>
      </w:r>
      <w:r>
        <w:rPr>
          <w:b/>
          <w:color w:val="0000FF"/>
        </w:rPr>
        <w:tab/>
        <w:t xml:space="preserve">A. </w:t>
      </w:r>
      <w:r>
        <w:t>A</w:t>
      </w:r>
      <w:r>
        <w:rPr>
          <w:vertAlign w:val="subscript"/>
        </w:rPr>
        <w:t>M1N</w:t>
      </w:r>
      <w:r>
        <w:t xml:space="preserve"> &lt; A</w:t>
      </w:r>
      <w:r>
        <w:rPr>
          <w:vertAlign w:val="subscript"/>
        </w:rPr>
        <w:t>M2N</w:t>
      </w:r>
      <w:r>
        <w:rPr>
          <w:b/>
          <w:color w:val="0000FF"/>
        </w:rPr>
        <w:t xml:space="preserve"> </w:t>
      </w:r>
      <w:r>
        <w:rPr>
          <w:b/>
          <w:color w:val="0000FF"/>
        </w:rPr>
        <w:tab/>
        <w:t xml:space="preserve">B. </w:t>
      </w:r>
      <w:r>
        <w:t>A</w:t>
      </w:r>
      <w:r>
        <w:rPr>
          <w:vertAlign w:val="subscript"/>
        </w:rPr>
        <w:t>MN</w:t>
      </w:r>
      <w:r>
        <w:t xml:space="preserve"> nhỏ nhất </w:t>
      </w:r>
    </w:p>
    <w:p w:rsidR="000C15FA" w:rsidRDefault="00700A2F">
      <w:pPr>
        <w:tabs>
          <w:tab w:val="center" w:pos="1110"/>
          <w:tab w:val="center" w:pos="3965"/>
        </w:tabs>
        <w:ind w:left="-15" w:firstLine="0"/>
        <w:jc w:val="left"/>
      </w:pPr>
      <w:r>
        <w:rPr>
          <w:b/>
          <w:color w:val="0000FF"/>
        </w:rPr>
        <w:t xml:space="preserve"> </w:t>
      </w:r>
      <w:r>
        <w:rPr>
          <w:b/>
          <w:color w:val="0000FF"/>
        </w:rPr>
        <w:tab/>
        <w:t xml:space="preserve">C. </w:t>
      </w:r>
      <w:r>
        <w:t>A</w:t>
      </w:r>
      <w:r>
        <w:rPr>
          <w:vertAlign w:val="subscript"/>
        </w:rPr>
        <w:t>M2N</w:t>
      </w:r>
      <w:r>
        <w:t xml:space="preserve"> lớn nhất</w:t>
      </w:r>
      <w:r>
        <w:rPr>
          <w:b/>
          <w:color w:val="0000FF"/>
        </w:rPr>
        <w:t xml:space="preserve"> </w:t>
      </w:r>
      <w:r>
        <w:rPr>
          <w:b/>
          <w:color w:val="0000FF"/>
        </w:rPr>
        <w:tab/>
        <w:t xml:space="preserve">D. </w:t>
      </w:r>
      <w:r>
        <w:t>A</w:t>
      </w:r>
      <w:r>
        <w:rPr>
          <w:vertAlign w:val="subscript"/>
        </w:rPr>
        <w:t>M1N</w:t>
      </w:r>
      <w:r>
        <w:t xml:space="preserve"> = A</w:t>
      </w:r>
      <w:r>
        <w:rPr>
          <w:vertAlign w:val="subscript"/>
        </w:rPr>
        <w:t>M2N</w:t>
      </w:r>
      <w:r>
        <w:t xml:space="preserve"> = A</w:t>
      </w:r>
      <w:r>
        <w:rPr>
          <w:vertAlign w:val="subscript"/>
        </w:rPr>
        <w:t>MN</w:t>
      </w:r>
      <w:r>
        <w:t xml:space="preserve"> </w:t>
      </w:r>
    </w:p>
    <w:p w:rsidR="000C15FA" w:rsidRDefault="00700A2F">
      <w:pPr>
        <w:spacing w:after="3" w:line="379" w:lineRule="auto"/>
        <w:ind w:left="-5"/>
      </w:pPr>
      <w:r>
        <w:rPr>
          <w:b/>
          <w:i/>
          <w:color w:val="FF0000"/>
          <w:u w:val="double" w:color="FF0000"/>
        </w:rPr>
        <w:t>Câu 14:</w:t>
      </w:r>
      <w:r>
        <w:rPr>
          <w:rFonts w:ascii="Arial" w:eastAsia="Arial" w:hAnsi="Arial" w:cs="Arial"/>
          <w:b/>
          <w:i/>
          <w:color w:val="FF0000"/>
        </w:rPr>
        <w:t xml:space="preserve"> </w:t>
      </w:r>
      <w:r>
        <w:t xml:space="preserve">Khi điện tích dịch chuyển dọc theo một đường sức trong một điện trường đều, nếu quãng đường dịch chuyển tăng 2 lần thì công của lực điện trường </w:t>
      </w:r>
    </w:p>
    <w:p w:rsidR="000C15FA" w:rsidRDefault="00700A2F">
      <w:pPr>
        <w:tabs>
          <w:tab w:val="center" w:pos="933"/>
          <w:tab w:val="center" w:pos="3477"/>
          <w:tab w:val="center" w:pos="6048"/>
        </w:tabs>
        <w:ind w:left="-15" w:firstLine="0"/>
        <w:jc w:val="left"/>
      </w:pPr>
      <w:r>
        <w:rPr>
          <w:b/>
          <w:color w:val="0000FF"/>
        </w:rPr>
        <w:t xml:space="preserve"> </w:t>
      </w:r>
      <w:r>
        <w:rPr>
          <w:b/>
          <w:color w:val="0000FF"/>
        </w:rPr>
        <w:tab/>
        <w:t xml:space="preserve">A. </w:t>
      </w:r>
      <w:r>
        <w:t>tăng 4 lần.</w:t>
      </w:r>
      <w:r>
        <w:rPr>
          <w:b/>
          <w:color w:val="0000FF"/>
        </w:rPr>
        <w:t xml:space="preserve"> </w:t>
      </w:r>
      <w:r>
        <w:rPr>
          <w:b/>
          <w:color w:val="0000FF"/>
        </w:rPr>
        <w:tab/>
        <w:t xml:space="preserve">B. </w:t>
      </w:r>
      <w:r>
        <w:t>tăng 2 lần.</w:t>
      </w:r>
      <w:r>
        <w:rPr>
          <w:b/>
          <w:color w:val="0000FF"/>
        </w:rPr>
        <w:t xml:space="preserve"> </w:t>
      </w:r>
      <w:r>
        <w:rPr>
          <w:b/>
          <w:color w:val="0000FF"/>
        </w:rPr>
        <w:tab/>
        <w:t xml:space="preserve">C. </w:t>
      </w:r>
      <w:r>
        <w:t>không đổi.</w:t>
      </w:r>
      <w:r>
        <w:rPr>
          <w:b/>
          <w:color w:val="0000FF"/>
        </w:rPr>
        <w:t xml:space="preserve"> </w:t>
      </w:r>
    </w:p>
    <w:p w:rsidR="000C15FA" w:rsidRDefault="00700A2F">
      <w:pPr>
        <w:spacing w:after="0" w:line="380" w:lineRule="auto"/>
        <w:ind w:left="-5"/>
      </w:pPr>
      <w:r>
        <w:rPr>
          <w:b/>
          <w:i/>
          <w:color w:val="FF0000"/>
          <w:u w:val="double" w:color="FF0000"/>
        </w:rPr>
        <w:t>Câu 15:</w:t>
      </w:r>
      <w:r>
        <w:rPr>
          <w:rFonts w:ascii="Arial" w:eastAsia="Arial" w:hAnsi="Arial" w:cs="Arial"/>
          <w:b/>
          <w:i/>
          <w:color w:val="FF0000"/>
        </w:rPr>
        <w:t xml:space="preserve"> </w:t>
      </w:r>
      <w:r>
        <w:t xml:space="preserve">Nếu điện tích dịch chuyển trong điện trường sao cho thế năng của nó tăng thì công của của lực điện trường </w:t>
      </w:r>
    </w:p>
    <w:p w:rsidR="000C15FA" w:rsidRDefault="00700A2F">
      <w:pPr>
        <w:tabs>
          <w:tab w:val="center" w:pos="606"/>
          <w:tab w:val="center" w:pos="3313"/>
          <w:tab w:val="center" w:pos="6129"/>
          <w:tab w:val="center" w:pos="8292"/>
        </w:tabs>
        <w:ind w:left="-15" w:firstLine="0"/>
        <w:jc w:val="left"/>
      </w:pPr>
      <w:r>
        <w:rPr>
          <w:b/>
          <w:color w:val="0000FF"/>
        </w:rPr>
        <w:t xml:space="preserve"> </w:t>
      </w:r>
      <w:r>
        <w:rPr>
          <w:b/>
          <w:color w:val="0000FF"/>
        </w:rPr>
        <w:tab/>
        <w:t xml:space="preserve">A. </w:t>
      </w:r>
      <w:r>
        <w:t>âm.</w:t>
      </w:r>
      <w:r>
        <w:rPr>
          <w:b/>
          <w:color w:val="0000FF"/>
        </w:rPr>
        <w:t xml:space="preserve"> </w:t>
      </w:r>
      <w:r>
        <w:rPr>
          <w:b/>
          <w:color w:val="0000FF"/>
        </w:rPr>
        <w:tab/>
        <w:t xml:space="preserve">B. </w:t>
      </w:r>
      <w:r>
        <w:t>dương.</w:t>
      </w:r>
      <w:r>
        <w:rPr>
          <w:b/>
          <w:color w:val="0000FF"/>
        </w:rPr>
        <w:t xml:space="preserve"> </w:t>
      </w:r>
      <w:r>
        <w:rPr>
          <w:b/>
          <w:color w:val="0000FF"/>
        </w:rPr>
        <w:tab/>
        <w:t xml:space="preserve">C. </w:t>
      </w:r>
      <w:r>
        <w:t xml:space="preserve">bằng không. </w:t>
      </w:r>
      <w:r>
        <w:rPr>
          <w:b/>
          <w:color w:val="0000FF"/>
        </w:rPr>
        <w:t xml:space="preserve"> </w:t>
      </w:r>
      <w:r>
        <w:rPr>
          <w:b/>
          <w:color w:val="0000FF"/>
        </w:rPr>
        <w:tab/>
        <w:t xml:space="preserve">D. </w:t>
      </w:r>
      <w:r>
        <w:t xml:space="preserve">tăng </w:t>
      </w:r>
    </w:p>
    <w:p w:rsidR="000C15FA" w:rsidRDefault="00700A2F">
      <w:pPr>
        <w:ind w:left="-5"/>
      </w:pPr>
      <w:r>
        <w:rPr>
          <w:b/>
          <w:i/>
          <w:color w:val="FF0000"/>
          <w:u w:val="double" w:color="FF0000"/>
        </w:rPr>
        <w:t>Câu 16:</w:t>
      </w:r>
      <w:r>
        <w:rPr>
          <w:rFonts w:ascii="Arial" w:eastAsia="Arial" w:hAnsi="Arial" w:cs="Arial"/>
          <w:b/>
          <w:i/>
          <w:color w:val="FF0000"/>
        </w:rPr>
        <w:t xml:space="preserve"> </w:t>
      </w:r>
      <w:r>
        <w:t xml:space="preserve">Tìm phát biểu đúng về mối quan hệ giữa công của lực điện và thế năng tĩnh điện </w:t>
      </w:r>
    </w:p>
    <w:p w:rsidR="000C15FA" w:rsidRDefault="00700A2F">
      <w:pPr>
        <w:numPr>
          <w:ilvl w:val="0"/>
          <w:numId w:val="29"/>
        </w:numPr>
        <w:ind w:hanging="296"/>
      </w:pPr>
      <w:r>
        <w:t xml:space="preserve">Công của lực điện cũng là thế năng tĩnh điện </w:t>
      </w:r>
    </w:p>
    <w:p w:rsidR="000C15FA" w:rsidRDefault="00700A2F">
      <w:pPr>
        <w:numPr>
          <w:ilvl w:val="0"/>
          <w:numId w:val="29"/>
        </w:numPr>
        <w:ind w:hanging="296"/>
      </w:pPr>
      <w:r>
        <w:t>Công của lực điện là số đo độ biến thiên thế năng tĩnh điện</w:t>
      </w:r>
      <w:r>
        <w:rPr>
          <w:i/>
        </w:rPr>
        <w:t xml:space="preserve"> </w:t>
      </w:r>
    </w:p>
    <w:p w:rsidR="000C15FA" w:rsidRDefault="00700A2F">
      <w:pPr>
        <w:numPr>
          <w:ilvl w:val="0"/>
          <w:numId w:val="29"/>
        </w:numPr>
        <w:ind w:hanging="296"/>
      </w:pPr>
      <w:r>
        <w:t xml:space="preserve">Lực điện thực hiện công dương thì thế năng tĩnh điện tăng </w:t>
      </w:r>
    </w:p>
    <w:p w:rsidR="000C15FA" w:rsidRDefault="00700A2F">
      <w:pPr>
        <w:numPr>
          <w:ilvl w:val="0"/>
          <w:numId w:val="29"/>
        </w:numPr>
        <w:ind w:hanging="296"/>
      </w:pPr>
      <w:r>
        <w:t xml:space="preserve">Lực điện thực hiện công âm thì thế năng tĩnh điện giảm </w:t>
      </w:r>
    </w:p>
    <w:p w:rsidR="000C15FA" w:rsidRDefault="00700A2F">
      <w:pPr>
        <w:spacing w:after="0" w:line="395" w:lineRule="auto"/>
        <w:ind w:left="-5"/>
      </w:pPr>
      <w:r>
        <w:rPr>
          <w:b/>
          <w:i/>
          <w:color w:val="FF0000"/>
          <w:u w:val="double" w:color="FF0000"/>
        </w:rPr>
        <w:t>Câu 17:</w:t>
      </w:r>
      <w:r>
        <w:rPr>
          <w:rFonts w:ascii="Arial" w:eastAsia="Arial" w:hAnsi="Arial" w:cs="Arial"/>
          <w:b/>
          <w:i/>
          <w:color w:val="FF0000"/>
        </w:rPr>
        <w:t xml:space="preserve"> </w:t>
      </w:r>
      <w:r>
        <w:t>Công của lực điện trường dịch chuyển quãng đường 1 m một điện tích 10 μC vuông góc với các đường sức điện trong một điện trường đều cường độ 10</w:t>
      </w:r>
      <w:r>
        <w:rPr>
          <w:vertAlign w:val="superscript"/>
        </w:rPr>
        <w:t>6</w:t>
      </w:r>
      <w:r>
        <w:t xml:space="preserve"> V/m là </w:t>
      </w:r>
    </w:p>
    <w:p w:rsidR="000C15FA" w:rsidRDefault="00700A2F">
      <w:pPr>
        <w:tabs>
          <w:tab w:val="center" w:pos="598"/>
          <w:tab w:val="center" w:pos="3324"/>
          <w:tab w:val="center" w:pos="5797"/>
          <w:tab w:val="center" w:pos="8253"/>
        </w:tabs>
        <w:ind w:left="-15" w:firstLine="0"/>
        <w:jc w:val="left"/>
      </w:pPr>
      <w:r>
        <w:rPr>
          <w:b/>
          <w:color w:val="0000FF"/>
        </w:rPr>
        <w:t xml:space="preserve"> </w:t>
      </w:r>
      <w:r>
        <w:rPr>
          <w:b/>
          <w:color w:val="0000FF"/>
        </w:rPr>
        <w:tab/>
        <w:t xml:space="preserve">A. </w:t>
      </w:r>
      <w:r>
        <w:t xml:space="preserve">1 J. </w:t>
      </w:r>
      <w:r>
        <w:rPr>
          <w:b/>
          <w:color w:val="0000FF"/>
        </w:rPr>
        <w:t xml:space="preserve"> </w:t>
      </w:r>
      <w:r>
        <w:rPr>
          <w:b/>
          <w:color w:val="0000FF"/>
        </w:rPr>
        <w:tab/>
        <w:t xml:space="preserve">B. </w:t>
      </w:r>
      <w:r>
        <w:t>1000 J.</w:t>
      </w:r>
      <w:r>
        <w:rPr>
          <w:b/>
          <w:color w:val="0000FF"/>
        </w:rPr>
        <w:t xml:space="preserve"> </w:t>
      </w:r>
      <w:r>
        <w:rPr>
          <w:b/>
          <w:color w:val="0000FF"/>
        </w:rPr>
        <w:tab/>
        <w:t xml:space="preserve">C. </w:t>
      </w:r>
      <w:r>
        <w:t xml:space="preserve">1 mJ. </w:t>
      </w:r>
      <w:r>
        <w:rPr>
          <w:b/>
          <w:color w:val="0000FF"/>
        </w:rPr>
        <w:t xml:space="preserve"> </w:t>
      </w:r>
      <w:r>
        <w:rPr>
          <w:b/>
          <w:color w:val="0000FF"/>
        </w:rPr>
        <w:tab/>
        <w:t xml:space="preserve">D. </w:t>
      </w:r>
      <w:r>
        <w:t xml:space="preserve">0 J. </w:t>
      </w:r>
    </w:p>
    <w:p w:rsidR="000C15FA" w:rsidRDefault="00700A2F">
      <w:pPr>
        <w:spacing w:after="0" w:line="372" w:lineRule="auto"/>
        <w:ind w:left="-5" w:right="662"/>
      </w:pPr>
      <w:r>
        <w:rPr>
          <w:b/>
          <w:i/>
          <w:color w:val="FF0000"/>
          <w:u w:val="double" w:color="FF0000"/>
        </w:rPr>
        <w:t>Câu 18:</w:t>
      </w:r>
      <w:r>
        <w:rPr>
          <w:rFonts w:ascii="Arial" w:eastAsia="Arial" w:hAnsi="Arial" w:cs="Arial"/>
          <w:b/>
          <w:i/>
          <w:color w:val="FF0000"/>
        </w:rPr>
        <w:t xml:space="preserve"> </w:t>
      </w:r>
      <w:r>
        <w:t xml:space="preserve">Thế năng của một electron tại điểm M trong điện trường của một điện tích điểm là -4,8.10 thế tại điểm M là </w:t>
      </w:r>
    </w:p>
    <w:p w:rsidR="000C15FA" w:rsidRDefault="00700A2F">
      <w:pPr>
        <w:tabs>
          <w:tab w:val="center" w:pos="697"/>
          <w:tab w:val="center" w:pos="3242"/>
          <w:tab w:val="center" w:pos="5712"/>
          <w:tab w:val="center" w:pos="8262"/>
        </w:tabs>
        <w:ind w:left="-15" w:firstLine="0"/>
        <w:jc w:val="left"/>
      </w:pPr>
      <w:r>
        <w:rPr>
          <w:b/>
          <w:color w:val="0000FF"/>
        </w:rPr>
        <w:t xml:space="preserve"> </w:t>
      </w:r>
      <w:r>
        <w:rPr>
          <w:b/>
          <w:color w:val="0000FF"/>
        </w:rPr>
        <w:tab/>
        <w:t xml:space="preserve">A. </w:t>
      </w:r>
      <w:r>
        <w:t>3,2 V</w:t>
      </w:r>
      <w:r>
        <w:rPr>
          <w:b/>
          <w:color w:val="0000FF"/>
        </w:rPr>
        <w:t xml:space="preserve"> </w:t>
      </w:r>
      <w:r>
        <w:rPr>
          <w:b/>
          <w:color w:val="0000FF"/>
        </w:rPr>
        <w:tab/>
        <w:t xml:space="preserve">B. </w:t>
      </w:r>
      <w:r>
        <w:t>– 3 V</w:t>
      </w:r>
      <w:r>
        <w:rPr>
          <w:b/>
          <w:color w:val="0000FF"/>
        </w:rPr>
        <w:t xml:space="preserve"> </w:t>
      </w:r>
      <w:r>
        <w:rPr>
          <w:b/>
          <w:color w:val="0000FF"/>
        </w:rPr>
        <w:tab/>
        <w:t xml:space="preserve">C. </w:t>
      </w:r>
      <w:r>
        <w:t>2 V</w:t>
      </w:r>
      <w:r>
        <w:rPr>
          <w:b/>
          <w:color w:val="0000FF"/>
        </w:rPr>
        <w:t xml:space="preserve"> </w:t>
      </w:r>
      <w:r>
        <w:rPr>
          <w:b/>
          <w:color w:val="0000FF"/>
        </w:rPr>
        <w:tab/>
        <w:t xml:space="preserve">D. </w:t>
      </w:r>
      <w:r>
        <w:t xml:space="preserve">3 V </w:t>
      </w:r>
    </w:p>
    <w:p w:rsidR="000C15FA" w:rsidRDefault="00700A2F">
      <w:pPr>
        <w:spacing w:after="0" w:line="387" w:lineRule="auto"/>
        <w:ind w:left="-5"/>
      </w:pPr>
      <w:r>
        <w:rPr>
          <w:b/>
          <w:i/>
          <w:color w:val="FF0000"/>
          <w:u w:val="double" w:color="FF0000"/>
        </w:rPr>
        <w:lastRenderedPageBreak/>
        <w:t>Câu 19:</w:t>
      </w:r>
      <w:r>
        <w:rPr>
          <w:rFonts w:ascii="Arial" w:eastAsia="Arial" w:hAnsi="Arial" w:cs="Arial"/>
          <w:b/>
          <w:i/>
          <w:color w:val="FF0000"/>
        </w:rPr>
        <w:t xml:space="preserve"> </w:t>
      </w:r>
      <w:r>
        <w:t xml:space="preserve">Khi một điện tích q di chuyển trong một điện trường từ một điểm A có thế năng tĩnh điện là 2,5 J đến một điểm B thì lực điện sinh công dương 2,5 J. Thế năng tĩnh điện của q tại B là </w:t>
      </w:r>
    </w:p>
    <w:p w:rsidR="000C15FA" w:rsidRDefault="00700A2F">
      <w:pPr>
        <w:tabs>
          <w:tab w:val="center" w:pos="747"/>
          <w:tab w:val="center" w:pos="3036"/>
          <w:tab w:val="center" w:pos="5672"/>
          <w:tab w:val="center" w:pos="8312"/>
        </w:tabs>
        <w:ind w:left="-15" w:firstLine="0"/>
        <w:jc w:val="left"/>
      </w:pPr>
      <w:r>
        <w:rPr>
          <w:b/>
          <w:color w:val="0000FF"/>
        </w:rPr>
        <w:t xml:space="preserve"> </w:t>
      </w:r>
      <w:r>
        <w:rPr>
          <w:b/>
          <w:color w:val="0000FF"/>
        </w:rPr>
        <w:tab/>
        <w:t xml:space="preserve">A. </w:t>
      </w:r>
      <w:r>
        <w:t>– 2,5 J</w:t>
      </w:r>
      <w:r>
        <w:rPr>
          <w:b/>
          <w:color w:val="0000FF"/>
        </w:rPr>
        <w:t xml:space="preserve"> </w:t>
      </w:r>
      <w:r>
        <w:rPr>
          <w:b/>
          <w:color w:val="0000FF"/>
        </w:rPr>
        <w:tab/>
        <w:t xml:space="preserve">B. </w:t>
      </w:r>
      <w:r>
        <w:t>0</w:t>
      </w:r>
      <w:r>
        <w:rPr>
          <w:b/>
          <w:color w:val="0000FF"/>
        </w:rPr>
        <w:t xml:space="preserve"> </w:t>
      </w:r>
      <w:r>
        <w:rPr>
          <w:b/>
          <w:color w:val="0000FF"/>
        </w:rPr>
        <w:tab/>
        <w:t xml:space="preserve">C. </w:t>
      </w:r>
      <w:r>
        <w:t>5 J</w:t>
      </w:r>
      <w:r>
        <w:rPr>
          <w:b/>
          <w:color w:val="0000FF"/>
        </w:rPr>
        <w:t xml:space="preserve"> </w:t>
      </w:r>
      <w:r>
        <w:rPr>
          <w:b/>
          <w:color w:val="0000FF"/>
        </w:rPr>
        <w:tab/>
        <w:t xml:space="preserve">D. </w:t>
      </w:r>
      <w:r>
        <w:t xml:space="preserve">– 5 J </w:t>
      </w:r>
    </w:p>
    <w:p w:rsidR="000C15FA" w:rsidRDefault="00700A2F">
      <w:pPr>
        <w:spacing w:after="0" w:line="385" w:lineRule="auto"/>
        <w:ind w:left="-5"/>
      </w:pPr>
      <w:r>
        <w:rPr>
          <w:b/>
          <w:i/>
          <w:color w:val="FF0000"/>
          <w:u w:val="double" w:color="FF0000"/>
        </w:rPr>
        <w:t>Câu 20:</w:t>
      </w:r>
      <w:r>
        <w:rPr>
          <w:rFonts w:ascii="Arial" w:eastAsia="Arial" w:hAnsi="Arial" w:cs="Arial"/>
          <w:b/>
          <w:i/>
          <w:color w:val="FF0000"/>
        </w:rPr>
        <w:t xml:space="preserve"> </w:t>
      </w:r>
      <w:r>
        <w:t>Công của lực điện trường dịch chuyển một điện tích 1μC dọc theo chiều một đường sức trong một</w:t>
      </w:r>
      <w:r>
        <w:rPr>
          <w:strike/>
        </w:rPr>
        <w:t xml:space="preserve"> </w:t>
      </w:r>
      <w:r>
        <w:t xml:space="preserve">điện trường đều 1000 V/m trên quãng đường dài 1 m là </w:t>
      </w:r>
    </w:p>
    <w:p w:rsidR="000C15FA" w:rsidRDefault="00700A2F">
      <w:pPr>
        <w:tabs>
          <w:tab w:val="center" w:pos="778"/>
          <w:tab w:val="center" w:pos="3144"/>
          <w:tab w:val="center" w:pos="5797"/>
          <w:tab w:val="center" w:pos="8318"/>
        </w:tabs>
        <w:ind w:left="-15" w:firstLine="0"/>
        <w:jc w:val="left"/>
      </w:pPr>
      <w:r>
        <w:rPr>
          <w:b/>
          <w:color w:val="0000FF"/>
        </w:rPr>
        <w:t xml:space="preserve"> </w:t>
      </w:r>
      <w:r>
        <w:rPr>
          <w:b/>
          <w:color w:val="0000FF"/>
        </w:rPr>
        <w:tab/>
        <w:t xml:space="preserve">A. </w:t>
      </w:r>
      <w:r>
        <w:t>1000 J.</w:t>
      </w:r>
      <w:r>
        <w:rPr>
          <w:b/>
          <w:color w:val="0000FF"/>
        </w:rPr>
        <w:t xml:space="preserve"> </w:t>
      </w:r>
      <w:r>
        <w:rPr>
          <w:b/>
          <w:color w:val="0000FF"/>
        </w:rPr>
        <w:tab/>
        <w:t xml:space="preserve">B. </w:t>
      </w:r>
      <w:r>
        <w:t>1 J.</w:t>
      </w:r>
      <w:r>
        <w:rPr>
          <w:b/>
          <w:color w:val="0000FF"/>
        </w:rPr>
        <w:t xml:space="preserve"> </w:t>
      </w:r>
      <w:r>
        <w:rPr>
          <w:b/>
          <w:color w:val="0000FF"/>
        </w:rPr>
        <w:tab/>
        <w:t xml:space="preserve">C. </w:t>
      </w:r>
      <w:r>
        <w:t>1 mJ.</w:t>
      </w:r>
      <w:r>
        <w:rPr>
          <w:b/>
          <w:color w:val="0000FF"/>
        </w:rPr>
        <w:t xml:space="preserve"> </w:t>
      </w:r>
      <w:r>
        <w:rPr>
          <w:b/>
          <w:color w:val="0000FF"/>
        </w:rPr>
        <w:tab/>
        <w:t xml:space="preserve">D. </w:t>
      </w:r>
      <w:r>
        <w:t xml:space="preserve">1 μJ. </w:t>
      </w:r>
    </w:p>
    <w:p w:rsidR="000C15FA" w:rsidRDefault="00700A2F">
      <w:pPr>
        <w:spacing w:after="0" w:line="387" w:lineRule="auto"/>
        <w:ind w:left="-5"/>
      </w:pPr>
      <w:r>
        <w:rPr>
          <w:b/>
          <w:i/>
          <w:color w:val="FF0000"/>
          <w:u w:val="double" w:color="FF0000"/>
        </w:rPr>
        <w:t>Câu 21:</w:t>
      </w:r>
      <w:r>
        <w:rPr>
          <w:rFonts w:ascii="Arial" w:eastAsia="Arial" w:hAnsi="Arial" w:cs="Arial"/>
          <w:b/>
          <w:i/>
          <w:color w:val="FF0000"/>
        </w:rPr>
        <w:t xml:space="preserve"> </w:t>
      </w:r>
      <w:r>
        <w:t xml:space="preserve">Công của lực điện trường dịch chuyển một điện tích - 2μC ngược chiều một đường sức trong một điện trường đều 1000 V/m trên quãng đường dài 1 m là </w:t>
      </w:r>
    </w:p>
    <w:p w:rsidR="000C15FA" w:rsidRDefault="00700A2F">
      <w:pPr>
        <w:tabs>
          <w:tab w:val="center" w:pos="778"/>
          <w:tab w:val="center" w:pos="3414"/>
          <w:tab w:val="center" w:pos="5797"/>
          <w:tab w:val="center" w:pos="8437"/>
        </w:tabs>
        <w:ind w:left="-15" w:firstLine="0"/>
        <w:jc w:val="left"/>
      </w:pPr>
      <w:r>
        <w:rPr>
          <w:b/>
          <w:color w:val="0000FF"/>
        </w:rPr>
        <w:t xml:space="preserve"> </w:t>
      </w:r>
      <w:r>
        <w:rPr>
          <w:b/>
          <w:color w:val="0000FF"/>
        </w:rPr>
        <w:tab/>
        <w:t xml:space="preserve">A. </w:t>
      </w:r>
      <w:r>
        <w:t>2000 J.</w:t>
      </w:r>
      <w:r>
        <w:rPr>
          <w:b/>
          <w:color w:val="0000FF"/>
        </w:rPr>
        <w:t xml:space="preserve"> </w:t>
      </w:r>
      <w:r>
        <w:rPr>
          <w:b/>
          <w:color w:val="0000FF"/>
        </w:rPr>
        <w:tab/>
        <w:t xml:space="preserve">B. </w:t>
      </w:r>
      <w:r>
        <w:t>– 2000 J.</w:t>
      </w:r>
      <w:r>
        <w:rPr>
          <w:b/>
          <w:color w:val="0000FF"/>
        </w:rPr>
        <w:t xml:space="preserve"> </w:t>
      </w:r>
      <w:r>
        <w:rPr>
          <w:b/>
          <w:color w:val="0000FF"/>
        </w:rPr>
        <w:tab/>
        <w:t xml:space="preserve">C. </w:t>
      </w:r>
      <w:r>
        <w:t>2 mJ.</w:t>
      </w:r>
      <w:r>
        <w:rPr>
          <w:b/>
          <w:color w:val="0000FF"/>
        </w:rPr>
        <w:t xml:space="preserve"> </w:t>
      </w:r>
      <w:r>
        <w:rPr>
          <w:b/>
          <w:color w:val="0000FF"/>
        </w:rPr>
        <w:tab/>
        <w:t xml:space="preserve">D. </w:t>
      </w:r>
      <w:r>
        <w:t xml:space="preserve">– 2 mJ. </w:t>
      </w:r>
    </w:p>
    <w:p w:rsidR="000C15FA" w:rsidRDefault="00700A2F">
      <w:pPr>
        <w:spacing w:after="0" w:line="377" w:lineRule="auto"/>
        <w:ind w:left="-5"/>
      </w:pPr>
      <w:r>
        <w:rPr>
          <w:b/>
          <w:i/>
          <w:color w:val="FF0000"/>
          <w:u w:val="double" w:color="FF0000"/>
        </w:rPr>
        <w:t>Câu 22:</w:t>
      </w:r>
      <w:r>
        <w:rPr>
          <w:rFonts w:ascii="Arial" w:eastAsia="Arial" w:hAnsi="Arial" w:cs="Arial"/>
          <w:b/>
          <w:i/>
          <w:color w:val="FF0000"/>
        </w:rPr>
        <w:t xml:space="preserve"> </w:t>
      </w:r>
      <w:r>
        <w:t xml:space="preserve">Cho điện tích dịch chuyển giữa hai điểm cố định trong một điện trường đều với cường độ 150 V/m thì công của lực điện trường là 60 mJ. Nếu cường độ điện trường là 200 V/m thì công của lực điện trường dịch chuyển điện tích giữa hai điểm đó là </w:t>
      </w:r>
    </w:p>
    <w:p w:rsidR="000C15FA" w:rsidRDefault="00700A2F">
      <w:pPr>
        <w:tabs>
          <w:tab w:val="center" w:pos="658"/>
          <w:tab w:val="center" w:pos="3204"/>
          <w:tab w:val="center" w:pos="5857"/>
          <w:tab w:val="center" w:pos="8407"/>
        </w:tabs>
        <w:spacing w:after="689"/>
        <w:ind w:left="-15" w:firstLine="0"/>
        <w:jc w:val="left"/>
      </w:pPr>
      <w:r>
        <w:rPr>
          <w:b/>
          <w:color w:val="0000FF"/>
        </w:rPr>
        <w:t xml:space="preserve"> </w:t>
      </w:r>
      <w:r>
        <w:rPr>
          <w:b/>
          <w:color w:val="0000FF"/>
        </w:rPr>
        <w:tab/>
        <w:t xml:space="preserve">A. </w:t>
      </w:r>
      <w:r>
        <w:t>80 J.</w:t>
      </w:r>
      <w:r>
        <w:rPr>
          <w:b/>
          <w:color w:val="0000FF"/>
        </w:rPr>
        <w:t xml:space="preserve"> </w:t>
      </w:r>
      <w:r>
        <w:rPr>
          <w:b/>
          <w:color w:val="0000FF"/>
        </w:rPr>
        <w:tab/>
        <w:t xml:space="preserve">B. </w:t>
      </w:r>
      <w:r>
        <w:t>40 J.</w:t>
      </w:r>
      <w:r>
        <w:rPr>
          <w:b/>
          <w:color w:val="0000FF"/>
        </w:rPr>
        <w:t xml:space="preserve"> </w:t>
      </w:r>
      <w:r>
        <w:rPr>
          <w:b/>
          <w:color w:val="0000FF"/>
        </w:rPr>
        <w:tab/>
        <w:t xml:space="preserve">C. </w:t>
      </w:r>
      <w:r>
        <w:t>40 mJ.</w:t>
      </w:r>
      <w:r>
        <w:rPr>
          <w:b/>
          <w:color w:val="0000FF"/>
        </w:rPr>
        <w:t xml:space="preserve"> </w:t>
      </w:r>
      <w:r>
        <w:rPr>
          <w:b/>
          <w:color w:val="0000FF"/>
        </w:rPr>
        <w:tab/>
        <w:t xml:space="preserve">D. </w:t>
      </w:r>
      <w:r>
        <w:t xml:space="preserve">80 mJ.  </w:t>
      </w:r>
    </w:p>
    <w:p w:rsidR="000C15FA" w:rsidRDefault="00700A2F">
      <w:pPr>
        <w:spacing w:after="0" w:line="394" w:lineRule="auto"/>
        <w:ind w:left="-5"/>
      </w:pPr>
      <w:r>
        <w:rPr>
          <w:b/>
          <w:i/>
          <w:color w:val="FF0000"/>
          <w:u w:val="double" w:color="FF0000"/>
        </w:rPr>
        <w:t>Câu 23:</w:t>
      </w:r>
      <w:r>
        <w:rPr>
          <w:rFonts w:ascii="Arial" w:eastAsia="Arial" w:hAnsi="Arial" w:cs="Arial"/>
          <w:b/>
          <w:i/>
          <w:color w:val="FF0000"/>
        </w:rPr>
        <w:t xml:space="preserve"> </w:t>
      </w:r>
      <w:r>
        <w:t>Cho điện tích q = + 10</w:t>
      </w:r>
      <w:r>
        <w:rPr>
          <w:vertAlign w:val="superscript"/>
        </w:rPr>
        <w:t>-8</w:t>
      </w:r>
      <w:r>
        <w:t xml:space="preserve"> C dịch chuyển giữa hai điểm cố định trong một điện trường đều thì công của lực điện trường là 60 mJ. Nếu một điện điện tích q’ = + 4.10</w:t>
      </w:r>
      <w:r>
        <w:rPr>
          <w:vertAlign w:val="superscript"/>
        </w:rPr>
        <w:t xml:space="preserve">-9 </w:t>
      </w:r>
      <w:r>
        <w:t xml:space="preserve">C dịch chuyển giữa hai điểm đó thì công của lực điện trường khi đó là </w:t>
      </w:r>
    </w:p>
    <w:p w:rsidR="000C15FA" w:rsidRDefault="00700A2F">
      <w:pPr>
        <w:tabs>
          <w:tab w:val="center" w:pos="751"/>
          <w:tab w:val="center" w:pos="3296"/>
          <w:tab w:val="center" w:pos="5917"/>
          <w:tab w:val="center" w:pos="8467"/>
        </w:tabs>
        <w:ind w:left="-15" w:firstLine="0"/>
        <w:jc w:val="left"/>
      </w:pPr>
      <w:r>
        <w:rPr>
          <w:b/>
          <w:color w:val="0000FF"/>
        </w:rPr>
        <w:t xml:space="preserve"> </w:t>
      </w:r>
      <w:r>
        <w:rPr>
          <w:b/>
          <w:color w:val="0000FF"/>
        </w:rPr>
        <w:tab/>
        <w:t xml:space="preserve">A. </w:t>
      </w:r>
      <w:r>
        <w:t>24 mJ.</w:t>
      </w:r>
      <w:r>
        <w:rPr>
          <w:b/>
          <w:color w:val="0000FF"/>
        </w:rPr>
        <w:t xml:space="preserve"> </w:t>
      </w:r>
      <w:r>
        <w:rPr>
          <w:b/>
          <w:color w:val="0000FF"/>
        </w:rPr>
        <w:tab/>
        <w:t xml:space="preserve">B. </w:t>
      </w:r>
      <w:r>
        <w:t>20 mJ.</w:t>
      </w:r>
      <w:r>
        <w:rPr>
          <w:b/>
          <w:color w:val="0000FF"/>
        </w:rPr>
        <w:t xml:space="preserve"> </w:t>
      </w:r>
      <w:r>
        <w:rPr>
          <w:b/>
          <w:color w:val="0000FF"/>
        </w:rPr>
        <w:tab/>
        <w:t xml:space="preserve">C. </w:t>
      </w:r>
      <w:r>
        <w:t>240 mJ.</w:t>
      </w:r>
      <w:r>
        <w:rPr>
          <w:b/>
          <w:color w:val="0000FF"/>
        </w:rPr>
        <w:t xml:space="preserve"> </w:t>
      </w:r>
      <w:r>
        <w:rPr>
          <w:b/>
          <w:color w:val="0000FF"/>
        </w:rPr>
        <w:tab/>
        <w:t xml:space="preserve">D. </w:t>
      </w:r>
      <w:r>
        <w:t xml:space="preserve">120 mJ.  </w:t>
      </w:r>
    </w:p>
    <w:p w:rsidR="000C15FA" w:rsidRDefault="00700A2F">
      <w:pPr>
        <w:spacing w:after="0" w:line="407" w:lineRule="auto"/>
        <w:ind w:left="-5"/>
      </w:pPr>
      <w:r>
        <w:rPr>
          <w:b/>
          <w:i/>
          <w:color w:val="FF0000"/>
          <w:u w:val="double" w:color="FF0000"/>
        </w:rPr>
        <w:t>Câu 24:</w:t>
      </w:r>
      <w:r>
        <w:rPr>
          <w:rFonts w:ascii="Arial" w:eastAsia="Arial" w:hAnsi="Arial" w:cs="Arial"/>
          <w:b/>
          <w:i/>
          <w:color w:val="FF0000"/>
        </w:rPr>
        <w:t xml:space="preserve"> </w:t>
      </w:r>
      <w:r>
        <w:t xml:space="preserve">Điện tích điểm q di chuyển trong một điện trường đều có cường độ điện trường 800 V/m theo một đoạn thẳng AB. Đoạn AB dài 12 cm và vecto độ dời </w:t>
      </w:r>
      <w:r>
        <w:rPr>
          <w:rFonts w:ascii="Cambria Math" w:eastAsia="Cambria Math" w:hAnsi="Cambria Math" w:cs="Cambria Math"/>
        </w:rPr>
        <w:t xml:space="preserve">⃗𝐴𝐵⃗⃗⃗⃗ </w:t>
      </w:r>
      <w:r>
        <w:t xml:space="preserve"> hợp với đường sức điện một góc 30</w:t>
      </w:r>
      <w:r>
        <w:rPr>
          <w:vertAlign w:val="superscript"/>
        </w:rPr>
        <w:t>0</w:t>
      </w:r>
      <w:r>
        <w:t>. Biết công của lực điện trong sự di chuyển của điện tích q là -1,33.10</w:t>
      </w:r>
      <w:r>
        <w:rPr>
          <w:vertAlign w:val="superscript"/>
        </w:rPr>
        <w:t>-4</w:t>
      </w:r>
      <w:r>
        <w:t xml:space="preserve"> J. Điện tích q có giá trị bằng </w:t>
      </w:r>
    </w:p>
    <w:p w:rsidR="000C15FA" w:rsidRDefault="00700A2F">
      <w:pPr>
        <w:tabs>
          <w:tab w:val="center" w:pos="947"/>
          <w:tab w:val="center" w:pos="3453"/>
          <w:tab w:val="center" w:pos="6053"/>
          <w:tab w:val="center" w:pos="8532"/>
        </w:tabs>
        <w:spacing w:after="162"/>
        <w:ind w:left="-15" w:firstLine="0"/>
        <w:jc w:val="left"/>
      </w:pPr>
      <w:r>
        <w:t xml:space="preserve"> </w:t>
      </w:r>
      <w:r>
        <w:tab/>
      </w:r>
      <w:r>
        <w:rPr>
          <w:b/>
          <w:color w:val="0000FF"/>
        </w:rPr>
        <w:t>A.</w:t>
      </w:r>
      <w:r>
        <w:t xml:space="preserve"> -1.6.10</w:t>
      </w:r>
      <w:r>
        <w:rPr>
          <w:vertAlign w:val="superscript"/>
        </w:rPr>
        <w:t>-6</w:t>
      </w:r>
      <w:r>
        <w:t xml:space="preserve"> C </w:t>
      </w:r>
      <w:r>
        <w:tab/>
      </w:r>
      <w:r>
        <w:rPr>
          <w:b/>
          <w:color w:val="0000FF"/>
        </w:rPr>
        <w:t>B.</w:t>
      </w:r>
      <w:r>
        <w:t xml:space="preserve"> 1,6.10</w:t>
      </w:r>
      <w:r>
        <w:rPr>
          <w:vertAlign w:val="superscript"/>
        </w:rPr>
        <w:t>-6</w:t>
      </w:r>
      <w:r>
        <w:t xml:space="preserve"> C </w:t>
      </w:r>
      <w:r>
        <w:tab/>
      </w:r>
      <w:r>
        <w:rPr>
          <w:b/>
          <w:color w:val="0000FF"/>
        </w:rPr>
        <w:t>C.</w:t>
      </w:r>
      <w:r>
        <w:t xml:space="preserve"> -1,4.10</w:t>
      </w:r>
      <w:r>
        <w:rPr>
          <w:vertAlign w:val="superscript"/>
        </w:rPr>
        <w:t>-6</w:t>
      </w:r>
      <w:r>
        <w:t xml:space="preserve"> C </w:t>
      </w:r>
      <w:r>
        <w:tab/>
      </w:r>
      <w:r>
        <w:rPr>
          <w:b/>
          <w:color w:val="0000FF"/>
        </w:rPr>
        <w:t>D.</w:t>
      </w:r>
      <w:r>
        <w:t>1,4.10</w:t>
      </w:r>
      <w:r>
        <w:rPr>
          <w:vertAlign w:val="superscript"/>
        </w:rPr>
        <w:t>-6</w:t>
      </w:r>
      <w:r>
        <w:t xml:space="preserve"> C </w:t>
      </w:r>
    </w:p>
    <w:p w:rsidR="000C15FA" w:rsidRDefault="00700A2F">
      <w:pPr>
        <w:spacing w:after="0" w:line="390" w:lineRule="auto"/>
        <w:ind w:left="-5"/>
      </w:pPr>
      <w:r>
        <w:rPr>
          <w:b/>
          <w:i/>
          <w:color w:val="FF0000"/>
          <w:u w:val="double" w:color="FF0000"/>
        </w:rPr>
        <w:t>Câu 25:</w:t>
      </w:r>
      <w:r>
        <w:rPr>
          <w:rFonts w:ascii="Arial" w:eastAsia="Arial" w:hAnsi="Arial" w:cs="Arial"/>
          <w:b/>
          <w:i/>
          <w:color w:val="FF0000"/>
        </w:rPr>
        <w:t xml:space="preserve"> </w:t>
      </w:r>
      <w:r>
        <w:t xml:space="preserve">Công của lực điện trường dịch chuyển một điện tích 10 mC song song với các đường sức trong một điện trường đều với quãng đường 10 cm là 1 J. Độ lớn cường độ điện trường đó là </w:t>
      </w:r>
    </w:p>
    <w:p w:rsidR="000C15FA" w:rsidRDefault="00700A2F">
      <w:pPr>
        <w:tabs>
          <w:tab w:val="center" w:pos="1003"/>
          <w:tab w:val="center" w:pos="3309"/>
          <w:tab w:val="center" w:pos="5989"/>
          <w:tab w:val="center" w:pos="8599"/>
        </w:tabs>
        <w:ind w:left="-15" w:firstLine="0"/>
        <w:jc w:val="left"/>
      </w:pPr>
      <w:r>
        <w:rPr>
          <w:b/>
          <w:color w:val="0000FF"/>
        </w:rPr>
        <w:t xml:space="preserve"> </w:t>
      </w:r>
      <w:r>
        <w:rPr>
          <w:b/>
          <w:color w:val="0000FF"/>
        </w:rPr>
        <w:tab/>
        <w:t xml:space="preserve">A. </w:t>
      </w:r>
      <w:r>
        <w:t>10000 V/m.</w:t>
      </w:r>
      <w:r>
        <w:rPr>
          <w:b/>
          <w:color w:val="0000FF"/>
        </w:rPr>
        <w:t xml:space="preserve"> </w:t>
      </w:r>
      <w:r>
        <w:rPr>
          <w:b/>
          <w:color w:val="0000FF"/>
        </w:rPr>
        <w:tab/>
        <w:t xml:space="preserve">B. </w:t>
      </w:r>
      <w:r>
        <w:t>1 V/m.</w:t>
      </w:r>
      <w:r>
        <w:rPr>
          <w:b/>
          <w:color w:val="0000FF"/>
        </w:rPr>
        <w:t xml:space="preserve"> </w:t>
      </w:r>
      <w:r>
        <w:rPr>
          <w:b/>
          <w:color w:val="0000FF"/>
        </w:rPr>
        <w:tab/>
        <w:t xml:space="preserve">C. </w:t>
      </w:r>
      <w:r>
        <w:t>100 V/m.</w:t>
      </w:r>
      <w:r>
        <w:rPr>
          <w:b/>
          <w:color w:val="0000FF"/>
        </w:rPr>
        <w:t xml:space="preserve"> </w:t>
      </w:r>
      <w:r>
        <w:rPr>
          <w:b/>
          <w:color w:val="0000FF"/>
        </w:rPr>
        <w:tab/>
        <w:t xml:space="preserve">D. </w:t>
      </w:r>
      <w:r>
        <w:t xml:space="preserve">1000 V/m. </w:t>
      </w:r>
    </w:p>
    <w:p w:rsidR="000C15FA" w:rsidRDefault="00700A2F">
      <w:pPr>
        <w:ind w:left="-5"/>
      </w:pPr>
      <w:r>
        <w:rPr>
          <w:b/>
          <w:i/>
          <w:color w:val="FF0000"/>
          <w:u w:val="double" w:color="FF0000"/>
        </w:rPr>
        <w:t>Câu 26:</w:t>
      </w:r>
      <w:r>
        <w:rPr>
          <w:rFonts w:ascii="Arial" w:eastAsia="Arial" w:hAnsi="Arial" w:cs="Arial"/>
          <w:b/>
          <w:i/>
          <w:color w:val="FF0000"/>
        </w:rPr>
        <w:t xml:space="preserve"> </w:t>
      </w:r>
      <w:r>
        <w:t xml:space="preserve">Khi điện tích dịch chuyển trong điện trường đều theo chiều đường sức thì nó nhận được một công 10 </w:t>
      </w:r>
    </w:p>
    <w:p w:rsidR="000C15FA" w:rsidRDefault="00700A2F">
      <w:pPr>
        <w:spacing w:after="105"/>
        <w:ind w:left="-5"/>
      </w:pPr>
      <w:r>
        <w:t>J. Khi dịch chuyển tạo với chiều đường sức 60</w:t>
      </w:r>
      <w:r>
        <w:rPr>
          <w:vertAlign w:val="superscript"/>
        </w:rPr>
        <w:t>0</w:t>
      </w:r>
      <w:r>
        <w:t xml:space="preserve"> trên cùng độ dài quãng đường thì nó nhận được một công là  </w:t>
      </w:r>
    </w:p>
    <w:p w:rsidR="000C15FA" w:rsidRDefault="009E4146">
      <w:pPr>
        <w:numPr>
          <w:ilvl w:val="0"/>
          <w:numId w:val="30"/>
        </w:numPr>
        <w:spacing w:after="110"/>
        <w:ind w:hanging="293"/>
      </w:pPr>
      <w:r>
        <w:rPr>
          <w:noProof/>
        </w:rPr>
        <w:pict>
          <v:group id="Group 285846" o:spid="_x0000_s4384" style="position:absolute;left:0;text-align:left;margin-left:298.05pt;margin-top:5.95pt;width:6.6pt;height:.85pt;z-index:251638272" coordsize="8382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">
            <v:shape id="Shape 307915" o:spid="_x0000_s4385" style="position:absolute;width:83820;height:10668;visibility:visible;mso-wrap-style:square;v-text-anchor:top" coordsize="8382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" path="m,l83820,r,10668l,10668,,e" fillcolor="black" stroked="f" strokeweight="0">
              <v:stroke miterlimit="83231f" joinstyle="miter"/>
              <v:path arrowok="t" textboxrect="0,0,83820,10668"/>
            </v:shape>
            <w10:wrap type="square"/>
          </v:group>
        </w:pict>
      </w:r>
      <w:r w:rsidR="00700A2F">
        <w:t xml:space="preserve">5 J. </w:t>
      </w:r>
      <w:r w:rsidR="00700A2F">
        <w:rPr>
          <w:b/>
          <w:color w:val="0000FF"/>
        </w:rPr>
        <w:t xml:space="preserve"> </w:t>
      </w:r>
      <w:r w:rsidR="00700A2F">
        <w:rPr>
          <w:b/>
          <w:color w:val="0000FF"/>
        </w:rPr>
        <w:tab/>
        <w:t xml:space="preserve">B. </w:t>
      </w:r>
      <w:r w:rsidRPr="008A127A">
        <w:rPr>
          <w:noProof/>
        </w:rPr>
        <w:pict>
          <v:shape id="Picture 299717" o:spid="_x0000_i1047" type="#_x0000_t75" style="width:16.2pt;height:21pt;visibility:visible">
            <v:imagedata r:id="rId41" o:title=""/>
          </v:shape>
        </w:pict>
      </w:r>
      <w:r w:rsidR="00700A2F">
        <w:t xml:space="preserve"> J.</w:t>
      </w:r>
      <w:r w:rsidR="00700A2F">
        <w:rPr>
          <w:b/>
          <w:color w:val="0000FF"/>
        </w:rPr>
        <w:t xml:space="preserve"> </w:t>
      </w:r>
      <w:r w:rsidR="00700A2F">
        <w:rPr>
          <w:b/>
          <w:color w:val="0000FF"/>
        </w:rPr>
        <w:tab/>
        <w:t xml:space="preserve">C. </w:t>
      </w:r>
      <w:r w:rsidR="00700A2F">
        <w:t>5</w:t>
      </w:r>
      <w:r w:rsidR="00700A2F">
        <w:rPr>
          <w:rFonts w:ascii="Cambria Math" w:eastAsia="Cambria Math" w:hAnsi="Cambria Math" w:cs="Cambria Math"/>
        </w:rPr>
        <w:t>√2</w:t>
      </w:r>
      <w:r w:rsidR="00700A2F">
        <w:t xml:space="preserve"> J.</w:t>
      </w:r>
      <w:r w:rsidR="00700A2F">
        <w:rPr>
          <w:b/>
          <w:color w:val="0000FF"/>
        </w:rPr>
        <w:t xml:space="preserve"> </w:t>
      </w:r>
      <w:r w:rsidR="00700A2F">
        <w:rPr>
          <w:b/>
          <w:color w:val="0000FF"/>
        </w:rPr>
        <w:tab/>
        <w:t xml:space="preserve">D. </w:t>
      </w:r>
      <w:r w:rsidR="00700A2F">
        <w:t xml:space="preserve">7,5J. </w:t>
      </w:r>
    </w:p>
    <w:p w:rsidR="000C15FA" w:rsidRDefault="00700A2F">
      <w:pPr>
        <w:spacing w:after="0" w:line="371" w:lineRule="auto"/>
        <w:ind w:left="-5"/>
      </w:pPr>
      <w:r>
        <w:rPr>
          <w:b/>
          <w:i/>
          <w:color w:val="FF0000"/>
          <w:u w:val="double" w:color="FF0000"/>
        </w:rPr>
        <w:t>Câu 27:</w:t>
      </w:r>
      <w:r>
        <w:rPr>
          <w:rFonts w:ascii="Arial" w:eastAsia="Arial" w:hAnsi="Arial" w:cs="Arial"/>
          <w:b/>
          <w:i/>
          <w:color w:val="FF0000"/>
        </w:rPr>
        <w:t xml:space="preserve"> </w:t>
      </w:r>
      <w:r>
        <w:t xml:space="preserve">Một điện tích điểm q di chuyển trong điện trường đều E có quỹ đạo là một đường cong kín, có chiều dài quỹ đạo là s thì công của lực điện trường là  </w:t>
      </w:r>
    </w:p>
    <w:p w:rsidR="000C15FA" w:rsidRDefault="00700A2F">
      <w:pPr>
        <w:tabs>
          <w:tab w:val="center" w:pos="883"/>
          <w:tab w:val="center" w:pos="3249"/>
          <w:tab w:val="center" w:pos="5929"/>
          <w:tab w:val="center" w:pos="8467"/>
        </w:tabs>
        <w:spacing w:after="65"/>
        <w:ind w:left="-15" w:firstLine="0"/>
        <w:jc w:val="left"/>
      </w:pPr>
      <w:r>
        <w:t xml:space="preserve"> </w:t>
      </w:r>
      <w:r>
        <w:tab/>
      </w:r>
      <w:r>
        <w:rPr>
          <w:b/>
          <w:color w:val="0000FF"/>
        </w:rPr>
        <w:t>A.</w:t>
      </w:r>
      <w:r>
        <w:rPr>
          <w:color w:val="0000FF"/>
        </w:rPr>
        <w:t xml:space="preserve"> </w:t>
      </w:r>
      <w:r>
        <w:t xml:space="preserve">A = 2qEs  </w:t>
      </w:r>
      <w:r>
        <w:tab/>
      </w:r>
      <w:r>
        <w:rPr>
          <w:b/>
          <w:color w:val="0000FF"/>
        </w:rPr>
        <w:t>B.</w:t>
      </w:r>
      <w:r>
        <w:rPr>
          <w:color w:val="0000FF"/>
        </w:rPr>
        <w:t xml:space="preserve"> </w:t>
      </w:r>
      <w:r>
        <w:t xml:space="preserve">A = 0  </w:t>
      </w:r>
      <w:r>
        <w:tab/>
      </w:r>
      <w:r>
        <w:rPr>
          <w:b/>
          <w:color w:val="0000FF"/>
        </w:rPr>
        <w:t>C.</w:t>
      </w:r>
      <w:r>
        <w:rPr>
          <w:color w:val="0000FF"/>
        </w:rPr>
        <w:t xml:space="preserve"> </w:t>
      </w:r>
      <w:r>
        <w:t xml:space="preserve">A = qEs  </w:t>
      </w:r>
      <w:r>
        <w:tab/>
      </w:r>
      <w:r>
        <w:rPr>
          <w:b/>
          <w:color w:val="0000FF"/>
        </w:rPr>
        <w:t>D.</w:t>
      </w:r>
      <w:r>
        <w:rPr>
          <w:color w:val="0000FF"/>
        </w:rPr>
        <w:t xml:space="preserve"> </w:t>
      </w:r>
      <w:r>
        <w:t>A =</w:t>
      </w:r>
      <w:r>
        <w:rPr>
          <w:rFonts w:ascii="Calibri" w:eastAsia="Calibri" w:hAnsi="Calibri" w:cs="Calibri"/>
          <w:sz w:val="28"/>
        </w:rPr>
        <w:t xml:space="preserve"> </w:t>
      </w:r>
      <w:r w:rsidR="009E4146" w:rsidRPr="008A127A">
        <w:rPr>
          <w:noProof/>
        </w:rPr>
        <w:pict>
          <v:shape id="Picture 299718" o:spid="_x0000_i1048" type="#_x0000_t75" style="width:13.2pt;height:22.2pt;visibility:visible">
            <v:imagedata r:id="rId42" o:title=""/>
          </v:shape>
        </w:pict>
      </w:r>
      <w:r>
        <w:rPr>
          <w:rFonts w:ascii="Calibri" w:eastAsia="Calibri" w:hAnsi="Calibri" w:cs="Calibri"/>
          <w:sz w:val="28"/>
        </w:rPr>
        <w:t xml:space="preserve"> </w:t>
      </w:r>
    </w:p>
    <w:p w:rsidR="000C15FA" w:rsidRDefault="00700A2F">
      <w:pPr>
        <w:spacing w:after="0" w:line="368" w:lineRule="auto"/>
        <w:ind w:left="-5"/>
      </w:pPr>
      <w:r>
        <w:rPr>
          <w:b/>
          <w:i/>
          <w:color w:val="FF0000"/>
          <w:u w:val="double" w:color="FF0000"/>
        </w:rPr>
        <w:lastRenderedPageBreak/>
        <w:t>Câu 28:</w:t>
      </w:r>
      <w:r>
        <w:rPr>
          <w:rFonts w:ascii="Arial" w:eastAsia="Arial" w:hAnsi="Arial" w:cs="Arial"/>
          <w:b/>
          <w:i/>
          <w:color w:val="FF0000"/>
        </w:rPr>
        <w:t xml:space="preserve"> </w:t>
      </w:r>
      <w:r>
        <w:t xml:space="preserve">Muốn di chuyển một prôtôn trong điện trường từ rất xa về điểm M ta cần tốn một công là 2 eV. Tính điện thế tại M. Chọn mốc thế năng tại vô cùng bằng không. </w:t>
      </w:r>
    </w:p>
    <w:p w:rsidR="000C15FA" w:rsidRDefault="00700A2F">
      <w:pPr>
        <w:tabs>
          <w:tab w:val="center" w:pos="706"/>
          <w:tab w:val="center" w:pos="3152"/>
          <w:tab w:val="center" w:pos="6060"/>
          <w:tab w:val="center" w:pos="8679"/>
        </w:tabs>
        <w:spacing w:after="160"/>
        <w:ind w:left="-15" w:firstLine="0"/>
        <w:jc w:val="left"/>
      </w:pPr>
      <w:r>
        <w:t xml:space="preserve"> </w:t>
      </w:r>
      <w:r>
        <w:tab/>
      </w:r>
      <w:r>
        <w:rPr>
          <w:b/>
          <w:color w:val="0000FF"/>
        </w:rPr>
        <w:t>A.</w:t>
      </w:r>
      <w:r>
        <w:rPr>
          <w:color w:val="0000FF"/>
        </w:rPr>
        <w:t xml:space="preserve">  </w:t>
      </w:r>
      <w:r>
        <w:t xml:space="preserve">- 2 V </w:t>
      </w:r>
      <w:r>
        <w:tab/>
      </w:r>
      <w:r>
        <w:rPr>
          <w:b/>
          <w:color w:val="0000FF"/>
        </w:rPr>
        <w:t>B.</w:t>
      </w:r>
      <w:r>
        <w:rPr>
          <w:color w:val="0000FF"/>
        </w:rPr>
        <w:t xml:space="preserve"> </w:t>
      </w:r>
      <w:r>
        <w:t xml:space="preserve">2 V </w:t>
      </w:r>
      <w:r>
        <w:tab/>
      </w:r>
      <w:r>
        <w:rPr>
          <w:b/>
          <w:color w:val="0000FF"/>
        </w:rPr>
        <w:t>C.</w:t>
      </w:r>
      <w:r>
        <w:t xml:space="preserve"> 3,2.10</w:t>
      </w:r>
      <w:r>
        <w:rPr>
          <w:vertAlign w:val="superscript"/>
        </w:rPr>
        <w:t>-19</w:t>
      </w:r>
      <w:r>
        <w:t xml:space="preserve"> V </w:t>
      </w:r>
      <w:r>
        <w:tab/>
      </w:r>
      <w:r>
        <w:rPr>
          <w:b/>
          <w:color w:val="0000FF"/>
        </w:rPr>
        <w:t>D.</w:t>
      </w:r>
      <w:r>
        <w:rPr>
          <w:color w:val="0000FF"/>
        </w:rPr>
        <w:t xml:space="preserve"> </w:t>
      </w:r>
      <w:r>
        <w:t>- 3,2.10</w:t>
      </w:r>
      <w:r>
        <w:rPr>
          <w:vertAlign w:val="superscript"/>
        </w:rPr>
        <w:t>-19</w:t>
      </w:r>
      <w:r>
        <w:t xml:space="preserve"> V </w:t>
      </w:r>
    </w:p>
    <w:p w:rsidR="000C15FA" w:rsidRDefault="00700A2F">
      <w:pPr>
        <w:spacing w:after="0" w:line="382" w:lineRule="auto"/>
        <w:ind w:left="-5"/>
      </w:pPr>
      <w:r>
        <w:rPr>
          <w:b/>
          <w:i/>
          <w:color w:val="FF0000"/>
          <w:u w:val="double" w:color="FF0000"/>
        </w:rPr>
        <w:t>Câu 29:</w:t>
      </w:r>
      <w:r>
        <w:rPr>
          <w:rFonts w:ascii="Arial" w:eastAsia="Arial" w:hAnsi="Arial" w:cs="Arial"/>
          <w:b/>
          <w:i/>
          <w:color w:val="FF0000"/>
        </w:rPr>
        <w:t xml:space="preserve"> </w:t>
      </w:r>
      <w:r>
        <w:t>Hai tấm kim loại song song, cách nhau 2cm và được nhiễm điện trái dấu nhau. Muốn làm cho điện tích q = 5.10</w:t>
      </w:r>
      <w:r>
        <w:rPr>
          <w:vertAlign w:val="superscript"/>
        </w:rPr>
        <w:t xml:space="preserve">- 10 </w:t>
      </w:r>
      <w:r>
        <w:t>C di chuyển từ tấm này đến tấm kia cần tốn một công A = 2.10</w:t>
      </w:r>
      <w:r>
        <w:rPr>
          <w:vertAlign w:val="superscript"/>
        </w:rPr>
        <w:t xml:space="preserve"> - 9 </w:t>
      </w:r>
      <w:r>
        <w:t xml:space="preserve">J. Coi điện trường bên trong khoảng giữa hai tấm kim loại là điện trường đều và có các đường sức điện vuông góc với các tấm. Cường độ điện trường bên trong tấm kim loại đó là  </w:t>
      </w:r>
    </w:p>
    <w:p w:rsidR="000C15FA" w:rsidRDefault="00700A2F">
      <w:pPr>
        <w:tabs>
          <w:tab w:val="center" w:pos="3600"/>
          <w:tab w:val="center" w:pos="6160"/>
          <w:tab w:val="center" w:pos="8589"/>
        </w:tabs>
        <w:ind w:left="-15" w:firstLine="0"/>
        <w:jc w:val="left"/>
      </w:pPr>
      <w:r>
        <w:t xml:space="preserve"> </w:t>
      </w:r>
      <w:r>
        <w:rPr>
          <w:b/>
          <w:color w:val="0000FF"/>
        </w:rPr>
        <w:t xml:space="preserve"> A. </w:t>
      </w:r>
      <w:r>
        <w:t xml:space="preserve">E = 40V/m. </w:t>
      </w:r>
      <w:r>
        <w:rPr>
          <w:b/>
          <w:color w:val="0000FF"/>
        </w:rPr>
        <w:t xml:space="preserve"> </w:t>
      </w:r>
      <w:r>
        <w:rPr>
          <w:b/>
          <w:color w:val="0000FF"/>
        </w:rPr>
        <w:tab/>
        <w:t xml:space="preserve">B. </w:t>
      </w:r>
      <w:r>
        <w:t xml:space="preserve">E = 200V/m. </w:t>
      </w:r>
      <w:r>
        <w:rPr>
          <w:b/>
          <w:color w:val="0000FF"/>
        </w:rPr>
        <w:t xml:space="preserve"> </w:t>
      </w:r>
      <w:r>
        <w:rPr>
          <w:b/>
          <w:color w:val="0000FF"/>
        </w:rPr>
        <w:tab/>
        <w:t xml:space="preserve">C. </w:t>
      </w:r>
      <w:r>
        <w:t xml:space="preserve">E = 400V/m. </w:t>
      </w:r>
      <w:r>
        <w:rPr>
          <w:b/>
          <w:color w:val="0000FF"/>
        </w:rPr>
        <w:t xml:space="preserve"> </w:t>
      </w:r>
      <w:r>
        <w:rPr>
          <w:b/>
          <w:color w:val="0000FF"/>
        </w:rPr>
        <w:tab/>
        <w:t xml:space="preserve">D. </w:t>
      </w:r>
      <w:r>
        <w:t xml:space="preserve">E = 2V/m.  </w:t>
      </w:r>
    </w:p>
    <w:p w:rsidR="000C15FA" w:rsidRDefault="00700A2F">
      <w:pPr>
        <w:spacing w:after="0" w:line="373" w:lineRule="auto"/>
        <w:ind w:left="-5"/>
      </w:pPr>
      <w:r>
        <w:rPr>
          <w:b/>
          <w:i/>
          <w:color w:val="FF0000"/>
          <w:u w:val="double" w:color="FF0000"/>
        </w:rPr>
        <w:t>Câu 30:</w:t>
      </w:r>
      <w:r>
        <w:rPr>
          <w:rFonts w:ascii="Arial" w:eastAsia="Arial" w:hAnsi="Arial" w:cs="Arial"/>
          <w:b/>
          <w:i/>
          <w:color w:val="FF0000"/>
        </w:rPr>
        <w:t xml:space="preserve"> </w:t>
      </w:r>
      <w:r>
        <w:t xml:space="preserve">Trong vật lý, người ta hay dùng đơn vị năng lượng electron – vôn, ký hiệu eV, Electron – vôn là năng lượng mà một electron thu được khi nó đi qua đoạn đường có hiệu điện thế hai đầu là U = 1 V. Một electron – vôn bằng </w:t>
      </w:r>
    </w:p>
    <w:p w:rsidR="000C15FA" w:rsidRDefault="00700A2F">
      <w:pPr>
        <w:numPr>
          <w:ilvl w:val="0"/>
          <w:numId w:val="31"/>
        </w:numPr>
        <w:spacing w:after="181"/>
        <w:ind w:hanging="293"/>
      </w:pPr>
      <w:r>
        <w:t>1,6.10</w:t>
      </w:r>
      <w:r>
        <w:rPr>
          <w:vertAlign w:val="superscript"/>
        </w:rPr>
        <w:t>-19</w:t>
      </w:r>
      <w:r>
        <w:t xml:space="preserve"> J  </w:t>
      </w:r>
      <w:r>
        <w:tab/>
      </w:r>
      <w:r>
        <w:rPr>
          <w:b/>
          <w:color w:val="0000FF"/>
        </w:rPr>
        <w:t>B.</w:t>
      </w:r>
      <w:r>
        <w:rPr>
          <w:color w:val="0000FF"/>
        </w:rPr>
        <w:t xml:space="preserve"> </w:t>
      </w:r>
      <w:r>
        <w:t>3,2.10</w:t>
      </w:r>
      <w:r>
        <w:rPr>
          <w:vertAlign w:val="superscript"/>
        </w:rPr>
        <w:t>-19</w:t>
      </w:r>
      <w:r>
        <w:t xml:space="preserve"> J </w:t>
      </w:r>
      <w:r>
        <w:tab/>
      </w:r>
      <w:r>
        <w:rPr>
          <w:b/>
          <w:color w:val="0000FF"/>
        </w:rPr>
        <w:t>C.</w:t>
      </w:r>
      <w:r>
        <w:rPr>
          <w:color w:val="0000FF"/>
        </w:rPr>
        <w:t xml:space="preserve"> </w:t>
      </w:r>
      <w:r>
        <w:t>-1,6.10</w:t>
      </w:r>
      <w:r>
        <w:rPr>
          <w:vertAlign w:val="superscript"/>
        </w:rPr>
        <w:t>-19</w:t>
      </w:r>
      <w:r>
        <w:t xml:space="preserve"> J </w:t>
      </w:r>
      <w:r>
        <w:tab/>
      </w:r>
      <w:r>
        <w:rPr>
          <w:b/>
          <w:color w:val="0000FF"/>
        </w:rPr>
        <w:t>D.</w:t>
      </w:r>
      <w:r>
        <w:rPr>
          <w:color w:val="0000FF"/>
        </w:rPr>
        <w:t xml:space="preserve"> </w:t>
      </w:r>
      <w:r>
        <w:t>2,1.10</w:t>
      </w:r>
      <w:r>
        <w:rPr>
          <w:vertAlign w:val="superscript"/>
        </w:rPr>
        <w:t>-19</w:t>
      </w:r>
      <w:r>
        <w:t xml:space="preserve"> J  </w:t>
      </w:r>
    </w:p>
    <w:p w:rsidR="000C15FA" w:rsidRDefault="00700A2F">
      <w:pPr>
        <w:spacing w:after="10" w:line="386" w:lineRule="auto"/>
        <w:ind w:left="-5" w:right="1382"/>
      </w:pPr>
      <w:r>
        <w:rPr>
          <w:b/>
          <w:i/>
          <w:color w:val="FF0000"/>
          <w:u w:val="double" w:color="FF0000"/>
        </w:rPr>
        <w:t>Câu 31:</w:t>
      </w:r>
      <w:r>
        <w:rPr>
          <w:rFonts w:ascii="Arial" w:eastAsia="Arial" w:hAnsi="Arial" w:cs="Arial"/>
          <w:b/>
          <w:i/>
          <w:color w:val="FF0000"/>
        </w:rPr>
        <w:t xml:space="preserve"> </w:t>
      </w:r>
      <w:r>
        <w:t xml:space="preserve">Phát biểu nào sau đây đúng khi nói về cường độ điện trường và công của lực điện.  </w:t>
      </w:r>
      <w:r>
        <w:rPr>
          <w:b/>
          <w:color w:val="0000FF"/>
        </w:rPr>
        <w:t xml:space="preserve"> </w:t>
      </w:r>
      <w:r>
        <w:rPr>
          <w:b/>
          <w:color w:val="0000FF"/>
        </w:rPr>
        <w:tab/>
        <w:t xml:space="preserve">A. </w:t>
      </w:r>
      <w:r>
        <w:t xml:space="preserve">Cường độ điện trường và công của lực điện đều là đại lượng đại số.  </w:t>
      </w:r>
    </w:p>
    <w:p w:rsidR="000C15FA" w:rsidRDefault="00700A2F">
      <w:pPr>
        <w:numPr>
          <w:ilvl w:val="0"/>
          <w:numId w:val="31"/>
        </w:numPr>
        <w:ind w:hanging="293"/>
      </w:pPr>
      <w:r>
        <w:t xml:space="preserve">Cường độ điện trường là đại lượng vectơ còn công của lực điện là đại lượng đại số.  </w:t>
      </w:r>
    </w:p>
    <w:p w:rsidR="000C15FA" w:rsidRDefault="00700A2F">
      <w:pPr>
        <w:numPr>
          <w:ilvl w:val="0"/>
          <w:numId w:val="31"/>
        </w:numPr>
        <w:ind w:hanging="293"/>
      </w:pPr>
      <w:r>
        <w:t xml:space="preserve">Cường độ điện trường và công của lực điện đều là đại lượng vectơ.  </w:t>
      </w:r>
    </w:p>
    <w:p w:rsidR="000C15FA" w:rsidRDefault="00700A2F">
      <w:pPr>
        <w:numPr>
          <w:ilvl w:val="0"/>
          <w:numId w:val="31"/>
        </w:numPr>
        <w:ind w:hanging="293"/>
      </w:pPr>
      <w:r>
        <w:t xml:space="preserve">Cường độ điện trường là đại lượng đại số còn công của lực điện là đại lượng vectơ.  </w:t>
      </w:r>
    </w:p>
    <w:p w:rsidR="004625EB" w:rsidRDefault="004625EB" w:rsidP="009E4146">
      <w:pPr>
        <w:tabs>
          <w:tab w:val="left" w:pos="5390"/>
          <w:tab w:val="left" w:pos="7939"/>
        </w:tabs>
        <w:spacing w:after="0" w:line="259" w:lineRule="auto"/>
        <w:ind w:left="0" w:firstLine="0"/>
        <w:jc w:val="left"/>
      </w:pPr>
      <w:r w:rsidRPr="009E4146">
        <w:rPr>
          <w:rFonts w:ascii="Cambria" w:eastAsia="Cambria" w:hAnsi="Cambria" w:cs="Cambria"/>
          <w:b/>
          <w:i/>
        </w:rPr>
        <w:t xml:space="preserve">Bài 5: Điện thế - Hiệu điện thế </w:t>
      </w:r>
      <w:r>
        <w:tab/>
      </w:r>
      <w:r w:rsidRPr="009E4146">
        <w:rPr>
          <w:b/>
          <w:color w:val="0000FF"/>
        </w:rPr>
        <w:t>C.</w:t>
      </w:r>
      <w:r w:rsidRPr="009E4146">
        <w:rPr>
          <w:color w:val="0000FF"/>
        </w:rPr>
        <w:t xml:space="preserve"> </w:t>
      </w:r>
      <w:r>
        <w:t>3.10</w:t>
      </w:r>
      <w:r w:rsidRPr="009E4146">
        <w:rPr>
          <w:vertAlign w:val="superscript"/>
        </w:rPr>
        <w:t>8</w:t>
      </w:r>
      <w:r>
        <w:t xml:space="preserve"> m/s  </w:t>
      </w:r>
      <w:r>
        <w:tab/>
      </w:r>
      <w:r w:rsidRPr="009E4146">
        <w:rPr>
          <w:b/>
          <w:color w:val="0000FF"/>
        </w:rPr>
        <w:t xml:space="preserve">D. </w:t>
      </w:r>
      <w:r>
        <w:t>3.10</w:t>
      </w:r>
      <w:r w:rsidRPr="009E4146">
        <w:rPr>
          <w:vertAlign w:val="superscript"/>
        </w:rPr>
        <w:t>7</w:t>
      </w:r>
      <w:r>
        <w:t xml:space="preserve"> m/s </w:t>
      </w:r>
    </w:p>
    <w:p w:rsidR="000C15FA" w:rsidRDefault="00700A2F">
      <w:pPr>
        <w:spacing w:after="3" w:line="377" w:lineRule="auto"/>
        <w:ind w:left="-5" w:right="4055"/>
      </w:pPr>
      <w:r>
        <w:rPr>
          <w:b/>
          <w:i/>
          <w:color w:val="FF0000"/>
          <w:u w:val="double" w:color="FF0000"/>
        </w:rPr>
        <w:t>Câu 1.</w:t>
      </w:r>
      <w:r>
        <w:rPr>
          <w:rFonts w:ascii="Arial" w:eastAsia="Arial" w:hAnsi="Arial" w:cs="Arial"/>
          <w:b/>
          <w:i/>
          <w:color w:val="FF0000"/>
        </w:rPr>
        <w:t xml:space="preserve"> </w:t>
      </w:r>
      <w:r>
        <w:t xml:space="preserve">Điện thế là đại lượng đặc trưng cho riêng điện trường về </w:t>
      </w:r>
      <w:r>
        <w:rPr>
          <w:b/>
          <w:color w:val="0000FF"/>
        </w:rPr>
        <w:t xml:space="preserve"> </w:t>
      </w:r>
      <w:r>
        <w:rPr>
          <w:b/>
          <w:color w:val="0000FF"/>
        </w:rPr>
        <w:tab/>
        <w:t xml:space="preserve">A. </w:t>
      </w:r>
      <w:r>
        <w:t xml:space="preserve">khả năng sinh công của vùng không gian có điện trường. </w:t>
      </w:r>
    </w:p>
    <w:p w:rsidR="000C15FA" w:rsidRDefault="00700A2F">
      <w:pPr>
        <w:numPr>
          <w:ilvl w:val="0"/>
          <w:numId w:val="30"/>
        </w:numPr>
        <w:ind w:hanging="293"/>
      </w:pPr>
      <w:r>
        <w:t xml:space="preserve">khả năng sinh công tại một điểm. </w:t>
      </w:r>
    </w:p>
    <w:p w:rsidR="000C15FA" w:rsidRDefault="00700A2F">
      <w:pPr>
        <w:numPr>
          <w:ilvl w:val="0"/>
          <w:numId w:val="30"/>
        </w:numPr>
        <w:ind w:hanging="293"/>
      </w:pPr>
      <w:r>
        <w:t xml:space="preserve">khả năng tác dụng lực tại một điểm. </w:t>
      </w:r>
    </w:p>
    <w:p w:rsidR="000C15FA" w:rsidRDefault="00700A2F">
      <w:pPr>
        <w:numPr>
          <w:ilvl w:val="0"/>
          <w:numId w:val="30"/>
        </w:numPr>
        <w:ind w:hanging="293"/>
      </w:pPr>
      <w:r>
        <w:t xml:space="preserve">khả năng tác dụng lực tại tất cả các điểm trong không gian có điện trường. </w:t>
      </w:r>
    </w:p>
    <w:p w:rsidR="000C15FA" w:rsidRDefault="00700A2F">
      <w:pPr>
        <w:ind w:left="-5"/>
      </w:pPr>
      <w:r>
        <w:rPr>
          <w:b/>
          <w:i/>
          <w:color w:val="FF0000"/>
          <w:u w:val="double" w:color="FF0000"/>
        </w:rPr>
        <w:t>Câu 2.</w:t>
      </w:r>
      <w:r>
        <w:rPr>
          <w:rFonts w:ascii="Arial" w:eastAsia="Arial" w:hAnsi="Arial" w:cs="Arial"/>
          <w:b/>
          <w:i/>
          <w:color w:val="FF0000"/>
        </w:rPr>
        <w:t xml:space="preserve"> </w:t>
      </w:r>
      <w:r>
        <w:t xml:space="preserve">Để đo hiệu điện thế tĩnh điện người ta dùng </w:t>
      </w:r>
    </w:p>
    <w:p w:rsidR="000C15FA" w:rsidRDefault="00700A2F">
      <w:pPr>
        <w:tabs>
          <w:tab w:val="center" w:pos="832"/>
          <w:tab w:val="center" w:pos="3543"/>
          <w:tab w:val="center" w:pos="5830"/>
          <w:tab w:val="center" w:pos="8682"/>
        </w:tabs>
        <w:ind w:left="-15" w:firstLine="0"/>
        <w:jc w:val="left"/>
      </w:pPr>
      <w:r>
        <w:rPr>
          <w:b/>
          <w:color w:val="0000FF"/>
        </w:rPr>
        <w:t xml:space="preserve"> </w:t>
      </w:r>
      <w:r>
        <w:rPr>
          <w:b/>
          <w:color w:val="0000FF"/>
        </w:rPr>
        <w:tab/>
        <w:t xml:space="preserve">A. </w:t>
      </w:r>
      <w:r>
        <w:t>ampe kế</w:t>
      </w:r>
      <w:r>
        <w:rPr>
          <w:b/>
          <w:color w:val="0000FF"/>
        </w:rPr>
        <w:t xml:space="preserve"> </w:t>
      </w:r>
      <w:r>
        <w:rPr>
          <w:b/>
          <w:color w:val="0000FF"/>
        </w:rPr>
        <w:tab/>
        <w:t xml:space="preserve">B. </w:t>
      </w:r>
      <w:r>
        <w:t>tĩnh điện kế</w:t>
      </w:r>
      <w:r>
        <w:rPr>
          <w:b/>
          <w:color w:val="0000FF"/>
        </w:rPr>
        <w:t xml:space="preserve"> </w:t>
      </w:r>
      <w:r>
        <w:rPr>
          <w:b/>
          <w:color w:val="0000FF"/>
        </w:rPr>
        <w:tab/>
        <w:t xml:space="preserve">C. </w:t>
      </w:r>
      <w:r>
        <w:t>lực kế</w:t>
      </w:r>
      <w:r>
        <w:rPr>
          <w:b/>
          <w:color w:val="0000FF"/>
        </w:rPr>
        <w:t xml:space="preserve"> </w:t>
      </w:r>
      <w:r>
        <w:rPr>
          <w:b/>
          <w:color w:val="0000FF"/>
        </w:rPr>
        <w:tab/>
        <w:t xml:space="preserve">D. </w:t>
      </w:r>
      <w:r>
        <w:t xml:space="preserve">công tơ điện </w:t>
      </w:r>
    </w:p>
    <w:p w:rsidR="000C15FA" w:rsidRDefault="00700A2F">
      <w:pPr>
        <w:ind w:left="-5"/>
      </w:pPr>
      <w:r>
        <w:rPr>
          <w:b/>
          <w:i/>
          <w:color w:val="FF0000"/>
          <w:u w:val="double" w:color="FF0000"/>
        </w:rPr>
        <w:t>Câu 3.</w:t>
      </w:r>
      <w:r>
        <w:rPr>
          <w:rFonts w:ascii="Arial" w:eastAsia="Arial" w:hAnsi="Arial" w:cs="Arial"/>
          <w:b/>
          <w:i/>
          <w:color w:val="FF0000"/>
        </w:rPr>
        <w:t xml:space="preserve"> </w:t>
      </w:r>
      <w:r>
        <w:t xml:space="preserve">Khi độ lớn điện tích thử đặt tại một điểm tăng lên gấp đôi thì điện thế tại điểm đó </w:t>
      </w:r>
    </w:p>
    <w:p w:rsidR="000C15FA" w:rsidRDefault="00700A2F">
      <w:pPr>
        <w:tabs>
          <w:tab w:val="center" w:pos="942"/>
          <w:tab w:val="center" w:pos="3597"/>
          <w:tab w:val="center" w:pos="6200"/>
          <w:tab w:val="center" w:pos="8614"/>
        </w:tabs>
        <w:ind w:left="-15" w:firstLine="0"/>
        <w:jc w:val="left"/>
      </w:pPr>
      <w:r>
        <w:rPr>
          <w:b/>
          <w:color w:val="0000FF"/>
        </w:rPr>
        <w:t xml:space="preserve"> </w:t>
      </w:r>
      <w:r>
        <w:rPr>
          <w:b/>
          <w:color w:val="0000FF"/>
        </w:rPr>
        <w:tab/>
        <w:t xml:space="preserve">A. </w:t>
      </w:r>
      <w:r>
        <w:t>không đổi.</w:t>
      </w:r>
      <w:r>
        <w:rPr>
          <w:b/>
          <w:color w:val="0000FF"/>
        </w:rPr>
        <w:t xml:space="preserve"> </w:t>
      </w:r>
      <w:r>
        <w:rPr>
          <w:b/>
          <w:color w:val="0000FF"/>
        </w:rPr>
        <w:tab/>
        <w:t xml:space="preserve">B. </w:t>
      </w:r>
      <w:r>
        <w:t>tăng gấp đôi.</w:t>
      </w:r>
      <w:r>
        <w:rPr>
          <w:b/>
          <w:color w:val="0000FF"/>
        </w:rPr>
        <w:t xml:space="preserve"> </w:t>
      </w:r>
      <w:r>
        <w:rPr>
          <w:b/>
          <w:color w:val="0000FF"/>
        </w:rPr>
        <w:tab/>
        <w:t xml:space="preserve">C. </w:t>
      </w:r>
      <w:r>
        <w:t>giảm một nửa</w:t>
      </w:r>
      <w:r>
        <w:rPr>
          <w:b/>
          <w:color w:val="FF0000"/>
        </w:rPr>
        <w:t xml:space="preserve"> </w:t>
      </w:r>
      <w:r>
        <w:rPr>
          <w:b/>
          <w:color w:val="0000FF"/>
        </w:rPr>
        <w:t xml:space="preserve"> </w:t>
      </w:r>
      <w:r>
        <w:rPr>
          <w:b/>
          <w:color w:val="0000FF"/>
        </w:rPr>
        <w:tab/>
        <w:t xml:space="preserve">D. </w:t>
      </w:r>
      <w:r>
        <w:t xml:space="preserve">tăng gấp 4. </w:t>
      </w:r>
    </w:p>
    <w:p w:rsidR="000C15FA" w:rsidRDefault="00700A2F">
      <w:pPr>
        <w:spacing w:after="0"/>
        <w:ind w:left="-5"/>
      </w:pPr>
      <w:r>
        <w:rPr>
          <w:b/>
          <w:i/>
          <w:color w:val="FF0000"/>
          <w:u w:val="double" w:color="FF0000"/>
        </w:rPr>
        <w:t>Câu 4.</w:t>
      </w:r>
      <w:r>
        <w:rPr>
          <w:rFonts w:ascii="Arial" w:eastAsia="Arial" w:hAnsi="Arial" w:cs="Arial"/>
          <w:b/>
          <w:i/>
          <w:color w:val="FF0000"/>
        </w:rPr>
        <w:t xml:space="preserve"> </w:t>
      </w:r>
      <w:r>
        <w:t xml:space="preserve">Đơn vị của điện thế là vôn (V). 1V bằng </w:t>
      </w:r>
    </w:p>
    <w:p w:rsidR="004625EB" w:rsidRDefault="004625EB" w:rsidP="009E4146">
      <w:pPr>
        <w:tabs>
          <w:tab w:val="center" w:pos="678"/>
          <w:tab w:val="center" w:pos="3226"/>
          <w:tab w:val="center" w:pos="5856"/>
        </w:tabs>
        <w:spacing w:after="147" w:line="259" w:lineRule="auto"/>
        <w:ind w:left="0" w:firstLine="0"/>
        <w:jc w:val="left"/>
      </w:pPr>
      <w:r w:rsidRPr="009E4146">
        <w:rPr>
          <w:b/>
          <w:color w:val="0000FF"/>
        </w:rPr>
        <w:t xml:space="preserve"> </w:t>
      </w:r>
      <w:r w:rsidRPr="009E4146">
        <w:rPr>
          <w:b/>
          <w:color w:val="0000FF"/>
        </w:rPr>
        <w:tab/>
        <w:t xml:space="preserve">A. </w:t>
      </w:r>
      <w:r>
        <w:t>1 J.C</w:t>
      </w:r>
      <w:r w:rsidRPr="009E4146">
        <w:rPr>
          <w:b/>
          <w:color w:val="FF0000"/>
        </w:rPr>
        <w:t xml:space="preserve"> </w:t>
      </w:r>
      <w:r w:rsidRPr="009E4146">
        <w:rPr>
          <w:b/>
          <w:color w:val="0000FF"/>
        </w:rPr>
        <w:t xml:space="preserve"> </w:t>
      </w:r>
      <w:r w:rsidRPr="009E4146">
        <w:rPr>
          <w:b/>
          <w:color w:val="0000FF"/>
        </w:rPr>
        <w:tab/>
        <w:t xml:space="preserve">B. </w:t>
      </w:r>
      <w:r>
        <w:t>1 J/C</w:t>
      </w:r>
      <w:r w:rsidRPr="009E4146">
        <w:rPr>
          <w:b/>
          <w:color w:val="FF0000"/>
        </w:rPr>
        <w:t xml:space="preserve"> </w:t>
      </w:r>
      <w:r w:rsidRPr="009E4146">
        <w:rPr>
          <w:b/>
          <w:color w:val="0000FF"/>
        </w:rPr>
        <w:t xml:space="preserve"> </w:t>
      </w:r>
      <w:r w:rsidRPr="009E4146">
        <w:rPr>
          <w:b/>
          <w:color w:val="0000FF"/>
        </w:rPr>
        <w:tab/>
        <w:t xml:space="preserve">C. </w:t>
      </w:r>
      <w:r>
        <w:t>1 N/C.</w:t>
      </w:r>
      <w:r w:rsidRPr="009E4146">
        <w:rPr>
          <w:b/>
          <w:color w:val="FF0000"/>
        </w:rPr>
        <w:t xml:space="preserve"> </w:t>
      </w:r>
      <w:r w:rsidRPr="009E4146">
        <w:rPr>
          <w:b/>
          <w:color w:val="0000FF"/>
        </w:rPr>
        <w:t xml:space="preserve"> </w:t>
      </w:r>
    </w:p>
    <w:p w:rsidR="004625EB" w:rsidRDefault="004625EB" w:rsidP="009E4146">
      <w:pPr>
        <w:tabs>
          <w:tab w:val="left" w:pos="7283"/>
        </w:tabs>
        <w:spacing w:after="0" w:line="259" w:lineRule="auto"/>
        <w:ind w:left="0" w:right="58" w:firstLine="0"/>
        <w:jc w:val="left"/>
      </w:pPr>
      <w:r w:rsidRPr="009E4146">
        <w:rPr>
          <w:b/>
          <w:i/>
          <w:color w:val="FF0000"/>
          <w:u w:val="double" w:color="FF0000"/>
        </w:rPr>
        <w:t>Câu 5.</w:t>
      </w:r>
      <w:r w:rsidRPr="009E4146">
        <w:rPr>
          <w:rFonts w:ascii="Arial" w:eastAsia="Arial" w:hAnsi="Arial" w:cs="Arial"/>
          <w:b/>
          <w:i/>
          <w:color w:val="FF0000"/>
        </w:rPr>
        <w:t xml:space="preserve"> </w:t>
      </w:r>
      <w:r>
        <w:t>Mối liên hệ giữa hiệu điện thế U</w:t>
      </w:r>
      <w:r w:rsidRPr="009E4146">
        <w:rPr>
          <w:vertAlign w:val="subscript"/>
        </w:rPr>
        <w:t>MN</w:t>
      </w:r>
      <w:r>
        <w:t xml:space="preserve"> và hiệu điện thế U</w:t>
      </w:r>
      <w:r w:rsidRPr="009E4146">
        <w:rPr>
          <w:vertAlign w:val="subscript"/>
        </w:rPr>
        <w:t>NM</w:t>
      </w:r>
      <w:r>
        <w:t xml:space="preserve"> </w:t>
      </w:r>
      <w:r>
        <w:tab/>
      </w:r>
      <w:r w:rsidRPr="009E4146">
        <w:rPr>
          <w:b/>
          <w:color w:val="0000FF"/>
        </w:rPr>
        <w:t xml:space="preserve">D. </w:t>
      </w:r>
      <w:r>
        <w:t xml:space="preserve">1. J/N. </w:t>
      </w:r>
    </w:p>
    <w:p w:rsidR="000C15FA" w:rsidRDefault="00700A2F">
      <w:pPr>
        <w:tabs>
          <w:tab w:val="center" w:pos="988"/>
          <w:tab w:val="center" w:pos="3604"/>
          <w:tab w:val="center" w:pos="6151"/>
          <w:tab w:val="center" w:pos="8721"/>
        </w:tabs>
        <w:spacing w:after="148" w:line="259" w:lineRule="auto"/>
        <w:ind w:left="-15" w:firstLine="0"/>
        <w:jc w:val="left"/>
      </w:pPr>
      <w:r>
        <w:rPr>
          <w:b/>
          <w:color w:val="0000FF"/>
        </w:rPr>
        <w:t xml:space="preserve"> </w:t>
      </w:r>
      <w:r>
        <w:rPr>
          <w:b/>
          <w:color w:val="0000FF"/>
        </w:rPr>
        <w:tab/>
        <w:t xml:space="preserve">A. </w:t>
      </w:r>
      <w:r>
        <w:t>U</w:t>
      </w:r>
      <w:r>
        <w:rPr>
          <w:vertAlign w:val="subscript"/>
        </w:rPr>
        <w:t>MN</w:t>
      </w:r>
      <w:r>
        <w:t xml:space="preserve"> = U</w:t>
      </w:r>
      <w:r>
        <w:rPr>
          <w:vertAlign w:val="subscript"/>
        </w:rPr>
        <w:t>NM</w:t>
      </w:r>
      <w:r>
        <w:rPr>
          <w:b/>
          <w:color w:val="0000FF"/>
        </w:rPr>
        <w:t xml:space="preserve"> </w:t>
      </w:r>
      <w:r>
        <w:rPr>
          <w:b/>
          <w:color w:val="0000FF"/>
        </w:rPr>
        <w:tab/>
        <w:t xml:space="preserve">B. </w:t>
      </w:r>
      <w:r>
        <w:t>U</w:t>
      </w:r>
      <w:r>
        <w:rPr>
          <w:vertAlign w:val="subscript"/>
        </w:rPr>
        <w:t>MN</w:t>
      </w:r>
      <w:r>
        <w:t xml:space="preserve"> = - U</w:t>
      </w:r>
      <w:r>
        <w:rPr>
          <w:vertAlign w:val="subscript"/>
        </w:rPr>
        <w:t>NM</w:t>
      </w:r>
      <w:r>
        <w:rPr>
          <w:b/>
          <w:color w:val="0000FF"/>
        </w:rPr>
        <w:t xml:space="preserve"> </w:t>
      </w:r>
      <w:r>
        <w:rPr>
          <w:b/>
          <w:color w:val="0000FF"/>
        </w:rPr>
        <w:tab/>
        <w:t xml:space="preserve">C. </w:t>
      </w:r>
      <w:r>
        <w:t>U</w:t>
      </w:r>
      <w:r>
        <w:rPr>
          <w:vertAlign w:val="subscript"/>
        </w:rPr>
        <w:t>MN</w:t>
      </w:r>
      <w:r>
        <w:t xml:space="preserve"> </w:t>
      </w:r>
      <w:r w:rsidR="009E4146" w:rsidRPr="008A127A">
        <w:rPr>
          <w:noProof/>
        </w:rPr>
        <w:pict>
          <v:shape id="Picture 299722" o:spid="_x0000_i1049" type="#_x0000_t75" style="width:28.8pt;height:20.4pt;visibility:visible">
            <v:imagedata r:id="rId43" o:title=""/>
          </v:shape>
        </w:pict>
      </w:r>
      <w:r>
        <w:rPr>
          <w:b/>
          <w:color w:val="0000FF"/>
        </w:rPr>
        <w:t xml:space="preserve"> </w:t>
      </w:r>
      <w:r>
        <w:rPr>
          <w:b/>
          <w:color w:val="0000FF"/>
        </w:rPr>
        <w:tab/>
        <w:t xml:space="preserve">D. </w:t>
      </w:r>
      <w:r>
        <w:t>U</w:t>
      </w:r>
      <w:r>
        <w:rPr>
          <w:vertAlign w:val="subscript"/>
        </w:rPr>
        <w:t>MN</w:t>
      </w:r>
      <w:r>
        <w:t xml:space="preserve"> </w:t>
      </w:r>
      <w:r w:rsidR="009E4146" w:rsidRPr="008A127A">
        <w:rPr>
          <w:noProof/>
        </w:rPr>
        <w:pict>
          <v:shape id="Picture 299723" o:spid="_x0000_i1050" type="#_x0000_t75" style="width:36pt;height:20.4pt;visibility:visible">
            <v:imagedata r:id="rId44" o:title=""/>
          </v:shape>
        </w:pict>
      </w:r>
      <w:r>
        <w:t xml:space="preserve"> </w:t>
      </w:r>
    </w:p>
    <w:p w:rsidR="000C15FA" w:rsidRDefault="00700A2F">
      <w:pPr>
        <w:spacing w:after="95"/>
        <w:ind w:left="-5"/>
      </w:pPr>
      <w:r>
        <w:rPr>
          <w:b/>
          <w:i/>
          <w:color w:val="FF0000"/>
          <w:u w:val="double" w:color="FF0000"/>
        </w:rPr>
        <w:t>Câu 6.</w:t>
      </w:r>
      <w:r>
        <w:rPr>
          <w:rFonts w:ascii="Arial" w:eastAsia="Arial" w:hAnsi="Arial" w:cs="Arial"/>
          <w:b/>
          <w:i/>
          <w:color w:val="FF0000"/>
        </w:rPr>
        <w:t xml:space="preserve"> </w:t>
      </w:r>
      <w:r>
        <w:t>Khi U</w:t>
      </w:r>
      <w:r>
        <w:rPr>
          <w:vertAlign w:val="subscript"/>
        </w:rPr>
        <w:t>AB</w:t>
      </w:r>
      <w:r>
        <w:t xml:space="preserve"> </w:t>
      </w:r>
      <w:r>
        <w:rPr>
          <w:rFonts w:ascii="Segoe UI Symbol" w:eastAsia="Segoe UI Symbol" w:hAnsi="Segoe UI Symbol" w:cs="Segoe UI Symbol"/>
        </w:rPr>
        <w:t></w:t>
      </w:r>
      <w:r>
        <w:t xml:space="preserve"> 0 ta có:  </w:t>
      </w:r>
    </w:p>
    <w:p w:rsidR="000C15FA" w:rsidRDefault="00700A2F">
      <w:pPr>
        <w:numPr>
          <w:ilvl w:val="0"/>
          <w:numId w:val="34"/>
        </w:numPr>
        <w:ind w:hanging="293"/>
      </w:pPr>
      <w:r>
        <w:t xml:space="preserve">Điện thế ở A thấp hơn điện thế tại B.  </w:t>
      </w:r>
    </w:p>
    <w:p w:rsidR="000C15FA" w:rsidRDefault="00700A2F">
      <w:pPr>
        <w:numPr>
          <w:ilvl w:val="0"/>
          <w:numId w:val="34"/>
        </w:numPr>
        <w:ind w:hanging="293"/>
      </w:pPr>
      <w:r>
        <w:t xml:space="preserve">Điện thế ở A bằng điện thế ở B.  </w:t>
      </w:r>
    </w:p>
    <w:p w:rsidR="000C15FA" w:rsidRDefault="00700A2F">
      <w:pPr>
        <w:numPr>
          <w:ilvl w:val="0"/>
          <w:numId w:val="34"/>
        </w:numPr>
        <w:spacing w:after="108"/>
        <w:ind w:hanging="293"/>
      </w:pPr>
      <w:r>
        <w:t xml:space="preserve">Dòng điện chạy trong mạch AB theo chiều từ A </w:t>
      </w:r>
      <w:r>
        <w:rPr>
          <w:rFonts w:ascii="Segoe UI Symbol" w:eastAsia="Segoe UI Symbol" w:hAnsi="Segoe UI Symbol" w:cs="Segoe UI Symbol"/>
        </w:rPr>
        <w:t></w:t>
      </w:r>
      <w:r>
        <w:t xml:space="preserve"> B </w:t>
      </w:r>
    </w:p>
    <w:p w:rsidR="000C15FA" w:rsidRDefault="00700A2F">
      <w:pPr>
        <w:numPr>
          <w:ilvl w:val="0"/>
          <w:numId w:val="34"/>
        </w:numPr>
        <w:ind w:hanging="293"/>
      </w:pPr>
      <w:r>
        <w:lastRenderedPageBreak/>
        <w:t xml:space="preserve">Điện thế ở A cao hơn điện thế ở B. </w:t>
      </w:r>
    </w:p>
    <w:p w:rsidR="000C15FA" w:rsidRDefault="00700A2F">
      <w:pPr>
        <w:ind w:left="-5"/>
      </w:pPr>
      <w:r>
        <w:rPr>
          <w:b/>
          <w:i/>
          <w:color w:val="FF0000"/>
          <w:u w:val="double" w:color="FF0000"/>
        </w:rPr>
        <w:t>Câu 7.</w:t>
      </w:r>
      <w:r>
        <w:rPr>
          <w:rFonts w:ascii="Arial" w:eastAsia="Arial" w:hAnsi="Arial" w:cs="Arial"/>
          <w:b/>
          <w:i/>
          <w:color w:val="FF0000"/>
        </w:rPr>
        <w:t xml:space="preserve"> </w:t>
      </w:r>
      <w:r>
        <w:t xml:space="preserve">Với điện trường như thế nào thì có thể viết hệ thức U = Ed?  </w:t>
      </w:r>
    </w:p>
    <w:p w:rsidR="000C15FA" w:rsidRDefault="00700A2F">
      <w:pPr>
        <w:tabs>
          <w:tab w:val="center" w:pos="1997"/>
          <w:tab w:val="center" w:pos="6934"/>
        </w:tabs>
        <w:ind w:left="-15" w:firstLine="0"/>
        <w:jc w:val="left"/>
      </w:pPr>
      <w:r>
        <w:rPr>
          <w:b/>
          <w:color w:val="0000FF"/>
        </w:rPr>
        <w:t xml:space="preserve"> </w:t>
      </w:r>
      <w:r>
        <w:rPr>
          <w:b/>
          <w:color w:val="0000FF"/>
        </w:rPr>
        <w:tab/>
        <w:t xml:space="preserve">A. </w:t>
      </w:r>
      <w:r>
        <w:t xml:space="preserve">Điện trường của điện tích dương </w:t>
      </w:r>
      <w:r>
        <w:rPr>
          <w:b/>
          <w:color w:val="0000FF"/>
        </w:rPr>
        <w:t xml:space="preserve"> </w:t>
      </w:r>
      <w:r>
        <w:rPr>
          <w:b/>
          <w:color w:val="0000FF"/>
        </w:rPr>
        <w:tab/>
        <w:t xml:space="preserve">B. </w:t>
      </w:r>
      <w:r>
        <w:t xml:space="preserve">Điện trường của điện tích âm  </w:t>
      </w:r>
    </w:p>
    <w:p w:rsidR="000C15FA" w:rsidRDefault="00700A2F">
      <w:pPr>
        <w:tabs>
          <w:tab w:val="center" w:pos="1217"/>
          <w:tab w:val="center" w:pos="2835"/>
          <w:tab w:val="center" w:pos="6655"/>
        </w:tabs>
        <w:ind w:left="-15" w:firstLine="0"/>
        <w:jc w:val="left"/>
      </w:pPr>
      <w:r>
        <w:rPr>
          <w:b/>
          <w:color w:val="0000FF"/>
        </w:rPr>
        <w:t xml:space="preserve"> </w:t>
      </w:r>
      <w:r>
        <w:rPr>
          <w:b/>
          <w:color w:val="0000FF"/>
        </w:rPr>
        <w:tab/>
        <w:t xml:space="preserve">C. </w:t>
      </w:r>
      <w:r>
        <w:t xml:space="preserve">Điện trường đều  </w:t>
      </w:r>
      <w:r>
        <w:tab/>
      </w:r>
      <w:r>
        <w:rPr>
          <w:b/>
          <w:color w:val="0000FF"/>
        </w:rPr>
        <w:t xml:space="preserve"> </w:t>
      </w:r>
      <w:r>
        <w:rPr>
          <w:b/>
          <w:color w:val="0000FF"/>
        </w:rPr>
        <w:tab/>
        <w:t xml:space="preserve">D. </w:t>
      </w:r>
      <w:r>
        <w:t xml:space="preserve">Điện trường không đều </w:t>
      </w:r>
    </w:p>
    <w:p w:rsidR="000C15FA" w:rsidRDefault="00700A2F">
      <w:pPr>
        <w:ind w:left="-5"/>
      </w:pPr>
      <w:r>
        <w:rPr>
          <w:b/>
          <w:i/>
          <w:color w:val="FF0000"/>
          <w:u w:val="double" w:color="FF0000"/>
        </w:rPr>
        <w:t>Câu 8.</w:t>
      </w:r>
      <w:r>
        <w:rPr>
          <w:rFonts w:ascii="Arial" w:eastAsia="Arial" w:hAnsi="Arial" w:cs="Arial"/>
          <w:b/>
          <w:i/>
          <w:color w:val="FF0000"/>
        </w:rPr>
        <w:t xml:space="preserve"> </w:t>
      </w:r>
      <w:r>
        <w:t>Biết hiệu điện thế U</w:t>
      </w:r>
      <w:r>
        <w:rPr>
          <w:vertAlign w:val="subscript"/>
        </w:rPr>
        <w:t xml:space="preserve">MN </w:t>
      </w:r>
      <w:r>
        <w:t xml:space="preserve">= 3 V. Hỏi đẳng thức nào dưới đây chắc chắn đúng? </w:t>
      </w:r>
    </w:p>
    <w:p w:rsidR="000C15FA" w:rsidRDefault="00700A2F">
      <w:pPr>
        <w:tabs>
          <w:tab w:val="center" w:pos="883"/>
          <w:tab w:val="center" w:pos="3424"/>
          <w:tab w:val="center" w:pos="6262"/>
          <w:tab w:val="center" w:pos="8811"/>
        </w:tabs>
        <w:ind w:left="-15" w:firstLine="0"/>
        <w:jc w:val="left"/>
      </w:pPr>
      <w:r>
        <w:rPr>
          <w:b/>
          <w:color w:val="0000FF"/>
        </w:rPr>
        <w:t xml:space="preserve"> </w:t>
      </w:r>
      <w:r>
        <w:rPr>
          <w:b/>
          <w:color w:val="0000FF"/>
        </w:rPr>
        <w:tab/>
        <w:t xml:space="preserve">A. </w:t>
      </w:r>
      <w:r>
        <w:t>V</w:t>
      </w:r>
      <w:r>
        <w:rPr>
          <w:vertAlign w:val="subscript"/>
        </w:rPr>
        <w:t xml:space="preserve">M </w:t>
      </w:r>
      <w:r>
        <w:t>= 3 V</w:t>
      </w:r>
      <w:r>
        <w:rPr>
          <w:b/>
          <w:color w:val="0000FF"/>
        </w:rPr>
        <w:t xml:space="preserve"> </w:t>
      </w:r>
      <w:r>
        <w:rPr>
          <w:b/>
          <w:color w:val="0000FF"/>
        </w:rPr>
        <w:tab/>
        <w:t xml:space="preserve">B. </w:t>
      </w:r>
      <w:r>
        <w:t>V</w:t>
      </w:r>
      <w:r>
        <w:rPr>
          <w:vertAlign w:val="subscript"/>
        </w:rPr>
        <w:t>N</w:t>
      </w:r>
      <w:r>
        <w:t xml:space="preserve"> = 3 V</w:t>
      </w:r>
      <w:r>
        <w:rPr>
          <w:b/>
          <w:color w:val="0000FF"/>
        </w:rPr>
        <w:t xml:space="preserve"> </w:t>
      </w:r>
      <w:r>
        <w:rPr>
          <w:b/>
          <w:color w:val="0000FF"/>
        </w:rPr>
        <w:tab/>
        <w:t xml:space="preserve">C. </w:t>
      </w:r>
      <w:r>
        <w:t>V</w:t>
      </w:r>
      <w:r>
        <w:rPr>
          <w:vertAlign w:val="subscript"/>
        </w:rPr>
        <w:t>M</w:t>
      </w:r>
      <w:r>
        <w:t xml:space="preserve"> – V</w:t>
      </w:r>
      <w:r>
        <w:rPr>
          <w:vertAlign w:val="subscript"/>
        </w:rPr>
        <w:t>N</w:t>
      </w:r>
      <w:r>
        <w:t xml:space="preserve"> = 3 V</w:t>
      </w:r>
      <w:r>
        <w:rPr>
          <w:b/>
          <w:color w:val="0000FF"/>
        </w:rPr>
        <w:t xml:space="preserve"> </w:t>
      </w:r>
      <w:r>
        <w:rPr>
          <w:b/>
          <w:color w:val="0000FF"/>
        </w:rPr>
        <w:tab/>
        <w:t xml:space="preserve">D. </w:t>
      </w:r>
      <w:r>
        <w:t>V</w:t>
      </w:r>
      <w:r>
        <w:rPr>
          <w:vertAlign w:val="subscript"/>
        </w:rPr>
        <w:t>N</w:t>
      </w:r>
      <w:r>
        <w:t xml:space="preserve"> – V</w:t>
      </w:r>
      <w:r>
        <w:rPr>
          <w:vertAlign w:val="subscript"/>
        </w:rPr>
        <w:t>M</w:t>
      </w:r>
      <w:r>
        <w:t xml:space="preserve"> = 3 V </w:t>
      </w:r>
    </w:p>
    <w:p w:rsidR="000C15FA" w:rsidRDefault="00700A2F">
      <w:pPr>
        <w:ind w:left="-5"/>
      </w:pPr>
      <w:r>
        <w:rPr>
          <w:b/>
          <w:i/>
          <w:color w:val="FF0000"/>
          <w:u w:val="double" w:color="FF0000"/>
        </w:rPr>
        <w:t>Câu 9.</w:t>
      </w:r>
      <w:r>
        <w:rPr>
          <w:rFonts w:ascii="Arial" w:eastAsia="Arial" w:hAnsi="Arial" w:cs="Arial"/>
          <w:b/>
          <w:i/>
          <w:color w:val="FF0000"/>
        </w:rPr>
        <w:t xml:space="preserve"> </w:t>
      </w:r>
      <w:r>
        <w:t>Hiệu điện thế giữa hai điểm M, N là U</w:t>
      </w:r>
      <w:r>
        <w:rPr>
          <w:vertAlign w:val="subscript"/>
        </w:rPr>
        <w:t>MN</w:t>
      </w:r>
      <w:r>
        <w:t xml:space="preserve"> = 12 V. Đáp án chắc chắn đúng là </w:t>
      </w:r>
    </w:p>
    <w:p w:rsidR="000C15FA" w:rsidRDefault="00700A2F">
      <w:pPr>
        <w:tabs>
          <w:tab w:val="center" w:pos="1453"/>
          <w:tab w:val="center" w:pos="6502"/>
        </w:tabs>
        <w:ind w:left="-15" w:firstLine="0"/>
        <w:jc w:val="left"/>
      </w:pPr>
      <w:r>
        <w:rPr>
          <w:b/>
          <w:color w:val="0000FF"/>
        </w:rPr>
        <w:t xml:space="preserve"> </w:t>
      </w:r>
      <w:r>
        <w:rPr>
          <w:b/>
          <w:color w:val="0000FF"/>
        </w:rPr>
        <w:tab/>
        <w:t xml:space="preserve">A. </w:t>
      </w:r>
      <w:r>
        <w:t xml:space="preserve">Điện thế ở M là 40 V </w:t>
      </w:r>
      <w:r>
        <w:rPr>
          <w:b/>
          <w:color w:val="0000FF"/>
        </w:rPr>
        <w:t xml:space="preserve"> </w:t>
      </w:r>
      <w:r>
        <w:rPr>
          <w:b/>
          <w:color w:val="0000FF"/>
        </w:rPr>
        <w:tab/>
        <w:t xml:space="preserve">B. </w:t>
      </w:r>
      <w:r>
        <w:t xml:space="preserve">Điện thế ở N bằng 0 </w:t>
      </w:r>
    </w:p>
    <w:p w:rsidR="004625EB" w:rsidRDefault="00700A2F">
      <w:pPr>
        <w:spacing w:after="0" w:line="379" w:lineRule="auto"/>
        <w:ind w:left="-5"/>
      </w:pPr>
      <w:r>
        <w:rPr>
          <w:b/>
          <w:color w:val="0000FF"/>
        </w:rPr>
        <w:t xml:space="preserve"> C. </w:t>
      </w:r>
      <w:r>
        <w:t>Điện thế ở M có giá trị dương, ở N có giá trị âm</w:t>
      </w:r>
      <w:r>
        <w:rPr>
          <w:b/>
          <w:color w:val="0000FF"/>
        </w:rPr>
        <w:t xml:space="preserve"> D. </w:t>
      </w:r>
      <w:r>
        <w:t xml:space="preserve">Điện thế ở M cao hơn điện thế ở N là 12 V </w:t>
      </w:r>
    </w:p>
    <w:p w:rsidR="000C15FA" w:rsidRDefault="00700A2F">
      <w:pPr>
        <w:spacing w:after="0" w:line="379" w:lineRule="auto"/>
        <w:ind w:left="-5"/>
      </w:pPr>
      <w:r>
        <w:rPr>
          <w:b/>
          <w:i/>
          <w:color w:val="FF0000"/>
          <w:u w:val="double" w:color="FF0000"/>
        </w:rPr>
        <w:t>Câu 10.</w:t>
      </w:r>
      <w:r>
        <w:rPr>
          <w:rFonts w:ascii="Arial" w:eastAsia="Arial" w:hAnsi="Arial" w:cs="Arial"/>
          <w:b/>
          <w:i/>
          <w:color w:val="FF0000"/>
        </w:rPr>
        <w:t xml:space="preserve"> </w:t>
      </w:r>
      <w:r>
        <w:t>Hai điểm M và N nằm trên cùng của một đường sức của một điện trường đều có cường độ E, hiệu điện thế giữa M và N là U</w:t>
      </w:r>
      <w:r>
        <w:rPr>
          <w:vertAlign w:val="subscript"/>
        </w:rPr>
        <w:t>MN</w:t>
      </w:r>
      <w:r>
        <w:t xml:space="preserve">, khoảng cách MN = d. Công thức nào sau đây là </w:t>
      </w:r>
      <w:r>
        <w:rPr>
          <w:b/>
          <w:i/>
        </w:rPr>
        <w:t>không đúng</w:t>
      </w:r>
      <w:r>
        <w:t xml:space="preserve"> </w:t>
      </w:r>
    </w:p>
    <w:p w:rsidR="000C15FA" w:rsidRDefault="00700A2F">
      <w:pPr>
        <w:tabs>
          <w:tab w:val="center" w:pos="1196"/>
          <w:tab w:val="center" w:pos="3482"/>
          <w:tab w:val="center" w:pos="6279"/>
          <w:tab w:val="center" w:pos="8592"/>
        </w:tabs>
        <w:ind w:left="-15" w:firstLine="0"/>
        <w:jc w:val="left"/>
      </w:pPr>
      <w:r>
        <w:rPr>
          <w:b/>
          <w:color w:val="0000FF"/>
        </w:rPr>
        <w:t xml:space="preserve"> </w:t>
      </w:r>
      <w:r>
        <w:rPr>
          <w:b/>
          <w:color w:val="0000FF"/>
        </w:rPr>
        <w:tab/>
        <w:t xml:space="preserve">A. </w:t>
      </w:r>
      <w:r>
        <w:t>U</w:t>
      </w:r>
      <w:r>
        <w:rPr>
          <w:vertAlign w:val="subscript"/>
        </w:rPr>
        <w:t>MN</w:t>
      </w:r>
      <w:r>
        <w:t xml:space="preserve"> = V</w:t>
      </w:r>
      <w:r>
        <w:rPr>
          <w:vertAlign w:val="subscript"/>
        </w:rPr>
        <w:t>M</w:t>
      </w:r>
      <w:r>
        <w:t xml:space="preserve"> – V</w:t>
      </w:r>
      <w:r>
        <w:rPr>
          <w:vertAlign w:val="subscript"/>
        </w:rPr>
        <w:t>N</w:t>
      </w:r>
      <w:r>
        <w:rPr>
          <w:b/>
          <w:color w:val="0000FF"/>
        </w:rPr>
        <w:t xml:space="preserve"> </w:t>
      </w:r>
      <w:r>
        <w:rPr>
          <w:b/>
          <w:color w:val="0000FF"/>
        </w:rPr>
        <w:tab/>
        <w:t xml:space="preserve">B. </w:t>
      </w:r>
      <w:r>
        <w:t>U</w:t>
      </w:r>
      <w:r>
        <w:rPr>
          <w:vertAlign w:val="subscript"/>
        </w:rPr>
        <w:t>MN</w:t>
      </w:r>
      <w:r>
        <w:t xml:space="preserve"> = E.d</w:t>
      </w:r>
      <w:r>
        <w:rPr>
          <w:b/>
          <w:color w:val="0000FF"/>
        </w:rPr>
        <w:t xml:space="preserve"> </w:t>
      </w:r>
      <w:r>
        <w:rPr>
          <w:b/>
          <w:color w:val="0000FF"/>
        </w:rPr>
        <w:tab/>
        <w:t xml:space="preserve">C. </w:t>
      </w:r>
      <w:r>
        <w:t>A</w:t>
      </w:r>
      <w:r>
        <w:rPr>
          <w:vertAlign w:val="subscript"/>
        </w:rPr>
        <w:t>MN</w:t>
      </w:r>
      <w:r>
        <w:t xml:space="preserve"> = q.U.MN</w:t>
      </w:r>
      <w:r>
        <w:rPr>
          <w:b/>
          <w:color w:val="0000FF"/>
        </w:rPr>
        <w:t xml:space="preserve"> </w:t>
      </w:r>
      <w:r>
        <w:rPr>
          <w:b/>
          <w:color w:val="0000FF"/>
        </w:rPr>
        <w:tab/>
        <w:t xml:space="preserve">D. </w:t>
      </w:r>
      <w:r>
        <w:t>E = U</w:t>
      </w:r>
      <w:r>
        <w:rPr>
          <w:vertAlign w:val="subscript"/>
        </w:rPr>
        <w:t>MN</w:t>
      </w:r>
      <w:r>
        <w:t xml:space="preserve">.d </w:t>
      </w:r>
    </w:p>
    <w:p w:rsidR="000C15FA" w:rsidRDefault="00700A2F">
      <w:pPr>
        <w:spacing w:after="0"/>
        <w:ind w:left="-5"/>
      </w:pPr>
      <w:r>
        <w:rPr>
          <w:b/>
          <w:i/>
          <w:color w:val="FF0000"/>
          <w:u w:val="double" w:color="FF0000"/>
        </w:rPr>
        <w:t>Câu 11.</w:t>
      </w:r>
      <w:r>
        <w:rPr>
          <w:rFonts w:ascii="Arial" w:eastAsia="Arial" w:hAnsi="Arial" w:cs="Arial"/>
          <w:b/>
          <w:i/>
          <w:color w:val="FF0000"/>
        </w:rPr>
        <w:t xml:space="preserve"> </w:t>
      </w:r>
      <w:r>
        <w:t>Di chuyển một điện tích q &gt; 0 từ điểm M đến điểm N trong một điện trường. Công A</w:t>
      </w:r>
      <w:r>
        <w:rPr>
          <w:vertAlign w:val="subscript"/>
        </w:rPr>
        <w:t>MN</w:t>
      </w:r>
      <w:r>
        <w:t xml:space="preserve"> của lực điện </w:t>
      </w:r>
    </w:p>
    <w:p w:rsidR="004625EB" w:rsidRDefault="004625EB" w:rsidP="009E4146">
      <w:pPr>
        <w:tabs>
          <w:tab w:val="left" w:pos="5389"/>
        </w:tabs>
        <w:spacing w:after="160" w:line="259" w:lineRule="auto"/>
        <w:ind w:left="0" w:firstLine="0"/>
        <w:jc w:val="left"/>
      </w:pPr>
      <w:r>
        <w:t xml:space="preserve">sẽ càng lớn nếu </w:t>
      </w:r>
      <w:r>
        <w:tab/>
      </w:r>
    </w:p>
    <w:p w:rsidR="004625EB" w:rsidRDefault="004625EB" w:rsidP="009E4146">
      <w:pPr>
        <w:tabs>
          <w:tab w:val="left" w:pos="5389"/>
        </w:tabs>
        <w:spacing w:after="0" w:line="259" w:lineRule="auto"/>
        <w:ind w:left="0" w:firstLine="0"/>
        <w:jc w:val="left"/>
      </w:pPr>
      <w:r w:rsidRPr="009E4146">
        <w:rPr>
          <w:b/>
          <w:color w:val="0000FF"/>
        </w:rPr>
        <w:t xml:space="preserve"> </w:t>
      </w:r>
      <w:r w:rsidRPr="009E4146">
        <w:rPr>
          <w:b/>
          <w:color w:val="0000FF"/>
        </w:rPr>
        <w:tab/>
        <w:t xml:space="preserve">A. </w:t>
      </w:r>
      <w:r>
        <w:t xml:space="preserve">đường đi MN càng dài </w:t>
      </w:r>
      <w:r w:rsidRPr="009E4146">
        <w:rPr>
          <w:b/>
          <w:color w:val="0000FF"/>
        </w:rPr>
        <w:t xml:space="preserve"> </w:t>
      </w:r>
      <w:r>
        <w:tab/>
      </w:r>
      <w:r w:rsidRPr="009E4146">
        <w:rPr>
          <w:b/>
          <w:color w:val="0000FF"/>
        </w:rPr>
        <w:t xml:space="preserve">B. </w:t>
      </w:r>
      <w:r>
        <w:t xml:space="preserve">đường đi MN càng ngắn </w:t>
      </w:r>
    </w:p>
    <w:p w:rsidR="004625EB" w:rsidRDefault="004625EB" w:rsidP="009E4146">
      <w:pPr>
        <w:tabs>
          <w:tab w:val="left" w:pos="5389"/>
        </w:tabs>
        <w:spacing w:after="0" w:line="259" w:lineRule="auto"/>
        <w:ind w:left="0" w:firstLine="0"/>
        <w:jc w:val="left"/>
      </w:pPr>
      <w:r w:rsidRPr="009E4146">
        <w:rPr>
          <w:b/>
          <w:color w:val="0000FF"/>
        </w:rPr>
        <w:t xml:space="preserve"> </w:t>
      </w:r>
      <w:r w:rsidRPr="009E4146">
        <w:rPr>
          <w:b/>
          <w:color w:val="0000FF"/>
        </w:rPr>
        <w:tab/>
        <w:t xml:space="preserve">C. </w:t>
      </w:r>
      <w:r>
        <w:t>hiệu điện thế U</w:t>
      </w:r>
      <w:r w:rsidRPr="009E4146">
        <w:rPr>
          <w:vertAlign w:val="subscript"/>
        </w:rPr>
        <w:t>MN</w:t>
      </w:r>
      <w:r>
        <w:t xml:space="preserve"> càng lớn</w:t>
      </w:r>
      <w:r w:rsidRPr="009E4146">
        <w:rPr>
          <w:b/>
          <w:color w:val="0000FF"/>
        </w:rPr>
        <w:t xml:space="preserve"> </w:t>
      </w:r>
      <w:r>
        <w:tab/>
      </w:r>
      <w:r w:rsidRPr="009E4146">
        <w:rPr>
          <w:b/>
          <w:color w:val="0000FF"/>
        </w:rPr>
        <w:t xml:space="preserve">D. </w:t>
      </w:r>
      <w:r>
        <w:t>hiệu điện thế U</w:t>
      </w:r>
      <w:r w:rsidRPr="009E4146">
        <w:rPr>
          <w:vertAlign w:val="subscript"/>
        </w:rPr>
        <w:t>MN</w:t>
      </w:r>
      <w:r>
        <w:t xml:space="preserve"> càng ngắn </w:t>
      </w:r>
    </w:p>
    <w:p w:rsidR="000C15FA" w:rsidRDefault="00700A2F">
      <w:pPr>
        <w:spacing w:after="0" w:line="370" w:lineRule="auto"/>
        <w:ind w:left="-5"/>
      </w:pPr>
      <w:r>
        <w:rPr>
          <w:b/>
          <w:i/>
          <w:color w:val="FF0000"/>
          <w:u w:val="double" w:color="FF0000"/>
        </w:rPr>
        <w:t>Câu 12.</w:t>
      </w:r>
      <w:r>
        <w:rPr>
          <w:rFonts w:ascii="Arial" w:eastAsia="Arial" w:hAnsi="Arial" w:cs="Arial"/>
          <w:b/>
          <w:i/>
          <w:color w:val="FF0000"/>
        </w:rPr>
        <w:t xml:space="preserve"> </w:t>
      </w:r>
      <w:r>
        <w:t xml:space="preserve">Ở sát mặt Trái Đất, vectơ cường độ điện trường hướng thẳng đứng từ trên xuống dưới và có độ lớn vào khoảng 150 V/m. Tính hiệu điện thế giữa một điểm ở độ cao 2,4 m và mặt đất. </w:t>
      </w:r>
    </w:p>
    <w:p w:rsidR="000C15FA" w:rsidRDefault="00700A2F">
      <w:pPr>
        <w:numPr>
          <w:ilvl w:val="0"/>
          <w:numId w:val="38"/>
        </w:numPr>
        <w:ind w:hanging="293"/>
      </w:pPr>
      <w:r>
        <w:t>720 V</w:t>
      </w:r>
      <w:r>
        <w:rPr>
          <w:b/>
          <w:color w:val="0000FF"/>
        </w:rPr>
        <w:t xml:space="preserve"> </w:t>
      </w:r>
      <w:r>
        <w:rPr>
          <w:b/>
          <w:color w:val="0000FF"/>
        </w:rPr>
        <w:tab/>
        <w:t xml:space="preserve">B. </w:t>
      </w:r>
      <w:r>
        <w:t>360 V</w:t>
      </w:r>
      <w:r>
        <w:rPr>
          <w:b/>
          <w:color w:val="0000FF"/>
        </w:rPr>
        <w:t xml:space="preserve"> </w:t>
      </w:r>
      <w:r>
        <w:rPr>
          <w:b/>
          <w:color w:val="0000FF"/>
        </w:rPr>
        <w:tab/>
        <w:t xml:space="preserve">C. </w:t>
      </w:r>
      <w:r>
        <w:t>120 V</w:t>
      </w:r>
      <w:r>
        <w:rPr>
          <w:b/>
          <w:color w:val="0000FF"/>
        </w:rPr>
        <w:t xml:space="preserve"> </w:t>
      </w:r>
      <w:r>
        <w:rPr>
          <w:b/>
          <w:color w:val="0000FF"/>
        </w:rPr>
        <w:tab/>
        <w:t xml:space="preserve">D. </w:t>
      </w:r>
      <w:r>
        <w:t xml:space="preserve">750 V </w:t>
      </w:r>
    </w:p>
    <w:p w:rsidR="002313B6" w:rsidRDefault="00700A2F">
      <w:pPr>
        <w:spacing w:after="15" w:line="379" w:lineRule="auto"/>
        <w:ind w:left="-5"/>
        <w:rPr>
          <w:b/>
          <w:color w:val="0000FF"/>
        </w:rPr>
      </w:pPr>
      <w:r>
        <w:rPr>
          <w:b/>
          <w:i/>
          <w:color w:val="FF0000"/>
          <w:u w:val="double" w:color="FF0000"/>
        </w:rPr>
        <w:t>Câu 13.</w:t>
      </w:r>
      <w:r>
        <w:rPr>
          <w:rFonts w:ascii="Arial" w:eastAsia="Arial" w:hAnsi="Arial" w:cs="Arial"/>
          <w:b/>
          <w:i/>
          <w:color w:val="FF0000"/>
        </w:rPr>
        <w:t xml:space="preserve"> </w:t>
      </w:r>
      <w:r>
        <w:t xml:space="preserve">Điều kiện nào sau đây </w:t>
      </w:r>
      <w:r>
        <w:rPr>
          <w:b/>
        </w:rPr>
        <w:t>không đúng</w:t>
      </w:r>
      <w:r>
        <w:t xml:space="preserve"> về quan hệ giữa cường độ điện trường và hiệu điện thế ? </w:t>
      </w:r>
      <w:r>
        <w:rPr>
          <w:b/>
          <w:color w:val="0000FF"/>
        </w:rPr>
        <w:t xml:space="preserve"> </w:t>
      </w:r>
      <w:r>
        <w:rPr>
          <w:b/>
          <w:color w:val="0000FF"/>
        </w:rPr>
        <w:tab/>
      </w:r>
    </w:p>
    <w:p w:rsidR="000C15FA" w:rsidRDefault="00700A2F">
      <w:pPr>
        <w:spacing w:after="15" w:line="379" w:lineRule="auto"/>
        <w:ind w:left="-5"/>
      </w:pPr>
      <w:r>
        <w:rPr>
          <w:b/>
          <w:color w:val="0000FF"/>
        </w:rPr>
        <w:t xml:space="preserve">A. </w:t>
      </w:r>
      <w:r>
        <w:t xml:space="preserve">cường độ điện trường tỉ lệ thuận với hiệu điện thế. </w:t>
      </w:r>
    </w:p>
    <w:p w:rsidR="000C15FA" w:rsidRDefault="00700A2F">
      <w:pPr>
        <w:numPr>
          <w:ilvl w:val="0"/>
          <w:numId w:val="38"/>
        </w:numPr>
        <w:ind w:hanging="293"/>
      </w:pPr>
      <w:r>
        <w:t xml:space="preserve">véc tơ cường độ điện trường hướng từ nơi có điện thế cao về nơi có điện thế thấp. </w:t>
      </w:r>
    </w:p>
    <w:p w:rsidR="000C15FA" w:rsidRDefault="00700A2F">
      <w:pPr>
        <w:numPr>
          <w:ilvl w:val="0"/>
          <w:numId w:val="38"/>
        </w:numPr>
        <w:ind w:hanging="293"/>
      </w:pPr>
      <w:r>
        <w:t xml:space="preserve">hiệu điện thế giữa hai điểm trong một điện trường có thể bằng không. </w:t>
      </w:r>
    </w:p>
    <w:p w:rsidR="000C15FA" w:rsidRDefault="00700A2F">
      <w:pPr>
        <w:numPr>
          <w:ilvl w:val="0"/>
          <w:numId w:val="38"/>
        </w:numPr>
        <w:ind w:hanging="293"/>
      </w:pPr>
      <w:r>
        <w:t xml:space="preserve">trong một điện trường đều, hiệu điện thế giữa hai điểm luôn bằng nhau. </w:t>
      </w:r>
    </w:p>
    <w:p w:rsidR="000C15FA" w:rsidRDefault="00700A2F">
      <w:pPr>
        <w:spacing w:after="0" w:line="371" w:lineRule="auto"/>
        <w:ind w:left="-5"/>
      </w:pPr>
      <w:r>
        <w:rPr>
          <w:b/>
          <w:i/>
          <w:color w:val="FF0000"/>
          <w:u w:val="double" w:color="FF0000"/>
        </w:rPr>
        <w:t>Câu 14.</w:t>
      </w:r>
      <w:r>
        <w:rPr>
          <w:rFonts w:ascii="Arial" w:eastAsia="Arial" w:hAnsi="Arial" w:cs="Arial"/>
          <w:b/>
          <w:i/>
          <w:color w:val="FF0000"/>
        </w:rPr>
        <w:t xml:space="preserve"> </w:t>
      </w:r>
      <w:r>
        <w:t xml:space="preserve">Ta đều biết vật dẫn tích điện trong điện trường là vật đẳng thế nghĩa là điện thế tại mọi điểm trong vật bằng nhau và bằng điện thế trên mặt ngoài của vật dẫn. Điện tích của vật dẫn </w:t>
      </w:r>
    </w:p>
    <w:p w:rsidR="000C15FA" w:rsidRDefault="00700A2F">
      <w:pPr>
        <w:numPr>
          <w:ilvl w:val="0"/>
          <w:numId w:val="36"/>
        </w:numPr>
        <w:ind w:hanging="293"/>
      </w:pPr>
      <w:r>
        <w:t xml:space="preserve">phân bố đều cho mặt trong và mặt ngoài </w:t>
      </w:r>
    </w:p>
    <w:p w:rsidR="000C15FA" w:rsidRDefault="00700A2F">
      <w:pPr>
        <w:numPr>
          <w:ilvl w:val="0"/>
          <w:numId w:val="36"/>
        </w:numPr>
        <w:ind w:hanging="293"/>
      </w:pPr>
      <w:r>
        <w:t xml:space="preserve">chỉ phân bố đều cho mặt ngoài </w:t>
      </w:r>
    </w:p>
    <w:p w:rsidR="000C15FA" w:rsidRDefault="00700A2F">
      <w:pPr>
        <w:numPr>
          <w:ilvl w:val="0"/>
          <w:numId w:val="36"/>
        </w:numPr>
        <w:ind w:hanging="293"/>
      </w:pPr>
      <w:r>
        <w:t xml:space="preserve">chỉ phân bố đều cho mặt ngoài, còn mặt trong không có điện tích </w:t>
      </w:r>
    </w:p>
    <w:p w:rsidR="000C15FA" w:rsidRDefault="00700A2F">
      <w:pPr>
        <w:numPr>
          <w:ilvl w:val="0"/>
          <w:numId w:val="36"/>
        </w:numPr>
        <w:ind w:hanging="293"/>
      </w:pPr>
      <w:r>
        <w:t xml:space="preserve">phân bố không đều cho mặt ngoài, còn mặt trong không có điện tích </w:t>
      </w:r>
    </w:p>
    <w:p w:rsidR="000C15FA" w:rsidRDefault="00700A2F">
      <w:pPr>
        <w:spacing w:after="11" w:line="367" w:lineRule="auto"/>
        <w:ind w:left="-5"/>
      </w:pPr>
      <w:r>
        <w:rPr>
          <w:b/>
          <w:i/>
          <w:color w:val="FF0000"/>
          <w:u w:val="double" w:color="FF0000"/>
        </w:rPr>
        <w:t>Câu 15.</w:t>
      </w:r>
      <w:r>
        <w:rPr>
          <w:rFonts w:ascii="Arial" w:eastAsia="Arial" w:hAnsi="Arial" w:cs="Arial"/>
          <w:b/>
          <w:i/>
          <w:color w:val="FF0000"/>
        </w:rPr>
        <w:t xml:space="preserve"> </w:t>
      </w:r>
      <w:r>
        <w:t xml:space="preserve">Nối núm kim loại của tĩnh điện kế với một quả cầu thử có tay cầm bằng nhựa. Di chuyển quả cầu thử đến nhiều điểm khác nhau trên một vật nhiễm điện. Góc lệch của kim điện kế như thế nào đối với các điểm này? </w:t>
      </w:r>
    </w:p>
    <w:p w:rsidR="000C15FA" w:rsidRDefault="00700A2F">
      <w:pPr>
        <w:tabs>
          <w:tab w:val="center" w:pos="1458"/>
          <w:tab w:val="center" w:pos="6646"/>
        </w:tabs>
        <w:ind w:left="-15" w:firstLine="0"/>
        <w:jc w:val="left"/>
      </w:pPr>
      <w:r>
        <w:rPr>
          <w:b/>
          <w:color w:val="0000FF"/>
        </w:rPr>
        <w:t xml:space="preserve"> </w:t>
      </w:r>
      <w:r>
        <w:rPr>
          <w:b/>
          <w:color w:val="0000FF"/>
        </w:rPr>
        <w:tab/>
        <w:t xml:space="preserve">A. </w:t>
      </w:r>
      <w:r>
        <w:t xml:space="preserve">như nhau ở mọi điểm </w:t>
      </w:r>
      <w:r>
        <w:rPr>
          <w:b/>
          <w:color w:val="0000FF"/>
        </w:rPr>
        <w:t xml:space="preserve"> </w:t>
      </w:r>
      <w:r>
        <w:rPr>
          <w:b/>
          <w:color w:val="0000FF"/>
        </w:rPr>
        <w:tab/>
        <w:t xml:space="preserve">B. </w:t>
      </w:r>
      <w:r>
        <w:t xml:space="preserve">lớn nhất ở chỗ lồi nhọn </w:t>
      </w:r>
    </w:p>
    <w:p w:rsidR="000C15FA" w:rsidRDefault="00700A2F">
      <w:pPr>
        <w:tabs>
          <w:tab w:val="center" w:pos="994"/>
          <w:tab w:val="center" w:pos="2835"/>
          <w:tab w:val="center" w:pos="6710"/>
        </w:tabs>
        <w:ind w:left="-15" w:firstLine="0"/>
        <w:jc w:val="left"/>
      </w:pPr>
      <w:r>
        <w:rPr>
          <w:b/>
          <w:color w:val="0000FF"/>
        </w:rPr>
        <w:lastRenderedPageBreak/>
        <w:t xml:space="preserve"> </w:t>
      </w:r>
      <w:r>
        <w:rPr>
          <w:b/>
          <w:color w:val="0000FF"/>
        </w:rPr>
        <w:tab/>
        <w:t xml:space="preserve">C. </w:t>
      </w:r>
      <w:r>
        <w:t xml:space="preserve">bằng không </w:t>
      </w:r>
      <w:r>
        <w:tab/>
      </w:r>
      <w:r>
        <w:rPr>
          <w:b/>
          <w:color w:val="0000FF"/>
        </w:rPr>
        <w:t xml:space="preserve"> </w:t>
      </w:r>
      <w:r>
        <w:rPr>
          <w:b/>
          <w:color w:val="0000FF"/>
        </w:rPr>
        <w:tab/>
        <w:t xml:space="preserve">D. </w:t>
      </w:r>
      <w:r>
        <w:t xml:space="preserve">nhỏ nhất ở chỗi lồi nhọn </w:t>
      </w:r>
    </w:p>
    <w:p w:rsidR="000C15FA" w:rsidRDefault="00700A2F">
      <w:pPr>
        <w:ind w:left="-5"/>
      </w:pPr>
      <w:r>
        <w:rPr>
          <w:b/>
          <w:i/>
          <w:color w:val="FF0000"/>
          <w:u w:val="double" w:color="FF0000"/>
        </w:rPr>
        <w:t>Câu 16.</w:t>
      </w:r>
      <w:r>
        <w:rPr>
          <w:rFonts w:ascii="Arial" w:eastAsia="Arial" w:hAnsi="Arial" w:cs="Arial"/>
          <w:b/>
          <w:i/>
          <w:color w:val="FF0000"/>
        </w:rPr>
        <w:t xml:space="preserve"> </w:t>
      </w:r>
      <w:r>
        <w:t xml:space="preserve">Một quả cầu thử có tay cầm bằng nhựa. Một quả cầu B đã nhiễm điện. Xét hai trường hợp: </w:t>
      </w:r>
    </w:p>
    <w:p w:rsidR="000C15FA" w:rsidRDefault="00700A2F">
      <w:pPr>
        <w:numPr>
          <w:ilvl w:val="0"/>
          <w:numId w:val="35"/>
        </w:numPr>
        <w:ind w:hanging="377"/>
      </w:pPr>
      <w:r>
        <w:t xml:space="preserve">Cho quả cầu thử tiếp xúc với mặt ngoài của B  </w:t>
      </w:r>
    </w:p>
    <w:p w:rsidR="000C15FA" w:rsidRDefault="00700A2F">
      <w:pPr>
        <w:numPr>
          <w:ilvl w:val="0"/>
          <w:numId w:val="35"/>
        </w:numPr>
        <w:ind w:hanging="377"/>
      </w:pPr>
      <w:r>
        <w:t xml:space="preserve">Cho quả cầu thử tiếp xúc với mặt trong của B </w:t>
      </w:r>
    </w:p>
    <w:p w:rsidR="000C15FA" w:rsidRDefault="00700A2F">
      <w:pPr>
        <w:spacing w:after="7" w:line="356" w:lineRule="auto"/>
        <w:ind w:left="-5"/>
      </w:pPr>
      <w:r>
        <w:t xml:space="preserve"> Sau đó cho quả cầu thử tiếp xúc với núm kim loại của điện nghiệm thì góc lệch của kim điện kế như thế nào? </w:t>
      </w:r>
    </w:p>
    <w:p w:rsidR="000C15FA" w:rsidRDefault="00700A2F">
      <w:pPr>
        <w:tabs>
          <w:tab w:val="center" w:pos="1626"/>
          <w:tab w:val="center" w:pos="6663"/>
        </w:tabs>
        <w:ind w:left="-15" w:firstLine="0"/>
        <w:jc w:val="left"/>
      </w:pPr>
      <w:r>
        <w:rPr>
          <w:b/>
          <w:color w:val="0000FF"/>
        </w:rPr>
        <w:t xml:space="preserve"> </w:t>
      </w:r>
      <w:r>
        <w:rPr>
          <w:b/>
          <w:color w:val="0000FF"/>
        </w:rPr>
        <w:tab/>
        <w:t xml:space="preserve">A. </w:t>
      </w:r>
      <w:r>
        <w:t>(I) lệch nhiều; (II) lệch ít</w:t>
      </w:r>
      <w:r>
        <w:rPr>
          <w:b/>
          <w:color w:val="0000FF"/>
        </w:rPr>
        <w:t xml:space="preserve"> </w:t>
      </w:r>
      <w:r>
        <w:rPr>
          <w:b/>
          <w:color w:val="0000FF"/>
        </w:rPr>
        <w:tab/>
        <w:t xml:space="preserve">B. </w:t>
      </w:r>
      <w:r>
        <w:t xml:space="preserve">(I) lệch; (II) không lệch </w:t>
      </w:r>
    </w:p>
    <w:p w:rsidR="000C15FA" w:rsidRDefault="00700A2F">
      <w:pPr>
        <w:tabs>
          <w:tab w:val="center" w:pos="1646"/>
          <w:tab w:val="center" w:pos="6785"/>
        </w:tabs>
        <w:ind w:left="-15" w:firstLine="0"/>
        <w:jc w:val="left"/>
      </w:pPr>
      <w:r>
        <w:rPr>
          <w:b/>
          <w:color w:val="0000FF"/>
        </w:rPr>
        <w:t xml:space="preserve"> </w:t>
      </w:r>
      <w:r>
        <w:rPr>
          <w:b/>
          <w:color w:val="0000FF"/>
        </w:rPr>
        <w:tab/>
        <w:t xml:space="preserve">C. </w:t>
      </w:r>
      <w:r>
        <w:t>(I) và (II) đều không lệch</w:t>
      </w:r>
      <w:r>
        <w:rPr>
          <w:b/>
          <w:color w:val="0000FF"/>
        </w:rPr>
        <w:t xml:space="preserve"> </w:t>
      </w:r>
      <w:r>
        <w:rPr>
          <w:b/>
          <w:color w:val="0000FF"/>
        </w:rPr>
        <w:tab/>
        <w:t xml:space="preserve">D. </w:t>
      </w:r>
      <w:r>
        <w:t xml:space="preserve">(I) và (II) lệch giống nhau </w:t>
      </w:r>
    </w:p>
    <w:p w:rsidR="000C15FA" w:rsidRDefault="00700A2F">
      <w:pPr>
        <w:spacing w:after="9" w:line="384" w:lineRule="auto"/>
        <w:ind w:left="-5"/>
      </w:pPr>
      <w:r>
        <w:rPr>
          <w:b/>
          <w:i/>
          <w:color w:val="FF0000"/>
          <w:u w:val="double" w:color="FF0000"/>
        </w:rPr>
        <w:t>Câu 17.</w:t>
      </w:r>
      <w:r>
        <w:rPr>
          <w:rFonts w:ascii="Arial" w:eastAsia="Arial" w:hAnsi="Arial" w:cs="Arial"/>
          <w:b/>
          <w:i/>
          <w:color w:val="FF0000"/>
        </w:rPr>
        <w:t xml:space="preserve"> </w:t>
      </w:r>
      <w:r>
        <w:t>Điện thế tại điểm M là V</w:t>
      </w:r>
      <w:r>
        <w:rPr>
          <w:vertAlign w:val="subscript"/>
        </w:rPr>
        <w:t>M</w:t>
      </w:r>
      <w:r>
        <w:t xml:space="preserve"> = 9 V, tại điểm N là V</w:t>
      </w:r>
      <w:r>
        <w:rPr>
          <w:vertAlign w:val="subscript"/>
        </w:rPr>
        <w:t>N</w:t>
      </w:r>
      <w:r>
        <w:t xml:space="preserve"> = 12 V, tại điểm Q là V</w:t>
      </w:r>
      <w:r>
        <w:rPr>
          <w:vertAlign w:val="subscript"/>
        </w:rPr>
        <w:t>Q</w:t>
      </w:r>
      <w:r>
        <w:t xml:space="preserve"> = 6 V. Phép so sánh nào</w:t>
      </w:r>
      <w:r>
        <w:rPr>
          <w:strike/>
        </w:rPr>
        <w:t xml:space="preserve"> </w:t>
      </w:r>
      <w:r>
        <w:t xml:space="preserve">dưới đây </w:t>
      </w:r>
      <w:r>
        <w:rPr>
          <w:b/>
          <w:i/>
        </w:rPr>
        <w:t>sai</w:t>
      </w:r>
      <w:r>
        <w:t xml:space="preserve">? </w:t>
      </w:r>
    </w:p>
    <w:p w:rsidR="000C15FA" w:rsidRDefault="00700A2F">
      <w:pPr>
        <w:tabs>
          <w:tab w:val="center" w:pos="988"/>
          <w:tab w:val="center" w:pos="3534"/>
          <w:tab w:val="center" w:pos="6071"/>
          <w:tab w:val="center" w:pos="8644"/>
        </w:tabs>
        <w:spacing w:after="120" w:line="259" w:lineRule="auto"/>
        <w:ind w:left="-15" w:firstLine="0"/>
        <w:jc w:val="left"/>
      </w:pPr>
      <w:r>
        <w:rPr>
          <w:b/>
          <w:color w:val="0000FF"/>
        </w:rPr>
        <w:t xml:space="preserve"> </w:t>
      </w:r>
      <w:r>
        <w:rPr>
          <w:b/>
          <w:color w:val="0000FF"/>
        </w:rPr>
        <w:tab/>
        <w:t xml:space="preserve">A. </w:t>
      </w:r>
      <w:r>
        <w:t>U</w:t>
      </w:r>
      <w:r>
        <w:rPr>
          <w:vertAlign w:val="subscript"/>
        </w:rPr>
        <w:t>MQ</w:t>
      </w:r>
      <w:r>
        <w:t xml:space="preserve"> &lt; U</w:t>
      </w:r>
      <w:r>
        <w:rPr>
          <w:vertAlign w:val="subscript"/>
        </w:rPr>
        <w:t>QM</w:t>
      </w:r>
      <w:r>
        <w:rPr>
          <w:b/>
          <w:color w:val="0000FF"/>
          <w:sz w:val="16"/>
        </w:rPr>
        <w:t xml:space="preserve"> </w:t>
      </w:r>
      <w:r>
        <w:rPr>
          <w:b/>
          <w:color w:val="0000FF"/>
          <w:sz w:val="16"/>
        </w:rPr>
        <w:tab/>
      </w:r>
      <w:r>
        <w:rPr>
          <w:b/>
          <w:color w:val="0000FF"/>
        </w:rPr>
        <w:t xml:space="preserve">B. </w:t>
      </w:r>
      <w:r>
        <w:t>U</w:t>
      </w:r>
      <w:r>
        <w:rPr>
          <w:vertAlign w:val="subscript"/>
        </w:rPr>
        <w:t>MN</w:t>
      </w:r>
      <w:r>
        <w:t xml:space="preserve"> = U</w:t>
      </w:r>
      <w:r>
        <w:rPr>
          <w:vertAlign w:val="subscript"/>
        </w:rPr>
        <w:t xml:space="preserve">QM </w:t>
      </w:r>
      <w:r>
        <w:rPr>
          <w:b/>
          <w:color w:val="0000FF"/>
          <w:sz w:val="16"/>
        </w:rPr>
        <w:t xml:space="preserve"> </w:t>
      </w:r>
      <w:r>
        <w:rPr>
          <w:b/>
          <w:color w:val="0000FF"/>
          <w:sz w:val="16"/>
        </w:rPr>
        <w:tab/>
      </w:r>
      <w:r>
        <w:rPr>
          <w:b/>
          <w:color w:val="0000FF"/>
        </w:rPr>
        <w:t>C.</w:t>
      </w:r>
      <w:r>
        <w:rPr>
          <w:b/>
          <w:color w:val="0000FF"/>
          <w:sz w:val="16"/>
        </w:rPr>
        <w:t xml:space="preserve"> </w:t>
      </w:r>
      <w:r>
        <w:t>U</w:t>
      </w:r>
      <w:r>
        <w:rPr>
          <w:vertAlign w:val="subscript"/>
        </w:rPr>
        <w:t>NQ</w:t>
      </w:r>
      <w:r>
        <w:t xml:space="preserve"> &gt; U</w:t>
      </w:r>
      <w:r>
        <w:rPr>
          <w:vertAlign w:val="subscript"/>
        </w:rPr>
        <w:t>MQ</w:t>
      </w:r>
      <w:r>
        <w:t xml:space="preserve"> </w:t>
      </w:r>
      <w:r>
        <w:rPr>
          <w:b/>
          <w:color w:val="0000FF"/>
        </w:rPr>
        <w:t xml:space="preserve"> </w:t>
      </w:r>
      <w:r>
        <w:rPr>
          <w:b/>
          <w:color w:val="0000FF"/>
        </w:rPr>
        <w:tab/>
        <w:t xml:space="preserve">D. </w:t>
      </w:r>
      <w:r>
        <w:t>U</w:t>
      </w:r>
      <w:r>
        <w:rPr>
          <w:vertAlign w:val="subscript"/>
        </w:rPr>
        <w:t>NM</w:t>
      </w:r>
      <w:r>
        <w:t xml:space="preserve"> &gt; U</w:t>
      </w:r>
      <w:r>
        <w:rPr>
          <w:vertAlign w:val="subscript"/>
        </w:rPr>
        <w:t>QM</w:t>
      </w:r>
      <w:r>
        <w:t xml:space="preserve"> </w:t>
      </w:r>
    </w:p>
    <w:p w:rsidR="000C15FA" w:rsidRDefault="00700A2F">
      <w:pPr>
        <w:ind w:left="-5"/>
      </w:pPr>
      <w:r>
        <w:rPr>
          <w:b/>
          <w:i/>
          <w:color w:val="FF0000"/>
          <w:u w:val="double" w:color="FF0000"/>
        </w:rPr>
        <w:t>Câu 18.</w:t>
      </w:r>
      <w:r>
        <w:rPr>
          <w:rFonts w:ascii="Arial" w:eastAsia="Arial" w:hAnsi="Arial" w:cs="Arial"/>
          <w:b/>
          <w:i/>
          <w:color w:val="FF0000"/>
        </w:rPr>
        <w:t xml:space="preserve"> </w:t>
      </w:r>
      <w:r>
        <w:t xml:space="preserve">Chọn phát biểu </w:t>
      </w:r>
      <w:r>
        <w:rPr>
          <w:b/>
          <w:i/>
        </w:rPr>
        <w:t>sai</w:t>
      </w:r>
      <w:r>
        <w:t xml:space="preserve">:  </w:t>
      </w:r>
    </w:p>
    <w:p w:rsidR="000C15FA" w:rsidRDefault="00700A2F">
      <w:pPr>
        <w:numPr>
          <w:ilvl w:val="0"/>
          <w:numId w:val="32"/>
        </w:numPr>
        <w:ind w:hanging="293"/>
      </w:pPr>
      <w:r>
        <w:t xml:space="preserve">Cường độ điện trường đặc trưng về mặt tác dụng lực của điện trường  </w:t>
      </w:r>
    </w:p>
    <w:p w:rsidR="000C15FA" w:rsidRDefault="00700A2F">
      <w:pPr>
        <w:numPr>
          <w:ilvl w:val="0"/>
          <w:numId w:val="32"/>
        </w:numPr>
        <w:ind w:hanging="293"/>
      </w:pPr>
      <w:r>
        <w:t xml:space="preserve">Vật dẫn luôn có điện tích  </w:t>
      </w:r>
    </w:p>
    <w:p w:rsidR="000C15FA" w:rsidRDefault="00700A2F">
      <w:pPr>
        <w:numPr>
          <w:ilvl w:val="0"/>
          <w:numId w:val="32"/>
        </w:numPr>
        <w:ind w:hanging="293"/>
      </w:pPr>
      <w:r>
        <w:t xml:space="preserve">Hiệu điện thế đặc trưng cho khả năng thực hiện công của điện trường  </w:t>
      </w:r>
    </w:p>
    <w:p w:rsidR="000C15FA" w:rsidRDefault="00700A2F">
      <w:pPr>
        <w:numPr>
          <w:ilvl w:val="0"/>
          <w:numId w:val="32"/>
        </w:numPr>
        <w:ind w:hanging="293"/>
      </w:pPr>
      <w:r>
        <w:t xml:space="preserve">Điện trường của điện tích điểm là điện trường đều </w:t>
      </w:r>
    </w:p>
    <w:p w:rsidR="000C15FA" w:rsidRDefault="00700A2F">
      <w:pPr>
        <w:ind w:left="-5"/>
      </w:pPr>
      <w:r>
        <w:rPr>
          <w:b/>
          <w:i/>
          <w:color w:val="FF0000"/>
          <w:u w:val="double" w:color="FF0000"/>
        </w:rPr>
        <w:t>Câu 19.</w:t>
      </w:r>
      <w:r>
        <w:rPr>
          <w:rFonts w:ascii="Arial" w:eastAsia="Arial" w:hAnsi="Arial" w:cs="Arial"/>
          <w:b/>
          <w:i/>
          <w:color w:val="FF0000"/>
        </w:rPr>
        <w:t xml:space="preserve"> </w:t>
      </w:r>
      <w:r>
        <w:t xml:space="preserve">Trong các nhận định dưới đây về hiệu điện thế, nhận định </w:t>
      </w:r>
      <w:r>
        <w:rPr>
          <w:b/>
          <w:i/>
        </w:rPr>
        <w:t>không đúng</w:t>
      </w:r>
      <w:r>
        <w:t xml:space="preserve"> là: </w:t>
      </w:r>
    </w:p>
    <w:p w:rsidR="000C15FA" w:rsidRDefault="00700A2F">
      <w:pPr>
        <w:numPr>
          <w:ilvl w:val="0"/>
          <w:numId w:val="37"/>
        </w:numPr>
        <w:spacing w:line="380" w:lineRule="auto"/>
        <w:ind w:hanging="293"/>
      </w:pPr>
      <w:r>
        <w:t xml:space="preserve">Hiệu điện thế đặc trưng cho khả năng sinh công khi dịch chuyển điện tích giữa hai điểm trong điện trường. </w:t>
      </w:r>
    </w:p>
    <w:p w:rsidR="000C15FA" w:rsidRDefault="00700A2F">
      <w:pPr>
        <w:numPr>
          <w:ilvl w:val="0"/>
          <w:numId w:val="37"/>
        </w:numPr>
        <w:ind w:hanging="293"/>
      </w:pPr>
      <w:r>
        <w:t>Đơn vị của hiệu điện thế là V/C.</w:t>
      </w:r>
      <w:r>
        <w:rPr>
          <w:b/>
          <w:color w:val="FF0000"/>
        </w:rPr>
        <w:t xml:space="preserve"> </w:t>
      </w:r>
      <w:r>
        <w:t xml:space="preserve"> </w:t>
      </w:r>
    </w:p>
    <w:p w:rsidR="000C15FA" w:rsidRDefault="00700A2F">
      <w:pPr>
        <w:numPr>
          <w:ilvl w:val="0"/>
          <w:numId w:val="37"/>
        </w:numPr>
        <w:ind w:hanging="293"/>
      </w:pPr>
      <w:r>
        <w:t xml:space="preserve">Hiệu điện thế giữa hai điểm không phụ thuộc điện tích dịch chuyển giữa hai điểm đó. </w:t>
      </w:r>
    </w:p>
    <w:p w:rsidR="000C15FA" w:rsidRDefault="00700A2F">
      <w:pPr>
        <w:numPr>
          <w:ilvl w:val="0"/>
          <w:numId w:val="37"/>
        </w:numPr>
        <w:ind w:hanging="293"/>
      </w:pPr>
      <w:r>
        <w:t xml:space="preserve">Hiệu điện thế giữa hai điểm phụ thuộc vị trí của hai điểm đó. </w:t>
      </w:r>
    </w:p>
    <w:p w:rsidR="000C15FA" w:rsidRDefault="00700A2F">
      <w:pPr>
        <w:spacing w:after="0" w:line="374" w:lineRule="auto"/>
        <w:ind w:left="-5"/>
      </w:pPr>
      <w:r>
        <w:rPr>
          <w:b/>
          <w:i/>
          <w:color w:val="FF0000"/>
          <w:u w:val="double" w:color="FF0000"/>
        </w:rPr>
        <w:t>Câu 20.</w:t>
      </w:r>
      <w:r>
        <w:rPr>
          <w:rFonts w:ascii="Arial" w:eastAsia="Arial" w:hAnsi="Arial" w:cs="Arial"/>
          <w:b/>
          <w:i/>
          <w:color w:val="FF0000"/>
        </w:rPr>
        <w:t xml:space="preserve"> </w:t>
      </w:r>
      <w:r>
        <w:t xml:space="preserve">Quan hệ giữa cường độ điện trường E và hiệu điện thế U giữa hai điểm mà hình chiếu đường nối hai điểm đó lên đường sức là d thì cho bởi biểu thức </w:t>
      </w:r>
    </w:p>
    <w:p w:rsidR="000C15FA" w:rsidRDefault="00700A2F">
      <w:pPr>
        <w:tabs>
          <w:tab w:val="center" w:pos="807"/>
          <w:tab w:val="center" w:pos="3357"/>
          <w:tab w:val="center" w:pos="6003"/>
          <w:tab w:val="center" w:pos="8438"/>
        </w:tabs>
        <w:ind w:left="-15" w:firstLine="0"/>
        <w:jc w:val="left"/>
      </w:pPr>
      <w:r>
        <w:rPr>
          <w:b/>
          <w:color w:val="0000FF"/>
        </w:rPr>
        <w:t xml:space="preserve"> </w:t>
      </w:r>
      <w:r>
        <w:rPr>
          <w:b/>
          <w:color w:val="0000FF"/>
        </w:rPr>
        <w:tab/>
        <w:t xml:space="preserve">A. </w:t>
      </w:r>
      <w:r>
        <w:t>U = E.d</w:t>
      </w:r>
      <w:r>
        <w:rPr>
          <w:b/>
          <w:color w:val="FF0000"/>
        </w:rPr>
        <w:t xml:space="preserve"> </w:t>
      </w:r>
      <w:r>
        <w:rPr>
          <w:b/>
          <w:color w:val="0000FF"/>
        </w:rPr>
        <w:t xml:space="preserve"> </w:t>
      </w:r>
      <w:r>
        <w:rPr>
          <w:b/>
          <w:color w:val="0000FF"/>
        </w:rPr>
        <w:tab/>
        <w:t xml:space="preserve">B. </w:t>
      </w:r>
      <w:r>
        <w:t xml:space="preserve">U </w:t>
      </w:r>
      <w:r w:rsidR="009E4146" w:rsidRPr="008A127A">
        <w:rPr>
          <w:noProof/>
        </w:rPr>
        <w:pict>
          <v:shape id="Picture 299730" o:spid="_x0000_i1051" type="#_x0000_t75" style="width:15.6pt;height:19.2pt;visibility:visible">
            <v:imagedata r:id="rId45" o:title=""/>
          </v:shape>
        </w:pict>
      </w:r>
      <w:r>
        <w:rPr>
          <w:b/>
          <w:color w:val="FF0000"/>
        </w:rPr>
        <w:t xml:space="preserve"> </w:t>
      </w:r>
      <w:r>
        <w:rPr>
          <w:b/>
          <w:color w:val="0000FF"/>
        </w:rPr>
        <w:t xml:space="preserve"> </w:t>
      </w:r>
      <w:r>
        <w:rPr>
          <w:b/>
          <w:color w:val="0000FF"/>
        </w:rPr>
        <w:tab/>
        <w:t xml:space="preserve">C. </w:t>
      </w:r>
      <w:r>
        <w:t>U = q.E.d</w:t>
      </w:r>
      <w:r>
        <w:rPr>
          <w:b/>
          <w:color w:val="FF0000"/>
        </w:rPr>
        <w:t xml:space="preserve"> </w:t>
      </w:r>
      <w:r>
        <w:rPr>
          <w:b/>
          <w:color w:val="0000FF"/>
        </w:rPr>
        <w:t xml:space="preserve"> </w:t>
      </w:r>
      <w:r>
        <w:rPr>
          <w:b/>
          <w:color w:val="0000FF"/>
        </w:rPr>
        <w:tab/>
        <w:t xml:space="preserve">D. </w:t>
      </w:r>
      <w:r>
        <w:t xml:space="preserve">U </w:t>
      </w:r>
      <w:r w:rsidR="009E4146" w:rsidRPr="008A127A">
        <w:rPr>
          <w:noProof/>
        </w:rPr>
        <w:pict>
          <v:shape id="Picture 299731" o:spid="_x0000_i1052" type="#_x0000_t75" style="width:20.4pt;height:19.2pt;visibility:visible">
            <v:imagedata r:id="rId46" o:title=""/>
          </v:shape>
        </w:pict>
      </w:r>
      <w:r>
        <w:t xml:space="preserve">. </w:t>
      </w:r>
    </w:p>
    <w:p w:rsidR="000C15FA" w:rsidRDefault="00700A2F">
      <w:pPr>
        <w:spacing w:after="0" w:line="379" w:lineRule="auto"/>
        <w:ind w:left="-5"/>
      </w:pPr>
      <w:r>
        <w:rPr>
          <w:b/>
          <w:i/>
          <w:color w:val="FF0000"/>
          <w:u w:val="double" w:color="FF0000"/>
        </w:rPr>
        <w:t>Câu 21.</w:t>
      </w:r>
      <w:r>
        <w:rPr>
          <w:rFonts w:ascii="Arial" w:eastAsia="Arial" w:hAnsi="Arial" w:cs="Arial"/>
          <w:b/>
          <w:i/>
          <w:color w:val="FF0000"/>
        </w:rPr>
        <w:t xml:space="preserve"> </w:t>
      </w:r>
      <w:r>
        <w:t xml:space="preserve">Hai điểm trên một đường sức trong một điện trường đều cách nhau 2m. Độ lớn cường độ điện trường là 1000 V/m. Hiệu điện thế giữa hai điểm đó là </w:t>
      </w:r>
    </w:p>
    <w:p w:rsidR="000C15FA" w:rsidRDefault="00700A2F">
      <w:pPr>
        <w:tabs>
          <w:tab w:val="center" w:pos="756"/>
          <w:tab w:val="center" w:pos="3362"/>
          <w:tab w:val="center" w:pos="5922"/>
          <w:tab w:val="center" w:pos="8412"/>
        </w:tabs>
        <w:ind w:left="-15" w:firstLine="0"/>
        <w:jc w:val="left"/>
      </w:pPr>
      <w:r>
        <w:rPr>
          <w:b/>
          <w:color w:val="0000FF"/>
        </w:rPr>
        <w:t xml:space="preserve"> </w:t>
      </w:r>
      <w:r>
        <w:rPr>
          <w:b/>
          <w:color w:val="0000FF"/>
        </w:rPr>
        <w:tab/>
        <w:t xml:space="preserve">A. </w:t>
      </w:r>
      <w:r>
        <w:t>500 V.</w:t>
      </w:r>
      <w:r>
        <w:rPr>
          <w:b/>
          <w:color w:val="0000FF"/>
        </w:rPr>
        <w:t xml:space="preserve"> </w:t>
      </w:r>
      <w:r>
        <w:rPr>
          <w:b/>
          <w:color w:val="0000FF"/>
        </w:rPr>
        <w:tab/>
        <w:t xml:space="preserve">B. </w:t>
      </w:r>
      <w:r>
        <w:t>1000 V.</w:t>
      </w:r>
      <w:r>
        <w:rPr>
          <w:b/>
          <w:color w:val="0000FF"/>
        </w:rPr>
        <w:t xml:space="preserve"> </w:t>
      </w:r>
      <w:r>
        <w:rPr>
          <w:b/>
          <w:color w:val="0000FF"/>
        </w:rPr>
        <w:tab/>
        <w:t xml:space="preserve">C. </w:t>
      </w:r>
      <w:r>
        <w:t>2000 V.</w:t>
      </w:r>
      <w:r>
        <w:rPr>
          <w:b/>
          <w:color w:val="0000FF"/>
        </w:rPr>
        <w:t xml:space="preserve"> </w:t>
      </w:r>
      <w:r>
        <w:rPr>
          <w:b/>
          <w:color w:val="0000FF"/>
        </w:rPr>
        <w:tab/>
        <w:t xml:space="preserve">D. </w:t>
      </w:r>
      <w:r>
        <w:t xml:space="preserve">200 V. </w:t>
      </w:r>
    </w:p>
    <w:p w:rsidR="000C15FA" w:rsidRDefault="00700A2F">
      <w:pPr>
        <w:spacing w:after="0" w:line="369" w:lineRule="auto"/>
        <w:ind w:left="-5"/>
      </w:pPr>
      <w:r>
        <w:rPr>
          <w:b/>
          <w:i/>
          <w:color w:val="FF0000"/>
          <w:u w:val="double" w:color="FF0000"/>
        </w:rPr>
        <w:t>Câu 22.</w:t>
      </w:r>
      <w:r>
        <w:rPr>
          <w:rFonts w:ascii="Arial" w:eastAsia="Arial" w:hAnsi="Arial" w:cs="Arial"/>
          <w:b/>
          <w:i/>
          <w:color w:val="FF0000"/>
        </w:rPr>
        <w:t xml:space="preserve"> </w:t>
      </w:r>
      <w:r>
        <w:t xml:space="preserve">Trong một điện trường đều, nếu trên một đường sức, giữa hai điểm cách nhau 4 cm có hiệu điện thế 10 V, giữa hai điểm cách nhau 6 cm có hiệu điện thế là </w:t>
      </w:r>
    </w:p>
    <w:p w:rsidR="000C15FA" w:rsidRDefault="00700A2F">
      <w:pPr>
        <w:tabs>
          <w:tab w:val="center" w:pos="636"/>
          <w:tab w:val="center" w:pos="3242"/>
          <w:tab w:val="center" w:pos="5802"/>
          <w:tab w:val="center" w:pos="8442"/>
        </w:tabs>
        <w:ind w:left="-15" w:firstLine="0"/>
        <w:jc w:val="left"/>
      </w:pPr>
      <w:r>
        <w:rPr>
          <w:b/>
          <w:color w:val="0000FF"/>
        </w:rPr>
        <w:t xml:space="preserve"> </w:t>
      </w:r>
      <w:r>
        <w:rPr>
          <w:b/>
          <w:color w:val="0000FF"/>
        </w:rPr>
        <w:tab/>
        <w:t xml:space="preserve">A. </w:t>
      </w:r>
      <w:r>
        <w:t xml:space="preserve">8 V. </w:t>
      </w:r>
      <w:r>
        <w:rPr>
          <w:b/>
          <w:color w:val="0000FF"/>
        </w:rPr>
        <w:t xml:space="preserve"> </w:t>
      </w:r>
      <w:r>
        <w:rPr>
          <w:b/>
          <w:color w:val="0000FF"/>
        </w:rPr>
        <w:tab/>
        <w:t xml:space="preserve">B. </w:t>
      </w:r>
      <w:r>
        <w:t>10 V.</w:t>
      </w:r>
      <w:r>
        <w:rPr>
          <w:b/>
          <w:color w:val="0000FF"/>
        </w:rPr>
        <w:t xml:space="preserve"> </w:t>
      </w:r>
      <w:r>
        <w:rPr>
          <w:b/>
          <w:color w:val="0000FF"/>
        </w:rPr>
        <w:tab/>
        <w:t xml:space="preserve">C. </w:t>
      </w:r>
      <w:r>
        <w:t>15 V.</w:t>
      </w:r>
      <w:r>
        <w:rPr>
          <w:b/>
          <w:color w:val="0000FF"/>
        </w:rPr>
        <w:t xml:space="preserve"> </w:t>
      </w:r>
      <w:r>
        <w:rPr>
          <w:b/>
          <w:color w:val="0000FF"/>
        </w:rPr>
        <w:tab/>
        <w:t xml:space="preserve">D. </w:t>
      </w:r>
      <w:r>
        <w:t xml:space="preserve">22,5 V. </w:t>
      </w:r>
    </w:p>
    <w:p w:rsidR="000C15FA" w:rsidRDefault="00700A2F">
      <w:pPr>
        <w:spacing w:after="0" w:line="373" w:lineRule="auto"/>
        <w:ind w:left="-5"/>
      </w:pPr>
      <w:r>
        <w:rPr>
          <w:b/>
          <w:i/>
          <w:color w:val="FF0000"/>
          <w:u w:val="double" w:color="FF0000"/>
        </w:rPr>
        <w:t>Câu 23.</w:t>
      </w:r>
      <w:r>
        <w:rPr>
          <w:rFonts w:ascii="Arial" w:eastAsia="Arial" w:hAnsi="Arial" w:cs="Arial"/>
          <w:b/>
          <w:i/>
          <w:color w:val="FF0000"/>
        </w:rPr>
        <w:t xml:space="preserve"> </w:t>
      </w:r>
      <w:r>
        <w:t xml:space="preserve">Giữa hai bản kim loại phẳng song song cách nhau 4 cm có một hiệu điện thế không đổi 200 V. Cường độ điện trường ở khoảng giữa hai bản kim loại là </w:t>
      </w:r>
    </w:p>
    <w:p w:rsidR="000C15FA" w:rsidRDefault="00700A2F">
      <w:pPr>
        <w:tabs>
          <w:tab w:val="center" w:pos="913"/>
          <w:tab w:val="center" w:pos="3369"/>
          <w:tab w:val="center" w:pos="5989"/>
          <w:tab w:val="center" w:pos="8479"/>
        </w:tabs>
        <w:ind w:left="-15" w:firstLine="0"/>
        <w:jc w:val="left"/>
      </w:pPr>
      <w:r>
        <w:rPr>
          <w:b/>
          <w:color w:val="0000FF"/>
        </w:rPr>
        <w:t xml:space="preserve"> </w:t>
      </w:r>
      <w:r>
        <w:rPr>
          <w:b/>
          <w:color w:val="0000FF"/>
        </w:rPr>
        <w:tab/>
        <w:t xml:space="preserve">A. </w:t>
      </w:r>
      <w:r>
        <w:t>5000 V/m</w:t>
      </w:r>
      <w:r>
        <w:rPr>
          <w:b/>
          <w:color w:val="0000FF"/>
        </w:rPr>
        <w:t xml:space="preserve"> </w:t>
      </w:r>
      <w:r>
        <w:rPr>
          <w:b/>
          <w:color w:val="0000FF"/>
        </w:rPr>
        <w:tab/>
        <w:t xml:space="preserve">B. </w:t>
      </w:r>
      <w:r>
        <w:t>50 V/m.</w:t>
      </w:r>
      <w:r>
        <w:rPr>
          <w:b/>
          <w:color w:val="0000FF"/>
        </w:rPr>
        <w:t xml:space="preserve"> </w:t>
      </w:r>
      <w:r>
        <w:rPr>
          <w:b/>
          <w:color w:val="0000FF"/>
        </w:rPr>
        <w:tab/>
        <w:t xml:space="preserve">C. </w:t>
      </w:r>
      <w:r>
        <w:t>800 V/m.</w:t>
      </w:r>
      <w:r>
        <w:rPr>
          <w:b/>
          <w:color w:val="0000FF"/>
        </w:rPr>
        <w:t xml:space="preserve"> </w:t>
      </w:r>
      <w:r>
        <w:rPr>
          <w:b/>
          <w:color w:val="0000FF"/>
        </w:rPr>
        <w:tab/>
        <w:t xml:space="preserve">D. </w:t>
      </w:r>
      <w:r>
        <w:t xml:space="preserve">80 V/m. </w:t>
      </w:r>
    </w:p>
    <w:p w:rsidR="000C15FA" w:rsidRDefault="00700A2F">
      <w:pPr>
        <w:ind w:left="-5"/>
      </w:pPr>
      <w:r>
        <w:rPr>
          <w:b/>
          <w:i/>
          <w:color w:val="FF0000"/>
          <w:u w:val="double" w:color="FF0000"/>
        </w:rPr>
        <w:lastRenderedPageBreak/>
        <w:t>Câu 24.</w:t>
      </w:r>
      <w:r>
        <w:rPr>
          <w:rFonts w:ascii="Arial" w:eastAsia="Arial" w:hAnsi="Arial" w:cs="Arial"/>
          <w:b/>
          <w:i/>
          <w:color w:val="FF0000"/>
        </w:rPr>
        <w:t xml:space="preserve"> </w:t>
      </w:r>
      <w:r>
        <w:t>Trong một điện trường đều, điểm A cách điểm B 1 m, cách điểm C 2 m. Nếu U</w:t>
      </w:r>
      <w:r>
        <w:rPr>
          <w:vertAlign w:val="subscript"/>
        </w:rPr>
        <w:t>AB</w:t>
      </w:r>
      <w:r>
        <w:t xml:space="preserve"> = 10 V thì U</w:t>
      </w:r>
      <w:r>
        <w:rPr>
          <w:vertAlign w:val="subscript"/>
        </w:rPr>
        <w:t>AC</w:t>
      </w:r>
      <w:r>
        <w:t xml:space="preserve"> </w:t>
      </w:r>
    </w:p>
    <w:p w:rsidR="000C15FA" w:rsidRDefault="00700A2F">
      <w:pPr>
        <w:tabs>
          <w:tab w:val="center" w:pos="794"/>
          <w:tab w:val="center" w:pos="3340"/>
          <w:tab w:val="center" w:pos="5840"/>
          <w:tab w:val="center" w:pos="9107"/>
        </w:tabs>
        <w:ind w:left="-15" w:firstLine="0"/>
        <w:jc w:val="left"/>
      </w:pPr>
      <w:r>
        <w:rPr>
          <w:b/>
          <w:color w:val="0000FF"/>
        </w:rPr>
        <w:t xml:space="preserve"> </w:t>
      </w:r>
      <w:r>
        <w:rPr>
          <w:b/>
          <w:color w:val="0000FF"/>
        </w:rPr>
        <w:tab/>
        <w:t xml:space="preserve">A. </w:t>
      </w:r>
      <w:r>
        <w:t>= 20 V.</w:t>
      </w:r>
      <w:r>
        <w:rPr>
          <w:b/>
          <w:color w:val="0000FF"/>
        </w:rPr>
        <w:t xml:space="preserve"> </w:t>
      </w:r>
      <w:r>
        <w:rPr>
          <w:b/>
          <w:color w:val="0000FF"/>
        </w:rPr>
        <w:tab/>
        <w:t xml:space="preserve">B. </w:t>
      </w:r>
      <w:r>
        <w:t>= 40 V.</w:t>
      </w:r>
      <w:r>
        <w:rPr>
          <w:b/>
          <w:color w:val="0000FF"/>
        </w:rPr>
        <w:t xml:space="preserve"> </w:t>
      </w:r>
      <w:r>
        <w:rPr>
          <w:b/>
          <w:color w:val="0000FF"/>
        </w:rPr>
        <w:tab/>
        <w:t xml:space="preserve">C. </w:t>
      </w:r>
      <w:r>
        <w:t>= 5 V.</w:t>
      </w:r>
      <w:r>
        <w:rPr>
          <w:b/>
          <w:color w:val="0000FF"/>
        </w:rPr>
        <w:t xml:space="preserve"> </w:t>
      </w:r>
      <w:r>
        <w:rPr>
          <w:b/>
          <w:color w:val="0000FF"/>
        </w:rPr>
        <w:tab/>
        <w:t xml:space="preserve">D. </w:t>
      </w:r>
      <w:r>
        <w:t xml:space="preserve">chưa thể để xác định. </w:t>
      </w:r>
    </w:p>
    <w:p w:rsidR="000C15FA" w:rsidRDefault="00700A2F">
      <w:pPr>
        <w:ind w:left="-5"/>
      </w:pPr>
      <w:r>
        <w:rPr>
          <w:b/>
          <w:i/>
          <w:color w:val="FF0000"/>
          <w:u w:val="double" w:color="FF0000"/>
        </w:rPr>
        <w:t>Câu 25.</w:t>
      </w:r>
      <w:r>
        <w:rPr>
          <w:rFonts w:ascii="Arial" w:eastAsia="Arial" w:hAnsi="Arial" w:cs="Arial"/>
          <w:b/>
          <w:i/>
          <w:color w:val="FF0000"/>
        </w:rPr>
        <w:t xml:space="preserve"> </w:t>
      </w:r>
      <w:r>
        <w:t>Ba điểm M, N và P nằm dọc theo đường sức của một điện trường đều. Hiệu điện thế U</w:t>
      </w:r>
      <w:r>
        <w:rPr>
          <w:vertAlign w:val="subscript"/>
        </w:rPr>
        <w:t>MN</w:t>
      </w:r>
      <w:r>
        <w:t xml:space="preserve"> = 2 V; U</w:t>
      </w:r>
      <w:r>
        <w:rPr>
          <w:vertAlign w:val="subscript"/>
        </w:rPr>
        <w:t>MP</w:t>
      </w:r>
      <w:r>
        <w:t xml:space="preserve"> </w:t>
      </w:r>
    </w:p>
    <w:p w:rsidR="000C15FA" w:rsidRDefault="00700A2F">
      <w:pPr>
        <w:spacing w:after="110"/>
        <w:ind w:left="-5"/>
      </w:pPr>
      <w:r>
        <w:t>= 8 V. Gọi H là trung điểm của NP. Hiệu điện thế U</w:t>
      </w:r>
      <w:r>
        <w:rPr>
          <w:vertAlign w:val="subscript"/>
        </w:rPr>
        <w:t>MH</w:t>
      </w:r>
      <w:r>
        <w:t xml:space="preserve"> bằng </w:t>
      </w:r>
    </w:p>
    <w:p w:rsidR="000C15FA" w:rsidRDefault="00700A2F">
      <w:pPr>
        <w:tabs>
          <w:tab w:val="center" w:pos="607"/>
          <w:tab w:val="center" w:pos="3152"/>
          <w:tab w:val="center" w:pos="5712"/>
          <w:tab w:val="center" w:pos="8322"/>
        </w:tabs>
        <w:ind w:left="-15" w:firstLine="0"/>
        <w:jc w:val="left"/>
      </w:pPr>
      <w:r>
        <w:rPr>
          <w:b/>
          <w:color w:val="0000FF"/>
        </w:rPr>
        <w:t xml:space="preserve"> </w:t>
      </w:r>
      <w:r>
        <w:rPr>
          <w:b/>
          <w:color w:val="0000FF"/>
        </w:rPr>
        <w:tab/>
        <w:t xml:space="preserve">A. </w:t>
      </w:r>
      <w:r>
        <w:t>4 V</w:t>
      </w:r>
      <w:r>
        <w:rPr>
          <w:b/>
          <w:color w:val="0000FF"/>
        </w:rPr>
        <w:t xml:space="preserve"> </w:t>
      </w:r>
      <w:r>
        <w:rPr>
          <w:b/>
          <w:color w:val="0000FF"/>
        </w:rPr>
        <w:tab/>
        <w:t xml:space="preserve">B. </w:t>
      </w:r>
      <w:r>
        <w:t>5 V</w:t>
      </w:r>
      <w:r>
        <w:rPr>
          <w:b/>
          <w:color w:val="0000FF"/>
        </w:rPr>
        <w:t xml:space="preserve"> </w:t>
      </w:r>
      <w:r>
        <w:rPr>
          <w:b/>
          <w:color w:val="0000FF"/>
        </w:rPr>
        <w:tab/>
        <w:t xml:space="preserve">C. </w:t>
      </w:r>
      <w:r>
        <w:t>6 V</w:t>
      </w:r>
      <w:r>
        <w:rPr>
          <w:b/>
          <w:color w:val="0000FF"/>
        </w:rPr>
        <w:t xml:space="preserve"> </w:t>
      </w:r>
      <w:r>
        <w:rPr>
          <w:b/>
          <w:color w:val="0000FF"/>
        </w:rPr>
        <w:tab/>
        <w:t xml:space="preserve">D. </w:t>
      </w:r>
      <w:r>
        <w:t xml:space="preserve">10 V </w:t>
      </w:r>
    </w:p>
    <w:p w:rsidR="000C15FA" w:rsidRDefault="00700A2F">
      <w:pPr>
        <w:spacing w:after="0" w:line="376" w:lineRule="auto"/>
        <w:ind w:left="-5"/>
      </w:pPr>
      <w:r>
        <w:rPr>
          <w:b/>
          <w:i/>
          <w:color w:val="FF0000"/>
          <w:u w:val="double" w:color="FF0000"/>
        </w:rPr>
        <w:t>Câu 26.</w:t>
      </w:r>
      <w:r>
        <w:rPr>
          <w:rFonts w:ascii="Arial" w:eastAsia="Arial" w:hAnsi="Arial" w:cs="Arial"/>
          <w:b/>
          <w:i/>
          <w:color w:val="FF0000"/>
        </w:rPr>
        <w:t xml:space="preserve"> </w:t>
      </w:r>
      <w:r>
        <w:t>Biết hiệu điện thế U</w:t>
      </w:r>
      <w:r>
        <w:rPr>
          <w:vertAlign w:val="subscript"/>
        </w:rPr>
        <w:t>MN</w:t>
      </w:r>
      <w:r>
        <w:t xml:space="preserve"> = 6 V; U</w:t>
      </w:r>
      <w:r>
        <w:rPr>
          <w:vertAlign w:val="subscript"/>
        </w:rPr>
        <w:t>NP</w:t>
      </w:r>
      <w:r>
        <w:t xml:space="preserve"> = 3 V. Chọn gốc điện thế là điện thế của điểm M. Như thế điện thế của điểm P là </w:t>
      </w:r>
    </w:p>
    <w:p w:rsidR="000C15FA" w:rsidRDefault="00700A2F">
      <w:pPr>
        <w:tabs>
          <w:tab w:val="center" w:pos="607"/>
          <w:tab w:val="center" w:pos="3152"/>
          <w:tab w:val="center" w:pos="5802"/>
          <w:tab w:val="center" w:pos="8262"/>
        </w:tabs>
        <w:ind w:left="-15" w:firstLine="0"/>
        <w:jc w:val="left"/>
      </w:pPr>
      <w:r>
        <w:rPr>
          <w:b/>
          <w:color w:val="0000FF"/>
        </w:rPr>
        <w:t xml:space="preserve"> </w:t>
      </w:r>
      <w:r>
        <w:rPr>
          <w:b/>
          <w:color w:val="0000FF"/>
        </w:rPr>
        <w:tab/>
        <w:t xml:space="preserve">A. </w:t>
      </w:r>
      <w:r>
        <w:t>3 V</w:t>
      </w:r>
      <w:r>
        <w:rPr>
          <w:b/>
          <w:color w:val="0000FF"/>
        </w:rPr>
        <w:t xml:space="preserve"> </w:t>
      </w:r>
      <w:r>
        <w:rPr>
          <w:b/>
          <w:color w:val="0000FF"/>
        </w:rPr>
        <w:tab/>
        <w:t xml:space="preserve">B. </w:t>
      </w:r>
      <w:r>
        <w:t>6 V</w:t>
      </w:r>
      <w:r>
        <w:rPr>
          <w:b/>
          <w:color w:val="0000FF"/>
        </w:rPr>
        <w:t xml:space="preserve"> </w:t>
      </w:r>
      <w:r>
        <w:rPr>
          <w:b/>
          <w:color w:val="0000FF"/>
        </w:rPr>
        <w:tab/>
        <w:t xml:space="preserve">C. </w:t>
      </w:r>
      <w:r>
        <w:t>– 9 V</w:t>
      </w:r>
      <w:r>
        <w:rPr>
          <w:b/>
          <w:color w:val="0000FF"/>
        </w:rPr>
        <w:t xml:space="preserve"> </w:t>
      </w:r>
      <w:r>
        <w:rPr>
          <w:b/>
          <w:color w:val="0000FF"/>
        </w:rPr>
        <w:tab/>
        <w:t xml:space="preserve">D. </w:t>
      </w:r>
      <w:r>
        <w:t xml:space="preserve">9 V </w:t>
      </w:r>
    </w:p>
    <w:p w:rsidR="000C15FA" w:rsidRDefault="00700A2F">
      <w:pPr>
        <w:spacing w:after="111"/>
        <w:ind w:left="-5"/>
      </w:pPr>
      <w:r>
        <w:rPr>
          <w:b/>
          <w:i/>
          <w:color w:val="FF0000"/>
          <w:u w:val="double" w:color="FF0000"/>
        </w:rPr>
        <w:t>Câu 27.</w:t>
      </w:r>
      <w:r>
        <w:rPr>
          <w:rFonts w:ascii="Arial" w:eastAsia="Arial" w:hAnsi="Arial" w:cs="Arial"/>
          <w:b/>
          <w:i/>
          <w:color w:val="FF0000"/>
        </w:rPr>
        <w:t xml:space="preserve"> </w:t>
      </w:r>
      <w:r>
        <w:t>Công của lực điện trường dịch chuyển một điện tích - 2 μC từ A đến B là 4 mJ. U</w:t>
      </w:r>
      <w:r>
        <w:rPr>
          <w:vertAlign w:val="subscript"/>
        </w:rPr>
        <w:t>AB</w:t>
      </w:r>
      <w:r>
        <w:t xml:space="preserve"> =  </w:t>
      </w:r>
    </w:p>
    <w:p w:rsidR="000C15FA" w:rsidRDefault="00700A2F">
      <w:pPr>
        <w:tabs>
          <w:tab w:val="center" w:pos="636"/>
          <w:tab w:val="center" w:pos="3362"/>
          <w:tab w:val="center" w:pos="5832"/>
          <w:tab w:val="center" w:pos="8562"/>
        </w:tabs>
        <w:ind w:left="-15" w:firstLine="0"/>
        <w:jc w:val="left"/>
      </w:pPr>
      <w:r>
        <w:rPr>
          <w:b/>
          <w:color w:val="0000FF"/>
        </w:rPr>
        <w:t xml:space="preserve"> </w:t>
      </w:r>
      <w:r>
        <w:rPr>
          <w:b/>
          <w:color w:val="0000FF"/>
        </w:rPr>
        <w:tab/>
        <w:t xml:space="preserve">A. </w:t>
      </w:r>
      <w:r>
        <w:t>2 V.</w:t>
      </w:r>
      <w:r>
        <w:rPr>
          <w:b/>
          <w:color w:val="0000FF"/>
        </w:rPr>
        <w:t xml:space="preserve"> </w:t>
      </w:r>
      <w:r>
        <w:rPr>
          <w:b/>
          <w:color w:val="0000FF"/>
        </w:rPr>
        <w:tab/>
        <w:t xml:space="preserve">B. </w:t>
      </w:r>
      <w:r>
        <w:t>2000 V.</w:t>
      </w:r>
      <w:r>
        <w:rPr>
          <w:b/>
          <w:color w:val="0000FF"/>
        </w:rPr>
        <w:t xml:space="preserve"> </w:t>
      </w:r>
      <w:r>
        <w:rPr>
          <w:b/>
          <w:color w:val="0000FF"/>
        </w:rPr>
        <w:tab/>
        <w:t xml:space="preserve">C. </w:t>
      </w:r>
      <w:r>
        <w:t>– 8 V.</w:t>
      </w:r>
      <w:r>
        <w:rPr>
          <w:b/>
          <w:color w:val="0000FF"/>
        </w:rPr>
        <w:t xml:space="preserve"> </w:t>
      </w:r>
      <w:r>
        <w:rPr>
          <w:b/>
          <w:color w:val="0000FF"/>
        </w:rPr>
        <w:tab/>
        <w:t xml:space="preserve">D. </w:t>
      </w:r>
      <w:r>
        <w:t xml:space="preserve">– 2000 V. </w:t>
      </w:r>
    </w:p>
    <w:p w:rsidR="000C15FA" w:rsidRDefault="00700A2F">
      <w:pPr>
        <w:spacing w:after="0" w:line="366" w:lineRule="auto"/>
        <w:ind w:left="-5"/>
      </w:pPr>
      <w:r>
        <w:rPr>
          <w:b/>
          <w:i/>
          <w:color w:val="FF0000"/>
          <w:u w:val="double" w:color="FF0000"/>
        </w:rPr>
        <w:t>Câu 28.</w:t>
      </w:r>
      <w:r>
        <w:rPr>
          <w:rFonts w:ascii="Arial" w:eastAsia="Arial" w:hAnsi="Arial" w:cs="Arial"/>
          <w:b/>
          <w:i/>
          <w:color w:val="FF0000"/>
        </w:rPr>
        <w:t xml:space="preserve"> </w:t>
      </w:r>
      <w:r>
        <w:t xml:space="preserve">Mặt trong của màng tế bào trong cơ thể sống mang điện tích âm, mặt ngoài mang điện tích dương. Hiệu điện thế giữa hai mặt này bằng 0,07 V. Màng tế bào dày 8 nm. Cường độ điện trường trong màng tế bào này là: </w:t>
      </w:r>
    </w:p>
    <w:p w:rsidR="000C15FA" w:rsidRDefault="00700A2F">
      <w:pPr>
        <w:tabs>
          <w:tab w:val="center" w:pos="1064"/>
          <w:tab w:val="center" w:pos="3610"/>
          <w:tab w:val="center" w:pos="6170"/>
          <w:tab w:val="center" w:pos="8720"/>
        </w:tabs>
        <w:spacing w:after="165"/>
        <w:ind w:left="-15" w:firstLine="0"/>
        <w:jc w:val="left"/>
      </w:pPr>
      <w:r>
        <w:rPr>
          <w:b/>
          <w:color w:val="0000FF"/>
        </w:rPr>
        <w:t xml:space="preserve"> </w:t>
      </w:r>
      <w:r>
        <w:rPr>
          <w:b/>
          <w:color w:val="0000FF"/>
        </w:rPr>
        <w:tab/>
        <w:t xml:space="preserve">A. </w:t>
      </w:r>
      <w:r>
        <w:t>8,75.10</w:t>
      </w:r>
      <w:r>
        <w:rPr>
          <w:vertAlign w:val="superscript"/>
        </w:rPr>
        <w:t xml:space="preserve">6 </w:t>
      </w:r>
      <w:r>
        <w:t xml:space="preserve">V/m </w:t>
      </w:r>
      <w:r>
        <w:rPr>
          <w:b/>
          <w:color w:val="0000FF"/>
        </w:rPr>
        <w:t xml:space="preserve"> </w:t>
      </w:r>
      <w:r>
        <w:rPr>
          <w:b/>
          <w:color w:val="0000FF"/>
        </w:rPr>
        <w:tab/>
        <w:t xml:space="preserve">B. </w:t>
      </w:r>
      <w:r>
        <w:t>7,75.10</w:t>
      </w:r>
      <w:r>
        <w:rPr>
          <w:vertAlign w:val="superscript"/>
        </w:rPr>
        <w:t xml:space="preserve">6 </w:t>
      </w:r>
      <w:r>
        <w:t xml:space="preserve">V/m </w:t>
      </w:r>
      <w:r>
        <w:rPr>
          <w:b/>
          <w:color w:val="0000FF"/>
        </w:rPr>
        <w:t xml:space="preserve"> </w:t>
      </w:r>
      <w:r>
        <w:rPr>
          <w:b/>
          <w:color w:val="0000FF"/>
        </w:rPr>
        <w:tab/>
        <w:t xml:space="preserve">C. </w:t>
      </w:r>
      <w:r>
        <w:t>6,75.10</w:t>
      </w:r>
      <w:r>
        <w:rPr>
          <w:vertAlign w:val="superscript"/>
        </w:rPr>
        <w:t xml:space="preserve">6 </w:t>
      </w:r>
      <w:r>
        <w:t xml:space="preserve">V/m </w:t>
      </w:r>
      <w:r>
        <w:rPr>
          <w:b/>
          <w:color w:val="0000FF"/>
        </w:rPr>
        <w:t xml:space="preserve"> </w:t>
      </w:r>
      <w:r>
        <w:rPr>
          <w:b/>
          <w:color w:val="0000FF"/>
        </w:rPr>
        <w:tab/>
        <w:t xml:space="preserve">D. </w:t>
      </w:r>
      <w:r>
        <w:t>5,75.10</w:t>
      </w:r>
      <w:r>
        <w:rPr>
          <w:vertAlign w:val="superscript"/>
        </w:rPr>
        <w:t xml:space="preserve">6 </w:t>
      </w:r>
      <w:r>
        <w:t xml:space="preserve">V/m  </w:t>
      </w:r>
    </w:p>
    <w:p w:rsidR="000C15FA" w:rsidRDefault="00700A2F">
      <w:pPr>
        <w:spacing w:after="0" w:line="394" w:lineRule="auto"/>
        <w:ind w:left="-5"/>
      </w:pPr>
      <w:r>
        <w:rPr>
          <w:b/>
          <w:i/>
          <w:color w:val="FF0000"/>
          <w:u w:val="double" w:color="FF0000"/>
        </w:rPr>
        <w:t>Câu 29.</w:t>
      </w:r>
      <w:r>
        <w:rPr>
          <w:rFonts w:ascii="Arial" w:eastAsia="Arial" w:hAnsi="Arial" w:cs="Arial"/>
          <w:b/>
          <w:i/>
          <w:color w:val="FF0000"/>
        </w:rPr>
        <w:t xml:space="preserve"> </w:t>
      </w:r>
      <w:r>
        <w:t xml:space="preserve">Công của lực điện trường làm di chuyển một điện tích giữa hai điểm có hiệu điện thế U = 2000 (V) là A = 1 (J). Độ lớn của điện tích đó là </w:t>
      </w:r>
    </w:p>
    <w:p w:rsidR="000C15FA" w:rsidRDefault="00700A2F">
      <w:pPr>
        <w:tabs>
          <w:tab w:val="center" w:pos="1114"/>
          <w:tab w:val="center" w:pos="3700"/>
          <w:tab w:val="center" w:pos="6220"/>
          <w:tab w:val="center" w:pos="8839"/>
        </w:tabs>
        <w:ind w:left="-15" w:firstLine="0"/>
        <w:jc w:val="left"/>
      </w:pPr>
      <w:r>
        <w:rPr>
          <w:b/>
          <w:color w:val="0000FF"/>
        </w:rPr>
        <w:t xml:space="preserve"> </w:t>
      </w:r>
      <w:r>
        <w:rPr>
          <w:b/>
          <w:color w:val="0000FF"/>
        </w:rPr>
        <w:tab/>
        <w:t xml:space="preserve">A. </w:t>
      </w:r>
      <w:r>
        <w:t>q = 2.10</w:t>
      </w:r>
      <w:r>
        <w:rPr>
          <w:vertAlign w:val="superscript"/>
        </w:rPr>
        <w:t>-4</w:t>
      </w:r>
      <w:r>
        <w:t xml:space="preserve"> (C).</w:t>
      </w:r>
      <w:r>
        <w:rPr>
          <w:b/>
          <w:color w:val="0000FF"/>
        </w:rPr>
        <w:t xml:space="preserve"> </w:t>
      </w:r>
      <w:r>
        <w:rPr>
          <w:b/>
          <w:color w:val="0000FF"/>
        </w:rPr>
        <w:tab/>
        <w:t xml:space="preserve">B. </w:t>
      </w:r>
      <w:r>
        <w:t>q = 2.10</w:t>
      </w:r>
      <w:r>
        <w:rPr>
          <w:vertAlign w:val="superscript"/>
        </w:rPr>
        <w:t>-4</w:t>
      </w:r>
      <w:r>
        <w:t xml:space="preserve"> (µC)</w:t>
      </w:r>
      <w:r>
        <w:rPr>
          <w:b/>
          <w:color w:val="0000FF"/>
        </w:rPr>
        <w:t xml:space="preserve"> </w:t>
      </w:r>
      <w:r>
        <w:rPr>
          <w:b/>
          <w:color w:val="0000FF"/>
        </w:rPr>
        <w:tab/>
        <w:t xml:space="preserve">C. </w:t>
      </w:r>
      <w:r>
        <w:t>q = 5.10</w:t>
      </w:r>
      <w:r>
        <w:rPr>
          <w:vertAlign w:val="superscript"/>
        </w:rPr>
        <w:t>-4</w:t>
      </w:r>
      <w:r>
        <w:t xml:space="preserve"> (C).</w:t>
      </w:r>
      <w:r>
        <w:rPr>
          <w:b/>
          <w:color w:val="0000FF"/>
        </w:rPr>
        <w:t xml:space="preserve"> </w:t>
      </w:r>
      <w:r>
        <w:rPr>
          <w:b/>
          <w:color w:val="0000FF"/>
        </w:rPr>
        <w:tab/>
        <w:t xml:space="preserve">D. </w:t>
      </w:r>
      <w:r>
        <w:t>q = 5.10</w:t>
      </w:r>
      <w:r>
        <w:rPr>
          <w:vertAlign w:val="superscript"/>
        </w:rPr>
        <w:t>-4</w:t>
      </w:r>
      <w:r>
        <w:t xml:space="preserve"> (µC). </w:t>
      </w:r>
    </w:p>
    <w:p w:rsidR="000C15FA" w:rsidRDefault="00700A2F">
      <w:pPr>
        <w:ind w:left="-5"/>
      </w:pPr>
      <w:r>
        <w:rPr>
          <w:b/>
          <w:i/>
          <w:color w:val="FF0000"/>
          <w:u w:val="double" w:color="FF0000"/>
        </w:rPr>
        <w:t>Câu 30.</w:t>
      </w:r>
      <w:r>
        <w:rPr>
          <w:rFonts w:ascii="Arial" w:eastAsia="Arial" w:hAnsi="Arial" w:cs="Arial"/>
          <w:b/>
          <w:i/>
          <w:color w:val="FF0000"/>
        </w:rPr>
        <w:t xml:space="preserve"> </w:t>
      </w:r>
      <w:r>
        <w:t xml:space="preserve">Hai tấm kim loại phẳng nằm ngang song song cách nhau 5 cm. Hiệu điện thế giữa hai tấm là 50 V. </w:t>
      </w:r>
    </w:p>
    <w:p w:rsidR="000C15FA" w:rsidRDefault="00700A2F">
      <w:pPr>
        <w:spacing w:after="9" w:line="367" w:lineRule="auto"/>
        <w:ind w:left="-5"/>
      </w:pPr>
      <w:r>
        <w:t xml:space="preserve">Tính cường độ điện trường và cho biết đặc điểm điện trường, dạng đường sức điện trường giữa hai tấm kim loại: </w:t>
      </w:r>
    </w:p>
    <w:p w:rsidR="000C15FA" w:rsidRDefault="00700A2F">
      <w:pPr>
        <w:numPr>
          <w:ilvl w:val="0"/>
          <w:numId w:val="33"/>
        </w:numPr>
        <w:ind w:hanging="293"/>
      </w:pPr>
      <w:r>
        <w:t xml:space="preserve">điện trường biến đổi, đường sức là đường cong, E = 1200 V/m </w:t>
      </w:r>
    </w:p>
    <w:p w:rsidR="000C15FA" w:rsidRDefault="00700A2F">
      <w:pPr>
        <w:numPr>
          <w:ilvl w:val="0"/>
          <w:numId w:val="33"/>
        </w:numPr>
        <w:ind w:hanging="293"/>
      </w:pPr>
      <w:r>
        <w:t xml:space="preserve">điện trường biến đổi tăng dần, đường sức là đường tròn, E = 800 V/m </w:t>
      </w:r>
    </w:p>
    <w:p w:rsidR="000C15FA" w:rsidRDefault="00700A2F">
      <w:pPr>
        <w:numPr>
          <w:ilvl w:val="0"/>
          <w:numId w:val="33"/>
        </w:numPr>
        <w:ind w:hanging="293"/>
      </w:pPr>
      <w:r>
        <w:t xml:space="preserve">điện trường đều, đường sức là đường thẳng, E = 1200 V/m </w:t>
      </w:r>
    </w:p>
    <w:p w:rsidR="000C15FA" w:rsidRDefault="00700A2F">
      <w:pPr>
        <w:numPr>
          <w:ilvl w:val="0"/>
          <w:numId w:val="33"/>
        </w:numPr>
        <w:ind w:hanging="293"/>
      </w:pPr>
      <w:r>
        <w:t xml:space="preserve">điện trường đều, đường sức là đường thẳng, E = 1000 V/m </w:t>
      </w:r>
    </w:p>
    <w:p w:rsidR="000C15FA" w:rsidRDefault="00700A2F">
      <w:pPr>
        <w:spacing w:after="0" w:line="377" w:lineRule="auto"/>
        <w:ind w:left="-5"/>
      </w:pPr>
      <w:r>
        <w:rPr>
          <w:b/>
          <w:i/>
          <w:color w:val="FF0000"/>
          <w:u w:val="double" w:color="FF0000"/>
        </w:rPr>
        <w:t>Câu 31.</w:t>
      </w:r>
      <w:r>
        <w:rPr>
          <w:rFonts w:ascii="Arial" w:eastAsia="Arial" w:hAnsi="Arial" w:cs="Arial"/>
          <w:b/>
          <w:i/>
          <w:color w:val="FF0000"/>
        </w:rPr>
        <w:t xml:space="preserve"> </w:t>
      </w:r>
      <w:r>
        <w:t xml:space="preserve">Nếu hiệu điện thế giữ hai tấm kim loại phẳng đặt song song với nhau tăng 2 lần, còn khoảng cách giữa hai tấm giảm 2 lần thì cường độ điện trường trong hai tấm sẽ  </w:t>
      </w:r>
    </w:p>
    <w:p w:rsidR="000C15FA" w:rsidRDefault="00700A2F">
      <w:pPr>
        <w:tabs>
          <w:tab w:val="center" w:pos="989"/>
          <w:tab w:val="center" w:pos="3567"/>
          <w:tab w:val="center" w:pos="6129"/>
          <w:tab w:val="center" w:pos="8710"/>
        </w:tabs>
        <w:ind w:left="-15" w:firstLine="0"/>
        <w:jc w:val="left"/>
      </w:pPr>
      <w:r>
        <w:rPr>
          <w:b/>
          <w:color w:val="0000FF"/>
        </w:rPr>
        <w:t xml:space="preserve"> </w:t>
      </w:r>
      <w:r>
        <w:rPr>
          <w:b/>
          <w:color w:val="0000FF"/>
        </w:rPr>
        <w:tab/>
        <w:t xml:space="preserve">A. </w:t>
      </w:r>
      <w:r>
        <w:t xml:space="preserve">tăng hai lần </w:t>
      </w:r>
      <w:r>
        <w:rPr>
          <w:b/>
          <w:color w:val="0000FF"/>
        </w:rPr>
        <w:t xml:space="preserve"> </w:t>
      </w:r>
      <w:r>
        <w:rPr>
          <w:b/>
          <w:color w:val="0000FF"/>
        </w:rPr>
        <w:tab/>
        <w:t xml:space="preserve">B. </w:t>
      </w:r>
      <w:r>
        <w:t xml:space="preserve">giảm hai lần </w:t>
      </w:r>
      <w:r>
        <w:rPr>
          <w:b/>
          <w:color w:val="0000FF"/>
        </w:rPr>
        <w:t xml:space="preserve"> </w:t>
      </w:r>
      <w:r>
        <w:rPr>
          <w:b/>
          <w:color w:val="0000FF"/>
        </w:rPr>
        <w:tab/>
        <w:t xml:space="preserve">C. </w:t>
      </w:r>
      <w:r>
        <w:t xml:space="preserve">tăng bốn lần </w:t>
      </w:r>
      <w:r>
        <w:rPr>
          <w:b/>
          <w:color w:val="0000FF"/>
        </w:rPr>
        <w:t xml:space="preserve"> </w:t>
      </w:r>
      <w:r>
        <w:rPr>
          <w:b/>
          <w:color w:val="0000FF"/>
        </w:rPr>
        <w:tab/>
        <w:t xml:space="preserve">D. </w:t>
      </w:r>
      <w:r>
        <w:t xml:space="preserve">giảm bốn lần  </w:t>
      </w:r>
    </w:p>
    <w:p w:rsidR="000C15FA" w:rsidRDefault="00700A2F">
      <w:pPr>
        <w:spacing w:after="0" w:line="381" w:lineRule="auto"/>
        <w:ind w:left="-5"/>
      </w:pPr>
      <w:r>
        <w:rPr>
          <w:b/>
          <w:i/>
          <w:color w:val="FF0000"/>
          <w:u w:val="double" w:color="FF0000"/>
        </w:rPr>
        <w:t>Câu 32.</w:t>
      </w:r>
      <w:r>
        <w:rPr>
          <w:rFonts w:ascii="Arial" w:eastAsia="Arial" w:hAnsi="Arial" w:cs="Arial"/>
          <w:b/>
          <w:i/>
          <w:color w:val="FF0000"/>
        </w:rPr>
        <w:t xml:space="preserve"> </w:t>
      </w:r>
      <w:r>
        <w:t>Hiệu điện thế giữa hai điểm M, N là U</w:t>
      </w:r>
      <w:r>
        <w:rPr>
          <w:vertAlign w:val="subscript"/>
        </w:rPr>
        <w:t>MN</w:t>
      </w:r>
      <w:r>
        <w:t xml:space="preserve"> = 2V. Một điện tích q = -1C di chuyển từ N đến M thì công của lực điện trường là: </w:t>
      </w:r>
    </w:p>
    <w:p w:rsidR="000C15FA" w:rsidRDefault="00700A2F">
      <w:pPr>
        <w:tabs>
          <w:tab w:val="center" w:pos="576"/>
          <w:tab w:val="center" w:pos="3082"/>
          <w:tab w:val="center" w:pos="5802"/>
          <w:tab w:val="center" w:pos="8282"/>
        </w:tabs>
        <w:ind w:left="-15" w:firstLine="0"/>
        <w:jc w:val="left"/>
      </w:pPr>
      <w:r>
        <w:rPr>
          <w:b/>
          <w:color w:val="0000FF"/>
        </w:rPr>
        <w:t xml:space="preserve"> </w:t>
      </w:r>
      <w:r>
        <w:rPr>
          <w:b/>
          <w:color w:val="0000FF"/>
        </w:rPr>
        <w:tab/>
        <w:t xml:space="preserve">A. </w:t>
      </w:r>
      <w:r>
        <w:t xml:space="preserve">-2J </w:t>
      </w:r>
      <w:r>
        <w:rPr>
          <w:b/>
          <w:color w:val="0000FF"/>
        </w:rPr>
        <w:t xml:space="preserve"> </w:t>
      </w:r>
      <w:r>
        <w:rPr>
          <w:b/>
          <w:color w:val="0000FF"/>
        </w:rPr>
        <w:tab/>
        <w:t xml:space="preserve">B. </w:t>
      </w:r>
      <w:r>
        <w:t xml:space="preserve">2J </w:t>
      </w:r>
      <w:r>
        <w:rPr>
          <w:b/>
          <w:color w:val="0000FF"/>
        </w:rPr>
        <w:t xml:space="preserve"> </w:t>
      </w:r>
      <w:r>
        <w:rPr>
          <w:b/>
          <w:color w:val="0000FF"/>
        </w:rPr>
        <w:tab/>
        <w:t xml:space="preserve">C. </w:t>
      </w:r>
      <w:r>
        <w:t xml:space="preserve">- 0,5J </w:t>
      </w:r>
      <w:r>
        <w:rPr>
          <w:b/>
          <w:color w:val="0000FF"/>
        </w:rPr>
        <w:t xml:space="preserve"> </w:t>
      </w:r>
      <w:r>
        <w:rPr>
          <w:b/>
          <w:color w:val="0000FF"/>
        </w:rPr>
        <w:tab/>
        <w:t xml:space="preserve">D. </w:t>
      </w:r>
      <w:r>
        <w:t xml:space="preserve">0,5J </w:t>
      </w:r>
    </w:p>
    <w:p w:rsidR="000C15FA" w:rsidRDefault="00700A2F">
      <w:pPr>
        <w:ind w:left="-5"/>
      </w:pPr>
      <w:r>
        <w:rPr>
          <w:b/>
          <w:i/>
          <w:color w:val="FF0000"/>
          <w:u w:val="double" w:color="FF0000"/>
        </w:rPr>
        <w:t>Câu 33.</w:t>
      </w:r>
      <w:r>
        <w:rPr>
          <w:rFonts w:ascii="Arial" w:eastAsia="Arial" w:hAnsi="Arial" w:cs="Arial"/>
          <w:b/>
          <w:i/>
          <w:color w:val="FF0000"/>
        </w:rPr>
        <w:t xml:space="preserve"> </w:t>
      </w:r>
      <w:r>
        <w:t xml:space="preserve">Giữa hai điểm A và B có hiệu điện thế bằng bao nhiêu nếu một điện tích q = 1μC thu được năng lượng </w:t>
      </w:r>
    </w:p>
    <w:p w:rsidR="000C15FA" w:rsidRDefault="00700A2F">
      <w:pPr>
        <w:ind w:left="-5"/>
      </w:pPr>
      <w:r>
        <w:t>2.10</w:t>
      </w:r>
      <w:r>
        <w:rPr>
          <w:vertAlign w:val="superscript"/>
        </w:rPr>
        <w:t>-4</w:t>
      </w:r>
      <w:r>
        <w:t xml:space="preserve">J khi đi từ A đến B: </w:t>
      </w:r>
    </w:p>
    <w:p w:rsidR="000C15FA" w:rsidRDefault="00700A2F">
      <w:pPr>
        <w:tabs>
          <w:tab w:val="center" w:pos="697"/>
          <w:tab w:val="center" w:pos="3242"/>
          <w:tab w:val="center" w:pos="5802"/>
          <w:tab w:val="center" w:pos="8352"/>
        </w:tabs>
        <w:ind w:left="-15" w:firstLine="0"/>
        <w:jc w:val="left"/>
      </w:pPr>
      <w:r>
        <w:rPr>
          <w:b/>
          <w:color w:val="0000FF"/>
        </w:rPr>
        <w:t xml:space="preserve"> </w:t>
      </w:r>
      <w:r>
        <w:rPr>
          <w:b/>
          <w:color w:val="0000FF"/>
        </w:rPr>
        <w:tab/>
        <w:t xml:space="preserve">A. </w:t>
      </w:r>
      <w:r>
        <w:t xml:space="preserve">100V </w:t>
      </w:r>
      <w:r>
        <w:rPr>
          <w:b/>
          <w:color w:val="0000FF"/>
        </w:rPr>
        <w:t xml:space="preserve"> </w:t>
      </w:r>
      <w:r>
        <w:rPr>
          <w:b/>
          <w:color w:val="0000FF"/>
        </w:rPr>
        <w:tab/>
        <w:t xml:space="preserve">B. </w:t>
      </w:r>
      <w:r>
        <w:t xml:space="preserve">200V </w:t>
      </w:r>
      <w:r>
        <w:rPr>
          <w:b/>
          <w:color w:val="0000FF"/>
        </w:rPr>
        <w:t xml:space="preserve"> </w:t>
      </w:r>
      <w:r>
        <w:rPr>
          <w:b/>
          <w:color w:val="0000FF"/>
        </w:rPr>
        <w:tab/>
        <w:t xml:space="preserve">C. </w:t>
      </w:r>
      <w:r>
        <w:t xml:space="preserve">300V </w:t>
      </w:r>
      <w:r>
        <w:rPr>
          <w:b/>
          <w:color w:val="0000FF"/>
        </w:rPr>
        <w:t xml:space="preserve"> </w:t>
      </w:r>
      <w:r>
        <w:rPr>
          <w:b/>
          <w:color w:val="0000FF"/>
        </w:rPr>
        <w:tab/>
        <w:t xml:space="preserve">D. </w:t>
      </w:r>
      <w:r>
        <w:t xml:space="preserve">500V </w:t>
      </w:r>
    </w:p>
    <w:p w:rsidR="000C15FA" w:rsidRDefault="00700A2F">
      <w:pPr>
        <w:spacing w:after="0" w:line="382" w:lineRule="auto"/>
        <w:ind w:left="-5"/>
      </w:pPr>
      <w:r>
        <w:rPr>
          <w:b/>
          <w:i/>
          <w:color w:val="FF0000"/>
          <w:u w:val="double" w:color="FF0000"/>
        </w:rPr>
        <w:lastRenderedPageBreak/>
        <w:t>Câu 34.</w:t>
      </w:r>
      <w:r>
        <w:rPr>
          <w:rFonts w:ascii="Arial" w:eastAsia="Arial" w:hAnsi="Arial" w:cs="Arial"/>
          <w:b/>
          <w:i/>
          <w:color w:val="FF0000"/>
        </w:rPr>
        <w:t xml:space="preserve"> </w:t>
      </w:r>
      <w:r>
        <w:t>Một giọt thủy ngân hình cầu bán kính 1mm tích điện q = 3,2.10</w:t>
      </w:r>
      <w:r>
        <w:rPr>
          <w:vertAlign w:val="superscript"/>
        </w:rPr>
        <w:t>-13</w:t>
      </w:r>
      <w:r>
        <w:t xml:space="preserve"> C đặt trong không khí. Tính cường độ điện trường và điện thế của giọt thủy ngân trên bề mặt giọt thủy ngân: </w:t>
      </w:r>
    </w:p>
    <w:p w:rsidR="000C15FA" w:rsidRDefault="00700A2F">
      <w:pPr>
        <w:tabs>
          <w:tab w:val="center" w:pos="1244"/>
          <w:tab w:val="center" w:pos="3790"/>
          <w:tab w:val="center" w:pos="6290"/>
          <w:tab w:val="center" w:pos="8685"/>
        </w:tabs>
        <w:ind w:left="-15" w:firstLine="0"/>
        <w:jc w:val="left"/>
      </w:pPr>
      <w:r>
        <w:rPr>
          <w:b/>
          <w:color w:val="0000FF"/>
        </w:rPr>
        <w:t xml:space="preserve"> </w:t>
      </w:r>
      <w:r>
        <w:rPr>
          <w:b/>
          <w:color w:val="0000FF"/>
        </w:rPr>
        <w:tab/>
        <w:t xml:space="preserve">A. </w:t>
      </w:r>
      <w:r>
        <w:t xml:space="preserve">2880V/m; 2,88V </w:t>
      </w:r>
      <w:r>
        <w:rPr>
          <w:b/>
          <w:color w:val="0000FF"/>
        </w:rPr>
        <w:t xml:space="preserve"> </w:t>
      </w:r>
      <w:r>
        <w:rPr>
          <w:b/>
          <w:color w:val="0000FF"/>
        </w:rPr>
        <w:tab/>
        <w:t xml:space="preserve">B. </w:t>
      </w:r>
      <w:r>
        <w:t xml:space="preserve">3200V/m; 2,88V </w:t>
      </w:r>
      <w:r>
        <w:rPr>
          <w:b/>
          <w:color w:val="0000FF"/>
        </w:rPr>
        <w:t xml:space="preserve"> </w:t>
      </w:r>
      <w:r>
        <w:rPr>
          <w:b/>
          <w:color w:val="0000FF"/>
        </w:rPr>
        <w:tab/>
        <w:t xml:space="preserve">C. </w:t>
      </w:r>
      <w:r>
        <w:t xml:space="preserve">3200V/m; 3,2V </w:t>
      </w:r>
      <w:r>
        <w:rPr>
          <w:b/>
          <w:color w:val="0000FF"/>
        </w:rPr>
        <w:t xml:space="preserve"> </w:t>
      </w:r>
      <w:r>
        <w:rPr>
          <w:b/>
          <w:color w:val="0000FF"/>
        </w:rPr>
        <w:tab/>
        <w:t xml:space="preserve">D. </w:t>
      </w:r>
      <w:r>
        <w:t xml:space="preserve">2880; 3,45V </w:t>
      </w:r>
    </w:p>
    <w:p w:rsidR="000C15FA" w:rsidRDefault="00700A2F">
      <w:pPr>
        <w:ind w:left="-5"/>
      </w:pPr>
      <w:r>
        <w:rPr>
          <w:b/>
          <w:i/>
          <w:color w:val="FF0000"/>
          <w:u w:val="double" w:color="FF0000"/>
        </w:rPr>
        <w:t>Câu 35.</w:t>
      </w:r>
      <w:r>
        <w:rPr>
          <w:rFonts w:ascii="Arial" w:eastAsia="Arial" w:hAnsi="Arial" w:cs="Arial"/>
          <w:b/>
          <w:i/>
          <w:color w:val="FF0000"/>
        </w:rPr>
        <w:t xml:space="preserve"> </w:t>
      </w:r>
      <w:r>
        <w:t xml:space="preserve">Khi bay từ điểm M đến điểm N trong điện trường, electron tăng tốc, động năng tăng thêm 250 eV. </w:t>
      </w:r>
    </w:p>
    <w:p w:rsidR="000C15FA" w:rsidRDefault="00700A2F">
      <w:pPr>
        <w:spacing w:after="107"/>
        <w:ind w:left="-5"/>
      </w:pPr>
      <w:r>
        <w:t xml:space="preserve">Tính hiệu điện thế UMN? </w:t>
      </w:r>
    </w:p>
    <w:p w:rsidR="000C15FA" w:rsidRDefault="00700A2F">
      <w:pPr>
        <w:tabs>
          <w:tab w:val="center" w:pos="727"/>
          <w:tab w:val="center" w:pos="3272"/>
          <w:tab w:val="center" w:pos="5872"/>
          <w:tab w:val="center" w:pos="8451"/>
        </w:tabs>
        <w:ind w:left="-15" w:firstLine="0"/>
        <w:jc w:val="left"/>
      </w:pPr>
      <w:r>
        <w:t xml:space="preserve"> </w:t>
      </w:r>
      <w:r>
        <w:tab/>
      </w:r>
      <w:r>
        <w:rPr>
          <w:b/>
          <w:color w:val="0000FF"/>
        </w:rPr>
        <w:t>A.</w:t>
      </w:r>
      <w:r>
        <w:t xml:space="preserve"> 250 V </w:t>
      </w:r>
      <w:r>
        <w:tab/>
      </w:r>
      <w:r>
        <w:rPr>
          <w:b/>
          <w:color w:val="0000FF"/>
        </w:rPr>
        <w:t>B.</w:t>
      </w:r>
      <w:r>
        <w:t xml:space="preserve"> 500 V </w:t>
      </w:r>
      <w:r>
        <w:tab/>
      </w:r>
      <w:r>
        <w:rPr>
          <w:b/>
          <w:color w:val="0000FF"/>
        </w:rPr>
        <w:t>C.</w:t>
      </w:r>
      <w:r>
        <w:t xml:space="preserve"> -250 V </w:t>
      </w:r>
      <w:r>
        <w:tab/>
      </w:r>
      <w:r>
        <w:rPr>
          <w:b/>
          <w:color w:val="0000FF"/>
        </w:rPr>
        <w:t>D.</w:t>
      </w:r>
      <w:r>
        <w:t xml:space="preserve"> - 500 V </w:t>
      </w:r>
    </w:p>
    <w:p w:rsidR="000C15FA" w:rsidRDefault="00700A2F">
      <w:pPr>
        <w:spacing w:after="0" w:line="379" w:lineRule="auto"/>
        <w:ind w:left="-5"/>
      </w:pPr>
      <w:r>
        <w:rPr>
          <w:b/>
          <w:i/>
          <w:color w:val="FF0000"/>
          <w:u w:val="double" w:color="FF0000"/>
        </w:rPr>
        <w:t>Câu 36.</w:t>
      </w:r>
      <w:r>
        <w:rPr>
          <w:rFonts w:ascii="Arial" w:eastAsia="Arial" w:hAnsi="Arial" w:cs="Arial"/>
          <w:b/>
          <w:i/>
          <w:color w:val="FF0000"/>
        </w:rPr>
        <w:t xml:space="preserve"> </w:t>
      </w:r>
      <w:r>
        <w:t>Một quả cầu tích điện có khối lượng 0,1g nằm cân bằng giữa hai bản tụ điện phẳng đứng cạnh nhau d = 1 cm. Khi hai bản tụ được nối với hiệu điện thế U = 1000 V thì dây treo quả cầu lệch khỏi phương thẳng đứng một góc α = 10</w:t>
      </w:r>
      <w:r>
        <w:rPr>
          <w:vertAlign w:val="superscript"/>
        </w:rPr>
        <w:t>0</w:t>
      </w:r>
      <w:r>
        <w:t xml:space="preserve">. Điện tích của quả cầu bằng  </w:t>
      </w:r>
    </w:p>
    <w:p w:rsidR="000C15FA" w:rsidRDefault="00700A2F">
      <w:pPr>
        <w:tabs>
          <w:tab w:val="center" w:pos="1225"/>
          <w:tab w:val="center" w:pos="3771"/>
          <w:tab w:val="center" w:pos="6331"/>
          <w:tab w:val="center" w:pos="8881"/>
        </w:tabs>
        <w:spacing w:after="158"/>
        <w:ind w:left="-15" w:firstLine="0"/>
        <w:jc w:val="left"/>
      </w:pPr>
      <w:r>
        <w:rPr>
          <w:b/>
          <w:color w:val="0000FF"/>
        </w:rPr>
        <w:t xml:space="preserve"> </w:t>
      </w:r>
      <w:r>
        <w:rPr>
          <w:b/>
          <w:color w:val="0000FF"/>
        </w:rPr>
        <w:tab/>
        <w:t>A.</w:t>
      </w:r>
      <w:r>
        <w:t xml:space="preserve"> q</w:t>
      </w:r>
      <w:r>
        <w:rPr>
          <w:vertAlign w:val="subscript"/>
        </w:rPr>
        <w:t>0</w:t>
      </w:r>
      <w:r>
        <w:t xml:space="preserve"> = 1,33.10</w:t>
      </w:r>
      <w:r>
        <w:rPr>
          <w:vertAlign w:val="superscript"/>
        </w:rPr>
        <w:t>-9</w:t>
      </w:r>
      <w:r>
        <w:t xml:space="preserve"> C. </w:t>
      </w:r>
      <w:r>
        <w:rPr>
          <w:b/>
          <w:color w:val="0000FF"/>
        </w:rPr>
        <w:t xml:space="preserve"> </w:t>
      </w:r>
      <w:r>
        <w:rPr>
          <w:b/>
          <w:color w:val="0000FF"/>
        </w:rPr>
        <w:tab/>
        <w:t>B.</w:t>
      </w:r>
      <w:r>
        <w:t xml:space="preserve"> q</w:t>
      </w:r>
      <w:r>
        <w:rPr>
          <w:vertAlign w:val="subscript"/>
        </w:rPr>
        <w:t>0</w:t>
      </w:r>
      <w:r>
        <w:t xml:space="preserve"> = 1,31.10</w:t>
      </w:r>
      <w:r>
        <w:rPr>
          <w:vertAlign w:val="superscript"/>
        </w:rPr>
        <w:t>-9</w:t>
      </w:r>
      <w:r>
        <w:t xml:space="preserve"> C.  </w:t>
      </w:r>
      <w:r>
        <w:tab/>
      </w:r>
      <w:r>
        <w:rPr>
          <w:b/>
          <w:color w:val="0000FF"/>
        </w:rPr>
        <w:t>C.</w:t>
      </w:r>
      <w:r>
        <w:t xml:space="preserve"> q</w:t>
      </w:r>
      <w:r>
        <w:rPr>
          <w:vertAlign w:val="subscript"/>
        </w:rPr>
        <w:t>0</w:t>
      </w:r>
      <w:r>
        <w:t xml:space="preserve"> = 1,13.10</w:t>
      </w:r>
      <w:r>
        <w:rPr>
          <w:vertAlign w:val="superscript"/>
        </w:rPr>
        <w:t>-9</w:t>
      </w:r>
      <w:r>
        <w:t xml:space="preserve"> C.  </w:t>
      </w:r>
      <w:r>
        <w:tab/>
      </w:r>
      <w:r>
        <w:rPr>
          <w:b/>
          <w:color w:val="0000FF"/>
        </w:rPr>
        <w:t>D.</w:t>
      </w:r>
      <w:r>
        <w:t xml:space="preserve"> q</w:t>
      </w:r>
      <w:r>
        <w:rPr>
          <w:vertAlign w:val="subscript"/>
        </w:rPr>
        <w:t>0</w:t>
      </w:r>
      <w:r>
        <w:t xml:space="preserve"> = 1,76.10</w:t>
      </w:r>
      <w:r>
        <w:rPr>
          <w:vertAlign w:val="superscript"/>
        </w:rPr>
        <w:t>-9</w:t>
      </w:r>
      <w:r>
        <w:t xml:space="preserve"> C.</w:t>
      </w:r>
      <w:r>
        <w:rPr>
          <w:b/>
          <w:i/>
        </w:rPr>
        <w:t xml:space="preserve"> </w:t>
      </w:r>
    </w:p>
    <w:p w:rsidR="000C15FA" w:rsidRDefault="00700A2F">
      <w:pPr>
        <w:spacing w:after="2" w:line="381" w:lineRule="auto"/>
        <w:ind w:left="-5" w:right="-11"/>
        <w:jc w:val="left"/>
      </w:pPr>
      <w:r>
        <w:rPr>
          <w:b/>
          <w:i/>
          <w:color w:val="FF0000"/>
          <w:u w:val="double" w:color="FF0000"/>
        </w:rPr>
        <w:t>Câu 37.</w:t>
      </w:r>
      <w:r>
        <w:rPr>
          <w:rFonts w:ascii="Arial" w:eastAsia="Arial" w:hAnsi="Arial" w:cs="Arial"/>
          <w:b/>
          <w:i/>
          <w:color w:val="FF0000"/>
        </w:rPr>
        <w:t xml:space="preserve"> </w:t>
      </w:r>
      <w:r>
        <w:t>Một quả cầu nhỏ khối lượng 3,06.10</w:t>
      </w:r>
      <w:r>
        <w:rPr>
          <w:vertAlign w:val="superscript"/>
        </w:rPr>
        <w:t>-15</w:t>
      </w:r>
      <w:r>
        <w:t xml:space="preserve"> kg, mang điện tích 4,8.10</w:t>
      </w:r>
      <w:r>
        <w:rPr>
          <w:vertAlign w:val="superscript"/>
        </w:rPr>
        <w:t>-18</w:t>
      </w:r>
      <w:r>
        <w:t xml:space="preserve"> C nằm lơ lửng giữa hai tấm kim loại song song nằm ngang, nhiễm điện trái dấu, cách nhau 2 cm. Lấy g = 10 m/s</w:t>
      </w:r>
      <w:r>
        <w:rPr>
          <w:vertAlign w:val="superscript"/>
        </w:rPr>
        <w:t>2</w:t>
      </w:r>
      <w:r>
        <w:t xml:space="preserve">. Hiệu điện thế giữa hai tấm kim loại bằng </w:t>
      </w:r>
    </w:p>
    <w:p w:rsidR="000C15FA" w:rsidRDefault="00700A2F">
      <w:pPr>
        <w:tabs>
          <w:tab w:val="center" w:pos="727"/>
          <w:tab w:val="center" w:pos="3362"/>
          <w:tab w:val="center" w:pos="5922"/>
          <w:tab w:val="center" w:pos="8472"/>
        </w:tabs>
        <w:ind w:left="-15" w:firstLine="0"/>
        <w:jc w:val="left"/>
      </w:pPr>
      <w:r>
        <w:rPr>
          <w:b/>
          <w:color w:val="0000FF"/>
        </w:rPr>
        <w:t xml:space="preserve"> </w:t>
      </w:r>
      <w:r>
        <w:rPr>
          <w:b/>
          <w:color w:val="0000FF"/>
        </w:rPr>
        <w:tab/>
        <w:t>A.</w:t>
      </w:r>
      <w:r>
        <w:rPr>
          <w:color w:val="0000FF"/>
        </w:rPr>
        <w:t xml:space="preserve"> </w:t>
      </w:r>
      <w:r>
        <w:t xml:space="preserve">255 V </w:t>
      </w:r>
      <w:r>
        <w:tab/>
      </w:r>
      <w:r>
        <w:rPr>
          <w:b/>
          <w:color w:val="0000FF"/>
        </w:rPr>
        <w:t>B.</w:t>
      </w:r>
      <w:r>
        <w:rPr>
          <w:color w:val="0000FF"/>
        </w:rPr>
        <w:t xml:space="preserve"> </w:t>
      </w:r>
      <w:r>
        <w:t xml:space="preserve">127,5 V </w:t>
      </w:r>
      <w:r>
        <w:tab/>
      </w:r>
      <w:r>
        <w:rPr>
          <w:b/>
          <w:color w:val="0000FF"/>
        </w:rPr>
        <w:t>C.</w:t>
      </w:r>
      <w:r>
        <w:rPr>
          <w:color w:val="0000FF"/>
        </w:rPr>
        <w:t xml:space="preserve"> </w:t>
      </w:r>
      <w:r>
        <w:t xml:space="preserve">63,75 V </w:t>
      </w:r>
      <w:r>
        <w:tab/>
      </w:r>
      <w:r>
        <w:rPr>
          <w:b/>
          <w:color w:val="0000FF"/>
        </w:rPr>
        <w:t>D.</w:t>
      </w:r>
      <w:r>
        <w:rPr>
          <w:color w:val="0000FF"/>
        </w:rPr>
        <w:t xml:space="preserve"> </w:t>
      </w:r>
      <w:r>
        <w:t xml:space="preserve">734,4 V </w:t>
      </w:r>
    </w:p>
    <w:p w:rsidR="000C15FA" w:rsidRDefault="00700A2F">
      <w:pPr>
        <w:spacing w:after="0" w:line="369" w:lineRule="auto"/>
        <w:ind w:left="-5"/>
      </w:pPr>
      <w:r>
        <w:rPr>
          <w:b/>
          <w:i/>
          <w:color w:val="FF0000"/>
          <w:u w:val="double" w:color="FF0000"/>
        </w:rPr>
        <w:t>Câu 38.</w:t>
      </w:r>
      <w:r>
        <w:rPr>
          <w:rFonts w:ascii="Arial" w:eastAsia="Arial" w:hAnsi="Arial" w:cs="Arial"/>
          <w:b/>
          <w:i/>
          <w:color w:val="FF0000"/>
        </w:rPr>
        <w:t xml:space="preserve"> </w:t>
      </w:r>
      <w:r>
        <w:t xml:space="preserve">Một điện trường đều cường độ 4000 V/m, có phương song song với cạnh huyền BC của một tam giác vuông ABC có chiều từ B đến C, biết AB = 6 cm, AC = 8 cm. Tính hiệu điện thế giữa hai điểm BA: </w:t>
      </w:r>
    </w:p>
    <w:p w:rsidR="000C15FA" w:rsidRDefault="00700A2F">
      <w:pPr>
        <w:tabs>
          <w:tab w:val="center" w:pos="727"/>
          <w:tab w:val="center" w:pos="3272"/>
          <w:tab w:val="center" w:pos="5772"/>
          <w:tab w:val="center" w:pos="8322"/>
        </w:tabs>
        <w:ind w:left="-15" w:firstLine="0"/>
        <w:jc w:val="left"/>
      </w:pPr>
      <w:r>
        <w:rPr>
          <w:b/>
          <w:color w:val="0000FF"/>
        </w:rPr>
        <w:t xml:space="preserve"> </w:t>
      </w:r>
      <w:r>
        <w:rPr>
          <w:b/>
          <w:color w:val="0000FF"/>
        </w:rPr>
        <w:tab/>
        <w:t xml:space="preserve">A. </w:t>
      </w:r>
      <w:r>
        <w:t xml:space="preserve">144 V </w:t>
      </w:r>
      <w:r>
        <w:rPr>
          <w:b/>
          <w:color w:val="0000FF"/>
        </w:rPr>
        <w:t xml:space="preserve"> </w:t>
      </w:r>
      <w:r>
        <w:rPr>
          <w:b/>
          <w:color w:val="0000FF"/>
        </w:rPr>
        <w:tab/>
        <w:t xml:space="preserve">B. </w:t>
      </w:r>
      <w:r>
        <w:t xml:space="preserve">120 V </w:t>
      </w:r>
      <w:r>
        <w:rPr>
          <w:b/>
          <w:color w:val="0000FF"/>
        </w:rPr>
        <w:t xml:space="preserve"> </w:t>
      </w:r>
      <w:r>
        <w:rPr>
          <w:b/>
          <w:color w:val="0000FF"/>
        </w:rPr>
        <w:tab/>
        <w:t xml:space="preserve">C. </w:t>
      </w:r>
      <w:r>
        <w:t xml:space="preserve">72 V </w:t>
      </w:r>
      <w:r>
        <w:rPr>
          <w:b/>
          <w:color w:val="0000FF"/>
        </w:rPr>
        <w:t xml:space="preserve"> </w:t>
      </w:r>
      <w:r>
        <w:rPr>
          <w:b/>
          <w:color w:val="0000FF"/>
        </w:rPr>
        <w:tab/>
        <w:t xml:space="preserve">D. </w:t>
      </w:r>
      <w:r>
        <w:t xml:space="preserve">44 V </w:t>
      </w:r>
    </w:p>
    <w:p w:rsidR="000C15FA" w:rsidRDefault="00700A2F">
      <w:pPr>
        <w:ind w:left="-5"/>
      </w:pPr>
      <w:r>
        <w:rPr>
          <w:b/>
          <w:i/>
          <w:color w:val="FF0000"/>
          <w:u w:val="double" w:color="FF0000"/>
        </w:rPr>
        <w:t>Câu 39.</w:t>
      </w:r>
      <w:r>
        <w:rPr>
          <w:rFonts w:ascii="Arial" w:eastAsia="Arial" w:hAnsi="Arial" w:cs="Arial"/>
          <w:b/>
          <w:i/>
          <w:color w:val="FF0000"/>
        </w:rPr>
        <w:t xml:space="preserve"> </w:t>
      </w:r>
      <w:r>
        <w:t xml:space="preserve">Hai tấm kim loại phẳng nằm ngang song song cách nhau 5 cm. Hiệu điện thế giữa hai tấm là 50V. </w:t>
      </w:r>
    </w:p>
    <w:p w:rsidR="000C15FA" w:rsidRDefault="00700A2F">
      <w:pPr>
        <w:spacing w:after="0" w:line="387" w:lineRule="auto"/>
        <w:ind w:left="-5"/>
      </w:pPr>
      <w:r>
        <w:t xml:space="preserve">Một electron không vận tốc ban đầu chuyển động từ tấm tích điện âm về tấm tích điện dương. Hỏi khi đến tấm tích điện dương thì electron nhận được một năng lượng bằng bao nhiêu: </w:t>
      </w:r>
    </w:p>
    <w:p w:rsidR="000C15FA" w:rsidRDefault="00700A2F">
      <w:pPr>
        <w:tabs>
          <w:tab w:val="center" w:pos="793"/>
          <w:tab w:val="center" w:pos="3339"/>
          <w:tab w:val="center" w:pos="5899"/>
          <w:tab w:val="center" w:pos="8449"/>
        </w:tabs>
        <w:spacing w:after="190"/>
        <w:ind w:left="-15" w:firstLine="0"/>
        <w:jc w:val="left"/>
      </w:pPr>
      <w:r>
        <w:rPr>
          <w:b/>
          <w:color w:val="0000FF"/>
        </w:rPr>
        <w:t xml:space="preserve"> </w:t>
      </w:r>
      <w:r>
        <w:rPr>
          <w:b/>
          <w:color w:val="0000FF"/>
        </w:rPr>
        <w:tab/>
        <w:t xml:space="preserve">A. </w:t>
      </w:r>
      <w:r>
        <w:t>8.10</w:t>
      </w:r>
      <w:r>
        <w:rPr>
          <w:vertAlign w:val="superscript"/>
        </w:rPr>
        <w:t>-18</w:t>
      </w:r>
      <w:r>
        <w:t>J</w:t>
      </w:r>
      <w:r>
        <w:rPr>
          <w:b/>
          <w:color w:val="0000FF"/>
        </w:rPr>
        <w:t xml:space="preserve"> </w:t>
      </w:r>
      <w:r>
        <w:rPr>
          <w:b/>
          <w:color w:val="0000FF"/>
        </w:rPr>
        <w:tab/>
        <w:t xml:space="preserve">B. </w:t>
      </w:r>
      <w:r>
        <w:t>7.10</w:t>
      </w:r>
      <w:r>
        <w:rPr>
          <w:vertAlign w:val="superscript"/>
        </w:rPr>
        <w:t>-18</w:t>
      </w:r>
      <w:r>
        <w:t>J</w:t>
      </w:r>
      <w:r>
        <w:rPr>
          <w:b/>
          <w:color w:val="0000FF"/>
        </w:rPr>
        <w:t xml:space="preserve"> </w:t>
      </w:r>
      <w:r>
        <w:rPr>
          <w:b/>
          <w:color w:val="0000FF"/>
        </w:rPr>
        <w:tab/>
        <w:t xml:space="preserve">C. </w:t>
      </w:r>
      <w:r>
        <w:t>6.10</w:t>
      </w:r>
      <w:r>
        <w:rPr>
          <w:vertAlign w:val="superscript"/>
        </w:rPr>
        <w:t>-18</w:t>
      </w:r>
      <w:r>
        <w:t xml:space="preserve">J </w:t>
      </w:r>
      <w:r>
        <w:rPr>
          <w:b/>
          <w:color w:val="0000FF"/>
        </w:rPr>
        <w:t xml:space="preserve"> </w:t>
      </w:r>
      <w:r>
        <w:rPr>
          <w:b/>
          <w:color w:val="0000FF"/>
        </w:rPr>
        <w:tab/>
        <w:t xml:space="preserve">D. </w:t>
      </w:r>
      <w:r>
        <w:t>5.10</w:t>
      </w:r>
      <w:r>
        <w:rPr>
          <w:vertAlign w:val="superscript"/>
        </w:rPr>
        <w:t>-18</w:t>
      </w:r>
      <w:r>
        <w:t xml:space="preserve">J </w:t>
      </w:r>
    </w:p>
    <w:p w:rsidR="000C15FA" w:rsidRDefault="00700A2F">
      <w:pPr>
        <w:spacing w:after="0" w:line="383" w:lineRule="auto"/>
        <w:ind w:left="-5"/>
      </w:pPr>
      <w:r>
        <w:rPr>
          <w:b/>
          <w:i/>
          <w:color w:val="FF0000"/>
          <w:u w:val="double" w:color="FF0000"/>
        </w:rPr>
        <w:t>Câu 40.</w:t>
      </w:r>
      <w:r>
        <w:rPr>
          <w:rFonts w:ascii="Arial" w:eastAsia="Arial" w:hAnsi="Arial" w:cs="Arial"/>
          <w:b/>
          <w:i/>
          <w:color w:val="FF0000"/>
        </w:rPr>
        <w:t xml:space="preserve"> </w:t>
      </w:r>
      <w:r>
        <w:t>Một quả cầu kim loại khối lượng 4,5.10</w:t>
      </w:r>
      <w:r>
        <w:rPr>
          <w:vertAlign w:val="superscript"/>
        </w:rPr>
        <w:t>-3</w:t>
      </w:r>
      <w:r>
        <w:t>kg treo vào đầu một sợi dây dài 1 m, quả cầu nằm giữa hai tấm kim loại phẳng song song thẳng đứng cách nhau 4cm, đặt hiệu điện thế giữa hai tấm là 750 V, thì quả cầu lệch 1 cm ra khỏi vị trí ban đầu, lấy g = 10 m/s</w:t>
      </w:r>
      <w:r>
        <w:rPr>
          <w:vertAlign w:val="superscript"/>
        </w:rPr>
        <w:t>2</w:t>
      </w:r>
      <w:r>
        <w:t xml:space="preserve">. Tính điện tích của quả cầu: </w:t>
      </w:r>
    </w:p>
    <w:p w:rsidR="000C15FA" w:rsidRDefault="00700A2F">
      <w:pPr>
        <w:tabs>
          <w:tab w:val="center" w:pos="720"/>
          <w:tab w:val="center" w:pos="3356"/>
          <w:tab w:val="center" w:pos="5826"/>
          <w:tab w:val="center" w:pos="8465"/>
        </w:tabs>
        <w:spacing w:after="115"/>
        <w:ind w:left="-15" w:firstLine="0"/>
        <w:jc w:val="left"/>
      </w:pPr>
      <w:r>
        <w:rPr>
          <w:b/>
          <w:color w:val="0000FF"/>
        </w:rPr>
        <w:t xml:space="preserve"> </w:t>
      </w:r>
      <w:r>
        <w:rPr>
          <w:b/>
          <w:color w:val="0000FF"/>
        </w:rPr>
        <w:tab/>
        <w:t xml:space="preserve">A. </w:t>
      </w:r>
      <w:r>
        <w:t xml:space="preserve">24 nC </w:t>
      </w:r>
      <w:r>
        <w:rPr>
          <w:b/>
          <w:color w:val="0000FF"/>
        </w:rPr>
        <w:t xml:space="preserve"> </w:t>
      </w:r>
      <w:r>
        <w:rPr>
          <w:b/>
          <w:color w:val="0000FF"/>
        </w:rPr>
        <w:tab/>
        <w:t xml:space="preserve">B. </w:t>
      </w:r>
      <w:r>
        <w:t>– 24 nC</w:t>
      </w:r>
      <w:r>
        <w:rPr>
          <w:b/>
          <w:color w:val="0000FF"/>
        </w:rPr>
        <w:t xml:space="preserve"> </w:t>
      </w:r>
      <w:r>
        <w:rPr>
          <w:b/>
          <w:color w:val="0000FF"/>
        </w:rPr>
        <w:tab/>
        <w:t xml:space="preserve">C. </w:t>
      </w:r>
      <w:r>
        <w:t xml:space="preserve">48 nC </w:t>
      </w:r>
      <w:r>
        <w:rPr>
          <w:b/>
          <w:color w:val="0000FF"/>
        </w:rPr>
        <w:t xml:space="preserve"> </w:t>
      </w:r>
      <w:r>
        <w:rPr>
          <w:b/>
          <w:color w:val="0000FF"/>
        </w:rPr>
        <w:tab/>
        <w:t xml:space="preserve">D. </w:t>
      </w:r>
      <w:r>
        <w:t xml:space="preserve">– 36 nC </w:t>
      </w:r>
    </w:p>
    <w:p w:rsidR="000C15FA" w:rsidRDefault="00700A2F">
      <w:pPr>
        <w:pStyle w:val="u2"/>
        <w:ind w:left="-5" w:right="0"/>
      </w:pPr>
      <w:r>
        <w:t xml:space="preserve">Bài 6: Tụ điện </w:t>
      </w:r>
    </w:p>
    <w:p w:rsidR="000C15FA" w:rsidRDefault="00700A2F">
      <w:pPr>
        <w:ind w:left="-5"/>
      </w:pPr>
      <w:r>
        <w:rPr>
          <w:b/>
          <w:i/>
          <w:color w:val="FF0000"/>
          <w:u w:val="double" w:color="FF0000"/>
        </w:rPr>
        <w:t>Câu 1:</w:t>
      </w:r>
      <w:r>
        <w:rPr>
          <w:rFonts w:ascii="Arial" w:eastAsia="Arial" w:hAnsi="Arial" w:cs="Arial"/>
          <w:b/>
          <w:i/>
          <w:color w:val="FF0000"/>
        </w:rPr>
        <w:t xml:space="preserve"> </w:t>
      </w:r>
      <w:r>
        <w:t xml:space="preserve">Tụ điện là hệ thống  </w:t>
      </w:r>
    </w:p>
    <w:p w:rsidR="000C15FA" w:rsidRDefault="00700A2F">
      <w:pPr>
        <w:numPr>
          <w:ilvl w:val="0"/>
          <w:numId w:val="39"/>
        </w:numPr>
        <w:ind w:hanging="293"/>
      </w:pPr>
      <w:r>
        <w:t xml:space="preserve">gồm hai vật đặt gần nhau và ngăn cách nhau bằng một lớp cách điện. </w:t>
      </w:r>
    </w:p>
    <w:p w:rsidR="000C15FA" w:rsidRDefault="00700A2F">
      <w:pPr>
        <w:numPr>
          <w:ilvl w:val="0"/>
          <w:numId w:val="39"/>
        </w:numPr>
        <w:ind w:hanging="293"/>
      </w:pPr>
      <w:r>
        <w:t xml:space="preserve">gồm hai vật dẫn đặt gần nhau và ngăn cách nhau bằng một lớp cách điện. </w:t>
      </w:r>
    </w:p>
    <w:p w:rsidR="000C15FA" w:rsidRDefault="00700A2F">
      <w:pPr>
        <w:numPr>
          <w:ilvl w:val="0"/>
          <w:numId w:val="39"/>
        </w:numPr>
        <w:ind w:hanging="293"/>
      </w:pPr>
      <w:r>
        <w:t xml:space="preserve">gồm hai vật dẫn đặt tiếp xúc với nhau và được bao bọc bằng điện môi. </w:t>
      </w:r>
    </w:p>
    <w:p w:rsidR="000C15FA" w:rsidRDefault="00700A2F">
      <w:pPr>
        <w:numPr>
          <w:ilvl w:val="0"/>
          <w:numId w:val="39"/>
        </w:numPr>
        <w:ind w:hanging="293"/>
      </w:pPr>
      <w:r>
        <w:t xml:space="preserve">hai vật dẫn đặt cách nhau một khoảng đủ xa.  </w:t>
      </w:r>
    </w:p>
    <w:p w:rsidR="000C15FA" w:rsidRDefault="00700A2F">
      <w:pPr>
        <w:spacing w:after="112"/>
        <w:ind w:left="-5"/>
      </w:pPr>
      <w:r>
        <w:rPr>
          <w:b/>
          <w:i/>
          <w:color w:val="FF0000"/>
          <w:u w:val="double" w:color="FF0000"/>
        </w:rPr>
        <w:t>Câu 2:</w:t>
      </w:r>
      <w:r>
        <w:rPr>
          <w:rFonts w:ascii="Arial" w:eastAsia="Arial" w:hAnsi="Arial" w:cs="Arial"/>
          <w:b/>
          <w:i/>
          <w:color w:val="FF0000"/>
        </w:rPr>
        <w:t xml:space="preserve"> </w:t>
      </w:r>
      <w:r>
        <w:t xml:space="preserve">Đều nào sau đây là </w:t>
      </w:r>
      <w:r>
        <w:rPr>
          <w:b/>
          <w:i/>
        </w:rPr>
        <w:t>sai</w:t>
      </w:r>
      <w:r>
        <w:t xml:space="preserve"> khi nói về cấu tạo của tụ điện? </w:t>
      </w:r>
    </w:p>
    <w:p w:rsidR="000C15FA" w:rsidRDefault="00700A2F">
      <w:pPr>
        <w:tabs>
          <w:tab w:val="center" w:pos="1479"/>
          <w:tab w:val="center" w:pos="7200"/>
        </w:tabs>
        <w:ind w:left="-15" w:firstLine="0"/>
        <w:jc w:val="left"/>
      </w:pPr>
      <w:r>
        <w:rPr>
          <w:b/>
          <w:color w:val="0000FF"/>
        </w:rPr>
        <w:t xml:space="preserve"> </w:t>
      </w:r>
      <w:r>
        <w:rPr>
          <w:b/>
          <w:color w:val="0000FF"/>
        </w:rPr>
        <w:tab/>
        <w:t xml:space="preserve">A. </w:t>
      </w:r>
      <w:r>
        <w:t xml:space="preserve">Hai bản là hai vật dẫn </w:t>
      </w:r>
      <w:r>
        <w:rPr>
          <w:b/>
          <w:color w:val="0000FF"/>
        </w:rPr>
        <w:t xml:space="preserve"> </w:t>
      </w:r>
      <w:r>
        <w:rPr>
          <w:b/>
          <w:color w:val="0000FF"/>
        </w:rPr>
        <w:tab/>
        <w:t xml:space="preserve">B. </w:t>
      </w:r>
      <w:r>
        <w:t xml:space="preserve">Giữa hai bản có thể là chân không. </w:t>
      </w:r>
    </w:p>
    <w:p w:rsidR="000C15FA" w:rsidRDefault="00700A2F">
      <w:pPr>
        <w:tabs>
          <w:tab w:val="center" w:pos="2263"/>
          <w:tab w:val="center" w:pos="7044"/>
        </w:tabs>
        <w:ind w:left="-15" w:firstLine="0"/>
        <w:jc w:val="left"/>
      </w:pPr>
      <w:r>
        <w:rPr>
          <w:b/>
          <w:color w:val="0000FF"/>
        </w:rPr>
        <w:t xml:space="preserve"> </w:t>
      </w:r>
      <w:r>
        <w:rPr>
          <w:b/>
          <w:color w:val="0000FF"/>
        </w:rPr>
        <w:tab/>
        <w:t xml:space="preserve">C. </w:t>
      </w:r>
      <w:r>
        <w:t>Hai bản cách nhau một khoảng rất lớn</w:t>
      </w:r>
      <w:r>
        <w:rPr>
          <w:b/>
          <w:color w:val="0000FF"/>
        </w:rPr>
        <w:t xml:space="preserve"> </w:t>
      </w:r>
      <w:r>
        <w:rPr>
          <w:b/>
          <w:color w:val="0000FF"/>
        </w:rPr>
        <w:tab/>
        <w:t xml:space="preserve">D. </w:t>
      </w:r>
      <w:r>
        <w:t xml:space="preserve">Giữa hai bản có thể là điện môi </w:t>
      </w:r>
    </w:p>
    <w:p w:rsidR="000C15FA" w:rsidRDefault="00700A2F">
      <w:pPr>
        <w:ind w:left="-5"/>
      </w:pPr>
      <w:r>
        <w:rPr>
          <w:b/>
          <w:i/>
          <w:color w:val="FF0000"/>
          <w:u w:val="double" w:color="FF0000"/>
        </w:rPr>
        <w:t>Câu 3:</w:t>
      </w:r>
      <w:r>
        <w:rPr>
          <w:rFonts w:ascii="Arial" w:eastAsia="Arial" w:hAnsi="Arial" w:cs="Arial"/>
          <w:b/>
          <w:i/>
          <w:color w:val="FF0000"/>
        </w:rPr>
        <w:t xml:space="preserve"> </w:t>
      </w:r>
      <w:r>
        <w:t xml:space="preserve">Trong trường hợp nào sau đây ta có một tụ điện? </w:t>
      </w:r>
    </w:p>
    <w:p w:rsidR="000C15FA" w:rsidRDefault="00700A2F">
      <w:pPr>
        <w:numPr>
          <w:ilvl w:val="0"/>
          <w:numId w:val="40"/>
        </w:numPr>
        <w:ind w:hanging="293"/>
      </w:pPr>
      <w:r>
        <w:lastRenderedPageBreak/>
        <w:t xml:space="preserve">hai tấm gỗ khô đặt cách nhau một khoảng trong không khí. </w:t>
      </w:r>
    </w:p>
    <w:p w:rsidR="000C15FA" w:rsidRDefault="00700A2F">
      <w:pPr>
        <w:numPr>
          <w:ilvl w:val="0"/>
          <w:numId w:val="40"/>
        </w:numPr>
        <w:ind w:hanging="293"/>
      </w:pPr>
      <w:r>
        <w:t xml:space="preserve">hai tấm nhôm đặt cách nhau một khoảng trong nước nguyên chất. </w:t>
      </w:r>
    </w:p>
    <w:p w:rsidR="000C15FA" w:rsidRDefault="00700A2F">
      <w:pPr>
        <w:numPr>
          <w:ilvl w:val="0"/>
          <w:numId w:val="40"/>
        </w:numPr>
        <w:ind w:hanging="293"/>
      </w:pPr>
      <w:r>
        <w:t xml:space="preserve">hai tấm kẽm ngâm trong dung dịch axit. </w:t>
      </w:r>
    </w:p>
    <w:p w:rsidR="000C15FA" w:rsidRDefault="00700A2F">
      <w:pPr>
        <w:numPr>
          <w:ilvl w:val="0"/>
          <w:numId w:val="40"/>
        </w:numPr>
        <w:ind w:hanging="293"/>
      </w:pPr>
      <w:r>
        <w:t xml:space="preserve">hai tấm nhựa phủ ngoài một lá nhôm. </w:t>
      </w:r>
    </w:p>
    <w:p w:rsidR="000C15FA" w:rsidRDefault="00700A2F">
      <w:pPr>
        <w:spacing w:after="0"/>
        <w:ind w:left="-5"/>
      </w:pPr>
      <w:r>
        <w:rPr>
          <w:b/>
          <w:i/>
          <w:color w:val="FF0000"/>
          <w:u w:val="double" w:color="FF0000"/>
        </w:rPr>
        <w:t>Câu 4:</w:t>
      </w:r>
      <w:r>
        <w:rPr>
          <w:rFonts w:ascii="Arial" w:eastAsia="Arial" w:hAnsi="Arial" w:cs="Arial"/>
          <w:b/>
          <w:i/>
          <w:color w:val="FF0000"/>
        </w:rPr>
        <w:t xml:space="preserve"> </w:t>
      </w:r>
      <w:r>
        <w:t xml:space="preserve">Trong trường hợp nào dưới đây, ta không có một tụ điện? Giữa hai bản kim loại là một lớp </w:t>
      </w:r>
    </w:p>
    <w:p w:rsidR="004625EB" w:rsidRDefault="004625EB" w:rsidP="009E4146">
      <w:pPr>
        <w:tabs>
          <w:tab w:val="left" w:pos="4966"/>
        </w:tabs>
        <w:spacing w:after="0" w:line="259" w:lineRule="auto"/>
        <w:ind w:left="0" w:firstLine="0"/>
        <w:jc w:val="left"/>
      </w:pPr>
      <w:r w:rsidRPr="009E4146">
        <w:rPr>
          <w:b/>
          <w:color w:val="0000FF"/>
        </w:rPr>
        <w:t xml:space="preserve"> </w:t>
      </w:r>
      <w:r w:rsidRPr="009E4146">
        <w:rPr>
          <w:b/>
          <w:color w:val="0000FF"/>
        </w:rPr>
        <w:tab/>
        <w:t xml:space="preserve">A. </w:t>
      </w:r>
      <w:r>
        <w:t xml:space="preserve">mica </w:t>
      </w:r>
      <w:r>
        <w:tab/>
      </w:r>
      <w:r w:rsidRPr="009E4146">
        <w:rPr>
          <w:b/>
          <w:color w:val="0000FF"/>
        </w:rPr>
        <w:t xml:space="preserve"> </w:t>
      </w:r>
      <w:r>
        <w:tab/>
      </w:r>
      <w:r w:rsidRPr="009E4146">
        <w:rPr>
          <w:b/>
          <w:color w:val="0000FF"/>
        </w:rPr>
        <w:t xml:space="preserve">B. </w:t>
      </w:r>
      <w:r>
        <w:t xml:space="preserve">nhựa </w:t>
      </w:r>
    </w:p>
    <w:p w:rsidR="004625EB" w:rsidRDefault="004625EB" w:rsidP="009E4146">
      <w:pPr>
        <w:tabs>
          <w:tab w:val="center" w:pos="1773"/>
        </w:tabs>
        <w:spacing w:after="141" w:line="259" w:lineRule="auto"/>
        <w:ind w:left="0" w:firstLine="0"/>
        <w:jc w:val="left"/>
      </w:pPr>
      <w:r w:rsidRPr="009E4146">
        <w:rPr>
          <w:b/>
          <w:color w:val="0000FF"/>
        </w:rPr>
        <w:t xml:space="preserve"> </w:t>
      </w:r>
      <w:r w:rsidRPr="009E4146">
        <w:rPr>
          <w:b/>
          <w:color w:val="0000FF"/>
        </w:rPr>
        <w:tab/>
        <w:t xml:space="preserve">C. </w:t>
      </w:r>
      <w:r>
        <w:t>giấy tẩm dung dịch muối ăn</w:t>
      </w:r>
      <w:r w:rsidRPr="009E4146">
        <w:rPr>
          <w:b/>
          <w:color w:val="0000FF"/>
        </w:rPr>
        <w:t xml:space="preserve"> </w:t>
      </w:r>
    </w:p>
    <w:p w:rsidR="004625EB" w:rsidRDefault="004625EB" w:rsidP="009E4146">
      <w:pPr>
        <w:tabs>
          <w:tab w:val="left" w:pos="4966"/>
        </w:tabs>
        <w:spacing w:after="0" w:line="259" w:lineRule="auto"/>
        <w:ind w:left="0" w:firstLine="0"/>
        <w:jc w:val="left"/>
      </w:pPr>
      <w:r w:rsidRPr="009E4146">
        <w:rPr>
          <w:b/>
          <w:i/>
          <w:color w:val="FF0000"/>
          <w:u w:val="double" w:color="FF0000"/>
        </w:rPr>
        <w:t>Câu 5:</w:t>
      </w:r>
      <w:r w:rsidRPr="009E4146">
        <w:rPr>
          <w:rFonts w:ascii="Arial" w:eastAsia="Arial" w:hAnsi="Arial" w:cs="Arial"/>
          <w:b/>
          <w:i/>
          <w:color w:val="FF0000"/>
        </w:rPr>
        <w:t xml:space="preserve"> </w:t>
      </w:r>
      <w:r>
        <w:t xml:space="preserve">Để tích điện cho tụ điện, ta phải </w:t>
      </w:r>
      <w:r>
        <w:tab/>
      </w:r>
      <w:r w:rsidRPr="009E4146">
        <w:rPr>
          <w:b/>
          <w:color w:val="0000FF"/>
        </w:rPr>
        <w:t xml:space="preserve">D. </w:t>
      </w:r>
      <w:r>
        <w:t xml:space="preserve">sứ </w:t>
      </w:r>
    </w:p>
    <w:p w:rsidR="004625EB" w:rsidRDefault="004625EB" w:rsidP="009E4146">
      <w:pPr>
        <w:tabs>
          <w:tab w:val="left" w:pos="4966"/>
        </w:tabs>
        <w:spacing w:after="0" w:line="259" w:lineRule="auto"/>
        <w:ind w:left="0" w:right="60" w:firstLine="0"/>
        <w:jc w:val="left"/>
      </w:pPr>
      <w:r w:rsidRPr="009E4146">
        <w:rPr>
          <w:b/>
          <w:color w:val="0000FF"/>
        </w:rPr>
        <w:t xml:space="preserve"> </w:t>
      </w:r>
      <w:r w:rsidRPr="009E4146">
        <w:rPr>
          <w:b/>
          <w:color w:val="0000FF"/>
        </w:rPr>
        <w:tab/>
        <w:t xml:space="preserve">A. </w:t>
      </w:r>
      <w:r>
        <w:t>mắc vào hai đầu tụ một hiệu điện thế.</w:t>
      </w:r>
      <w:r w:rsidRPr="009E4146">
        <w:rPr>
          <w:b/>
          <w:color w:val="0000FF"/>
        </w:rPr>
        <w:t xml:space="preserve"> </w:t>
      </w:r>
      <w:r>
        <w:tab/>
      </w:r>
      <w:r w:rsidRPr="009E4146">
        <w:rPr>
          <w:b/>
          <w:color w:val="0000FF"/>
        </w:rPr>
        <w:t xml:space="preserve">B. </w:t>
      </w:r>
      <w:r>
        <w:t xml:space="preserve">cọ xát các bản tụ với nhau. </w:t>
      </w:r>
    </w:p>
    <w:p w:rsidR="004625EB" w:rsidRDefault="004625EB" w:rsidP="009E4146">
      <w:pPr>
        <w:tabs>
          <w:tab w:val="left" w:pos="4966"/>
        </w:tabs>
        <w:spacing w:after="0" w:line="259" w:lineRule="auto"/>
        <w:ind w:left="0" w:right="57" w:firstLine="0"/>
        <w:jc w:val="left"/>
      </w:pPr>
      <w:r w:rsidRPr="009E4146">
        <w:rPr>
          <w:b/>
          <w:color w:val="0000FF"/>
        </w:rPr>
        <w:t xml:space="preserve"> </w:t>
      </w:r>
      <w:r w:rsidRPr="009E4146">
        <w:rPr>
          <w:b/>
          <w:color w:val="0000FF"/>
        </w:rPr>
        <w:tab/>
        <w:t xml:space="preserve">C. </w:t>
      </w:r>
      <w:r>
        <w:t>đặt tụ gần vật nhiễm điện.</w:t>
      </w:r>
      <w:r w:rsidRPr="009E4146">
        <w:rPr>
          <w:b/>
          <w:color w:val="0000FF"/>
        </w:rPr>
        <w:t xml:space="preserve"> </w:t>
      </w:r>
      <w:r>
        <w:tab/>
      </w:r>
      <w:r w:rsidRPr="009E4146">
        <w:rPr>
          <w:b/>
          <w:color w:val="0000FF"/>
        </w:rPr>
        <w:t xml:space="preserve">D. </w:t>
      </w:r>
      <w:r>
        <w:t xml:space="preserve">đặt tụ gần nguồn điện. </w:t>
      </w:r>
    </w:p>
    <w:p w:rsidR="000C15FA" w:rsidRDefault="00700A2F">
      <w:pPr>
        <w:spacing w:after="0" w:line="384" w:lineRule="auto"/>
        <w:ind w:left="-5" w:right="3270"/>
      </w:pPr>
      <w:r>
        <w:rPr>
          <w:b/>
          <w:i/>
          <w:color w:val="FF0000"/>
          <w:u w:val="double" w:color="FF0000"/>
        </w:rPr>
        <w:t>Câu 6:</w:t>
      </w:r>
      <w:r>
        <w:rPr>
          <w:rFonts w:ascii="Arial" w:eastAsia="Arial" w:hAnsi="Arial" w:cs="Arial"/>
          <w:b/>
          <w:i/>
          <w:color w:val="FF0000"/>
        </w:rPr>
        <w:t xml:space="preserve"> </w:t>
      </w:r>
      <w:r>
        <w:t xml:space="preserve">Trong các nhận xét về tụ điện dưới đây, nhận xét </w:t>
      </w:r>
      <w:r>
        <w:rPr>
          <w:b/>
          <w:i/>
        </w:rPr>
        <w:t>không đúng</w:t>
      </w:r>
      <w:r>
        <w:t xml:space="preserve"> là </w:t>
      </w:r>
      <w:r>
        <w:rPr>
          <w:b/>
          <w:color w:val="0000FF"/>
        </w:rPr>
        <w:t xml:space="preserve"> </w:t>
      </w:r>
      <w:r>
        <w:rPr>
          <w:b/>
          <w:color w:val="0000FF"/>
        </w:rPr>
        <w:tab/>
        <w:t xml:space="preserve">A. </w:t>
      </w:r>
      <w:r>
        <w:t xml:space="preserve">Điện dung đặc trưng cho khả năng tích điện của tụ. </w:t>
      </w:r>
    </w:p>
    <w:p w:rsidR="000C15FA" w:rsidRDefault="00700A2F">
      <w:pPr>
        <w:numPr>
          <w:ilvl w:val="0"/>
          <w:numId w:val="41"/>
        </w:numPr>
        <w:ind w:hanging="293"/>
      </w:pPr>
      <w:r>
        <w:t xml:space="preserve">Điện dung của tụ càng lớn thì tích được điện lượng càng lớn. </w:t>
      </w:r>
    </w:p>
    <w:p w:rsidR="000C15FA" w:rsidRDefault="00700A2F">
      <w:pPr>
        <w:numPr>
          <w:ilvl w:val="0"/>
          <w:numId w:val="41"/>
        </w:numPr>
        <w:ind w:hanging="293"/>
      </w:pPr>
      <w:r>
        <w:t xml:space="preserve">Điện dung của tụ có đơn vị là Fara (F). </w:t>
      </w:r>
    </w:p>
    <w:p w:rsidR="000C15FA" w:rsidRDefault="00700A2F">
      <w:pPr>
        <w:numPr>
          <w:ilvl w:val="0"/>
          <w:numId w:val="41"/>
        </w:numPr>
        <w:ind w:hanging="293"/>
      </w:pPr>
      <w:r>
        <w:t xml:space="preserve">Hiệu điện thế càng lớn thì điện dung của tụ càng lớn.  </w:t>
      </w:r>
    </w:p>
    <w:p w:rsidR="000C15FA" w:rsidRDefault="00700A2F">
      <w:pPr>
        <w:ind w:left="-5"/>
      </w:pPr>
      <w:r>
        <w:rPr>
          <w:b/>
          <w:i/>
          <w:color w:val="FF0000"/>
          <w:u w:val="double" w:color="FF0000"/>
        </w:rPr>
        <w:t>Câu 7:</w:t>
      </w:r>
      <w:r>
        <w:rPr>
          <w:rFonts w:ascii="Arial" w:eastAsia="Arial" w:hAnsi="Arial" w:cs="Arial"/>
          <w:b/>
          <w:i/>
          <w:color w:val="FF0000"/>
        </w:rPr>
        <w:t xml:space="preserve"> </w:t>
      </w:r>
      <w:r>
        <w:t xml:space="preserve">Sau khi nạp điện cho tụ, tụ điện có năng lượng, năng lượng đó tồn tại dưới dạng </w:t>
      </w:r>
    </w:p>
    <w:p w:rsidR="000C15FA" w:rsidRDefault="00700A2F">
      <w:pPr>
        <w:tabs>
          <w:tab w:val="center" w:pos="2079"/>
          <w:tab w:val="center" w:pos="6040"/>
          <w:tab w:val="right" w:pos="10494"/>
        </w:tabs>
        <w:ind w:left="-15" w:firstLine="0"/>
        <w:jc w:val="left"/>
      </w:pPr>
      <w:r>
        <w:rPr>
          <w:b/>
          <w:color w:val="0000FF"/>
        </w:rPr>
        <w:t xml:space="preserve"> </w:t>
      </w:r>
      <w:r>
        <w:rPr>
          <w:b/>
          <w:color w:val="0000FF"/>
        </w:rPr>
        <w:tab/>
        <w:t xml:space="preserve">A. </w:t>
      </w:r>
      <w:r>
        <w:t>năng lượng từ trường</w:t>
      </w:r>
      <w:r>
        <w:rPr>
          <w:b/>
          <w:color w:val="0000FF"/>
        </w:rPr>
        <w:t xml:space="preserve"> B. </w:t>
      </w:r>
      <w:r>
        <w:t>cơ năng</w:t>
      </w:r>
      <w:r>
        <w:rPr>
          <w:b/>
          <w:color w:val="0000FF"/>
        </w:rPr>
        <w:t xml:space="preserve"> </w:t>
      </w:r>
      <w:r>
        <w:rPr>
          <w:b/>
          <w:color w:val="0000FF"/>
        </w:rPr>
        <w:tab/>
        <w:t xml:space="preserve">C. </w:t>
      </w:r>
      <w:r>
        <w:t>nhiệt năng</w:t>
      </w:r>
      <w:r>
        <w:rPr>
          <w:b/>
          <w:color w:val="0000FF"/>
        </w:rPr>
        <w:t xml:space="preserve"> </w:t>
      </w:r>
      <w:r>
        <w:rPr>
          <w:b/>
          <w:color w:val="0000FF"/>
        </w:rPr>
        <w:tab/>
        <w:t xml:space="preserve">D. </w:t>
      </w:r>
      <w:r>
        <w:t xml:space="preserve">năng lượng điện trường </w:t>
      </w:r>
    </w:p>
    <w:p w:rsidR="000C15FA" w:rsidRDefault="00700A2F">
      <w:pPr>
        <w:spacing w:after="8" w:line="373" w:lineRule="auto"/>
        <w:ind w:left="-5"/>
      </w:pPr>
      <w:r>
        <w:rPr>
          <w:b/>
          <w:i/>
          <w:color w:val="FF0000"/>
          <w:u w:val="double" w:color="FF0000"/>
        </w:rPr>
        <w:t>Câu 8:</w:t>
      </w:r>
      <w:r>
        <w:rPr>
          <w:rFonts w:ascii="Arial" w:eastAsia="Arial" w:hAnsi="Arial" w:cs="Arial"/>
          <w:b/>
          <w:i/>
          <w:color w:val="FF0000"/>
        </w:rPr>
        <w:t xml:space="preserve"> </w:t>
      </w:r>
      <w:r>
        <w:t xml:space="preserve">Nối hai bản tụ điện phẳng với hai cực của nguồn một chiều, sau đó ngắt tụ ra khỏi nguồn rồi đưa vào giữa hai bản một chất điện môi có hằng số điện  môi ε thì điện dung C và hiệu điện thế giữa hai bản tụ sẽ: </w:t>
      </w:r>
    </w:p>
    <w:p w:rsidR="000C15FA" w:rsidRDefault="00700A2F">
      <w:pPr>
        <w:tabs>
          <w:tab w:val="center" w:pos="1130"/>
          <w:tab w:val="center" w:pos="2835"/>
          <w:tab w:val="center" w:pos="6262"/>
        </w:tabs>
        <w:ind w:left="-15" w:firstLine="0"/>
        <w:jc w:val="left"/>
      </w:pPr>
      <w:r>
        <w:t xml:space="preserve"> </w:t>
      </w:r>
      <w:r>
        <w:tab/>
      </w:r>
      <w:r>
        <w:rPr>
          <w:b/>
          <w:color w:val="0000FF"/>
        </w:rPr>
        <w:t>A.</w:t>
      </w:r>
      <w:r>
        <w:rPr>
          <w:color w:val="0000FF"/>
        </w:rPr>
        <w:t xml:space="preserve"> </w:t>
      </w:r>
      <w:r>
        <w:t xml:space="preserve">C tăng, U tăng  </w:t>
      </w:r>
      <w:r>
        <w:tab/>
        <w:t xml:space="preserve"> </w:t>
      </w:r>
      <w:r>
        <w:tab/>
      </w:r>
      <w:r>
        <w:rPr>
          <w:b/>
          <w:color w:val="0000FF"/>
        </w:rPr>
        <w:t>B.</w:t>
      </w:r>
      <w:r>
        <w:rPr>
          <w:color w:val="0000FF"/>
        </w:rPr>
        <w:t xml:space="preserve"> </w:t>
      </w:r>
      <w:r>
        <w:t xml:space="preserve">C tăng, U giảm                 </w:t>
      </w:r>
    </w:p>
    <w:p w:rsidR="000C15FA" w:rsidRDefault="00700A2F">
      <w:pPr>
        <w:tabs>
          <w:tab w:val="center" w:pos="1195"/>
          <w:tab w:val="center" w:pos="2835"/>
          <w:tab w:val="center" w:pos="6269"/>
        </w:tabs>
        <w:ind w:left="-15" w:firstLine="0"/>
        <w:jc w:val="left"/>
      </w:pPr>
      <w:r>
        <w:t xml:space="preserve"> </w:t>
      </w:r>
      <w:r>
        <w:tab/>
      </w:r>
      <w:r>
        <w:rPr>
          <w:b/>
          <w:color w:val="0000FF"/>
        </w:rPr>
        <w:t>C.</w:t>
      </w:r>
      <w:r>
        <w:rPr>
          <w:color w:val="0000FF"/>
        </w:rPr>
        <w:t xml:space="preserve"> </w:t>
      </w:r>
      <w:r>
        <w:t xml:space="preserve">C giảm, U giảm </w:t>
      </w:r>
      <w:r>
        <w:tab/>
        <w:t xml:space="preserve"> </w:t>
      </w:r>
      <w:r>
        <w:tab/>
      </w:r>
      <w:r>
        <w:rPr>
          <w:b/>
          <w:color w:val="0000FF"/>
        </w:rPr>
        <w:t>D.</w:t>
      </w:r>
      <w:r>
        <w:rPr>
          <w:color w:val="0000FF"/>
        </w:rPr>
        <w:t xml:space="preserve"> </w:t>
      </w:r>
      <w:r>
        <w:t xml:space="preserve">C giảm, U tăng </w:t>
      </w:r>
    </w:p>
    <w:p w:rsidR="000C15FA" w:rsidRDefault="00700A2F">
      <w:pPr>
        <w:ind w:left="-5"/>
      </w:pPr>
      <w:r>
        <w:rPr>
          <w:b/>
          <w:i/>
          <w:color w:val="FF0000"/>
          <w:u w:val="double" w:color="FF0000"/>
        </w:rPr>
        <w:t>Câu 9:</w:t>
      </w:r>
      <w:r>
        <w:rPr>
          <w:rFonts w:ascii="Arial" w:eastAsia="Arial" w:hAnsi="Arial" w:cs="Arial"/>
          <w:b/>
          <w:i/>
          <w:color w:val="FF0000"/>
        </w:rPr>
        <w:t xml:space="preserve"> </w:t>
      </w:r>
      <w:r>
        <w:t xml:space="preserve">Điện dung của tụ điện </w:t>
      </w:r>
      <w:r>
        <w:rPr>
          <w:b/>
          <w:i/>
        </w:rPr>
        <w:t>không phụ thuộc</w:t>
      </w:r>
      <w:r>
        <w:t xml:space="preserve"> vào </w:t>
      </w:r>
    </w:p>
    <w:p w:rsidR="000C15FA" w:rsidRDefault="00700A2F">
      <w:pPr>
        <w:spacing w:after="22" w:line="372" w:lineRule="auto"/>
        <w:ind w:left="-5" w:right="1834"/>
      </w:pPr>
      <w:r>
        <w:rPr>
          <w:b/>
          <w:color w:val="0000FF"/>
        </w:rPr>
        <w:t xml:space="preserve"> </w:t>
      </w:r>
      <w:r>
        <w:rPr>
          <w:b/>
          <w:color w:val="0000FF"/>
        </w:rPr>
        <w:tab/>
        <w:t xml:space="preserve">A. </w:t>
      </w:r>
      <w:r>
        <w:t>hình dạng, kích thước của hai tụ</w:t>
      </w:r>
      <w:r>
        <w:rPr>
          <w:b/>
          <w:color w:val="0000FF"/>
        </w:rPr>
        <w:t xml:space="preserve"> </w:t>
      </w:r>
      <w:r>
        <w:rPr>
          <w:b/>
          <w:color w:val="0000FF"/>
        </w:rPr>
        <w:tab/>
        <w:t xml:space="preserve">B. </w:t>
      </w:r>
      <w:r>
        <w:t xml:space="preserve">khoảng cách giữa hai bản tụ </w:t>
      </w:r>
      <w:r>
        <w:rPr>
          <w:b/>
          <w:color w:val="0000FF"/>
        </w:rPr>
        <w:t xml:space="preserve"> </w:t>
      </w:r>
      <w:r>
        <w:rPr>
          <w:b/>
          <w:color w:val="0000FF"/>
        </w:rPr>
        <w:tab/>
        <w:t xml:space="preserve">C. </w:t>
      </w:r>
      <w:r>
        <w:t xml:space="preserve">bản chất của hai bản tụ </w:t>
      </w:r>
      <w:r>
        <w:rPr>
          <w:b/>
          <w:color w:val="0000FF"/>
        </w:rPr>
        <w:t xml:space="preserve"> </w:t>
      </w:r>
      <w:r>
        <w:rPr>
          <w:b/>
          <w:color w:val="0000FF"/>
        </w:rPr>
        <w:tab/>
        <w:t xml:space="preserve">D. </w:t>
      </w:r>
      <w:r>
        <w:t xml:space="preserve">chất điện môi giữa hai bản tụ </w:t>
      </w:r>
    </w:p>
    <w:p w:rsidR="000C15FA" w:rsidRDefault="00700A2F">
      <w:pPr>
        <w:ind w:left="-5"/>
      </w:pPr>
      <w:r>
        <w:rPr>
          <w:b/>
          <w:i/>
          <w:color w:val="FF0000"/>
          <w:u w:val="double" w:color="FF0000"/>
        </w:rPr>
        <w:t>Câu 10:</w:t>
      </w:r>
      <w:r>
        <w:rPr>
          <w:rFonts w:ascii="Arial" w:eastAsia="Arial" w:hAnsi="Arial" w:cs="Arial"/>
          <w:b/>
          <w:i/>
          <w:color w:val="FF0000"/>
        </w:rPr>
        <w:t xml:space="preserve"> </w:t>
      </w:r>
      <w:r>
        <w:t xml:space="preserve">Biểu thức nào dưới đây là biểu thức định nghĩa điện dung của tụ điện? </w:t>
      </w:r>
    </w:p>
    <w:p w:rsidR="000C15FA" w:rsidRDefault="009E4146">
      <w:pPr>
        <w:tabs>
          <w:tab w:val="center" w:pos="691"/>
          <w:tab w:val="center" w:pos="3154"/>
          <w:tab w:val="center" w:pos="6021"/>
          <w:tab w:val="center" w:pos="8263"/>
          <w:tab w:val="center" w:pos="8827"/>
        </w:tabs>
        <w:spacing w:after="0"/>
        <w:ind w:left="-15" w:firstLine="0"/>
        <w:jc w:val="left"/>
      </w:pPr>
      <w:r>
        <w:rPr>
          <w:noProof/>
        </w:rPr>
        <w:pict>
          <v:shape id="Picture 299738" o:spid="_x0000_s4172" type="#_x0000_t75" style="position:absolute;left:0;text-align:left;margin-left:175.4pt;margin-top:0;width:6.7pt;height:19.2pt;z-index:251639296;visibility:visible" o:allowoverlap="f">
            <v:imagedata r:id="rId47" o:title=""/>
            <w10:wrap type="square"/>
          </v:shape>
        </w:pict>
      </w:r>
      <w:r>
        <w:rPr>
          <w:noProof/>
        </w:rPr>
        <w:pict>
          <v:shape id="Picture 299740" o:spid="_x0000_s4171" type="#_x0000_t75" style="position:absolute;left:0;text-align:left;margin-left:429.4pt;margin-top:0;width:6.95pt;height:19.2pt;z-index:251640320;visibility:visible" o:allowoverlap="f">
            <v:imagedata r:id="rId48" o:title=""/>
            <w10:wrap type="square"/>
          </v:shape>
        </w:pict>
      </w:r>
      <w:r w:rsidR="00700A2F">
        <w:rPr>
          <w:b/>
          <w:color w:val="0000FF"/>
        </w:rPr>
        <w:t xml:space="preserve"> </w:t>
      </w:r>
      <w:r w:rsidR="00700A2F">
        <w:rPr>
          <w:b/>
          <w:color w:val="0000FF"/>
        </w:rPr>
        <w:tab/>
        <w:t xml:space="preserve">A. </w:t>
      </w:r>
      <w:r w:rsidR="00700A2F">
        <w:t xml:space="preserve">C = </w:t>
      </w:r>
      <w:r w:rsidR="00700A2F">
        <w:rPr>
          <w:rFonts w:ascii="Cambria Math" w:eastAsia="Cambria Math" w:hAnsi="Cambria Math" w:cs="Cambria Math"/>
          <w:vertAlign w:val="superscript"/>
        </w:rPr>
        <w:t>𝐹</w:t>
      </w:r>
      <w:r w:rsidR="00700A2F">
        <w:rPr>
          <w:b/>
          <w:color w:val="0000FF"/>
        </w:rPr>
        <w:t xml:space="preserve"> </w:t>
      </w:r>
      <w:r w:rsidR="00700A2F">
        <w:rPr>
          <w:b/>
          <w:color w:val="0000FF"/>
        </w:rPr>
        <w:tab/>
        <w:t xml:space="preserve">B. </w:t>
      </w:r>
      <w:r w:rsidR="00700A2F">
        <w:t xml:space="preserve">C = </w:t>
      </w:r>
      <w:r w:rsidR="00700A2F">
        <w:rPr>
          <w:b/>
          <w:color w:val="0000FF"/>
        </w:rPr>
        <w:t xml:space="preserve"> </w:t>
      </w:r>
      <w:r w:rsidR="00700A2F">
        <w:rPr>
          <w:b/>
          <w:color w:val="0000FF"/>
        </w:rPr>
        <w:tab/>
        <w:t xml:space="preserve">C. </w:t>
      </w:r>
      <w:r w:rsidR="00700A2F">
        <w:t xml:space="preserve">C = </w:t>
      </w:r>
      <w:r w:rsidRPr="008A127A">
        <w:rPr>
          <w:noProof/>
        </w:rPr>
        <w:pict>
          <v:shape id="Picture 299739" o:spid="_x0000_i1053" type="#_x0000_t75" style="width:20.4pt;height:10.2pt;visibility:visible">
            <v:imagedata r:id="rId49" o:title=""/>
          </v:shape>
        </w:pict>
      </w:r>
      <w:r w:rsidR="00700A2F">
        <w:rPr>
          <w:b/>
          <w:color w:val="0000FF"/>
        </w:rPr>
        <w:t xml:space="preserve"> </w:t>
      </w:r>
      <w:r w:rsidR="00700A2F">
        <w:rPr>
          <w:b/>
          <w:color w:val="0000FF"/>
        </w:rPr>
        <w:tab/>
        <w:t xml:space="preserve">D. </w:t>
      </w:r>
      <w:r w:rsidR="00700A2F">
        <w:t xml:space="preserve">C = </w:t>
      </w:r>
      <w:r w:rsidR="00700A2F">
        <w:tab/>
        <w:t xml:space="preserve"> </w:t>
      </w:r>
    </w:p>
    <w:p w:rsidR="000C15FA" w:rsidRDefault="00700A2F">
      <w:pPr>
        <w:spacing w:after="3" w:line="259" w:lineRule="auto"/>
        <w:ind w:left="989" w:right="4096"/>
        <w:jc w:val="left"/>
      </w:pPr>
      <w:r>
        <w:rPr>
          <w:rFonts w:ascii="Cambria Math" w:eastAsia="Cambria Math" w:hAnsi="Cambria Math" w:cs="Cambria Math"/>
          <w:sz w:val="17"/>
        </w:rPr>
        <w:t>𝑞𝑞</w:t>
      </w:r>
    </w:p>
    <w:p w:rsidR="000C15FA" w:rsidRDefault="000C15FA">
      <w:pPr>
        <w:sectPr w:rsidR="000C15FA">
          <w:headerReference w:type="even" r:id="rId50"/>
          <w:headerReference w:type="default" r:id="rId51"/>
          <w:footerReference w:type="even" r:id="rId52"/>
          <w:footerReference w:type="default" r:id="rId53"/>
          <w:headerReference w:type="first" r:id="rId54"/>
          <w:footerReference w:type="first" r:id="rId55"/>
          <w:pgSz w:w="11906" w:h="16841"/>
          <w:pgMar w:top="294" w:right="561" w:bottom="539" w:left="852" w:header="720" w:footer="2" w:gutter="0"/>
          <w:cols w:space="720"/>
        </w:sectPr>
      </w:pPr>
    </w:p>
    <w:p w:rsidR="000C15FA" w:rsidRDefault="00700A2F">
      <w:pPr>
        <w:ind w:left="-5"/>
      </w:pPr>
      <w:r>
        <w:rPr>
          <w:b/>
          <w:i/>
          <w:color w:val="FF0000"/>
          <w:u w:val="double" w:color="FF0000"/>
        </w:rPr>
        <w:lastRenderedPageBreak/>
        <w:t>Câu 22:</w:t>
      </w:r>
      <w:r>
        <w:rPr>
          <w:rFonts w:ascii="Arial" w:eastAsia="Arial" w:hAnsi="Arial" w:cs="Arial"/>
          <w:b/>
          <w:i/>
          <w:color w:val="FF0000"/>
        </w:rPr>
        <w:t xml:space="preserve"> </w:t>
      </w:r>
      <w:r>
        <w:t xml:space="preserve">Với một tụ điện xác định, nếu hiệu điện thế hai đầu tụ giảm 2 lần thì năng lượng điện trường của tụ </w:t>
      </w:r>
    </w:p>
    <w:p w:rsidR="000C15FA" w:rsidRDefault="00700A2F">
      <w:pPr>
        <w:tabs>
          <w:tab w:val="center" w:pos="933"/>
          <w:tab w:val="center" w:pos="3477"/>
          <w:tab w:val="center" w:pos="6048"/>
          <w:tab w:val="center" w:pos="8620"/>
        </w:tabs>
        <w:ind w:left="-15" w:firstLine="0"/>
        <w:jc w:val="left"/>
      </w:pPr>
      <w:r>
        <w:rPr>
          <w:b/>
          <w:color w:val="0000FF"/>
        </w:rPr>
        <w:t xml:space="preserve"> </w:t>
      </w:r>
      <w:r>
        <w:rPr>
          <w:b/>
          <w:color w:val="0000FF"/>
        </w:rPr>
        <w:tab/>
        <w:t xml:space="preserve">A. </w:t>
      </w:r>
      <w:r>
        <w:t>tăng 2 lần.</w:t>
      </w:r>
      <w:r>
        <w:rPr>
          <w:b/>
          <w:color w:val="0000FF"/>
        </w:rPr>
        <w:t xml:space="preserve"> </w:t>
      </w:r>
      <w:r>
        <w:rPr>
          <w:b/>
          <w:color w:val="0000FF"/>
        </w:rPr>
        <w:tab/>
        <w:t xml:space="preserve">B. </w:t>
      </w:r>
      <w:r>
        <w:t>tăng 4 lần.</w:t>
      </w:r>
      <w:r>
        <w:rPr>
          <w:b/>
          <w:color w:val="0000FF"/>
        </w:rPr>
        <w:t xml:space="preserve"> </w:t>
      </w:r>
      <w:r>
        <w:rPr>
          <w:b/>
          <w:color w:val="0000FF"/>
        </w:rPr>
        <w:tab/>
        <w:t xml:space="preserve">C. </w:t>
      </w:r>
      <w:r>
        <w:t>không đổi.</w:t>
      </w:r>
      <w:r>
        <w:rPr>
          <w:b/>
          <w:color w:val="0000FF"/>
        </w:rPr>
        <w:t xml:space="preserve"> </w:t>
      </w:r>
      <w:r>
        <w:rPr>
          <w:b/>
          <w:color w:val="0000FF"/>
        </w:rPr>
        <w:tab/>
        <w:t xml:space="preserve">D. </w:t>
      </w:r>
      <w:r>
        <w:t xml:space="preserve">giảm 4 lần. </w:t>
      </w:r>
    </w:p>
    <w:p w:rsidR="000C15FA" w:rsidRDefault="00700A2F">
      <w:pPr>
        <w:spacing w:after="9" w:line="374" w:lineRule="auto"/>
        <w:ind w:left="-5"/>
      </w:pPr>
      <w:r>
        <w:rPr>
          <w:b/>
          <w:i/>
          <w:color w:val="FF0000"/>
          <w:u w:val="double" w:color="FF0000"/>
        </w:rPr>
        <w:t>Câu 23:</w:t>
      </w:r>
      <w:r>
        <w:rPr>
          <w:rFonts w:ascii="Arial" w:eastAsia="Arial" w:hAnsi="Arial" w:cs="Arial"/>
          <w:b/>
          <w:i/>
          <w:color w:val="FF0000"/>
        </w:rPr>
        <w:t xml:space="preserve"> </w:t>
      </w:r>
      <w:r>
        <w:t xml:space="preserve">Với một tụ điện xác định, nếu muốn năng lượng điện trường của tụ tăng 4 lần thì phải tăng điện tích của tụ </w:t>
      </w:r>
    </w:p>
    <w:p w:rsidR="000C15FA" w:rsidRDefault="00700A2F">
      <w:pPr>
        <w:tabs>
          <w:tab w:val="center" w:pos="993"/>
          <w:tab w:val="center" w:pos="3477"/>
          <w:tab w:val="center" w:pos="6039"/>
          <w:tab w:val="center" w:pos="8598"/>
        </w:tabs>
        <w:ind w:left="-15" w:firstLine="0"/>
        <w:jc w:val="left"/>
      </w:pPr>
      <w:r>
        <w:rPr>
          <w:b/>
          <w:color w:val="0000FF"/>
        </w:rPr>
        <w:t xml:space="preserve"> </w:t>
      </w:r>
      <w:r>
        <w:rPr>
          <w:b/>
          <w:color w:val="0000FF"/>
        </w:rPr>
        <w:tab/>
        <w:t xml:space="preserve">A. </w:t>
      </w:r>
      <w:r>
        <w:t>tăng 16 lần.</w:t>
      </w:r>
      <w:r>
        <w:rPr>
          <w:b/>
          <w:color w:val="0000FF"/>
        </w:rPr>
        <w:t xml:space="preserve"> </w:t>
      </w:r>
      <w:r>
        <w:rPr>
          <w:b/>
          <w:color w:val="0000FF"/>
        </w:rPr>
        <w:tab/>
        <w:t xml:space="preserve">B. </w:t>
      </w:r>
      <w:r>
        <w:t>tăng 4 lần.</w:t>
      </w:r>
      <w:r>
        <w:rPr>
          <w:b/>
          <w:color w:val="0000FF"/>
        </w:rPr>
        <w:t xml:space="preserve"> </w:t>
      </w:r>
      <w:r>
        <w:rPr>
          <w:b/>
          <w:color w:val="0000FF"/>
        </w:rPr>
        <w:tab/>
        <w:t xml:space="preserve">C. </w:t>
      </w:r>
      <w:r>
        <w:t>tăng 2 lần.</w:t>
      </w:r>
      <w:r>
        <w:rPr>
          <w:b/>
          <w:color w:val="0000FF"/>
        </w:rPr>
        <w:t xml:space="preserve"> </w:t>
      </w:r>
      <w:r>
        <w:rPr>
          <w:b/>
          <w:color w:val="0000FF"/>
        </w:rPr>
        <w:tab/>
        <w:t xml:space="preserve">D. </w:t>
      </w:r>
      <w:r>
        <w:t xml:space="preserve">không đổi. </w:t>
      </w:r>
    </w:p>
    <w:p w:rsidR="000C15FA" w:rsidRDefault="00700A2F">
      <w:pPr>
        <w:ind w:left="-5"/>
      </w:pPr>
      <w:r>
        <w:rPr>
          <w:b/>
          <w:i/>
          <w:color w:val="FF0000"/>
          <w:u w:val="double" w:color="FF0000"/>
        </w:rPr>
        <w:t>Câu 24:</w:t>
      </w:r>
      <w:r>
        <w:rPr>
          <w:rFonts w:ascii="Arial" w:eastAsia="Arial" w:hAnsi="Arial" w:cs="Arial"/>
          <w:b/>
          <w:i/>
          <w:color w:val="FF0000"/>
        </w:rPr>
        <w:t xml:space="preserve"> </w:t>
      </w:r>
      <w:r>
        <w:t xml:space="preserve">Hai tụ điện chứa cùng một lượng điện tích thì </w:t>
      </w:r>
    </w:p>
    <w:p w:rsidR="000C15FA" w:rsidRDefault="00700A2F">
      <w:pPr>
        <w:numPr>
          <w:ilvl w:val="0"/>
          <w:numId w:val="43"/>
        </w:numPr>
        <w:ind w:hanging="293"/>
      </w:pPr>
      <w:r>
        <w:t xml:space="preserve">chúng phải có cùng điện dung </w:t>
      </w:r>
    </w:p>
    <w:p w:rsidR="000C15FA" w:rsidRDefault="00700A2F">
      <w:pPr>
        <w:numPr>
          <w:ilvl w:val="0"/>
          <w:numId w:val="43"/>
        </w:numPr>
        <w:ind w:hanging="293"/>
      </w:pPr>
      <w:r>
        <w:t xml:space="preserve">Hiệu điện thế giữa hai bản của mỗi tụ điện phải bằng nhau </w:t>
      </w:r>
    </w:p>
    <w:p w:rsidR="000C15FA" w:rsidRDefault="00700A2F">
      <w:pPr>
        <w:numPr>
          <w:ilvl w:val="0"/>
          <w:numId w:val="43"/>
        </w:numPr>
        <w:ind w:hanging="293"/>
      </w:pPr>
      <w:r>
        <w:t xml:space="preserve">Tụ có điện dung lớn sẽ có hiệu điện thế giữa hai bản nhỏ hơn </w:t>
      </w:r>
    </w:p>
    <w:p w:rsidR="000C15FA" w:rsidRDefault="00700A2F">
      <w:pPr>
        <w:numPr>
          <w:ilvl w:val="0"/>
          <w:numId w:val="43"/>
        </w:numPr>
        <w:ind w:hanging="293"/>
      </w:pPr>
      <w:r>
        <w:t xml:space="preserve">Tụ có điện dung lớn sẽ có hiệu điện thế giữa hai bản lớn hơn </w:t>
      </w:r>
    </w:p>
    <w:p w:rsidR="000C15FA" w:rsidRDefault="00700A2F">
      <w:pPr>
        <w:spacing w:after="0" w:line="378" w:lineRule="auto"/>
        <w:ind w:left="-5"/>
      </w:pPr>
      <w:r>
        <w:rPr>
          <w:b/>
          <w:i/>
          <w:color w:val="FF0000"/>
          <w:u w:val="double" w:color="FF0000"/>
        </w:rPr>
        <w:t>Câu 25:</w:t>
      </w:r>
      <w:r>
        <w:rPr>
          <w:rFonts w:ascii="Arial" w:eastAsia="Arial" w:hAnsi="Arial" w:cs="Arial"/>
          <w:b/>
          <w:i/>
          <w:color w:val="FF0000"/>
        </w:rPr>
        <w:t xml:space="preserve"> </w:t>
      </w:r>
      <w:r>
        <w:t>Bốn tụ điện giống nhau có điện dung C được ghép song song với nhau thành một bộ tụ điện. Điện dung của bộ tụ điện C</w:t>
      </w:r>
      <w:r>
        <w:rPr>
          <w:vertAlign w:val="subscript"/>
        </w:rPr>
        <w:t>b</w:t>
      </w:r>
      <w:r>
        <w:t xml:space="preserve"> đó là </w:t>
      </w:r>
    </w:p>
    <w:p w:rsidR="000C15FA" w:rsidRDefault="00700A2F">
      <w:pPr>
        <w:tabs>
          <w:tab w:val="center" w:pos="570"/>
          <w:tab w:val="center" w:pos="3109"/>
          <w:tab w:val="center" w:pos="5676"/>
          <w:tab w:val="center" w:pos="8170"/>
        </w:tabs>
        <w:spacing w:after="140" w:line="259" w:lineRule="auto"/>
        <w:ind w:left="-15" w:firstLine="0"/>
        <w:jc w:val="left"/>
      </w:pPr>
      <w:r>
        <w:rPr>
          <w:b/>
          <w:color w:val="0000FF"/>
        </w:rPr>
        <w:t xml:space="preserve"> </w:t>
      </w:r>
      <w:r>
        <w:rPr>
          <w:b/>
          <w:color w:val="0000FF"/>
        </w:rPr>
        <w:tab/>
        <w:t xml:space="preserve">A. </w:t>
      </w:r>
      <w:r>
        <w:t>4C</w:t>
      </w:r>
      <w:r>
        <w:rPr>
          <w:b/>
          <w:color w:val="0000FF"/>
        </w:rPr>
        <w:t xml:space="preserve"> </w:t>
      </w:r>
      <w:r>
        <w:rPr>
          <w:b/>
          <w:color w:val="0000FF"/>
        </w:rPr>
        <w:tab/>
        <w:t xml:space="preserve">B. </w:t>
      </w:r>
      <w:r w:rsidR="009E4146" w:rsidRPr="008A127A">
        <w:rPr>
          <w:noProof/>
        </w:rPr>
        <w:pict>
          <v:shape id="Picture 299744" o:spid="_x0000_i1054" type="#_x0000_t75" style="width:6pt;height:19.2pt;visibility:visible">
            <v:imagedata r:id="rId56" o:title=""/>
          </v:shape>
        </w:pict>
      </w:r>
      <w:r>
        <w:rPr>
          <w:b/>
          <w:color w:val="0000FF"/>
        </w:rPr>
        <w:t xml:space="preserve"> </w:t>
      </w:r>
      <w:r>
        <w:rPr>
          <w:b/>
          <w:color w:val="0000FF"/>
        </w:rPr>
        <w:tab/>
        <w:t xml:space="preserve">C. </w:t>
      </w:r>
      <w:r>
        <w:t>2C</w:t>
      </w:r>
      <w:r>
        <w:rPr>
          <w:b/>
          <w:color w:val="0000FF"/>
        </w:rPr>
        <w:t xml:space="preserve"> </w:t>
      </w:r>
      <w:r>
        <w:rPr>
          <w:b/>
          <w:color w:val="0000FF"/>
        </w:rPr>
        <w:tab/>
        <w:t xml:space="preserve">D. </w:t>
      </w:r>
      <w:r w:rsidR="009E4146" w:rsidRPr="008A127A">
        <w:rPr>
          <w:noProof/>
        </w:rPr>
        <w:pict>
          <v:shape id="Picture 299745" o:spid="_x0000_i1055" type="#_x0000_t75" style="width:6pt;height:19.2pt;visibility:visible">
            <v:imagedata r:id="rId57" o:title=""/>
          </v:shape>
        </w:pict>
      </w:r>
      <w:r>
        <w:t xml:space="preserve"> </w:t>
      </w:r>
    </w:p>
    <w:p w:rsidR="000C15FA" w:rsidRDefault="00700A2F">
      <w:pPr>
        <w:spacing w:after="0" w:line="381" w:lineRule="auto"/>
        <w:ind w:left="-5"/>
      </w:pPr>
      <w:r>
        <w:rPr>
          <w:b/>
          <w:i/>
          <w:color w:val="FF0000"/>
          <w:u w:val="double" w:color="FF0000"/>
        </w:rPr>
        <w:t>Câu 26:</w:t>
      </w:r>
      <w:r>
        <w:rPr>
          <w:rFonts w:ascii="Arial" w:eastAsia="Arial" w:hAnsi="Arial" w:cs="Arial"/>
          <w:b/>
          <w:i/>
          <w:color w:val="FF0000"/>
        </w:rPr>
        <w:t xml:space="preserve"> </w:t>
      </w:r>
      <w:r>
        <w:t>Năm tụ điện giống nhau có điện dung C được ghép nối tiếp với nhau thành một bộ tụ điện. Điện dung của bộ tụ điện C</w:t>
      </w:r>
      <w:r>
        <w:rPr>
          <w:vertAlign w:val="subscript"/>
        </w:rPr>
        <w:t>b</w:t>
      </w:r>
      <w:r>
        <w:t xml:space="preserve"> đó là </w:t>
      </w:r>
    </w:p>
    <w:p w:rsidR="000C15FA" w:rsidRDefault="00700A2F">
      <w:pPr>
        <w:tabs>
          <w:tab w:val="center" w:pos="570"/>
          <w:tab w:val="center" w:pos="3206"/>
          <w:tab w:val="center" w:pos="5766"/>
          <w:tab w:val="center" w:pos="8225"/>
        </w:tabs>
        <w:ind w:left="-15" w:firstLine="0"/>
        <w:jc w:val="left"/>
      </w:pPr>
      <w:r>
        <w:rPr>
          <w:b/>
          <w:color w:val="0000FF"/>
        </w:rPr>
        <w:t xml:space="preserve"> </w:t>
      </w:r>
      <w:r>
        <w:rPr>
          <w:b/>
          <w:color w:val="0000FF"/>
        </w:rPr>
        <w:tab/>
        <w:t xml:space="preserve">A. </w:t>
      </w:r>
      <w:r>
        <w:t>5C</w:t>
      </w:r>
      <w:r>
        <w:rPr>
          <w:b/>
          <w:color w:val="0000FF"/>
        </w:rPr>
        <w:t xml:space="preserve"> </w:t>
      </w:r>
      <w:r>
        <w:rPr>
          <w:b/>
          <w:color w:val="0000FF"/>
        </w:rPr>
        <w:tab/>
        <w:t xml:space="preserve">B. </w:t>
      </w:r>
      <w:r>
        <w:t>0,5C</w:t>
      </w:r>
      <w:r>
        <w:rPr>
          <w:b/>
          <w:color w:val="0000FF"/>
        </w:rPr>
        <w:t xml:space="preserve"> </w:t>
      </w:r>
      <w:r>
        <w:rPr>
          <w:b/>
          <w:color w:val="0000FF"/>
        </w:rPr>
        <w:tab/>
        <w:t xml:space="preserve">C. </w:t>
      </w:r>
      <w:r>
        <w:t>0,2C</w:t>
      </w:r>
      <w:r>
        <w:rPr>
          <w:b/>
          <w:color w:val="0000FF"/>
        </w:rPr>
        <w:t xml:space="preserve"> </w:t>
      </w:r>
      <w:r>
        <w:rPr>
          <w:b/>
          <w:color w:val="0000FF"/>
        </w:rPr>
        <w:tab/>
        <w:t xml:space="preserve">D. </w:t>
      </w:r>
      <w:r>
        <w:t xml:space="preserve">2C </w:t>
      </w:r>
    </w:p>
    <w:p w:rsidR="000C15FA" w:rsidRDefault="00700A2F">
      <w:pPr>
        <w:spacing w:after="0" w:line="411" w:lineRule="auto"/>
        <w:ind w:left="-5"/>
      </w:pPr>
      <w:r>
        <w:rPr>
          <w:b/>
          <w:i/>
          <w:color w:val="FF0000"/>
          <w:u w:val="double" w:color="FF0000"/>
        </w:rPr>
        <w:t>Câu 27:</w:t>
      </w:r>
      <w:r>
        <w:rPr>
          <w:rFonts w:ascii="Arial" w:eastAsia="Arial" w:hAnsi="Arial" w:cs="Arial"/>
          <w:b/>
          <w:i/>
          <w:color w:val="FF0000"/>
        </w:rPr>
        <w:t xml:space="preserve"> </w:t>
      </w:r>
      <w:r>
        <w:t>Nếu m tụ điện giống nhau có điện dung C được ghép nối tiếp nhau thì điện dung của bộ tụ điện là C</w:t>
      </w:r>
      <w:r>
        <w:rPr>
          <w:vertAlign w:val="subscript"/>
        </w:rPr>
        <w:t>m</w:t>
      </w:r>
      <w:r>
        <w:t>. Nếu n tụ điện giống nhau có điện dung C được ghép song song thì điện dung của bộ tụ điện là C</w:t>
      </w:r>
      <w:r>
        <w:rPr>
          <w:vertAlign w:val="subscript"/>
        </w:rPr>
        <w:t>n</w:t>
      </w:r>
      <w:r>
        <w:t xml:space="preserve">. Tỉ số giữa </w:t>
      </w:r>
      <w:r>
        <w:rPr>
          <w:rFonts w:ascii="Cambria Math" w:eastAsia="Cambria Math" w:hAnsi="Cambria Math" w:cs="Cambria Math"/>
          <w:vertAlign w:val="superscript"/>
        </w:rPr>
        <w:t>𝐶</w:t>
      </w:r>
      <w:r>
        <w:rPr>
          <w:rFonts w:ascii="Cambria Math" w:eastAsia="Cambria Math" w:hAnsi="Cambria Math" w:cs="Cambria Math"/>
          <w:sz w:val="21"/>
          <w:u w:val="single" w:color="000000"/>
          <w:vertAlign w:val="superscript"/>
        </w:rPr>
        <w:t>𝑚</w:t>
      </w:r>
      <w:r>
        <w:t xml:space="preserve"> bằng: </w:t>
      </w:r>
    </w:p>
    <w:p w:rsidR="000C15FA" w:rsidRDefault="00700A2F">
      <w:pPr>
        <w:spacing w:after="145" w:line="259" w:lineRule="auto"/>
        <w:ind w:left="514" w:right="958"/>
        <w:jc w:val="left"/>
      </w:pPr>
      <w:r>
        <w:rPr>
          <w:rFonts w:ascii="Cambria Math" w:eastAsia="Cambria Math" w:hAnsi="Cambria Math" w:cs="Cambria Math"/>
          <w:sz w:val="17"/>
        </w:rPr>
        <w:t>𝐶</w:t>
      </w:r>
      <w:r>
        <w:rPr>
          <w:rFonts w:ascii="Cambria Math" w:eastAsia="Cambria Math" w:hAnsi="Cambria Math" w:cs="Cambria Math"/>
          <w:sz w:val="14"/>
        </w:rPr>
        <w:t>𝑛</w:t>
      </w:r>
    </w:p>
    <w:p w:rsidR="000C15FA" w:rsidRDefault="00700A2F">
      <w:pPr>
        <w:tabs>
          <w:tab w:val="center" w:pos="867"/>
          <w:tab w:val="center" w:pos="3409"/>
          <w:tab w:val="center" w:pos="6047"/>
          <w:tab w:val="center" w:pos="8304"/>
          <w:tab w:val="center" w:pos="8815"/>
        </w:tabs>
        <w:spacing w:after="140" w:line="259" w:lineRule="auto"/>
        <w:ind w:left="-15" w:firstLine="0"/>
        <w:jc w:val="left"/>
      </w:pPr>
      <w:r>
        <w:rPr>
          <w:b/>
          <w:color w:val="0000FF"/>
        </w:rPr>
        <w:t xml:space="preserve"> </w:t>
      </w:r>
      <w:r>
        <w:rPr>
          <w:b/>
          <w:color w:val="0000FF"/>
        </w:rPr>
        <w:tab/>
        <w:t xml:space="preserve">A. </w:t>
      </w:r>
      <w:r w:rsidR="009E4146" w:rsidRPr="008A127A">
        <w:rPr>
          <w:noProof/>
        </w:rPr>
        <w:pict>
          <v:shape id="Picture 299749" o:spid="_x0000_i1056" type="#_x0000_t75" style="width:36.6pt;height:20.4pt;visibility:visible">
            <v:imagedata r:id="rId58" o:title=""/>
          </v:shape>
        </w:pict>
      </w:r>
      <w:r>
        <w:t xml:space="preserve"> </w:t>
      </w:r>
      <w:r>
        <w:tab/>
      </w:r>
      <w:r>
        <w:rPr>
          <w:b/>
          <w:color w:val="0000FF"/>
        </w:rPr>
        <w:t>B.</w:t>
      </w:r>
      <w:r w:rsidR="009E4146" w:rsidRPr="008A127A">
        <w:rPr>
          <w:noProof/>
        </w:rPr>
        <w:pict>
          <v:shape id="Picture 299746" o:spid="_x0000_i1057" type="#_x0000_t75" style="width:36.6pt;height:20.4pt;visibility:visible">
            <v:imagedata r:id="rId59" o:title=""/>
          </v:shape>
        </w:pict>
      </w:r>
      <w:r>
        <w:t xml:space="preserve"> </w:t>
      </w:r>
      <w:r>
        <w:tab/>
      </w:r>
      <w:r>
        <w:rPr>
          <w:b/>
          <w:color w:val="0000FF"/>
        </w:rPr>
        <w:t xml:space="preserve">C. </w:t>
      </w:r>
      <w:r w:rsidR="009E4146" w:rsidRPr="008A127A">
        <w:rPr>
          <w:noProof/>
        </w:rPr>
        <w:pict>
          <v:shape id="Picture 299747" o:spid="_x0000_i1058" type="#_x0000_t75" style="width:43.2pt;height:20.4pt;visibility:visible">
            <v:imagedata r:id="rId60" o:title=""/>
          </v:shape>
        </w:pict>
      </w:r>
      <w:r>
        <w:t xml:space="preserve"> </w:t>
      </w:r>
      <w:r>
        <w:tab/>
      </w:r>
      <w:r>
        <w:rPr>
          <w:b/>
          <w:color w:val="0000FF"/>
        </w:rPr>
        <w:t xml:space="preserve">D. </w:t>
      </w:r>
      <w:r w:rsidR="009E4146" w:rsidRPr="008A127A">
        <w:rPr>
          <w:noProof/>
        </w:rPr>
        <w:pict>
          <v:shape id="Picture 299748" o:spid="_x0000_i1059" type="#_x0000_t75" style="width:12.6pt;height:20.4pt;visibility:visible">
            <v:imagedata r:id="rId61" o:title=""/>
          </v:shape>
        </w:pict>
      </w:r>
      <w:r>
        <w:rPr>
          <w:b/>
          <w:color w:val="0000FF"/>
        </w:rPr>
        <w:tab/>
      </w:r>
      <w:r>
        <w:t xml:space="preserve">= m.n </w:t>
      </w:r>
    </w:p>
    <w:p w:rsidR="000C15FA" w:rsidRDefault="00700A2F">
      <w:pPr>
        <w:spacing w:after="0" w:line="381" w:lineRule="auto"/>
        <w:ind w:left="-5"/>
      </w:pPr>
      <w:r>
        <w:rPr>
          <w:b/>
          <w:i/>
          <w:color w:val="FF0000"/>
          <w:u w:val="double" w:color="FF0000"/>
        </w:rPr>
        <w:t>Câu 28:</w:t>
      </w:r>
      <w:r>
        <w:rPr>
          <w:rFonts w:ascii="Arial" w:eastAsia="Arial" w:hAnsi="Arial" w:cs="Arial"/>
          <w:b/>
          <w:i/>
          <w:color w:val="FF0000"/>
        </w:rPr>
        <w:t xml:space="preserve"> </w:t>
      </w:r>
      <w:r>
        <w:t xml:space="preserve">Một tụ có điện dung 2 μF. Khi đặt một hiệu điện thế 4 V vào hai bản của tụ điện thì tụ tích được một điện lượng là </w:t>
      </w:r>
    </w:p>
    <w:p w:rsidR="000C15FA" w:rsidRDefault="00700A2F">
      <w:pPr>
        <w:tabs>
          <w:tab w:val="center" w:pos="847"/>
          <w:tab w:val="center" w:pos="3453"/>
          <w:tab w:val="center" w:pos="5953"/>
          <w:tab w:val="center" w:pos="8503"/>
        </w:tabs>
        <w:spacing w:after="181"/>
        <w:ind w:left="-15" w:firstLine="0"/>
        <w:jc w:val="left"/>
      </w:pPr>
      <w:r>
        <w:rPr>
          <w:b/>
          <w:color w:val="0000FF"/>
        </w:rPr>
        <w:t xml:space="preserve"> </w:t>
      </w:r>
      <w:r>
        <w:rPr>
          <w:b/>
          <w:color w:val="0000FF"/>
        </w:rPr>
        <w:tab/>
        <w:t xml:space="preserve">A. </w:t>
      </w:r>
      <w:r>
        <w:t>2.10</w:t>
      </w:r>
      <w:r>
        <w:rPr>
          <w:vertAlign w:val="superscript"/>
        </w:rPr>
        <w:t>-6</w:t>
      </w:r>
      <w:r>
        <w:t xml:space="preserve"> C.</w:t>
      </w:r>
      <w:r>
        <w:rPr>
          <w:b/>
        </w:rPr>
        <w:t xml:space="preserve"> </w:t>
      </w:r>
      <w:r>
        <w:rPr>
          <w:b/>
          <w:color w:val="0000FF"/>
        </w:rPr>
        <w:t xml:space="preserve"> </w:t>
      </w:r>
      <w:r>
        <w:rPr>
          <w:b/>
          <w:color w:val="0000FF"/>
        </w:rPr>
        <w:tab/>
        <w:t xml:space="preserve">B. </w:t>
      </w:r>
      <w:r>
        <w:t>16.10</w:t>
      </w:r>
      <w:r>
        <w:rPr>
          <w:vertAlign w:val="superscript"/>
        </w:rPr>
        <w:t>-6</w:t>
      </w:r>
      <w:r>
        <w:t xml:space="preserve"> C.</w:t>
      </w:r>
      <w:r>
        <w:rPr>
          <w:b/>
        </w:rPr>
        <w:t xml:space="preserve"> </w:t>
      </w:r>
      <w:r>
        <w:rPr>
          <w:b/>
          <w:color w:val="0000FF"/>
        </w:rPr>
        <w:t xml:space="preserve"> </w:t>
      </w:r>
      <w:r>
        <w:rPr>
          <w:b/>
          <w:color w:val="0000FF"/>
        </w:rPr>
        <w:tab/>
        <w:t xml:space="preserve">C. </w:t>
      </w:r>
      <w:r>
        <w:t>4.10</w:t>
      </w:r>
      <w:r>
        <w:rPr>
          <w:vertAlign w:val="superscript"/>
        </w:rPr>
        <w:t>-6</w:t>
      </w:r>
      <w:r>
        <w:t xml:space="preserve"> C.</w:t>
      </w:r>
      <w:r>
        <w:rPr>
          <w:b/>
        </w:rPr>
        <w:t xml:space="preserve"> </w:t>
      </w:r>
      <w:r>
        <w:rPr>
          <w:b/>
          <w:color w:val="0000FF"/>
        </w:rPr>
        <w:t xml:space="preserve"> </w:t>
      </w:r>
      <w:r>
        <w:rPr>
          <w:b/>
          <w:color w:val="0000FF"/>
        </w:rPr>
        <w:tab/>
        <w:t xml:space="preserve">D. </w:t>
      </w:r>
      <w:r>
        <w:t>8.10</w:t>
      </w:r>
      <w:r>
        <w:rPr>
          <w:vertAlign w:val="superscript"/>
        </w:rPr>
        <w:t>-6</w:t>
      </w:r>
      <w:r>
        <w:t xml:space="preserve"> C.</w:t>
      </w:r>
      <w:r>
        <w:rPr>
          <w:b/>
        </w:rPr>
        <w:t xml:space="preserve"> </w:t>
      </w:r>
      <w:r>
        <w:t xml:space="preserve"> </w:t>
      </w:r>
    </w:p>
    <w:p w:rsidR="000C15FA" w:rsidRDefault="00700A2F">
      <w:pPr>
        <w:ind w:left="-5"/>
      </w:pPr>
      <w:r>
        <w:rPr>
          <w:b/>
          <w:i/>
          <w:color w:val="FF0000"/>
          <w:u w:val="double" w:color="FF0000"/>
        </w:rPr>
        <w:t>Câu 29:</w:t>
      </w:r>
      <w:r>
        <w:rPr>
          <w:rFonts w:ascii="Arial" w:eastAsia="Arial" w:hAnsi="Arial" w:cs="Arial"/>
          <w:b/>
          <w:i/>
          <w:color w:val="FF0000"/>
        </w:rPr>
        <w:t xml:space="preserve"> </w:t>
      </w:r>
      <w:r>
        <w:t>Đặt vào hai đầu tụ một hiệu điện thế 10 V thì tụ tích được một điện lượng 20.10</w:t>
      </w:r>
      <w:r>
        <w:rPr>
          <w:vertAlign w:val="superscript"/>
        </w:rPr>
        <w:t>-9</w:t>
      </w:r>
      <w:r>
        <w:t xml:space="preserve"> C. Điện dung của </w:t>
      </w:r>
    </w:p>
    <w:p w:rsidR="000C15FA" w:rsidRDefault="00700A2F">
      <w:pPr>
        <w:spacing w:after="111"/>
        <w:ind w:left="-5"/>
      </w:pPr>
      <w:r>
        <w:t xml:space="preserve">tụ là </w:t>
      </w:r>
    </w:p>
    <w:p w:rsidR="000C15FA" w:rsidRDefault="00700A2F">
      <w:pPr>
        <w:tabs>
          <w:tab w:val="center" w:pos="681"/>
          <w:tab w:val="center" w:pos="3255"/>
          <w:tab w:val="center" w:pos="5722"/>
          <w:tab w:val="center" w:pos="8331"/>
        </w:tabs>
        <w:ind w:left="-15" w:firstLine="0"/>
        <w:jc w:val="left"/>
      </w:pPr>
      <w:r>
        <w:rPr>
          <w:b/>
          <w:color w:val="0000FF"/>
        </w:rPr>
        <w:t xml:space="preserve"> </w:t>
      </w:r>
      <w:r>
        <w:rPr>
          <w:b/>
          <w:color w:val="0000FF"/>
        </w:rPr>
        <w:tab/>
        <w:t xml:space="preserve">A. </w:t>
      </w:r>
      <w:r>
        <w:t>2 μF.</w:t>
      </w:r>
      <w:r>
        <w:rPr>
          <w:b/>
          <w:color w:val="0000FF"/>
        </w:rPr>
        <w:t xml:space="preserve"> </w:t>
      </w:r>
      <w:r>
        <w:rPr>
          <w:b/>
          <w:color w:val="0000FF"/>
        </w:rPr>
        <w:tab/>
        <w:t xml:space="preserve">B. </w:t>
      </w:r>
      <w:r>
        <w:t>2 mF.</w:t>
      </w:r>
      <w:r>
        <w:rPr>
          <w:b/>
          <w:color w:val="0000FF"/>
        </w:rPr>
        <w:t xml:space="preserve"> </w:t>
      </w:r>
      <w:r>
        <w:rPr>
          <w:b/>
          <w:color w:val="0000FF"/>
        </w:rPr>
        <w:tab/>
        <w:t xml:space="preserve">C. </w:t>
      </w:r>
      <w:r>
        <w:t>2 F.</w:t>
      </w:r>
      <w:r>
        <w:rPr>
          <w:b/>
          <w:color w:val="0000FF"/>
        </w:rPr>
        <w:t xml:space="preserve"> </w:t>
      </w:r>
      <w:r>
        <w:rPr>
          <w:b/>
          <w:color w:val="0000FF"/>
        </w:rPr>
        <w:tab/>
        <w:t xml:space="preserve">D. </w:t>
      </w:r>
      <w:r>
        <w:t xml:space="preserve">2 nF. </w:t>
      </w:r>
    </w:p>
    <w:p w:rsidR="000C15FA" w:rsidRDefault="00700A2F">
      <w:pPr>
        <w:spacing w:after="0" w:line="380" w:lineRule="auto"/>
        <w:ind w:left="-5"/>
      </w:pPr>
      <w:r>
        <w:rPr>
          <w:b/>
          <w:i/>
          <w:color w:val="FF0000"/>
          <w:u w:val="double" w:color="FF0000"/>
        </w:rPr>
        <w:t>Câu 30:</w:t>
      </w:r>
      <w:r>
        <w:rPr>
          <w:rFonts w:ascii="Arial" w:eastAsia="Arial" w:hAnsi="Arial" w:cs="Arial"/>
          <w:b/>
          <w:i/>
          <w:color w:val="FF0000"/>
        </w:rPr>
        <w:t xml:space="preserve"> </w:t>
      </w:r>
      <w:r>
        <w:t xml:space="preserve">Nếu đặt vào hai đầu tụ một hiệu điện thế 4 V thì tụ tích được một điện lượng 2 μC. Nếu đặt vào hai đầu tụ một hiệu điện thế 10 V thì tụ tích được một điện lượng </w:t>
      </w:r>
    </w:p>
    <w:p w:rsidR="000C15FA" w:rsidRDefault="00700A2F">
      <w:pPr>
        <w:tabs>
          <w:tab w:val="center" w:pos="755"/>
          <w:tab w:val="center" w:pos="3241"/>
          <w:tab w:val="center" w:pos="5801"/>
          <w:tab w:val="center" w:pos="8440"/>
        </w:tabs>
        <w:ind w:left="-15" w:firstLine="0"/>
        <w:jc w:val="left"/>
      </w:pPr>
      <w:r>
        <w:rPr>
          <w:b/>
          <w:color w:val="0000FF"/>
        </w:rPr>
        <w:t xml:space="preserve"> </w:t>
      </w:r>
      <w:r>
        <w:rPr>
          <w:b/>
          <w:color w:val="0000FF"/>
        </w:rPr>
        <w:tab/>
        <w:t xml:space="preserve">A. </w:t>
      </w:r>
      <w:r>
        <w:t>50 μC.</w:t>
      </w:r>
      <w:r>
        <w:rPr>
          <w:b/>
        </w:rPr>
        <w:t xml:space="preserve"> </w:t>
      </w:r>
      <w:r>
        <w:rPr>
          <w:b/>
          <w:color w:val="0000FF"/>
        </w:rPr>
        <w:t xml:space="preserve"> </w:t>
      </w:r>
      <w:r>
        <w:rPr>
          <w:b/>
          <w:color w:val="0000FF"/>
        </w:rPr>
        <w:tab/>
        <w:t xml:space="preserve">B. </w:t>
      </w:r>
      <w:r>
        <w:t>1 μC.</w:t>
      </w:r>
      <w:r>
        <w:rPr>
          <w:b/>
        </w:rPr>
        <w:t xml:space="preserve"> </w:t>
      </w:r>
      <w:r>
        <w:rPr>
          <w:b/>
          <w:color w:val="0000FF"/>
        </w:rPr>
        <w:t xml:space="preserve"> </w:t>
      </w:r>
      <w:r>
        <w:rPr>
          <w:b/>
          <w:color w:val="0000FF"/>
        </w:rPr>
        <w:tab/>
        <w:t xml:space="preserve">C. </w:t>
      </w:r>
      <w:r>
        <w:t>5 μC.</w:t>
      </w:r>
      <w:r>
        <w:rPr>
          <w:b/>
        </w:rPr>
        <w:t xml:space="preserve"> </w:t>
      </w:r>
      <w:r>
        <w:rPr>
          <w:b/>
          <w:color w:val="0000FF"/>
        </w:rPr>
        <w:t xml:space="preserve"> </w:t>
      </w:r>
      <w:r>
        <w:rPr>
          <w:b/>
          <w:color w:val="0000FF"/>
        </w:rPr>
        <w:tab/>
        <w:t xml:space="preserve">D. </w:t>
      </w:r>
      <w:r>
        <w:t>0,8 μC.</w:t>
      </w:r>
      <w:r>
        <w:rPr>
          <w:b/>
        </w:rPr>
        <w:t xml:space="preserve"> </w:t>
      </w:r>
      <w:r>
        <w:t xml:space="preserve"> </w:t>
      </w:r>
    </w:p>
    <w:p w:rsidR="000C15FA" w:rsidRDefault="00700A2F">
      <w:pPr>
        <w:spacing w:after="0" w:line="374" w:lineRule="auto"/>
        <w:ind w:left="-5"/>
      </w:pPr>
      <w:r>
        <w:rPr>
          <w:b/>
          <w:i/>
          <w:color w:val="FF0000"/>
          <w:u w:val="double" w:color="FF0000"/>
        </w:rPr>
        <w:t>Câu 31:</w:t>
      </w:r>
      <w:r>
        <w:rPr>
          <w:rFonts w:ascii="Arial" w:eastAsia="Arial" w:hAnsi="Arial" w:cs="Arial"/>
          <w:b/>
          <w:i/>
          <w:color w:val="FF0000"/>
        </w:rPr>
        <w:t xml:space="preserve"> </w:t>
      </w:r>
      <w:r>
        <w:t xml:space="preserve">Để tụ tích một điện lượng 10 nC thì đặt vào hai đầu tụ một hiệu điện thế 2V. Để tụ đó tích được điện lượng 2,5 nC thì phải đặt vào hai đầu tụ một hiệu điện thế </w:t>
      </w:r>
    </w:p>
    <w:p w:rsidR="000C15FA" w:rsidRDefault="00700A2F">
      <w:pPr>
        <w:tabs>
          <w:tab w:val="center" w:pos="850"/>
          <w:tab w:val="center" w:pos="3332"/>
          <w:tab w:val="center" w:pos="5712"/>
          <w:tab w:val="center" w:pos="8352"/>
        </w:tabs>
        <w:ind w:left="-15" w:firstLine="0"/>
        <w:jc w:val="left"/>
      </w:pPr>
      <w:r>
        <w:rPr>
          <w:b/>
          <w:color w:val="0000FF"/>
        </w:rPr>
        <w:t xml:space="preserve"> </w:t>
      </w:r>
      <w:r>
        <w:rPr>
          <w:b/>
          <w:color w:val="0000FF"/>
        </w:rPr>
        <w:tab/>
        <w:t xml:space="preserve">A. </w:t>
      </w:r>
      <w:r>
        <w:t>500 mV.</w:t>
      </w:r>
      <w:r>
        <w:rPr>
          <w:b/>
          <w:color w:val="0000FF"/>
        </w:rPr>
        <w:t xml:space="preserve"> </w:t>
      </w:r>
      <w:r>
        <w:rPr>
          <w:b/>
          <w:color w:val="0000FF"/>
        </w:rPr>
        <w:tab/>
        <w:t xml:space="preserve">B. </w:t>
      </w:r>
      <w:r>
        <w:t>0,05 V.</w:t>
      </w:r>
      <w:r>
        <w:rPr>
          <w:b/>
          <w:color w:val="0000FF"/>
        </w:rPr>
        <w:t xml:space="preserve"> </w:t>
      </w:r>
      <w:r>
        <w:rPr>
          <w:b/>
          <w:color w:val="0000FF"/>
        </w:rPr>
        <w:tab/>
        <w:t xml:space="preserve">C. </w:t>
      </w:r>
      <w:r>
        <w:t>5V.</w:t>
      </w:r>
      <w:r>
        <w:rPr>
          <w:b/>
          <w:color w:val="0000FF"/>
        </w:rPr>
        <w:t xml:space="preserve"> </w:t>
      </w:r>
      <w:r>
        <w:rPr>
          <w:b/>
          <w:color w:val="0000FF"/>
        </w:rPr>
        <w:tab/>
        <w:t xml:space="preserve">D. </w:t>
      </w:r>
      <w:r>
        <w:t xml:space="preserve">20 V. </w:t>
      </w:r>
    </w:p>
    <w:p w:rsidR="000C15FA" w:rsidRDefault="00700A2F">
      <w:pPr>
        <w:spacing w:after="114"/>
        <w:ind w:left="-5"/>
      </w:pPr>
      <w:r>
        <w:rPr>
          <w:b/>
          <w:i/>
          <w:color w:val="FF0000"/>
          <w:u w:val="double" w:color="FF0000"/>
        </w:rPr>
        <w:t>Câu 32:</w:t>
      </w:r>
      <w:r>
        <w:rPr>
          <w:rFonts w:ascii="Arial" w:eastAsia="Arial" w:hAnsi="Arial" w:cs="Arial"/>
          <w:b/>
          <w:i/>
          <w:color w:val="FF0000"/>
        </w:rPr>
        <w:t xml:space="preserve"> </w:t>
      </w:r>
      <w:r>
        <w:t xml:space="preserve">Hai đầu tụ 20 μF có hiệu điện thế 5V thì năng lượng tụ tích được là </w:t>
      </w:r>
    </w:p>
    <w:p w:rsidR="000C15FA" w:rsidRDefault="00700A2F">
      <w:pPr>
        <w:tabs>
          <w:tab w:val="center" w:pos="841"/>
          <w:tab w:val="center" w:pos="3264"/>
          <w:tab w:val="center" w:pos="5857"/>
          <w:tab w:val="center" w:pos="8378"/>
        </w:tabs>
        <w:ind w:left="-15" w:firstLine="0"/>
        <w:jc w:val="left"/>
      </w:pPr>
      <w:r>
        <w:rPr>
          <w:b/>
          <w:color w:val="0000FF"/>
        </w:rPr>
        <w:lastRenderedPageBreak/>
        <w:t xml:space="preserve"> </w:t>
      </w:r>
      <w:r>
        <w:rPr>
          <w:b/>
          <w:color w:val="0000FF"/>
        </w:rPr>
        <w:tab/>
        <w:t xml:space="preserve">A. </w:t>
      </w:r>
      <w:r>
        <w:t>0,25 mJ.</w:t>
      </w:r>
      <w:r>
        <w:rPr>
          <w:b/>
          <w:color w:val="0000FF"/>
        </w:rPr>
        <w:t xml:space="preserve"> </w:t>
      </w:r>
      <w:r>
        <w:rPr>
          <w:b/>
          <w:color w:val="0000FF"/>
        </w:rPr>
        <w:tab/>
        <w:t xml:space="preserve">B. </w:t>
      </w:r>
      <w:r>
        <w:t>500 J.</w:t>
      </w:r>
      <w:r>
        <w:rPr>
          <w:b/>
          <w:color w:val="0000FF"/>
        </w:rPr>
        <w:t xml:space="preserve"> </w:t>
      </w:r>
      <w:r>
        <w:rPr>
          <w:b/>
          <w:color w:val="0000FF"/>
        </w:rPr>
        <w:tab/>
        <w:t xml:space="preserve">C. </w:t>
      </w:r>
      <w:r>
        <w:t>50 mJ.</w:t>
      </w:r>
      <w:r>
        <w:rPr>
          <w:b/>
          <w:color w:val="0000FF"/>
        </w:rPr>
        <w:t xml:space="preserve"> </w:t>
      </w:r>
      <w:r>
        <w:rPr>
          <w:b/>
          <w:color w:val="0000FF"/>
        </w:rPr>
        <w:tab/>
        <w:t xml:space="preserve">D. </w:t>
      </w:r>
      <w:r>
        <w:t xml:space="preserve">50 μJ. </w:t>
      </w:r>
    </w:p>
    <w:p w:rsidR="000C15FA" w:rsidRDefault="00700A2F">
      <w:pPr>
        <w:spacing w:after="0" w:line="372" w:lineRule="auto"/>
        <w:ind w:left="-5"/>
      </w:pPr>
      <w:r>
        <w:rPr>
          <w:b/>
          <w:i/>
          <w:color w:val="FF0000"/>
          <w:u w:val="double" w:color="FF0000"/>
        </w:rPr>
        <w:t>Câu 33:</w:t>
      </w:r>
      <w:r>
        <w:rPr>
          <w:rFonts w:ascii="Arial" w:eastAsia="Arial" w:hAnsi="Arial" w:cs="Arial"/>
          <w:b/>
          <w:i/>
          <w:color w:val="FF0000"/>
        </w:rPr>
        <w:t xml:space="preserve"> </w:t>
      </w:r>
      <w:r>
        <w:t xml:space="preserve">Một tụ điện được tích điện bằng một hiệu điện thế 10 V thì năng lượng của tụ là 10 mJ. Nếu muốn năng lượng của tụ là 22,5 mJ thì hai bản tụ phải có hiệu điện thế là </w:t>
      </w:r>
    </w:p>
    <w:p w:rsidR="000C15FA" w:rsidRDefault="00700A2F">
      <w:pPr>
        <w:tabs>
          <w:tab w:val="center" w:pos="696"/>
          <w:tab w:val="center" w:pos="3272"/>
          <w:tab w:val="center" w:pos="5802"/>
          <w:tab w:val="center" w:pos="8352"/>
        </w:tabs>
        <w:ind w:left="-15" w:firstLine="0"/>
        <w:jc w:val="left"/>
      </w:pPr>
      <w:r>
        <w:rPr>
          <w:b/>
          <w:color w:val="0000FF"/>
        </w:rPr>
        <w:t xml:space="preserve"> </w:t>
      </w:r>
      <w:r>
        <w:rPr>
          <w:b/>
          <w:color w:val="0000FF"/>
        </w:rPr>
        <w:tab/>
        <w:t xml:space="preserve">A. </w:t>
      </w:r>
      <w:r>
        <w:t>15 V.</w:t>
      </w:r>
      <w:r>
        <w:rPr>
          <w:b/>
          <w:color w:val="0000FF"/>
        </w:rPr>
        <w:t xml:space="preserve"> </w:t>
      </w:r>
      <w:r>
        <w:rPr>
          <w:b/>
          <w:color w:val="0000FF"/>
        </w:rPr>
        <w:tab/>
        <w:t xml:space="preserve">B. </w:t>
      </w:r>
      <w:r>
        <w:t>7,5 V.</w:t>
      </w:r>
      <w:r>
        <w:rPr>
          <w:b/>
          <w:color w:val="0000FF"/>
        </w:rPr>
        <w:t xml:space="preserve"> </w:t>
      </w:r>
      <w:r>
        <w:rPr>
          <w:b/>
          <w:color w:val="0000FF"/>
        </w:rPr>
        <w:tab/>
        <w:t xml:space="preserve">C. </w:t>
      </w:r>
      <w:r>
        <w:t>20 V.</w:t>
      </w:r>
      <w:r>
        <w:rPr>
          <w:b/>
          <w:color w:val="0000FF"/>
        </w:rPr>
        <w:t xml:space="preserve"> </w:t>
      </w:r>
      <w:r>
        <w:rPr>
          <w:b/>
          <w:color w:val="0000FF"/>
        </w:rPr>
        <w:tab/>
        <w:t xml:space="preserve">D. </w:t>
      </w:r>
      <w:r>
        <w:t xml:space="preserve">40 V. </w:t>
      </w:r>
    </w:p>
    <w:p w:rsidR="000C15FA" w:rsidRDefault="00700A2F">
      <w:pPr>
        <w:spacing w:after="19" w:line="356" w:lineRule="auto"/>
        <w:ind w:left="-5"/>
      </w:pPr>
      <w:r>
        <w:rPr>
          <w:b/>
          <w:i/>
          <w:color w:val="FF0000"/>
          <w:u w:val="double" w:color="FF0000"/>
        </w:rPr>
        <w:t>Câu 34:</w:t>
      </w:r>
      <w:r>
        <w:rPr>
          <w:rFonts w:ascii="Arial" w:eastAsia="Arial" w:hAnsi="Arial" w:cs="Arial"/>
          <w:b/>
          <w:i/>
          <w:color w:val="FF0000"/>
        </w:rPr>
        <w:t xml:space="preserve"> </w:t>
      </w:r>
      <w:r>
        <w:t xml:space="preserve">Một tụ điện có điện dung là bao nhiêu thì tích lũy một năng lượng 0,0015J dưới một hiệu điện thế 6V: </w:t>
      </w:r>
    </w:p>
    <w:p w:rsidR="000C15FA" w:rsidRDefault="00700A2F">
      <w:pPr>
        <w:tabs>
          <w:tab w:val="center" w:pos="771"/>
          <w:tab w:val="center" w:pos="3377"/>
          <w:tab w:val="center" w:pos="5843"/>
          <w:tab w:val="center" w:pos="8392"/>
        </w:tabs>
        <w:ind w:left="-15" w:firstLine="0"/>
        <w:jc w:val="left"/>
      </w:pPr>
      <w:r>
        <w:rPr>
          <w:b/>
          <w:color w:val="0000FF"/>
        </w:rPr>
        <w:t xml:space="preserve"> </w:t>
      </w:r>
      <w:r>
        <w:rPr>
          <w:b/>
          <w:color w:val="0000FF"/>
        </w:rPr>
        <w:tab/>
        <w:t xml:space="preserve">A. </w:t>
      </w:r>
      <w:r>
        <w:t>83,3μF</w:t>
      </w:r>
      <w:r>
        <w:rPr>
          <w:b/>
          <w:color w:val="0000FF"/>
        </w:rPr>
        <w:t xml:space="preserve"> </w:t>
      </w:r>
      <w:r>
        <w:rPr>
          <w:b/>
          <w:color w:val="0000FF"/>
        </w:rPr>
        <w:tab/>
        <w:t xml:space="preserve">B. </w:t>
      </w:r>
      <w:r>
        <w:t>1833 μF</w:t>
      </w:r>
      <w:r>
        <w:rPr>
          <w:b/>
          <w:color w:val="0000FF"/>
        </w:rPr>
        <w:t xml:space="preserve"> </w:t>
      </w:r>
      <w:r>
        <w:rPr>
          <w:b/>
          <w:color w:val="0000FF"/>
        </w:rPr>
        <w:tab/>
        <w:t xml:space="preserve">C. </w:t>
      </w:r>
      <w:r>
        <w:t>833nF</w:t>
      </w:r>
      <w:r>
        <w:rPr>
          <w:b/>
          <w:color w:val="0000FF"/>
        </w:rPr>
        <w:t xml:space="preserve"> </w:t>
      </w:r>
      <w:r>
        <w:rPr>
          <w:b/>
          <w:color w:val="0000FF"/>
        </w:rPr>
        <w:tab/>
        <w:t xml:space="preserve">D. </w:t>
      </w:r>
      <w:r>
        <w:t xml:space="preserve">833pF </w:t>
      </w:r>
    </w:p>
    <w:p w:rsidR="000C15FA" w:rsidRDefault="00700A2F">
      <w:pPr>
        <w:spacing w:after="0" w:line="387" w:lineRule="auto"/>
        <w:ind w:left="-5"/>
      </w:pPr>
      <w:r>
        <w:rPr>
          <w:b/>
          <w:i/>
          <w:color w:val="FF0000"/>
          <w:u w:val="double" w:color="FF0000"/>
        </w:rPr>
        <w:t>Câu 35:</w:t>
      </w:r>
      <w:r>
        <w:rPr>
          <w:rFonts w:ascii="Arial" w:eastAsia="Arial" w:hAnsi="Arial" w:cs="Arial"/>
          <w:b/>
          <w:i/>
          <w:color w:val="FF0000"/>
        </w:rPr>
        <w:t xml:space="preserve"> </w:t>
      </w:r>
      <w:r>
        <w:t>Một tụ điện không khí có điện dung 40 pF và khoảng cách giữa hai bản là 2 cm. Tính điện tích tối đa có thể tích điện cho tụ, biết rằng khi cường độ điện trường trong không khí lên đến 3.10</w:t>
      </w:r>
      <w:r>
        <w:rPr>
          <w:vertAlign w:val="superscript"/>
        </w:rPr>
        <w:t>6</w:t>
      </w:r>
      <w:r>
        <w:t xml:space="preserve"> V/m thì không khí sẽ trở thành dẫn điện </w:t>
      </w:r>
    </w:p>
    <w:p w:rsidR="000C15FA" w:rsidRDefault="00700A2F">
      <w:pPr>
        <w:tabs>
          <w:tab w:val="center" w:pos="755"/>
          <w:tab w:val="center" w:pos="3301"/>
          <w:tab w:val="center" w:pos="5861"/>
          <w:tab w:val="center" w:pos="8410"/>
        </w:tabs>
        <w:ind w:left="-15" w:firstLine="0"/>
        <w:jc w:val="left"/>
      </w:pPr>
      <w:r>
        <w:rPr>
          <w:b/>
          <w:color w:val="0000FF"/>
        </w:rPr>
        <w:t xml:space="preserve"> </w:t>
      </w:r>
      <w:r>
        <w:rPr>
          <w:b/>
          <w:color w:val="0000FF"/>
        </w:rPr>
        <w:tab/>
        <w:t xml:space="preserve">A. </w:t>
      </w:r>
      <w:r>
        <w:t>1,2 μC</w:t>
      </w:r>
      <w:r>
        <w:rPr>
          <w:b/>
          <w:color w:val="0000FF"/>
        </w:rPr>
        <w:t xml:space="preserve"> </w:t>
      </w:r>
      <w:r>
        <w:rPr>
          <w:b/>
          <w:color w:val="0000FF"/>
        </w:rPr>
        <w:tab/>
        <w:t xml:space="preserve">B. </w:t>
      </w:r>
      <w:r>
        <w:t>1,5 μC</w:t>
      </w:r>
      <w:r>
        <w:rPr>
          <w:b/>
          <w:color w:val="0000FF"/>
        </w:rPr>
        <w:t xml:space="preserve"> </w:t>
      </w:r>
      <w:r>
        <w:rPr>
          <w:b/>
          <w:color w:val="0000FF"/>
        </w:rPr>
        <w:tab/>
        <w:t xml:space="preserve">C. </w:t>
      </w:r>
      <w:r>
        <w:t>1,8 μC</w:t>
      </w:r>
      <w:r>
        <w:rPr>
          <w:b/>
          <w:color w:val="0000FF"/>
        </w:rPr>
        <w:t xml:space="preserve"> </w:t>
      </w:r>
      <w:r>
        <w:rPr>
          <w:b/>
          <w:color w:val="0000FF"/>
        </w:rPr>
        <w:tab/>
        <w:t xml:space="preserve">D. </w:t>
      </w:r>
      <w:r>
        <w:t xml:space="preserve">2,4 μC </w:t>
      </w:r>
    </w:p>
    <w:p w:rsidR="000C15FA" w:rsidRDefault="00700A2F">
      <w:pPr>
        <w:spacing w:after="0" w:line="386" w:lineRule="auto"/>
        <w:ind w:left="-5"/>
      </w:pPr>
      <w:r>
        <w:rPr>
          <w:b/>
          <w:i/>
          <w:color w:val="FF0000"/>
          <w:u w:val="double" w:color="FF0000"/>
        </w:rPr>
        <w:t>Câu 36:</w:t>
      </w:r>
      <w:r>
        <w:rPr>
          <w:rFonts w:ascii="Arial" w:eastAsia="Arial" w:hAnsi="Arial" w:cs="Arial"/>
          <w:b/>
          <w:i/>
          <w:color w:val="FF0000"/>
        </w:rPr>
        <w:t xml:space="preserve"> </w:t>
      </w:r>
      <w:r>
        <w:t>Một tụ điện có thể chịu được điện trường giới hạn là 3.10</w:t>
      </w:r>
      <w:r>
        <w:rPr>
          <w:vertAlign w:val="superscript"/>
        </w:rPr>
        <w:t xml:space="preserve">6 </w:t>
      </w:r>
      <w:r>
        <w:t>V/m, khoảng cách giữa hai bản tụ là 1mm, điện dung là 8,85.10</w:t>
      </w:r>
      <w:r>
        <w:rPr>
          <w:vertAlign w:val="superscript"/>
        </w:rPr>
        <w:t xml:space="preserve">-11 </w:t>
      </w:r>
      <w:r>
        <w:t xml:space="preserve">F. Hỏi hiệu điện thế tối đa có thể đặt vào hai bản tụ là bao nhiêu: </w:t>
      </w:r>
    </w:p>
    <w:p w:rsidR="000C15FA" w:rsidRDefault="00700A2F">
      <w:pPr>
        <w:tabs>
          <w:tab w:val="center" w:pos="787"/>
          <w:tab w:val="center" w:pos="3272"/>
          <w:tab w:val="center" w:pos="5952"/>
          <w:tab w:val="center" w:pos="8442"/>
        </w:tabs>
        <w:ind w:left="-15" w:firstLine="0"/>
        <w:jc w:val="left"/>
      </w:pPr>
      <w:r>
        <w:rPr>
          <w:b/>
          <w:color w:val="0000FF"/>
        </w:rPr>
        <w:t xml:space="preserve"> </w:t>
      </w:r>
      <w:r>
        <w:rPr>
          <w:b/>
          <w:color w:val="0000FF"/>
        </w:rPr>
        <w:tab/>
        <w:t xml:space="preserve">A. </w:t>
      </w:r>
      <w:r>
        <w:t>3000 V</w:t>
      </w:r>
      <w:r>
        <w:rPr>
          <w:b/>
          <w:color w:val="0000FF"/>
        </w:rPr>
        <w:t xml:space="preserve"> </w:t>
      </w:r>
      <w:r>
        <w:rPr>
          <w:b/>
          <w:color w:val="0000FF"/>
        </w:rPr>
        <w:tab/>
        <w:t xml:space="preserve">B. </w:t>
      </w:r>
      <w:r>
        <w:t>300 V</w:t>
      </w:r>
      <w:r>
        <w:rPr>
          <w:b/>
          <w:color w:val="0000FF"/>
        </w:rPr>
        <w:t xml:space="preserve"> </w:t>
      </w:r>
      <w:r>
        <w:rPr>
          <w:b/>
          <w:color w:val="0000FF"/>
        </w:rPr>
        <w:tab/>
        <w:t xml:space="preserve">C. </w:t>
      </w:r>
      <w:r>
        <w:t>30000 V</w:t>
      </w:r>
      <w:r>
        <w:rPr>
          <w:b/>
          <w:color w:val="0000FF"/>
        </w:rPr>
        <w:t xml:space="preserve"> </w:t>
      </w:r>
      <w:r>
        <w:rPr>
          <w:b/>
          <w:color w:val="0000FF"/>
        </w:rPr>
        <w:tab/>
        <w:t xml:space="preserve">D. </w:t>
      </w:r>
      <w:r>
        <w:t xml:space="preserve">1500 V </w:t>
      </w:r>
    </w:p>
    <w:p w:rsidR="000C15FA" w:rsidRDefault="00700A2F">
      <w:pPr>
        <w:spacing w:after="0" w:line="382" w:lineRule="auto"/>
        <w:ind w:left="-5"/>
      </w:pPr>
      <w:r>
        <w:rPr>
          <w:b/>
          <w:i/>
          <w:color w:val="FF0000"/>
          <w:u w:val="double" w:color="FF0000"/>
        </w:rPr>
        <w:t>Câu 37:</w:t>
      </w:r>
      <w:r>
        <w:rPr>
          <w:rFonts w:ascii="Arial" w:eastAsia="Arial" w:hAnsi="Arial" w:cs="Arial"/>
          <w:b/>
          <w:i/>
          <w:color w:val="FF0000"/>
        </w:rPr>
        <w:t xml:space="preserve"> </w:t>
      </w:r>
      <w:r>
        <w:t xml:space="preserve">Một tụ điện phẳng không khí có điện dung 1000 pF và khoảng cách giữa hai bản tụ là 2 mm. Tích điện cho tụ điện dưới hiệu điện thế 60 V. Điện tích của tụ điện và cường độ điện trường trong tụ điện lần lượt </w:t>
      </w:r>
    </w:p>
    <w:p w:rsidR="000C15FA" w:rsidRDefault="00700A2F">
      <w:pPr>
        <w:spacing w:after="107"/>
        <w:ind w:left="-5"/>
      </w:pPr>
      <w:r>
        <w:t xml:space="preserve">là </w:t>
      </w:r>
    </w:p>
    <w:p w:rsidR="000C15FA" w:rsidRDefault="00700A2F">
      <w:pPr>
        <w:tabs>
          <w:tab w:val="center" w:pos="1316"/>
          <w:tab w:val="center" w:pos="3802"/>
          <w:tab w:val="center" w:pos="6422"/>
          <w:tab w:val="center" w:pos="8852"/>
        </w:tabs>
        <w:ind w:left="-15" w:firstLine="0"/>
        <w:jc w:val="left"/>
      </w:pPr>
      <w:r>
        <w:rPr>
          <w:b/>
          <w:color w:val="0000FF"/>
        </w:rPr>
        <w:t xml:space="preserve"> </w:t>
      </w:r>
      <w:r>
        <w:rPr>
          <w:b/>
          <w:color w:val="0000FF"/>
        </w:rPr>
        <w:tab/>
        <w:t xml:space="preserve">A. </w:t>
      </w:r>
      <w:r>
        <w:t>60 nC và 60 kV/m</w:t>
      </w:r>
      <w:r>
        <w:rPr>
          <w:b/>
          <w:color w:val="0000FF"/>
        </w:rPr>
        <w:t xml:space="preserve"> </w:t>
      </w:r>
      <w:r>
        <w:rPr>
          <w:b/>
          <w:color w:val="0000FF"/>
        </w:rPr>
        <w:tab/>
        <w:t xml:space="preserve">B. </w:t>
      </w:r>
      <w:r>
        <w:t>6 nC và 60 kV/m</w:t>
      </w:r>
      <w:r>
        <w:rPr>
          <w:b/>
          <w:color w:val="0000FF"/>
        </w:rPr>
        <w:t xml:space="preserve"> </w:t>
      </w:r>
      <w:r>
        <w:rPr>
          <w:b/>
          <w:color w:val="0000FF"/>
        </w:rPr>
        <w:tab/>
        <w:t xml:space="preserve">C. </w:t>
      </w:r>
      <w:r>
        <w:t>60 nC và 30 kV/m</w:t>
      </w:r>
      <w:r>
        <w:rPr>
          <w:b/>
          <w:color w:val="0000FF"/>
        </w:rPr>
        <w:t xml:space="preserve"> </w:t>
      </w:r>
      <w:r>
        <w:rPr>
          <w:b/>
          <w:color w:val="0000FF"/>
        </w:rPr>
        <w:tab/>
        <w:t xml:space="preserve">D. </w:t>
      </w:r>
      <w:r>
        <w:t xml:space="preserve">6 nC và 6 kV/m </w:t>
      </w:r>
    </w:p>
    <w:p w:rsidR="000C15FA" w:rsidRDefault="00700A2F">
      <w:pPr>
        <w:spacing w:after="0" w:line="379" w:lineRule="auto"/>
        <w:ind w:left="-5"/>
      </w:pPr>
      <w:r>
        <w:rPr>
          <w:b/>
          <w:i/>
          <w:color w:val="FF0000"/>
          <w:u w:val="double" w:color="FF0000"/>
        </w:rPr>
        <w:t>Câu 38:</w:t>
      </w:r>
      <w:r>
        <w:rPr>
          <w:rFonts w:ascii="Arial" w:eastAsia="Arial" w:hAnsi="Arial" w:cs="Arial"/>
          <w:b/>
          <w:i/>
          <w:color w:val="FF0000"/>
        </w:rPr>
        <w:t xml:space="preserve"> </w:t>
      </w:r>
      <w:r>
        <w:t>Bộ tụ điện gồm hai tụ điện: C</w:t>
      </w:r>
      <w:r>
        <w:rPr>
          <w:vertAlign w:val="subscript"/>
        </w:rPr>
        <w:t>1</w:t>
      </w:r>
      <w:r>
        <w:t xml:space="preserve"> = 20 µF, C</w:t>
      </w:r>
      <w:r>
        <w:rPr>
          <w:vertAlign w:val="subscript"/>
        </w:rPr>
        <w:t>2</w:t>
      </w:r>
      <w:r>
        <w:t xml:space="preserve"> = 30 µF mắc song song với nhau, rồi mắc vào hai cực của nguồn điện có hiệu điện thế U = 6 V. Tỉ số năng lượng điện trường của tụ C</w:t>
      </w:r>
      <w:r>
        <w:rPr>
          <w:vertAlign w:val="subscript"/>
        </w:rPr>
        <w:t>1</w:t>
      </w:r>
      <w:r>
        <w:t xml:space="preserve"> và C</w:t>
      </w:r>
      <w:r>
        <w:rPr>
          <w:vertAlign w:val="subscript"/>
        </w:rPr>
        <w:t>2</w:t>
      </w:r>
      <w:r>
        <w:t xml:space="preserve"> có giá trị: </w:t>
      </w:r>
    </w:p>
    <w:p w:rsidR="000C15FA" w:rsidRDefault="00700A2F">
      <w:pPr>
        <w:tabs>
          <w:tab w:val="center" w:pos="558"/>
          <w:tab w:val="center" w:pos="3104"/>
          <w:tab w:val="center" w:pos="5664"/>
          <w:tab w:val="center" w:pos="8164"/>
        </w:tabs>
        <w:spacing w:after="140" w:line="259" w:lineRule="auto"/>
        <w:ind w:left="-15" w:firstLine="0"/>
        <w:jc w:val="left"/>
      </w:pPr>
      <w:r>
        <w:rPr>
          <w:b/>
          <w:color w:val="0000FF"/>
        </w:rPr>
        <w:t xml:space="preserve"> </w:t>
      </w:r>
      <w:r>
        <w:rPr>
          <w:b/>
          <w:color w:val="0000FF"/>
        </w:rPr>
        <w:tab/>
        <w:t xml:space="preserve">A. </w:t>
      </w:r>
      <w:r w:rsidR="009E4146" w:rsidRPr="008A127A">
        <w:rPr>
          <w:noProof/>
        </w:rPr>
        <w:pict>
          <v:shape id="Picture 299750" o:spid="_x0000_i1060" type="#_x0000_t75" style="width:5.4pt;height:19.2pt;visibility:visible">
            <v:imagedata r:id="rId62" o:title=""/>
          </v:shape>
        </w:pict>
      </w:r>
      <w:r>
        <w:t xml:space="preserve"> </w:t>
      </w:r>
      <w:r>
        <w:tab/>
      </w:r>
      <w:r>
        <w:rPr>
          <w:b/>
          <w:color w:val="0000FF"/>
        </w:rPr>
        <w:t xml:space="preserve">B. </w:t>
      </w:r>
      <w:r w:rsidR="009E4146" w:rsidRPr="008A127A">
        <w:rPr>
          <w:noProof/>
        </w:rPr>
        <w:pict>
          <v:shape id="Picture 299751" o:spid="_x0000_i1061" type="#_x0000_t75" style="width:5.4pt;height:19.2pt;visibility:visible">
            <v:imagedata r:id="rId63" o:title=""/>
          </v:shape>
        </w:pict>
      </w:r>
      <w:r>
        <w:t xml:space="preserve"> </w:t>
      </w:r>
      <w:r>
        <w:tab/>
      </w:r>
      <w:r>
        <w:rPr>
          <w:b/>
          <w:color w:val="0000FF"/>
        </w:rPr>
        <w:t xml:space="preserve">C. </w:t>
      </w:r>
      <w:r w:rsidR="009E4146" w:rsidRPr="008A127A">
        <w:rPr>
          <w:noProof/>
        </w:rPr>
        <w:pict>
          <v:shape id="Picture 299752" o:spid="_x0000_i1062" type="#_x0000_t75" style="width:5.4pt;height:19.2pt;visibility:visible">
            <v:imagedata r:id="rId64" o:title=""/>
          </v:shape>
        </w:pict>
      </w:r>
      <w:r>
        <w:t xml:space="preserve"> </w:t>
      </w:r>
      <w:r>
        <w:tab/>
      </w:r>
      <w:r>
        <w:rPr>
          <w:b/>
          <w:color w:val="0000FF"/>
        </w:rPr>
        <w:t xml:space="preserve">D. </w:t>
      </w:r>
      <w:r w:rsidR="009E4146" w:rsidRPr="008A127A">
        <w:rPr>
          <w:noProof/>
        </w:rPr>
        <w:pict>
          <v:shape id="Picture 299753" o:spid="_x0000_i1063" type="#_x0000_t75" style="width:5.4pt;height:19.2pt;visibility:visible">
            <v:imagedata r:id="rId65" o:title=""/>
          </v:shape>
        </w:pict>
      </w:r>
      <w:r>
        <w:t xml:space="preserve"> </w:t>
      </w:r>
    </w:p>
    <w:p w:rsidR="000C15FA" w:rsidRDefault="00700A2F">
      <w:pPr>
        <w:spacing w:after="0" w:line="371" w:lineRule="auto"/>
        <w:ind w:left="-5"/>
      </w:pPr>
      <w:r>
        <w:rPr>
          <w:b/>
          <w:i/>
          <w:color w:val="FF0000"/>
          <w:u w:val="double" w:color="FF0000"/>
        </w:rPr>
        <w:t>Câu 39:</w:t>
      </w:r>
      <w:r>
        <w:rPr>
          <w:rFonts w:ascii="Arial" w:eastAsia="Arial" w:hAnsi="Arial" w:cs="Arial"/>
          <w:b/>
          <w:i/>
          <w:color w:val="FF0000"/>
        </w:rPr>
        <w:t xml:space="preserve"> </w:t>
      </w:r>
      <w:r>
        <w:t xml:space="preserve">Một tụ điện điện dung 24 nF tích điện đến hiệu điện thế 450 V thì có bao nhiêu electron mới di chuyển đến bản âm của tụ điện: </w:t>
      </w:r>
    </w:p>
    <w:p w:rsidR="000C15FA" w:rsidRDefault="00700A2F">
      <w:pPr>
        <w:tabs>
          <w:tab w:val="center" w:pos="1257"/>
          <w:tab w:val="center" w:pos="2835"/>
          <w:tab w:val="center" w:pos="6356"/>
        </w:tabs>
        <w:ind w:left="-15" w:firstLine="0"/>
        <w:jc w:val="left"/>
      </w:pPr>
      <w:r>
        <w:t xml:space="preserve"> </w:t>
      </w:r>
      <w:r>
        <w:tab/>
      </w:r>
      <w:r>
        <w:rPr>
          <w:b/>
          <w:color w:val="0000FF"/>
        </w:rPr>
        <w:t>A.</w:t>
      </w:r>
      <w:r>
        <w:t xml:space="preserve"> 575.10</w:t>
      </w:r>
      <w:r>
        <w:rPr>
          <w:vertAlign w:val="superscript"/>
        </w:rPr>
        <w:t>11</w:t>
      </w:r>
      <w:r>
        <w:t xml:space="preserve"> electron </w:t>
      </w:r>
      <w:r>
        <w:tab/>
        <w:t xml:space="preserve"> </w:t>
      </w:r>
      <w:r>
        <w:tab/>
      </w:r>
      <w:r>
        <w:rPr>
          <w:b/>
          <w:color w:val="0000FF"/>
        </w:rPr>
        <w:t>B.</w:t>
      </w:r>
      <w:r>
        <w:t xml:space="preserve"> 675.10</w:t>
      </w:r>
      <w:r>
        <w:rPr>
          <w:vertAlign w:val="superscript"/>
        </w:rPr>
        <w:t>11</w:t>
      </w:r>
      <w:r>
        <w:t xml:space="preserve"> electron       </w:t>
      </w:r>
    </w:p>
    <w:p w:rsidR="000C15FA" w:rsidRDefault="00700A2F">
      <w:pPr>
        <w:tabs>
          <w:tab w:val="center" w:pos="1257"/>
          <w:tab w:val="center" w:pos="2835"/>
          <w:tab w:val="center" w:pos="6363"/>
        </w:tabs>
        <w:spacing w:after="165"/>
        <w:ind w:left="-15" w:firstLine="0"/>
        <w:jc w:val="left"/>
      </w:pPr>
      <w:r>
        <w:t xml:space="preserve"> </w:t>
      </w:r>
      <w:r>
        <w:tab/>
      </w:r>
      <w:r>
        <w:rPr>
          <w:b/>
          <w:color w:val="0000FF"/>
        </w:rPr>
        <w:t>C.</w:t>
      </w:r>
      <w:r>
        <w:t xml:space="preserve"> 775.10</w:t>
      </w:r>
      <w:r>
        <w:rPr>
          <w:vertAlign w:val="superscript"/>
        </w:rPr>
        <w:t>11</w:t>
      </w:r>
      <w:r>
        <w:t xml:space="preserve"> electron </w:t>
      </w:r>
      <w:r>
        <w:tab/>
        <w:t xml:space="preserve"> </w:t>
      </w:r>
      <w:r>
        <w:tab/>
      </w:r>
      <w:r>
        <w:rPr>
          <w:b/>
          <w:color w:val="0000FF"/>
        </w:rPr>
        <w:t>D.</w:t>
      </w:r>
      <w:r>
        <w:t xml:space="preserve"> 875.10</w:t>
      </w:r>
      <w:r>
        <w:rPr>
          <w:vertAlign w:val="superscript"/>
        </w:rPr>
        <w:t>11</w:t>
      </w:r>
      <w:r>
        <w:t xml:space="preserve"> electron </w:t>
      </w:r>
    </w:p>
    <w:p w:rsidR="000C15FA" w:rsidRDefault="00700A2F">
      <w:pPr>
        <w:spacing w:after="0" w:line="378" w:lineRule="auto"/>
        <w:ind w:left="-5"/>
      </w:pPr>
      <w:r>
        <w:rPr>
          <w:b/>
          <w:i/>
          <w:color w:val="FF0000"/>
          <w:u w:val="double" w:color="FF0000"/>
        </w:rPr>
        <w:t>Câu 40:</w:t>
      </w:r>
      <w:r>
        <w:rPr>
          <w:rFonts w:ascii="Arial" w:eastAsia="Arial" w:hAnsi="Arial" w:cs="Arial"/>
          <w:b/>
          <w:i/>
          <w:color w:val="FF0000"/>
        </w:rPr>
        <w:t xml:space="preserve"> </w:t>
      </w:r>
      <w:r>
        <w:t xml:space="preserve">Bộ tụ điện trong đèn chụp ảnh có điện dung 750 μF được tích điện đến hiệu điện thế 330 V. Mỗi lần đèn lóe sáng tụ điện phóng điện trong thời gian 5 ms. Tính công suất phóng điện của tụ điện: </w:t>
      </w:r>
    </w:p>
    <w:p w:rsidR="000C15FA" w:rsidRDefault="00700A2F">
      <w:pPr>
        <w:tabs>
          <w:tab w:val="center" w:pos="843"/>
          <w:tab w:val="center" w:pos="3389"/>
          <w:tab w:val="center" w:pos="5889"/>
          <w:tab w:val="center" w:pos="8498"/>
        </w:tabs>
        <w:spacing w:after="113"/>
        <w:ind w:left="-15" w:firstLine="0"/>
        <w:jc w:val="left"/>
      </w:pPr>
      <w:r>
        <w:rPr>
          <w:b/>
          <w:color w:val="0000FF"/>
        </w:rPr>
        <w:t xml:space="preserve"> </w:t>
      </w:r>
      <w:r>
        <w:rPr>
          <w:b/>
          <w:color w:val="0000FF"/>
        </w:rPr>
        <w:tab/>
        <w:t xml:space="preserve">A. </w:t>
      </w:r>
      <w:r>
        <w:t xml:space="preserve">5,17 kW  </w:t>
      </w:r>
      <w:r>
        <w:tab/>
      </w:r>
      <w:r>
        <w:rPr>
          <w:b/>
          <w:color w:val="0000FF"/>
        </w:rPr>
        <w:t xml:space="preserve">B. </w:t>
      </w:r>
      <w:r>
        <w:t xml:space="preserve">6,17 kW </w:t>
      </w:r>
      <w:r>
        <w:rPr>
          <w:b/>
          <w:color w:val="0000FF"/>
        </w:rPr>
        <w:t xml:space="preserve"> </w:t>
      </w:r>
      <w:r>
        <w:rPr>
          <w:b/>
          <w:color w:val="0000FF"/>
        </w:rPr>
        <w:tab/>
        <w:t xml:space="preserve">C. </w:t>
      </w:r>
      <w:r>
        <w:t>8,17 W</w:t>
      </w:r>
      <w:r>
        <w:rPr>
          <w:b/>
          <w:color w:val="0000FF"/>
        </w:rPr>
        <w:t xml:space="preserve"> </w:t>
      </w:r>
      <w:r>
        <w:rPr>
          <w:b/>
          <w:color w:val="0000FF"/>
        </w:rPr>
        <w:tab/>
        <w:t xml:space="preserve">D. </w:t>
      </w:r>
      <w:r>
        <w:t xml:space="preserve">8,17 kW  </w:t>
      </w:r>
    </w:p>
    <w:p w:rsidR="000C15FA" w:rsidRDefault="00700A2F">
      <w:pPr>
        <w:spacing w:after="124" w:line="259" w:lineRule="auto"/>
        <w:ind w:left="0" w:firstLine="0"/>
        <w:jc w:val="left"/>
      </w:pPr>
      <w:r>
        <w:t xml:space="preserve"> </w:t>
      </w:r>
    </w:p>
    <w:p w:rsidR="000C15FA" w:rsidRDefault="00700A2F">
      <w:pPr>
        <w:pStyle w:val="u2"/>
        <w:ind w:left="-5" w:right="0"/>
      </w:pPr>
      <w:r>
        <w:t xml:space="preserve">Ôn tập chương I </w:t>
      </w:r>
    </w:p>
    <w:p w:rsidR="000C15FA" w:rsidRDefault="00700A2F">
      <w:pPr>
        <w:ind w:left="-5"/>
      </w:pPr>
      <w:r>
        <w:rPr>
          <w:b/>
          <w:i/>
          <w:color w:val="FF0000"/>
          <w:u w:val="double" w:color="FF0000"/>
        </w:rPr>
        <w:t>Câu 1:</w:t>
      </w:r>
      <w:r>
        <w:rPr>
          <w:rFonts w:ascii="Arial" w:eastAsia="Arial" w:hAnsi="Arial" w:cs="Arial"/>
          <w:b/>
          <w:i/>
          <w:color w:val="FF0000"/>
        </w:rPr>
        <w:t xml:space="preserve"> </w:t>
      </w:r>
      <w:r>
        <w:t xml:space="preserve"> Phát biểu nào sau đây là </w:t>
      </w:r>
      <w:r>
        <w:rPr>
          <w:b/>
        </w:rPr>
        <w:t>đúng</w:t>
      </w:r>
      <w:r>
        <w:t xml:space="preserve">. </w:t>
      </w:r>
    </w:p>
    <w:p w:rsidR="000C15FA" w:rsidRDefault="00700A2F">
      <w:pPr>
        <w:numPr>
          <w:ilvl w:val="0"/>
          <w:numId w:val="44"/>
        </w:numPr>
        <w:ind w:hanging="293"/>
      </w:pPr>
      <w:r>
        <w:t xml:space="preserve">Khi nhiễm điện do tiếp xúc, electron luôn dịch chuyển từ vật nhiễm điện sang vật không nhiễm điện. </w:t>
      </w:r>
    </w:p>
    <w:p w:rsidR="000C15FA" w:rsidRDefault="00700A2F">
      <w:pPr>
        <w:numPr>
          <w:ilvl w:val="0"/>
          <w:numId w:val="44"/>
        </w:numPr>
        <w:ind w:hanging="293"/>
      </w:pPr>
      <w:r>
        <w:t xml:space="preserve">Khi nhiễm điện do tiếp xúc, electron luôn dịch chuyển từ vật không nhiễm điện sang vật nhiễm điện. </w:t>
      </w:r>
    </w:p>
    <w:p w:rsidR="000C15FA" w:rsidRDefault="00700A2F">
      <w:pPr>
        <w:numPr>
          <w:ilvl w:val="0"/>
          <w:numId w:val="44"/>
        </w:numPr>
        <w:ind w:hanging="293"/>
      </w:pPr>
      <w:r>
        <w:t>Khi nhiễm điện do hưởng ứng, electron chỉ dịch chuyển từ đầu này sang đầu kia của vật bị nhiễm điện.</w:t>
      </w:r>
      <w:r>
        <w:rPr>
          <w:color w:val="FF0000"/>
        </w:rPr>
        <w:t xml:space="preserve"> </w:t>
      </w:r>
    </w:p>
    <w:p w:rsidR="000C15FA" w:rsidRDefault="00700A2F">
      <w:pPr>
        <w:numPr>
          <w:ilvl w:val="0"/>
          <w:numId w:val="44"/>
        </w:numPr>
        <w:ind w:hanging="293"/>
      </w:pPr>
      <w:r>
        <w:lastRenderedPageBreak/>
        <w:t xml:space="preserve">Sau khi nhiễm điện do hưởng ứng, sự phân bố điện tích trên vật bị nhiễm điện vẫn không thay đổi. </w:t>
      </w:r>
    </w:p>
    <w:p w:rsidR="000C15FA" w:rsidRDefault="00700A2F">
      <w:pPr>
        <w:spacing w:after="268"/>
        <w:ind w:left="-5"/>
      </w:pPr>
      <w:r>
        <w:rPr>
          <w:b/>
          <w:i/>
          <w:color w:val="FF0000"/>
          <w:u w:val="double" w:color="FF0000"/>
        </w:rPr>
        <w:t>Câu 2:</w:t>
      </w:r>
      <w:r>
        <w:rPr>
          <w:rFonts w:ascii="Arial" w:eastAsia="Arial" w:hAnsi="Arial" w:cs="Arial"/>
          <w:b/>
          <w:i/>
          <w:color w:val="FF0000"/>
        </w:rPr>
        <w:t xml:space="preserve"> </w:t>
      </w:r>
      <w:r>
        <w:t xml:space="preserve">Độ lớn của lực tương tác giữa hai điện tích điểm trong không khí </w:t>
      </w:r>
    </w:p>
    <w:p w:rsidR="000C15FA" w:rsidRDefault="00700A2F">
      <w:pPr>
        <w:numPr>
          <w:ilvl w:val="0"/>
          <w:numId w:val="45"/>
        </w:numPr>
        <w:ind w:hanging="293"/>
      </w:pPr>
      <w:r>
        <w:t xml:space="preserve">tỉ lệ với bình phương khoảng cách giữa hai điện tích. </w:t>
      </w:r>
    </w:p>
    <w:p w:rsidR="000C15FA" w:rsidRDefault="00700A2F">
      <w:pPr>
        <w:numPr>
          <w:ilvl w:val="0"/>
          <w:numId w:val="45"/>
        </w:numPr>
        <w:ind w:hanging="293"/>
      </w:pPr>
      <w:r>
        <w:t xml:space="preserve">tỉ lệ với khoảng cách giữa hai điện tích. </w:t>
      </w:r>
    </w:p>
    <w:p w:rsidR="000C15FA" w:rsidRDefault="00700A2F">
      <w:pPr>
        <w:numPr>
          <w:ilvl w:val="0"/>
          <w:numId w:val="45"/>
        </w:numPr>
        <w:ind w:hanging="293"/>
      </w:pPr>
      <w:r>
        <w:t xml:space="preserve">tỉ lệ nghịch với bình phương khoảng cách giữa hai điện tích. </w:t>
      </w:r>
    </w:p>
    <w:p w:rsidR="000C15FA" w:rsidRDefault="00700A2F">
      <w:pPr>
        <w:numPr>
          <w:ilvl w:val="0"/>
          <w:numId w:val="45"/>
        </w:numPr>
        <w:ind w:hanging="293"/>
      </w:pPr>
      <w:r>
        <w:t xml:space="preserve">tỉ lệ nghịch với khoảng cách giữa hai điện tích. </w:t>
      </w:r>
    </w:p>
    <w:p w:rsidR="000C15FA" w:rsidRDefault="00700A2F">
      <w:pPr>
        <w:spacing w:after="0"/>
        <w:ind w:left="-5"/>
      </w:pPr>
      <w:r>
        <w:rPr>
          <w:b/>
          <w:i/>
          <w:color w:val="FF0000"/>
          <w:u w:val="double" w:color="FF0000"/>
        </w:rPr>
        <w:t>Câu 3:</w:t>
      </w:r>
      <w:r>
        <w:rPr>
          <w:rFonts w:ascii="Arial" w:eastAsia="Arial" w:hAnsi="Arial" w:cs="Arial"/>
          <w:b/>
          <w:i/>
          <w:color w:val="FF0000"/>
        </w:rPr>
        <w:t xml:space="preserve"> </w:t>
      </w:r>
      <w:r>
        <w:t>Hai điện tích điểm bằng nhau được đặt trong nước (ε = 81) cách nhau 3 cm. Lực đẩy giữa chúng bằng 0,2.10</w:t>
      </w:r>
      <w:r>
        <w:rPr>
          <w:vertAlign w:val="superscript"/>
        </w:rPr>
        <w:t>-5</w:t>
      </w:r>
      <w:r>
        <w:t xml:space="preserve"> N. Hai điện tích đó </w:t>
      </w:r>
    </w:p>
    <w:p w:rsidR="004625EB" w:rsidRDefault="004625EB" w:rsidP="009E4146">
      <w:pPr>
        <w:tabs>
          <w:tab w:val="left" w:pos="5390"/>
        </w:tabs>
        <w:spacing w:after="0" w:line="259" w:lineRule="auto"/>
        <w:ind w:left="0" w:firstLine="0"/>
        <w:jc w:val="left"/>
      </w:pPr>
      <w:r w:rsidRPr="009E4146">
        <w:rPr>
          <w:b/>
          <w:color w:val="0000FF"/>
        </w:rPr>
        <w:t xml:space="preserve"> </w:t>
      </w:r>
      <w:r w:rsidRPr="009E4146">
        <w:rPr>
          <w:b/>
          <w:color w:val="0000FF"/>
        </w:rPr>
        <w:tab/>
        <w:t xml:space="preserve">A. </w:t>
      </w:r>
      <w:r>
        <w:t>trái dấu, độ lớn là 4,472.10</w:t>
      </w:r>
      <w:r w:rsidRPr="009E4146">
        <w:rPr>
          <w:vertAlign w:val="superscript"/>
        </w:rPr>
        <w:t xml:space="preserve">-2 </w:t>
      </w:r>
      <w:r>
        <w:t>μC.</w:t>
      </w:r>
      <w:r w:rsidRPr="009E4146">
        <w:rPr>
          <w:b/>
          <w:color w:val="0000FF"/>
        </w:rPr>
        <w:t xml:space="preserve"> </w:t>
      </w:r>
      <w:r>
        <w:tab/>
      </w:r>
      <w:r w:rsidRPr="009E4146">
        <w:rPr>
          <w:b/>
          <w:color w:val="0000FF"/>
        </w:rPr>
        <w:t xml:space="preserve">B. </w:t>
      </w:r>
      <w:r>
        <w:t>cùng dấu, độ lớn là 4,472.10</w:t>
      </w:r>
      <w:r w:rsidRPr="009E4146">
        <w:rPr>
          <w:vertAlign w:val="superscript"/>
        </w:rPr>
        <w:t xml:space="preserve">-10 </w:t>
      </w:r>
      <w:r>
        <w:t xml:space="preserve">μC. </w:t>
      </w:r>
    </w:p>
    <w:p w:rsidR="004625EB" w:rsidRDefault="004625EB" w:rsidP="009E4146">
      <w:pPr>
        <w:tabs>
          <w:tab w:val="left" w:pos="5390"/>
        </w:tabs>
        <w:spacing w:after="0" w:line="259" w:lineRule="auto"/>
        <w:ind w:left="0" w:firstLine="0"/>
        <w:jc w:val="left"/>
      </w:pPr>
      <w:r w:rsidRPr="009E4146">
        <w:rPr>
          <w:b/>
          <w:color w:val="0000FF"/>
        </w:rPr>
        <w:t xml:space="preserve"> </w:t>
      </w:r>
      <w:r w:rsidRPr="009E4146">
        <w:rPr>
          <w:b/>
          <w:color w:val="0000FF"/>
        </w:rPr>
        <w:tab/>
        <w:t xml:space="preserve">C. </w:t>
      </w:r>
      <w:r>
        <w:t>trái dấu, độ lớn là 4,025.10</w:t>
      </w:r>
      <w:r w:rsidRPr="009E4146">
        <w:rPr>
          <w:vertAlign w:val="superscript"/>
        </w:rPr>
        <w:t>-9</w:t>
      </w:r>
      <w:r>
        <w:t xml:space="preserve"> μC.</w:t>
      </w:r>
      <w:r w:rsidRPr="009E4146">
        <w:rPr>
          <w:b/>
          <w:color w:val="0000FF"/>
        </w:rPr>
        <w:t xml:space="preserve"> </w:t>
      </w:r>
      <w:r>
        <w:tab/>
      </w:r>
      <w:r w:rsidRPr="009E4146">
        <w:rPr>
          <w:b/>
          <w:color w:val="0000FF"/>
        </w:rPr>
        <w:t xml:space="preserve">D. </w:t>
      </w:r>
      <w:r>
        <w:t>cùng dấu, độ lớn là 4,025.10</w:t>
      </w:r>
      <w:r w:rsidRPr="009E4146">
        <w:rPr>
          <w:vertAlign w:val="superscript"/>
        </w:rPr>
        <w:t>-3</w:t>
      </w:r>
      <w:r>
        <w:t xml:space="preserve"> μC.</w:t>
      </w:r>
      <w:r w:rsidRPr="009E4146">
        <w:rPr>
          <w:color w:val="FF0000"/>
        </w:rPr>
        <w:t xml:space="preserve"> </w:t>
      </w:r>
    </w:p>
    <w:p w:rsidR="000C15FA" w:rsidRDefault="00700A2F">
      <w:pPr>
        <w:spacing w:after="0"/>
        <w:ind w:left="-5"/>
      </w:pPr>
      <w:r>
        <w:rPr>
          <w:b/>
          <w:i/>
          <w:color w:val="FF0000"/>
          <w:u w:val="double" w:color="FF0000"/>
        </w:rPr>
        <w:t>Câu 4:</w:t>
      </w:r>
      <w:r>
        <w:rPr>
          <w:rFonts w:ascii="Arial" w:eastAsia="Arial" w:hAnsi="Arial" w:cs="Arial"/>
          <w:b/>
          <w:i/>
          <w:color w:val="FF0000"/>
        </w:rPr>
        <w:t xml:space="preserve"> </w:t>
      </w:r>
      <w:r>
        <w:t xml:space="preserve">Đồ thị bên biểu diễn sự phụ thuộc của lực tương tác giữa hai điện tích điểm </w:t>
      </w:r>
    </w:p>
    <w:p w:rsidR="000C15FA" w:rsidRDefault="009E4146">
      <w:pPr>
        <w:spacing w:after="0" w:line="361" w:lineRule="auto"/>
        <w:ind w:left="-15" w:right="360" w:firstLine="8093"/>
      </w:pPr>
      <w:r>
        <w:rPr>
          <w:noProof/>
        </w:rPr>
        <w:pict>
          <v:group id="Group 267927" o:spid="_x0000_s4021" style="position:absolute;left:0;text-align:left;margin-left:411.9pt;margin-top:8.15pt;width:94.8pt;height:109.65pt;z-index:251641344" coordsize="12037,1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">
            <v:shape id="Shape 21165" o:spid="_x0000_s4022" style="position:absolute;top:88;width:607;height:833;visibility:visible;mso-wrap-style:square;v-text-anchor:top" coordsize="60767,8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" path="m30383,l60767,83280,30383,59117,,83280,30383,xe" fillcolor="red" stroked="f" strokeweight="0">
              <v:fill opacity="49087f"/>
              <v:stroke miterlimit="83231f" joinstyle="miter"/>
              <v:path arrowok="t" textboxrect="0,0,60767,83280"/>
            </v:shape>
            <v:shape id="Shape 21166" o:spid="_x0000_s4023" style="position:absolute;left:11045;top:12218;width:834;height:606;visibility:visible;mso-wrap-style:square;v-text-anchor:top" coordsize="83441,6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" path="m,l83441,30325,,60649,24210,30325,,xe" fillcolor="red" stroked="f" strokeweight="0">
              <v:fill opacity="49087f"/>
              <v:stroke miterlimit="83231f" joinstyle="miter"/>
              <v:path arrowok="t" textboxrect="0,0,83441,60649"/>
            </v:shape>
            <v:shape id="Shape 21167" o:spid="_x0000_s4024" style="position:absolute;left:1337;top:523;width:9214;height:11942;visibility:visible;mso-wrap-style:square;v-text-anchor:top" coordsize="921478,11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" path="m17605,r1222,25648l20041,50437r1215,24007l24915,142240r1214,21192l27344,184076r1222,19940l29780,223409r1215,18846l32217,260553r-8,-79l37082,328740r,-78l38297,344536r1222,15483l40733,375033r1215,14623l43170,403888r1215,13841l44376,417729r2437,26665l48035,457218r1215,12512l50464,481929r-8,-79l54115,516648r-8,l55330,527674r1214,10791l56536,538387r3659,30810l60187,569118r1215,9853l61402,578893r2436,18924l63830,597817r1223,9071l66267,615802r1215,8727l68696,633037r-8,-47l71125,649497r-8,-39l72331,657442r,-31l73546,665223r,-32l74760,672831r,-23l75974,680283r-8,-47l78403,694727r-8,-48l79618,701694r-9,-24l80824,708536r-8,-63l84467,728258r-7,-71l85674,734513r-8,-62l89317,752686r-16,-70l90524,758457r-16,-86l95373,780618r-15,-94l96572,785826r-8,-55l99001,796070r-16,-55l100207,801020r-15,-39l101414,805892r-8,-40l102620,810677r-15,-62l105042,819998r-16,-62l106248,824502r-8,-39l107455,828944r-8,-39l108661,833300r-8,-40l109868,837585r-8,-39l111074,841784r-15,-55l113495,849995r-15,-63l114694,853959r-16,-62l117115,861740r-24,-63l118314,865501r-16,-39l119512,869216r-7,-40l120719,872867r-16,-39l121926,876457r-24,-63l124339,883471r-24,-63l125537,886865r-15,-47l126736,890219r-15,-47l127943,893511r-16,-39l129141,896757r-15,-47l130348,899947r-23,-47l131547,903083r-16,-47l132745,906171r-23,-70l135158,912216r-31,-70l136349,915133r-23,-47l137548,918026r-23,-47l138747,920873r-24,-47l139946,923672r-32,-71l142338,929139r1204,2673l143518,931773r1222,2675l144717,934401r1214,2635l145916,936989r1214,2596l147107,939538r1222,2557l148305,942048r1215,2526l149504,944527r1215,2479l150687,946936r2437,4856l153085,951721r1222,2377l154275,954051r1223,2339l155474,956343r1215,2307l156657,958579r2437,4520l159055,963028r1188,2158l162667,969488r-39,-71l163850,971536r-32,-46l165041,973577r-32,-46l166231,975587r-47,-71l168621,979551r-39,-70l169796,981452r-23,-47l170987,983352r-31,-47l172178,985229r-31,-47l173369,987074r-63,-86l176938,992476r1179,1746l178070,994151r2436,3519l180460,997607r1222,1721l181651,999289r1214,1696l182833,1000946r1223,1682l184024,1002581r1215,1657l185192,1004176r2436,3253l187573,1007359r1223,1595l188764,1008914r1215,1572l189916,1010400r3651,4606l193497,1014920r1171,1439l198307,1020714r-70,-78l199451,1022059r-31,-38l200632,1023426r2384,2700l202969,1026071r1214,1353l204152,1027385r1215,1337l205327,1028683r1222,1321l206510,1029965r1223,1314l207694,1031240r1222,1290l208861,1032475r2437,2534l211243,1034954r1214,1251l212426,1036166r1214,1228l213601,1037363r1222,1212l214768,1038528r2437,2393l217150,1040866r1215,1173l218333,1042008r1214,1157l219516,1043134r1215,1149l220692,1044244r1222,1134l221874,1045347r1223,1126l223034,1046418r2437,2213l225416,1048576r1222,1087l226599,1049632r1222,1071l227782,1050672r1214,1063l228926,1051673r3651,3112l232506,1054723r1222,1008l233689,1055708r1215,1001l234817,1056631r4874,3909l239597,1060470r1214,946l240725,1061353r4808,3650l246726,1065881r-39,-23l247910,1066749r-55,-39l250291,1068462r-54,-31l251451,1069291r-71,-47l255039,1071777r-70,-47l256183,1072559r-31,-23l257366,1073357r-86,-63l262153,1076492r-86,-54l263289,1077220r-39,-24l264472,1077971r-31,-24l265656,1078713r-48,-31l268045,1080183r-55,-31l269213,1080895r-71,-39l272801,1083038r-71,-39l273953,1083710r-32,-23l275136,1084398r-79,-47l279931,1087104r-79,-47l281067,1087729r-47,-23l283456,1089028r-47,-24l284631,1089661r-31,-16l285814,1090287r-70,-40l290617,1092773r-78,-39l291753,1093352r-39,-24l294151,1094548r-47,-23l295326,1095127r-31,-15l296509,1095706r-24,-16l297700,1096284r-70,-39l302502,1098552r-70,-31l303654,1099084r-54,-32l307251,1100710r-55,-23l308418,1101234r-31,-15l309609,1101758r-71,-31l314411,1103830r-62,-23l315571,1104323r-55,-24l319167,1105817r-47,-24l320335,1106293r1198,485l321487,1106755r3651,1454l325091,1108186r1214,477l326250,1108639r4873,1861l331060,1110485r1223,453l332236,1110923r3651,1345l335848,1112252r1214,438l338261,1113120r-55,-15l343079,1114817r-55,-23l344246,1115216r-46,-16l347858,1116436r-47,-8l349034,1116826r-39,-7l352646,1118015r-40,-15l353821,1118398r1206,384l354973,1118766r4873,1525l359799,1120275r1222,376l360974,1120635r4873,1470l365800,1122097r1214,360l366975,1122441r4874,1416l371802,1123841r1222,344l372977,1124177r4873,1361l377811,1125522r1214,336l378994,1125851r3651,985l382614,1126828r1222,321l383797,1127141r4873,1267l388631,1128400r1214,305l389814,1128697r3659,923l393442,1129612r1222,305l395862,1130214r-31,-8l400696,1131387r-31,-16l401880,1131661r-32,-8l406721,1132794r-31,-7l407905,1133068r-32,-8l412747,1134155r-32,-7l413929,1134413r3628,790l418756,1135461r-32,-8l423598,1136485r-32,-7l424781,1136736r-32,-8l429623,1137721r-24,-8l430814,1137955r-32,l435656,1138917r-24,-7l436847,1139144r4849,923l442887,1140294r3635,672l447713,1141177r1215,219l452563,1142053r1199,211l458604,1143101r1199,203l464652,1144117r1191,204l467058,1144516r3635,594l471892,1145298r4849,767l477940,1146252r3635,556l482782,1146987r1207,180l487632,1147707r1199,180l493688,1148590r1199,165l499729,1149435r1175,172l505761,1150264r1254,156l511873,1151061r1175,157l516730,1151687r1176,156l522763,1152446r1175,148l526367,1152891r1254,149l528796,1153180r1253,149l534907,1153900r1175,140l540940,1154596r1175,141l545797,1155143r1176,133l551830,1155800r1254,133l557942,1156449r1175,125l563974,1157075r1254,125l570085,1157685r1176,117l576118,1158279r1175,117l580976,1158740r1175,118l587009,1159303r1253,118l593120,1159859r1175,109l599153,1160398r1253,102l605264,1160914r1175,110l611296,1161430r1255,94l616154,1161829r1254,94l622266,1162314r1175,94l628299,1162791r1253,86l634410,1163252r1175,86l640442,1163706r1254,86l645300,1164058r1253,86l651411,1164488r1175,86l653840,1164660r3682,250l658697,1164996r4858,329l664809,1165403r4858,320l670842,1165801r4857,313l676952,1166192r3605,235l681810,1166505r4858,297l687843,1166881r4936,289l693954,1167240r4858,290l700065,1167600r4858,281l706098,1167952r4857,274l712209,1168296r3604,203l717067,1168562r4858,266l723100,1168890r4936,258l729211,1169211r4858,258l735322,1169531r4857,243l741354,1169836r3683,180l746212,1170079r4936,235l752323,1170376r1254,55l754752,1170493r2429,118l758435,1170665r4858,227l764468,1170947r4857,227l770578,1171229r4858,218l776689,1171502r3605,156l781547,1171713r4858,211l787580,1171979r4858,203l793692,1172229r4857,204l799803,1172487r4857,196l805835,1172730r4858,195l811946,1172972r3683,141l816804,1173168r4858,179l822915,1173394r4858,188l828948,1173629r4857,180l835060,1173848r4857,180l841171,1174067r3603,133l846028,1174247r4858,164l852061,1174458r4936,164l858172,1174661r4858,164l864283,1174873r4857,156l870316,1175068r4936,164l876428,1175271r3681,110l881285,1175420r4857,156l887396,1175615r4858,149l893507,1175803r4858,149l899540,1175983r4857,148l905651,1176163r4857,140l911762,1176343r3604,101l916620,1176483r4858,133l921008,1194203r-4936,-133l914897,1194031r-3683,-102l910039,1193890r-4936,-141l903927,1193718r-4857,-149l897816,1193538r-4858,-148l891705,1193350r-4858,-148l885594,1193163r-4857,-157l879561,1192967r-3682,-117l874625,1192811r-4858,-157l868592,1192615r-4936,-164l862481,1192412r-4936,-164l856370,1192209r-4857,-172l850259,1191997r-4857,-172l844147,1191786r-3603,-133l839290,1191606r-4858,-171l833179,1191387r-4858,-179l827068,1191161r-4858,-180l821035,1190934r-4936,-188l814924,1190699r-3682,-148l809988,1190504r-4858,-196l803955,1190262r-4936,-196l797844,1190011r-4858,-203l791733,1189761r-4858,-203l785621,1189503r-4857,-211l779510,1189237r-3603,-164l774652,1189026r-4857,-219l768542,1188745r-4858,-219l762431,1188471r-4858,-235l756319,1188181r-2428,-117l752715,1188009r-1253,-62l750286,1187892r-4936,-242l744175,1187595r-3682,-188l739239,1187345r-4857,-243l733207,1187040r-4936,-258l727096,1186719r-4937,-258l720984,1186399r-4936,-266l714873,1186063r-3683,-204l710015,1185797r-4935,-282l703904,1185445r-4935,-282l697793,1185093r-4857,-290l691682,1184733r-4858,-297l685571,1184365r-4858,-305l679460,1183982r-3683,-226l674602,1183677r-4935,-312l668491,1183279r-4857,-321l662380,1182880r-4858,-337l656269,1182465r-3683,-258l651411,1182121r-1253,-86l645300,1181691r-1254,-86l640364,1181339r-1175,-94l634252,1180886r-1175,-94l628220,1180425r-1254,-95l622109,1179947r-1253,-93l615998,1179463r-1254,-102l611062,1179064r-1176,-102l604950,1178548r-1175,-102l598839,1178024r-1175,-102l592728,1177492r-1175,-110l586617,1176937r-1175,-110l580506,1176374r-1175,-117l575648,1175905r-1253,-118l569537,1175310r-1253,-117l563426,1174700r-1254,-125l557314,1174075r-1253,-133l551204,1173426r-1254,-133l545092,1172761r-1253,-133l540157,1172214r-1254,-133l534045,1171518r-1253,-141l527934,1170798r-1253,-148l525505,1170501r-1253,-148l521823,1170055r-1254,-148l515712,1169297r-1254,-157l510776,1168664r-1254,-157l504665,1167858r-1254,-164l498554,1167029r-1262,-164l492395,1166177r-1230,-180l486268,1165293r-1230,-180l481364,1164566r-1222,-180l478904,1164198r-3667,-562l473991,1163440r-4889,-766l467864,1162470r-3674,-594l462967,1161673r-1245,-204l456825,1160648r-1238,-211l450691,1159585r-1238,-219l445778,1158709r-1230,-219l443310,1158263r-3674,-680l438390,1157348r-4905,-930l432255,1156176r-4897,-962l426113,1154963r-4905,-1000l419962,1153704r-4904,-1039l413796,1152399r-3682,-806l408884,1151319r-4905,-1102l402726,1149928r-4905,-1142l396568,1148489r-4913,-1189l390401,1146987r-1229,-305l385489,1145760r-1254,-321l379323,1144157r-1253,-337l374379,1142827r-1253,-344l368213,1141115r-1261,-360l362032,1139332r-1262,-375l355850,1137471r-1262,-383l349668,1135539r-1261,-399l347161,1134734r-3690,-1212l342209,1133107r-3697,-1251l337250,1131418r-4928,-1728l331053,1129229r-1238,-446l326117,1127422r-1269,-477l319911,1125061r-1269,-501l314937,1123090r-1270,-508l312429,1122074r-3706,-1541l307446,1119994r-4935,-2135l301241,1117304r-1253,-563l296274,1115060r-1277,-587l290053,1112135r-1269,-618l287538,1110915r-1254,-618l283801,1109054r-1277,-649l277572,1105840r-1269,-673l275050,1104495r-2484,-1353l271281,1102438r-4952,-2799l265052,1098896r-1261,-735l260069,1095940r-1277,-782l256308,1093626r-1261,-790l253793,1092046r-1277,-821l247557,1087972r-1277,-860l245003,1086244r-3722,-2588l239997,1082748r-2484,-1790l236243,1080035r-1277,-946l229999,1075320r-1308,-1025l223731,1070315r-1284,-1056l221169,1068196r-3721,-3175l216171,1063911r-1254,-1103l213648,1061682r-2492,-2260l209895,1058257r-1253,-1173l207388,1055903r-1254,-1196l204865,1053487r-2491,-2448l201112,1049773r-1253,-1267l198589,1047208r-2484,-2589l194837,1043274r-1254,-1345l192329,1040569r-1253,-1377l189814,1037785r-2491,-2823l186062,1033500r-1270,-1486l181071,1027557r-1293,-1588l176056,1021278r-1261,-1635l173534,1017993r-2484,-3323l169788,1012958r-1253,-1721l167289,1009485r-1261,-1775l163544,1004121r-1269,-1877l158561,996622r-1261,-1963l156054,992696r-1253,-1994l153547,988670r-2476,-4098l149818,982453r-1246,-2127l147326,978144r-2476,-4387l143589,971474r-2476,-4583l139867,964530r-1246,-2393l137376,959705r-2468,-4926l133654,952237r-1238,-2565l131178,947069r-1237,-2644l128695,941743r-1238,-2721l126211,936246r-2460,-5630l122505,927715r-1238,-2940l120029,921795r-1237,-3042l116324,912576r-1238,-3191l113856,906164r-1238,-3285l111380,899556r-1230,-3386l108912,892729r-1238,-3511l105222,882071r-1238,-3683l102754,874658r-1238,-3800l100286,866979r-2460,-7906l96596,854991r-2461,-8328l92905,842370r-1230,-4363l90445,833565r-1230,-4512l87985,824440r-2452,-9439l84303,810137r-1222,-4949l81850,800136,79398,789791r-1230,-5373l73271,762085r-1230,-5919l68375,737868r-1231,-6389l63478,711633r-1230,-6913l61025,697659,58581,683130r-1230,-7515l56129,667944r-1223,-7843l53684,652085,51240,635539r-1223,-8586l48795,618226r-1222,-8993l46351,600084,43914,581161r-1222,-9853l39025,540420,37803,529629,36581,518525,32922,483649,31700,471450,30485,458860,29263,446036,26826,419293,25604,405374,24382,391142,23160,376441,21945,361349,20723,345944,19501,329992,14628,261726,13405,243349,12191,224504,10969,205111,9747,185092,8532,164448,7310,143179,3651,75382,2437,51297,1214,26431,,782,17605,xe" fillcolor="black" stroked="f" strokeweight="0">
              <v:stroke miterlimit="83231f" joinstyle="miter"/>
              <v:path arrowok="t" textboxrect="0,0,921478,1194203"/>
            </v:shape>
            <v:rect id="Rectangle 21168" o:spid="_x0000_s4025" style="position:absolute;left:2776;top:9118;width:828;height:1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" filled="f" stroked="f">
              <v:textbox inset="0,0,0,0">
                <w:txbxContent>
                  <w:p w:rsidR="000C15FA" w:rsidRDefault="00700A2F">
                    <w:pPr>
                      <w:spacing w:after="160" w:line="259" w:lineRule="auto"/>
                      <w:ind w:left="0" w:firstLine="0"/>
                      <w:jc w:val="left"/>
                    </w:pPr>
                    <w:r>
                      <w:rPr>
                        <w:b/>
                        <w:i/>
                        <w:sz w:val="15"/>
                      </w:rPr>
                      <w:t>F</w:t>
                    </w:r>
                  </w:p>
                </w:txbxContent>
              </v:textbox>
            </v:rect>
            <v:rect id="Rectangle 21169" o:spid="_x0000_s4026" style="position:absolute;left:3369;top:9550;width:507;height:1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gd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OMng9064AnLzAwAA//8DAFBLAQItABQABgAIAAAAIQDb4fbL7gAAAIUBAAATAAAAAAAA&#10;AAAAAAAAAAAAAABbQ29udGVudF9UeXBlc10ueG1sUEsBAi0AFAAGAAgAAAAhAFr0LFu/AAAAFQEA&#10;AAsAAAAAAAAAAAAAAAAAHwEAAF9yZWxzLy5yZWxzUEsBAi0AFAAGAAgAAAAhAHRCyB3HAAAA3gAA&#10;AA8AAAAAAAAAAAAAAAAABwIAAGRycy9kb3ducmV2LnhtbFBLBQYAAAAAAwADALcAAAD7AgAAAAA=&#10;" filled="f" stroked="f">
              <v:textbox inset="0,0,0,0">
                <w:txbxContent>
                  <w:p w:rsidR="000C15FA" w:rsidRDefault="00700A2F">
                    <w:pPr>
                      <w:spacing w:after="160" w:line="259" w:lineRule="auto"/>
                      <w:ind w:left="0" w:firstLine="0"/>
                      <w:jc w:val="left"/>
                    </w:pPr>
                    <w:r>
                      <w:rPr>
                        <w:b/>
                        <w:sz w:val="12"/>
                      </w:rPr>
                      <w:t>2</w:t>
                    </w:r>
                  </w:p>
                </w:txbxContent>
              </v:textbox>
            </v:rect>
            <v:shape id="Shape 21170" o:spid="_x0000_s4027" style="position:absolute;left:5332;top:10014;width:0;height:0;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" path="m,l24,23,1,1,,xe" fillcolor="blue" stroked="f" strokeweight="0">
              <v:stroke miterlimit="83231f" joinstyle="miter"/>
              <v:path arrowok="t" textboxrect="0,0,24,23"/>
            </v:shape>
            <v:shape id="Shape 21171" o:spid="_x0000_s4028" style="position:absolute;left:2458;top:520;width:7866;height:11487;visibility:visible;mso-wrap-style:square;v-text-anchor:top" coordsize="786609,114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" path="m17550,r1066,11338l19689,22521r-8,-79l23951,65609r1073,10477l26090,86330r2131,20174l29294,116357r1066,9697l31425,135672r1066,9462l33556,154439r1074,9227l36761,181730r1065,8914l38892,199324r2139,17204l42096,224895r1066,8289l44228,241394r2130,16109l47424,265401r1073,7741l49563,280806r1066,7663l52760,303326r1065,7351l54891,317871r3204,21192l58087,338984r1066,6960l60226,352669r1066,6725l61284,359394r4270,26118l65546,385512r1074,6334l67685,398101r1065,6178l68743,404201r3204,18220l71939,422342r1074,5944l73005,428207r4270,22990l77267,451197r1073,5552l79398,462301r-8,-78l83668,483727r-8,l84726,488966r-8,-78l87922,504215r-8,l88988,509220r1058,4926l90038,514068r4278,19315l94300,533304r1073,4692l96431,542610r-8,l99628,556216r-8,l100685,560673r1066,4379l101743,564974r2139,8680l103874,573654r1065,4301l104932,577877r2139,8445l107063,586244r1073,4144l108121,590388r2138,8132l110251,598520r1074,3989l112383,606497r1065,3910l114506,614316r-8,-78l116637,621925r-8,-31l117695,625679r1065,3730l119818,633092r1065,3651l120876,636712r2139,7241l122999,643922r1073,3566l125130,650999r1065,3479l126180,654440r2139,6904l128311,661305r1065,3402l130442,668053r1058,3316l132557,674653r1066,3246l133607,677867r2139,6459l135738,684287r1066,3183l137861,690598r1066,3104l139984,696775r1059,3042l142108,702835r1058,2987l144223,708778r1066,2933l146347,714620r1057,2878l148462,720352r1066,2831l150585,725982r1058,2776l152701,731510r1057,2729l154816,736937r-8,-39l156925,742250r1072,2656l159055,747509r1057,2589l161170,752655r1058,2541l163285,757714r1058,2495l165401,762688r1057,2447l167516,767567r1058,2409l169632,772368r-8,-23l170690,774738r1057,2346l171739,777060r1066,2354l173863,781721r-16,-24l174920,784012r-23,-39l177036,788547r-16,-39l178086,790768r-8,-31l179143,792981r-16,-31l180201,795171r-16,-32l182316,799518r-15,-31l183366,801653r-16,-39l185489,805892r-23,-40l186531,807964r-7,-24l187589,810036r-16,-23l188647,812093r-16,-32l189705,814126r-16,-24l190754,816151r-15,-31l191812,818153r-23,-39l193928,822125r-24,-39l194977,824064r-23,-39l197093,827943r-24,-39l198135,829843r-16,-39l200258,833628r-23,-39l201300,835481r-24,-39l203415,839172r-23,-31l204465,840986r-15,-31l205515,842793r-16,-32l206573,844583r-16,-31l207623,846358r-16,-23l208673,848126r-24,-39l210788,851621r-23,-39l211838,853334r-16,-24l212888,855046r-16,-31l213938,856743r-16,-23l214995,858424r-23,-39l217103,861771r-24,-39l218153,863398r-16,-24l219203,865032r-24,-39l221318,868277r-23,-39l222360,869857r-15,-24l223410,871444r-16,-23l224452,873004r1066,1576l225494,874556r1074,1572l226544,876089r2131,3120l228652,879170r1065,1541l229701,880687r1074,1525l230736,882165r3204,4520l233909,886638r1065,1478l234959,888092r1065,1478l236000,889531r2139,2917l238108,892409r1074,1447l239158,893832r1073,1431l240208,895240r1073,1423l241258,896639r1073,1408l242315,898024r1066,1407l243342,899384r3204,4145l246515,903482r1065,1360l247533,904787r4278,5357l251764,910081r1066,1322l252790,911356r3205,3894l255956,915203r1073,1283l257006,916462r1073,1267l258056,917706r1073,1266l259097,918933r2139,2503l261205,921404r1066,1236l262255,922616r1065,1228l263305,923821r1065,1227l264339,925009r2139,2417l266447,927394r1073,1197l267489,928559r2139,2370l269596,930890r1066,1173l270646,932047r1066,1157l271696,933188r1066,1158l272730,934315r2139,2283l274838,936567r1073,1134l275887,937685r1066,1126l276937,938788r1066,1118l277964,939867r3204,3307l281129,943135r1074,1087l282179,944207r1066,1079l283205,945247r3167,3168l287421,949447r1065,1054l288470,950478r1066,1040l289497,951479r3204,3089l292662,954529r1065,1008l294777,956530r-39,-39l297943,959478r-39,-38l298969,960425r-16,-16l300019,961387r-24,-24l301069,962341r-39,-40l304234,965179r-47,-39l305260,966086r1050,923l307352,967932r-31,-32l309460,969754r-32,-24l310502,970645r-39,-31l313667,973335r-39,-31l314694,974195r1050,876l316785,975939r-39,-31l319949,978526r1036,830l322027,980201r-55,-47l327315,984369r-62,-47l328318,985151r-47,-39l332541,988380r-47,-39l333560,989146r-32,-23l335652,990707r1057,777l336678,991461r2139,1564l338786,993010r1065,774l339812,993752r3204,2307l342977,996028r1074,758l345101,997529r-63,-47l350381,1001189r-55,-39l351392,1001885r1050,703l352403,1002565r3204,2150l355568,1004692r1073,704l356602,1005372r3204,2104l359767,1007445r1066,695l361883,1008813r1050,673l362886,1009462r4277,2698l367116,1012129r1066,664l369232,1013450r1050,641l370250,1014076r3205,1947l373416,1016007r1065,641l374442,1016617r4270,2541l378665,1019135r1073,626l379683,1019729r5344,3089l384972,1022787r1042,602l386014,1023373r3212,1799l389148,1025156r1097,595l391263,1026329r,-31l396591,1029207r-78,-24l397609,1029754r2116,1118l399725,1030865r1018,563l401840,1031975r1019,547l402780,1032499r5406,2745l408108,1035220r1097,540l409127,1035744r2193,1071l412339,1037339r1018,524l414455,1038379r-79,-23l419704,1040952r,-23l420722,1041437r2116,1001l423935,1042931r1018,492l426050,1043916r-78,-24l431299,1046348r,-16l432318,1046809r,-8l435530,1048232r-78,-8l436549,1048694r1018,469l437567,1049140r5328,2322l442895,1051446r1018,454l443913,1051884r4231,1814l448144,1053683r1019,445l450259,1054566r-78,-16l454490,1056310r,-15l455509,1056732r,-15l459740,1058429r,-8l460837,1058844r2115,829l463971,1060087r2115,821l467104,1061315r,-16l471335,1062925r,-7l472432,1063317r-78,-16l477681,1065287r,-16l478778,1065663r1019,390l483009,1067195r1019,375l484028,1067562r5327,1885l489277,1069431r1097,376l490374,1069791r4231,1470l494605,1071253r1018,368l495623,1071605r5328,1799l500951,1073388r1018,352l501969,1073732r4231,1400l506200,1075124r1097,344l507219,1075460r5406,1705l512546,1077157r1097,337l517874,1078815r1018,328l518892,1079128r5328,1626l524220,1080746r1019,321l529548,1082334r1019,305l531585,1082952r1096,305l535894,1084179r1019,298l541144,1085681r1097,297l542162,1085970r5328,1478l547490,1087440r1097,298l552817,1088887r1019,281l553836,1089161r5328,1407l560182,1090842r4309,1102l565510,1092210r5327,1345l571856,1093814r3212,789l576087,1094861r1096,258l582511,1096409r1019,251l587760,1097661r1098,250l594185,1099138r1019,243l599435,1100343r1097,234l601550,1100812r4309,938l606878,1101985r4230,923l612205,1103134r5328,1127l618551,1104480r4231,883l623879,1105582r4231,868l629207,1106661r1019,211l634535,1107725r1018,203l640881,1108968r1019,203l646209,1109985r1018,195l652555,1111181r1097,195l657882,1112159r1019,187l664228,1113308r1097,180l669556,1114246r1097,180l675981,1115349r1019,179l681231,1116248r1096,180l687655,1117312r1018,171l691886,1118000r1097,172l694001,1118344r5328,852l700425,1119360r4231,673l705753,1120197r5328,813l712099,1121175r4231,641l717427,1121972r5328,790l723774,1122918r4308,618l729101,1123692r2194,305l732313,1124146r2116,305l735526,1124600r4230,594l740853,1125342r5328,728l747199,1126218r4309,571l752527,1126930r5328,711l758951,1127774r4231,556l764280,1128470r5327,681l770626,1129283r4309,532l775953,1129948r5328,657l782378,1130730r4231,524l784493,1148716r-4231,-517l779166,1148066r-5406,-657l772741,1147277r-4310,-540l767335,1146596r-5328,-680l760910,1145775r-4231,-555l755583,1145079r-5406,-711l749158,1144227r-4309,-579l743752,1143500r-5327,-735l737328,1142616r-4310,-594l732000,1141866r-2194,-305l728787,1141412r-2193,-305l725575,1140951r-4309,-626l720169,1140168r-5327,-789l713745,1139215r-4309,-650l708339,1138402r-5328,-822l701914,1137416r-4231,-673l696586,1136571r-5406,-860l690162,1135539r-1097,-172l685853,1134843r-1097,-180l679428,1133772r-1097,-180l674022,1132865r-1096,-180l667597,1131755r-1097,-188l662191,1130816r-1096,-195l655767,1129659r-1097,-196l650439,1128673r-1096,-203l643937,1127469r-1097,-203l638608,1126445r-1096,-211l632106,1125186r-1019,-211l626778,1124123r-1097,-219l624584,1123685r-4309,-876l619257,1122590r-4309,-892l613851,1121472r-5328,-1142l607426,1120095r-4309,-922l602020,1118930r-4309,-946l596692,1117742r-1097,-243l591286,1116530r-1096,-251l584784,1115036r-1019,-250l579455,1113769r-1096,-258l572953,1112213r-1019,-266l570837,1111681r-3212,-797l566528,1110610r-5406,-1353l560026,1108976r-4310,-1111l554620,1107576r-5329,-1415l548195,1105864r-4310,-1158l542789,1104409r-5328,-1494l536364,1102611r-4309,-1220l530958,1101078r-3212,-931l526649,1099834r-1097,-320l524456,1099193r-4310,-1274l519127,1097590r-5406,-1634l512625,1095612r-4309,-1337l507219,1093931r-5328,-1721l500716,1091859r-4231,-1416l495388,1090084r-5406,-1807l488885,1087901r-4309,-1477l483479,1086040r-5406,-1900l476976,1083742r-3212,-1166l472667,1082186r-1097,-399l466242,1079785r-1175,-415l460758,1077728r-1097,-422l457546,1076469r-1097,-430l454255,1075195r-1018,-430l448928,1073037r-1097,-454l443522,1070816r-1176,-462l441328,1069901r-4309,-1822l435843,1067602r-5327,-2338l429419,1064771r-1097,-477l425031,1062847r-1096,-500l418607,1059868r-1175,-516l416413,1058844r-1097,-517l413122,1057303r-1096,-516l406619,1054168r-1096,-548l404426,1053080r-1097,-539l401214,1051462r-1097,-563l394710,1048131r-1096,-579l392517,1046981r-1097,-571l389305,1045253r-1097,-587l382778,1041734r-1113,-618l380576,1040514r-3235,-1822l376228,1038059r-5398,-3112l369710,1034290r-4317,-2565l364280,1031052r-3243,-1978l359932,1028393r-1081,-672l357754,1027041r-4317,-2729l352324,1023600r-1089,-703l350146,1022193r-3244,-2127l345798,1019330r-3244,-2173l341449,1016406r-1097,-743l334947,1011910r-1113,-782l332745,1010353r-3244,-2330l328397,1007218r-2171,-1587l325129,1004817r-2162,-1611l321854,1002369r-4324,-3299l316409,998194r-5405,-4262l309883,993033r-1089,-884l305550,989490r-1104,-914l303349,987668r-1081,-914l299016,984001r-1105,-954l295749,981170r-1105,-969l293555,979247r-1089,-970l289215,975368r-1097,-1001l287029,973366r-1097,-1009l282680,969331r-1104,-1047l280487,967251r-3244,-3128l276138,963052r-1089,-1063l273952,960901r-3243,-3244l269612,956538r-1105,-1118l265264,952066r-1097,-1150l263078,949766r-1097,-1157l259818,946287r-1097,-1181l257632,943917r-1089,-1196l254373,940320r-1097,-1235l251114,936637r-1097,-1243l248928,934143r-1089,-1267l245669,930342r-1089,-1290l243491,927754r-1097,-1314l239150,922499r-1113,-1368l233721,915712r-1113,-1416l229364,910105r-1097,-1439l227186,907227r-1089,-1447l225008,904326r-1089,-1470l221757,899900r-1089,-1509l219571,896874r-3244,-4575l215238,890735r-1089,-1571l211987,886012r-1089,-1603l209809,882798r-1089,-1626l207638,879537r-1089,-1649l204387,874572r-1089,-1697l202209,871178r-2163,-3425l198958,866017r-1082,-1752l196795,862506r-1089,-1783l193544,857150r-1089,-1822l191373,853498r-1081,-1846l189203,849799r-1081,-1877l185960,844145r-1089,-1931l182708,838351r-1089,-1971l179464,832424r-1089,-2018l176213,826356r-1081,-2065l174051,822219r-1082,-2088l171888,818028r-1089,-2127l169718,813758r-2155,-4316l166474,807236r-2154,-4426l163238,800559r-1081,-2268l161068,796008r-2154,-4614l157833,789048r-1089,-2370l155670,784309r-1081,-2416l153515,779492r-1089,-2455l151345,774574r-1073,-2479l149191,769593r-1081,-2526l147028,764517r-1073,-2565l144874,759364r-1082,-2612l142719,754117r-1081,-2659l140565,748784r-2155,-5419l137321,740597r-1073,-2776l135166,735021r-1073,-2830l133012,729344r-1074,-2877l130857,723566r-1073,-2933l128703,717685r-1074,-2987l126548,711695r-1073,-3034l124394,705596r-1074,-3089l122239,699387r-1074,-3151l120092,693061r-1081,-3198l116864,683365r-1081,-3316l114710,676725r-1082,-3362l112555,669977r-1073,-3425l109335,659624r-1081,-3543l107180,652523r-1073,-3581l103960,641670r-1081,-3715l101805,634218r-1073,-3770l99659,626648r-2147,-7718l96431,615020r-1073,-3988l94284,607044r-1073,-4066l91064,594846r-1073,-4223l87844,582177r-1073,-4300l84624,569197r-1081,-4457l82469,560282,79257,546598r-1073,-4692l77102,537214,72825,517899r-1082,-5004l70670,507812,67458,492485r-1081,-5317l62099,465664r-1081,-5552l59944,454482,55666,431413r-1073,-5943l51381,407250r-1074,-6255l49234,394739r-1073,-6334l43883,362209r-1074,-6803l41736,348603r-1073,-6882l37450,320452r-1065,-7273l35311,305829,33172,290893r-1073,-7663l31026,275567r-1066,-7820l28887,259771,26748,243662r-1074,-8210l24609,227084r-1073,-8367l21397,201514r-1073,-8758l19250,183841,17111,165700r-1065,-9228l14972,147089r-1065,-9462l12833,128008r-1065,-9774l10694,108303,8556,88128,7482,77884,6417,67406,2139,24163,1065,12981,,1642,17550,xe" fillcolor="blue" stroked="f" strokeweight="0">
              <v:stroke miterlimit="83231f" joinstyle="miter"/>
              <v:path arrowok="t" textboxrect="0,0,786609,1148716"/>
            </v:shape>
            <v:shape id="Shape 21172" o:spid="_x0000_s4029" style="position:absolute;left:10303;top:11832;width:255;height:202;visibility:visible;mso-wrap-style:square;v-text-anchor:top" coordsize="25542,2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" path="m2115,l3212,133,8540,767,9558,891r4309,501l14886,1509r5327,618l21311,2244r4231,485l23583,20206r-4231,-477l18255,19604r-5406,-618l11830,18861,7521,18361,6424,18236,1097,17602,,17469,2115,xe" fillcolor="blue" stroked="f" strokeweight="0">
              <v:stroke miterlimit="83231f" joinstyle="miter"/>
              <v:path arrowok="t" textboxrect="0,0,25542,20206"/>
            </v:shape>
            <v:rect id="Rectangle 21173" o:spid="_x0000_s4030" style="position:absolute;left:3594;top:4663;width:828;height:1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" filled="f" stroked="f">
              <v:textbox inset="0,0,0,0">
                <w:txbxContent>
                  <w:p w:rsidR="000C15FA" w:rsidRDefault="00700A2F">
                    <w:pPr>
                      <w:spacing w:after="160" w:line="259" w:lineRule="auto"/>
                      <w:ind w:left="0" w:firstLine="0"/>
                      <w:jc w:val="left"/>
                    </w:pPr>
                    <w:r>
                      <w:rPr>
                        <w:b/>
                        <w:i/>
                        <w:sz w:val="15"/>
                      </w:rPr>
                      <w:t>F</w:t>
                    </w:r>
                  </w:p>
                </w:txbxContent>
              </v:textbox>
            </v:rect>
            <v:rect id="Rectangle 21174" o:spid="_x0000_s4031" style="position:absolute;left:4189;top:5095;width:507;height:1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" filled="f" stroked="f">
              <v:textbox inset="0,0,0,0">
                <w:txbxContent>
                  <w:p w:rsidR="000C15FA" w:rsidRDefault="00700A2F">
                    <w:pPr>
                      <w:spacing w:after="160" w:line="259" w:lineRule="auto"/>
                      <w:ind w:left="0" w:firstLine="0"/>
                      <w:jc w:val="left"/>
                    </w:pPr>
                    <w:r>
                      <w:rPr>
                        <w:b/>
                        <w:sz w:val="12"/>
                      </w:rPr>
                      <w:t>1</w:t>
                    </w:r>
                  </w:p>
                </w:txbxContent>
              </v:textbox>
            </v:rect>
            <v:shape id="Shape 307921" o:spid="_x0000_s4032" style="position:absolute;left:303;top:12433;width:11576;height:176;visibility:visible;mso-wrap-style:square;v-text-anchor:top" coordsize="1157596,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" path="m,l1157596,r,17594l,17594,,e" fillcolor="red" stroked="f" strokeweight="0">
              <v:stroke miterlimit="83231f" joinstyle="miter"/>
              <v:path arrowok="t" textboxrect="0,0,1157596,17594"/>
            </v:shape>
            <v:shape id="Shape 307922" o:spid="_x0000_s4033" style="position:absolute;left:215;top:88;width:176;height:12433;visibility:visible;mso-wrap-style:square;v-text-anchor:top" coordsize="17628,124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" path="m,l17628,r,1243334l,1243334,,e" fillcolor="red" stroked="f" strokeweight="0">
              <v:stroke miterlimit="83231f" joinstyle="miter"/>
              <v:path arrowok="t" textboxrect="0,0,17628,1243334"/>
            </v:shape>
            <v:shape id="Shape 21177" o:spid="_x0000_s4034" style="position:absolute;left:303;top:8486;width:8697;height:0;visibility:visible;mso-wrap-style:square;v-text-anchor:top" coordsize="869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" path="m,l869665,e" filled="f" strokeweight=".16292mm">
              <v:stroke miterlimit="83231f" joinstyle="miter"/>
              <v:path arrowok="t" textboxrect="0,0,869665,0"/>
            </v:shape>
            <v:shape id="Shape 21178" o:spid="_x0000_s4035" style="position:absolute;left:186;top:6492;width:8696;height:0;visibility:visible;mso-wrap-style:square;v-text-anchor:top" coordsize="869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" path="m,l869666,e" filled="f" strokeweight=".16292mm">
              <v:stroke miterlimit="83231f" joinstyle="miter"/>
              <v:path arrowok="t" textboxrect="0,0,869666,0"/>
            </v:shape>
            <v:shape id="Shape 21179" o:spid="_x0000_s4036" style="position:absolute;left:303;top:4440;width:8697;height:0;visibility:visible;mso-wrap-style:square;v-text-anchor:top" coordsize="869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" path="m,l869665,e" filled="f" strokeweight=".16292mm">
              <v:stroke miterlimit="83231f" joinstyle="miter"/>
              <v:path arrowok="t" textboxrect="0,0,869665,0"/>
            </v:shape>
            <v:shape id="Shape 21180" o:spid="_x0000_s4037" style="position:absolute;left:245;top:10539;width:8696;height:0;visibility:visible;mso-wrap-style:square;v-text-anchor:top" coordsize="869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" path="m,l869666,e" filled="f" strokeweight=".16292mm">
              <v:stroke miterlimit="83231f" joinstyle="miter"/>
              <v:path arrowok="t" textboxrect="0,0,869666,0"/>
            </v:shape>
            <v:shape id="Shape 21181" o:spid="_x0000_s4038" style="position:absolute;left:245;top:2446;width:8696;height:0;visibility:visible;mso-wrap-style:square;v-text-anchor:top" coordsize="869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" path="m,l869666,e" filled="f" strokeweight=".16292mm">
              <v:stroke miterlimit="83231f" joinstyle="miter"/>
              <v:path arrowok="t" textboxrect="0,0,869666,0"/>
            </v:shape>
            <v:shape id="Shape 21182" o:spid="_x0000_s4039" style="position:absolute;left:4170;top:1495;width:0;height:11026;visibility:visible;mso-wrap-style:square;v-text-anchor:top" coordsize="0,110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" path="m,1102579l,e" filled="f" strokeweight=".16292mm">
              <v:stroke miterlimit="83231f" joinstyle="miter"/>
              <v:path arrowok="t" textboxrect="0,0,0,1102579"/>
            </v:shape>
            <v:shape id="Shape 21183" o:spid="_x0000_s4040" style="position:absolute;left:6109;top:1495;width:0;height:11026;visibility:visible;mso-wrap-style:square;v-text-anchor:top" coordsize="0,110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" path="m,1102579l,e" filled="f" strokeweight=".16292mm">
              <v:stroke miterlimit="83231f" joinstyle="miter"/>
              <v:path arrowok="t" textboxrect="0,0,0,1102579"/>
            </v:shape>
            <v:shape id="Shape 21184" o:spid="_x0000_s4041" style="position:absolute;left:7989;top:1554;width:0;height:11026;visibility:visible;mso-wrap-style:square;v-text-anchor:top" coordsize="0,110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" path="m,1102579l,e" filled="f" strokeweight=".16292mm">
              <v:stroke miterlimit="83231f" joinstyle="miter"/>
              <v:path arrowok="t" textboxrect="0,0,0,1102579"/>
            </v:shape>
            <v:shape id="Shape 21185" o:spid="_x0000_s4042" style="position:absolute;left:2230;top:1495;width:0;height:11026;visibility:visible;mso-wrap-style:square;v-text-anchor:top" coordsize="0,110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" path="m,1102579l,e" filled="f" strokeweight=".16292mm">
              <v:stroke miterlimit="83231f" joinstyle="miter"/>
              <v:path arrowok="t" textboxrect="0,0,0,1102579"/>
            </v:shape>
            <v:shape id="Shape 21186" o:spid="_x0000_s4043" style="position:absolute;left:215;top:8399;width:176;height:175;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" path="m8814,v4865,,8814,3941,8814,8797c17628,13661,13679,17594,8814,17594,3949,17594,,13661,,8797,,3941,3949,,8814,xe" fillcolor="red" stroked="f" strokeweight="0">
              <v:stroke miterlimit="83231f" joinstyle="miter"/>
              <v:path arrowok="t" textboxrect="0,0,17628,17594"/>
            </v:shape>
            <v:shape id="Shape 21187" o:spid="_x0000_s4044" style="position:absolute;left:215;top:12433;width:176;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" path="m8814,v4865,,8814,3933,8814,8797c17628,13653,13679,17594,8814,17594,3949,17594,,13653,,8797,,3933,3949,,8814,xe" fillcolor="red" stroked="f" strokeweight="0">
              <v:stroke miterlimit="83231f" joinstyle="miter"/>
              <v:path arrowok="t" textboxrect="0,0,17628,17594"/>
            </v:shape>
            <v:rect id="Rectangle 21188" o:spid="_x0000_s4045" style="position:absolute;left:544;top:12642;width:896;height:1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" filled="f" stroked="f">
              <v:textbox inset="0,0,0,0">
                <w:txbxContent>
                  <w:p w:rsidR="000C15FA" w:rsidRDefault="00700A2F">
                    <w:pPr>
                      <w:spacing w:after="160" w:line="259" w:lineRule="auto"/>
                      <w:ind w:left="0" w:firstLine="0"/>
                      <w:jc w:val="left"/>
                    </w:pPr>
                    <w:r>
                      <w:rPr>
                        <w:b/>
                        <w:i/>
                        <w:sz w:val="15"/>
                      </w:rPr>
                      <w:t>O</w:t>
                    </w:r>
                  </w:p>
                </w:txbxContent>
              </v:textbox>
            </v:rect>
            <v:shape id="Shape 21189" o:spid="_x0000_s4046" style="position:absolute;left:8912;top:8399;width:177;height:175;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" path="m8775,v4858,,8853,3941,8853,8797c17628,13661,13633,17594,8775,17594,3918,17594,,13661,,8797,,3941,3918,,8775,xe" fillcolor="yellow" stroked="f" strokeweight="0">
              <v:stroke miterlimit="83231f" joinstyle="miter"/>
              <v:path arrowok="t" textboxrect="0,0,17628,17594"/>
            </v:shape>
            <v:shape id="Shape 21190" o:spid="_x0000_s4047" style="position:absolute;left:98;top:6405;width:176;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" path="m8814,v4866,,8814,3910,8814,8758c17628,13607,13680,17594,8814,17594,3949,17594,,13607,,8758,,3910,3949,,8814,xe" fillcolor="red" stroked="f" strokeweight="0">
              <v:stroke miterlimit="83231f" joinstyle="miter"/>
              <v:path arrowok="t" textboxrect="0,0,17628,17594"/>
            </v:shape>
            <v:shape id="Shape 21191" o:spid="_x0000_s4048" style="position:absolute;left:8795;top:6405;width:176;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" path="m8775,v4858,,8853,3910,8853,8758c17628,13607,13633,17594,8775,17594,3918,17594,,13607,,8758,,3910,3918,,8775,xe" fillcolor="yellow" stroked="f" strokeweight="0">
              <v:stroke miterlimit="83231f" joinstyle="miter"/>
              <v:path arrowok="t" textboxrect="0,0,17628,17594"/>
            </v:shape>
            <v:shape id="Shape 21192" o:spid="_x0000_s4049" style="position:absolute;left:215;top:4352;width:176;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" path="m8814,v4865,,8814,3910,8814,8758c17628,13606,13679,17594,8814,17594,3949,17594,,13606,,8758,,3910,3949,,8814,xe" fillcolor="red" stroked="f" strokeweight="0">
              <v:stroke miterlimit="83231f" joinstyle="miter"/>
              <v:path arrowok="t" textboxrect="0,0,17628,17594"/>
            </v:shape>
            <v:shape id="Shape 21193" o:spid="_x0000_s4050" style="position:absolute;left:8912;top:4352;width:177;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" path="m8775,v4858,,8853,3910,8853,8758c17628,13606,13633,17594,8775,17594,3918,17594,,13606,,8758,,3910,3918,,8775,xe" fillcolor="yellow" stroked="f" strokeweight="0">
              <v:stroke miterlimit="83231f" joinstyle="miter"/>
              <v:path arrowok="t" textboxrect="0,0,17628,17594"/>
            </v:shape>
            <v:shape id="Shape 21194" o:spid="_x0000_s4051" style="position:absolute;left:156;top:10451;width:177;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" path="m8814,v4866,,8814,3941,8814,8797c17628,13661,13680,17594,8814,17594,3949,17594,,13661,,8797,,3941,3949,,8814,xe" fillcolor="red" stroked="f" strokeweight="0">
              <v:stroke miterlimit="83231f" joinstyle="miter"/>
              <v:path arrowok="t" textboxrect="0,0,17628,17594"/>
            </v:shape>
            <v:shape id="Shape 21195" o:spid="_x0000_s4052" style="position:absolute;left:8853;top:10451;width:177;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" path="m8775,v4857,,8853,3941,8853,8797c17628,13661,13632,17594,8775,17594,3917,17594,,13661,,8797,,3941,3917,,8775,xe" fillcolor="yellow" stroked="f" strokeweight="0">
              <v:stroke miterlimit="83231f" joinstyle="miter"/>
              <v:path arrowok="t" textboxrect="0,0,17628,17594"/>
            </v:shape>
            <v:shape id="Shape 21196" o:spid="_x0000_s4053" style="position:absolute;left:156;top:2358;width:177;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" path="m8814,v4866,,8814,3910,8814,8758c17628,13606,13680,17594,8814,17594,3949,17594,,13606,,8758,,3910,3949,,8814,xe" fillcolor="red" stroked="f" strokeweight="0">
              <v:stroke miterlimit="83231f" joinstyle="miter"/>
              <v:path arrowok="t" textboxrect="0,0,17628,17594"/>
            </v:shape>
            <v:shape id="Shape 21197" o:spid="_x0000_s4054" style="position:absolute;left:8853;top:2358;width:177;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" path="m8775,v4857,,8853,3910,8853,8758c17628,13606,13632,17594,8775,17594,3917,17594,,13606,,8758,,3910,3917,,8775,xe" fillcolor="yellow" stroked="f" strokeweight="0">
              <v:stroke miterlimit="83231f" joinstyle="miter"/>
              <v:path arrowok="t" textboxrect="0,0,17628,17594"/>
            </v:shape>
            <v:shape id="Shape 21198" o:spid="_x0000_s4055" style="position:absolute;left:4081;top:1407;width:177;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" path="m8814,v4874,,8814,3988,8814,8836c17628,13684,13688,17594,8814,17594,3949,17594,,13684,,8836,,3988,3949,,8814,xe" fillcolor="yellow" stroked="f" strokeweight="0">
              <v:stroke miterlimit="83231f" joinstyle="miter"/>
              <v:path arrowok="t" textboxrect="0,0,17628,17594"/>
            </v:shape>
            <v:shape id="Shape 21199" o:spid="_x0000_s4056" style="position:absolute;left:6020;top:12433;width:177;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" path="m8814,v4873,,8814,3933,8814,8797c17628,13653,13687,17594,8814,17594,3949,17594,,13653,,8797,,3933,3949,,8814,xe" fillcolor="red" stroked="f" strokeweight="0">
              <v:stroke miterlimit="83231f" joinstyle="miter"/>
              <v:path arrowok="t" textboxrect="0,0,17628,17594"/>
            </v:shape>
            <v:shape id="Shape 21200" o:spid="_x0000_s4057" style="position:absolute;left:6020;top:1407;width:177;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" path="m8814,v4873,,8814,3988,8814,8836c17628,13684,13687,17594,8814,17594,3949,17594,,13684,,8836,,3988,3949,,8814,xe" fillcolor="yellow" stroked="f" strokeweight="0">
              <v:stroke miterlimit="83231f" joinstyle="miter"/>
              <v:path arrowok="t" textboxrect="0,0,17628,17594"/>
            </v:shape>
            <v:shape id="Shape 21201" o:spid="_x0000_s4058" style="position:absolute;left:7901;top:12492;width:176;height:176;visibility:visible;mso-wrap-style:square;v-text-anchor:top" coordsize="17628,1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" path="m8853,v4858,,8775,3933,8775,8797c17628,13653,13711,17595,8853,17595,3996,17595,,13653,,8797,,3933,3996,,8853,xe" fillcolor="red" stroked="f" strokeweight="0">
              <v:stroke miterlimit="83231f" joinstyle="miter"/>
              <v:path arrowok="t" textboxrect="0,0,17628,17595"/>
            </v:shape>
            <v:shape id="Shape 21202" o:spid="_x0000_s4059" style="position:absolute;left:7901;top:1466;width:176;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" path="m8853,v4858,,8775,3988,8775,8836c17628,13685,13711,17594,8853,17594,3996,17594,,13685,,8836,,3988,3996,,8853,xe" fillcolor="yellow" stroked="f" strokeweight="0">
              <v:stroke miterlimit="83231f" joinstyle="miter"/>
              <v:path arrowok="t" textboxrect="0,0,17628,17594"/>
            </v:shape>
            <v:shape id="Shape 21203" o:spid="_x0000_s4060" style="position:absolute;left:2142;top:12433;width:177;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" path="m8814,v4874,,8814,3933,8814,8797c17628,13653,13688,17594,8814,17594,3949,17594,,13653,,8797,,3933,3949,,8814,xe" fillcolor="red" stroked="f" strokeweight="0">
              <v:stroke miterlimit="83231f" joinstyle="miter"/>
              <v:path arrowok="t" textboxrect="0,0,17628,17594"/>
            </v:shape>
            <v:shape id="Shape 21204" o:spid="_x0000_s4061" style="position:absolute;left:2142;top:1407;width:177;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" path="m8814,v4874,,8814,3988,8814,8836c17628,13684,13688,17594,8814,17594,3949,17594,,13684,,8836,,3988,3949,,8814,xe" fillcolor="yellow" stroked="f" strokeweight="0">
              <v:stroke miterlimit="83231f" joinstyle="miter"/>
              <v:path arrowok="t" textboxrect="0,0,17628,17594"/>
            </v:shape>
            <v:shape id="Shape 21205" o:spid="_x0000_s4062" style="position:absolute;left:4081;top:12433;width:177;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" path="m8814,v4874,,8814,3933,8814,8797c17628,13653,13688,17594,8814,17594,3949,17594,,13653,,8797,,3933,3949,,8814,xe" fillcolor="red" stroked="f" strokeweight="0">
              <v:stroke miterlimit="83231f" joinstyle="miter"/>
              <v:path arrowok="t" textboxrect="0,0,17628,17594"/>
            </v:shape>
            <v:shape id="Shape 21206" o:spid="_x0000_s4063" style="position:absolute;left:11792;top:12433;width:176;height:176;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" path="m8775,v4858,,8853,3933,8853,8797c17628,13653,13633,17594,8775,17594,3918,17594,,13653,,8797,,3933,3918,,8775,xe" fillcolor="red" stroked="f" strokeweight="0">
              <v:stroke miterlimit="83231f" joinstyle="miter"/>
              <v:path arrowok="t" textboxrect="0,0,17628,17594"/>
            </v:shape>
            <v:rect id="Rectangle 21207" o:spid="_x0000_s4064" style="position:absolute;left:11674;top:12896;width:483;height:1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" filled="f" stroked="f">
              <v:textbox inset="0,0,0,0">
                <w:txbxContent>
                  <w:p w:rsidR="000C15FA" w:rsidRDefault="00700A2F">
                    <w:pPr>
                      <w:spacing w:after="160" w:line="259" w:lineRule="auto"/>
                      <w:ind w:left="0" w:firstLine="0"/>
                      <w:jc w:val="left"/>
                    </w:pPr>
                    <w:r>
                      <w:rPr>
                        <w:b/>
                        <w:i/>
                        <w:sz w:val="15"/>
                      </w:rPr>
                      <w:t>r</w:t>
                    </w:r>
                  </w:p>
                </w:txbxContent>
              </v:textbox>
            </v:rect>
            <v:shape id="Shape 21208" o:spid="_x0000_s4065" style="position:absolute;left:215;width:176;height:175;visibility:visible;mso-wrap-style:square;v-text-anchor:top" coordsize="17628,1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" path="m8814,v4865,,8814,3988,8814,8836c17628,13684,13679,17594,8814,17594,3949,17594,,13684,,8836,,3988,3949,,8814,xe" fillcolor="red" stroked="f" strokeweight="0">
              <v:stroke miterlimit="83231f" joinstyle="miter"/>
              <v:path arrowok="t" textboxrect="0,0,17628,17594"/>
            </v:shape>
            <w10:wrap type="square"/>
          </v:group>
        </w:pict>
      </w:r>
      <w:r w:rsidR="00700A2F">
        <w:rPr>
          <w:b/>
          <w:i/>
          <w:sz w:val="15"/>
        </w:rPr>
        <w:t xml:space="preserve">F </w:t>
      </w:r>
      <w:r w:rsidR="00700A2F">
        <w:t xml:space="preserve">vào khoảng cách giữa chúng khi chúng lần lượt đặt cả hai vào hai chất điện môi khác nhau. Xác định tỉ số hằng số điện môi </w:t>
      </w:r>
      <w:r w:rsidRPr="008A127A">
        <w:rPr>
          <w:noProof/>
        </w:rPr>
        <w:pict>
          <v:shape id="Picture 299760" o:spid="_x0000_i1064" type="#_x0000_t75" style="width:9.6pt;height:12pt;visibility:visible">
            <v:imagedata r:id="rId66" o:title=""/>
          </v:shape>
        </w:pict>
      </w:r>
      <w:r w:rsidR="00700A2F">
        <w:rPr>
          <w:rFonts w:ascii="Cambria Math" w:eastAsia="Cambria Math" w:hAnsi="Cambria Math" w:cs="Cambria Math"/>
          <w:vertAlign w:val="superscript"/>
        </w:rPr>
        <w:t>𝜀</w:t>
      </w:r>
      <w:r w:rsidR="00700A2F">
        <w:rPr>
          <w:rFonts w:ascii="Cambria Math" w:eastAsia="Cambria Math" w:hAnsi="Cambria Math" w:cs="Cambria Math"/>
          <w:sz w:val="21"/>
          <w:vertAlign w:val="superscript"/>
        </w:rPr>
        <w:t>1</w:t>
      </w:r>
      <w:r w:rsidR="00700A2F">
        <w:t xml:space="preserve"> của hai môi trường? </w:t>
      </w:r>
    </w:p>
    <w:p w:rsidR="000C15FA" w:rsidRDefault="00700A2F">
      <w:pPr>
        <w:spacing w:after="23" w:line="338" w:lineRule="auto"/>
        <w:ind w:left="-5" w:right="360"/>
        <w:jc w:val="left"/>
      </w:pPr>
      <w:r>
        <w:rPr>
          <w:b/>
          <w:color w:val="0000FF"/>
        </w:rPr>
        <w:t xml:space="preserve"> </w:t>
      </w:r>
      <w:r>
        <w:rPr>
          <w:b/>
          <w:color w:val="0000FF"/>
        </w:rPr>
        <w:tab/>
        <w:t xml:space="preserve">A. </w:t>
      </w:r>
      <w:r w:rsidR="009E4146" w:rsidRPr="008A127A">
        <w:rPr>
          <w:noProof/>
        </w:rPr>
        <w:pict>
          <v:shape id="Picture 299761" o:spid="_x0000_i1065" type="#_x0000_t75" style="width:30pt;height:20.4pt;visibility:visible">
            <v:imagedata r:id="rId67" o:title=""/>
          </v:shape>
        </w:pict>
      </w:r>
      <w:r>
        <w:t xml:space="preserve"> </w:t>
      </w:r>
      <w:r>
        <w:tab/>
      </w:r>
      <w:r>
        <w:rPr>
          <w:b/>
          <w:color w:val="0000FF"/>
        </w:rPr>
        <w:t xml:space="preserve">B. </w:t>
      </w:r>
      <w:r w:rsidR="009E4146" w:rsidRPr="008A127A">
        <w:rPr>
          <w:noProof/>
        </w:rPr>
        <w:pict>
          <v:shape id="Picture 299762" o:spid="_x0000_i1066" type="#_x0000_t75" style="width:30pt;height:20.4pt;visibility:visible">
            <v:imagedata r:id="rId68" o:title=""/>
          </v:shape>
        </w:pict>
      </w:r>
      <w:r>
        <w:t xml:space="preserve"> </w:t>
      </w:r>
      <w:r>
        <w:rPr>
          <w:b/>
          <w:color w:val="0000FF"/>
        </w:rPr>
        <w:t xml:space="preserve"> </w:t>
      </w:r>
      <w:r>
        <w:rPr>
          <w:b/>
          <w:color w:val="0000FF"/>
        </w:rPr>
        <w:tab/>
        <w:t xml:space="preserve">C. </w:t>
      </w:r>
      <w:r w:rsidR="009E4146" w:rsidRPr="008A127A">
        <w:rPr>
          <w:noProof/>
        </w:rPr>
        <w:pict>
          <v:shape id="Picture 299763" o:spid="_x0000_i1067" type="#_x0000_t75" style="width:27.6pt;height:19.2pt;visibility:visible">
            <v:imagedata r:id="rId69" o:title=""/>
          </v:shape>
        </w:pict>
      </w:r>
      <w:r>
        <w:rPr>
          <w:b/>
          <w:color w:val="0000FF"/>
        </w:rPr>
        <w:t xml:space="preserve"> </w:t>
      </w:r>
      <w:r>
        <w:rPr>
          <w:b/>
          <w:color w:val="0000FF"/>
        </w:rPr>
        <w:tab/>
        <w:t xml:space="preserve">D. </w:t>
      </w:r>
      <w:r w:rsidR="009E4146" w:rsidRPr="008A127A">
        <w:rPr>
          <w:noProof/>
        </w:rPr>
        <w:pict>
          <v:shape id="Picture 299764" o:spid="_x0000_i1068" type="#_x0000_t75" style="width:27.6pt;height:19.2pt;visibility:visible">
            <v:imagedata r:id="rId70" o:title=""/>
          </v:shape>
        </w:pict>
      </w:r>
      <w:r>
        <w:t xml:space="preserve"> </w:t>
      </w:r>
    </w:p>
    <w:p w:rsidR="000C15FA" w:rsidRDefault="00700A2F">
      <w:pPr>
        <w:spacing w:after="0" w:line="377" w:lineRule="auto"/>
        <w:ind w:left="-5" w:right="360"/>
      </w:pPr>
      <w:r>
        <w:rPr>
          <w:b/>
          <w:i/>
          <w:color w:val="FF0000"/>
          <w:u w:val="double" w:color="FF0000"/>
        </w:rPr>
        <w:t>Câu 5:</w:t>
      </w:r>
      <w:r>
        <w:rPr>
          <w:rFonts w:ascii="Arial" w:eastAsia="Arial" w:hAnsi="Arial" w:cs="Arial"/>
          <w:b/>
          <w:i/>
          <w:color w:val="FF0000"/>
        </w:rPr>
        <w:t xml:space="preserve"> </w:t>
      </w:r>
      <w:r>
        <w:t xml:space="preserve">Khi đưa một quả cầu kim loại không nhiễm điện lại gần một quả cầu khác nhiễm điện thì </w:t>
      </w:r>
    </w:p>
    <w:p w:rsidR="000C15FA" w:rsidRDefault="00700A2F">
      <w:pPr>
        <w:tabs>
          <w:tab w:val="center" w:pos="1471"/>
          <w:tab w:val="center" w:pos="6551"/>
        </w:tabs>
        <w:ind w:left="-15" w:firstLine="0"/>
        <w:jc w:val="left"/>
      </w:pPr>
      <w:r>
        <w:rPr>
          <w:b/>
          <w:color w:val="0000FF"/>
        </w:rPr>
        <w:t xml:space="preserve"> </w:t>
      </w:r>
      <w:r>
        <w:rPr>
          <w:b/>
          <w:color w:val="0000FF"/>
        </w:rPr>
        <w:tab/>
        <w:t xml:space="preserve">A. </w:t>
      </w:r>
      <w:r>
        <w:t xml:space="preserve">hai quả cầu đẩy nhau. </w:t>
      </w:r>
      <w:r>
        <w:rPr>
          <w:b/>
          <w:color w:val="0000FF"/>
        </w:rPr>
        <w:t xml:space="preserve"> </w:t>
      </w:r>
      <w:r>
        <w:rPr>
          <w:b/>
          <w:color w:val="0000FF"/>
        </w:rPr>
        <w:tab/>
        <w:t xml:space="preserve">B. </w:t>
      </w:r>
      <w:r>
        <w:t>hai quả cầu hút nhau.</w:t>
      </w:r>
      <w:r>
        <w:rPr>
          <w:color w:val="FF0000"/>
        </w:rPr>
        <w:t xml:space="preserve"> </w:t>
      </w:r>
    </w:p>
    <w:p w:rsidR="002313B6" w:rsidRDefault="009E4146">
      <w:pPr>
        <w:spacing w:after="0" w:line="389" w:lineRule="auto"/>
        <w:ind w:left="-5" w:right="279"/>
      </w:pPr>
      <w:r>
        <w:rPr>
          <w:noProof/>
        </w:rPr>
        <w:pict>
          <v:group id="Group 267941" o:spid="_x0000_s4007" style="position:absolute;left:0;text-align:left;margin-left:495.6pt;margin-top:20.7pt;width:12pt;height:78.8pt;z-index:251642368" coordsize="1521,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">
            <v:shape id="Shape 21210" o:spid="_x0000_s4008" style="position:absolute;top:8459;width:760;height:1547;visibility:visible;mso-wrap-style:square;v-text-anchor:top" coordsize="76084,15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" path="m76053,r31,2l76084,18129r-31,-2l70092,18441r-5843,905l58788,20785r-5342,1984l48288,25309r-4753,2907l39059,31615r-4191,3833l31133,39660r-3360,4574l24892,49094r-2489,5214l20460,59717r-1446,5671l18141,71236r-310,6076l18141,83389r876,5871l20458,94967r1942,5404l24880,105518r2893,4936l31095,114976r3775,4210l39115,123067r4436,3416l48314,129396r5104,2514l58766,133896r5535,1459l70063,136245r5990,315l76084,136558r,18128l76053,154687r-7789,-410l60730,153115r-7274,-1916l46451,148598r-6640,-3275l33534,141481r-5843,-4507l22279,132017r-4920,-5481l12960,120550,9212,114154,5996,107484,3428,100339,1546,92881,402,85229,,77312,402,69403,1546,61735,3432,54341,5990,47229,9212,40470r3762,-6348l17342,28177r4917,-5544l27715,17637r5851,-4450l39811,9365,46451,6091,53456,3492,60730,1577,68264,410,76053,xe" fillcolor="black" stroked="f" strokeweight="0">
              <v:stroke miterlimit="83231f" joinstyle="miter"/>
              <v:path arrowok="t" textboxrect="0,0,76084,154687"/>
            </v:shape>
            <v:shape id="Shape 21211" o:spid="_x0000_s4009" style="position:absolute;left:760;top:8459;width:761;height:1547;visibility:visible;mso-wrap-style:square;v-text-anchor:top" coordsize="76085,15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" path="m,l7757,409r7527,1166l22613,3490r7028,2607l36210,9364r6293,3813l48391,17651r5390,4996l58656,28151r4432,5938l66872,40469r3221,6758l72650,54340r1883,7394l75681,69402r404,7908l75681,85228r-1148,7651l72650,100338r-2564,7144l66872,114152r-3767,6429l58641,126558r-4884,5437l48415,136956r-5889,4537l36210,145321r-6569,3269l22613,151200r-7329,1915l7757,154276,,154684,,136557r5957,-314l11727,135353r5584,-1458l22673,131903r5044,-2511l32565,126455r4440,-3421l41149,119185r3785,-4219l48316,110438r2876,-4907l53694,100338r1927,-5365l57058,89286r887,-5917l58252,77311r-307,-6059l57057,65331,55631,59737,53688,54334,51167,49052,48331,44268,44896,39669,41114,35403,37023,31612,32563,28231,27735,25306,22648,22774,17318,20794,11750,19341,5929,18439,,18127,,xe" fillcolor="black" stroked="f" strokeweight="0">
              <v:stroke miterlimit="83231f" joinstyle="miter"/>
              <v:path arrowok="t" textboxrect="0,0,76085,154684"/>
            </v:shape>
            <v:rect id="Rectangle 21212" o:spid="_x0000_s4010" style="position:absolute;left:465;top:8587;width:843;height:1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" filled="f" stroked="f">
              <v:textbox inset="0,0,0,0">
                <w:txbxContent>
                  <w:p w:rsidR="000C15FA" w:rsidRDefault="00700A2F">
                    <w:pPr>
                      <w:spacing w:after="160" w:line="259" w:lineRule="auto"/>
                      <w:ind w:left="0" w:firstLine="0"/>
                      <w:jc w:val="left"/>
                    </w:pPr>
                    <w:r>
                      <w:rPr>
                        <w:b/>
                        <w:i/>
                        <w:sz w:val="15"/>
                      </w:rPr>
                      <w:t>B</w:t>
                    </w:r>
                  </w:p>
                </w:txbxContent>
              </v:textbox>
            </v:rect>
            <v:shape id="Shape 21213" o:spid="_x0000_s4011" style="position:absolute;top:4295;width:760;height:1547;visibility:visible;mso-wrap-style:square;v-text-anchor:top" coordsize="76084,15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" path="m76053,r31,2l76084,18129r-31,-2l70092,18441r-5843,905l58788,20785r-5342,1984l48288,25309r-4753,2907l39012,31651r-4141,3794l31131,39662r-3358,4572l24892,49094r-2488,5213l20460,59717r-1446,5671l18141,71236r-310,6076l18141,83389r876,5871l20458,94967r1942,5404l24881,105520r2892,4936l31095,114976r3773,4208l39116,123069r4405,3395l48356,129421r5023,2474l58788,133904r5527,1457l70083,136248r5970,313l76084,136560r,18127l76053,154689r-7789,-411l60730,153112r-7274,-1915l46451,148598r-6640,-3275l33534,141477r-5843,-4505l22279,132016r-4920,-5480l12960,120550,9212,114154,5996,107484,3428,100339,1546,92881,402,85229,,77312,402,69403,1546,61735,3432,54341,5990,47229,9212,40470r3762,-6348l17342,28177r4917,-5544l27715,17637r5851,-4450l39811,9365,46451,6091,53456,3492,60730,1577,68264,410,76053,xe" fillcolor="black" stroked="f" strokeweight="0">
              <v:stroke miterlimit="83231f" joinstyle="miter"/>
              <v:path arrowok="t" textboxrect="0,0,76084,154689"/>
            </v:shape>
            <v:shape id="Shape 21214" o:spid="_x0000_s4012" style="position:absolute;left:760;top:4295;width:761;height:1547;visibility:visible;mso-wrap-style:square;v-text-anchor:top" coordsize="76085,15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" path="m,l7757,409r7527,1166l22613,3490r7028,2607l36210,9364r6293,3813l48391,17651r5390,4996l58656,28151r4432,5938l66872,40469r3221,6758l72650,54340r1883,7394l75681,69402r404,7908l75681,85228r-1148,7651l72650,100338r-2564,7144l66872,114152r-3767,6429l58641,126559r-4884,5439l48415,136954r-5889,4538l36210,145322r-6569,3266l22613,151203r-7329,1915l7757,154277,,154686,,136558r5938,-312l11679,135363r5639,-1472l22648,131912r5087,-2533l32603,126430r4400,-3395l41152,119184r3782,-4218l48316,110438r2875,-4905l53694,100338r1927,-5365l57058,89286r887,-5917l58252,77310r-307,-6058l57057,65331,55631,59737,53688,54332,51167,49052,48331,44268,44898,39671,41114,35403,37023,31612,32563,28231,27735,25307,22645,22773,17318,20794,11747,19340,5929,18439,,18127,,xe" fillcolor="black" stroked="f" strokeweight="0">
              <v:stroke miterlimit="83231f" joinstyle="miter"/>
              <v:path arrowok="t" textboxrect="0,0,76085,154686"/>
            </v:shape>
            <v:rect id="Rectangle 21215" o:spid="_x0000_s4013" style="position:absolute;left:465;top:4422;width:843;height:1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" filled="f" stroked="f">
              <v:textbox inset="0,0,0,0">
                <w:txbxContent>
                  <w:p w:rsidR="000C15FA" w:rsidRDefault="00700A2F">
                    <w:pPr>
                      <w:spacing w:after="160" w:line="259" w:lineRule="auto"/>
                      <w:ind w:left="0" w:firstLine="0"/>
                      <w:jc w:val="left"/>
                    </w:pPr>
                    <w:r>
                      <w:rPr>
                        <w:b/>
                        <w:i/>
                        <w:sz w:val="15"/>
                      </w:rPr>
                      <w:t>A</w:t>
                    </w:r>
                  </w:p>
                </w:txbxContent>
              </v:textbox>
            </v:rect>
            <v:shape id="Shape 307925" o:spid="_x0000_s4014" style="position:absolute;left:671;top:241;width:178;height:4224;visibility:visible;mso-wrap-style:square;v-text-anchor:top" coordsize="17808,42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" path="m,l17808,r,422405l,422405,,e" fillcolor="navy" stroked="f" strokeweight="0">
              <v:stroke miterlimit="83231f" joinstyle="miter"/>
              <v:path arrowok="t" textboxrect="0,0,17808,422405"/>
            </v:shape>
            <v:shape id="Shape 21217" o:spid="_x0000_s4015" style="position:absolute;left:671;top:5751;width:178;height:2817;visibility:visible;mso-wrap-style:square;v-text-anchor:top" coordsize="17832,28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" path="m,l17808,r24,281716l24,281716,,xe" fillcolor="navy" stroked="f" strokeweight="0">
              <v:stroke miterlimit="83231f" joinstyle="miter"/>
              <v:path arrowok="t" textboxrect="0,0,17832,281716"/>
            </v:shape>
            <v:shape id="Shape 21218" o:spid="_x0000_s4016" style="position:absolute;left:523;width:474;height:482;visibility:visible;mso-wrap-style:square;v-text-anchor:top" coordsize="47489,4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" path="m23744,c36859,,47489,10781,47489,24137v,13356,-10630,24138,-23745,24138c10630,48275,,37493,,24137,,10781,10630,,23744,xe" fillcolor="red" stroked="f" strokeweight="0">
              <v:stroke miterlimit="83231f" joinstyle="miter"/>
              <v:path arrowok="t" textboxrect="0,0,47489,48275"/>
            </v:shape>
            <v:shape id="Shape 21219" o:spid="_x0000_s4017" style="position:absolute;left:523;width:474;height:482;visibility:visible;mso-wrap-style:square;v-text-anchor:top" coordsize="47489,4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" path="m47489,24137v,13356,-10630,24138,-23745,24138c10630,48275,,37493,,24137,,10781,10630,,23744,,36859,,47489,10781,47489,24137xe" filled="f" strokeweight=".20611mm">
              <v:stroke miterlimit="83231f" joinstyle="miter"/>
              <v:path arrowok="t" textboxrect="0,0,47489,48275"/>
            </v:shape>
            <v:shape id="Shape 21221" o:spid="_x0000_s4018" style="position:absolute;left:671;top:4374;width:178;height:182;visibility:visible;mso-wrap-style:square;v-text-anchor:top" coordsize="17808,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" path="m8904,v4915,,8904,4055,8904,9052c17808,14056,13819,18103,8904,18103,3989,18103,,14056,,9052,,4055,3989,,8904,xe" fillcolor="black" stroked="f" strokeweight="0">
              <v:stroke miterlimit="83231f" joinstyle="miter"/>
              <v:path arrowok="t" textboxrect="0,0,17808,18103"/>
            </v:shape>
            <v:shape id="Shape 21222" o:spid="_x0000_s4019" style="position:absolute;left:671;top:8478;width:178;height:181;visibility:visible;mso-wrap-style:square;v-text-anchor:top" coordsize="17808,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" path="m8904,v4915,,8904,4055,8904,9051c17808,14056,13819,18103,8904,18103,3989,18103,,14056,,9051,,4055,3989,,8904,xe" fillcolor="black" stroked="f" strokeweight="0">
              <v:stroke miterlimit="83231f" joinstyle="miter"/>
              <v:path arrowok="t" textboxrect="0,0,17808,18103"/>
            </v:shape>
            <v:shape id="Shape 21223" o:spid="_x0000_s4020" style="position:absolute;left:671;top:5661;width:178;height:181;visibility:visible;mso-wrap-style:square;v-text-anchor:top" coordsize="17808,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" path="m8904,v4915,,8904,4047,8904,9051c17808,14048,13819,18103,8904,18103,3989,18103,,14048,,9051,,4047,3989,,8904,xe" fillcolor="black" stroked="f" strokeweight="0">
              <v:stroke miterlimit="83231f" joinstyle="miter"/>
              <v:path arrowok="t" textboxrect="0,0,17808,18103"/>
            </v:shape>
            <w10:wrap type="square"/>
          </v:group>
        </w:pict>
      </w:r>
      <w:r w:rsidR="00700A2F">
        <w:rPr>
          <w:b/>
          <w:color w:val="0000FF"/>
        </w:rPr>
        <w:t xml:space="preserve"> C. </w:t>
      </w:r>
      <w:r w:rsidR="00700A2F">
        <w:t>không hút mà cũng không đẩy nhau.</w:t>
      </w:r>
      <w:r w:rsidR="00700A2F">
        <w:rPr>
          <w:b/>
          <w:color w:val="0000FF"/>
        </w:rPr>
        <w:t xml:space="preserve"> D. </w:t>
      </w:r>
      <w:r w:rsidR="00700A2F">
        <w:t xml:space="preserve">hai quả cầu trao đổi điện tích cho nhau. </w:t>
      </w:r>
    </w:p>
    <w:p w:rsidR="000C15FA" w:rsidRDefault="00700A2F">
      <w:pPr>
        <w:spacing w:after="0" w:line="389" w:lineRule="auto"/>
        <w:ind w:left="-5" w:right="279"/>
      </w:pPr>
      <w:r>
        <w:rPr>
          <w:b/>
          <w:i/>
          <w:color w:val="FF0000"/>
          <w:u w:val="double" w:color="FF0000"/>
        </w:rPr>
        <w:t>Câu 6:</w:t>
      </w:r>
      <w:r>
        <w:rPr>
          <w:rFonts w:ascii="Arial" w:eastAsia="Arial" w:hAnsi="Arial" w:cs="Arial"/>
          <w:b/>
          <w:i/>
          <w:color w:val="FF0000"/>
        </w:rPr>
        <w:t xml:space="preserve"> </w:t>
      </w:r>
      <w:r>
        <w:t>Hai quả cầu A và B có khối lượng m</w:t>
      </w:r>
      <w:r>
        <w:rPr>
          <w:vertAlign w:val="subscript"/>
        </w:rPr>
        <w:t>1</w:t>
      </w:r>
      <w:r>
        <w:t xml:space="preserve"> và m</w:t>
      </w:r>
      <w:r>
        <w:rPr>
          <w:vertAlign w:val="subscript"/>
        </w:rPr>
        <w:t>2</w:t>
      </w:r>
      <w:r>
        <w:t xml:space="preserve"> được treo vào một điểm O bằng hai sợi dây cách </w:t>
      </w:r>
      <w:r>
        <w:rPr>
          <w:b/>
          <w:i/>
          <w:vertAlign w:val="superscript"/>
        </w:rPr>
        <w:t xml:space="preserve">O </w:t>
      </w:r>
      <w:r>
        <w:t xml:space="preserve">điện OA và AB như hình vẽ. Tích điện dương cho hai quả cầu. Lực căng dây trên đoạn AB sẽ thay đổi như thế nào so với lúc chúng chưa tích điện  </w:t>
      </w:r>
    </w:p>
    <w:p w:rsidR="000C15FA" w:rsidRDefault="00700A2F">
      <w:pPr>
        <w:tabs>
          <w:tab w:val="center" w:pos="2359"/>
          <w:tab w:val="center" w:pos="7523"/>
        </w:tabs>
        <w:ind w:left="-15" w:firstLine="0"/>
        <w:jc w:val="left"/>
      </w:pPr>
      <w:r>
        <w:rPr>
          <w:b/>
          <w:color w:val="0000FF"/>
        </w:rPr>
        <w:t xml:space="preserve"> </w:t>
      </w:r>
      <w:r>
        <w:rPr>
          <w:b/>
          <w:color w:val="0000FF"/>
        </w:rPr>
        <w:tab/>
        <w:t xml:space="preserve">A. </w:t>
      </w:r>
      <w:r>
        <w:t>T tăng nếu hai quả cầu tích điện trái dấu</w:t>
      </w:r>
      <w:r>
        <w:rPr>
          <w:b/>
          <w:color w:val="0000FF"/>
        </w:rPr>
        <w:t xml:space="preserve"> </w:t>
      </w:r>
      <w:r>
        <w:rPr>
          <w:b/>
          <w:color w:val="0000FF"/>
        </w:rPr>
        <w:tab/>
        <w:t xml:space="preserve">B. </w:t>
      </w:r>
      <w:r>
        <w:t xml:space="preserve">T giảm nếu hai quả cầu tích điện cùng dấu </w:t>
      </w:r>
    </w:p>
    <w:p w:rsidR="000C15FA" w:rsidRDefault="00700A2F">
      <w:pPr>
        <w:tabs>
          <w:tab w:val="center" w:pos="953"/>
          <w:tab w:val="center" w:pos="2835"/>
          <w:tab w:val="center" w:pos="6121"/>
        </w:tabs>
        <w:ind w:left="-15" w:firstLine="0"/>
        <w:jc w:val="left"/>
      </w:pPr>
      <w:r>
        <w:rPr>
          <w:b/>
          <w:color w:val="0000FF"/>
        </w:rPr>
        <w:t xml:space="preserve"> </w:t>
      </w:r>
      <w:r>
        <w:rPr>
          <w:b/>
          <w:color w:val="0000FF"/>
        </w:rPr>
        <w:tab/>
        <w:t xml:space="preserve">C. </w:t>
      </w:r>
      <w:r>
        <w:t xml:space="preserve">T thay đổi. </w:t>
      </w:r>
      <w:r>
        <w:tab/>
      </w:r>
      <w:r>
        <w:rPr>
          <w:b/>
          <w:color w:val="0000FF"/>
        </w:rPr>
        <w:t xml:space="preserve"> </w:t>
      </w:r>
      <w:r>
        <w:rPr>
          <w:b/>
          <w:color w:val="0000FF"/>
        </w:rPr>
        <w:tab/>
        <w:t xml:space="preserve">D. </w:t>
      </w:r>
      <w:r>
        <w:t>T không đổi</w:t>
      </w:r>
      <w:r>
        <w:rPr>
          <w:color w:val="FF0000"/>
        </w:rPr>
        <w:t xml:space="preserve"> </w:t>
      </w:r>
    </w:p>
    <w:p w:rsidR="000C15FA" w:rsidRDefault="00700A2F">
      <w:pPr>
        <w:ind w:left="-5"/>
      </w:pPr>
      <w:r>
        <w:rPr>
          <w:b/>
          <w:i/>
          <w:color w:val="FF0000"/>
          <w:u w:val="double" w:color="FF0000"/>
        </w:rPr>
        <w:t>Câu 7:</w:t>
      </w:r>
      <w:r>
        <w:rPr>
          <w:rFonts w:ascii="Arial" w:eastAsia="Arial" w:hAnsi="Arial" w:cs="Arial"/>
          <w:b/>
          <w:i/>
          <w:color w:val="FF0000"/>
        </w:rPr>
        <w:t xml:space="preserve"> </w:t>
      </w:r>
      <w:r>
        <w:t xml:space="preserve">Phát biểu nào sau đây là </w:t>
      </w:r>
      <w:r>
        <w:rPr>
          <w:b/>
        </w:rPr>
        <w:t>không</w:t>
      </w:r>
      <w:r>
        <w:t xml:space="preserve"> đúng. </w:t>
      </w:r>
    </w:p>
    <w:p w:rsidR="000C15FA" w:rsidRDefault="00700A2F">
      <w:pPr>
        <w:numPr>
          <w:ilvl w:val="0"/>
          <w:numId w:val="46"/>
        </w:numPr>
        <w:ind w:hanging="293"/>
      </w:pPr>
      <w:r>
        <w:t xml:space="preserve">Theo thuyết êlectron, một vật nhiễm điện dương là vật thiếu êlectron. </w:t>
      </w:r>
    </w:p>
    <w:p w:rsidR="000C15FA" w:rsidRDefault="00700A2F">
      <w:pPr>
        <w:numPr>
          <w:ilvl w:val="0"/>
          <w:numId w:val="46"/>
        </w:numPr>
        <w:ind w:hanging="293"/>
      </w:pPr>
      <w:r>
        <w:t xml:space="preserve">Theo thuyết êlectron, một vật nhiễm điện âm là vật thừa êlectron. </w:t>
      </w:r>
    </w:p>
    <w:p w:rsidR="000C15FA" w:rsidRDefault="00700A2F">
      <w:pPr>
        <w:numPr>
          <w:ilvl w:val="0"/>
          <w:numId w:val="46"/>
        </w:numPr>
        <w:ind w:hanging="293"/>
      </w:pPr>
      <w:r>
        <w:t>Theo thuyết êlectron, một vật nhiễm điện dương là vật đã nhận thêm các ion dương.</w:t>
      </w:r>
      <w:r>
        <w:rPr>
          <w:color w:val="FF0000"/>
        </w:rPr>
        <w:t xml:space="preserve"> </w:t>
      </w:r>
    </w:p>
    <w:p w:rsidR="000C15FA" w:rsidRDefault="00700A2F">
      <w:pPr>
        <w:numPr>
          <w:ilvl w:val="0"/>
          <w:numId w:val="46"/>
        </w:numPr>
        <w:ind w:hanging="293"/>
      </w:pPr>
      <w:r>
        <w:t xml:space="preserve">Theo thuyết êlectron, một vật nhiễm điện âm là vật đã nhận thêm êlectron.  </w:t>
      </w:r>
    </w:p>
    <w:p w:rsidR="000C15FA" w:rsidRDefault="00700A2F">
      <w:pPr>
        <w:spacing w:after="1" w:line="381" w:lineRule="auto"/>
        <w:ind w:left="-5" w:right="2341"/>
      </w:pPr>
      <w:r>
        <w:rPr>
          <w:b/>
          <w:i/>
          <w:color w:val="FF0000"/>
          <w:u w:val="double" w:color="FF0000"/>
        </w:rPr>
        <w:t>Câu 8:</w:t>
      </w:r>
      <w:r>
        <w:rPr>
          <w:rFonts w:ascii="Arial" w:eastAsia="Arial" w:hAnsi="Arial" w:cs="Arial"/>
          <w:b/>
          <w:i/>
          <w:color w:val="FF0000"/>
        </w:rPr>
        <w:t xml:space="preserve"> </w:t>
      </w:r>
      <w:r>
        <w:t xml:space="preserve">Phát biểu nào sau đây về tính chất của các đường sức điện là </w:t>
      </w:r>
      <w:r>
        <w:rPr>
          <w:b/>
        </w:rPr>
        <w:t>không</w:t>
      </w:r>
      <w:r>
        <w:t xml:space="preserve"> đúng. </w:t>
      </w:r>
      <w:r>
        <w:rPr>
          <w:b/>
          <w:color w:val="0000FF"/>
        </w:rPr>
        <w:t xml:space="preserve"> </w:t>
      </w:r>
      <w:r>
        <w:rPr>
          <w:b/>
          <w:color w:val="0000FF"/>
        </w:rPr>
        <w:tab/>
        <w:t xml:space="preserve">A. </w:t>
      </w:r>
      <w:r>
        <w:t xml:space="preserve">Tại một điểm trong điện tường ta có thể vẽ được một đường sức đi qua. </w:t>
      </w:r>
    </w:p>
    <w:p w:rsidR="000C15FA" w:rsidRDefault="00700A2F">
      <w:pPr>
        <w:numPr>
          <w:ilvl w:val="0"/>
          <w:numId w:val="47"/>
        </w:numPr>
        <w:ind w:hanging="293"/>
      </w:pPr>
      <w:r>
        <w:t xml:space="preserve">Các đường sức là các đường cong không kín.  </w:t>
      </w:r>
    </w:p>
    <w:p w:rsidR="000C15FA" w:rsidRDefault="00700A2F">
      <w:pPr>
        <w:numPr>
          <w:ilvl w:val="0"/>
          <w:numId w:val="47"/>
        </w:numPr>
        <w:ind w:hanging="293"/>
      </w:pPr>
      <w:r>
        <w:t xml:space="preserve">Các đường sức không bao giờ cắt nhau. </w:t>
      </w:r>
    </w:p>
    <w:p w:rsidR="000C15FA" w:rsidRDefault="00700A2F">
      <w:pPr>
        <w:numPr>
          <w:ilvl w:val="0"/>
          <w:numId w:val="47"/>
        </w:numPr>
        <w:ind w:hanging="293"/>
      </w:pPr>
      <w:r>
        <w:t xml:space="preserve">Các đường sức điện luôn xuất phát từ điện tích dương và kết thúc ở điện tích âm. </w:t>
      </w:r>
    </w:p>
    <w:p w:rsidR="000C15FA" w:rsidRDefault="00700A2F">
      <w:pPr>
        <w:spacing w:after="0" w:line="389" w:lineRule="auto"/>
        <w:ind w:left="-5"/>
      </w:pPr>
      <w:r>
        <w:rPr>
          <w:b/>
          <w:i/>
          <w:color w:val="FF0000"/>
          <w:u w:val="double" w:color="FF0000"/>
        </w:rPr>
        <w:lastRenderedPageBreak/>
        <w:t>Câu 9:</w:t>
      </w:r>
      <w:r>
        <w:rPr>
          <w:rFonts w:ascii="Arial" w:eastAsia="Arial" w:hAnsi="Arial" w:cs="Arial"/>
          <w:b/>
          <w:i/>
          <w:color w:val="FF0000"/>
        </w:rPr>
        <w:t xml:space="preserve"> </w:t>
      </w:r>
      <w:r>
        <w:t>Cường độ điện trường gây ra bởi điện tích Q = 5.10</w:t>
      </w:r>
      <w:r>
        <w:rPr>
          <w:vertAlign w:val="superscript"/>
        </w:rPr>
        <w:t>-9</w:t>
      </w:r>
      <w:r>
        <w:t xml:space="preserve"> C, tại một điểm trong chân không cách điện tích một khoảng 10 cm có độ lớn là. </w:t>
      </w:r>
    </w:p>
    <w:p w:rsidR="000C15FA" w:rsidRDefault="00700A2F">
      <w:pPr>
        <w:tabs>
          <w:tab w:val="center" w:pos="1174"/>
          <w:tab w:val="center" w:pos="3720"/>
          <w:tab w:val="center" w:pos="6250"/>
          <w:tab w:val="center" w:pos="8799"/>
        </w:tabs>
        <w:ind w:left="-15" w:firstLine="0"/>
        <w:jc w:val="left"/>
      </w:pPr>
      <w:r>
        <w:rPr>
          <w:b/>
          <w:color w:val="0000FF"/>
        </w:rPr>
        <w:t xml:space="preserve"> </w:t>
      </w:r>
      <w:r>
        <w:rPr>
          <w:b/>
          <w:color w:val="0000FF"/>
        </w:rPr>
        <w:tab/>
        <w:t xml:space="preserve">A. </w:t>
      </w:r>
      <w:r>
        <w:t>E = 0,450 V/m.</w:t>
      </w:r>
      <w:r>
        <w:rPr>
          <w:b/>
          <w:color w:val="0000FF"/>
        </w:rPr>
        <w:t xml:space="preserve"> </w:t>
      </w:r>
      <w:r>
        <w:rPr>
          <w:b/>
          <w:color w:val="0000FF"/>
        </w:rPr>
        <w:tab/>
        <w:t xml:space="preserve">B. </w:t>
      </w:r>
      <w:r>
        <w:t>E = 0,225 V/m.</w:t>
      </w:r>
      <w:r>
        <w:rPr>
          <w:b/>
          <w:color w:val="0000FF"/>
        </w:rPr>
        <w:t xml:space="preserve"> </w:t>
      </w:r>
      <w:r>
        <w:rPr>
          <w:b/>
          <w:color w:val="0000FF"/>
        </w:rPr>
        <w:tab/>
        <w:t xml:space="preserve">C. </w:t>
      </w:r>
      <w:r>
        <w:t>E = 4500 V/m.</w:t>
      </w:r>
      <w:r>
        <w:rPr>
          <w:b/>
          <w:color w:val="0000FF"/>
        </w:rPr>
        <w:t xml:space="preserve"> </w:t>
      </w:r>
      <w:r>
        <w:rPr>
          <w:b/>
          <w:color w:val="0000FF"/>
        </w:rPr>
        <w:tab/>
        <w:t xml:space="preserve">D. </w:t>
      </w:r>
      <w:r>
        <w:t xml:space="preserve">E = 2250 V/m. </w:t>
      </w:r>
    </w:p>
    <w:p w:rsidR="000C15FA" w:rsidRDefault="00700A2F">
      <w:pPr>
        <w:spacing w:after="6" w:line="375" w:lineRule="auto"/>
        <w:ind w:left="-5"/>
      </w:pPr>
      <w:r>
        <w:rPr>
          <w:b/>
          <w:i/>
          <w:color w:val="FF0000"/>
          <w:u w:val="double" w:color="FF0000"/>
        </w:rPr>
        <w:t>Câu 10:</w:t>
      </w:r>
      <w:r>
        <w:rPr>
          <w:rFonts w:ascii="Arial" w:eastAsia="Arial" w:hAnsi="Arial" w:cs="Arial"/>
          <w:b/>
          <w:i/>
          <w:color w:val="FF0000"/>
        </w:rPr>
        <w:t xml:space="preserve"> </w:t>
      </w:r>
      <w:r>
        <w:t>Hai điểm M và N nằm trên cùng một đường sức của một điện trường đều có cường độ E, hiệu điện thế giữa M và N là U</w:t>
      </w:r>
      <w:r>
        <w:rPr>
          <w:vertAlign w:val="subscript"/>
        </w:rPr>
        <w:t>MN</w:t>
      </w:r>
      <w:r>
        <w:t xml:space="preserve">, khoảng cách MN = d. Công thức nào sau đây là </w:t>
      </w:r>
      <w:r>
        <w:rPr>
          <w:b/>
        </w:rPr>
        <w:t>không</w:t>
      </w:r>
      <w:r>
        <w:t xml:space="preserve"> đúng.  </w:t>
      </w:r>
    </w:p>
    <w:p w:rsidR="000C15FA" w:rsidRDefault="00700A2F">
      <w:pPr>
        <w:tabs>
          <w:tab w:val="center" w:pos="1225"/>
          <w:tab w:val="center" w:pos="3482"/>
          <w:tab w:val="center" w:pos="6185"/>
          <w:tab w:val="center" w:pos="8592"/>
        </w:tabs>
        <w:ind w:left="-15" w:firstLine="0"/>
        <w:jc w:val="left"/>
      </w:pPr>
      <w:r>
        <w:rPr>
          <w:b/>
          <w:color w:val="0000FF"/>
        </w:rPr>
        <w:t xml:space="preserve"> </w:t>
      </w:r>
      <w:r>
        <w:rPr>
          <w:b/>
          <w:color w:val="0000FF"/>
        </w:rPr>
        <w:tab/>
        <w:t xml:space="preserve">A. </w:t>
      </w:r>
      <w:r>
        <w:t>U</w:t>
      </w:r>
      <w:r>
        <w:rPr>
          <w:vertAlign w:val="subscript"/>
        </w:rPr>
        <w:t>MN</w:t>
      </w:r>
      <w:r>
        <w:t xml:space="preserve"> = V</w:t>
      </w:r>
      <w:r>
        <w:rPr>
          <w:vertAlign w:val="subscript"/>
        </w:rPr>
        <w:t>M</w:t>
      </w:r>
      <w:r>
        <w:t xml:space="preserve"> – V</w:t>
      </w:r>
      <w:r>
        <w:rPr>
          <w:vertAlign w:val="subscript"/>
        </w:rPr>
        <w:t>N</w:t>
      </w:r>
      <w:r>
        <w:t>.</w:t>
      </w:r>
      <w:r>
        <w:rPr>
          <w:b/>
          <w:color w:val="0000FF"/>
        </w:rPr>
        <w:t xml:space="preserve"> </w:t>
      </w:r>
      <w:r>
        <w:rPr>
          <w:b/>
          <w:color w:val="0000FF"/>
        </w:rPr>
        <w:tab/>
        <w:t xml:space="preserve">B. </w:t>
      </w:r>
      <w:r>
        <w:t>U</w:t>
      </w:r>
      <w:r>
        <w:rPr>
          <w:vertAlign w:val="subscript"/>
        </w:rPr>
        <w:t>MN</w:t>
      </w:r>
      <w:r>
        <w:t xml:space="preserve"> = E.d</w:t>
      </w:r>
      <w:r>
        <w:rPr>
          <w:b/>
          <w:color w:val="0000FF"/>
        </w:rPr>
        <w:t xml:space="preserve"> </w:t>
      </w:r>
      <w:r>
        <w:rPr>
          <w:b/>
          <w:color w:val="0000FF"/>
        </w:rPr>
        <w:tab/>
        <w:t xml:space="preserve">C. </w:t>
      </w:r>
      <w:r>
        <w:t>A</w:t>
      </w:r>
      <w:r>
        <w:rPr>
          <w:vertAlign w:val="subscript"/>
        </w:rPr>
        <w:t>MN</w:t>
      </w:r>
      <w:r>
        <w:t xml:space="preserve"> = q.U</w:t>
      </w:r>
      <w:r>
        <w:rPr>
          <w:vertAlign w:val="subscript"/>
        </w:rPr>
        <w:t>MN</w:t>
      </w:r>
      <w:r>
        <w:rPr>
          <w:b/>
          <w:color w:val="0000FF"/>
        </w:rPr>
        <w:t xml:space="preserve"> </w:t>
      </w:r>
      <w:r>
        <w:rPr>
          <w:b/>
          <w:color w:val="0000FF"/>
        </w:rPr>
        <w:tab/>
        <w:t xml:space="preserve">D. </w:t>
      </w:r>
      <w:r>
        <w:t>E = U</w:t>
      </w:r>
      <w:r>
        <w:rPr>
          <w:vertAlign w:val="subscript"/>
        </w:rPr>
        <w:t>MN</w:t>
      </w:r>
      <w:r>
        <w:t xml:space="preserve">.d </w:t>
      </w:r>
    </w:p>
    <w:p w:rsidR="000C15FA" w:rsidRDefault="00700A2F">
      <w:pPr>
        <w:spacing w:after="0" w:line="401" w:lineRule="auto"/>
        <w:ind w:left="-5"/>
      </w:pPr>
      <w:r>
        <w:rPr>
          <w:b/>
          <w:i/>
          <w:color w:val="FF0000"/>
          <w:u w:val="double" w:color="FF0000"/>
        </w:rPr>
        <w:t>Câu 11:</w:t>
      </w:r>
      <w:r>
        <w:rPr>
          <w:rFonts w:ascii="Arial" w:eastAsia="Arial" w:hAnsi="Arial" w:cs="Arial"/>
          <w:b/>
          <w:i/>
          <w:color w:val="FF0000"/>
        </w:rPr>
        <w:t xml:space="preserve"> </w:t>
      </w:r>
      <w:r>
        <w:t>Hai điện tích q</w:t>
      </w:r>
      <w:r>
        <w:rPr>
          <w:vertAlign w:val="subscript"/>
        </w:rPr>
        <w:t>1</w:t>
      </w:r>
      <w:r>
        <w:t xml:space="preserve"> = 5.10</w:t>
      </w:r>
      <w:r>
        <w:rPr>
          <w:vertAlign w:val="superscript"/>
        </w:rPr>
        <w:t>-9</w:t>
      </w:r>
      <w:r>
        <w:t xml:space="preserve"> C, q</w:t>
      </w:r>
      <w:r>
        <w:rPr>
          <w:vertAlign w:val="subscript"/>
        </w:rPr>
        <w:t>2</w:t>
      </w:r>
      <w:r>
        <w:t xml:space="preserve"> = - 5.10</w:t>
      </w:r>
      <w:r>
        <w:rPr>
          <w:vertAlign w:val="superscript"/>
        </w:rPr>
        <w:t>-9</w:t>
      </w:r>
      <w:r>
        <w:t xml:space="preserve"> C đặt tại hai điểm cách nhau 10 cm trong chân không. Độ lớn cường độ điện trường tại điểm nằm trên đường thẳng đi qua hai điện tích và cách đều hai điện tích là. </w:t>
      </w:r>
    </w:p>
    <w:p w:rsidR="000C15FA" w:rsidRDefault="00700A2F">
      <w:pPr>
        <w:numPr>
          <w:ilvl w:val="0"/>
          <w:numId w:val="48"/>
        </w:numPr>
        <w:ind w:hanging="293"/>
      </w:pPr>
      <w:r>
        <w:t>E = 18000 V/m.</w:t>
      </w:r>
      <w:r>
        <w:rPr>
          <w:b/>
          <w:color w:val="0000FF"/>
        </w:rPr>
        <w:t xml:space="preserve"> </w:t>
      </w:r>
      <w:r>
        <w:rPr>
          <w:b/>
          <w:color w:val="0000FF"/>
        </w:rPr>
        <w:tab/>
        <w:t xml:space="preserve">B. </w:t>
      </w:r>
      <w:r>
        <w:t>E = 36000 V/m.</w:t>
      </w:r>
      <w:r>
        <w:rPr>
          <w:b/>
          <w:color w:val="0000FF"/>
        </w:rPr>
        <w:t xml:space="preserve"> </w:t>
      </w:r>
      <w:r>
        <w:rPr>
          <w:b/>
          <w:color w:val="0000FF"/>
        </w:rPr>
        <w:tab/>
        <w:t xml:space="preserve">C. </w:t>
      </w:r>
      <w:r>
        <w:t>E = 1,800 V/m.</w:t>
      </w:r>
      <w:r>
        <w:rPr>
          <w:b/>
          <w:color w:val="0000FF"/>
        </w:rPr>
        <w:t xml:space="preserve"> </w:t>
      </w:r>
      <w:r>
        <w:rPr>
          <w:b/>
          <w:color w:val="0000FF"/>
        </w:rPr>
        <w:tab/>
        <w:t xml:space="preserve">D. </w:t>
      </w:r>
      <w:r>
        <w:t xml:space="preserve">E = 0 V/m. </w:t>
      </w:r>
    </w:p>
    <w:p w:rsidR="000C15FA" w:rsidRDefault="00700A2F">
      <w:pPr>
        <w:spacing w:after="4" w:line="376" w:lineRule="auto"/>
        <w:ind w:left="-5"/>
      </w:pPr>
      <w:r>
        <w:rPr>
          <w:b/>
          <w:i/>
          <w:color w:val="FF0000"/>
          <w:u w:val="double" w:color="FF0000"/>
        </w:rPr>
        <w:t>Câu 12:</w:t>
      </w:r>
      <w:r>
        <w:rPr>
          <w:rFonts w:ascii="Arial" w:eastAsia="Arial" w:hAnsi="Arial" w:cs="Arial"/>
          <w:b/>
          <w:i/>
          <w:color w:val="FF0000"/>
        </w:rPr>
        <w:t xml:space="preserve"> </w:t>
      </w:r>
      <w:r>
        <w:t xml:space="preserve">Phát biểu nào sau đây đối với vật dẫn cân bằng điện là </w:t>
      </w:r>
      <w:r>
        <w:rPr>
          <w:b/>
        </w:rPr>
        <w:t>không</w:t>
      </w:r>
      <w:r>
        <w:t xml:space="preserve"> đúng. </w:t>
      </w:r>
      <w:r>
        <w:rPr>
          <w:b/>
          <w:color w:val="0000FF"/>
        </w:rPr>
        <w:t xml:space="preserve"> </w:t>
      </w:r>
      <w:r>
        <w:rPr>
          <w:b/>
          <w:color w:val="0000FF"/>
        </w:rPr>
        <w:tab/>
        <w:t xml:space="preserve">A. </w:t>
      </w:r>
      <w:r>
        <w:t xml:space="preserve">Cường độ điện trường trong vật dẫn bằng không. </w:t>
      </w:r>
    </w:p>
    <w:p w:rsidR="000C15FA" w:rsidRDefault="00700A2F">
      <w:pPr>
        <w:numPr>
          <w:ilvl w:val="0"/>
          <w:numId w:val="48"/>
        </w:numPr>
        <w:ind w:hanging="293"/>
      </w:pPr>
      <w:r>
        <w:t xml:space="preserve">Vectơ cường độ điện trường ở bề mặt vật dẫn luôn vuông góc với bề mặt vật dẫn. </w:t>
      </w:r>
    </w:p>
    <w:p w:rsidR="000C15FA" w:rsidRDefault="00700A2F">
      <w:pPr>
        <w:numPr>
          <w:ilvl w:val="0"/>
          <w:numId w:val="48"/>
        </w:numPr>
        <w:ind w:hanging="293"/>
      </w:pPr>
      <w:r>
        <w:t xml:space="preserve">Điện tích của vật dẫn chỉ phân bố trên bề mặt vật dẫn. </w:t>
      </w:r>
    </w:p>
    <w:p w:rsidR="000C15FA" w:rsidRDefault="00700A2F">
      <w:pPr>
        <w:numPr>
          <w:ilvl w:val="0"/>
          <w:numId w:val="48"/>
        </w:numPr>
        <w:ind w:hanging="293"/>
      </w:pPr>
      <w:r>
        <w:t>Điện tích của vật dẫn luôn phân bố đều trên bề mặt vật dẫn.</w:t>
      </w:r>
      <w:r>
        <w:rPr>
          <w:color w:val="FF0000"/>
        </w:rPr>
        <w:t xml:space="preserve"> </w:t>
      </w:r>
    </w:p>
    <w:p w:rsidR="000C15FA" w:rsidRDefault="00700A2F">
      <w:pPr>
        <w:spacing w:after="0" w:line="393" w:lineRule="auto"/>
        <w:ind w:left="-5"/>
      </w:pPr>
      <w:r>
        <w:rPr>
          <w:b/>
          <w:i/>
          <w:color w:val="FF0000"/>
          <w:u w:val="double" w:color="FF0000"/>
        </w:rPr>
        <w:t>Câu 13:</w:t>
      </w:r>
      <w:r>
        <w:rPr>
          <w:rFonts w:ascii="Arial" w:eastAsia="Arial" w:hAnsi="Arial" w:cs="Arial"/>
          <w:b/>
          <w:i/>
          <w:color w:val="FF0000"/>
        </w:rPr>
        <w:t xml:space="preserve"> </w:t>
      </w:r>
      <w:r>
        <w:t xml:space="preserve">Giả sử người ta làm cho một số êlectron tự do từ một miếng sắt vẫn trung hoà điện di chuyển sang vật khác. Khi đó </w:t>
      </w:r>
    </w:p>
    <w:p w:rsidR="000C15FA" w:rsidRDefault="00700A2F">
      <w:pPr>
        <w:tabs>
          <w:tab w:val="center" w:pos="2203"/>
          <w:tab w:val="center" w:pos="7280"/>
        </w:tabs>
        <w:ind w:left="-15" w:firstLine="0"/>
        <w:jc w:val="left"/>
      </w:pPr>
      <w:r>
        <w:rPr>
          <w:b/>
          <w:color w:val="0000FF"/>
        </w:rPr>
        <w:t xml:space="preserve"> </w:t>
      </w:r>
      <w:r>
        <w:rPr>
          <w:b/>
          <w:color w:val="0000FF"/>
        </w:rPr>
        <w:tab/>
        <w:t xml:space="preserve">A. </w:t>
      </w:r>
      <w:r>
        <w:t>bề mặt miếng sắt vẫn trung hoà điện.</w:t>
      </w:r>
      <w:r>
        <w:rPr>
          <w:b/>
          <w:color w:val="0000FF"/>
        </w:rPr>
        <w:t xml:space="preserve"> </w:t>
      </w:r>
      <w:r>
        <w:rPr>
          <w:b/>
          <w:color w:val="0000FF"/>
        </w:rPr>
        <w:tab/>
        <w:t xml:space="preserve">B. </w:t>
      </w:r>
      <w:r>
        <w:t>bề mặt miếng sắt nhiễm điện dương.</w:t>
      </w:r>
      <w:r>
        <w:rPr>
          <w:color w:val="FF0000"/>
        </w:rPr>
        <w:t xml:space="preserve"> </w:t>
      </w:r>
    </w:p>
    <w:p w:rsidR="000C15FA" w:rsidRDefault="00700A2F">
      <w:pPr>
        <w:tabs>
          <w:tab w:val="center" w:pos="2020"/>
          <w:tab w:val="center" w:pos="7460"/>
        </w:tabs>
        <w:ind w:left="-15" w:firstLine="0"/>
        <w:jc w:val="left"/>
      </w:pPr>
      <w:r>
        <w:rPr>
          <w:b/>
          <w:color w:val="0000FF"/>
        </w:rPr>
        <w:t xml:space="preserve"> </w:t>
      </w:r>
      <w:r>
        <w:rPr>
          <w:b/>
          <w:color w:val="0000FF"/>
        </w:rPr>
        <w:tab/>
        <w:t xml:space="preserve">C. </w:t>
      </w:r>
      <w:r>
        <w:t>bề mặt miếng sắt nhiễm điện âm.</w:t>
      </w:r>
      <w:r>
        <w:rPr>
          <w:b/>
          <w:color w:val="0000FF"/>
        </w:rPr>
        <w:t xml:space="preserve"> </w:t>
      </w:r>
      <w:r>
        <w:rPr>
          <w:b/>
          <w:color w:val="0000FF"/>
        </w:rPr>
        <w:tab/>
        <w:t xml:space="preserve">D. </w:t>
      </w:r>
      <w:r>
        <w:t xml:space="preserve">trong lòng miếng sắt nhiễm điện dương. </w:t>
      </w:r>
    </w:p>
    <w:p w:rsidR="000C15FA" w:rsidRDefault="00700A2F">
      <w:pPr>
        <w:spacing w:after="5" w:line="362" w:lineRule="auto"/>
        <w:ind w:left="-5"/>
      </w:pPr>
      <w:r>
        <w:rPr>
          <w:b/>
          <w:i/>
          <w:color w:val="FF0000"/>
          <w:u w:val="double" w:color="FF0000"/>
        </w:rPr>
        <w:t>Câu 14:</w:t>
      </w:r>
      <w:r>
        <w:rPr>
          <w:rFonts w:ascii="Arial" w:eastAsia="Arial" w:hAnsi="Arial" w:cs="Arial"/>
          <w:b/>
          <w:i/>
          <w:color w:val="FF0000"/>
        </w:rPr>
        <w:t xml:space="preserve"> </w:t>
      </w:r>
      <w:r>
        <w:t xml:space="preserve">Hai quả cầu bằng kim loại có bán kính như nhau, mang điện tích cùng dấu. Một quả cầu đặc, một quả cầu rỗng. Ta cho hai quả cầu tiếp xúc với nhau thì </w:t>
      </w:r>
    </w:p>
    <w:p w:rsidR="000C15FA" w:rsidRDefault="00700A2F">
      <w:pPr>
        <w:numPr>
          <w:ilvl w:val="0"/>
          <w:numId w:val="49"/>
        </w:numPr>
        <w:ind w:hanging="293"/>
      </w:pPr>
      <w:r>
        <w:t>điện tích của hai quả cầu bằng nhau.</w:t>
      </w:r>
      <w:r>
        <w:rPr>
          <w:color w:val="FF0000"/>
        </w:rPr>
        <w:t xml:space="preserve"> </w:t>
      </w:r>
      <w:r>
        <w:rPr>
          <w:color w:val="FF0000"/>
        </w:rPr>
        <w:tab/>
        <w:t xml:space="preserve"> </w:t>
      </w:r>
    </w:p>
    <w:p w:rsidR="000C15FA" w:rsidRDefault="00700A2F">
      <w:pPr>
        <w:numPr>
          <w:ilvl w:val="0"/>
          <w:numId w:val="49"/>
        </w:numPr>
        <w:ind w:hanging="293"/>
      </w:pPr>
      <w:r>
        <w:t xml:space="preserve">điện tích của quả cầu đặc lớn hơn điện tích của quả cầu rỗng. </w:t>
      </w:r>
    </w:p>
    <w:p w:rsidR="000C15FA" w:rsidRDefault="00700A2F">
      <w:pPr>
        <w:numPr>
          <w:ilvl w:val="0"/>
          <w:numId w:val="49"/>
        </w:numPr>
        <w:ind w:hanging="293"/>
      </w:pPr>
      <w:r>
        <w:t xml:space="preserve">điện tích của quả cầu rỗng lớn hơn điện tích của quả cầu đặc. </w:t>
      </w:r>
    </w:p>
    <w:p w:rsidR="000C15FA" w:rsidRDefault="00700A2F">
      <w:pPr>
        <w:numPr>
          <w:ilvl w:val="0"/>
          <w:numId w:val="49"/>
        </w:numPr>
        <w:ind w:hanging="293"/>
      </w:pPr>
      <w:r>
        <w:t xml:space="preserve">hai quả cầu đều trở thành trung hoà điện. </w:t>
      </w:r>
    </w:p>
    <w:p w:rsidR="000C15FA" w:rsidRDefault="00700A2F">
      <w:pPr>
        <w:spacing w:after="5" w:line="373" w:lineRule="auto"/>
        <w:ind w:left="-5"/>
      </w:pPr>
      <w:r>
        <w:rPr>
          <w:b/>
          <w:i/>
          <w:color w:val="FF0000"/>
          <w:u w:val="double" w:color="FF0000"/>
        </w:rPr>
        <w:t>Câu 15:</w:t>
      </w:r>
      <w:r>
        <w:rPr>
          <w:rFonts w:ascii="Arial" w:eastAsia="Arial" w:hAnsi="Arial" w:cs="Arial"/>
          <w:b/>
          <w:i/>
          <w:color w:val="FF0000"/>
        </w:rPr>
        <w:t xml:space="preserve"> </w:t>
      </w:r>
      <w:r>
        <w:t xml:space="preserve">Trong không khí luôn luôn có những iôn tự do. Nếu thiết lập một điện trường trong không khí thì điện trường này sẽ làm cho các iôn di chuyển như thế nào. </w:t>
      </w:r>
    </w:p>
    <w:p w:rsidR="000C15FA" w:rsidRDefault="00700A2F">
      <w:pPr>
        <w:numPr>
          <w:ilvl w:val="0"/>
          <w:numId w:val="50"/>
        </w:numPr>
        <w:ind w:hanging="296"/>
      </w:pPr>
      <w:r>
        <w:t xml:space="preserve">Iôn âm sẽ di chuyển từ điểm có điện thế cao đến điểm có điện thế thấp. </w:t>
      </w:r>
    </w:p>
    <w:p w:rsidR="000C15FA" w:rsidRDefault="00700A2F">
      <w:pPr>
        <w:numPr>
          <w:ilvl w:val="0"/>
          <w:numId w:val="50"/>
        </w:numPr>
        <w:ind w:hanging="296"/>
      </w:pPr>
      <w:r>
        <w:t xml:space="preserve">Iôn âm sẽ di chuyển từ điểm có điện thế thấp đến điểm có điện thế cao. </w:t>
      </w:r>
    </w:p>
    <w:p w:rsidR="000C15FA" w:rsidRDefault="00700A2F">
      <w:pPr>
        <w:numPr>
          <w:ilvl w:val="0"/>
          <w:numId w:val="50"/>
        </w:numPr>
        <w:ind w:hanging="296"/>
      </w:pPr>
      <w:r>
        <w:t xml:space="preserve">Iôn dương sẽ di chuyển từ điểm có điện thế thấp đến điểm có điện thế cao. </w:t>
      </w:r>
    </w:p>
    <w:p w:rsidR="000C15FA" w:rsidRDefault="00700A2F">
      <w:pPr>
        <w:numPr>
          <w:ilvl w:val="0"/>
          <w:numId w:val="50"/>
        </w:numPr>
        <w:ind w:hanging="296"/>
      </w:pPr>
      <w:r>
        <w:t xml:space="preserve">Các iôn sẽ không dịch chuyển. </w:t>
      </w:r>
    </w:p>
    <w:p w:rsidR="000C15FA" w:rsidRDefault="00700A2F">
      <w:pPr>
        <w:spacing w:after="0" w:line="369" w:lineRule="auto"/>
        <w:ind w:left="-5"/>
      </w:pPr>
      <w:r>
        <w:rPr>
          <w:b/>
          <w:i/>
          <w:color w:val="FF0000"/>
          <w:u w:val="double" w:color="FF0000"/>
        </w:rPr>
        <w:t>Câu 16:</w:t>
      </w:r>
      <w:r>
        <w:rPr>
          <w:rFonts w:ascii="Arial" w:eastAsia="Arial" w:hAnsi="Arial" w:cs="Arial"/>
          <w:b/>
          <w:i/>
          <w:color w:val="FF0000"/>
        </w:rPr>
        <w:t xml:space="preserve"> </w:t>
      </w:r>
      <w:r>
        <w:t>Gọi V</w:t>
      </w:r>
      <w:r>
        <w:rPr>
          <w:vertAlign w:val="subscript"/>
        </w:rPr>
        <w:t>M</w:t>
      </w:r>
      <w:r>
        <w:t>, V</w:t>
      </w:r>
      <w:r>
        <w:rPr>
          <w:vertAlign w:val="subscript"/>
        </w:rPr>
        <w:t>N</w:t>
      </w:r>
      <w:r>
        <w:t xml:space="preserve"> là điện thế tại các điểm M, N trong điện trường. Công A</w:t>
      </w:r>
      <w:r>
        <w:rPr>
          <w:vertAlign w:val="subscript"/>
        </w:rPr>
        <w:t>MN</w:t>
      </w:r>
      <w:r>
        <w:t xml:space="preserve"> của lực điện trường khi điện tích q di chuyển từ M đến N là. </w:t>
      </w:r>
    </w:p>
    <w:p w:rsidR="000C15FA" w:rsidRDefault="00700A2F">
      <w:pPr>
        <w:tabs>
          <w:tab w:val="center" w:pos="1365"/>
          <w:tab w:val="center" w:pos="3656"/>
          <w:tab w:val="center" w:pos="6478"/>
          <w:tab w:val="center" w:pos="8766"/>
        </w:tabs>
        <w:ind w:left="-15" w:firstLine="0"/>
        <w:jc w:val="left"/>
      </w:pPr>
      <w:r>
        <w:rPr>
          <w:b/>
          <w:color w:val="0000FF"/>
        </w:rPr>
        <w:t xml:space="preserve"> </w:t>
      </w:r>
      <w:r>
        <w:rPr>
          <w:b/>
          <w:color w:val="0000FF"/>
        </w:rPr>
        <w:tab/>
        <w:t xml:space="preserve">A. </w:t>
      </w:r>
      <w:r>
        <w:t>A</w:t>
      </w:r>
      <w:r>
        <w:rPr>
          <w:vertAlign w:val="subscript"/>
        </w:rPr>
        <w:t>MN</w:t>
      </w:r>
      <w:r>
        <w:t xml:space="preserve"> = q(V</w:t>
      </w:r>
      <w:r>
        <w:rPr>
          <w:vertAlign w:val="subscript"/>
        </w:rPr>
        <w:t>M</w:t>
      </w:r>
      <w:r>
        <w:t xml:space="preserve"> – V</w:t>
      </w:r>
      <w:r>
        <w:rPr>
          <w:vertAlign w:val="subscript"/>
        </w:rPr>
        <w:t>N</w:t>
      </w:r>
      <w:r>
        <w:t xml:space="preserve">). </w:t>
      </w:r>
      <w:r>
        <w:rPr>
          <w:b/>
          <w:color w:val="0000FF"/>
        </w:rPr>
        <w:t xml:space="preserve"> </w:t>
      </w:r>
      <w:r>
        <w:rPr>
          <w:b/>
          <w:color w:val="0000FF"/>
        </w:rPr>
        <w:tab/>
        <w:t xml:space="preserve">B. </w:t>
      </w:r>
      <w:r>
        <w:t>A</w:t>
      </w:r>
      <w:r>
        <w:rPr>
          <w:vertAlign w:val="subscript"/>
        </w:rPr>
        <w:t>MN</w:t>
      </w:r>
      <w:r>
        <w:t xml:space="preserve"> </w:t>
      </w:r>
      <w:r w:rsidR="009E4146" w:rsidRPr="008A127A">
        <w:rPr>
          <w:noProof/>
        </w:rPr>
        <w:pict>
          <v:shape id="Picture 299765" o:spid="_x0000_i1069" type="#_x0000_t75" style="width:40.8pt;height:19.8pt;visibility:visible">
            <v:imagedata r:id="rId71" o:title=""/>
          </v:shape>
        </w:pict>
      </w:r>
      <w:r>
        <w:t xml:space="preserve">.  </w:t>
      </w:r>
      <w:r>
        <w:tab/>
      </w:r>
      <w:r>
        <w:rPr>
          <w:b/>
        </w:rPr>
        <w:t xml:space="preserve">C. </w:t>
      </w:r>
      <w:r>
        <w:t>A</w:t>
      </w:r>
      <w:r>
        <w:rPr>
          <w:vertAlign w:val="subscript"/>
        </w:rPr>
        <w:t>MN</w:t>
      </w:r>
      <w:r>
        <w:t xml:space="preserve"> = q(V</w:t>
      </w:r>
      <w:r>
        <w:rPr>
          <w:vertAlign w:val="subscript"/>
        </w:rPr>
        <w:t>M</w:t>
      </w:r>
      <w:r>
        <w:t xml:space="preserve"> + V</w:t>
      </w:r>
      <w:r>
        <w:rPr>
          <w:vertAlign w:val="subscript"/>
        </w:rPr>
        <w:t>N</w:t>
      </w:r>
      <w:r>
        <w:t xml:space="preserve">).  </w:t>
      </w:r>
      <w:r>
        <w:tab/>
      </w:r>
      <w:r>
        <w:rPr>
          <w:b/>
          <w:color w:val="0000FF"/>
        </w:rPr>
        <w:t xml:space="preserve">D. </w:t>
      </w:r>
      <w:r>
        <w:t>A</w:t>
      </w:r>
      <w:r>
        <w:rPr>
          <w:vertAlign w:val="subscript"/>
        </w:rPr>
        <w:t>MN</w:t>
      </w:r>
      <w:r>
        <w:t xml:space="preserve"> </w:t>
      </w:r>
      <w:r w:rsidR="009E4146" w:rsidRPr="008A127A">
        <w:rPr>
          <w:noProof/>
        </w:rPr>
        <w:pict>
          <v:shape id="Picture 299766" o:spid="_x0000_i1070" type="#_x0000_t75" style="width:40.8pt;height:21pt;visibility:visible">
            <v:imagedata r:id="rId72" o:title=""/>
          </v:shape>
        </w:pict>
      </w:r>
      <w:r>
        <w:t xml:space="preserve"> </w:t>
      </w:r>
    </w:p>
    <w:p w:rsidR="000C15FA" w:rsidRDefault="00700A2F">
      <w:pPr>
        <w:spacing w:after="0" w:line="394" w:lineRule="auto"/>
        <w:ind w:left="-5"/>
      </w:pPr>
      <w:r>
        <w:rPr>
          <w:b/>
          <w:i/>
          <w:color w:val="FF0000"/>
          <w:u w:val="double" w:color="FF0000"/>
        </w:rPr>
        <w:lastRenderedPageBreak/>
        <w:t>Câu 17:</w:t>
      </w:r>
      <w:r>
        <w:rPr>
          <w:rFonts w:ascii="Arial" w:eastAsia="Arial" w:hAnsi="Arial" w:cs="Arial"/>
          <w:b/>
          <w:i/>
          <w:color w:val="FF0000"/>
        </w:rPr>
        <w:t xml:space="preserve"> </w:t>
      </w:r>
      <w:r>
        <w:t>Lực hút tĩnh điện giữa hai điện tích là 9.10</w:t>
      </w:r>
      <w:r>
        <w:rPr>
          <w:vertAlign w:val="superscript"/>
        </w:rPr>
        <w:t>-6</w:t>
      </w:r>
      <w:r>
        <w:t xml:space="preserve"> N. Khi đưa chúng xa nhau thêm 2 cm thì lực hút là 4.10 </w:t>
      </w:r>
      <w:r>
        <w:rPr>
          <w:vertAlign w:val="superscript"/>
        </w:rPr>
        <w:t>6</w:t>
      </w:r>
      <w:r>
        <w:t xml:space="preserve"> N. Khoảng cách ban đầu giữa chúng là </w:t>
      </w:r>
    </w:p>
    <w:p w:rsidR="000C15FA" w:rsidRDefault="00700A2F">
      <w:pPr>
        <w:tabs>
          <w:tab w:val="center" w:pos="666"/>
          <w:tab w:val="center" w:pos="3212"/>
          <w:tab w:val="center" w:pos="5772"/>
          <w:tab w:val="center" w:pos="8321"/>
        </w:tabs>
        <w:ind w:left="-15" w:firstLine="0"/>
        <w:jc w:val="left"/>
      </w:pPr>
      <w:r>
        <w:rPr>
          <w:b/>
          <w:color w:val="0000FF"/>
        </w:rPr>
        <w:t xml:space="preserve"> </w:t>
      </w:r>
      <w:r>
        <w:rPr>
          <w:b/>
          <w:color w:val="0000FF"/>
        </w:rPr>
        <w:tab/>
        <w:t xml:space="preserve">A. </w:t>
      </w:r>
      <w:r>
        <w:t>1 cm</w:t>
      </w:r>
      <w:r>
        <w:rPr>
          <w:b/>
          <w:color w:val="0000FF"/>
        </w:rPr>
        <w:t xml:space="preserve"> </w:t>
      </w:r>
      <w:r>
        <w:rPr>
          <w:b/>
          <w:color w:val="0000FF"/>
        </w:rPr>
        <w:tab/>
        <w:t xml:space="preserve">B. </w:t>
      </w:r>
      <w:r>
        <w:t>2 cm</w:t>
      </w:r>
      <w:r>
        <w:rPr>
          <w:b/>
          <w:color w:val="0000FF"/>
        </w:rPr>
        <w:t xml:space="preserve"> </w:t>
      </w:r>
      <w:r>
        <w:rPr>
          <w:b/>
          <w:color w:val="0000FF"/>
        </w:rPr>
        <w:tab/>
        <w:t xml:space="preserve">C. </w:t>
      </w:r>
      <w:r>
        <w:t>3 cm</w:t>
      </w:r>
      <w:r>
        <w:rPr>
          <w:b/>
          <w:color w:val="0000FF"/>
        </w:rPr>
        <w:t xml:space="preserve"> </w:t>
      </w:r>
      <w:r>
        <w:rPr>
          <w:b/>
          <w:color w:val="0000FF"/>
        </w:rPr>
        <w:tab/>
        <w:t xml:space="preserve">D. </w:t>
      </w:r>
      <w:r>
        <w:t xml:space="preserve">4 cm </w:t>
      </w:r>
    </w:p>
    <w:p w:rsidR="000C15FA" w:rsidRDefault="00700A2F">
      <w:pPr>
        <w:spacing w:after="0" w:line="384" w:lineRule="auto"/>
        <w:ind w:left="-5"/>
      </w:pPr>
      <w:r>
        <w:rPr>
          <w:b/>
          <w:i/>
          <w:color w:val="FF0000"/>
          <w:u w:val="double" w:color="FF0000"/>
        </w:rPr>
        <w:t>Câu 18:</w:t>
      </w:r>
      <w:r>
        <w:rPr>
          <w:rFonts w:ascii="Arial" w:eastAsia="Arial" w:hAnsi="Arial" w:cs="Arial"/>
          <w:b/>
          <w:i/>
          <w:color w:val="FF0000"/>
        </w:rPr>
        <w:t xml:space="preserve"> </w:t>
      </w:r>
      <w:r>
        <w:t xml:space="preserve">Một điểm cách một điện tích một khoảng cố định trong không khí có cường độ điện trường 4000 V/m theo chiều từ trái sang phải. Khi đổ một chất điện môi có hằng số điện môi bằng 2 bao chùm điện tích điểm và điểm đang xét thì cường độ điện trường tại điểm đó có độ lớn và hướng là </w:t>
      </w:r>
    </w:p>
    <w:p w:rsidR="000C15FA" w:rsidRDefault="00700A2F">
      <w:pPr>
        <w:tabs>
          <w:tab w:val="center" w:pos="2116"/>
          <w:tab w:val="center" w:pos="7216"/>
        </w:tabs>
        <w:spacing w:after="109"/>
        <w:ind w:left="-15" w:firstLine="0"/>
        <w:jc w:val="left"/>
      </w:pPr>
      <w:r>
        <w:rPr>
          <w:b/>
          <w:color w:val="0000FF"/>
        </w:rPr>
        <w:t xml:space="preserve"> </w:t>
      </w:r>
      <w:r>
        <w:rPr>
          <w:b/>
          <w:color w:val="0000FF"/>
        </w:rPr>
        <w:tab/>
        <w:t xml:space="preserve">A. </w:t>
      </w:r>
      <w:r>
        <w:t>8000 V/m, hướng từ trái sang phải.</w:t>
      </w:r>
      <w:r>
        <w:rPr>
          <w:b/>
          <w:color w:val="0000FF"/>
        </w:rPr>
        <w:t xml:space="preserve"> </w:t>
      </w:r>
      <w:r>
        <w:rPr>
          <w:b/>
          <w:color w:val="0000FF"/>
        </w:rPr>
        <w:tab/>
        <w:t xml:space="preserve">B. </w:t>
      </w:r>
      <w:r>
        <w:t xml:space="preserve">8000 V/m, hướng từ phải sang trái. </w:t>
      </w:r>
    </w:p>
    <w:p w:rsidR="000C15FA" w:rsidRDefault="00700A2F">
      <w:pPr>
        <w:tabs>
          <w:tab w:val="center" w:pos="4321"/>
          <w:tab w:val="right" w:pos="10494"/>
        </w:tabs>
        <w:spacing w:after="78" w:line="259" w:lineRule="auto"/>
        <w:ind w:left="-15" w:right="-12" w:firstLine="0"/>
        <w:jc w:val="left"/>
      </w:pPr>
      <w:r>
        <w:rPr>
          <w:rFonts w:ascii="Cambria" w:eastAsia="Cambria" w:hAnsi="Cambria" w:cs="Cambria"/>
          <w:b/>
          <w:i/>
          <w:color w:val="FF0000"/>
          <w:sz w:val="20"/>
        </w:rPr>
        <w:t xml:space="preserve">Zalo: 0942481600 – 0978.919804 </w:t>
      </w:r>
      <w:r>
        <w:rPr>
          <w:rFonts w:ascii="Cambria" w:eastAsia="Cambria" w:hAnsi="Cambria" w:cs="Cambria"/>
          <w:b/>
          <w:i/>
          <w:color w:val="FF0000"/>
          <w:sz w:val="20"/>
        </w:rPr>
        <w:tab/>
        <w:t xml:space="preserve"> </w:t>
      </w:r>
      <w:r>
        <w:rPr>
          <w:rFonts w:ascii="Cambria" w:eastAsia="Cambria" w:hAnsi="Cambria" w:cs="Cambria"/>
          <w:b/>
          <w:i/>
          <w:color w:val="FF0000"/>
          <w:sz w:val="20"/>
        </w:rPr>
        <w:tab/>
        <w:t xml:space="preserve">Trang 29 </w:t>
      </w:r>
    </w:p>
    <w:p w:rsidR="000C15FA" w:rsidRDefault="00700A2F">
      <w:pPr>
        <w:tabs>
          <w:tab w:val="center" w:pos="2116"/>
          <w:tab w:val="center" w:pos="7192"/>
        </w:tabs>
        <w:ind w:left="0" w:firstLine="0"/>
        <w:jc w:val="left"/>
      </w:pPr>
      <w:r>
        <w:rPr>
          <w:rFonts w:ascii="Calibri" w:eastAsia="Calibri" w:hAnsi="Calibri" w:cs="Calibri"/>
          <w:sz w:val="22"/>
        </w:rPr>
        <w:tab/>
      </w:r>
      <w:r>
        <w:rPr>
          <w:b/>
          <w:color w:val="0000FF"/>
        </w:rPr>
        <w:t xml:space="preserve">C. </w:t>
      </w:r>
      <w:r>
        <w:t>2000 V/m, hướng từ phải sang trái.</w:t>
      </w:r>
      <w:r>
        <w:rPr>
          <w:b/>
          <w:color w:val="0000FF"/>
        </w:rPr>
        <w:t xml:space="preserve"> </w:t>
      </w:r>
      <w:r>
        <w:rPr>
          <w:b/>
          <w:color w:val="0000FF"/>
        </w:rPr>
        <w:tab/>
        <w:t xml:space="preserve">D. </w:t>
      </w:r>
      <w:r>
        <w:t xml:space="preserve">2000 V/m hướng từ trái sang phải.  </w:t>
      </w:r>
    </w:p>
    <w:p w:rsidR="000C15FA" w:rsidRDefault="00700A2F">
      <w:pPr>
        <w:spacing w:after="111"/>
        <w:ind w:left="-5"/>
      </w:pPr>
      <w:r>
        <w:rPr>
          <w:b/>
          <w:i/>
          <w:color w:val="FF0000"/>
          <w:u w:val="double" w:color="FF0000"/>
        </w:rPr>
        <w:t>Câu 19:</w:t>
      </w:r>
      <w:r>
        <w:rPr>
          <w:rFonts w:ascii="Arial" w:eastAsia="Arial" w:hAnsi="Arial" w:cs="Arial"/>
          <w:b/>
          <w:i/>
          <w:color w:val="FF0000"/>
        </w:rPr>
        <w:t xml:space="preserve"> </w:t>
      </w:r>
      <w:r>
        <w:t>Công của lực điện trường dịch chuyển một điện tích - 2 μC từ A đến B là 4 mJ. U</w:t>
      </w:r>
      <w:r>
        <w:rPr>
          <w:vertAlign w:val="subscript"/>
        </w:rPr>
        <w:t>AB</w:t>
      </w:r>
      <w:r>
        <w:t xml:space="preserve"> có giá trị  </w:t>
      </w:r>
    </w:p>
    <w:p w:rsidR="000C15FA" w:rsidRDefault="00700A2F">
      <w:pPr>
        <w:tabs>
          <w:tab w:val="center" w:pos="606"/>
          <w:tab w:val="center" w:pos="3332"/>
          <w:tab w:val="center" w:pos="5802"/>
          <w:tab w:val="center" w:pos="8532"/>
        </w:tabs>
        <w:ind w:left="-15" w:firstLine="0"/>
        <w:jc w:val="left"/>
      </w:pPr>
      <w:r>
        <w:rPr>
          <w:b/>
          <w:color w:val="0000FF"/>
        </w:rPr>
        <w:t xml:space="preserve"> </w:t>
      </w:r>
      <w:r>
        <w:rPr>
          <w:b/>
          <w:color w:val="0000FF"/>
        </w:rPr>
        <w:tab/>
        <w:t xml:space="preserve">A. </w:t>
      </w:r>
      <w:r>
        <w:t>2V.</w:t>
      </w:r>
      <w:r>
        <w:rPr>
          <w:b/>
          <w:color w:val="0000FF"/>
        </w:rPr>
        <w:t xml:space="preserve"> </w:t>
      </w:r>
      <w:r>
        <w:rPr>
          <w:b/>
          <w:color w:val="0000FF"/>
        </w:rPr>
        <w:tab/>
        <w:t xml:space="preserve">B. </w:t>
      </w:r>
      <w:r>
        <w:t>2000V.</w:t>
      </w:r>
      <w:r>
        <w:rPr>
          <w:b/>
          <w:color w:val="0000FF"/>
        </w:rPr>
        <w:t xml:space="preserve"> </w:t>
      </w:r>
      <w:r>
        <w:rPr>
          <w:b/>
          <w:color w:val="0000FF"/>
        </w:rPr>
        <w:tab/>
        <w:t xml:space="preserve">C. </w:t>
      </w:r>
      <w:r>
        <w:t>– 8V.</w:t>
      </w:r>
      <w:r>
        <w:rPr>
          <w:b/>
          <w:color w:val="0000FF"/>
        </w:rPr>
        <w:t xml:space="preserve"> </w:t>
      </w:r>
      <w:r>
        <w:rPr>
          <w:b/>
          <w:color w:val="0000FF"/>
        </w:rPr>
        <w:tab/>
        <w:t xml:space="preserve">D. </w:t>
      </w:r>
      <w:r>
        <w:t xml:space="preserve">– 2000V. </w:t>
      </w:r>
    </w:p>
    <w:p w:rsidR="000C15FA" w:rsidRDefault="00700A2F">
      <w:pPr>
        <w:ind w:left="-5"/>
      </w:pPr>
      <w:r>
        <w:rPr>
          <w:b/>
          <w:i/>
          <w:color w:val="FF0000"/>
          <w:u w:val="double" w:color="FF0000"/>
        </w:rPr>
        <w:t>Câu 20:</w:t>
      </w:r>
      <w:r>
        <w:rPr>
          <w:rFonts w:ascii="Arial" w:eastAsia="Arial" w:hAnsi="Arial" w:cs="Arial"/>
          <w:b/>
          <w:i/>
          <w:color w:val="FF0000"/>
        </w:rPr>
        <w:t xml:space="preserve"> </w:t>
      </w:r>
      <w:r>
        <w:t xml:space="preserve">Đại lượng nào đặc trưng cho khả năng tích điện của một tụ điện . </w:t>
      </w:r>
    </w:p>
    <w:p w:rsidR="000C15FA" w:rsidRDefault="00700A2F">
      <w:pPr>
        <w:tabs>
          <w:tab w:val="center" w:pos="1428"/>
          <w:tab w:val="center" w:pos="2835"/>
          <w:tab w:val="center" w:pos="7353"/>
        </w:tabs>
        <w:ind w:left="-15" w:firstLine="0"/>
        <w:jc w:val="left"/>
      </w:pPr>
      <w:r>
        <w:rPr>
          <w:b/>
          <w:color w:val="0000FF"/>
        </w:rPr>
        <w:t xml:space="preserve"> </w:t>
      </w:r>
      <w:r>
        <w:rPr>
          <w:b/>
          <w:color w:val="0000FF"/>
        </w:rPr>
        <w:tab/>
        <w:t xml:space="preserve">A. </w:t>
      </w:r>
      <w:r>
        <w:t xml:space="preserve">Điện tích của tụ điện </w:t>
      </w:r>
      <w:r>
        <w:tab/>
      </w:r>
      <w:r>
        <w:rPr>
          <w:b/>
          <w:color w:val="0000FF"/>
        </w:rPr>
        <w:t xml:space="preserve"> </w:t>
      </w:r>
      <w:r>
        <w:rPr>
          <w:b/>
          <w:color w:val="0000FF"/>
        </w:rPr>
        <w:tab/>
        <w:t xml:space="preserve">B. </w:t>
      </w:r>
      <w:r>
        <w:t xml:space="preserve">Hiệu điện thế giữa hai bản của tụ điện </w:t>
      </w:r>
    </w:p>
    <w:p w:rsidR="000C15FA" w:rsidRDefault="00700A2F">
      <w:pPr>
        <w:tabs>
          <w:tab w:val="center" w:pos="2169"/>
          <w:tab w:val="center" w:pos="6626"/>
        </w:tabs>
        <w:ind w:left="-15" w:firstLine="0"/>
        <w:jc w:val="left"/>
      </w:pPr>
      <w:r>
        <w:rPr>
          <w:b/>
          <w:color w:val="0000FF"/>
        </w:rPr>
        <w:t xml:space="preserve"> </w:t>
      </w:r>
      <w:r>
        <w:rPr>
          <w:b/>
          <w:color w:val="0000FF"/>
        </w:rPr>
        <w:tab/>
        <w:t xml:space="preserve">C. </w:t>
      </w:r>
      <w:r>
        <w:t>Cường độ điện trường trong tụ điện.</w:t>
      </w:r>
      <w:r>
        <w:rPr>
          <w:b/>
          <w:color w:val="0000FF"/>
        </w:rPr>
        <w:t xml:space="preserve"> </w:t>
      </w:r>
      <w:r>
        <w:rPr>
          <w:b/>
          <w:color w:val="0000FF"/>
        </w:rPr>
        <w:tab/>
        <w:t xml:space="preserve">D. </w:t>
      </w:r>
      <w:r>
        <w:t xml:space="preserve">Điện dung của tụ điện. </w:t>
      </w:r>
    </w:p>
    <w:p w:rsidR="000C15FA" w:rsidRDefault="00700A2F">
      <w:pPr>
        <w:ind w:left="-5"/>
      </w:pPr>
      <w:r>
        <w:rPr>
          <w:b/>
          <w:i/>
          <w:color w:val="FF0000"/>
          <w:u w:val="double" w:color="FF0000"/>
        </w:rPr>
        <w:t>Câu 21:</w:t>
      </w:r>
      <w:r>
        <w:rPr>
          <w:rFonts w:ascii="Arial" w:eastAsia="Arial" w:hAnsi="Arial" w:cs="Arial"/>
          <w:b/>
          <w:i/>
          <w:color w:val="FF0000"/>
        </w:rPr>
        <w:t xml:space="preserve"> </w:t>
      </w:r>
      <w:r>
        <w:t xml:space="preserve">Một tụ điện có điện dung C = 50 nF, đã được tích điện thì giữa hai bản tụ có hiệu điện thế U = 10 V. </w:t>
      </w:r>
    </w:p>
    <w:p w:rsidR="000C15FA" w:rsidRDefault="00700A2F">
      <w:pPr>
        <w:spacing w:after="100"/>
        <w:ind w:left="-5"/>
      </w:pPr>
      <w:r>
        <w:t xml:space="preserve">Năng lượng điện trường trong tụ bằng. </w:t>
      </w:r>
    </w:p>
    <w:p w:rsidR="000C15FA" w:rsidRDefault="00700A2F">
      <w:pPr>
        <w:tabs>
          <w:tab w:val="center" w:pos="875"/>
          <w:tab w:val="center" w:pos="3330"/>
          <w:tab w:val="center" w:pos="5981"/>
          <w:tab w:val="center" w:pos="8440"/>
        </w:tabs>
        <w:spacing w:after="167"/>
        <w:ind w:left="-15" w:firstLine="0"/>
        <w:jc w:val="left"/>
      </w:pPr>
      <w:r>
        <w:rPr>
          <w:b/>
          <w:color w:val="0000FF"/>
        </w:rPr>
        <w:t xml:space="preserve"> </w:t>
      </w:r>
      <w:r>
        <w:rPr>
          <w:b/>
          <w:color w:val="0000FF"/>
        </w:rPr>
        <w:tab/>
        <w:t xml:space="preserve">A. </w:t>
      </w:r>
      <w:r>
        <w:t>2,5.10</w:t>
      </w:r>
      <w:r>
        <w:rPr>
          <w:vertAlign w:val="superscript"/>
        </w:rPr>
        <w:t>-6</w:t>
      </w:r>
      <w:r>
        <w:t xml:space="preserve">J. </w:t>
      </w:r>
      <w:r>
        <w:rPr>
          <w:b/>
          <w:color w:val="0000FF"/>
        </w:rPr>
        <w:t xml:space="preserve"> </w:t>
      </w:r>
      <w:r>
        <w:rPr>
          <w:b/>
          <w:color w:val="0000FF"/>
        </w:rPr>
        <w:tab/>
        <w:t xml:space="preserve">B. </w:t>
      </w:r>
      <w:r>
        <w:t>5.10</w:t>
      </w:r>
      <w:r>
        <w:rPr>
          <w:vertAlign w:val="superscript"/>
        </w:rPr>
        <w:t>-6</w:t>
      </w:r>
      <w:r>
        <w:t xml:space="preserve">J. </w:t>
      </w:r>
      <w:r>
        <w:rPr>
          <w:b/>
          <w:color w:val="0000FF"/>
        </w:rPr>
        <w:t xml:space="preserve"> </w:t>
      </w:r>
      <w:r>
        <w:rPr>
          <w:b/>
          <w:color w:val="0000FF"/>
        </w:rPr>
        <w:tab/>
        <w:t xml:space="preserve">C. </w:t>
      </w:r>
      <w:r>
        <w:t>2,5.10</w:t>
      </w:r>
      <w:r>
        <w:rPr>
          <w:vertAlign w:val="superscript"/>
        </w:rPr>
        <w:t>-4</w:t>
      </w:r>
      <w:r>
        <w:t xml:space="preserve">J. </w:t>
      </w:r>
      <w:r>
        <w:rPr>
          <w:b/>
          <w:color w:val="0000FF"/>
        </w:rPr>
        <w:t xml:space="preserve"> </w:t>
      </w:r>
      <w:r>
        <w:rPr>
          <w:b/>
          <w:color w:val="0000FF"/>
        </w:rPr>
        <w:tab/>
        <w:t xml:space="preserve">D. </w:t>
      </w:r>
      <w:r>
        <w:t>5.10</w:t>
      </w:r>
      <w:r>
        <w:rPr>
          <w:vertAlign w:val="superscript"/>
        </w:rPr>
        <w:t>-4</w:t>
      </w:r>
      <w:r>
        <w:t xml:space="preserve">J. </w:t>
      </w:r>
    </w:p>
    <w:p w:rsidR="000C15FA" w:rsidRDefault="00700A2F">
      <w:pPr>
        <w:spacing w:after="107"/>
        <w:ind w:left="-5"/>
      </w:pPr>
      <w:r>
        <w:rPr>
          <w:b/>
          <w:i/>
          <w:color w:val="FF0000"/>
          <w:u w:val="double" w:color="FF0000"/>
        </w:rPr>
        <w:t>Câu 22:</w:t>
      </w:r>
      <w:r>
        <w:rPr>
          <w:rFonts w:ascii="Arial" w:eastAsia="Arial" w:hAnsi="Arial" w:cs="Arial"/>
          <w:b/>
          <w:i/>
          <w:color w:val="FF0000"/>
        </w:rPr>
        <w:t xml:space="preserve"> </w:t>
      </w:r>
      <w:r>
        <w:t xml:space="preserve">Tổng số electron và protôn trong một nguyên tử </w:t>
      </w:r>
      <w:r>
        <w:rPr>
          <w:b/>
          <w:i/>
        </w:rPr>
        <w:t>không thể</w:t>
      </w:r>
      <w:r>
        <w:t xml:space="preserve"> là số nào sau đây? </w:t>
      </w:r>
    </w:p>
    <w:p w:rsidR="000C15FA" w:rsidRDefault="00700A2F">
      <w:pPr>
        <w:tabs>
          <w:tab w:val="center" w:pos="490"/>
          <w:tab w:val="center" w:pos="3096"/>
          <w:tab w:val="center" w:pos="5656"/>
          <w:tab w:val="center" w:pos="8205"/>
        </w:tabs>
        <w:spacing w:after="172" w:line="259" w:lineRule="auto"/>
        <w:ind w:left="-15" w:firstLine="0"/>
        <w:jc w:val="left"/>
      </w:pPr>
      <w:r>
        <w:rPr>
          <w:b/>
          <w:color w:val="0000FF"/>
        </w:rPr>
        <w:t xml:space="preserve"> </w:t>
      </w:r>
      <w:r>
        <w:rPr>
          <w:b/>
          <w:color w:val="0000FF"/>
        </w:rPr>
        <w:tab/>
        <w:t xml:space="preserve">A. </w:t>
      </w:r>
      <w:r>
        <w:t>4</w:t>
      </w:r>
      <w:r>
        <w:rPr>
          <w:b/>
          <w:color w:val="0000FF"/>
        </w:rPr>
        <w:t xml:space="preserve"> </w:t>
      </w:r>
      <w:r>
        <w:rPr>
          <w:b/>
          <w:color w:val="0000FF"/>
        </w:rPr>
        <w:tab/>
        <w:t xml:space="preserve">B. </w:t>
      </w:r>
      <w:r>
        <w:t>16</w:t>
      </w:r>
      <w:r>
        <w:rPr>
          <w:b/>
          <w:color w:val="0000FF"/>
        </w:rPr>
        <w:t xml:space="preserve"> </w:t>
      </w:r>
      <w:r>
        <w:rPr>
          <w:b/>
          <w:color w:val="0000FF"/>
        </w:rPr>
        <w:tab/>
        <w:t xml:space="preserve">C. </w:t>
      </w:r>
      <w:r>
        <w:t>36</w:t>
      </w:r>
      <w:r>
        <w:rPr>
          <w:b/>
          <w:color w:val="0000FF"/>
        </w:rPr>
        <w:t xml:space="preserve"> </w:t>
      </w:r>
      <w:r>
        <w:rPr>
          <w:b/>
          <w:color w:val="0000FF"/>
        </w:rPr>
        <w:tab/>
        <w:t xml:space="preserve">D. </w:t>
      </w:r>
      <w:r>
        <w:t xml:space="preserve">25 </w:t>
      </w:r>
    </w:p>
    <w:p w:rsidR="000C15FA" w:rsidRDefault="00700A2F">
      <w:pPr>
        <w:spacing w:after="10" w:line="370" w:lineRule="auto"/>
        <w:ind w:left="-5"/>
      </w:pPr>
      <w:r>
        <w:rPr>
          <w:b/>
          <w:i/>
          <w:color w:val="FF0000"/>
          <w:u w:val="double" w:color="FF0000"/>
        </w:rPr>
        <w:t>Câu 23:</w:t>
      </w:r>
      <w:r>
        <w:rPr>
          <w:rFonts w:ascii="Arial" w:eastAsia="Arial" w:hAnsi="Arial" w:cs="Arial"/>
          <w:b/>
          <w:i/>
          <w:color w:val="FF0000"/>
        </w:rPr>
        <w:t xml:space="preserve"> </w:t>
      </w:r>
      <w:r>
        <w:t>Hai điện tích điểm cùng độ lớn 10</w:t>
      </w:r>
      <w:r>
        <w:rPr>
          <w:vertAlign w:val="superscript"/>
        </w:rPr>
        <w:t>-4</w:t>
      </w:r>
      <w:r>
        <w:t xml:space="preserve"> C đặt trong chân không, để tương tác nhau bằng lực có độ lớn 10</w:t>
      </w:r>
      <w:r>
        <w:rPr>
          <w:vertAlign w:val="superscript"/>
        </w:rPr>
        <w:t>-3</w:t>
      </w:r>
      <w:r>
        <w:t xml:space="preserve"> N thì chúng phải đặt cách nhau </w:t>
      </w:r>
    </w:p>
    <w:p w:rsidR="000C15FA" w:rsidRDefault="00700A2F">
      <w:pPr>
        <w:tabs>
          <w:tab w:val="center" w:pos="883"/>
          <w:tab w:val="center" w:pos="3309"/>
          <w:tab w:val="center" w:pos="5989"/>
          <w:tab w:val="center" w:pos="8419"/>
        </w:tabs>
        <w:ind w:left="-15" w:firstLine="0"/>
        <w:jc w:val="left"/>
      </w:pPr>
      <w:r>
        <w:rPr>
          <w:b/>
          <w:color w:val="0000FF"/>
        </w:rPr>
        <w:t xml:space="preserve"> </w:t>
      </w:r>
      <w:r>
        <w:rPr>
          <w:b/>
          <w:color w:val="0000FF"/>
        </w:rPr>
        <w:tab/>
        <w:t xml:space="preserve">A. </w:t>
      </w:r>
      <w:r>
        <w:t>30000 m.</w:t>
      </w:r>
      <w:r>
        <w:rPr>
          <w:b/>
          <w:color w:val="0000FF"/>
        </w:rPr>
        <w:t xml:space="preserve"> </w:t>
      </w:r>
      <w:r>
        <w:rPr>
          <w:b/>
          <w:color w:val="0000FF"/>
        </w:rPr>
        <w:tab/>
        <w:t xml:space="preserve">B. </w:t>
      </w:r>
      <w:r>
        <w:t>300 m.</w:t>
      </w:r>
      <w:r>
        <w:rPr>
          <w:b/>
          <w:color w:val="0000FF"/>
        </w:rPr>
        <w:t xml:space="preserve"> </w:t>
      </w:r>
      <w:r>
        <w:rPr>
          <w:b/>
          <w:color w:val="0000FF"/>
        </w:rPr>
        <w:tab/>
        <w:t xml:space="preserve">C. </w:t>
      </w:r>
      <w:r>
        <w:t>90000 m.</w:t>
      </w:r>
      <w:r>
        <w:rPr>
          <w:b/>
          <w:color w:val="0000FF"/>
        </w:rPr>
        <w:t xml:space="preserve"> </w:t>
      </w:r>
      <w:r>
        <w:rPr>
          <w:b/>
          <w:color w:val="0000FF"/>
        </w:rPr>
        <w:tab/>
        <w:t xml:space="preserve">D. </w:t>
      </w:r>
      <w:r>
        <w:t xml:space="preserve">900 m. </w:t>
      </w:r>
    </w:p>
    <w:p w:rsidR="000C15FA" w:rsidRDefault="00700A2F">
      <w:pPr>
        <w:ind w:left="-5"/>
      </w:pPr>
      <w:r>
        <w:rPr>
          <w:b/>
          <w:i/>
          <w:color w:val="FF0000"/>
          <w:u w:val="double" w:color="FF0000"/>
        </w:rPr>
        <w:t>Câu 24:</w:t>
      </w:r>
      <w:r>
        <w:rPr>
          <w:rFonts w:ascii="Arial" w:eastAsia="Arial" w:hAnsi="Arial" w:cs="Arial"/>
          <w:b/>
          <w:i/>
          <w:color w:val="FF0000"/>
        </w:rPr>
        <w:t xml:space="preserve"> </w:t>
      </w:r>
      <w:r>
        <w:t>Nếu nguyên tử đang thừa – 1,6.10</w:t>
      </w:r>
      <w:r>
        <w:rPr>
          <w:vertAlign w:val="superscript"/>
        </w:rPr>
        <w:t>-19</w:t>
      </w:r>
      <w:r>
        <w:t xml:space="preserve"> C mà nó nhận được thêm 2 electron thì nó </w:t>
      </w:r>
    </w:p>
    <w:p w:rsidR="000C15FA" w:rsidRDefault="00700A2F">
      <w:pPr>
        <w:tabs>
          <w:tab w:val="center" w:pos="1198"/>
          <w:tab w:val="center" w:pos="2835"/>
          <w:tab w:val="center" w:pos="6299"/>
        </w:tabs>
        <w:ind w:left="-15" w:firstLine="0"/>
        <w:jc w:val="left"/>
      </w:pPr>
      <w:r>
        <w:rPr>
          <w:b/>
          <w:color w:val="0000FF"/>
        </w:rPr>
        <w:t xml:space="preserve"> </w:t>
      </w:r>
      <w:r>
        <w:rPr>
          <w:b/>
          <w:color w:val="0000FF"/>
        </w:rPr>
        <w:tab/>
        <w:t xml:space="preserve">A. </w:t>
      </w:r>
      <w:r>
        <w:t xml:space="preserve">sẽ là ion dương. </w:t>
      </w:r>
      <w:r>
        <w:tab/>
      </w:r>
      <w:r>
        <w:rPr>
          <w:b/>
          <w:color w:val="0000FF"/>
        </w:rPr>
        <w:t xml:space="preserve"> </w:t>
      </w:r>
      <w:r>
        <w:rPr>
          <w:b/>
          <w:color w:val="0000FF"/>
        </w:rPr>
        <w:tab/>
        <w:t xml:space="preserve">B. </w:t>
      </w:r>
      <w:r>
        <w:t>vẫn là 1 ion âm.</w:t>
      </w:r>
      <w:r>
        <w:rPr>
          <w:color w:val="0000FF"/>
        </w:rPr>
        <w:t xml:space="preserve"> </w:t>
      </w:r>
    </w:p>
    <w:p w:rsidR="000C15FA" w:rsidRDefault="00700A2F">
      <w:pPr>
        <w:tabs>
          <w:tab w:val="center" w:pos="1295"/>
          <w:tab w:val="center" w:pos="2835"/>
          <w:tab w:val="center" w:pos="7167"/>
        </w:tabs>
        <w:ind w:left="-15" w:firstLine="0"/>
        <w:jc w:val="left"/>
      </w:pPr>
      <w:r>
        <w:rPr>
          <w:b/>
          <w:color w:val="0000FF"/>
        </w:rPr>
        <w:t xml:space="preserve"> </w:t>
      </w:r>
      <w:r>
        <w:rPr>
          <w:b/>
          <w:color w:val="0000FF"/>
        </w:rPr>
        <w:tab/>
        <w:t xml:space="preserve">C. </w:t>
      </w:r>
      <w:r>
        <w:t xml:space="preserve">trung hoà về điện. </w:t>
      </w:r>
      <w:r>
        <w:tab/>
      </w:r>
      <w:r>
        <w:rPr>
          <w:b/>
          <w:color w:val="0000FF"/>
        </w:rPr>
        <w:t xml:space="preserve"> </w:t>
      </w:r>
      <w:r>
        <w:rPr>
          <w:b/>
          <w:color w:val="0000FF"/>
        </w:rPr>
        <w:tab/>
        <w:t xml:space="preserve">D. </w:t>
      </w:r>
      <w:r>
        <w:t xml:space="preserve">có điện tích không xác định được. </w:t>
      </w:r>
    </w:p>
    <w:p w:rsidR="000C15FA" w:rsidRDefault="00700A2F" w:rsidP="002313B6">
      <w:pPr>
        <w:ind w:left="-5"/>
      </w:pPr>
      <w:r>
        <w:rPr>
          <w:b/>
          <w:i/>
          <w:color w:val="FF0000"/>
          <w:u w:val="double" w:color="FF0000"/>
        </w:rPr>
        <w:t>Câu 25:</w:t>
      </w:r>
      <w:r>
        <w:rPr>
          <w:rFonts w:ascii="Arial" w:eastAsia="Arial" w:hAnsi="Arial" w:cs="Arial"/>
          <w:b/>
          <w:i/>
          <w:color w:val="FF0000"/>
        </w:rPr>
        <w:t xml:space="preserve"> </w:t>
      </w:r>
      <w:r>
        <w:t xml:space="preserve">Điện trường trong khí quyển gần mặt đất có cường độ 200V/m, hướng thẳng đứng từ trên xuống dưới. Một êlectron ở trong điện trường này sẽ chịu tác dụng một lực điện có cường độ và hướng như thế nào. </w:t>
      </w:r>
      <w:r>
        <w:rPr>
          <w:b/>
          <w:color w:val="0000FF"/>
        </w:rPr>
        <w:t xml:space="preserve"> </w:t>
      </w:r>
      <w:r>
        <w:rPr>
          <w:b/>
          <w:color w:val="0000FF"/>
        </w:rPr>
        <w:tab/>
        <w:t xml:space="preserve">A. </w:t>
      </w:r>
      <w:r>
        <w:t>3,2.10</w:t>
      </w:r>
      <w:r>
        <w:rPr>
          <w:vertAlign w:val="superscript"/>
        </w:rPr>
        <w:t>-21</w:t>
      </w:r>
      <w:r>
        <w:t xml:space="preserve"> N; hướng thẳng đứng từ trên xuống. </w:t>
      </w:r>
      <w:r>
        <w:tab/>
      </w:r>
      <w:r>
        <w:rPr>
          <w:b/>
          <w:color w:val="0000FF"/>
        </w:rPr>
        <w:t>B.</w:t>
      </w:r>
      <w:r>
        <w:rPr>
          <w:color w:val="0000FF"/>
        </w:rPr>
        <w:t xml:space="preserve"> </w:t>
      </w:r>
      <w:r>
        <w:t>3,2.10</w:t>
      </w:r>
      <w:r>
        <w:rPr>
          <w:vertAlign w:val="superscript"/>
        </w:rPr>
        <w:t>-21</w:t>
      </w:r>
      <w:r>
        <w:t xml:space="preserve"> N; hướng thẳng đứng từ dưới lên. </w:t>
      </w:r>
    </w:p>
    <w:p w:rsidR="000C15FA" w:rsidRDefault="00700A2F">
      <w:pPr>
        <w:tabs>
          <w:tab w:val="center" w:pos="2601"/>
          <w:tab w:val="center" w:pos="7588"/>
        </w:tabs>
        <w:spacing w:after="159"/>
        <w:ind w:left="-15" w:firstLine="0"/>
        <w:jc w:val="left"/>
      </w:pPr>
      <w:r>
        <w:rPr>
          <w:b/>
          <w:color w:val="0000FF"/>
        </w:rPr>
        <w:t xml:space="preserve"> </w:t>
      </w:r>
      <w:r>
        <w:rPr>
          <w:b/>
          <w:color w:val="0000FF"/>
        </w:rPr>
        <w:tab/>
        <w:t xml:space="preserve">C. </w:t>
      </w:r>
      <w:r>
        <w:t>3,2.10</w:t>
      </w:r>
      <w:r>
        <w:rPr>
          <w:vertAlign w:val="superscript"/>
        </w:rPr>
        <w:t>-17</w:t>
      </w:r>
      <w:r>
        <w:t xml:space="preserve"> N; hướng thẳng đứng từ trên xuống. </w:t>
      </w:r>
      <w:r>
        <w:tab/>
      </w:r>
      <w:r>
        <w:rPr>
          <w:b/>
          <w:color w:val="0000FF"/>
        </w:rPr>
        <w:t>D.</w:t>
      </w:r>
      <w:r>
        <w:rPr>
          <w:color w:val="0000FF"/>
        </w:rPr>
        <w:t xml:space="preserve"> </w:t>
      </w:r>
      <w:r>
        <w:t>3,2.10</w:t>
      </w:r>
      <w:r>
        <w:rPr>
          <w:vertAlign w:val="superscript"/>
        </w:rPr>
        <w:t>-17</w:t>
      </w:r>
      <w:r>
        <w:t xml:space="preserve"> N; hướng thẳng đứng từ dưới lên. </w:t>
      </w:r>
    </w:p>
    <w:p w:rsidR="000C15FA" w:rsidRDefault="00700A2F">
      <w:pPr>
        <w:spacing w:after="109"/>
        <w:ind w:left="-5"/>
      </w:pPr>
      <w:r>
        <w:rPr>
          <w:b/>
          <w:i/>
          <w:color w:val="FF0000"/>
          <w:u w:val="double" w:color="FF0000"/>
        </w:rPr>
        <w:t>Câu 26:</w:t>
      </w:r>
      <w:r>
        <w:rPr>
          <w:rFonts w:ascii="Arial" w:eastAsia="Arial" w:hAnsi="Arial" w:cs="Arial"/>
          <w:b/>
          <w:i/>
          <w:color w:val="FF0000"/>
        </w:rPr>
        <w:t xml:space="preserve"> </w:t>
      </w:r>
      <w:r>
        <w:t xml:space="preserve">Những đường sức điện nào vẽ ở dưới đây là đường sức của điện trường đều </w:t>
      </w:r>
    </w:p>
    <w:p w:rsidR="000C15FA" w:rsidRDefault="009E4146">
      <w:pPr>
        <w:numPr>
          <w:ilvl w:val="0"/>
          <w:numId w:val="51"/>
        </w:numPr>
        <w:spacing w:after="113"/>
        <w:ind w:right="417" w:hanging="293"/>
      </w:pPr>
      <w:r>
        <w:rPr>
          <w:noProof/>
        </w:rPr>
        <w:pict>
          <v:group id="Group 267642" o:spid="_x0000_s3853" style="position:absolute;left:0;text-align:left;margin-left:164.4pt;margin-top:6pt;width:339.5pt;height:49.7pt;z-index:251643392" coordsize="43114,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">
            <v:shape id="Shape 23328" o:spid="_x0000_s3854" style="position:absolute;left:5255;top:43;width:1208;height:696;visibility:visible;mso-wrap-style:square;v-text-anchor:top" coordsize="120818,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" path="m,l120818,34829,,69658,35106,34829,,xe" fillcolor="black" stroked="f" strokeweight="0">
              <v:fill opacity="49087f"/>
              <v:stroke miterlimit="83231f" joinstyle="miter"/>
              <v:path arrowok="t" textboxrect="0,0,120818,69658"/>
            </v:shape>
            <v:shape id="Shape 23329" o:spid="_x0000_s3855" style="position:absolute;left:5340;top:1457;width:1208;height:697;visibility:visible;mso-wrap-style:square;v-text-anchor:top" coordsize="120818,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" path="m,l120818,34829,,69658,35106,34829,,xe" fillcolor="black" stroked="f" strokeweight="0">
              <v:fill opacity="49087f"/>
              <v:stroke miterlimit="83231f" joinstyle="miter"/>
              <v:path arrowok="t" textboxrect="0,0,120818,69658"/>
            </v:shape>
            <v:shape id="Shape 23330" o:spid="_x0000_s3856" style="position:absolute;left:5170;top:2939;width:1208;height:697;visibility:visible;mso-wrap-style:square;v-text-anchor:top" coordsize="120818,6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" path="m,l120818,34830,,69659,35106,34830,,xe" fillcolor="black" stroked="f" strokeweight="0">
              <v:fill opacity="49087f"/>
              <v:stroke miterlimit="83231f" joinstyle="miter"/>
              <v:path arrowok="t" textboxrect="0,0,120818,69659"/>
            </v:shape>
            <v:shape id="Shape 23331" o:spid="_x0000_s3857" style="position:absolute;left:5255;top:4421;width:1208;height:697;visibility:visible;mso-wrap-style:square;v-text-anchor:top" coordsize="120818,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" path="m,l120818,34829,,69658,35106,34829,,xe" fillcolor="black" stroked="f" strokeweight="0">
              <v:fill opacity="49087f"/>
              <v:stroke miterlimit="83231f" joinstyle="miter"/>
              <v:path arrowok="t" textboxrect="0,0,120818,69658"/>
            </v:shape>
            <v:shape id="Shape 23332" o:spid="_x0000_s3858" style="position:absolute;left:85;top:4769;width:6378;height:0;visibility:visible;mso-wrap-style:square;v-text-anchor:top" coordsize="637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" path="m,l637824,e" filled="f" strokeweight=".18711mm">
              <v:stroke miterlimit="83231f" joinstyle="miter"/>
              <v:path arrowok="t" textboxrect="0,0,637824,0"/>
            </v:shape>
            <v:shape id="Shape 23333" o:spid="_x0000_s3859" style="position:absolute;left:85;top:3287;width:6293;height:0;visibility:visible;mso-wrap-style:square;v-text-anchor:top" coordsize="62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" path="m,l629320,e" filled="f" strokeweight=".18711mm">
              <v:stroke miterlimit="83231f" joinstyle="miter"/>
              <v:path arrowok="t" textboxrect="0,0,629320,0"/>
            </v:shape>
            <v:shape id="Shape 23334" o:spid="_x0000_s3860" style="position:absolute;left:170;top:1806;width:6378;height:0;visibility:visible;mso-wrap-style:square;v-text-anchor:top" coordsize="637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" path="m,l637824,e" filled="f" strokeweight=".18711mm">
              <v:stroke miterlimit="83231f" joinstyle="miter"/>
              <v:path arrowok="t" textboxrect="0,0,637824,0"/>
            </v:shape>
            <v:shape id="Shape 23335" o:spid="_x0000_s3861" style="position:absolute;left:170;top:391;width:6293;height:0;visibility:visible;mso-wrap-style:square;v-text-anchor:top" coordsize="62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" path="m,l629320,e" filled="f" strokeweight=".18711mm">
              <v:stroke miterlimit="83231f" joinstyle="miter"/>
              <v:path arrowok="t" textboxrect="0,0,629320,0"/>
            </v:shape>
            <v:shape id="Shape 23336" o:spid="_x0000_s3862" style="position:absolute;left:85;top:4769;width:10120;height:0;visibility:visible;mso-wrap-style:square;v-text-anchor:top" coordsize="10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" path="m,l1012014,e" filled="f" strokeweight=".18711mm">
              <v:stroke miterlimit="83231f" joinstyle="miter"/>
              <v:path arrowok="t" textboxrect="0,0,1012014,0"/>
            </v:shape>
            <v:shape id="Shape 23337" o:spid="_x0000_s3863" style="position:absolute;left:85;top:3287;width:10120;height:0;visibility:visible;mso-wrap-style:square;v-text-anchor:top" coordsize="10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" path="m,l1012014,e" filled="f" strokeweight=".18711mm">
              <v:stroke miterlimit="83231f" joinstyle="miter"/>
              <v:path arrowok="t" textboxrect="0,0,1012014,0"/>
            </v:shape>
            <v:shape id="Shape 23338" o:spid="_x0000_s3864" style="position:absolute;top:1806;width:10205;height:0;visibility:visible;mso-wrap-style:square;v-text-anchor:top" coordsize="102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" path="m,l1020518,e" filled="f" strokeweight=".18711mm">
              <v:stroke miterlimit="83231f" joinstyle="miter"/>
              <v:path arrowok="t" textboxrect="0,0,1020518,0"/>
            </v:shape>
            <v:shape id="Shape 23339" o:spid="_x0000_s3865" style="position:absolute;top:391;width:10205;height:0;visibility:visible;mso-wrap-style:square;v-text-anchor:top" coordsize="102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" path="m,l1020518,e" filled="f" strokeweight=".18711mm">
              <v:stroke miterlimit="83231f" joinstyle="miter"/>
              <v:path arrowok="t" textboxrect="0,0,1020518,0"/>
            </v:shape>
            <v:shape id="Shape 23341" o:spid="_x0000_s3866" style="position:absolute;left:17537;top:3478;width:1206;height:697;visibility:visible;mso-wrap-style:square;v-text-anchor:top" coordsize="120661,6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" path="m,l120661,34829,,69659,35060,34829,,xe" fillcolor="black" stroked="f" strokeweight="0">
              <v:fill opacity="49087f"/>
              <v:stroke miterlimit="83231f" joinstyle="miter"/>
              <v:path arrowok="t" textboxrect="0,0,120661,69659"/>
            </v:shape>
            <v:shape id="Shape 23342" o:spid="_x0000_s3867" style="position:absolute;left:17622;top:43;width:1206;height:696;visibility:visible;mso-wrap-style:square;v-text-anchor:top" coordsize="120661,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" path="m,l120661,34829,,69658,35060,34829,,xe" fillcolor="black" stroked="f" strokeweight="0">
              <v:fill opacity="49087f"/>
              <v:stroke miterlimit="83231f" joinstyle="miter"/>
              <v:path arrowok="t" textboxrect="0,0,120661,69658"/>
            </v:shape>
            <v:shape id="Shape 23343" o:spid="_x0000_s3868" style="position:absolute;left:17706;top:1929;width:1207;height:696;visibility:visible;mso-wrap-style:square;v-text-anchor:top" coordsize="120661,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" path="m,l120661,34829,,69658,35060,34829,,xe" fillcolor="black" stroked="f" strokeweight="0">
              <v:fill opacity="49087f"/>
              <v:stroke miterlimit="83231f" joinstyle="miter"/>
              <v:path arrowok="t" textboxrect="0,0,120661,69658"/>
            </v:shape>
            <v:shape id="Shape 23344" o:spid="_x0000_s3869" style="position:absolute;left:17622;top:4421;width:1206;height:697;visibility:visible;mso-wrap-style:square;v-text-anchor:top" coordsize="120661,6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" path="m,l120661,34829,,69659,35060,34829,,xe" fillcolor="black" stroked="f" strokeweight="0">
              <v:fill opacity="49087f"/>
              <v:stroke miterlimit="83231f" joinstyle="miter"/>
              <v:path arrowok="t" textboxrect="0,0,120661,69659"/>
            </v:shape>
            <v:shape id="Shape 23345" o:spid="_x0000_s3870" style="position:absolute;left:12458;top:4769;width:6370;height:0;visibility:visible;mso-wrap-style:square;v-text-anchor:top" coordsize="636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" path="m,l636994,e" filled="f" strokeweight=".18711mm">
              <v:stroke miterlimit="83231f" joinstyle="miter"/>
              <v:path arrowok="t" textboxrect="0,0,636994,0"/>
            </v:shape>
            <v:shape id="Shape 23346" o:spid="_x0000_s3871" style="position:absolute;left:12543;top:2277;width:6370;height:0;visibility:visible;mso-wrap-style:square;v-text-anchor:top" coordsize="636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" path="m,l636994,e" filled="f" strokeweight=".18711mm">
              <v:stroke miterlimit="83231f" joinstyle="miter"/>
              <v:path arrowok="t" textboxrect="0,0,636994,0"/>
            </v:shape>
            <v:shape id="Shape 23347" o:spid="_x0000_s3872" style="position:absolute;left:12543;top:391;width:6285;height:0;visibility:visible;mso-wrap-style:square;v-text-anchor:top" coordsize="62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" path="m,l628501,e" filled="f" strokeweight=".18711mm">
              <v:stroke miterlimit="83231f" joinstyle="miter"/>
              <v:path arrowok="t" textboxrect="0,0,628501,0"/>
            </v:shape>
            <v:shape id="Shape 23348" o:spid="_x0000_s3873" style="position:absolute;left:12458;top:4769;width:10107;height:0;visibility:visible;mso-wrap-style:square;v-text-anchor:top" coordsize="1010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" path="m,l1010698,e" filled="f" strokeweight=".18711mm">
              <v:stroke miterlimit="83231f" joinstyle="miter"/>
              <v:path arrowok="t" textboxrect="0,0,1010698,0"/>
            </v:shape>
            <v:shape id="Shape 23349" o:spid="_x0000_s3874" style="position:absolute;left:12373;top:2277;width:10192;height:0;visibility:visible;mso-wrap-style:square;v-text-anchor:top" coordsize="1019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" path="m,l1019191,e" filled="f" strokeweight=".18711mm">
              <v:stroke miterlimit="83231f" joinstyle="miter"/>
              <v:path arrowok="t" textboxrect="0,0,1019191,0"/>
            </v:shape>
            <v:shape id="Shape 23350" o:spid="_x0000_s3875" style="position:absolute;left:12373;top:391;width:10192;height:0;visibility:visible;mso-wrap-style:square;v-text-anchor:top" coordsize="1019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" path="m,l1019191,e" filled="f" strokeweight=".18711mm">
              <v:stroke miterlimit="83231f" joinstyle="miter"/>
              <v:path arrowok="t" textboxrect="0,0,1019191,0"/>
            </v:shape>
            <v:shape id="Shape 23351" o:spid="_x0000_s3876" style="position:absolute;left:12458;top:3826;width:6285;height:0;visibility:visible;mso-wrap-style:square;v-text-anchor:top" coordsize="628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" path="m,l628501,e" filled="f" strokeweight=".18711mm">
              <v:stroke miterlimit="83231f" joinstyle="miter"/>
              <v:path arrowok="t" textboxrect="0,0,628501,0"/>
            </v:shape>
            <v:shape id="Shape 23352" o:spid="_x0000_s3877" style="position:absolute;left:12458;top:3826;width:10107;height:0;visibility:visible;mso-wrap-style:square;v-text-anchor:top" coordsize="1010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" path="m,l1010698,e" filled="f" strokeweight=".18711mm">
              <v:stroke miterlimit="83231f" joinstyle="miter"/>
              <v:path arrowok="t" textboxrect="0,0,1010698,0"/>
            </v:shape>
            <v:shape id="Shape 23354" o:spid="_x0000_s3878" style="position:absolute;left:28043;top:4021;width:1278;height:728;visibility:visible;mso-wrap-style:square;v-text-anchor:top" coordsize="127816,7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" path="m,l127816,9594,22711,72742,45197,28588,,xe" fillcolor="black" stroked="f" strokeweight="0">
              <v:fill opacity="49087f"/>
              <v:stroke miterlimit="83231f" joinstyle="miter"/>
              <v:path arrowok="t" textboxrect="0,0,127816,72742"/>
            </v:shape>
            <v:shape id="Shape 23355" o:spid="_x0000_s3879" style="position:absolute;left:28362;top:2063;width:1206;height:753;visibility:visible;mso-wrap-style:square;v-text-anchor:top" coordsize="120574,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" path="m,l120574,37657,,75314,35035,37657,,xe" fillcolor="black" stroked="f" strokeweight="0">
              <v:fill opacity="49087f"/>
              <v:stroke miterlimit="83231f" joinstyle="miter"/>
              <v:path arrowok="t" textboxrect="0,0,120574,75314"/>
            </v:shape>
            <v:shape id="Shape 23356" o:spid="_x0000_s3880" style="position:absolute;left:27888;top:175;width:1255;height:746;visibility:visible;mso-wrap-style:square;v-text-anchor:top" coordsize="125497,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" path="m12199,l125497,51670,,74587,40784,41473,12199,xe" fillcolor="black" stroked="f" strokeweight="0">
              <v:fill opacity="49087f"/>
              <v:stroke miterlimit="83231f" joinstyle="miter"/>
              <v:path arrowok="t" textboxrect="0,0,125497,74587"/>
            </v:shape>
            <v:shape id="Shape 23357" o:spid="_x0000_s3881" style="position:absolute;left:24306;top:109;width:4837;height:582;visibility:visible;mso-wrap-style:square;v-text-anchor:top" coordsize="483767,5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" path="m,l483767,58263e" filled="f" strokeweight=".20231mm">
              <v:stroke miterlimit="83231f" joinstyle="miter"/>
              <v:path arrowok="t" textboxrect="0,0,483767,58263"/>
            </v:shape>
            <v:shape id="Shape 23358" o:spid="_x0000_s3882" style="position:absolute;left:24560;top:2439;width:5008;height:0;visibility:visible;mso-wrap-style:square;v-text-anchor:top" coordsize="50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" path="m,l500742,e" filled="f" strokeweight=".20231mm">
              <v:stroke miterlimit="83231f" joinstyle="miter"/>
              <v:path arrowok="t" textboxrect="0,0,500742,0"/>
            </v:shape>
            <v:shape id="Shape 23359" o:spid="_x0000_s3883" style="position:absolute;left:24900;top:4117;width:4421;height:1017;visibility:visible;mso-wrap-style:square;v-text-anchor:top" coordsize="442158,10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" path="m,101660l442158,e" filled="f" strokeweight=".20231mm">
              <v:stroke miterlimit="83231f" joinstyle="miter"/>
              <v:path arrowok="t" textboxrect="0,0,442158,101660"/>
            </v:shape>
            <v:shape id="Shape 23360" o:spid="_x0000_s3884" style="position:absolute;left:24560;top:2439;width:7978;height:0;visibility:visible;mso-wrap-style:square;v-text-anchor:top" coordsize="79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" path="m,l797792,e" filled="f" strokeweight=".20231mm">
              <v:stroke miterlimit="83231f" joinstyle="miter"/>
              <v:path arrowok="t" textboxrect="0,0,797792,0"/>
            </v:shape>
            <v:shape id="Shape 23361" o:spid="_x0000_s3885" style="position:absolute;left:24900;top:3648;width:6758;height:1486;visibility:visible;mso-wrap-style:square;v-text-anchor:top" coordsize="675871,14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" path="m,148639l675871,e" filled="f" strokeweight=".20231mm">
              <v:stroke miterlimit="83231f" joinstyle="miter"/>
              <v:path arrowok="t" textboxrect="0,0,675871,148639"/>
            </v:shape>
            <v:shape id="Shape 23362" o:spid="_x0000_s3886" style="position:absolute;left:24306;top:109;width:8487;height:1019;visibility:visible;mso-wrap-style:square;v-text-anchor:top" coordsize="848715,10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" path="m,l848715,101961e" filled="f" strokeweight=".20231mm">
              <v:stroke miterlimit="83231f" joinstyle="miter"/>
              <v:path arrowok="t" textboxrect="0,0,848715,101961"/>
            </v:shape>
            <v:shape id="Shape 23364" o:spid="_x0000_s3887" style="position:absolute;left:24178;width:255;height:218;visibility:visible;mso-wrap-style:square;v-text-anchor:top" coordsize="25462,2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" path="m12731,v7031,,12731,4894,12731,10924c25462,16964,19762,21849,12731,21849,5700,21849,,16964,,10924,,4894,5700,,12731,xe" stroked="f" strokeweight="0">
              <v:stroke miterlimit="83231f" joinstyle="miter"/>
              <v:path arrowok="t" textboxrect="0,0,25462,21849"/>
            </v:shape>
            <v:shape id="Shape 23365" o:spid="_x0000_s3888" style="position:absolute;left:24433;top:2330;width:255;height:219;visibility:visible;mso-wrap-style:square;v-text-anchor:top" coordsize="25461,2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" path="m12731,v7027,,12730,4894,12730,10925c25461,16964,19758,21849,12731,21849,5700,21849,,16964,,10925,,4894,5700,,12731,xe" stroked="f" strokeweight="0">
              <v:stroke miterlimit="83231f" joinstyle="miter"/>
              <v:path arrowok="t" textboxrect="0,0,25461,21849"/>
            </v:shape>
            <v:shape id="Shape 23366" o:spid="_x0000_s3889" style="position:absolute;left:24772;top:5025;width:255;height:218;visibility:visible;mso-wrap-style:square;v-text-anchor:top" coordsize="25461,2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" path="m12731,v7027,,12730,4894,12730,10924c25461,16964,19758,21848,12731,21848,5703,21848,,16964,,10924,,4894,5703,,12731,xe" stroked="f" strokeweight="0">
              <v:stroke miterlimit="83231f" joinstyle="miter"/>
              <v:path arrowok="t" textboxrect="0,0,25461,21848"/>
            </v:shape>
            <v:shape id="Shape 23367" o:spid="_x0000_s3890" style="position:absolute;left:32411;top:2330;width:254;height:219;visibility:visible;mso-wrap-style:square;v-text-anchor:top" coordsize="25462,2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" path="m12731,v7027,,12731,4894,12731,10925c25462,16964,19758,21849,12731,21849,5704,21849,,16964,,10925,,4894,5704,,12731,xe" stroked="f" strokeweight="0">
              <v:stroke miterlimit="83231f" joinstyle="miter"/>
              <v:path arrowok="t" textboxrect="0,0,25462,21849"/>
            </v:shape>
            <v:shape id="Shape 23368" o:spid="_x0000_s3891" style="position:absolute;left:31531;top:3538;width:255;height:219;visibility:visible;mso-wrap-style:square;v-text-anchor:top" coordsize="25462,2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" path="m12731,v7027,,12731,4894,12731,10924c25462,16954,19758,21848,12731,21848,5704,21848,,16954,,10924,,4894,5704,,12731,xe" stroked="f" strokeweight="0">
              <v:stroke miterlimit="83231f" joinstyle="miter"/>
              <v:path arrowok="t" textboxrect="0,0,25462,21848"/>
            </v:shape>
            <v:shape id="Shape 23369" o:spid="_x0000_s3892" style="position:absolute;left:32665;top:1019;width:255;height:219;visibility:visible;mso-wrap-style:square;v-text-anchor:top" coordsize="25461,2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" path="m12731,v7027,,12730,4894,12730,10925c25461,16964,19758,21849,12731,21849,5703,21849,,16964,,10925,,4894,5703,,12731,xe" stroked="f" strokeweight="0">
              <v:stroke miterlimit="83231f" joinstyle="miter"/>
              <v:path arrowok="t" textboxrect="0,0,25461,21849"/>
            </v:shape>
            <v:shape id="Shape 23370" o:spid="_x0000_s3893" style="position:absolute;left:38473;top:5082;width:1261;height:700;visibility:visible;mso-wrap-style:square;v-text-anchor:top" coordsize="126040,7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" path="m43774,r82266,70021l,54149,52150,39557,43774,xe" fillcolor="black" stroked="f" strokeweight="0">
              <v:fill opacity="49087f"/>
              <v:stroke miterlimit="83231f" joinstyle="miter"/>
              <v:path arrowok="t" textboxrect="0,0,126040,70021"/>
            </v:shape>
            <v:shape id="Shape 23371" o:spid="_x0000_s3894" style="position:absolute;left:38694;top:2816;width:1203;height:626;visibility:visible;mso-wrap-style:square;v-text-anchor:top" coordsize="120272,6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" path="m,l120272,31262,,62524,34947,31262,,xe" fillcolor="black" stroked="f" strokeweight="0">
              <v:fill opacity="49087f"/>
              <v:stroke miterlimit="83231f" joinstyle="miter"/>
              <v:path arrowok="t" textboxrect="0,0,120272,62524"/>
            </v:shape>
            <v:shape id="Shape 23372" o:spid="_x0000_s3895" style="position:absolute;left:38112;top:762;width:1261;height:700;visibility:visible;mso-wrap-style:square;v-text-anchor:top" coordsize="126051,7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" path="m126051,l43774,70021,52150,30472,,15873,126051,xe" fillcolor="black" stroked="f" strokeweight="0">
              <v:fill opacity="49087f"/>
              <v:stroke miterlimit="83231f" joinstyle="miter"/>
              <v:path arrowok="t" textboxrect="0,0,126051,70021"/>
            </v:shape>
            <v:shape id="Shape 23373" o:spid="_x0000_s3896" style="position:absolute;left:35743;top:8;width:5460;height:2251;visibility:visible;mso-wrap-style:square;v-text-anchor:top" coordsize="546034,2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" path="m,225123l546034,e" filled="f" strokeweight=".16794mm">
              <v:stroke miterlimit="83231f" joinstyle="miter"/>
              <v:path arrowok="t" textboxrect="0,0,546034,225123"/>
            </v:shape>
            <v:shape id="Shape 23374" o:spid="_x0000_s3897" style="position:absolute;left:36087;top:3129;width:7027;height:0;visibility:visible;mso-wrap-style:square;v-text-anchor:top" coordsize="702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" path="m,l702666,e" filled="f" strokeweight=".16794mm">
              <v:stroke miterlimit="83231f" joinstyle="miter"/>
              <v:path arrowok="t" textboxrect="0,0,702666,0"/>
            </v:shape>
            <v:shape id="Shape 23375" o:spid="_x0000_s3898" style="position:absolute;left:36224;top:4335;width:4793;height:1976;visibility:visible;mso-wrap-style:square;v-text-anchor:top" coordsize="479359,19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" path="m,l479359,197650e" filled="f" strokeweight=".16794mm">
              <v:stroke miterlimit="83231f" joinstyle="miter"/>
              <v:path arrowok="t" textboxrect="0,0,479359,197650"/>
            </v:shape>
            <v:shape id="Shape 23377" o:spid="_x0000_s3899" style="position:absolute;left:35616;top:2168;width:254;height:182;visibility:visible;mso-wrap-style:square;v-text-anchor:top" coordsize="25397,1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" path="m12699,v7013,,12698,4055,12698,9069c25397,14075,19712,18138,12699,18138,5685,18138,,14075,,9069,,4055,5685,,12699,xe" stroked="f" strokeweight="0">
              <v:stroke miterlimit="83231f" joinstyle="miter"/>
              <v:path arrowok="t" textboxrect="0,0,25397,18138"/>
            </v:shape>
            <v:shape id="Shape 23378" o:spid="_x0000_s3900" style="position:absolute;left:35960;top:3038;width:254;height:182;visibility:visible;mso-wrap-style:square;v-text-anchor:top" coordsize="25398,1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" path="m12699,v7010,,12699,4055,12699,9068c25398,14075,19709,18138,12699,18138,5686,18138,,14075,,9068,,4055,5686,,12699,xe" stroked="f" strokeweight="0">
              <v:stroke miterlimit="83231f" joinstyle="miter"/>
              <v:path arrowok="t" textboxrect="0,0,25398,18138"/>
            </v:shape>
            <w10:wrap type="square"/>
          </v:group>
        </w:pict>
      </w:r>
      <w:r w:rsidR="00700A2F">
        <w:t xml:space="preserve">Hình 2 </w:t>
      </w:r>
    </w:p>
    <w:p w:rsidR="000C15FA" w:rsidRDefault="00700A2F">
      <w:pPr>
        <w:numPr>
          <w:ilvl w:val="0"/>
          <w:numId w:val="51"/>
        </w:numPr>
        <w:spacing w:after="115"/>
        <w:ind w:right="417" w:hanging="293"/>
      </w:pPr>
      <w:r>
        <w:t xml:space="preserve">Hình 4 </w:t>
      </w:r>
    </w:p>
    <w:p w:rsidR="000C15FA" w:rsidRDefault="00700A2F">
      <w:pPr>
        <w:numPr>
          <w:ilvl w:val="0"/>
          <w:numId w:val="51"/>
        </w:numPr>
        <w:spacing w:after="0"/>
        <w:ind w:right="417" w:hanging="293"/>
      </w:pPr>
      <w:r>
        <w:t xml:space="preserve">Hình 1 </w:t>
      </w:r>
    </w:p>
    <w:p w:rsidR="000C15FA" w:rsidRDefault="00700A2F">
      <w:pPr>
        <w:tabs>
          <w:tab w:val="center" w:pos="4124"/>
          <w:tab w:val="center" w:pos="6071"/>
          <w:tab w:val="center" w:pos="7898"/>
          <w:tab w:val="center" w:pos="9365"/>
        </w:tabs>
        <w:spacing w:after="4" w:line="259" w:lineRule="auto"/>
        <w:ind w:left="0" w:firstLine="0"/>
        <w:jc w:val="left"/>
      </w:pPr>
      <w:r>
        <w:rPr>
          <w:rFonts w:ascii="Calibri" w:eastAsia="Calibri" w:hAnsi="Calibri" w:cs="Calibri"/>
          <w:sz w:val="22"/>
        </w:rPr>
        <w:tab/>
      </w:r>
      <w:r>
        <w:rPr>
          <w:b/>
          <w:sz w:val="15"/>
        </w:rPr>
        <w:t>Hình 1</w:t>
      </w:r>
      <w:r>
        <w:rPr>
          <w:b/>
          <w:sz w:val="15"/>
        </w:rPr>
        <w:tab/>
        <w:t>Hình 2</w:t>
      </w:r>
      <w:r>
        <w:rPr>
          <w:b/>
          <w:sz w:val="15"/>
        </w:rPr>
        <w:tab/>
      </w:r>
      <w:r>
        <w:rPr>
          <w:b/>
          <w:sz w:val="16"/>
        </w:rPr>
        <w:t>Hình 3</w:t>
      </w:r>
      <w:r>
        <w:rPr>
          <w:b/>
          <w:sz w:val="16"/>
        </w:rPr>
        <w:tab/>
      </w:r>
      <w:r>
        <w:rPr>
          <w:b/>
          <w:sz w:val="13"/>
        </w:rPr>
        <w:t>Hình 4</w:t>
      </w:r>
    </w:p>
    <w:p w:rsidR="000C15FA" w:rsidRDefault="00700A2F">
      <w:pPr>
        <w:numPr>
          <w:ilvl w:val="0"/>
          <w:numId w:val="51"/>
        </w:numPr>
        <w:ind w:right="417" w:hanging="293"/>
      </w:pPr>
      <w:r>
        <w:t xml:space="preserve">Hình 3 </w:t>
      </w:r>
    </w:p>
    <w:p w:rsidR="000C15FA" w:rsidRDefault="00700A2F">
      <w:pPr>
        <w:spacing w:after="4" w:line="373" w:lineRule="auto"/>
        <w:ind w:left="-5"/>
      </w:pPr>
      <w:r>
        <w:rPr>
          <w:b/>
          <w:i/>
          <w:color w:val="FF0000"/>
          <w:u w:val="double" w:color="FF0000"/>
        </w:rPr>
        <w:lastRenderedPageBreak/>
        <w:t>Câu 27:</w:t>
      </w:r>
      <w:r>
        <w:rPr>
          <w:rFonts w:ascii="Arial" w:eastAsia="Arial" w:hAnsi="Arial" w:cs="Arial"/>
          <w:b/>
          <w:i/>
          <w:color w:val="FF0000"/>
        </w:rPr>
        <w:t xml:space="preserve"> </w:t>
      </w:r>
      <w:r>
        <w:t xml:space="preserve">Q là một điện tích điểm âm đặt tại O. M và N là hai điểm nằm trong điện trường của Q với OM = 10 </w:t>
      </w:r>
    </w:p>
    <w:p w:rsidR="000C15FA" w:rsidRDefault="00700A2F">
      <w:pPr>
        <w:spacing w:after="4" w:line="373" w:lineRule="auto"/>
        <w:ind w:left="-5"/>
      </w:pPr>
      <w:r>
        <w:t>cm và ON = 20 cm. Gọi V</w:t>
      </w:r>
      <w:r>
        <w:rPr>
          <w:vertAlign w:val="subscript"/>
        </w:rPr>
        <w:t>M</w:t>
      </w:r>
      <w:r>
        <w:t>, V</w:t>
      </w:r>
      <w:r>
        <w:rPr>
          <w:vertAlign w:val="subscript"/>
        </w:rPr>
        <w:t>N</w:t>
      </w:r>
      <w:r>
        <w:t xml:space="preserve"> lần lượt là điện thế tại M và tại N. Chỉ ra bất đẳng thức đúng: </w:t>
      </w:r>
    </w:p>
    <w:p w:rsidR="000C15FA" w:rsidRDefault="00700A2F">
      <w:pPr>
        <w:tabs>
          <w:tab w:val="center" w:pos="1037"/>
          <w:tab w:val="center" w:pos="3603"/>
          <w:tab w:val="center" w:pos="6173"/>
          <w:tab w:val="center" w:pos="8713"/>
        </w:tabs>
        <w:ind w:left="-15" w:firstLine="0"/>
        <w:jc w:val="left"/>
      </w:pPr>
      <w:r>
        <w:rPr>
          <w:b/>
          <w:color w:val="0000FF"/>
        </w:rPr>
        <w:t xml:space="preserve"> </w:t>
      </w:r>
      <w:r>
        <w:rPr>
          <w:b/>
          <w:color w:val="0000FF"/>
        </w:rPr>
        <w:tab/>
        <w:t xml:space="preserve">A. </w:t>
      </w:r>
      <w:r>
        <w:t>V</w:t>
      </w:r>
      <w:r>
        <w:rPr>
          <w:vertAlign w:val="subscript"/>
        </w:rPr>
        <w:t>M</w:t>
      </w:r>
      <w:r>
        <w:t xml:space="preserve"> &lt; V</w:t>
      </w:r>
      <w:r>
        <w:rPr>
          <w:vertAlign w:val="subscript"/>
        </w:rPr>
        <w:t xml:space="preserve">N </w:t>
      </w:r>
      <w:r>
        <w:t>&lt; 0</w:t>
      </w:r>
      <w:r>
        <w:rPr>
          <w:b/>
          <w:color w:val="0000FF"/>
        </w:rPr>
        <w:t xml:space="preserve"> </w:t>
      </w:r>
      <w:r>
        <w:rPr>
          <w:b/>
          <w:color w:val="0000FF"/>
        </w:rPr>
        <w:tab/>
        <w:t xml:space="preserve">B. </w:t>
      </w:r>
      <w:r>
        <w:t>V</w:t>
      </w:r>
      <w:r>
        <w:rPr>
          <w:vertAlign w:val="subscript"/>
        </w:rPr>
        <w:t xml:space="preserve">N </w:t>
      </w:r>
      <w:r>
        <w:t>&lt; V</w:t>
      </w:r>
      <w:r>
        <w:rPr>
          <w:vertAlign w:val="subscript"/>
        </w:rPr>
        <w:t xml:space="preserve">M </w:t>
      </w:r>
      <w:r>
        <w:t>&lt; 0.</w:t>
      </w:r>
      <w:r>
        <w:rPr>
          <w:b/>
          <w:color w:val="0000FF"/>
        </w:rPr>
        <w:t xml:space="preserve"> </w:t>
      </w:r>
      <w:r>
        <w:rPr>
          <w:b/>
          <w:color w:val="0000FF"/>
        </w:rPr>
        <w:tab/>
        <w:t xml:space="preserve">C. </w:t>
      </w:r>
      <w:r>
        <w:t>V</w:t>
      </w:r>
      <w:r>
        <w:rPr>
          <w:vertAlign w:val="subscript"/>
        </w:rPr>
        <w:t>M</w:t>
      </w:r>
      <w:r>
        <w:t xml:space="preserve"> &gt; V</w:t>
      </w:r>
      <w:r>
        <w:rPr>
          <w:vertAlign w:val="subscript"/>
        </w:rPr>
        <w:t xml:space="preserve">N </w:t>
      </w:r>
      <w:r>
        <w:t>&gt; 0.</w:t>
      </w:r>
      <w:r>
        <w:rPr>
          <w:b/>
          <w:color w:val="0000FF"/>
        </w:rPr>
        <w:t xml:space="preserve"> </w:t>
      </w:r>
      <w:r>
        <w:rPr>
          <w:b/>
          <w:color w:val="0000FF"/>
        </w:rPr>
        <w:tab/>
        <w:t xml:space="preserve">D. </w:t>
      </w:r>
      <w:r>
        <w:t>V</w:t>
      </w:r>
      <w:r>
        <w:rPr>
          <w:vertAlign w:val="subscript"/>
        </w:rPr>
        <w:t xml:space="preserve">N </w:t>
      </w:r>
      <w:r>
        <w:t>&gt; V</w:t>
      </w:r>
      <w:r>
        <w:rPr>
          <w:vertAlign w:val="subscript"/>
        </w:rPr>
        <w:t xml:space="preserve">M </w:t>
      </w:r>
      <w:r>
        <w:t xml:space="preserve">&gt; 0.  </w:t>
      </w:r>
    </w:p>
    <w:p w:rsidR="000C15FA" w:rsidRDefault="00700A2F">
      <w:pPr>
        <w:spacing w:after="0" w:line="385" w:lineRule="auto"/>
        <w:ind w:left="-5"/>
      </w:pPr>
      <w:r>
        <w:rPr>
          <w:b/>
          <w:i/>
          <w:color w:val="FF0000"/>
          <w:u w:val="double" w:color="FF0000"/>
        </w:rPr>
        <w:t>Câu 28:</w:t>
      </w:r>
      <w:r>
        <w:rPr>
          <w:rFonts w:ascii="Arial" w:eastAsia="Arial" w:hAnsi="Arial" w:cs="Arial"/>
          <w:b/>
          <w:i/>
          <w:color w:val="FF0000"/>
        </w:rPr>
        <w:t xml:space="preserve"> </w:t>
      </w:r>
      <w:r>
        <w:t xml:space="preserve">q là một tua giấy nhiễm điện dương; q’ là một tua giấy nhiễm điện âm. K là một thước nhựa. Người ta thấy K hút được cả q lẫn q’. K được nhiểm điện như thế nào. </w:t>
      </w:r>
    </w:p>
    <w:p w:rsidR="000C15FA" w:rsidRDefault="00700A2F">
      <w:pPr>
        <w:tabs>
          <w:tab w:val="center" w:pos="1422"/>
          <w:tab w:val="center" w:pos="2835"/>
          <w:tab w:val="center" w:pos="6389"/>
        </w:tabs>
        <w:ind w:left="-15" w:firstLine="0"/>
        <w:jc w:val="left"/>
      </w:pPr>
      <w:r>
        <w:rPr>
          <w:b/>
          <w:color w:val="0000FF"/>
        </w:rPr>
        <w:t xml:space="preserve"> </w:t>
      </w:r>
      <w:r>
        <w:rPr>
          <w:b/>
          <w:color w:val="0000FF"/>
        </w:rPr>
        <w:tab/>
        <w:t xml:space="preserve">A. </w:t>
      </w:r>
      <w:r>
        <w:t xml:space="preserve">K nhiễm điện dương </w:t>
      </w:r>
      <w:r>
        <w:tab/>
      </w:r>
      <w:r>
        <w:rPr>
          <w:b/>
          <w:color w:val="0000FF"/>
        </w:rPr>
        <w:t xml:space="preserve"> </w:t>
      </w:r>
      <w:r>
        <w:rPr>
          <w:b/>
          <w:color w:val="0000FF"/>
        </w:rPr>
        <w:tab/>
        <w:t xml:space="preserve">B. </w:t>
      </w:r>
      <w:r>
        <w:t xml:space="preserve">K nhiễm điện âm. </w:t>
      </w:r>
    </w:p>
    <w:p w:rsidR="000C15FA" w:rsidRDefault="00700A2F">
      <w:pPr>
        <w:tabs>
          <w:tab w:val="center" w:pos="1413"/>
          <w:tab w:val="center" w:pos="2835"/>
          <w:tab w:val="center" w:pos="7146"/>
        </w:tabs>
        <w:ind w:left="-15" w:firstLine="0"/>
        <w:jc w:val="left"/>
      </w:pPr>
      <w:r>
        <w:rPr>
          <w:b/>
          <w:color w:val="0000FF"/>
        </w:rPr>
        <w:t xml:space="preserve"> </w:t>
      </w:r>
      <w:r>
        <w:rPr>
          <w:b/>
          <w:color w:val="0000FF"/>
        </w:rPr>
        <w:tab/>
        <w:t xml:space="preserve">C. </w:t>
      </w:r>
      <w:r>
        <w:t xml:space="preserve">K không nhiễm điện </w:t>
      </w:r>
      <w:r>
        <w:tab/>
      </w:r>
      <w:r>
        <w:rPr>
          <w:b/>
          <w:color w:val="0000FF"/>
        </w:rPr>
        <w:t xml:space="preserve"> </w:t>
      </w:r>
      <w:r>
        <w:rPr>
          <w:b/>
          <w:color w:val="0000FF"/>
        </w:rPr>
        <w:tab/>
        <w:t xml:space="preserve">D. </w:t>
      </w:r>
      <w:r>
        <w:t xml:space="preserve">Không thể xảy ra hiện tượng này. </w:t>
      </w:r>
    </w:p>
    <w:p w:rsidR="000C15FA" w:rsidRDefault="00700A2F" w:rsidP="002313B6">
      <w:pPr>
        <w:spacing w:after="2" w:line="383" w:lineRule="auto"/>
        <w:ind w:left="-5"/>
      </w:pPr>
      <w:bookmarkStart w:id="0" w:name="_Hlk20297921"/>
      <w:r>
        <w:rPr>
          <w:b/>
          <w:i/>
          <w:color w:val="FF0000"/>
          <w:u w:val="double" w:color="FF0000"/>
        </w:rPr>
        <w:t>Câu 29:</w:t>
      </w:r>
      <w:r>
        <w:rPr>
          <w:rFonts w:ascii="Arial" w:eastAsia="Arial" w:hAnsi="Arial" w:cs="Arial"/>
          <w:b/>
          <w:i/>
          <w:color w:val="FF0000"/>
        </w:rPr>
        <w:t xml:space="preserve"> </w:t>
      </w:r>
      <w:r>
        <w:t>Hai điện tích điểm q</w:t>
      </w:r>
      <w:r>
        <w:rPr>
          <w:vertAlign w:val="subscript"/>
        </w:rPr>
        <w:t>1</w:t>
      </w:r>
      <w:r>
        <w:t xml:space="preserve"> = 0,5 (nC) và q</w:t>
      </w:r>
      <w:r>
        <w:rPr>
          <w:vertAlign w:val="subscript"/>
        </w:rPr>
        <w:t>2</w:t>
      </w:r>
      <w:r>
        <w:t xml:space="preserve"> = - 0,5 (nC) đặt tại hai điểm A, B cách nhau 6 (cm) trong không khí. Cường độ điện trường tại điểm M nằm trên trung trực của AB, cách trung điểm của AB một khoảng ℓ = 4 (cm) có độ lớn là: </w:t>
      </w:r>
    </w:p>
    <w:p w:rsidR="000C15FA" w:rsidRDefault="00700A2F" w:rsidP="002313B6">
      <w:pPr>
        <w:tabs>
          <w:tab w:val="center" w:pos="1043"/>
          <w:tab w:val="center" w:pos="3769"/>
          <w:tab w:val="center" w:pos="6329"/>
          <w:tab w:val="center" w:pos="8879"/>
        </w:tabs>
        <w:ind w:left="-15" w:firstLine="0"/>
        <w:jc w:val="left"/>
      </w:pPr>
      <w:r>
        <w:rPr>
          <w:b/>
          <w:color w:val="0000FF"/>
        </w:rPr>
        <w:t xml:space="preserve"> </w:t>
      </w:r>
      <w:r>
        <w:rPr>
          <w:b/>
          <w:color w:val="0000FF"/>
        </w:rPr>
        <w:tab/>
        <w:t xml:space="preserve">A. </w:t>
      </w:r>
      <w:r>
        <w:t>E = 0 (V/m).</w:t>
      </w:r>
      <w:r>
        <w:rPr>
          <w:b/>
          <w:color w:val="0000FF"/>
        </w:rPr>
        <w:t xml:space="preserve"> </w:t>
      </w:r>
      <w:r>
        <w:rPr>
          <w:b/>
          <w:color w:val="0000FF"/>
        </w:rPr>
        <w:tab/>
        <w:t xml:space="preserve">B. </w:t>
      </w:r>
      <w:r>
        <w:t>E = 1080 (V/m).</w:t>
      </w:r>
      <w:r>
        <w:rPr>
          <w:b/>
          <w:color w:val="0000FF"/>
        </w:rPr>
        <w:t xml:space="preserve"> </w:t>
      </w:r>
      <w:r>
        <w:rPr>
          <w:b/>
          <w:color w:val="0000FF"/>
        </w:rPr>
        <w:tab/>
        <w:t xml:space="preserve">C. </w:t>
      </w:r>
      <w:r>
        <w:t>E = 1800 (V/m).</w:t>
      </w:r>
      <w:r>
        <w:rPr>
          <w:b/>
          <w:color w:val="0000FF"/>
        </w:rPr>
        <w:t xml:space="preserve"> </w:t>
      </w:r>
      <w:r>
        <w:rPr>
          <w:b/>
          <w:color w:val="0000FF"/>
        </w:rPr>
        <w:tab/>
        <w:t xml:space="preserve">D. </w:t>
      </w:r>
      <w:r>
        <w:t xml:space="preserve">E = 2160 (V/m). </w:t>
      </w:r>
    </w:p>
    <w:bookmarkEnd w:id="0"/>
    <w:p w:rsidR="000C15FA" w:rsidRDefault="009E4146">
      <w:pPr>
        <w:spacing w:after="7" w:line="362" w:lineRule="auto"/>
        <w:ind w:left="-5"/>
      </w:pPr>
      <w:r>
        <w:rPr>
          <w:noProof/>
        </w:rPr>
        <w:pict>
          <v:group id="Group 301625" o:spid="_x0000_s3843" style="position:absolute;left:0;text-align:left;margin-left:388pt;margin-top:22.4pt;width:129.9pt;height:81.1pt;z-index:251644416" coordsize="16498,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">
            <v:shape id="Shape 307927" o:spid="_x0000_s3844" style="position:absolute;left:4314;width:284;height:10302;visibility:visible;mso-wrap-style:square;v-text-anchor:top" coordsize="28446,103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" path="m,l28446,r,1030213l,1030213,,e" fillcolor="red" stroked="f" strokeweight="0">
              <v:stroke miterlimit="83231f" joinstyle="miter"/>
              <v:path arrowok="t" textboxrect="0,0,28446,1030213"/>
            </v:shape>
            <v:shape id="Shape 307928" o:spid="_x0000_s3845" style="position:absolute;left:12088;width:285;height:10302;visibility:visible;mso-wrap-style:square;v-text-anchor:top" coordsize="28446,103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" path="m,l28446,r,1030213l,1030213,,e" fillcolor="black" stroked="f" strokeweight="0">
              <v:stroke miterlimit="83231f" joinstyle="miter"/>
              <v:path arrowok="t" textboxrect="0,0,28446,1030213"/>
            </v:shape>
            <v:shape id="Shape 307929" o:spid="_x0000_s3846" style="position:absolute;top:5151;width:4456;height:283;visibility:visible;mso-wrap-style:square;v-text-anchor:top" coordsize="445644,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" path="m,l445644,r,28354l,28354,,e" fillcolor="red" stroked="f" strokeweight="0">
              <v:stroke miterlimit="83231f" joinstyle="miter"/>
              <v:path arrowok="t" textboxrect="0,0,445644,28354"/>
            </v:shape>
            <v:shape id="Shape 307930" o:spid="_x0000_s3847" style="position:absolute;left:12231;top:5245;width:4267;height:284;visibility:visible;mso-wrap-style:square;v-text-anchor:top" coordsize="426680,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" path="m,l426680,r,28354l,28354,,e" fillcolor="black" stroked="f" strokeweight="0">
              <v:stroke miterlimit="83231f" joinstyle="miter"/>
              <v:path arrowok="t" textboxrect="0,0,426680,28354"/>
            </v:shape>
            <v:rect id="Rectangle 24088" o:spid="_x0000_s3848" style="position:absolute;left:14328;top:2571;width:1177;height:1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" filled="f" stroked="f">
              <v:textbox inset="0,0,0,0">
                <w:txbxContent>
                  <w:p w:rsidR="000C15FA" w:rsidRDefault="00700A2F">
                    <w:pPr>
                      <w:spacing w:after="160" w:line="259" w:lineRule="auto"/>
                      <w:ind w:left="0" w:firstLine="0"/>
                      <w:jc w:val="left"/>
                    </w:pPr>
                    <w:r>
                      <w:rPr>
                        <w:sz w:val="21"/>
                      </w:rPr>
                      <w:t>B</w:t>
                    </w:r>
                  </w:p>
                </w:txbxContent>
              </v:textbox>
            </v:rect>
            <v:rect id="Rectangle 24089" o:spid="_x0000_s3849" style="position:absolute;left:556;top:2571;width:1274;height:1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" filled="f" stroked="f">
              <v:textbox inset="0,0,0,0">
                <w:txbxContent>
                  <w:p w:rsidR="000C15FA" w:rsidRDefault="00700A2F">
                    <w:pPr>
                      <w:spacing w:after="160" w:line="259" w:lineRule="auto"/>
                      <w:ind w:left="0" w:firstLine="0"/>
                      <w:jc w:val="left"/>
                    </w:pPr>
                    <w:r>
                      <w:rPr>
                        <w:color w:val="FF0000"/>
                        <w:sz w:val="21"/>
                      </w:rPr>
                      <w:t>A</w:t>
                    </w:r>
                  </w:p>
                </w:txbxContent>
              </v:textbox>
            </v:rect>
            <v:rect id="Rectangle 24090" o:spid="_x0000_s3850" style="position:absolute;left:14832;top:4075;width:1518;height:5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" filled="f" stroked="f">
              <v:textbox inset="0,0,0,0">
                <w:txbxContent>
                  <w:p w:rsidR="000C15FA" w:rsidRDefault="00700A2F">
                    <w:pPr>
                      <w:spacing w:after="160" w:line="259" w:lineRule="auto"/>
                      <w:ind w:left="0" w:firstLine="0"/>
                      <w:jc w:val="left"/>
                    </w:pPr>
                    <w:r>
                      <w:rPr>
                        <w:sz w:val="54"/>
                      </w:rPr>
                      <w:t>-</w:t>
                    </w:r>
                  </w:p>
                </w:txbxContent>
              </v:textbox>
            </v:rect>
            <v:rect id="Rectangle 24091" o:spid="_x0000_s3851" style="position:absolute;left:465;top:5455;width:1734;height:3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" filled="f" stroked="f">
              <v:textbox inset="0,0,0,0">
                <w:txbxContent>
                  <w:p w:rsidR="000C15FA" w:rsidRDefault="00700A2F">
                    <w:pPr>
                      <w:spacing w:after="160" w:line="259" w:lineRule="auto"/>
                      <w:ind w:left="0" w:firstLine="0"/>
                      <w:jc w:val="left"/>
                    </w:pPr>
                    <w:r>
                      <w:rPr>
                        <w:b/>
                        <w:color w:val="FF0000"/>
                        <w:sz w:val="36"/>
                      </w:rPr>
                      <w:t>+</w:t>
                    </w:r>
                  </w:p>
                </w:txbxContent>
              </v:textbox>
            </v:rect>
            <w10:wrap type="square"/>
          </v:group>
        </w:pict>
      </w:r>
      <w:r w:rsidR="00700A2F">
        <w:rPr>
          <w:b/>
          <w:i/>
          <w:color w:val="FF0000"/>
          <w:u w:val="double" w:color="FF0000"/>
        </w:rPr>
        <w:t>Câu 38:</w:t>
      </w:r>
      <w:r w:rsidR="00700A2F">
        <w:rPr>
          <w:rFonts w:ascii="Arial" w:eastAsia="Arial" w:hAnsi="Arial" w:cs="Arial"/>
          <w:b/>
          <w:i/>
          <w:color w:val="FF0000"/>
        </w:rPr>
        <w:t xml:space="preserve"> </w:t>
      </w:r>
      <w:r w:rsidR="00700A2F">
        <w:t xml:space="preserve">Giả sử thả nhẹ lần lượt ba hạt: electron, proton và nơtron vào trong lòng của hai bản tụ điện như hình vẽ. Ta có các phát biểu sau: </w:t>
      </w:r>
    </w:p>
    <w:p w:rsidR="000C15FA" w:rsidRDefault="00700A2F">
      <w:pPr>
        <w:numPr>
          <w:ilvl w:val="0"/>
          <w:numId w:val="52"/>
        </w:numPr>
        <w:ind w:right="135" w:hanging="338"/>
      </w:pPr>
      <w:r>
        <w:t xml:space="preserve">Hạt electron rơi xuống và bị lệch về bản A </w:t>
      </w:r>
    </w:p>
    <w:p w:rsidR="000C15FA" w:rsidRDefault="00700A2F">
      <w:pPr>
        <w:numPr>
          <w:ilvl w:val="0"/>
          <w:numId w:val="52"/>
        </w:numPr>
        <w:ind w:right="135" w:hanging="338"/>
      </w:pPr>
      <w:r>
        <w:t xml:space="preserve">Hạt nơtron đứng yên  </w:t>
      </w:r>
    </w:p>
    <w:p w:rsidR="000C15FA" w:rsidRDefault="00700A2F">
      <w:pPr>
        <w:numPr>
          <w:ilvl w:val="0"/>
          <w:numId w:val="52"/>
        </w:numPr>
        <w:ind w:right="135" w:hanging="338"/>
      </w:pPr>
      <w:r>
        <w:t xml:space="preserve">Hạt proton rơi xuống và bị lệch về bản B </w:t>
      </w:r>
    </w:p>
    <w:p w:rsidR="000C15FA" w:rsidRDefault="00700A2F">
      <w:pPr>
        <w:numPr>
          <w:ilvl w:val="0"/>
          <w:numId w:val="52"/>
        </w:numPr>
        <w:ind w:right="135" w:hanging="338"/>
      </w:pPr>
      <w:r>
        <w:t xml:space="preserve">Cả 3 hạt đều đứng yên </w:t>
      </w:r>
    </w:p>
    <w:p w:rsidR="000C15FA" w:rsidRDefault="00700A2F">
      <w:pPr>
        <w:numPr>
          <w:ilvl w:val="0"/>
          <w:numId w:val="52"/>
        </w:numPr>
        <w:ind w:right="135" w:hanging="338"/>
      </w:pPr>
      <w:r>
        <w:t xml:space="preserve">Cả 3 hạt chuyển động thẳng đứng hướng xuống do tác dụng của trọng lực </w:t>
      </w:r>
    </w:p>
    <w:p w:rsidR="000C15FA" w:rsidRDefault="00700A2F">
      <w:pPr>
        <w:tabs>
          <w:tab w:val="center" w:pos="1269"/>
        </w:tabs>
        <w:spacing w:after="113"/>
        <w:ind w:left="-15" w:firstLine="0"/>
        <w:jc w:val="left"/>
      </w:pPr>
      <w:r>
        <w:t xml:space="preserve"> </w:t>
      </w:r>
      <w:r>
        <w:tab/>
        <w:t xml:space="preserve">Số phát biểu đúng là </w:t>
      </w:r>
    </w:p>
    <w:p w:rsidR="000C15FA" w:rsidRDefault="00700A2F">
      <w:pPr>
        <w:tabs>
          <w:tab w:val="center" w:pos="490"/>
          <w:tab w:val="center" w:pos="3036"/>
          <w:tab w:val="center" w:pos="5596"/>
          <w:tab w:val="center" w:pos="8145"/>
        </w:tabs>
        <w:spacing w:after="140" w:line="259" w:lineRule="auto"/>
        <w:ind w:left="-15" w:firstLine="0"/>
        <w:jc w:val="left"/>
      </w:pPr>
      <w:r>
        <w:rPr>
          <w:b/>
          <w:color w:val="0000FF"/>
        </w:rPr>
        <w:t xml:space="preserve"> </w:t>
      </w:r>
      <w:r>
        <w:rPr>
          <w:b/>
          <w:color w:val="0000FF"/>
        </w:rPr>
        <w:tab/>
        <w:t xml:space="preserve">A. </w:t>
      </w:r>
      <w:r>
        <w:t>3</w:t>
      </w:r>
      <w:r>
        <w:rPr>
          <w:b/>
          <w:color w:val="0000FF"/>
        </w:rPr>
        <w:t xml:space="preserve"> </w:t>
      </w:r>
      <w:r>
        <w:rPr>
          <w:b/>
          <w:color w:val="0000FF"/>
        </w:rPr>
        <w:tab/>
        <w:t xml:space="preserve">B. </w:t>
      </w:r>
      <w:r>
        <w:t>5</w:t>
      </w:r>
      <w:r>
        <w:rPr>
          <w:b/>
          <w:color w:val="0000FF"/>
        </w:rPr>
        <w:t xml:space="preserve"> </w:t>
      </w:r>
      <w:r>
        <w:rPr>
          <w:b/>
          <w:color w:val="0000FF"/>
        </w:rPr>
        <w:tab/>
        <w:t xml:space="preserve">C. </w:t>
      </w:r>
      <w:r>
        <w:t>4</w:t>
      </w:r>
      <w:r>
        <w:rPr>
          <w:b/>
          <w:color w:val="0000FF"/>
        </w:rPr>
        <w:t xml:space="preserve"> </w:t>
      </w:r>
      <w:r>
        <w:rPr>
          <w:b/>
          <w:color w:val="0000FF"/>
        </w:rPr>
        <w:tab/>
        <w:t xml:space="preserve">D. </w:t>
      </w:r>
      <w:r>
        <w:t xml:space="preserve">2  </w:t>
      </w:r>
    </w:p>
    <w:p w:rsidR="000C15FA" w:rsidRDefault="00700A2F">
      <w:pPr>
        <w:spacing w:after="0" w:line="386" w:lineRule="auto"/>
        <w:ind w:left="-5"/>
      </w:pPr>
      <w:r>
        <w:rPr>
          <w:b/>
          <w:i/>
          <w:color w:val="FF0000"/>
          <w:u w:val="double" w:color="FF0000"/>
        </w:rPr>
        <w:t>Câu 39:</w:t>
      </w:r>
      <w:r>
        <w:rPr>
          <w:rFonts w:ascii="Arial" w:eastAsia="Arial" w:hAnsi="Arial" w:cs="Arial"/>
          <w:b/>
          <w:i/>
          <w:color w:val="FF0000"/>
        </w:rPr>
        <w:t xml:space="preserve"> </w:t>
      </w:r>
      <w:r>
        <w:t xml:space="preserve">Một hệ cô lập gồm ba điện tích điểm có khối lượng không đáng kể, nằm cân bằng với nhau. Tình huống nào dưới đây có thể xảy ra? </w:t>
      </w:r>
    </w:p>
    <w:p w:rsidR="000C15FA" w:rsidRDefault="00700A2F">
      <w:pPr>
        <w:numPr>
          <w:ilvl w:val="0"/>
          <w:numId w:val="53"/>
        </w:numPr>
        <w:ind w:hanging="293"/>
      </w:pPr>
      <w:r>
        <w:t xml:space="preserve">Ba điện tích cùng dấu nằm ở ba đỉnh của một tam giác đều. </w:t>
      </w:r>
    </w:p>
    <w:p w:rsidR="000C15FA" w:rsidRDefault="00700A2F">
      <w:pPr>
        <w:numPr>
          <w:ilvl w:val="0"/>
          <w:numId w:val="53"/>
        </w:numPr>
        <w:ind w:hanging="293"/>
      </w:pPr>
      <w:r>
        <w:t xml:space="preserve">Ba điện tích cùng dấu nằm trên một đường thẳng. </w:t>
      </w:r>
    </w:p>
    <w:p w:rsidR="000C15FA" w:rsidRDefault="00700A2F">
      <w:pPr>
        <w:numPr>
          <w:ilvl w:val="0"/>
          <w:numId w:val="53"/>
        </w:numPr>
        <w:ind w:hanging="293"/>
      </w:pPr>
      <w:r>
        <w:t xml:space="preserve">Ba điện tích không cùng dấu nằm ở 3 đỉnh của một tam giác đều. </w:t>
      </w:r>
    </w:p>
    <w:p w:rsidR="000C15FA" w:rsidRDefault="00700A2F">
      <w:pPr>
        <w:numPr>
          <w:ilvl w:val="0"/>
          <w:numId w:val="53"/>
        </w:numPr>
        <w:ind w:hanging="293"/>
      </w:pPr>
      <w:r>
        <w:t xml:space="preserve">Ba điện tích không cùng dấu nằm trên một đường thẳng. </w:t>
      </w:r>
      <w:r>
        <w:tab/>
        <w:t xml:space="preserve"> </w:t>
      </w:r>
    </w:p>
    <w:p w:rsidR="000C15FA" w:rsidRDefault="00700A2F">
      <w:pPr>
        <w:spacing w:after="0" w:line="395" w:lineRule="auto"/>
        <w:ind w:left="-5"/>
      </w:pPr>
      <w:r>
        <w:rPr>
          <w:b/>
          <w:i/>
          <w:color w:val="FF0000"/>
          <w:u w:val="double" w:color="FF0000"/>
        </w:rPr>
        <w:t>Câu 40:</w:t>
      </w:r>
      <w:r>
        <w:rPr>
          <w:rFonts w:ascii="Arial" w:eastAsia="Arial" w:hAnsi="Arial" w:cs="Arial"/>
          <w:b/>
          <w:i/>
          <w:color w:val="FF0000"/>
        </w:rPr>
        <w:t xml:space="preserve"> </w:t>
      </w:r>
      <w:r>
        <w:t>Giả thiết rằng một tia sét có điện tích q = 25 C được phóng từ đám mây dông xuống mặt đất, khi đó hiệu điện thế giữa đám mây và mặt đất U = 1,4.10</w:t>
      </w:r>
      <w:r>
        <w:rPr>
          <w:vertAlign w:val="superscript"/>
        </w:rPr>
        <w:t xml:space="preserve">8 </w:t>
      </w:r>
      <w:r>
        <w:t xml:space="preserve">V. Tính năng lượng của tia sét đó: </w:t>
      </w:r>
    </w:p>
    <w:p w:rsidR="000C15FA" w:rsidRDefault="00700A2F">
      <w:pPr>
        <w:tabs>
          <w:tab w:val="center" w:pos="806"/>
          <w:tab w:val="center" w:pos="3362"/>
          <w:tab w:val="center" w:pos="5923"/>
          <w:tab w:val="center" w:pos="8473"/>
        </w:tabs>
        <w:ind w:left="-15" w:firstLine="0"/>
        <w:jc w:val="left"/>
      </w:pPr>
      <w:r>
        <w:rPr>
          <w:b/>
          <w:color w:val="0000FF"/>
        </w:rPr>
        <w:t xml:space="preserve"> </w:t>
      </w:r>
      <w:r>
        <w:rPr>
          <w:b/>
          <w:color w:val="0000FF"/>
        </w:rPr>
        <w:tab/>
        <w:t xml:space="preserve">A. </w:t>
      </w:r>
      <w:r>
        <w:t>35.10</w:t>
      </w:r>
      <w:r>
        <w:rPr>
          <w:vertAlign w:val="superscript"/>
        </w:rPr>
        <w:t xml:space="preserve">8 </w:t>
      </w:r>
      <w:r>
        <w:t xml:space="preserve">J </w:t>
      </w:r>
      <w:r>
        <w:rPr>
          <w:b/>
          <w:color w:val="0000FF"/>
        </w:rPr>
        <w:t xml:space="preserve"> </w:t>
      </w:r>
      <w:r>
        <w:rPr>
          <w:b/>
          <w:color w:val="0000FF"/>
        </w:rPr>
        <w:tab/>
        <w:t xml:space="preserve">B. </w:t>
      </w:r>
      <w:r>
        <w:t>45.10</w:t>
      </w:r>
      <w:r>
        <w:rPr>
          <w:vertAlign w:val="superscript"/>
        </w:rPr>
        <w:t>8</w:t>
      </w:r>
      <w:r>
        <w:t xml:space="preserve"> J</w:t>
      </w:r>
      <w:r>
        <w:rPr>
          <w:b/>
          <w:color w:val="0000FF"/>
        </w:rPr>
        <w:t xml:space="preserve"> </w:t>
      </w:r>
      <w:r>
        <w:rPr>
          <w:b/>
          <w:color w:val="0000FF"/>
        </w:rPr>
        <w:tab/>
        <w:t xml:space="preserve">C. </w:t>
      </w:r>
      <w:r>
        <w:t>55.10</w:t>
      </w:r>
      <w:r>
        <w:rPr>
          <w:vertAlign w:val="superscript"/>
        </w:rPr>
        <w:t>8</w:t>
      </w:r>
      <w:r>
        <w:t xml:space="preserve"> J </w:t>
      </w:r>
      <w:r>
        <w:rPr>
          <w:b/>
          <w:color w:val="0000FF"/>
        </w:rPr>
        <w:t xml:space="preserve"> </w:t>
      </w:r>
      <w:r>
        <w:rPr>
          <w:b/>
          <w:color w:val="0000FF"/>
        </w:rPr>
        <w:tab/>
        <w:t xml:space="preserve">D. </w:t>
      </w:r>
      <w:r>
        <w:t>65.10</w:t>
      </w:r>
      <w:r>
        <w:rPr>
          <w:vertAlign w:val="superscript"/>
        </w:rPr>
        <w:t>8</w:t>
      </w:r>
      <w:r>
        <w:t xml:space="preserve"> J </w:t>
      </w:r>
    </w:p>
    <w:p w:rsidR="000C15FA" w:rsidRDefault="00700A2F">
      <w:pPr>
        <w:spacing w:after="166" w:line="259" w:lineRule="auto"/>
        <w:ind w:left="0" w:firstLine="0"/>
        <w:jc w:val="left"/>
      </w:pPr>
      <w:r>
        <w:t xml:space="preserve"> </w:t>
      </w:r>
    </w:p>
    <w:p w:rsidR="000C15FA" w:rsidRDefault="00700A2F">
      <w:pPr>
        <w:pStyle w:val="u1"/>
        <w:ind w:left="-5"/>
      </w:pPr>
      <w:r>
        <w:t xml:space="preserve">Chương II: DÒNG ĐIỆN KHÔNG ĐỔI </w:t>
      </w:r>
    </w:p>
    <w:p w:rsidR="000C15FA" w:rsidRDefault="00700A2F">
      <w:pPr>
        <w:spacing w:after="122" w:line="259" w:lineRule="auto"/>
        <w:ind w:left="0" w:firstLine="0"/>
        <w:jc w:val="left"/>
      </w:pPr>
      <w:r>
        <w:t xml:space="preserve"> </w:t>
      </w:r>
    </w:p>
    <w:p w:rsidR="000C15FA" w:rsidRDefault="00700A2F">
      <w:pPr>
        <w:pStyle w:val="u2"/>
        <w:ind w:left="-5" w:right="0"/>
      </w:pPr>
      <w:r>
        <w:t xml:space="preserve">Bài 7: Dòng điện không đổi – Nguồn điện </w:t>
      </w:r>
    </w:p>
    <w:p w:rsidR="000C15FA" w:rsidRDefault="00700A2F">
      <w:pPr>
        <w:spacing w:after="153" w:line="259" w:lineRule="auto"/>
        <w:ind w:left="0" w:firstLine="0"/>
        <w:jc w:val="left"/>
      </w:pPr>
      <w:r>
        <w:t xml:space="preserve"> </w:t>
      </w:r>
    </w:p>
    <w:p w:rsidR="000C15FA" w:rsidRDefault="00700A2F">
      <w:pPr>
        <w:ind w:left="-5"/>
      </w:pPr>
      <w:r>
        <w:rPr>
          <w:b/>
          <w:i/>
          <w:color w:val="FF0000"/>
          <w:u w:val="double" w:color="FF0000"/>
        </w:rPr>
        <w:lastRenderedPageBreak/>
        <w:t>Câu 1:</w:t>
      </w:r>
      <w:r>
        <w:rPr>
          <w:rFonts w:ascii="Arial" w:eastAsia="Arial" w:hAnsi="Arial" w:cs="Arial"/>
          <w:b/>
          <w:i/>
          <w:color w:val="FF0000"/>
        </w:rPr>
        <w:t xml:space="preserve"> </w:t>
      </w:r>
      <w:r>
        <w:t xml:space="preserve">Dòng điện được định nghĩa là </w:t>
      </w:r>
    </w:p>
    <w:p w:rsidR="000C15FA" w:rsidRDefault="00700A2F">
      <w:pPr>
        <w:tabs>
          <w:tab w:val="center" w:pos="2577"/>
          <w:tab w:val="center" w:pos="7277"/>
        </w:tabs>
        <w:ind w:left="-15" w:firstLine="0"/>
        <w:jc w:val="left"/>
      </w:pPr>
      <w:r>
        <w:rPr>
          <w:b/>
          <w:color w:val="0000FF"/>
        </w:rPr>
        <w:t xml:space="preserve"> </w:t>
      </w:r>
      <w:r>
        <w:rPr>
          <w:b/>
          <w:color w:val="0000FF"/>
        </w:rPr>
        <w:tab/>
        <w:t xml:space="preserve">A. </w:t>
      </w:r>
      <w:r>
        <w:t>dòng chuyển dời có hướng của các điện tích.</w:t>
      </w:r>
      <w:r>
        <w:rPr>
          <w:b/>
          <w:color w:val="0000FF"/>
        </w:rPr>
        <w:t xml:space="preserve"> </w:t>
      </w:r>
      <w:r>
        <w:rPr>
          <w:b/>
          <w:color w:val="0000FF"/>
        </w:rPr>
        <w:tab/>
        <w:t xml:space="preserve">B. </w:t>
      </w:r>
      <w:r>
        <w:t xml:space="preserve">dòng chuyển động của các điện tích. </w:t>
      </w:r>
    </w:p>
    <w:p w:rsidR="000C15FA" w:rsidRDefault="00700A2F">
      <w:pPr>
        <w:spacing w:after="0"/>
        <w:ind w:left="-5"/>
      </w:pPr>
      <w:r>
        <w:rPr>
          <w:b/>
          <w:color w:val="0000FF"/>
        </w:rPr>
        <w:t xml:space="preserve"> </w:t>
      </w:r>
      <w:r>
        <w:rPr>
          <w:b/>
          <w:color w:val="0000FF"/>
        </w:rPr>
        <w:tab/>
        <w:t xml:space="preserve">C. </w:t>
      </w:r>
      <w:r>
        <w:t>là dòng chuyển dời có hướng của electron.</w:t>
      </w:r>
      <w:r>
        <w:rPr>
          <w:b/>
          <w:color w:val="0000FF"/>
        </w:rPr>
        <w:t xml:space="preserve"> </w:t>
      </w:r>
      <w:r>
        <w:rPr>
          <w:b/>
          <w:color w:val="0000FF"/>
        </w:rPr>
        <w:tab/>
        <w:t xml:space="preserve">D. </w:t>
      </w:r>
      <w:r>
        <w:t xml:space="preserve">là dòng chuyển dời có hướng của ion dương. </w:t>
      </w:r>
      <w:r>
        <w:rPr>
          <w:b/>
          <w:i/>
          <w:color w:val="FF0000"/>
          <w:u w:val="double" w:color="FF0000"/>
        </w:rPr>
        <w:t>Câu 2:</w:t>
      </w:r>
      <w:r>
        <w:rPr>
          <w:rFonts w:ascii="Arial" w:eastAsia="Arial" w:hAnsi="Arial" w:cs="Arial"/>
          <w:b/>
          <w:i/>
          <w:color w:val="FF0000"/>
        </w:rPr>
        <w:t xml:space="preserve"> </w:t>
      </w:r>
      <w:r>
        <w:t xml:space="preserve">Dòng điện trong kim loại là dòng chuyển dời có hướng của </w:t>
      </w:r>
    </w:p>
    <w:p w:rsidR="004625EB" w:rsidRDefault="004625EB" w:rsidP="009E4146">
      <w:pPr>
        <w:tabs>
          <w:tab w:val="center" w:pos="1140"/>
          <w:tab w:val="center" w:pos="3581"/>
        </w:tabs>
        <w:spacing w:after="153" w:line="259" w:lineRule="auto"/>
        <w:ind w:left="0" w:firstLine="0"/>
        <w:jc w:val="left"/>
      </w:pPr>
      <w:r w:rsidRPr="009E4146">
        <w:rPr>
          <w:b/>
          <w:color w:val="0000FF"/>
        </w:rPr>
        <w:t xml:space="preserve"> </w:t>
      </w:r>
      <w:r w:rsidRPr="009E4146">
        <w:rPr>
          <w:b/>
          <w:color w:val="0000FF"/>
        </w:rPr>
        <w:tab/>
        <w:t xml:space="preserve">A. </w:t>
      </w:r>
      <w:r>
        <w:t>các ion dương.</w:t>
      </w:r>
      <w:r w:rsidRPr="009E4146">
        <w:rPr>
          <w:b/>
          <w:color w:val="0000FF"/>
        </w:rPr>
        <w:t xml:space="preserve"> </w:t>
      </w:r>
      <w:r w:rsidRPr="009E4146">
        <w:rPr>
          <w:b/>
          <w:color w:val="0000FF"/>
        </w:rPr>
        <w:tab/>
        <w:t xml:space="preserve">B. </w:t>
      </w:r>
      <w:r>
        <w:t>các electron.</w:t>
      </w:r>
      <w:r w:rsidRPr="009E4146">
        <w:rPr>
          <w:b/>
          <w:color w:val="0000FF"/>
        </w:rPr>
        <w:t xml:space="preserve"> </w:t>
      </w:r>
    </w:p>
    <w:p w:rsidR="004625EB" w:rsidRDefault="004625EB" w:rsidP="009E4146">
      <w:pPr>
        <w:tabs>
          <w:tab w:val="left" w:pos="5389"/>
          <w:tab w:val="left" w:pos="7938"/>
        </w:tabs>
        <w:spacing w:after="0" w:line="259" w:lineRule="auto"/>
        <w:ind w:left="0" w:firstLine="0"/>
        <w:jc w:val="left"/>
      </w:pPr>
      <w:r w:rsidRPr="009E4146">
        <w:rPr>
          <w:b/>
          <w:i/>
          <w:color w:val="FF0000"/>
          <w:u w:val="double" w:color="FF0000"/>
        </w:rPr>
        <w:t>Câu 3:</w:t>
      </w:r>
      <w:r w:rsidRPr="009E4146">
        <w:rPr>
          <w:rFonts w:ascii="Arial" w:eastAsia="Arial" w:hAnsi="Arial" w:cs="Arial"/>
          <w:b/>
          <w:i/>
          <w:color w:val="FF0000"/>
        </w:rPr>
        <w:t xml:space="preserve"> </w:t>
      </w:r>
      <w:r>
        <w:t xml:space="preserve">Tác dụng đặc trưng nhất của dòng điện là: </w:t>
      </w:r>
      <w:r>
        <w:tab/>
      </w:r>
      <w:r w:rsidRPr="009E4146">
        <w:rPr>
          <w:b/>
          <w:color w:val="0000FF"/>
        </w:rPr>
        <w:t xml:space="preserve">C. </w:t>
      </w:r>
      <w:r>
        <w:t>các ion âm.</w:t>
      </w:r>
      <w:r w:rsidRPr="009E4146">
        <w:rPr>
          <w:b/>
          <w:color w:val="0000FF"/>
        </w:rPr>
        <w:t xml:space="preserve"> </w:t>
      </w:r>
      <w:r>
        <w:tab/>
      </w:r>
      <w:r w:rsidRPr="009E4146">
        <w:rPr>
          <w:b/>
          <w:color w:val="0000FF"/>
        </w:rPr>
        <w:t xml:space="preserve">D. </w:t>
      </w:r>
      <w:r>
        <w:t xml:space="preserve">các nguyên tử. </w:t>
      </w:r>
    </w:p>
    <w:p w:rsidR="004625EB" w:rsidRDefault="004625EB" w:rsidP="009E4146">
      <w:pPr>
        <w:tabs>
          <w:tab w:val="left" w:pos="5389"/>
          <w:tab w:val="left" w:pos="7938"/>
        </w:tabs>
        <w:spacing w:after="0" w:line="259" w:lineRule="auto"/>
        <w:ind w:left="0" w:firstLine="0"/>
        <w:jc w:val="left"/>
      </w:pPr>
      <w:r w:rsidRPr="009E4146">
        <w:rPr>
          <w:b/>
          <w:color w:val="0000FF"/>
        </w:rPr>
        <w:t xml:space="preserve"> </w:t>
      </w:r>
      <w:r w:rsidRPr="009E4146">
        <w:rPr>
          <w:b/>
          <w:color w:val="0000FF"/>
        </w:rPr>
        <w:tab/>
        <w:t xml:space="preserve">A. </w:t>
      </w:r>
      <w:r>
        <w:t xml:space="preserve">Tác dụng nhiệt </w:t>
      </w:r>
      <w:r w:rsidRPr="009E4146">
        <w:rPr>
          <w:b/>
          <w:color w:val="0000FF"/>
        </w:rPr>
        <w:t xml:space="preserve"> </w:t>
      </w:r>
      <w:r w:rsidRPr="009E4146">
        <w:rPr>
          <w:b/>
          <w:color w:val="0000FF"/>
        </w:rPr>
        <w:tab/>
        <w:t xml:space="preserve">B. </w:t>
      </w:r>
      <w:r>
        <w:t>Tác dụng hóa học</w:t>
      </w:r>
      <w:r w:rsidRPr="009E4146">
        <w:rPr>
          <w:b/>
          <w:color w:val="0000FF"/>
        </w:rPr>
        <w:t xml:space="preserve"> </w:t>
      </w:r>
      <w:r>
        <w:tab/>
      </w:r>
      <w:r w:rsidRPr="009E4146">
        <w:rPr>
          <w:b/>
          <w:color w:val="0000FF"/>
        </w:rPr>
        <w:t xml:space="preserve">C. </w:t>
      </w:r>
      <w:r>
        <w:t>Tác dụng từ</w:t>
      </w:r>
      <w:r w:rsidRPr="009E4146">
        <w:rPr>
          <w:b/>
          <w:color w:val="0000FF"/>
        </w:rPr>
        <w:t xml:space="preserve"> </w:t>
      </w:r>
      <w:r>
        <w:tab/>
      </w:r>
      <w:r w:rsidRPr="009E4146">
        <w:rPr>
          <w:b/>
          <w:color w:val="0000FF"/>
        </w:rPr>
        <w:t xml:space="preserve">D. </w:t>
      </w:r>
      <w:r>
        <w:t xml:space="preserve">Tác dụng cơ học </w:t>
      </w:r>
    </w:p>
    <w:p w:rsidR="000C15FA" w:rsidRDefault="00700A2F">
      <w:pPr>
        <w:ind w:left="-5"/>
      </w:pPr>
      <w:r>
        <w:rPr>
          <w:b/>
          <w:i/>
          <w:color w:val="FF0000"/>
          <w:u w:val="double" w:color="FF0000"/>
        </w:rPr>
        <w:t>Câu 4:</w:t>
      </w:r>
      <w:r>
        <w:rPr>
          <w:rFonts w:ascii="Arial" w:eastAsia="Arial" w:hAnsi="Arial" w:cs="Arial"/>
          <w:b/>
          <w:i/>
          <w:color w:val="FF0000"/>
        </w:rPr>
        <w:t xml:space="preserve"> </w:t>
      </w:r>
      <w:r>
        <w:t xml:space="preserve"> Chọn câu phát biểu đúng. </w:t>
      </w:r>
    </w:p>
    <w:p w:rsidR="000C15FA" w:rsidRDefault="00700A2F">
      <w:pPr>
        <w:numPr>
          <w:ilvl w:val="0"/>
          <w:numId w:val="54"/>
        </w:numPr>
        <w:ind w:hanging="293"/>
      </w:pPr>
      <w:r>
        <w:t xml:space="preserve">Dòng điện là dòng chuyển dời của các điện tích. </w:t>
      </w:r>
    </w:p>
    <w:p w:rsidR="000C15FA" w:rsidRDefault="00700A2F">
      <w:pPr>
        <w:numPr>
          <w:ilvl w:val="0"/>
          <w:numId w:val="54"/>
        </w:numPr>
        <w:ind w:hanging="293"/>
      </w:pPr>
      <w:r>
        <w:t xml:space="preserve">Dòng điện không đổi là dòng điện có chiều không thay đổi. </w:t>
      </w:r>
    </w:p>
    <w:p w:rsidR="000C15FA" w:rsidRDefault="00700A2F">
      <w:pPr>
        <w:numPr>
          <w:ilvl w:val="0"/>
          <w:numId w:val="54"/>
        </w:numPr>
        <w:ind w:hanging="293"/>
      </w:pPr>
      <w:r>
        <w:t xml:space="preserve">Dòng điện không đổi là dòng điện có cường độ (độ lớn) không thay đổi. </w:t>
      </w:r>
    </w:p>
    <w:p w:rsidR="000C15FA" w:rsidRDefault="00700A2F">
      <w:pPr>
        <w:numPr>
          <w:ilvl w:val="0"/>
          <w:numId w:val="54"/>
        </w:numPr>
        <w:ind w:hanging="293"/>
      </w:pPr>
      <w:r>
        <w:t xml:space="preserve">Dòng điện có các tác dụng như: từ, nhiệt, hóa, sinh lý </w:t>
      </w:r>
    </w:p>
    <w:p w:rsidR="000C15FA" w:rsidRDefault="00700A2F">
      <w:pPr>
        <w:ind w:left="-5"/>
      </w:pPr>
      <w:r>
        <w:rPr>
          <w:b/>
          <w:i/>
          <w:color w:val="FF0000"/>
          <w:u w:val="double" w:color="FF0000"/>
        </w:rPr>
        <w:t>Câu 5:</w:t>
      </w:r>
      <w:r>
        <w:rPr>
          <w:rFonts w:ascii="Arial" w:eastAsia="Arial" w:hAnsi="Arial" w:cs="Arial"/>
          <w:b/>
          <w:i/>
          <w:color w:val="FF0000"/>
        </w:rPr>
        <w:t xml:space="preserve"> </w:t>
      </w:r>
      <w:r>
        <w:t xml:space="preserve">Dòng điện không đổi là: </w:t>
      </w:r>
    </w:p>
    <w:p w:rsidR="000C15FA" w:rsidRDefault="00700A2F">
      <w:pPr>
        <w:numPr>
          <w:ilvl w:val="0"/>
          <w:numId w:val="55"/>
        </w:numPr>
        <w:ind w:hanging="293"/>
      </w:pPr>
      <w:r>
        <w:t xml:space="preserve">Dòng điện có chiều không thay đổi theo thời gian  </w:t>
      </w:r>
      <w:r>
        <w:tab/>
        <w:t xml:space="preserve"> </w:t>
      </w:r>
    </w:p>
    <w:p w:rsidR="000C15FA" w:rsidRDefault="00700A2F">
      <w:pPr>
        <w:numPr>
          <w:ilvl w:val="0"/>
          <w:numId w:val="55"/>
        </w:numPr>
        <w:ind w:hanging="293"/>
      </w:pPr>
      <w:r>
        <w:t xml:space="preserve">Dòng điện có cường độ không thay đổi theo thời gian </w:t>
      </w:r>
    </w:p>
    <w:p w:rsidR="000C15FA" w:rsidRDefault="009E4146">
      <w:pPr>
        <w:numPr>
          <w:ilvl w:val="0"/>
          <w:numId w:val="55"/>
        </w:numPr>
        <w:ind w:hanging="293"/>
      </w:pPr>
      <w:r>
        <w:rPr>
          <w:noProof/>
        </w:rPr>
        <w:pict>
          <v:shape id="Picture 299776" o:spid="_x0000_s3736" type="#_x0000_t75" style="position:absolute;left:0;text-align:left;margin-left:43.4pt;margin-top:516.25pt;width:10.3pt;height:20.65pt;z-index:251645440;visibility:visible" o:allowoverlap="f">
            <v:imagedata r:id="rId73" o:title=""/>
            <w10:wrap type="square"/>
          </v:shape>
        </w:pict>
      </w:r>
      <w:r>
        <w:rPr>
          <w:noProof/>
        </w:rPr>
        <w:pict>
          <v:shape id="Picture 299777" o:spid="_x0000_s3735" type="#_x0000_t75" style="position:absolute;left:0;text-align:left;margin-left:299.4pt;margin-top:518.25pt;width:6pt;height:17.75pt;z-index:251646464;visibility:visible" o:allowoverlap="f">
            <v:imagedata r:id="rId74" o:title=""/>
            <w10:wrap type="square"/>
          </v:shape>
        </w:pict>
      </w:r>
      <w:r w:rsidR="00700A2F">
        <w:t xml:space="preserve">Dòng điện có điện lượng chuyển qua tiết diện thẳng của dây không đổi theo thời gian </w:t>
      </w:r>
    </w:p>
    <w:p w:rsidR="000C15FA" w:rsidRDefault="00700A2F">
      <w:pPr>
        <w:numPr>
          <w:ilvl w:val="0"/>
          <w:numId w:val="55"/>
        </w:numPr>
        <w:ind w:hanging="293"/>
      </w:pPr>
      <w:r>
        <w:t xml:space="preserve">Dòng điện có chiều và cường độ không thay đổi theo thời gian </w:t>
      </w:r>
    </w:p>
    <w:p w:rsidR="000C15FA" w:rsidRDefault="00700A2F">
      <w:pPr>
        <w:spacing w:after="114"/>
        <w:ind w:left="-5"/>
      </w:pPr>
      <w:r>
        <w:rPr>
          <w:b/>
          <w:i/>
          <w:color w:val="FF0000"/>
          <w:u w:val="double" w:color="FF0000"/>
        </w:rPr>
        <w:t>Câu 6:</w:t>
      </w:r>
      <w:r>
        <w:rPr>
          <w:rFonts w:ascii="Arial" w:eastAsia="Arial" w:hAnsi="Arial" w:cs="Arial"/>
          <w:b/>
          <w:i/>
          <w:color w:val="FF0000"/>
        </w:rPr>
        <w:t xml:space="preserve"> </w:t>
      </w:r>
      <w:r>
        <w:t xml:space="preserve">Dấu hiệu tổng quát nhất để nhận biết dòng điện là tác dụng </w:t>
      </w:r>
    </w:p>
    <w:p w:rsidR="000C15FA" w:rsidRDefault="00700A2F">
      <w:pPr>
        <w:tabs>
          <w:tab w:val="center" w:pos="806"/>
          <w:tab w:val="center" w:pos="3074"/>
          <w:tab w:val="center" w:pos="5776"/>
          <w:tab w:val="center" w:pos="8410"/>
        </w:tabs>
        <w:ind w:left="-15" w:firstLine="0"/>
        <w:jc w:val="left"/>
      </w:pPr>
      <w:r>
        <w:rPr>
          <w:b/>
          <w:color w:val="0000FF"/>
        </w:rPr>
        <w:t xml:space="preserve"> </w:t>
      </w:r>
      <w:r>
        <w:rPr>
          <w:b/>
          <w:color w:val="0000FF"/>
        </w:rPr>
        <w:tab/>
        <w:t xml:space="preserve">A. </w:t>
      </w:r>
      <w:r>
        <w:t>hóa học</w:t>
      </w:r>
      <w:r>
        <w:rPr>
          <w:b/>
          <w:color w:val="0000FF"/>
        </w:rPr>
        <w:t xml:space="preserve"> </w:t>
      </w:r>
      <w:r>
        <w:rPr>
          <w:b/>
          <w:color w:val="0000FF"/>
        </w:rPr>
        <w:tab/>
        <w:t xml:space="preserve">B. </w:t>
      </w:r>
      <w:r>
        <w:t>từ</w:t>
      </w:r>
      <w:r>
        <w:rPr>
          <w:b/>
          <w:color w:val="0000FF"/>
        </w:rPr>
        <w:t xml:space="preserve"> </w:t>
      </w:r>
      <w:r>
        <w:rPr>
          <w:b/>
          <w:color w:val="0000FF"/>
        </w:rPr>
        <w:tab/>
        <w:t xml:space="preserve">C. </w:t>
      </w:r>
      <w:r>
        <w:t>nhiệt</w:t>
      </w:r>
      <w:r>
        <w:rPr>
          <w:b/>
          <w:color w:val="0000FF"/>
        </w:rPr>
        <w:t xml:space="preserve"> </w:t>
      </w:r>
      <w:r>
        <w:rPr>
          <w:b/>
          <w:color w:val="0000FF"/>
        </w:rPr>
        <w:tab/>
        <w:t xml:space="preserve">D. </w:t>
      </w:r>
      <w:r>
        <w:t xml:space="preserve">sinh lý </w:t>
      </w:r>
    </w:p>
    <w:p w:rsidR="000C15FA" w:rsidRDefault="00700A2F">
      <w:pPr>
        <w:spacing w:after="6" w:line="368" w:lineRule="auto"/>
        <w:ind w:left="-5"/>
      </w:pPr>
      <w:r>
        <w:rPr>
          <w:b/>
          <w:i/>
          <w:color w:val="FF0000"/>
          <w:u w:val="double" w:color="FF0000"/>
        </w:rPr>
        <w:t>Câu 7:</w:t>
      </w:r>
      <w:r>
        <w:rPr>
          <w:rFonts w:ascii="Arial" w:eastAsia="Arial" w:hAnsi="Arial" w:cs="Arial"/>
          <w:b/>
          <w:i/>
          <w:color w:val="FF0000"/>
        </w:rPr>
        <w:t xml:space="preserve"> </w:t>
      </w:r>
      <w:r>
        <w:t xml:space="preserve">Khi dòng điện chạy qua nguồn điện thì các hạt mang điện chuyển động có hướng dưới tác dụng của lực:  </w:t>
      </w:r>
      <w:r>
        <w:tab/>
        <w:t xml:space="preserve"> </w:t>
      </w:r>
    </w:p>
    <w:p w:rsidR="000C15FA" w:rsidRDefault="00700A2F">
      <w:pPr>
        <w:numPr>
          <w:ilvl w:val="0"/>
          <w:numId w:val="56"/>
        </w:numPr>
        <w:ind w:hanging="293"/>
      </w:pPr>
      <w:r>
        <w:t xml:space="preserve">Cu_lông </w:t>
      </w:r>
      <w:r>
        <w:rPr>
          <w:b/>
          <w:color w:val="0000FF"/>
        </w:rPr>
        <w:t xml:space="preserve"> </w:t>
      </w:r>
      <w:r>
        <w:rPr>
          <w:b/>
          <w:color w:val="0000FF"/>
        </w:rPr>
        <w:tab/>
        <w:t xml:space="preserve">B. </w:t>
      </w:r>
      <w:r>
        <w:t xml:space="preserve">hấp dẫn </w:t>
      </w:r>
      <w:r>
        <w:rPr>
          <w:b/>
          <w:color w:val="0000FF"/>
        </w:rPr>
        <w:t xml:space="preserve"> </w:t>
      </w:r>
      <w:r>
        <w:rPr>
          <w:b/>
          <w:color w:val="0000FF"/>
        </w:rPr>
        <w:tab/>
        <w:t xml:space="preserve">C. </w:t>
      </w:r>
      <w:r>
        <w:t>lực lạ</w:t>
      </w:r>
      <w:r>
        <w:rPr>
          <w:b/>
          <w:color w:val="0000FF"/>
        </w:rPr>
        <w:t xml:space="preserve"> </w:t>
      </w:r>
      <w:r>
        <w:rPr>
          <w:b/>
          <w:color w:val="0000FF"/>
        </w:rPr>
        <w:tab/>
        <w:t xml:space="preserve">D. </w:t>
      </w:r>
      <w:r>
        <w:t xml:space="preserve">điện trường </w:t>
      </w:r>
    </w:p>
    <w:p w:rsidR="000C15FA" w:rsidRDefault="00700A2F">
      <w:pPr>
        <w:spacing w:after="9" w:line="384" w:lineRule="auto"/>
        <w:ind w:left="-5"/>
      </w:pPr>
      <w:r>
        <w:rPr>
          <w:b/>
          <w:i/>
          <w:color w:val="FF0000"/>
          <w:u w:val="double" w:color="FF0000"/>
        </w:rPr>
        <w:t>Câu 8:</w:t>
      </w:r>
      <w:r>
        <w:rPr>
          <w:rFonts w:ascii="Arial" w:eastAsia="Arial" w:hAnsi="Arial" w:cs="Arial"/>
          <w:b/>
          <w:i/>
          <w:color w:val="FF0000"/>
        </w:rPr>
        <w:t xml:space="preserve"> </w:t>
      </w:r>
      <w:r>
        <w:t xml:space="preserve">Trong các nhận định dưới đây, nhận định </w:t>
      </w:r>
      <w:r>
        <w:rPr>
          <w:b/>
          <w:i/>
        </w:rPr>
        <w:t>không đúng</w:t>
      </w:r>
      <w:r>
        <w:t xml:space="preserve"> về dòng điện là: </w:t>
      </w:r>
      <w:r>
        <w:rPr>
          <w:b/>
          <w:color w:val="0000FF"/>
        </w:rPr>
        <w:t xml:space="preserve"> </w:t>
      </w:r>
      <w:r>
        <w:rPr>
          <w:b/>
          <w:color w:val="0000FF"/>
        </w:rPr>
        <w:tab/>
        <w:t xml:space="preserve">A. </w:t>
      </w:r>
      <w:r>
        <w:t>Đơn vị của cường độ dòng điện là A.</w:t>
      </w:r>
      <w:r>
        <w:rPr>
          <w:b/>
          <w:color w:val="FF0000"/>
        </w:rPr>
        <w:t xml:space="preserve"> </w:t>
      </w:r>
      <w:r>
        <w:t xml:space="preserve"> </w:t>
      </w:r>
    </w:p>
    <w:p w:rsidR="000C15FA" w:rsidRDefault="00700A2F">
      <w:pPr>
        <w:numPr>
          <w:ilvl w:val="0"/>
          <w:numId w:val="56"/>
        </w:numPr>
        <w:ind w:hanging="293"/>
      </w:pPr>
      <w:r>
        <w:t xml:space="preserve">Cường độ dòng điện được đo bằng ampe kế. </w:t>
      </w:r>
    </w:p>
    <w:p w:rsidR="000C15FA" w:rsidRDefault="00700A2F">
      <w:pPr>
        <w:numPr>
          <w:ilvl w:val="0"/>
          <w:numId w:val="56"/>
        </w:numPr>
        <w:spacing w:after="20" w:line="365" w:lineRule="auto"/>
        <w:ind w:hanging="293"/>
      </w:pPr>
      <w:r>
        <w:t xml:space="preserve">Cường độ dòng điện càng lớn thì trong một đơn vị thời gian điện lượng chuyển qua tiết diện thẳng của vật dẫn càng nhiều. </w:t>
      </w:r>
    </w:p>
    <w:p w:rsidR="000C15FA" w:rsidRDefault="00700A2F">
      <w:pPr>
        <w:numPr>
          <w:ilvl w:val="0"/>
          <w:numId w:val="56"/>
        </w:numPr>
        <w:ind w:hanging="293"/>
      </w:pPr>
      <w:r>
        <w:t xml:space="preserve">Dòng điện không đổi là dòng điện chỉ có chiều không thay đổi theo thời gian. </w:t>
      </w:r>
    </w:p>
    <w:p w:rsidR="000C15FA" w:rsidRDefault="00700A2F">
      <w:pPr>
        <w:ind w:left="-5"/>
      </w:pPr>
      <w:r>
        <w:rPr>
          <w:b/>
          <w:i/>
          <w:color w:val="FF0000"/>
          <w:u w:val="double" w:color="FF0000"/>
        </w:rPr>
        <w:t>Câu 9:</w:t>
      </w:r>
      <w:r>
        <w:rPr>
          <w:rFonts w:ascii="Arial" w:eastAsia="Arial" w:hAnsi="Arial" w:cs="Arial"/>
          <w:b/>
          <w:i/>
          <w:color w:val="FF0000"/>
        </w:rPr>
        <w:t xml:space="preserve"> </w:t>
      </w:r>
      <w:r>
        <w:t xml:space="preserve">Chọn câu </w:t>
      </w:r>
      <w:r>
        <w:rPr>
          <w:b/>
        </w:rPr>
        <w:t>sai</w:t>
      </w:r>
      <w:r>
        <w:t xml:space="preserve"> </w:t>
      </w:r>
    </w:p>
    <w:p w:rsidR="000C15FA" w:rsidRDefault="00700A2F">
      <w:pPr>
        <w:numPr>
          <w:ilvl w:val="0"/>
          <w:numId w:val="57"/>
        </w:numPr>
        <w:ind w:hanging="293"/>
      </w:pPr>
      <w:r>
        <w:t xml:space="preserve">Đo cường độ dòng điện bằng ampe kế. </w:t>
      </w:r>
    </w:p>
    <w:p w:rsidR="000C15FA" w:rsidRDefault="00700A2F">
      <w:pPr>
        <w:numPr>
          <w:ilvl w:val="0"/>
          <w:numId w:val="57"/>
        </w:numPr>
        <w:ind w:hanging="293"/>
      </w:pPr>
      <w:r>
        <w:t xml:space="preserve">Ampe kế mắc nối tiếp vào mạch điện cần đo cường độ dòng điện chạy qua </w:t>
      </w:r>
    </w:p>
    <w:p w:rsidR="000C15FA" w:rsidRDefault="00700A2F">
      <w:pPr>
        <w:numPr>
          <w:ilvl w:val="0"/>
          <w:numId w:val="57"/>
        </w:numPr>
        <w:ind w:hanging="293"/>
      </w:pPr>
      <w:r>
        <w:t xml:space="preserve">Dòng điện chạy qua ampe kế có chiều đi vào chốt dương (+) và đi ra từ (-). </w:t>
      </w:r>
    </w:p>
    <w:p w:rsidR="000C15FA" w:rsidRDefault="00700A2F">
      <w:pPr>
        <w:numPr>
          <w:ilvl w:val="0"/>
          <w:numId w:val="57"/>
        </w:numPr>
        <w:ind w:hanging="293"/>
      </w:pPr>
      <w:r>
        <w:t xml:space="preserve">Dòng điện chạy qua ampe kế có chiều đi vào chốt âm (-) và đi ra từ chốt (+). </w:t>
      </w:r>
    </w:p>
    <w:p w:rsidR="000C15FA" w:rsidRDefault="00700A2F">
      <w:pPr>
        <w:spacing w:after="107"/>
        <w:ind w:left="-5"/>
      </w:pPr>
      <w:r>
        <w:rPr>
          <w:b/>
          <w:i/>
          <w:color w:val="FF0000"/>
          <w:u w:val="double" w:color="FF0000"/>
        </w:rPr>
        <w:t>Câu 10:</w:t>
      </w:r>
      <w:r>
        <w:rPr>
          <w:rFonts w:ascii="Arial" w:eastAsia="Arial" w:hAnsi="Arial" w:cs="Arial"/>
          <w:b/>
          <w:i/>
          <w:color w:val="FF0000"/>
        </w:rPr>
        <w:t xml:space="preserve"> </w:t>
      </w:r>
      <w:r>
        <w:t xml:space="preserve">Suất điện động được đo bằng đơn vị nào sau đây? </w:t>
      </w:r>
    </w:p>
    <w:p w:rsidR="000C15FA" w:rsidRDefault="00700A2F">
      <w:pPr>
        <w:tabs>
          <w:tab w:val="center" w:pos="973"/>
          <w:tab w:val="center" w:pos="3300"/>
          <w:tab w:val="center" w:pos="5938"/>
          <w:tab w:val="center" w:pos="8574"/>
        </w:tabs>
        <w:ind w:left="-15" w:firstLine="0"/>
        <w:jc w:val="left"/>
      </w:pPr>
      <w:r>
        <w:rPr>
          <w:b/>
          <w:color w:val="0000FF"/>
        </w:rPr>
        <w:t xml:space="preserve"> </w:t>
      </w:r>
      <w:r>
        <w:rPr>
          <w:b/>
          <w:color w:val="0000FF"/>
        </w:rPr>
        <w:tab/>
        <w:t xml:space="preserve">A. </w:t>
      </w:r>
      <w:r>
        <w:t>Culông (C)</w:t>
      </w:r>
      <w:r>
        <w:rPr>
          <w:b/>
          <w:color w:val="0000FF"/>
        </w:rPr>
        <w:t xml:space="preserve"> </w:t>
      </w:r>
      <w:r>
        <w:rPr>
          <w:b/>
          <w:color w:val="0000FF"/>
        </w:rPr>
        <w:tab/>
        <w:t xml:space="preserve">B. </w:t>
      </w:r>
      <w:r>
        <w:t>Jun (J)</w:t>
      </w:r>
      <w:r>
        <w:rPr>
          <w:b/>
          <w:color w:val="0000FF"/>
        </w:rPr>
        <w:t xml:space="preserve"> </w:t>
      </w:r>
      <w:r>
        <w:rPr>
          <w:b/>
          <w:color w:val="0000FF"/>
        </w:rPr>
        <w:tab/>
        <w:t xml:space="preserve">C. </w:t>
      </w:r>
      <w:r>
        <w:t>Vôn (V)</w:t>
      </w:r>
      <w:r>
        <w:rPr>
          <w:b/>
          <w:color w:val="0000FF"/>
        </w:rPr>
        <w:t xml:space="preserve"> </w:t>
      </w:r>
      <w:r>
        <w:rPr>
          <w:b/>
          <w:color w:val="0000FF"/>
        </w:rPr>
        <w:tab/>
        <w:t xml:space="preserve">D. </w:t>
      </w:r>
      <w:r>
        <w:t xml:space="preserve">Ampe (A) </w:t>
      </w:r>
    </w:p>
    <w:p w:rsidR="000C15FA" w:rsidRDefault="00700A2F">
      <w:pPr>
        <w:ind w:left="-5"/>
      </w:pPr>
      <w:r>
        <w:rPr>
          <w:b/>
          <w:i/>
          <w:color w:val="FF0000"/>
          <w:u w:val="double" w:color="FF0000"/>
        </w:rPr>
        <w:lastRenderedPageBreak/>
        <w:t>Câu 11:</w:t>
      </w:r>
      <w:r>
        <w:rPr>
          <w:rFonts w:ascii="Arial" w:eastAsia="Arial" w:hAnsi="Arial" w:cs="Arial"/>
          <w:b/>
          <w:i/>
          <w:color w:val="FF0000"/>
        </w:rPr>
        <w:t xml:space="preserve"> </w:t>
      </w:r>
      <w:r>
        <w:t xml:space="preserve">Điều kiện để có dòng điện là </w:t>
      </w:r>
    </w:p>
    <w:p w:rsidR="000C15FA" w:rsidRDefault="00700A2F">
      <w:pPr>
        <w:tabs>
          <w:tab w:val="center" w:pos="1222"/>
          <w:tab w:val="center" w:pos="2835"/>
          <w:tab w:val="center" w:pos="6397"/>
        </w:tabs>
        <w:ind w:left="-15" w:firstLine="0"/>
        <w:jc w:val="left"/>
      </w:pPr>
      <w:r>
        <w:rPr>
          <w:b/>
          <w:color w:val="0000FF"/>
        </w:rPr>
        <w:t xml:space="preserve"> </w:t>
      </w:r>
      <w:r>
        <w:rPr>
          <w:b/>
          <w:color w:val="0000FF"/>
        </w:rPr>
        <w:tab/>
        <w:t xml:space="preserve">A. </w:t>
      </w:r>
      <w:r>
        <w:t xml:space="preserve">có hiệu điện thế. </w:t>
      </w:r>
      <w:r>
        <w:tab/>
      </w:r>
      <w:r>
        <w:rPr>
          <w:b/>
          <w:color w:val="0000FF"/>
        </w:rPr>
        <w:t xml:space="preserve"> </w:t>
      </w:r>
      <w:r>
        <w:rPr>
          <w:b/>
          <w:color w:val="0000FF"/>
        </w:rPr>
        <w:tab/>
        <w:t xml:space="preserve">B. </w:t>
      </w:r>
      <w:r>
        <w:t xml:space="preserve">có điện tích tự do. </w:t>
      </w:r>
    </w:p>
    <w:p w:rsidR="000C15FA" w:rsidRDefault="00700A2F">
      <w:pPr>
        <w:tabs>
          <w:tab w:val="center" w:pos="2091"/>
          <w:tab w:val="center" w:pos="6245"/>
        </w:tabs>
        <w:ind w:left="-15" w:firstLine="0"/>
        <w:jc w:val="left"/>
      </w:pPr>
      <w:r>
        <w:rPr>
          <w:b/>
          <w:color w:val="0000FF"/>
        </w:rPr>
        <w:t xml:space="preserve"> </w:t>
      </w:r>
      <w:r>
        <w:rPr>
          <w:b/>
          <w:color w:val="0000FF"/>
        </w:rPr>
        <w:tab/>
        <w:t xml:space="preserve">C. </w:t>
      </w:r>
      <w:r>
        <w:t>có hiệu điện thế và điện tích tự do.</w:t>
      </w:r>
      <w:r>
        <w:rPr>
          <w:b/>
          <w:color w:val="0000FF"/>
        </w:rPr>
        <w:t xml:space="preserve"> </w:t>
      </w:r>
      <w:r>
        <w:rPr>
          <w:b/>
          <w:color w:val="0000FF"/>
        </w:rPr>
        <w:tab/>
        <w:t xml:space="preserve">D. </w:t>
      </w:r>
      <w:r>
        <w:t xml:space="preserve">có nguồn điện. </w:t>
      </w:r>
    </w:p>
    <w:p w:rsidR="000C15FA" w:rsidRDefault="00700A2F">
      <w:pPr>
        <w:spacing w:line="370" w:lineRule="auto"/>
        <w:ind w:left="-5"/>
      </w:pPr>
      <w:r>
        <w:rPr>
          <w:b/>
          <w:i/>
          <w:color w:val="FF0000"/>
          <w:u w:val="double" w:color="FF0000"/>
        </w:rPr>
        <w:t>Câu 12:</w:t>
      </w:r>
      <w:r>
        <w:rPr>
          <w:rFonts w:ascii="Arial" w:eastAsia="Arial" w:hAnsi="Arial" w:cs="Arial"/>
          <w:b/>
          <w:i/>
          <w:color w:val="FF0000"/>
        </w:rPr>
        <w:t xml:space="preserve"> </w:t>
      </w:r>
      <w:r>
        <w:t xml:space="preserve"> Trong thời gian t, điện lượng chuyển qua tiết diện thẳng của dây là q. Cường độ dòng điện không đổi được tính bằng công thức nào? </w:t>
      </w:r>
    </w:p>
    <w:p w:rsidR="000C15FA" w:rsidRDefault="00700A2F">
      <w:pPr>
        <w:tabs>
          <w:tab w:val="center" w:pos="567"/>
          <w:tab w:val="center" w:pos="3265"/>
          <w:tab w:val="center" w:pos="5673"/>
          <w:tab w:val="center" w:pos="8298"/>
          <w:tab w:val="center" w:pos="9362"/>
        </w:tabs>
        <w:spacing w:after="0"/>
        <w:ind w:left="-15" w:firstLine="0"/>
        <w:jc w:val="left"/>
      </w:pPr>
      <w:r>
        <w:rPr>
          <w:b/>
          <w:color w:val="0000FF"/>
        </w:rPr>
        <w:t xml:space="preserve"> </w:t>
      </w:r>
      <w:r>
        <w:rPr>
          <w:b/>
          <w:color w:val="0000FF"/>
        </w:rPr>
        <w:tab/>
        <w:t xml:space="preserve">A. </w:t>
      </w:r>
      <w:r>
        <w:t xml:space="preserve">I =  </w:t>
      </w:r>
      <w:r>
        <w:rPr>
          <w:b/>
          <w:color w:val="0000FF"/>
        </w:rPr>
        <w:t xml:space="preserve"> </w:t>
      </w:r>
      <w:r>
        <w:rPr>
          <w:b/>
          <w:color w:val="0000FF"/>
        </w:rPr>
        <w:tab/>
        <w:t xml:space="preserve">B. </w:t>
      </w:r>
      <w:r>
        <w:t>I = q.t</w:t>
      </w:r>
      <w:r>
        <w:rPr>
          <w:b/>
          <w:color w:val="0000FF"/>
        </w:rPr>
        <w:t xml:space="preserve"> </w:t>
      </w:r>
      <w:r>
        <w:rPr>
          <w:b/>
          <w:color w:val="0000FF"/>
        </w:rPr>
        <w:tab/>
        <w:t xml:space="preserve">C. </w:t>
      </w:r>
      <w:r>
        <w:t xml:space="preserve">I = </w:t>
      </w:r>
      <w:r>
        <w:rPr>
          <w:b/>
          <w:color w:val="0000FF"/>
        </w:rPr>
        <w:t xml:space="preserve"> </w:t>
      </w:r>
      <w:r>
        <w:rPr>
          <w:b/>
          <w:color w:val="0000FF"/>
        </w:rPr>
        <w:tab/>
        <w:t xml:space="preserve">D. </w:t>
      </w:r>
      <w:r>
        <w:t xml:space="preserve">I = </w:t>
      </w:r>
      <w:r>
        <w:rPr>
          <w:rFonts w:ascii="Cambria Math" w:eastAsia="Cambria Math" w:hAnsi="Cambria Math" w:cs="Cambria Math"/>
          <w:vertAlign w:val="superscript"/>
        </w:rPr>
        <w:t>𝑡</w:t>
      </w:r>
      <w:r>
        <w:t xml:space="preserve"> </w:t>
      </w:r>
      <w:r>
        <w:tab/>
        <w:t xml:space="preserve"> </w:t>
      </w:r>
    </w:p>
    <w:p w:rsidR="000C15FA" w:rsidRDefault="00700A2F">
      <w:pPr>
        <w:spacing w:after="216" w:line="259" w:lineRule="auto"/>
        <w:ind w:left="5998"/>
        <w:jc w:val="left"/>
      </w:pPr>
      <w:r>
        <w:rPr>
          <w:rFonts w:ascii="Cambria Math" w:eastAsia="Cambria Math" w:hAnsi="Cambria Math" w:cs="Cambria Math"/>
          <w:sz w:val="17"/>
        </w:rPr>
        <w:t>𝑞</w:t>
      </w:r>
    </w:p>
    <w:p w:rsidR="000C15FA" w:rsidRDefault="00700A2F">
      <w:pPr>
        <w:spacing w:after="110"/>
        <w:ind w:left="-5"/>
      </w:pPr>
      <w:r>
        <w:rPr>
          <w:b/>
          <w:i/>
          <w:color w:val="FF0000"/>
          <w:u w:val="double" w:color="FF0000"/>
        </w:rPr>
        <w:t>Câu 13:</w:t>
      </w:r>
      <w:r>
        <w:rPr>
          <w:rFonts w:ascii="Arial" w:eastAsia="Arial" w:hAnsi="Arial" w:cs="Arial"/>
          <w:b/>
          <w:i/>
          <w:color w:val="FF0000"/>
        </w:rPr>
        <w:t xml:space="preserve"> </w:t>
      </w:r>
      <w:r>
        <w:t xml:space="preserve">Ngoài đơn vị là ampe (A), cường độ dòng điện có thể có đơn vị là </w:t>
      </w:r>
    </w:p>
    <w:p w:rsidR="000C15FA" w:rsidRDefault="00700A2F">
      <w:pPr>
        <w:tabs>
          <w:tab w:val="center" w:pos="741"/>
          <w:tab w:val="center" w:pos="3611"/>
          <w:tab w:val="center" w:pos="5938"/>
          <w:tab w:val="right" w:pos="10493"/>
        </w:tabs>
        <w:ind w:left="-15" w:firstLine="0"/>
        <w:jc w:val="left"/>
      </w:pPr>
      <w:r>
        <w:rPr>
          <w:b/>
          <w:color w:val="0000FF"/>
        </w:rPr>
        <w:t xml:space="preserve"> </w:t>
      </w:r>
      <w:r>
        <w:rPr>
          <w:b/>
          <w:color w:val="0000FF"/>
        </w:rPr>
        <w:tab/>
        <w:t xml:space="preserve">A. </w:t>
      </w:r>
      <w:r>
        <w:t>jun (J)</w:t>
      </w:r>
      <w:r>
        <w:rPr>
          <w:b/>
          <w:color w:val="0000FF"/>
        </w:rPr>
        <w:t xml:space="preserve"> </w:t>
      </w:r>
      <w:r>
        <w:rPr>
          <w:b/>
          <w:color w:val="0000FF"/>
        </w:rPr>
        <w:tab/>
        <w:t xml:space="preserve">B. </w:t>
      </w:r>
      <w:r>
        <w:t>cu – lông (C)</w:t>
      </w:r>
      <w:r>
        <w:rPr>
          <w:b/>
          <w:color w:val="0000FF"/>
        </w:rPr>
        <w:t xml:space="preserve"> </w:t>
      </w:r>
      <w:r>
        <w:rPr>
          <w:b/>
          <w:color w:val="0000FF"/>
        </w:rPr>
        <w:tab/>
        <w:t xml:space="preserve">C. </w:t>
      </w:r>
      <w:r>
        <w:t>Vôn (V)</w:t>
      </w:r>
      <w:r>
        <w:rPr>
          <w:b/>
          <w:color w:val="0000FF"/>
        </w:rPr>
        <w:t xml:space="preserve"> </w:t>
      </w:r>
      <w:r>
        <w:rPr>
          <w:b/>
          <w:color w:val="0000FF"/>
        </w:rPr>
        <w:tab/>
        <w:t xml:space="preserve">D. </w:t>
      </w:r>
      <w:r>
        <w:t xml:space="preserve">Cu_lông trên giây (C/s) </w:t>
      </w:r>
    </w:p>
    <w:p w:rsidR="000C15FA" w:rsidRDefault="00700A2F">
      <w:pPr>
        <w:ind w:left="-5"/>
      </w:pPr>
      <w:r>
        <w:rPr>
          <w:b/>
          <w:i/>
          <w:color w:val="FF0000"/>
          <w:u w:val="double" w:color="FF0000"/>
        </w:rPr>
        <w:t>Câu 14:</w:t>
      </w:r>
      <w:r>
        <w:rPr>
          <w:rFonts w:ascii="Arial" w:eastAsia="Arial" w:hAnsi="Arial" w:cs="Arial"/>
          <w:b/>
          <w:i/>
          <w:color w:val="FF0000"/>
        </w:rPr>
        <w:t xml:space="preserve"> </w:t>
      </w:r>
      <w:r>
        <w:t xml:space="preserve">Dòng điện chạy trong mạch điện nào dưới đây </w:t>
      </w:r>
      <w:r>
        <w:rPr>
          <w:b/>
          <w:i/>
        </w:rPr>
        <w:t>không phải</w:t>
      </w:r>
      <w:r>
        <w:t xml:space="preserve"> là dòng điện không đổi? </w:t>
      </w:r>
    </w:p>
    <w:p w:rsidR="000C15FA" w:rsidRDefault="00700A2F">
      <w:pPr>
        <w:numPr>
          <w:ilvl w:val="0"/>
          <w:numId w:val="58"/>
        </w:numPr>
        <w:ind w:hanging="293"/>
      </w:pPr>
      <w:r>
        <w:t xml:space="preserve">Trong mạch điện kín của đèn pin </w:t>
      </w:r>
    </w:p>
    <w:p w:rsidR="000C15FA" w:rsidRDefault="00700A2F">
      <w:pPr>
        <w:numPr>
          <w:ilvl w:val="0"/>
          <w:numId w:val="58"/>
        </w:numPr>
        <w:ind w:hanging="293"/>
      </w:pPr>
      <w:r>
        <w:t xml:space="preserve">Trong mạch điện thắp sáng đèn xe đạp với nguồn điện là đinamô </w:t>
      </w:r>
    </w:p>
    <w:p w:rsidR="000C15FA" w:rsidRDefault="00700A2F">
      <w:pPr>
        <w:numPr>
          <w:ilvl w:val="0"/>
          <w:numId w:val="58"/>
        </w:numPr>
        <w:ind w:hanging="293"/>
      </w:pPr>
      <w:r>
        <w:t xml:space="preserve">Trong mạch điện kín thắp sáng với nguồn điện là acquy </w:t>
      </w:r>
    </w:p>
    <w:p w:rsidR="000C15FA" w:rsidRDefault="00700A2F">
      <w:pPr>
        <w:numPr>
          <w:ilvl w:val="0"/>
          <w:numId w:val="58"/>
        </w:numPr>
        <w:ind w:hanging="293"/>
      </w:pPr>
      <w:r>
        <w:t xml:space="preserve">Trong mạch điện kín thắp sáng đèn với nguồn điện là pin Mặt Trời </w:t>
      </w:r>
    </w:p>
    <w:p w:rsidR="000C15FA" w:rsidRDefault="00700A2F">
      <w:pPr>
        <w:spacing w:after="111"/>
        <w:ind w:left="-5"/>
      </w:pPr>
      <w:r>
        <w:rPr>
          <w:b/>
          <w:i/>
          <w:color w:val="FF0000"/>
          <w:u w:val="double" w:color="FF0000"/>
        </w:rPr>
        <w:t>Câu 15:</w:t>
      </w:r>
      <w:r>
        <w:rPr>
          <w:rFonts w:ascii="Arial" w:eastAsia="Arial" w:hAnsi="Arial" w:cs="Arial"/>
          <w:b/>
          <w:i/>
          <w:color w:val="FF0000"/>
        </w:rPr>
        <w:t xml:space="preserve"> </w:t>
      </w:r>
      <w:r>
        <w:t xml:space="preserve">Nguồn điện tạo ra hiệu điện thế giữa hai cực bằng cách </w:t>
      </w:r>
    </w:p>
    <w:p w:rsidR="000C15FA" w:rsidRDefault="00700A2F">
      <w:pPr>
        <w:numPr>
          <w:ilvl w:val="0"/>
          <w:numId w:val="59"/>
        </w:numPr>
        <w:ind w:hanging="293"/>
      </w:pPr>
      <w:r>
        <w:t xml:space="preserve">tách electron ra khỏi nguyên tử và chuyển electron và ion về các cực của nguồn. </w:t>
      </w:r>
    </w:p>
    <w:p w:rsidR="000C15FA" w:rsidRDefault="00700A2F">
      <w:pPr>
        <w:numPr>
          <w:ilvl w:val="0"/>
          <w:numId w:val="59"/>
        </w:numPr>
        <w:ind w:hanging="293"/>
      </w:pPr>
      <w:r>
        <w:t xml:space="preserve">sinh ra electron ở cực âm. </w:t>
      </w:r>
    </w:p>
    <w:p w:rsidR="000C15FA" w:rsidRDefault="00700A2F">
      <w:pPr>
        <w:numPr>
          <w:ilvl w:val="0"/>
          <w:numId w:val="59"/>
        </w:numPr>
        <w:spacing w:after="73"/>
        <w:ind w:hanging="293"/>
      </w:pPr>
      <w:r>
        <w:t xml:space="preserve">sinh ra ion dương ở cực dương. </w:t>
      </w:r>
    </w:p>
    <w:p w:rsidR="000C15FA" w:rsidRDefault="00700A2F">
      <w:pPr>
        <w:numPr>
          <w:ilvl w:val="0"/>
          <w:numId w:val="59"/>
        </w:numPr>
        <w:ind w:hanging="293"/>
      </w:pPr>
      <w:r>
        <w:t xml:space="preserve">làm biến mất electron ở cực dương. </w:t>
      </w:r>
    </w:p>
    <w:p w:rsidR="000C15FA" w:rsidRDefault="00700A2F">
      <w:pPr>
        <w:ind w:left="-5"/>
      </w:pPr>
      <w:r>
        <w:rPr>
          <w:b/>
          <w:i/>
          <w:color w:val="FF0000"/>
          <w:u w:val="double" w:color="FF0000"/>
        </w:rPr>
        <w:t>Câu 16:</w:t>
      </w:r>
      <w:r>
        <w:rPr>
          <w:rFonts w:ascii="Arial" w:eastAsia="Arial" w:hAnsi="Arial" w:cs="Arial"/>
          <w:b/>
          <w:i/>
          <w:color w:val="FF0000"/>
        </w:rPr>
        <w:t xml:space="preserve"> </w:t>
      </w:r>
      <w:r>
        <w:t xml:space="preserve">Trong các nhận định về suất điện động, nhận định </w:t>
      </w:r>
      <w:r>
        <w:rPr>
          <w:b/>
          <w:i/>
        </w:rPr>
        <w:t>không đúng</w:t>
      </w:r>
      <w:r>
        <w:t xml:space="preserve"> là: </w:t>
      </w:r>
    </w:p>
    <w:p w:rsidR="000C15FA" w:rsidRDefault="00700A2F">
      <w:pPr>
        <w:numPr>
          <w:ilvl w:val="0"/>
          <w:numId w:val="60"/>
        </w:numPr>
        <w:ind w:hanging="293"/>
      </w:pPr>
      <w:r>
        <w:t xml:space="preserve">Suất điện động là đại lượng đặc trưng cho khả năng sinh công của nguồn điện. </w:t>
      </w:r>
    </w:p>
    <w:p w:rsidR="000C15FA" w:rsidRDefault="00700A2F">
      <w:pPr>
        <w:numPr>
          <w:ilvl w:val="0"/>
          <w:numId w:val="60"/>
        </w:numPr>
        <w:spacing w:after="6" w:line="373" w:lineRule="auto"/>
        <w:ind w:hanging="293"/>
      </w:pPr>
      <w:r>
        <w:t xml:space="preserve">Suất điện động được đo bằng thương số công của lực lạ dịch chuyển điện tích ngược nhiều điện trường và độ lớn điện tích dịch chuyển. </w:t>
      </w:r>
    </w:p>
    <w:p w:rsidR="000C15FA" w:rsidRDefault="00700A2F">
      <w:pPr>
        <w:numPr>
          <w:ilvl w:val="0"/>
          <w:numId w:val="60"/>
        </w:numPr>
        <w:ind w:hanging="293"/>
      </w:pPr>
      <w:r>
        <w:t xml:space="preserve">Đơn vị của suất điện động là Jun. </w:t>
      </w:r>
    </w:p>
    <w:p w:rsidR="000C15FA" w:rsidRDefault="00700A2F">
      <w:pPr>
        <w:numPr>
          <w:ilvl w:val="0"/>
          <w:numId w:val="60"/>
        </w:numPr>
        <w:ind w:hanging="293"/>
      </w:pPr>
      <w:r>
        <w:t xml:space="preserve">Suất điện động của nguồn có trị số bằng hiệu điện thế giữa hai cực khi mạch ngoài hở. </w:t>
      </w:r>
    </w:p>
    <w:p w:rsidR="000C15FA" w:rsidRDefault="00700A2F">
      <w:pPr>
        <w:ind w:left="-5"/>
      </w:pPr>
      <w:r>
        <w:rPr>
          <w:b/>
          <w:i/>
          <w:color w:val="FF0000"/>
          <w:u w:val="double" w:color="FF0000"/>
        </w:rPr>
        <w:t>Câu 17:</w:t>
      </w:r>
      <w:r>
        <w:rPr>
          <w:rFonts w:ascii="Arial" w:eastAsia="Arial" w:hAnsi="Arial" w:cs="Arial"/>
          <w:b/>
          <w:i/>
          <w:color w:val="FF0000"/>
        </w:rPr>
        <w:t xml:space="preserve"> </w:t>
      </w:r>
      <w:r>
        <w:t xml:space="preserve">Cường độ dòng điện không đổi qua vật dẫn phụ thuộc vào: </w:t>
      </w:r>
    </w:p>
    <w:p w:rsidR="000C15FA" w:rsidRDefault="00700A2F">
      <w:pPr>
        <w:tabs>
          <w:tab w:val="center" w:pos="1858"/>
          <w:tab w:val="center" w:pos="6722"/>
        </w:tabs>
        <w:ind w:left="-15" w:firstLine="0"/>
        <w:jc w:val="left"/>
      </w:pPr>
      <w:r>
        <w:t xml:space="preserve"> </w:t>
      </w:r>
      <w:r>
        <w:tab/>
        <w:t xml:space="preserve">I. Hiệu điện thế giữa hai vật dẫn.  </w:t>
      </w:r>
      <w:r>
        <w:tab/>
        <w:t xml:space="preserve">II. Độ dẫn điện của vật dẫn.  </w:t>
      </w:r>
    </w:p>
    <w:p w:rsidR="000C15FA" w:rsidRDefault="00700A2F">
      <w:pPr>
        <w:tabs>
          <w:tab w:val="center" w:pos="2049"/>
        </w:tabs>
        <w:spacing w:after="114"/>
        <w:ind w:left="-15" w:firstLine="0"/>
        <w:jc w:val="left"/>
      </w:pPr>
      <w:r>
        <w:t xml:space="preserve"> </w:t>
      </w:r>
      <w:r>
        <w:tab/>
        <w:t xml:space="preserve">III. Thời gian dòng điện qua vật dẫn.  </w:t>
      </w:r>
    </w:p>
    <w:p w:rsidR="000C15FA" w:rsidRDefault="00700A2F">
      <w:pPr>
        <w:tabs>
          <w:tab w:val="center" w:pos="751"/>
          <w:tab w:val="center" w:pos="3044"/>
          <w:tab w:val="center" w:pos="5923"/>
          <w:tab w:val="center" w:pos="8487"/>
        </w:tabs>
        <w:ind w:left="-15" w:firstLine="0"/>
        <w:jc w:val="left"/>
      </w:pPr>
      <w:r>
        <w:rPr>
          <w:b/>
          <w:color w:val="0000FF"/>
        </w:rPr>
        <w:t xml:space="preserve"> </w:t>
      </w:r>
      <w:r>
        <w:rPr>
          <w:b/>
          <w:color w:val="0000FF"/>
        </w:rPr>
        <w:tab/>
        <w:t xml:space="preserve">A. </w:t>
      </w:r>
      <w:r>
        <w:t xml:space="preserve">I và II. </w:t>
      </w:r>
      <w:r>
        <w:rPr>
          <w:b/>
          <w:color w:val="0000FF"/>
        </w:rPr>
        <w:t xml:space="preserve"> </w:t>
      </w:r>
      <w:r>
        <w:rPr>
          <w:b/>
          <w:color w:val="0000FF"/>
        </w:rPr>
        <w:tab/>
        <w:t xml:space="preserve">B. </w:t>
      </w:r>
      <w:r>
        <w:t xml:space="preserve">I. </w:t>
      </w:r>
      <w:r>
        <w:rPr>
          <w:b/>
          <w:color w:val="0000FF"/>
        </w:rPr>
        <w:t xml:space="preserve"> </w:t>
      </w:r>
      <w:r>
        <w:rPr>
          <w:b/>
          <w:color w:val="0000FF"/>
        </w:rPr>
        <w:tab/>
        <w:t xml:space="preserve">C. </w:t>
      </w:r>
      <w:r>
        <w:t xml:space="preserve">I, II, III. </w:t>
      </w:r>
      <w:r>
        <w:rPr>
          <w:b/>
          <w:color w:val="0000FF"/>
        </w:rPr>
        <w:t xml:space="preserve"> </w:t>
      </w:r>
      <w:r>
        <w:rPr>
          <w:b/>
          <w:color w:val="0000FF"/>
        </w:rPr>
        <w:tab/>
        <w:t xml:space="preserve">D. </w:t>
      </w:r>
      <w:r>
        <w:t xml:space="preserve">II và III.  </w:t>
      </w:r>
    </w:p>
    <w:p w:rsidR="000C15FA" w:rsidRDefault="00700A2F">
      <w:pPr>
        <w:ind w:left="-5"/>
      </w:pPr>
      <w:r>
        <w:rPr>
          <w:b/>
          <w:i/>
          <w:color w:val="FF0000"/>
          <w:u w:val="double" w:color="FF0000"/>
        </w:rPr>
        <w:t>Câu 18:</w:t>
      </w:r>
      <w:r>
        <w:rPr>
          <w:rFonts w:ascii="Arial" w:eastAsia="Arial" w:hAnsi="Arial" w:cs="Arial"/>
          <w:b/>
          <w:i/>
          <w:color w:val="FF0000"/>
        </w:rPr>
        <w:t xml:space="preserve"> </w:t>
      </w:r>
      <w:r>
        <w:t xml:space="preserve">Phát biểu nào sau đây là </w:t>
      </w:r>
      <w:r>
        <w:rPr>
          <w:b/>
          <w:i/>
        </w:rPr>
        <w:t>không đúng</w:t>
      </w:r>
      <w:r>
        <w:t xml:space="preserve">? </w:t>
      </w:r>
    </w:p>
    <w:p w:rsidR="000C15FA" w:rsidRDefault="00700A2F">
      <w:pPr>
        <w:numPr>
          <w:ilvl w:val="0"/>
          <w:numId w:val="61"/>
        </w:numPr>
        <w:ind w:hanging="293"/>
      </w:pPr>
      <w:r>
        <w:t xml:space="preserve">Dòng điện có tác dụng từ, ví dụ: nam châm điện </w:t>
      </w:r>
    </w:p>
    <w:p w:rsidR="000C15FA" w:rsidRDefault="00700A2F">
      <w:pPr>
        <w:numPr>
          <w:ilvl w:val="0"/>
          <w:numId w:val="61"/>
        </w:numPr>
        <w:ind w:hanging="293"/>
      </w:pPr>
      <w:r>
        <w:t xml:space="preserve">Dòng điện có tác dụng nhiệt, ví dụ: bàn là điện </w:t>
      </w:r>
    </w:p>
    <w:p w:rsidR="000C15FA" w:rsidRDefault="00700A2F">
      <w:pPr>
        <w:numPr>
          <w:ilvl w:val="0"/>
          <w:numId w:val="61"/>
        </w:numPr>
        <w:ind w:hanging="293"/>
      </w:pPr>
      <w:r>
        <w:t xml:space="preserve">Dòng điện có tác dụng hóa học, ví dụ: acquy nóng lên khi nạp điện </w:t>
      </w:r>
    </w:p>
    <w:p w:rsidR="000C15FA" w:rsidRDefault="00700A2F">
      <w:pPr>
        <w:numPr>
          <w:ilvl w:val="0"/>
          <w:numId w:val="61"/>
        </w:numPr>
        <w:ind w:hanging="293"/>
      </w:pPr>
      <w:r>
        <w:t xml:space="preserve">Dòng điện có tác dụng sinh lí, ví dụ: hiện tượng điện giật </w:t>
      </w:r>
    </w:p>
    <w:p w:rsidR="000C15FA" w:rsidRDefault="00700A2F">
      <w:pPr>
        <w:spacing w:after="0" w:line="375" w:lineRule="auto"/>
        <w:ind w:left="-5"/>
      </w:pPr>
      <w:r>
        <w:rPr>
          <w:b/>
          <w:i/>
          <w:color w:val="FF0000"/>
          <w:u w:val="double" w:color="FF0000"/>
        </w:rPr>
        <w:lastRenderedPageBreak/>
        <w:t>Câu 19:</w:t>
      </w:r>
      <w:r>
        <w:rPr>
          <w:rFonts w:ascii="Arial" w:eastAsia="Arial" w:hAnsi="Arial" w:cs="Arial"/>
          <w:b/>
          <w:i/>
          <w:color w:val="FF0000"/>
        </w:rPr>
        <w:t xml:space="preserve"> </w:t>
      </w:r>
      <w:r>
        <w:t xml:space="preserve">Nếu trong thời gian ∆t = 0,1s đầu có điện lượng 0,5 C và trong thời gian ∆t’ = 0,1s tiếp theo có điện lượng 0,1 C chuyển qua tiết diện của vật dẫn thì cường dộ dòng điện trong cả hai khoảng thời gian đó là </w:t>
      </w:r>
    </w:p>
    <w:p w:rsidR="000C15FA" w:rsidRDefault="00700A2F">
      <w:pPr>
        <w:tabs>
          <w:tab w:val="center" w:pos="607"/>
          <w:tab w:val="center" w:pos="3152"/>
          <w:tab w:val="center" w:pos="5712"/>
          <w:tab w:val="center" w:pos="8262"/>
        </w:tabs>
        <w:ind w:left="-15" w:firstLine="0"/>
        <w:jc w:val="left"/>
      </w:pPr>
      <w:r>
        <w:rPr>
          <w:b/>
          <w:color w:val="0000FF"/>
        </w:rPr>
        <w:t xml:space="preserve"> </w:t>
      </w:r>
      <w:r>
        <w:rPr>
          <w:b/>
          <w:color w:val="0000FF"/>
        </w:rPr>
        <w:tab/>
        <w:t xml:space="preserve">A. </w:t>
      </w:r>
      <w:r>
        <w:t>6 A</w:t>
      </w:r>
      <w:r>
        <w:rPr>
          <w:b/>
          <w:color w:val="FF0000"/>
        </w:rPr>
        <w:t xml:space="preserve"> </w:t>
      </w:r>
      <w:r>
        <w:rPr>
          <w:b/>
          <w:color w:val="0000FF"/>
        </w:rPr>
        <w:t xml:space="preserve"> </w:t>
      </w:r>
      <w:r>
        <w:rPr>
          <w:b/>
          <w:color w:val="0000FF"/>
        </w:rPr>
        <w:tab/>
        <w:t xml:space="preserve">B. </w:t>
      </w:r>
      <w:r>
        <w:t>3 A</w:t>
      </w:r>
      <w:r>
        <w:rPr>
          <w:b/>
          <w:color w:val="FF0000"/>
        </w:rPr>
        <w:t xml:space="preserve"> </w:t>
      </w:r>
      <w:r>
        <w:rPr>
          <w:b/>
          <w:color w:val="0000FF"/>
        </w:rPr>
        <w:t xml:space="preserve"> </w:t>
      </w:r>
      <w:r>
        <w:rPr>
          <w:b/>
          <w:color w:val="0000FF"/>
        </w:rPr>
        <w:tab/>
        <w:t xml:space="preserve">C. </w:t>
      </w:r>
      <w:r>
        <w:t>4 A</w:t>
      </w:r>
      <w:r>
        <w:rPr>
          <w:b/>
          <w:color w:val="FF0000"/>
        </w:rPr>
        <w:t xml:space="preserve"> </w:t>
      </w:r>
      <w:r>
        <w:rPr>
          <w:b/>
          <w:color w:val="0000FF"/>
        </w:rPr>
        <w:t xml:space="preserve"> </w:t>
      </w:r>
      <w:r>
        <w:rPr>
          <w:b/>
          <w:color w:val="0000FF"/>
        </w:rPr>
        <w:tab/>
        <w:t xml:space="preserve">D. </w:t>
      </w:r>
      <w:r>
        <w:t xml:space="preserve">2 A </w:t>
      </w:r>
    </w:p>
    <w:p w:rsidR="000C15FA" w:rsidRDefault="00700A2F">
      <w:pPr>
        <w:ind w:left="-5"/>
      </w:pPr>
      <w:r>
        <w:rPr>
          <w:b/>
          <w:i/>
          <w:color w:val="FF0000"/>
          <w:u w:val="double" w:color="FF0000"/>
        </w:rPr>
        <w:t>Câu 20:</w:t>
      </w:r>
      <w:r>
        <w:rPr>
          <w:rFonts w:ascii="Arial" w:eastAsia="Arial" w:hAnsi="Arial" w:cs="Arial"/>
          <w:b/>
          <w:i/>
          <w:color w:val="FF0000"/>
        </w:rPr>
        <w:t xml:space="preserve"> </w:t>
      </w:r>
      <w:r>
        <w:t xml:space="preserve">Chọn câu trả lời </w:t>
      </w:r>
      <w:r>
        <w:rPr>
          <w:b/>
          <w:i/>
        </w:rPr>
        <w:t>sai.</w:t>
      </w:r>
      <w:r>
        <w:t xml:space="preserve"> Trong mạch điện, nguồn điện có tác dụng? </w:t>
      </w:r>
    </w:p>
    <w:p w:rsidR="000C15FA" w:rsidRDefault="00700A2F">
      <w:pPr>
        <w:tabs>
          <w:tab w:val="center" w:pos="2096"/>
          <w:tab w:val="right" w:pos="10493"/>
        </w:tabs>
        <w:ind w:left="-15" w:firstLine="0"/>
        <w:jc w:val="left"/>
      </w:pPr>
      <w:r>
        <w:rPr>
          <w:b/>
          <w:color w:val="0000FF"/>
        </w:rPr>
        <w:t xml:space="preserve"> </w:t>
      </w:r>
      <w:r>
        <w:rPr>
          <w:b/>
          <w:color w:val="0000FF"/>
        </w:rPr>
        <w:tab/>
        <w:t xml:space="preserve">A. </w:t>
      </w:r>
      <w:r>
        <w:t xml:space="preserve">Tạo ra và duy trì một hiệu điện thế </w:t>
      </w:r>
      <w:r>
        <w:rPr>
          <w:b/>
          <w:color w:val="0000FF"/>
        </w:rPr>
        <w:t xml:space="preserve"> </w:t>
      </w:r>
      <w:r>
        <w:rPr>
          <w:b/>
          <w:color w:val="0000FF"/>
        </w:rPr>
        <w:tab/>
        <w:t xml:space="preserve">B. </w:t>
      </w:r>
      <w:r>
        <w:t xml:space="preserve">Chuyển điện năng thành các dạng năng lượng khác </w:t>
      </w:r>
    </w:p>
    <w:p w:rsidR="00326CA1" w:rsidRDefault="00700A2F">
      <w:pPr>
        <w:spacing w:after="0" w:line="379" w:lineRule="auto"/>
        <w:ind w:left="-5"/>
      </w:pPr>
      <w:r>
        <w:rPr>
          <w:b/>
          <w:color w:val="0000FF"/>
        </w:rPr>
        <w:t xml:space="preserve"> C. </w:t>
      </w:r>
      <w:r>
        <w:t>Tạo ra dòng điện lâu dài trong mạch</w:t>
      </w:r>
      <w:r>
        <w:rPr>
          <w:b/>
          <w:color w:val="0000FF"/>
        </w:rPr>
        <w:t xml:space="preserve"> D. </w:t>
      </w:r>
      <w:r>
        <w:t xml:space="preserve">Chuyển các dạng năng lượng khác thành điện năng </w:t>
      </w:r>
    </w:p>
    <w:p w:rsidR="000C15FA" w:rsidRDefault="00700A2F">
      <w:pPr>
        <w:spacing w:after="0" w:line="379" w:lineRule="auto"/>
        <w:ind w:left="-5"/>
      </w:pPr>
      <w:r>
        <w:rPr>
          <w:b/>
          <w:i/>
          <w:color w:val="FF0000"/>
          <w:u w:val="double" w:color="FF0000"/>
        </w:rPr>
        <w:t>Câu 21:</w:t>
      </w:r>
      <w:r>
        <w:rPr>
          <w:rFonts w:ascii="Arial" w:eastAsia="Arial" w:hAnsi="Arial" w:cs="Arial"/>
          <w:b/>
          <w:i/>
          <w:color w:val="FF0000"/>
        </w:rPr>
        <w:t xml:space="preserve"> </w:t>
      </w:r>
      <w:r>
        <w:t xml:space="preserve">Hai nguồn điện có ghi 20V và 40V, nhận xét nào sau đây là đúng? </w:t>
      </w:r>
    </w:p>
    <w:p w:rsidR="000C15FA" w:rsidRDefault="00700A2F">
      <w:pPr>
        <w:numPr>
          <w:ilvl w:val="0"/>
          <w:numId w:val="62"/>
        </w:numPr>
        <w:ind w:hanging="293"/>
      </w:pPr>
      <w:r>
        <w:t xml:space="preserve">Hai nguồn này luôn tạo ra một hiệu điện thế 20V và 40V cho mạch ngoài. </w:t>
      </w:r>
    </w:p>
    <w:p w:rsidR="000C15FA" w:rsidRDefault="00700A2F">
      <w:pPr>
        <w:numPr>
          <w:ilvl w:val="0"/>
          <w:numId w:val="62"/>
        </w:numPr>
        <w:ind w:hanging="293"/>
      </w:pPr>
      <w:r>
        <w:t xml:space="preserve">Khả năng sinh công của hai nguồn là 20J và 40J. </w:t>
      </w:r>
    </w:p>
    <w:p w:rsidR="000C15FA" w:rsidRDefault="00700A2F">
      <w:pPr>
        <w:numPr>
          <w:ilvl w:val="0"/>
          <w:numId w:val="62"/>
        </w:numPr>
        <w:ind w:hanging="293"/>
      </w:pPr>
      <w:r>
        <w:t xml:space="preserve">Khả năng sinh công của nguồn thứ nhất bằng một nửa nguồn thứ hai. </w:t>
      </w:r>
    </w:p>
    <w:p w:rsidR="000C15FA" w:rsidRDefault="00700A2F">
      <w:pPr>
        <w:numPr>
          <w:ilvl w:val="0"/>
          <w:numId w:val="62"/>
        </w:numPr>
        <w:ind w:hanging="293"/>
      </w:pPr>
      <w:r>
        <w:t xml:space="preserve">Nguồn thứ nhất luôn sinh công bằng một nửa nguồn thứ hai.  </w:t>
      </w:r>
    </w:p>
    <w:p w:rsidR="000C15FA" w:rsidRDefault="00700A2F">
      <w:pPr>
        <w:ind w:left="-5"/>
      </w:pPr>
      <w:r>
        <w:rPr>
          <w:b/>
          <w:i/>
          <w:color w:val="FF0000"/>
          <w:u w:val="double" w:color="FF0000"/>
        </w:rPr>
        <w:t>Câu 22:</w:t>
      </w:r>
      <w:r>
        <w:rPr>
          <w:rFonts w:ascii="Arial" w:eastAsia="Arial" w:hAnsi="Arial" w:cs="Arial"/>
          <w:b/>
          <w:i/>
          <w:color w:val="FF0000"/>
        </w:rPr>
        <w:t xml:space="preserve"> </w:t>
      </w:r>
      <w:r>
        <w:t xml:space="preserve">Hạt nào sau đây </w:t>
      </w:r>
      <w:r>
        <w:rPr>
          <w:b/>
          <w:i/>
        </w:rPr>
        <w:t>không thể</w:t>
      </w:r>
      <w:r>
        <w:t xml:space="preserve"> tải điện </w:t>
      </w:r>
    </w:p>
    <w:p w:rsidR="000C15FA" w:rsidRDefault="00700A2F">
      <w:pPr>
        <w:tabs>
          <w:tab w:val="center" w:pos="780"/>
          <w:tab w:val="center" w:pos="3412"/>
          <w:tab w:val="center" w:pos="5725"/>
          <w:tab w:val="center" w:pos="8459"/>
        </w:tabs>
        <w:ind w:left="-15" w:firstLine="0"/>
        <w:jc w:val="left"/>
      </w:pPr>
      <w:r>
        <w:rPr>
          <w:b/>
          <w:color w:val="0000FF"/>
        </w:rPr>
        <w:t xml:space="preserve"> </w:t>
      </w:r>
      <w:r>
        <w:rPr>
          <w:b/>
          <w:color w:val="0000FF"/>
        </w:rPr>
        <w:tab/>
        <w:t xml:space="preserve">A. </w:t>
      </w:r>
      <w:r>
        <w:t>Prôtôn.</w:t>
      </w:r>
      <w:r>
        <w:rPr>
          <w:b/>
          <w:color w:val="0000FF"/>
        </w:rPr>
        <w:t xml:space="preserve"> </w:t>
      </w:r>
      <w:r>
        <w:rPr>
          <w:b/>
          <w:color w:val="0000FF"/>
        </w:rPr>
        <w:tab/>
        <w:t xml:space="preserve">B. </w:t>
      </w:r>
      <w:r>
        <w:t>Êlectron.</w:t>
      </w:r>
      <w:r>
        <w:rPr>
          <w:b/>
          <w:color w:val="0000FF"/>
        </w:rPr>
        <w:t xml:space="preserve"> </w:t>
      </w:r>
      <w:r>
        <w:rPr>
          <w:b/>
          <w:color w:val="0000FF"/>
        </w:rPr>
        <w:tab/>
        <w:t xml:space="preserve">C. </w:t>
      </w:r>
      <w:r>
        <w:t>Iôn.</w:t>
      </w:r>
      <w:r>
        <w:rPr>
          <w:b/>
          <w:color w:val="0000FF"/>
        </w:rPr>
        <w:t xml:space="preserve"> </w:t>
      </w:r>
      <w:r>
        <w:rPr>
          <w:b/>
          <w:color w:val="0000FF"/>
        </w:rPr>
        <w:tab/>
        <w:t xml:space="preserve">D. </w:t>
      </w:r>
      <w:r>
        <w:t xml:space="preserve">Nơtron. </w:t>
      </w:r>
    </w:p>
    <w:p w:rsidR="000C15FA" w:rsidRDefault="00700A2F">
      <w:pPr>
        <w:ind w:left="-5"/>
      </w:pPr>
      <w:r>
        <w:rPr>
          <w:b/>
          <w:i/>
          <w:color w:val="FF0000"/>
          <w:u w:val="double" w:color="FF0000"/>
        </w:rPr>
        <w:t>Câu 23:</w:t>
      </w:r>
      <w:r>
        <w:rPr>
          <w:rFonts w:ascii="Arial" w:eastAsia="Arial" w:hAnsi="Arial" w:cs="Arial"/>
          <w:b/>
          <w:i/>
          <w:color w:val="FF0000"/>
        </w:rPr>
        <w:t xml:space="preserve"> </w:t>
      </w:r>
      <w:r>
        <w:t xml:space="preserve">Dòng điện </w:t>
      </w:r>
      <w:r>
        <w:rPr>
          <w:b/>
          <w:i/>
        </w:rPr>
        <w:t>không</w:t>
      </w:r>
      <w:r>
        <w:t xml:space="preserve"> có tác dụng nào trong các tác dụng sau. </w:t>
      </w:r>
    </w:p>
    <w:p w:rsidR="000C15FA" w:rsidRDefault="00700A2F">
      <w:pPr>
        <w:tabs>
          <w:tab w:val="center" w:pos="1055"/>
          <w:tab w:val="center" w:pos="3725"/>
          <w:tab w:val="center" w:pos="6392"/>
          <w:tab w:val="center" w:pos="8692"/>
        </w:tabs>
        <w:ind w:left="-15" w:firstLine="0"/>
        <w:jc w:val="left"/>
      </w:pPr>
      <w:r>
        <w:rPr>
          <w:b/>
          <w:color w:val="0000FF"/>
        </w:rPr>
        <w:t xml:space="preserve"> </w:t>
      </w:r>
      <w:r>
        <w:rPr>
          <w:b/>
          <w:color w:val="0000FF"/>
        </w:rPr>
        <w:tab/>
        <w:t xml:space="preserve">A. </w:t>
      </w:r>
      <w:r>
        <w:t>Tác dụng cơ.</w:t>
      </w:r>
      <w:r>
        <w:rPr>
          <w:b/>
          <w:color w:val="0000FF"/>
        </w:rPr>
        <w:t xml:space="preserve"> </w:t>
      </w:r>
      <w:r>
        <w:rPr>
          <w:b/>
          <w:color w:val="0000FF"/>
        </w:rPr>
        <w:tab/>
        <w:t xml:space="preserve">B. </w:t>
      </w:r>
      <w:r>
        <w:t>Tác dụng nhiệt.</w:t>
      </w:r>
      <w:r>
        <w:rPr>
          <w:b/>
          <w:color w:val="0000FF"/>
        </w:rPr>
        <w:t xml:space="preserve"> </w:t>
      </w:r>
      <w:r>
        <w:rPr>
          <w:b/>
          <w:color w:val="0000FF"/>
        </w:rPr>
        <w:tab/>
        <w:t xml:space="preserve">C. </w:t>
      </w:r>
      <w:r>
        <w:t>Tác dụng hoá học</w:t>
      </w:r>
      <w:r>
        <w:rPr>
          <w:b/>
          <w:color w:val="FF0000"/>
        </w:rPr>
        <w:t xml:space="preserve"> </w:t>
      </w:r>
      <w:r>
        <w:rPr>
          <w:b/>
          <w:color w:val="0000FF"/>
        </w:rPr>
        <w:t xml:space="preserve"> </w:t>
      </w:r>
      <w:r>
        <w:rPr>
          <w:b/>
          <w:color w:val="0000FF"/>
        </w:rPr>
        <w:tab/>
        <w:t xml:space="preserve">D. </w:t>
      </w:r>
      <w:r>
        <w:t xml:space="preserve">Tác dụng từ. </w:t>
      </w:r>
    </w:p>
    <w:p w:rsidR="000C15FA" w:rsidRDefault="00700A2F">
      <w:pPr>
        <w:ind w:left="-5"/>
      </w:pPr>
      <w:r>
        <w:rPr>
          <w:b/>
          <w:i/>
          <w:color w:val="FF0000"/>
          <w:u w:val="double" w:color="FF0000"/>
        </w:rPr>
        <w:t>Câu 24:</w:t>
      </w:r>
      <w:r>
        <w:rPr>
          <w:rFonts w:ascii="Arial" w:eastAsia="Arial" w:hAnsi="Arial" w:cs="Arial"/>
          <w:b/>
          <w:i/>
          <w:color w:val="FF0000"/>
        </w:rPr>
        <w:t xml:space="preserve"> </w:t>
      </w:r>
      <w:r>
        <w:t xml:space="preserve">Các lực lạ bên trong nguồn điện không có tác dụng </w:t>
      </w:r>
    </w:p>
    <w:p w:rsidR="000C15FA" w:rsidRDefault="00700A2F">
      <w:pPr>
        <w:numPr>
          <w:ilvl w:val="0"/>
          <w:numId w:val="63"/>
        </w:numPr>
        <w:ind w:hanging="293"/>
      </w:pPr>
      <w:r>
        <w:t xml:space="preserve">tạo ra và duy trì hiệu điện thế giữa hai cực của nguồn điện </w:t>
      </w:r>
    </w:p>
    <w:p w:rsidR="000C15FA" w:rsidRDefault="00700A2F">
      <w:pPr>
        <w:numPr>
          <w:ilvl w:val="0"/>
          <w:numId w:val="63"/>
        </w:numPr>
        <w:ind w:hanging="293"/>
      </w:pPr>
      <w:r>
        <w:t xml:space="preserve">tạo ra và duy trì sự tích điện khác nhau ở hai cực của nguồn điện </w:t>
      </w:r>
    </w:p>
    <w:p w:rsidR="000C15FA" w:rsidRDefault="00700A2F" w:rsidP="002313B6">
      <w:pPr>
        <w:numPr>
          <w:ilvl w:val="0"/>
          <w:numId w:val="63"/>
        </w:numPr>
        <w:ind w:hanging="293"/>
      </w:pPr>
      <w:r>
        <w:t xml:space="preserve">tạo ra các điện tích mới cho nguồn điện </w:t>
      </w:r>
    </w:p>
    <w:p w:rsidR="000C15FA" w:rsidRDefault="00700A2F">
      <w:pPr>
        <w:spacing w:after="0" w:line="376" w:lineRule="auto"/>
        <w:ind w:left="-5"/>
      </w:pPr>
      <w:r>
        <w:rPr>
          <w:b/>
          <w:i/>
          <w:color w:val="FF0000"/>
          <w:u w:val="double" w:color="FF0000"/>
        </w:rPr>
        <w:t>Câu 35:</w:t>
      </w:r>
      <w:r>
        <w:rPr>
          <w:rFonts w:ascii="Arial" w:eastAsia="Arial" w:hAnsi="Arial" w:cs="Arial"/>
          <w:b/>
          <w:i/>
          <w:color w:val="FF0000"/>
        </w:rPr>
        <w:t xml:space="preserve"> </w:t>
      </w:r>
      <w:r>
        <w:t xml:space="preserve">Một pin sạc dự phòng có dung lượng 10000 mAh dùng để nạp cho điện thoại di động. Giả sử tổng thời gian của các lần nạp cho điện thoại là 8 h. Cường độ dòng điện trung bình mà pin có thể cung cấp là </w:t>
      </w:r>
    </w:p>
    <w:p w:rsidR="000C15FA" w:rsidRDefault="00700A2F">
      <w:pPr>
        <w:tabs>
          <w:tab w:val="center" w:pos="757"/>
          <w:tab w:val="center" w:pos="3152"/>
          <w:tab w:val="center" w:pos="5802"/>
          <w:tab w:val="center" w:pos="8472"/>
        </w:tabs>
        <w:ind w:left="-15" w:firstLine="0"/>
        <w:jc w:val="left"/>
      </w:pPr>
      <w:r>
        <w:rPr>
          <w:b/>
          <w:color w:val="0000FF"/>
        </w:rPr>
        <w:t xml:space="preserve"> </w:t>
      </w:r>
      <w:r>
        <w:rPr>
          <w:b/>
          <w:color w:val="0000FF"/>
        </w:rPr>
        <w:tab/>
        <w:t xml:space="preserve">A. </w:t>
      </w:r>
      <w:r>
        <w:t>1,25 A</w:t>
      </w:r>
      <w:r>
        <w:rPr>
          <w:b/>
          <w:color w:val="0000FF"/>
        </w:rPr>
        <w:t xml:space="preserve"> </w:t>
      </w:r>
      <w:r>
        <w:rPr>
          <w:b/>
          <w:color w:val="0000FF"/>
        </w:rPr>
        <w:tab/>
        <w:t xml:space="preserve">B. </w:t>
      </w:r>
      <w:r>
        <w:t>1 A</w:t>
      </w:r>
      <w:r>
        <w:rPr>
          <w:b/>
          <w:color w:val="0000FF"/>
        </w:rPr>
        <w:t xml:space="preserve"> </w:t>
      </w:r>
      <w:r>
        <w:rPr>
          <w:b/>
          <w:color w:val="0000FF"/>
        </w:rPr>
        <w:tab/>
        <w:t xml:space="preserve">C. </w:t>
      </w:r>
      <w:r>
        <w:t>0,8 A</w:t>
      </w:r>
      <w:r>
        <w:rPr>
          <w:b/>
          <w:color w:val="0000FF"/>
        </w:rPr>
        <w:t xml:space="preserve"> </w:t>
      </w:r>
      <w:r>
        <w:rPr>
          <w:b/>
          <w:color w:val="0000FF"/>
        </w:rPr>
        <w:tab/>
        <w:t xml:space="preserve">D. </w:t>
      </w:r>
      <w:r>
        <w:t xml:space="preserve">0,125 A </w:t>
      </w:r>
    </w:p>
    <w:p w:rsidR="000C15FA" w:rsidRDefault="00700A2F">
      <w:pPr>
        <w:spacing w:after="0" w:line="362" w:lineRule="auto"/>
        <w:ind w:left="-5"/>
      </w:pPr>
      <w:r>
        <w:rPr>
          <w:b/>
          <w:i/>
          <w:color w:val="FF0000"/>
          <w:u w:val="double" w:color="FF0000"/>
        </w:rPr>
        <w:t>Câu 36:</w:t>
      </w:r>
      <w:r>
        <w:rPr>
          <w:rFonts w:ascii="Arial" w:eastAsia="Arial" w:hAnsi="Arial" w:cs="Arial"/>
          <w:b/>
          <w:i/>
          <w:color w:val="FF0000"/>
        </w:rPr>
        <w:t xml:space="preserve"> </w:t>
      </w:r>
      <w:r>
        <w:t xml:space="preserve">Một dòng điện không đổi trong thời gian 10 s có một điện lượng 1,6 C chạy qua. Số electron chuyển qua tiết diện thẳng của dây dẫn trong thời gian 1 s là </w:t>
      </w:r>
    </w:p>
    <w:p w:rsidR="000C15FA" w:rsidRDefault="00700A2F">
      <w:pPr>
        <w:tabs>
          <w:tab w:val="center" w:pos="1077"/>
          <w:tab w:val="center" w:pos="3649"/>
          <w:tab w:val="center" w:pos="6183"/>
          <w:tab w:val="center" w:pos="8759"/>
        </w:tabs>
        <w:spacing w:after="165"/>
        <w:ind w:left="-15" w:firstLine="0"/>
        <w:jc w:val="left"/>
      </w:pPr>
      <w:r>
        <w:rPr>
          <w:b/>
          <w:color w:val="0000FF"/>
        </w:rPr>
        <w:t xml:space="preserve"> </w:t>
      </w:r>
      <w:r>
        <w:rPr>
          <w:b/>
          <w:color w:val="0000FF"/>
        </w:rPr>
        <w:tab/>
        <w:t xml:space="preserve">A. </w:t>
      </w:r>
      <w:r>
        <w:t>10</w:t>
      </w:r>
      <w:r>
        <w:rPr>
          <w:vertAlign w:val="superscript"/>
        </w:rPr>
        <w:t>18</w:t>
      </w:r>
      <w:r>
        <w:t xml:space="preserve"> electron.</w:t>
      </w:r>
      <w:r>
        <w:rPr>
          <w:b/>
          <w:color w:val="0000FF"/>
        </w:rPr>
        <w:t xml:space="preserve"> </w:t>
      </w:r>
      <w:r>
        <w:rPr>
          <w:b/>
          <w:color w:val="0000FF"/>
        </w:rPr>
        <w:tab/>
        <w:t xml:space="preserve">B. </w:t>
      </w:r>
      <w:r>
        <w:t>10</w:t>
      </w:r>
      <w:r>
        <w:rPr>
          <w:vertAlign w:val="superscript"/>
        </w:rPr>
        <w:t>-18</w:t>
      </w:r>
      <w:r>
        <w:t xml:space="preserve"> electron.</w:t>
      </w:r>
      <w:r>
        <w:rPr>
          <w:b/>
          <w:color w:val="0000FF"/>
        </w:rPr>
        <w:t xml:space="preserve"> </w:t>
      </w:r>
      <w:r>
        <w:rPr>
          <w:b/>
          <w:color w:val="0000FF"/>
        </w:rPr>
        <w:tab/>
        <w:t xml:space="preserve">C. </w:t>
      </w:r>
      <w:r>
        <w:t>10</w:t>
      </w:r>
      <w:r>
        <w:rPr>
          <w:vertAlign w:val="superscript"/>
        </w:rPr>
        <w:t>20</w:t>
      </w:r>
      <w:r>
        <w:t xml:space="preserve"> electron.</w:t>
      </w:r>
      <w:r>
        <w:rPr>
          <w:b/>
          <w:color w:val="0000FF"/>
        </w:rPr>
        <w:t xml:space="preserve"> </w:t>
      </w:r>
      <w:r>
        <w:rPr>
          <w:b/>
          <w:color w:val="0000FF"/>
        </w:rPr>
        <w:tab/>
        <w:t xml:space="preserve">D. </w:t>
      </w:r>
      <w:r>
        <w:t>10</w:t>
      </w:r>
      <w:r>
        <w:rPr>
          <w:vertAlign w:val="superscript"/>
        </w:rPr>
        <w:t>-20</w:t>
      </w:r>
      <w:r>
        <w:t xml:space="preserve"> electron. </w:t>
      </w:r>
    </w:p>
    <w:p w:rsidR="000C15FA" w:rsidRDefault="00700A2F">
      <w:pPr>
        <w:spacing w:after="0" w:line="366" w:lineRule="auto"/>
        <w:ind w:left="-5"/>
      </w:pPr>
      <w:r>
        <w:rPr>
          <w:b/>
          <w:i/>
          <w:color w:val="FF0000"/>
          <w:u w:val="double" w:color="FF0000"/>
        </w:rPr>
        <w:t>Câu 37:</w:t>
      </w:r>
      <w:r>
        <w:rPr>
          <w:rFonts w:ascii="Arial" w:eastAsia="Arial" w:hAnsi="Arial" w:cs="Arial"/>
          <w:b/>
          <w:i/>
          <w:color w:val="FF0000"/>
        </w:rPr>
        <w:t xml:space="preserve"> </w:t>
      </w:r>
      <w:r>
        <w:t>Trong dây dẫn kim loại có một dòng điện không đổi chạy qua có cường độ là 1,6 mA chạy qua.</w:t>
      </w:r>
      <w:r>
        <w:rPr>
          <w:b/>
          <w:color w:val="FF0000"/>
        </w:rPr>
        <w:t xml:space="preserve"> </w:t>
      </w:r>
      <w:r>
        <w:t xml:space="preserve">Trong một phút số lượng electron chuyển qua một tiết diện thẳng là </w:t>
      </w:r>
    </w:p>
    <w:p w:rsidR="000C15FA" w:rsidRDefault="00700A2F">
      <w:pPr>
        <w:tabs>
          <w:tab w:val="center" w:pos="1167"/>
          <w:tab w:val="center" w:pos="3712"/>
          <w:tab w:val="center" w:pos="6273"/>
          <w:tab w:val="center" w:pos="8822"/>
        </w:tabs>
        <w:spacing w:after="175"/>
        <w:ind w:left="-15" w:firstLine="0"/>
        <w:jc w:val="left"/>
      </w:pPr>
      <w:r>
        <w:rPr>
          <w:b/>
          <w:color w:val="0000FF"/>
        </w:rPr>
        <w:t xml:space="preserve"> </w:t>
      </w:r>
      <w:r>
        <w:rPr>
          <w:b/>
          <w:color w:val="0000FF"/>
        </w:rPr>
        <w:tab/>
        <w:t xml:space="preserve">A. </w:t>
      </w:r>
      <w:r>
        <w:t>6.10</w:t>
      </w:r>
      <w:r>
        <w:rPr>
          <w:vertAlign w:val="superscript"/>
        </w:rPr>
        <w:t>20</w:t>
      </w:r>
      <w:r>
        <w:t xml:space="preserve"> electron.</w:t>
      </w:r>
      <w:r>
        <w:rPr>
          <w:b/>
          <w:color w:val="0000FF"/>
        </w:rPr>
        <w:t xml:space="preserve"> </w:t>
      </w:r>
      <w:r>
        <w:rPr>
          <w:b/>
          <w:color w:val="0000FF"/>
        </w:rPr>
        <w:tab/>
        <w:t xml:space="preserve">B. </w:t>
      </w:r>
      <w:r>
        <w:t>6.10</w:t>
      </w:r>
      <w:r>
        <w:rPr>
          <w:vertAlign w:val="superscript"/>
        </w:rPr>
        <w:t>19</w:t>
      </w:r>
      <w:r>
        <w:t xml:space="preserve"> electron.</w:t>
      </w:r>
      <w:r>
        <w:rPr>
          <w:b/>
          <w:color w:val="0000FF"/>
        </w:rPr>
        <w:t xml:space="preserve"> </w:t>
      </w:r>
      <w:r>
        <w:rPr>
          <w:b/>
          <w:color w:val="0000FF"/>
        </w:rPr>
        <w:tab/>
        <w:t xml:space="preserve">C. </w:t>
      </w:r>
      <w:r>
        <w:t>6.10</w:t>
      </w:r>
      <w:r>
        <w:rPr>
          <w:vertAlign w:val="superscript"/>
        </w:rPr>
        <w:t>18</w:t>
      </w:r>
      <w:r>
        <w:t xml:space="preserve"> electron.</w:t>
      </w:r>
      <w:r>
        <w:rPr>
          <w:b/>
          <w:color w:val="0000FF"/>
        </w:rPr>
        <w:t xml:space="preserve"> </w:t>
      </w:r>
      <w:r>
        <w:rPr>
          <w:b/>
          <w:color w:val="0000FF"/>
        </w:rPr>
        <w:tab/>
        <w:t xml:space="preserve">D. </w:t>
      </w:r>
      <w:r>
        <w:t>6.10</w:t>
      </w:r>
      <w:r>
        <w:rPr>
          <w:vertAlign w:val="superscript"/>
        </w:rPr>
        <w:t>17</w:t>
      </w:r>
      <w:r>
        <w:t xml:space="preserve"> electron. </w:t>
      </w:r>
    </w:p>
    <w:p w:rsidR="000C15FA" w:rsidRDefault="00700A2F">
      <w:pPr>
        <w:spacing w:after="0" w:line="376" w:lineRule="auto"/>
        <w:ind w:left="-5"/>
      </w:pPr>
      <w:r>
        <w:rPr>
          <w:b/>
          <w:i/>
          <w:color w:val="FF0000"/>
          <w:u w:val="double" w:color="FF0000"/>
        </w:rPr>
        <w:t>Câu 38:</w:t>
      </w:r>
      <w:r>
        <w:rPr>
          <w:rFonts w:ascii="Arial" w:eastAsia="Arial" w:hAnsi="Arial" w:cs="Arial"/>
          <w:b/>
          <w:i/>
          <w:color w:val="FF0000"/>
        </w:rPr>
        <w:t xml:space="preserve"> </w:t>
      </w:r>
      <w:r>
        <w:t xml:space="preserve">Hiệu điện thế 12V được đặt vào hai đầu điện trở 10 Ω trong khoảng thời gian 10s. Lượng điện tích chuyển qua điện trở này trong khoảng thời gian đó là </w:t>
      </w:r>
    </w:p>
    <w:p w:rsidR="000C15FA" w:rsidRDefault="00700A2F">
      <w:pPr>
        <w:tabs>
          <w:tab w:val="center" w:pos="750"/>
          <w:tab w:val="center" w:pos="3206"/>
          <w:tab w:val="center" w:pos="5856"/>
          <w:tab w:val="center" w:pos="8345"/>
        </w:tabs>
        <w:spacing w:after="165"/>
        <w:ind w:left="-15" w:firstLine="0"/>
        <w:jc w:val="left"/>
      </w:pPr>
      <w:r>
        <w:rPr>
          <w:b/>
          <w:color w:val="0000FF"/>
        </w:rPr>
        <w:t xml:space="preserve"> </w:t>
      </w:r>
      <w:r>
        <w:rPr>
          <w:b/>
          <w:color w:val="0000FF"/>
        </w:rPr>
        <w:tab/>
        <w:t xml:space="preserve">A. </w:t>
      </w:r>
      <w:r>
        <w:t>0,12 C</w:t>
      </w:r>
      <w:r>
        <w:rPr>
          <w:b/>
          <w:color w:val="0000FF"/>
        </w:rPr>
        <w:t xml:space="preserve"> </w:t>
      </w:r>
      <w:r>
        <w:rPr>
          <w:b/>
          <w:color w:val="0000FF"/>
        </w:rPr>
        <w:tab/>
        <w:t xml:space="preserve">B. </w:t>
      </w:r>
      <w:r>
        <w:t>12 C</w:t>
      </w:r>
      <w:r>
        <w:rPr>
          <w:b/>
          <w:color w:val="0000FF"/>
        </w:rPr>
        <w:t xml:space="preserve"> </w:t>
      </w:r>
      <w:r>
        <w:rPr>
          <w:b/>
          <w:color w:val="0000FF"/>
        </w:rPr>
        <w:tab/>
        <w:t xml:space="preserve">C. </w:t>
      </w:r>
      <w:r>
        <w:t>8,33 C</w:t>
      </w:r>
      <w:r>
        <w:rPr>
          <w:b/>
          <w:color w:val="0000FF"/>
        </w:rPr>
        <w:t xml:space="preserve"> </w:t>
      </w:r>
      <w:r>
        <w:rPr>
          <w:b/>
          <w:color w:val="0000FF"/>
        </w:rPr>
        <w:tab/>
        <w:t xml:space="preserve">D. </w:t>
      </w:r>
      <w:r>
        <w:t xml:space="preserve">1,2 C </w:t>
      </w:r>
    </w:p>
    <w:p w:rsidR="000C15FA" w:rsidRDefault="00700A2F">
      <w:pPr>
        <w:spacing w:after="0" w:line="370" w:lineRule="auto"/>
        <w:ind w:left="-5"/>
      </w:pPr>
      <w:r>
        <w:rPr>
          <w:b/>
          <w:i/>
          <w:color w:val="FF0000"/>
          <w:u w:val="double" w:color="FF0000"/>
        </w:rPr>
        <w:t>Câu 39:</w:t>
      </w:r>
      <w:r>
        <w:rPr>
          <w:rFonts w:ascii="Arial" w:eastAsia="Arial" w:hAnsi="Arial" w:cs="Arial"/>
          <w:b/>
          <w:i/>
          <w:color w:val="FF0000"/>
        </w:rPr>
        <w:t xml:space="preserve"> </w:t>
      </w:r>
      <w:r>
        <w:t xml:space="preserve">Dòng điện chạy qua bóng đèn hình của một tivi thường dùng có cường độ 60 </w:t>
      </w:r>
      <w:r>
        <w:rPr>
          <w:rFonts w:ascii="Segoe UI Symbol" w:eastAsia="Segoe UI Symbol" w:hAnsi="Segoe UI Symbol" w:cs="Segoe UI Symbol"/>
        </w:rPr>
        <w:t></w:t>
      </w:r>
      <w:r>
        <w:t xml:space="preserve">A. Số electron tới đập vào màn hình của ti vi trong mỗi giây là </w:t>
      </w:r>
    </w:p>
    <w:p w:rsidR="000C15FA" w:rsidRDefault="00700A2F">
      <w:pPr>
        <w:tabs>
          <w:tab w:val="center" w:pos="1025"/>
          <w:tab w:val="center" w:pos="3569"/>
          <w:tab w:val="center" w:pos="6167"/>
          <w:tab w:val="center" w:pos="8726"/>
        </w:tabs>
        <w:spacing w:after="187"/>
        <w:ind w:left="-15" w:firstLine="0"/>
        <w:jc w:val="left"/>
      </w:pPr>
      <w:r>
        <w:rPr>
          <w:b/>
          <w:color w:val="0000FF"/>
        </w:rPr>
        <w:t xml:space="preserve"> </w:t>
      </w:r>
      <w:r>
        <w:rPr>
          <w:b/>
          <w:color w:val="0000FF"/>
        </w:rPr>
        <w:tab/>
        <w:t xml:space="preserve">A. </w:t>
      </w:r>
      <w:r>
        <w:t>3,75.10</w:t>
      </w:r>
      <w:r>
        <w:rPr>
          <w:vertAlign w:val="superscript"/>
        </w:rPr>
        <w:t xml:space="preserve">14 </w:t>
      </w:r>
      <w:r>
        <w:t>e/s</w:t>
      </w:r>
      <w:r>
        <w:rPr>
          <w:b/>
          <w:color w:val="0000FF"/>
        </w:rPr>
        <w:t xml:space="preserve"> </w:t>
      </w:r>
      <w:r>
        <w:rPr>
          <w:b/>
          <w:color w:val="0000FF"/>
        </w:rPr>
        <w:tab/>
        <w:t xml:space="preserve">B. </w:t>
      </w:r>
      <w:r>
        <w:t>7,35.10</w:t>
      </w:r>
      <w:r>
        <w:rPr>
          <w:vertAlign w:val="superscript"/>
        </w:rPr>
        <w:t xml:space="preserve">14 </w:t>
      </w:r>
      <w:r>
        <w:t>e/s</w:t>
      </w:r>
      <w:r>
        <w:rPr>
          <w:b/>
          <w:color w:val="0000FF"/>
        </w:rPr>
        <w:t xml:space="preserve"> </w:t>
      </w:r>
      <w:r>
        <w:rPr>
          <w:b/>
          <w:color w:val="0000FF"/>
        </w:rPr>
        <w:tab/>
        <w:t xml:space="preserve">C. </w:t>
      </w:r>
      <w:r>
        <w:t>2,66.10</w:t>
      </w:r>
      <w:r>
        <w:rPr>
          <w:vertAlign w:val="superscript"/>
        </w:rPr>
        <w:t>-14</w:t>
      </w:r>
      <w:r>
        <w:t xml:space="preserve"> e/s</w:t>
      </w:r>
      <w:r>
        <w:rPr>
          <w:b/>
          <w:color w:val="0000FF"/>
        </w:rPr>
        <w:t xml:space="preserve"> </w:t>
      </w:r>
      <w:r>
        <w:rPr>
          <w:b/>
          <w:color w:val="0000FF"/>
        </w:rPr>
        <w:tab/>
        <w:t xml:space="preserve">D. </w:t>
      </w:r>
      <w:r>
        <w:t>0,266.10</w:t>
      </w:r>
      <w:r>
        <w:rPr>
          <w:vertAlign w:val="superscript"/>
        </w:rPr>
        <w:t xml:space="preserve">-4 </w:t>
      </w:r>
      <w:r>
        <w:t xml:space="preserve">e/s  </w:t>
      </w:r>
    </w:p>
    <w:p w:rsidR="000C15FA" w:rsidRDefault="00700A2F">
      <w:pPr>
        <w:spacing w:after="0"/>
        <w:ind w:left="-5"/>
      </w:pPr>
      <w:r>
        <w:rPr>
          <w:b/>
          <w:i/>
          <w:color w:val="FF0000"/>
          <w:u w:val="double" w:color="FF0000"/>
        </w:rPr>
        <w:lastRenderedPageBreak/>
        <w:t>Câu 40:</w:t>
      </w:r>
      <w:r>
        <w:rPr>
          <w:rFonts w:ascii="Arial" w:eastAsia="Arial" w:hAnsi="Arial" w:cs="Arial"/>
          <w:b/>
          <w:i/>
          <w:color w:val="FF0000"/>
        </w:rPr>
        <w:t xml:space="preserve"> </w:t>
      </w:r>
      <w:r>
        <w:t>Một tụ điện có điện dung 6 μC được tích điện bằng một hiệu điện thế 3 V. Sau đó nối hai cực của bản tụ lại với nhau, thời gian điện tích trung hòa là 10</w:t>
      </w:r>
      <w:r>
        <w:rPr>
          <w:vertAlign w:val="superscript"/>
        </w:rPr>
        <w:t>-4</w:t>
      </w:r>
      <w:r>
        <w:t xml:space="preserve"> s. Cường độ dòng điện trung bình chạy qua dây nối trong thời gian đó là </w:t>
      </w:r>
    </w:p>
    <w:p w:rsidR="004625EB" w:rsidRDefault="004625EB" w:rsidP="009E4146">
      <w:pPr>
        <w:tabs>
          <w:tab w:val="center" w:pos="726"/>
          <w:tab w:val="center" w:pos="3396"/>
        </w:tabs>
        <w:spacing w:after="121" w:line="259" w:lineRule="auto"/>
        <w:ind w:left="0" w:firstLine="0"/>
        <w:jc w:val="left"/>
      </w:pPr>
      <w:r w:rsidRPr="009E4146">
        <w:rPr>
          <w:b/>
          <w:color w:val="0000FF"/>
        </w:rPr>
        <w:t xml:space="preserve"> </w:t>
      </w:r>
      <w:r w:rsidRPr="009E4146">
        <w:rPr>
          <w:b/>
          <w:color w:val="0000FF"/>
        </w:rPr>
        <w:tab/>
        <w:t xml:space="preserve">A. </w:t>
      </w:r>
      <w:r>
        <w:t>1,8 A.</w:t>
      </w:r>
      <w:r w:rsidRPr="009E4146">
        <w:rPr>
          <w:b/>
          <w:color w:val="0000FF"/>
        </w:rPr>
        <w:t xml:space="preserve"> </w:t>
      </w:r>
      <w:r w:rsidRPr="009E4146">
        <w:rPr>
          <w:b/>
          <w:color w:val="0000FF"/>
        </w:rPr>
        <w:tab/>
        <w:t xml:space="preserve">B. </w:t>
      </w:r>
      <w:r>
        <w:t>180 mA.</w:t>
      </w:r>
      <w:r w:rsidRPr="009E4146">
        <w:rPr>
          <w:b/>
          <w:color w:val="0000FF"/>
        </w:rPr>
        <w:t xml:space="preserve"> </w:t>
      </w:r>
    </w:p>
    <w:p w:rsidR="004625EB" w:rsidRDefault="004625EB" w:rsidP="009E4146">
      <w:pPr>
        <w:spacing w:after="122" w:line="259" w:lineRule="auto"/>
        <w:ind w:left="0" w:firstLine="0"/>
        <w:jc w:val="left"/>
      </w:pPr>
      <w:r>
        <w:t xml:space="preserve"> </w:t>
      </w:r>
    </w:p>
    <w:p w:rsidR="004625EB" w:rsidRDefault="004625EB" w:rsidP="009E4146">
      <w:pPr>
        <w:spacing w:after="0" w:line="259" w:lineRule="auto"/>
        <w:ind w:left="0" w:firstLine="0"/>
        <w:jc w:val="left"/>
      </w:pPr>
      <w:r w:rsidRPr="009E4146">
        <w:rPr>
          <w:rFonts w:ascii="Cambria" w:eastAsia="Cambria" w:hAnsi="Cambria" w:cs="Cambria"/>
          <w:b/>
          <w:i/>
        </w:rPr>
        <w:t xml:space="preserve">Bài 8: Điện năng – Công suất điện </w:t>
      </w:r>
    </w:p>
    <w:p w:rsidR="004625EB" w:rsidRDefault="004625EB" w:rsidP="009E4146">
      <w:pPr>
        <w:spacing w:after="152" w:line="259" w:lineRule="auto"/>
        <w:ind w:left="0" w:firstLine="0"/>
        <w:jc w:val="left"/>
      </w:pPr>
      <w:r>
        <w:t xml:space="preserve"> </w:t>
      </w:r>
    </w:p>
    <w:p w:rsidR="004625EB" w:rsidRDefault="004625EB" w:rsidP="009E4146">
      <w:pPr>
        <w:tabs>
          <w:tab w:val="left" w:pos="5390"/>
          <w:tab w:val="left" w:pos="7939"/>
        </w:tabs>
        <w:spacing w:after="0" w:line="259" w:lineRule="auto"/>
        <w:ind w:left="0" w:firstLine="0"/>
        <w:jc w:val="left"/>
      </w:pPr>
      <w:r w:rsidRPr="009E4146">
        <w:rPr>
          <w:b/>
          <w:i/>
          <w:color w:val="FF0000"/>
          <w:u w:val="double" w:color="FF0000"/>
        </w:rPr>
        <w:t>Câu 1:</w:t>
      </w:r>
      <w:r w:rsidRPr="009E4146">
        <w:rPr>
          <w:rFonts w:ascii="Arial" w:eastAsia="Arial" w:hAnsi="Arial" w:cs="Arial"/>
          <w:b/>
          <w:i/>
          <w:color w:val="FF0000"/>
        </w:rPr>
        <w:t xml:space="preserve"> </w:t>
      </w:r>
      <w:r>
        <w:t xml:space="preserve">Điện năng tiêu thụ được đo bằng </w:t>
      </w:r>
      <w:r>
        <w:tab/>
      </w:r>
      <w:r w:rsidRPr="009E4146">
        <w:rPr>
          <w:b/>
          <w:color w:val="0000FF"/>
        </w:rPr>
        <w:t xml:space="preserve">C. </w:t>
      </w:r>
      <w:r>
        <w:t>600 mA.</w:t>
      </w:r>
      <w:r w:rsidRPr="009E4146">
        <w:rPr>
          <w:b/>
          <w:color w:val="0000FF"/>
        </w:rPr>
        <w:t xml:space="preserve"> </w:t>
      </w:r>
      <w:r>
        <w:tab/>
      </w:r>
      <w:r w:rsidRPr="009E4146">
        <w:rPr>
          <w:b/>
          <w:color w:val="0000FF"/>
        </w:rPr>
        <w:t xml:space="preserve">D. </w:t>
      </w:r>
      <w:r>
        <w:t xml:space="preserve">1/2 A </w:t>
      </w:r>
    </w:p>
    <w:p w:rsidR="004625EB" w:rsidRDefault="004625EB" w:rsidP="009E4146">
      <w:pPr>
        <w:tabs>
          <w:tab w:val="left" w:pos="5390"/>
          <w:tab w:val="left" w:pos="7939"/>
        </w:tabs>
        <w:spacing w:after="0" w:line="259" w:lineRule="auto"/>
        <w:ind w:left="0" w:firstLine="0"/>
        <w:jc w:val="left"/>
      </w:pPr>
      <w:r w:rsidRPr="009E4146">
        <w:rPr>
          <w:b/>
          <w:color w:val="0000FF"/>
        </w:rPr>
        <w:t xml:space="preserve"> </w:t>
      </w:r>
      <w:r w:rsidRPr="009E4146">
        <w:rPr>
          <w:b/>
          <w:color w:val="0000FF"/>
        </w:rPr>
        <w:tab/>
        <w:t xml:space="preserve">A. </w:t>
      </w:r>
      <w:r>
        <w:t>vôn kế</w:t>
      </w:r>
      <w:r w:rsidRPr="009E4146">
        <w:rPr>
          <w:b/>
          <w:color w:val="0000FF"/>
        </w:rPr>
        <w:t xml:space="preserve"> </w:t>
      </w:r>
      <w:r w:rsidRPr="009E4146">
        <w:rPr>
          <w:b/>
          <w:color w:val="0000FF"/>
        </w:rPr>
        <w:tab/>
        <w:t xml:space="preserve">B. </w:t>
      </w:r>
      <w:r>
        <w:t>tĩnh điện kế</w:t>
      </w:r>
      <w:r w:rsidRPr="009E4146">
        <w:rPr>
          <w:b/>
          <w:color w:val="0000FF"/>
        </w:rPr>
        <w:t xml:space="preserve"> </w:t>
      </w:r>
      <w:r>
        <w:tab/>
      </w:r>
      <w:r w:rsidRPr="009E4146">
        <w:rPr>
          <w:b/>
          <w:color w:val="0000FF"/>
        </w:rPr>
        <w:t xml:space="preserve">C. </w:t>
      </w:r>
      <w:r>
        <w:t>ampe kế</w:t>
      </w:r>
      <w:r w:rsidRPr="009E4146">
        <w:rPr>
          <w:b/>
          <w:color w:val="0000FF"/>
        </w:rPr>
        <w:t xml:space="preserve"> </w:t>
      </w:r>
      <w:r>
        <w:tab/>
      </w:r>
      <w:r w:rsidRPr="009E4146">
        <w:rPr>
          <w:b/>
          <w:color w:val="0000FF"/>
        </w:rPr>
        <w:t xml:space="preserve">D. </w:t>
      </w:r>
      <w:r>
        <w:t xml:space="preserve">Công tơ điện. </w:t>
      </w:r>
    </w:p>
    <w:p w:rsidR="000C15FA" w:rsidRDefault="00700A2F">
      <w:pPr>
        <w:spacing w:after="91"/>
        <w:ind w:left="-5"/>
      </w:pPr>
      <w:r>
        <w:rPr>
          <w:b/>
          <w:i/>
          <w:color w:val="FF0000"/>
          <w:u w:val="double" w:color="FF0000"/>
        </w:rPr>
        <w:t>Câu 2:</w:t>
      </w:r>
      <w:r>
        <w:rPr>
          <w:rFonts w:ascii="Arial" w:eastAsia="Arial" w:hAnsi="Arial" w:cs="Arial"/>
          <w:b/>
          <w:i/>
          <w:color w:val="FF0000"/>
        </w:rPr>
        <w:t xml:space="preserve"> </w:t>
      </w:r>
      <w:r>
        <w:t xml:space="preserve">Công thức tính công suất của dòng điện chạy qua một đoạn mạch là </w:t>
      </w:r>
    </w:p>
    <w:p w:rsidR="000C15FA" w:rsidRDefault="00700A2F">
      <w:pPr>
        <w:tabs>
          <w:tab w:val="center" w:pos="774"/>
          <w:tab w:val="center" w:pos="3307"/>
          <w:tab w:val="center" w:pos="5867"/>
          <w:tab w:val="center" w:pos="8430"/>
        </w:tabs>
        <w:spacing w:after="113"/>
        <w:ind w:left="-15" w:firstLine="0"/>
        <w:jc w:val="left"/>
      </w:pPr>
      <w:r>
        <w:rPr>
          <w:b/>
          <w:color w:val="0000FF"/>
        </w:rPr>
        <w:t xml:space="preserve"> </w:t>
      </w:r>
      <w:r>
        <w:rPr>
          <w:b/>
          <w:color w:val="0000FF"/>
        </w:rPr>
        <w:tab/>
        <w:t xml:space="preserve">A. </w:t>
      </w:r>
      <w:r>
        <w:t>P = A.t</w:t>
      </w:r>
      <w:r>
        <w:rPr>
          <w:b/>
          <w:color w:val="0000FF"/>
        </w:rPr>
        <w:t xml:space="preserve"> </w:t>
      </w:r>
      <w:r>
        <w:rPr>
          <w:b/>
          <w:color w:val="0000FF"/>
        </w:rPr>
        <w:tab/>
        <w:t xml:space="preserve">B. </w:t>
      </w:r>
      <w:r>
        <w:t xml:space="preserve">P = </w:t>
      </w:r>
      <w:r w:rsidR="009E4146" w:rsidRPr="008A127A">
        <w:rPr>
          <w:noProof/>
        </w:rPr>
        <w:pict>
          <v:shape id="Picture 299787" o:spid="_x0000_i1071" type="#_x0000_t75" style="width:6pt;height:19.2pt;visibility:visible">
            <v:imagedata r:id="rId75" o:title=""/>
          </v:shape>
        </w:pict>
      </w:r>
      <w:r>
        <w:rPr>
          <w:b/>
          <w:color w:val="0000FF"/>
        </w:rPr>
        <w:t xml:space="preserve"> </w:t>
      </w:r>
      <w:r>
        <w:rPr>
          <w:b/>
          <w:color w:val="0000FF"/>
        </w:rPr>
        <w:tab/>
        <w:t xml:space="preserve">C. </w:t>
      </w:r>
      <w:r>
        <w:t xml:space="preserve">P = </w:t>
      </w:r>
      <w:r w:rsidR="009E4146" w:rsidRPr="008A127A">
        <w:rPr>
          <w:noProof/>
        </w:rPr>
        <w:pict>
          <v:shape id="Picture 299788" o:spid="_x0000_i1072" type="#_x0000_t75" style="width:6pt;height:19.2pt;visibility:visible">
            <v:imagedata r:id="rId76" o:title=""/>
          </v:shape>
        </w:pict>
      </w:r>
      <w:r>
        <w:rPr>
          <w:b/>
          <w:color w:val="0000FF"/>
        </w:rPr>
        <w:t xml:space="preserve"> </w:t>
      </w:r>
      <w:r>
        <w:rPr>
          <w:b/>
          <w:color w:val="0000FF"/>
        </w:rPr>
        <w:tab/>
        <w:t xml:space="preserve">D. </w:t>
      </w:r>
      <w:r>
        <w:t xml:space="preserve">P = A.t </w:t>
      </w:r>
    </w:p>
    <w:p w:rsidR="000C15FA" w:rsidRDefault="00700A2F">
      <w:pPr>
        <w:ind w:left="-5"/>
      </w:pPr>
      <w:r>
        <w:rPr>
          <w:b/>
          <w:i/>
          <w:color w:val="FF0000"/>
          <w:u w:val="double" w:color="FF0000"/>
        </w:rPr>
        <w:t>Câu 3:</w:t>
      </w:r>
      <w:r>
        <w:rPr>
          <w:rFonts w:ascii="Arial" w:eastAsia="Arial" w:hAnsi="Arial" w:cs="Arial"/>
          <w:b/>
          <w:i/>
          <w:color w:val="FF0000"/>
        </w:rPr>
        <w:t xml:space="preserve"> </w:t>
      </w:r>
      <w:r>
        <w:t xml:space="preserve">Công suất của nguồn điện được xác định bằng công thức </w:t>
      </w:r>
    </w:p>
    <w:p w:rsidR="000C15FA" w:rsidRDefault="00700A2F">
      <w:pPr>
        <w:tabs>
          <w:tab w:val="center" w:pos="752"/>
          <w:tab w:val="center" w:pos="3301"/>
          <w:tab w:val="center" w:pos="5830"/>
          <w:tab w:val="center" w:pos="8469"/>
        </w:tabs>
        <w:spacing w:after="102"/>
        <w:ind w:left="-15" w:firstLine="0"/>
        <w:jc w:val="left"/>
      </w:pPr>
      <w:r>
        <w:rPr>
          <w:b/>
          <w:color w:val="0000FF"/>
        </w:rPr>
        <w:t xml:space="preserve"> </w:t>
      </w:r>
      <w:r>
        <w:rPr>
          <w:b/>
          <w:color w:val="0000FF"/>
        </w:rPr>
        <w:tab/>
        <w:t xml:space="preserve">A. </w:t>
      </w:r>
      <w:r>
        <w:t>P = UI</w:t>
      </w:r>
      <w:r>
        <w:rPr>
          <w:b/>
          <w:color w:val="0000FF"/>
        </w:rPr>
        <w:t xml:space="preserve"> </w:t>
      </w:r>
      <w:r>
        <w:rPr>
          <w:b/>
          <w:color w:val="0000FF"/>
        </w:rPr>
        <w:tab/>
        <w:t xml:space="preserve">B. </w:t>
      </w:r>
      <w:r>
        <w:t xml:space="preserve">P = </w:t>
      </w:r>
      <w:r>
        <w:rPr>
          <w:rFonts w:ascii="Segoe UI Symbol" w:eastAsia="Segoe UI Symbol" w:hAnsi="Segoe UI Symbol" w:cs="Segoe UI Symbol"/>
        </w:rPr>
        <w:t></w:t>
      </w:r>
      <w:r>
        <w:t>It</w:t>
      </w:r>
      <w:r>
        <w:rPr>
          <w:b/>
          <w:color w:val="0000FF"/>
        </w:rPr>
        <w:t xml:space="preserve"> </w:t>
      </w:r>
      <w:r>
        <w:rPr>
          <w:b/>
          <w:color w:val="0000FF"/>
        </w:rPr>
        <w:tab/>
        <w:t xml:space="preserve">C. </w:t>
      </w:r>
      <w:r>
        <w:t xml:space="preserve">P = </w:t>
      </w:r>
      <w:r>
        <w:rPr>
          <w:rFonts w:ascii="Segoe UI Symbol" w:eastAsia="Segoe UI Symbol" w:hAnsi="Segoe UI Symbol" w:cs="Segoe UI Symbol"/>
        </w:rPr>
        <w:t></w:t>
      </w:r>
      <w:r>
        <w:t>I</w:t>
      </w:r>
      <w:r>
        <w:rPr>
          <w:b/>
          <w:color w:val="0000FF"/>
        </w:rPr>
        <w:t xml:space="preserve"> </w:t>
      </w:r>
      <w:r>
        <w:rPr>
          <w:b/>
          <w:color w:val="0000FF"/>
        </w:rPr>
        <w:tab/>
        <w:t xml:space="preserve">D. </w:t>
      </w:r>
      <w:r>
        <w:t xml:space="preserve">P = UIt. </w:t>
      </w:r>
    </w:p>
    <w:p w:rsidR="000C15FA" w:rsidRDefault="00700A2F">
      <w:pPr>
        <w:spacing w:after="0" w:line="365" w:lineRule="auto"/>
        <w:ind w:left="-5"/>
      </w:pPr>
      <w:r>
        <w:rPr>
          <w:b/>
          <w:i/>
          <w:color w:val="FF0000"/>
          <w:u w:val="double" w:color="FF0000"/>
        </w:rPr>
        <w:t>Câu 4:</w:t>
      </w:r>
      <w:r>
        <w:rPr>
          <w:rFonts w:ascii="Arial" w:eastAsia="Arial" w:hAnsi="Arial" w:cs="Arial"/>
          <w:b/>
          <w:i/>
          <w:color w:val="FF0000"/>
        </w:rPr>
        <w:t xml:space="preserve"> </w:t>
      </w:r>
      <w:r>
        <w:t xml:space="preserve">Một nguồn điện có suất điện động 12 V. Khi mắc nguồn điện này với một bóng đền để mắc thành mạch điện kín thì nó cung cấp một dòng điện có cường độ 1 A. Tính công suất của nguồn điện trong thời gian 10 phút. </w:t>
      </w:r>
    </w:p>
    <w:p w:rsidR="000C15FA" w:rsidRDefault="00700A2F">
      <w:pPr>
        <w:numPr>
          <w:ilvl w:val="0"/>
          <w:numId w:val="64"/>
        </w:numPr>
        <w:ind w:hanging="293"/>
      </w:pPr>
      <w:r>
        <w:t>12 W</w:t>
      </w:r>
      <w:r>
        <w:rPr>
          <w:b/>
          <w:color w:val="0000FF"/>
        </w:rPr>
        <w:t xml:space="preserve"> </w:t>
      </w:r>
      <w:r>
        <w:rPr>
          <w:b/>
          <w:color w:val="0000FF"/>
        </w:rPr>
        <w:tab/>
        <w:t xml:space="preserve">B. </w:t>
      </w:r>
      <w:r>
        <w:t>10 W</w:t>
      </w:r>
      <w:r>
        <w:rPr>
          <w:b/>
          <w:color w:val="0000FF"/>
        </w:rPr>
        <w:t xml:space="preserve"> </w:t>
      </w:r>
      <w:r>
        <w:rPr>
          <w:b/>
          <w:color w:val="0000FF"/>
        </w:rPr>
        <w:tab/>
        <w:t xml:space="preserve">C. </w:t>
      </w:r>
      <w:r>
        <w:t>120 W</w:t>
      </w:r>
      <w:r>
        <w:rPr>
          <w:b/>
          <w:color w:val="0000FF"/>
        </w:rPr>
        <w:t xml:space="preserve"> </w:t>
      </w:r>
      <w:r>
        <w:rPr>
          <w:b/>
          <w:color w:val="0000FF"/>
        </w:rPr>
        <w:tab/>
        <w:t xml:space="preserve">D. </w:t>
      </w:r>
      <w:r>
        <w:t xml:space="preserve">7200 W </w:t>
      </w:r>
    </w:p>
    <w:p w:rsidR="000C15FA" w:rsidRDefault="00700A2F">
      <w:pPr>
        <w:spacing w:after="11" w:line="378" w:lineRule="auto"/>
        <w:ind w:left="-5" w:right="3020"/>
      </w:pPr>
      <w:r>
        <w:rPr>
          <w:b/>
          <w:i/>
          <w:color w:val="FF0000"/>
          <w:u w:val="double" w:color="FF0000"/>
        </w:rPr>
        <w:t>Câu 5:</w:t>
      </w:r>
      <w:r>
        <w:rPr>
          <w:rFonts w:ascii="Arial" w:eastAsia="Arial" w:hAnsi="Arial" w:cs="Arial"/>
          <w:b/>
          <w:i/>
          <w:color w:val="FF0000"/>
        </w:rPr>
        <w:t xml:space="preserve"> </w:t>
      </w:r>
      <w:r>
        <w:t xml:space="preserve">Theo định luật Jun – Len – xơ, nhiệt lượng toả ra trên dây dẫn tỷ lệ </w:t>
      </w:r>
      <w:r>
        <w:rPr>
          <w:b/>
          <w:color w:val="0000FF"/>
        </w:rPr>
        <w:t xml:space="preserve"> </w:t>
      </w:r>
      <w:r>
        <w:rPr>
          <w:b/>
          <w:color w:val="0000FF"/>
        </w:rPr>
        <w:tab/>
        <w:t xml:space="preserve">A. </w:t>
      </w:r>
      <w:r>
        <w:t xml:space="preserve">với cường độ dòng điện qua dây dẫn. </w:t>
      </w:r>
    </w:p>
    <w:p w:rsidR="000C15FA" w:rsidRDefault="00700A2F">
      <w:pPr>
        <w:numPr>
          <w:ilvl w:val="0"/>
          <w:numId w:val="64"/>
        </w:numPr>
        <w:ind w:hanging="293"/>
      </w:pPr>
      <w:r>
        <w:t xml:space="preserve">nghịch với bình phương cường độ dòng điện qua dây dẫn. </w:t>
      </w:r>
      <w:r>
        <w:tab/>
        <w:t xml:space="preserve"> </w:t>
      </w:r>
    </w:p>
    <w:p w:rsidR="000C15FA" w:rsidRDefault="00700A2F">
      <w:pPr>
        <w:numPr>
          <w:ilvl w:val="0"/>
          <w:numId w:val="64"/>
        </w:numPr>
        <w:ind w:hanging="293"/>
      </w:pPr>
      <w:r>
        <w:t xml:space="preserve">với bình phương điện trở của dây dẫn. </w:t>
      </w:r>
    </w:p>
    <w:p w:rsidR="000C15FA" w:rsidRDefault="00700A2F">
      <w:pPr>
        <w:numPr>
          <w:ilvl w:val="0"/>
          <w:numId w:val="64"/>
        </w:numPr>
        <w:ind w:hanging="293"/>
      </w:pPr>
      <w:r>
        <w:t xml:space="preserve">với bình phương cường độ dòng điện qua dây dẫn. </w:t>
      </w:r>
    </w:p>
    <w:p w:rsidR="000C15FA" w:rsidRDefault="00700A2F">
      <w:pPr>
        <w:ind w:left="-5"/>
      </w:pPr>
      <w:r>
        <w:rPr>
          <w:b/>
          <w:i/>
          <w:color w:val="FF0000"/>
          <w:u w:val="double" w:color="FF0000"/>
        </w:rPr>
        <w:t>Câu 6:</w:t>
      </w:r>
      <w:r>
        <w:rPr>
          <w:rFonts w:ascii="Arial" w:eastAsia="Arial" w:hAnsi="Arial" w:cs="Arial"/>
          <w:b/>
          <w:i/>
          <w:color w:val="FF0000"/>
        </w:rPr>
        <w:t xml:space="preserve"> </w:t>
      </w:r>
      <w:r>
        <w:t xml:space="preserve">Điện năng biến đổi hoàn toàn thành nhiệt năng ở dụng cụ hay thiết bị điện nào sau đây? </w:t>
      </w:r>
    </w:p>
    <w:p w:rsidR="000C15FA" w:rsidRDefault="00700A2F">
      <w:pPr>
        <w:tabs>
          <w:tab w:val="center" w:pos="899"/>
          <w:tab w:val="center" w:pos="3389"/>
          <w:tab w:val="center" w:pos="7523"/>
        </w:tabs>
        <w:ind w:left="-15" w:firstLine="0"/>
        <w:jc w:val="left"/>
      </w:pPr>
      <w:r>
        <w:rPr>
          <w:b/>
          <w:color w:val="0000FF"/>
        </w:rPr>
        <w:t xml:space="preserve"> </w:t>
      </w:r>
      <w:r>
        <w:rPr>
          <w:b/>
          <w:color w:val="0000FF"/>
        </w:rPr>
        <w:tab/>
        <w:t xml:space="preserve">A. </w:t>
      </w:r>
      <w:r>
        <w:t>Quạt điện</w:t>
      </w:r>
      <w:r>
        <w:rPr>
          <w:b/>
          <w:color w:val="0000FF"/>
        </w:rPr>
        <w:t xml:space="preserve"> </w:t>
      </w:r>
      <w:r>
        <w:rPr>
          <w:b/>
          <w:color w:val="0000FF"/>
        </w:rPr>
        <w:tab/>
        <w:t xml:space="preserve">B. </w:t>
      </w:r>
      <w:r>
        <w:t>ấm điện.</w:t>
      </w:r>
      <w:r>
        <w:rPr>
          <w:b/>
          <w:color w:val="0000FF"/>
        </w:rPr>
        <w:t xml:space="preserve"> </w:t>
      </w:r>
      <w:r>
        <w:rPr>
          <w:b/>
          <w:color w:val="0000FF"/>
        </w:rPr>
        <w:tab/>
        <w:t xml:space="preserve">C. </w:t>
      </w:r>
      <w:r>
        <w:t>ác quy đang nạp điện</w:t>
      </w:r>
      <w:r>
        <w:rPr>
          <w:b/>
          <w:color w:val="0000FF"/>
        </w:rPr>
        <w:t xml:space="preserve"> D. </w:t>
      </w:r>
      <w:r>
        <w:t xml:space="preserve">bình điện phân </w:t>
      </w:r>
    </w:p>
    <w:p w:rsidR="000C15FA" w:rsidRDefault="00700A2F">
      <w:pPr>
        <w:ind w:left="-5"/>
      </w:pPr>
      <w:r>
        <w:rPr>
          <w:b/>
          <w:i/>
          <w:color w:val="FF0000"/>
          <w:u w:val="double" w:color="FF0000"/>
        </w:rPr>
        <w:t>Câu 7:</w:t>
      </w:r>
      <w:r>
        <w:rPr>
          <w:rFonts w:ascii="Arial" w:eastAsia="Arial" w:hAnsi="Arial" w:cs="Arial"/>
          <w:b/>
          <w:i/>
          <w:color w:val="FF0000"/>
        </w:rPr>
        <w:t xml:space="preserve"> </w:t>
      </w:r>
      <w:r>
        <w:t xml:space="preserve">Một bóng đèn 4U trên vỏ có ghi 50 W – 220 V. Điều nào sau đây </w:t>
      </w:r>
      <w:r>
        <w:rPr>
          <w:b/>
          <w:i/>
        </w:rPr>
        <w:t xml:space="preserve">sai </w:t>
      </w:r>
      <w:r>
        <w:t xml:space="preserve">khi đèn sáng bình thường? </w:t>
      </w:r>
    </w:p>
    <w:p w:rsidR="000C15FA" w:rsidRDefault="00700A2F">
      <w:pPr>
        <w:tabs>
          <w:tab w:val="center" w:pos="1808"/>
          <w:tab w:val="center" w:pos="7188"/>
        </w:tabs>
        <w:ind w:left="-15" w:firstLine="0"/>
        <w:jc w:val="left"/>
      </w:pPr>
      <w:r>
        <w:rPr>
          <w:b/>
          <w:color w:val="0000FF"/>
        </w:rPr>
        <w:t xml:space="preserve"> </w:t>
      </w:r>
      <w:r>
        <w:rPr>
          <w:b/>
          <w:color w:val="0000FF"/>
        </w:rPr>
        <w:tab/>
        <w:t xml:space="preserve">A. </w:t>
      </w:r>
      <w:r>
        <w:t>Công suất định mức là 50 W</w:t>
      </w:r>
      <w:r>
        <w:rPr>
          <w:b/>
          <w:color w:val="0000FF"/>
        </w:rPr>
        <w:t xml:space="preserve"> </w:t>
      </w:r>
      <w:r>
        <w:rPr>
          <w:b/>
          <w:color w:val="0000FF"/>
        </w:rPr>
        <w:tab/>
        <w:t xml:space="preserve">B. </w:t>
      </w:r>
      <w:r>
        <w:t xml:space="preserve">Điện trở của đèn luôn bằng 968 W </w:t>
      </w:r>
    </w:p>
    <w:p w:rsidR="000C15FA" w:rsidRDefault="00700A2F">
      <w:pPr>
        <w:tabs>
          <w:tab w:val="center" w:pos="2313"/>
          <w:tab w:val="center" w:pos="7510"/>
        </w:tabs>
        <w:ind w:left="-15" w:firstLine="0"/>
        <w:jc w:val="left"/>
      </w:pPr>
      <w:r>
        <w:rPr>
          <w:b/>
          <w:color w:val="0000FF"/>
        </w:rPr>
        <w:t xml:space="preserve"> </w:t>
      </w:r>
      <w:r>
        <w:rPr>
          <w:b/>
          <w:color w:val="0000FF"/>
        </w:rPr>
        <w:tab/>
        <w:t xml:space="preserve">C. </w:t>
      </w:r>
      <w:r>
        <w:t>Cường độ dòng điện định mức là 4,4 A</w:t>
      </w:r>
      <w:r>
        <w:rPr>
          <w:b/>
          <w:color w:val="0000FF"/>
        </w:rPr>
        <w:t xml:space="preserve"> </w:t>
      </w:r>
      <w:r>
        <w:rPr>
          <w:b/>
          <w:color w:val="0000FF"/>
        </w:rPr>
        <w:tab/>
        <w:t xml:space="preserve">D. </w:t>
      </w:r>
      <w:r>
        <w:t xml:space="preserve">Hiệu điện thế định mức của đèn là 220 V </w:t>
      </w:r>
    </w:p>
    <w:p w:rsidR="000C15FA" w:rsidRDefault="00700A2F">
      <w:pPr>
        <w:ind w:left="-5"/>
      </w:pPr>
      <w:r>
        <w:rPr>
          <w:b/>
          <w:i/>
          <w:color w:val="FF0000"/>
          <w:u w:val="double" w:color="FF0000"/>
        </w:rPr>
        <w:t>Câu 8:</w:t>
      </w:r>
      <w:r>
        <w:rPr>
          <w:rFonts w:ascii="Arial" w:eastAsia="Arial" w:hAnsi="Arial" w:cs="Arial"/>
          <w:b/>
          <w:i/>
          <w:color w:val="FF0000"/>
        </w:rPr>
        <w:t xml:space="preserve"> </w:t>
      </w:r>
      <w:r>
        <w:t xml:space="preserve">Điện năng tiêu thụ của đoạn mạch không tỉ lệ thuận với </w:t>
      </w:r>
    </w:p>
    <w:p w:rsidR="000C15FA" w:rsidRDefault="00700A2F">
      <w:pPr>
        <w:tabs>
          <w:tab w:val="center" w:pos="1749"/>
          <w:tab w:val="center" w:pos="7099"/>
        </w:tabs>
        <w:ind w:left="-15" w:firstLine="0"/>
        <w:jc w:val="left"/>
      </w:pPr>
      <w:r>
        <w:rPr>
          <w:b/>
          <w:color w:val="0000FF"/>
        </w:rPr>
        <w:t xml:space="preserve"> </w:t>
      </w:r>
      <w:r>
        <w:rPr>
          <w:b/>
          <w:color w:val="0000FF"/>
        </w:rPr>
        <w:tab/>
        <w:t xml:space="preserve">A. </w:t>
      </w:r>
      <w:r>
        <w:t>hiệu điện thế hai đầu mạch.</w:t>
      </w:r>
      <w:r>
        <w:rPr>
          <w:b/>
          <w:color w:val="0000FF"/>
        </w:rPr>
        <w:t xml:space="preserve"> </w:t>
      </w:r>
      <w:r>
        <w:rPr>
          <w:b/>
          <w:color w:val="0000FF"/>
        </w:rPr>
        <w:tab/>
        <w:t xml:space="preserve">B. </w:t>
      </w:r>
      <w:r>
        <w:t xml:space="preserve">nhiệt độ của vật dẫn trong mạch. </w:t>
      </w:r>
    </w:p>
    <w:p w:rsidR="000C15FA" w:rsidRDefault="00700A2F">
      <w:pPr>
        <w:tabs>
          <w:tab w:val="center" w:pos="1991"/>
          <w:tab w:val="center" w:pos="7247"/>
        </w:tabs>
        <w:ind w:left="-15" w:firstLine="0"/>
        <w:jc w:val="left"/>
      </w:pPr>
      <w:r>
        <w:rPr>
          <w:b/>
          <w:color w:val="0000FF"/>
        </w:rPr>
        <w:t xml:space="preserve"> </w:t>
      </w:r>
      <w:r>
        <w:rPr>
          <w:b/>
          <w:color w:val="0000FF"/>
        </w:rPr>
        <w:tab/>
        <w:t xml:space="preserve">C. </w:t>
      </w:r>
      <w:r>
        <w:t>cường độ dòng điện trong mạch.</w:t>
      </w:r>
      <w:r>
        <w:rPr>
          <w:b/>
          <w:color w:val="0000FF"/>
        </w:rPr>
        <w:t xml:space="preserve"> </w:t>
      </w:r>
      <w:r>
        <w:rPr>
          <w:b/>
          <w:color w:val="0000FF"/>
        </w:rPr>
        <w:tab/>
        <w:t xml:space="preserve">D. </w:t>
      </w:r>
      <w:r>
        <w:t xml:space="preserve">thời gian dòng điện chạy qua mạch. </w:t>
      </w:r>
    </w:p>
    <w:p w:rsidR="000C15FA" w:rsidRDefault="00700A2F">
      <w:pPr>
        <w:spacing w:after="1" w:line="377" w:lineRule="auto"/>
        <w:ind w:left="-5"/>
      </w:pPr>
      <w:r>
        <w:rPr>
          <w:b/>
          <w:i/>
          <w:color w:val="FF0000"/>
          <w:u w:val="double" w:color="FF0000"/>
        </w:rPr>
        <w:t>Câu 9:</w:t>
      </w:r>
      <w:r>
        <w:rPr>
          <w:rFonts w:ascii="Arial" w:eastAsia="Arial" w:hAnsi="Arial" w:cs="Arial"/>
          <w:b/>
          <w:i/>
          <w:color w:val="FF0000"/>
        </w:rPr>
        <w:t xml:space="preserve"> </w:t>
      </w:r>
      <w:r>
        <w:t xml:space="preserve">Cho một đoạn mạch có điện trở không đổi. Nếu hiệu điện thế hai đầu mạch tăng 2 lần thì trong cùng khoảng thời gian năng lượng tiêu thụ của mạch </w:t>
      </w:r>
    </w:p>
    <w:p w:rsidR="000C15FA" w:rsidRDefault="00700A2F">
      <w:pPr>
        <w:tabs>
          <w:tab w:val="center" w:pos="933"/>
          <w:tab w:val="center" w:pos="3477"/>
          <w:tab w:val="center" w:pos="6048"/>
          <w:tab w:val="center" w:pos="8620"/>
        </w:tabs>
        <w:ind w:left="-15" w:firstLine="0"/>
        <w:jc w:val="left"/>
      </w:pPr>
      <w:r>
        <w:rPr>
          <w:b/>
          <w:color w:val="0000FF"/>
        </w:rPr>
        <w:t xml:space="preserve"> </w:t>
      </w:r>
      <w:r>
        <w:rPr>
          <w:b/>
          <w:color w:val="0000FF"/>
        </w:rPr>
        <w:tab/>
        <w:t xml:space="preserve">A. </w:t>
      </w:r>
      <w:r>
        <w:t>tăng 4 lần.</w:t>
      </w:r>
      <w:r>
        <w:rPr>
          <w:b/>
          <w:color w:val="0000FF"/>
        </w:rPr>
        <w:t xml:space="preserve"> </w:t>
      </w:r>
      <w:r>
        <w:rPr>
          <w:b/>
          <w:color w:val="0000FF"/>
        </w:rPr>
        <w:tab/>
        <w:t xml:space="preserve">B. </w:t>
      </w:r>
      <w:r>
        <w:t>tăng 2 lần.</w:t>
      </w:r>
      <w:r>
        <w:rPr>
          <w:b/>
          <w:color w:val="0000FF"/>
        </w:rPr>
        <w:t xml:space="preserve"> </w:t>
      </w:r>
      <w:r>
        <w:rPr>
          <w:b/>
          <w:color w:val="0000FF"/>
        </w:rPr>
        <w:tab/>
        <w:t xml:space="preserve">C. </w:t>
      </w:r>
      <w:r>
        <w:t>không đổi.</w:t>
      </w:r>
      <w:r>
        <w:rPr>
          <w:b/>
          <w:color w:val="0000FF"/>
        </w:rPr>
        <w:t xml:space="preserve"> </w:t>
      </w:r>
      <w:r>
        <w:rPr>
          <w:b/>
          <w:color w:val="0000FF"/>
        </w:rPr>
        <w:tab/>
        <w:t xml:space="preserve">D. </w:t>
      </w:r>
      <w:r>
        <w:t xml:space="preserve">giảm 2 lần. </w:t>
      </w:r>
    </w:p>
    <w:p w:rsidR="000C15FA" w:rsidRDefault="00700A2F">
      <w:pPr>
        <w:ind w:left="-5"/>
      </w:pPr>
      <w:r>
        <w:rPr>
          <w:b/>
          <w:i/>
          <w:color w:val="FF0000"/>
          <w:u w:val="double" w:color="FF0000"/>
        </w:rPr>
        <w:t>Câu 10:</w:t>
      </w:r>
      <w:r>
        <w:rPr>
          <w:rFonts w:ascii="Arial" w:eastAsia="Arial" w:hAnsi="Arial" w:cs="Arial"/>
          <w:b/>
          <w:i/>
          <w:color w:val="FF0000"/>
        </w:rPr>
        <w:t xml:space="preserve"> </w:t>
      </w:r>
      <w:r>
        <w:t>Đoạn mạch gồm điện trở R</w:t>
      </w:r>
      <w:r>
        <w:rPr>
          <w:vertAlign w:val="subscript"/>
        </w:rPr>
        <w:t>1</w:t>
      </w:r>
      <w:r>
        <w:t xml:space="preserve"> = 100 (Ω) mắc nối tiếp với điện trở R</w:t>
      </w:r>
      <w:r>
        <w:rPr>
          <w:vertAlign w:val="subscript"/>
        </w:rPr>
        <w:t>2</w:t>
      </w:r>
      <w:r>
        <w:t xml:space="preserve"> = 300 (Ω), điện trở toàn mạch là: </w:t>
      </w:r>
    </w:p>
    <w:p w:rsidR="000C15FA" w:rsidRDefault="00700A2F">
      <w:pPr>
        <w:tabs>
          <w:tab w:val="center" w:pos="1165"/>
          <w:tab w:val="center" w:pos="3711"/>
          <w:tab w:val="center" w:pos="6271"/>
          <w:tab w:val="center" w:pos="8821"/>
        </w:tabs>
        <w:ind w:left="-15" w:firstLine="0"/>
        <w:jc w:val="left"/>
      </w:pPr>
      <w:r>
        <w:rPr>
          <w:b/>
          <w:color w:val="0000FF"/>
        </w:rPr>
        <w:t xml:space="preserve"> </w:t>
      </w:r>
      <w:r>
        <w:rPr>
          <w:b/>
          <w:color w:val="0000FF"/>
        </w:rPr>
        <w:tab/>
        <w:t xml:space="preserve">A. </w:t>
      </w:r>
      <w:r>
        <w:t>R</w:t>
      </w:r>
      <w:r>
        <w:rPr>
          <w:sz w:val="16"/>
        </w:rPr>
        <w:t>TM</w:t>
      </w:r>
      <w:r>
        <w:t xml:space="preserve"> = 400 (Ω).</w:t>
      </w:r>
      <w:r>
        <w:rPr>
          <w:b/>
          <w:color w:val="0000FF"/>
        </w:rPr>
        <w:t xml:space="preserve"> </w:t>
      </w:r>
      <w:r>
        <w:rPr>
          <w:b/>
          <w:color w:val="0000FF"/>
        </w:rPr>
        <w:tab/>
        <w:t xml:space="preserve">B. </w:t>
      </w:r>
      <w:r>
        <w:t>R</w:t>
      </w:r>
      <w:r>
        <w:rPr>
          <w:sz w:val="16"/>
        </w:rPr>
        <w:t>TM</w:t>
      </w:r>
      <w:r>
        <w:t xml:space="preserve"> = 300 (Ω).</w:t>
      </w:r>
      <w:r>
        <w:rPr>
          <w:b/>
          <w:color w:val="0000FF"/>
        </w:rPr>
        <w:t xml:space="preserve"> </w:t>
      </w:r>
      <w:r>
        <w:rPr>
          <w:b/>
          <w:color w:val="0000FF"/>
        </w:rPr>
        <w:tab/>
        <w:t xml:space="preserve">C. </w:t>
      </w:r>
      <w:r>
        <w:t>R</w:t>
      </w:r>
      <w:r>
        <w:rPr>
          <w:sz w:val="16"/>
        </w:rPr>
        <w:t>TM</w:t>
      </w:r>
      <w:r>
        <w:t xml:space="preserve"> = 200 (Ω).</w:t>
      </w:r>
      <w:r>
        <w:rPr>
          <w:b/>
          <w:color w:val="0000FF"/>
        </w:rPr>
        <w:t xml:space="preserve"> </w:t>
      </w:r>
      <w:r>
        <w:rPr>
          <w:b/>
          <w:color w:val="0000FF"/>
        </w:rPr>
        <w:tab/>
        <w:t xml:space="preserve">D. </w:t>
      </w:r>
      <w:r>
        <w:t>R</w:t>
      </w:r>
      <w:r>
        <w:rPr>
          <w:sz w:val="16"/>
        </w:rPr>
        <w:t>TM</w:t>
      </w:r>
      <w:r>
        <w:t xml:space="preserve"> = 500 (Ω). </w:t>
      </w:r>
    </w:p>
    <w:p w:rsidR="000C15FA" w:rsidRDefault="00700A2F">
      <w:pPr>
        <w:spacing w:after="18" w:line="356" w:lineRule="auto"/>
        <w:ind w:left="-5"/>
      </w:pPr>
      <w:r>
        <w:rPr>
          <w:b/>
          <w:i/>
          <w:color w:val="FF0000"/>
          <w:u w:val="double" w:color="FF0000"/>
        </w:rPr>
        <w:lastRenderedPageBreak/>
        <w:t>Câu 11:</w:t>
      </w:r>
      <w:r>
        <w:rPr>
          <w:rFonts w:ascii="Arial" w:eastAsia="Arial" w:hAnsi="Arial" w:cs="Arial"/>
          <w:b/>
          <w:i/>
          <w:color w:val="FF0000"/>
        </w:rPr>
        <w:t xml:space="preserve"> </w:t>
      </w:r>
      <w:r>
        <w:t xml:space="preserve">Biểu thức liên hệ giữa hiệu điện thế giữa hai đầu vật dẫn, cường độ dòng điện và điện trở của vật dẫn là : </w:t>
      </w:r>
    </w:p>
    <w:p w:rsidR="000C15FA" w:rsidRDefault="00700A2F">
      <w:pPr>
        <w:tabs>
          <w:tab w:val="center" w:pos="3339"/>
          <w:tab w:val="center" w:pos="5901"/>
          <w:tab w:val="center" w:pos="8488"/>
        </w:tabs>
        <w:ind w:left="-15" w:firstLine="0"/>
        <w:jc w:val="left"/>
      </w:pPr>
      <w:r>
        <w:t xml:space="preserve"> </w:t>
      </w:r>
      <w:r>
        <w:rPr>
          <w:b/>
          <w:color w:val="0000FF"/>
        </w:rPr>
        <w:t xml:space="preserve"> A. </w:t>
      </w:r>
      <w:r>
        <w:t xml:space="preserve">U = I.R </w:t>
      </w:r>
      <w:r>
        <w:rPr>
          <w:b/>
          <w:color w:val="0000FF"/>
        </w:rPr>
        <w:t xml:space="preserve"> </w:t>
      </w:r>
      <w:r>
        <w:rPr>
          <w:b/>
          <w:color w:val="0000FF"/>
        </w:rPr>
        <w:tab/>
        <w:t xml:space="preserve">B. </w:t>
      </w:r>
      <w:r>
        <w:t xml:space="preserve">I = U.R </w:t>
      </w:r>
      <w:r>
        <w:rPr>
          <w:b/>
          <w:color w:val="0000FF"/>
        </w:rPr>
        <w:t xml:space="preserve"> </w:t>
      </w:r>
      <w:r>
        <w:rPr>
          <w:b/>
          <w:color w:val="0000FF"/>
        </w:rPr>
        <w:tab/>
        <w:t xml:space="preserve">C. </w:t>
      </w:r>
      <w:r>
        <w:t xml:space="preserve">R = U.I </w:t>
      </w:r>
      <w:r>
        <w:rPr>
          <w:b/>
          <w:color w:val="0000FF"/>
        </w:rPr>
        <w:t xml:space="preserve"> </w:t>
      </w:r>
      <w:r>
        <w:rPr>
          <w:b/>
          <w:color w:val="0000FF"/>
        </w:rPr>
        <w:tab/>
        <w:t xml:space="preserve">D. </w:t>
      </w:r>
      <w:r>
        <w:t>U = I</w:t>
      </w:r>
      <w:r>
        <w:rPr>
          <w:vertAlign w:val="superscript"/>
        </w:rPr>
        <w:t>2</w:t>
      </w:r>
      <w:r>
        <w:t xml:space="preserve">.R </w:t>
      </w:r>
    </w:p>
    <w:p w:rsidR="000C15FA" w:rsidRDefault="00700A2F">
      <w:pPr>
        <w:spacing w:after="98"/>
        <w:ind w:left="-5"/>
      </w:pPr>
      <w:r>
        <w:rPr>
          <w:b/>
          <w:i/>
          <w:color w:val="FF0000"/>
          <w:u w:val="double" w:color="FF0000"/>
        </w:rPr>
        <w:t>Câu 12:</w:t>
      </w:r>
      <w:r>
        <w:rPr>
          <w:rFonts w:ascii="Arial" w:eastAsia="Arial" w:hAnsi="Arial" w:cs="Arial"/>
          <w:b/>
          <w:i/>
          <w:color w:val="FF0000"/>
        </w:rPr>
        <w:t xml:space="preserve"> </w:t>
      </w:r>
      <w:r>
        <w:t xml:space="preserve">Biểu thức liên hệ giữa hiệu điện thế, cường độ dòng điện và điện trở của hai vật dẫn mắc nối tiếp là: </w:t>
      </w:r>
    </w:p>
    <w:p w:rsidR="000C15FA" w:rsidRDefault="00700A2F">
      <w:pPr>
        <w:tabs>
          <w:tab w:val="center" w:pos="870"/>
          <w:tab w:val="center" w:pos="3416"/>
          <w:tab w:val="center" w:pos="5970"/>
          <w:tab w:val="center" w:pos="8470"/>
        </w:tabs>
        <w:spacing w:after="140" w:line="259" w:lineRule="auto"/>
        <w:ind w:left="-15" w:firstLine="0"/>
        <w:jc w:val="left"/>
      </w:pPr>
      <w:r>
        <w:rPr>
          <w:b/>
          <w:color w:val="0000FF"/>
        </w:rPr>
        <w:t xml:space="preserve"> </w:t>
      </w:r>
      <w:r>
        <w:rPr>
          <w:b/>
          <w:color w:val="0000FF"/>
        </w:rPr>
        <w:tab/>
        <w:t xml:space="preserve">A. </w:t>
      </w:r>
      <w:r w:rsidR="009E4146" w:rsidRPr="008A127A">
        <w:rPr>
          <w:noProof/>
        </w:rPr>
        <w:pict>
          <v:shape id="Picture 299792" o:spid="_x0000_i1073" type="#_x0000_t75" style="width:36.6pt;height:20.4pt;visibility:visible">
            <v:imagedata r:id="rId77" o:title=""/>
          </v:shape>
        </w:pict>
      </w:r>
      <w:r>
        <w:t xml:space="preserve"> </w:t>
      </w:r>
      <w:r>
        <w:tab/>
      </w:r>
      <w:r>
        <w:rPr>
          <w:b/>
          <w:color w:val="0000FF"/>
        </w:rPr>
        <w:t xml:space="preserve">B. </w:t>
      </w:r>
      <w:r w:rsidR="009E4146" w:rsidRPr="008A127A">
        <w:rPr>
          <w:noProof/>
        </w:rPr>
        <w:pict>
          <v:shape id="Picture 299789" o:spid="_x0000_i1074" type="#_x0000_t75" style="width:36.6pt;height:20.4pt;visibility:visible">
            <v:imagedata r:id="rId78" o:title=""/>
          </v:shape>
        </w:pict>
      </w:r>
      <w:r>
        <w:t xml:space="preserve"> </w:t>
      </w:r>
      <w:r>
        <w:tab/>
      </w:r>
      <w:r>
        <w:rPr>
          <w:b/>
          <w:color w:val="0000FF"/>
        </w:rPr>
        <w:t xml:space="preserve">C. </w:t>
      </w:r>
      <w:r w:rsidR="009E4146" w:rsidRPr="008A127A">
        <w:rPr>
          <w:noProof/>
        </w:rPr>
        <w:pict>
          <v:shape id="Picture 299790" o:spid="_x0000_i1075" type="#_x0000_t75" style="width:36pt;height:20.4pt;visibility:visible">
            <v:imagedata r:id="rId79" o:title=""/>
          </v:shape>
        </w:pict>
      </w:r>
      <w:r>
        <w:t xml:space="preserve"> </w:t>
      </w:r>
      <w:r>
        <w:tab/>
      </w:r>
      <w:r>
        <w:rPr>
          <w:b/>
          <w:color w:val="0000FF"/>
        </w:rPr>
        <w:t xml:space="preserve">D. </w:t>
      </w:r>
      <w:r w:rsidR="009E4146" w:rsidRPr="008A127A">
        <w:rPr>
          <w:noProof/>
        </w:rPr>
        <w:pict>
          <v:shape id="Picture 299791" o:spid="_x0000_i1076" type="#_x0000_t75" style="width:36pt;height:20.4pt;visibility:visible">
            <v:imagedata r:id="rId80" o:title=""/>
          </v:shape>
        </w:pict>
      </w:r>
      <w:r>
        <w:t xml:space="preserve"> </w:t>
      </w:r>
    </w:p>
    <w:p w:rsidR="000C15FA" w:rsidRDefault="00700A2F">
      <w:pPr>
        <w:spacing w:after="0" w:line="374" w:lineRule="auto"/>
        <w:ind w:left="-5"/>
      </w:pPr>
      <w:r>
        <w:rPr>
          <w:b/>
          <w:i/>
          <w:color w:val="FF0000"/>
          <w:u w:val="double" w:color="FF0000"/>
        </w:rPr>
        <w:t>Câu 13:</w:t>
      </w:r>
      <w:r>
        <w:rPr>
          <w:rFonts w:ascii="Arial" w:eastAsia="Arial" w:hAnsi="Arial" w:cs="Arial"/>
          <w:b/>
          <w:i/>
          <w:color w:val="FF0000"/>
        </w:rPr>
        <w:t xml:space="preserve"> </w:t>
      </w:r>
      <w:r>
        <w:t>Giữa hai đầu mạng điện có mắc nối tiếp 3 điện trở lần lượt là R</w:t>
      </w:r>
      <w:r>
        <w:rPr>
          <w:vertAlign w:val="subscript"/>
        </w:rPr>
        <w:t>1</w:t>
      </w:r>
      <w:r>
        <w:t xml:space="preserve"> = 5 Ω, R</w:t>
      </w:r>
      <w:r>
        <w:rPr>
          <w:vertAlign w:val="subscript"/>
        </w:rPr>
        <w:t>2</w:t>
      </w:r>
      <w:r>
        <w:t xml:space="preserve"> = 7 Ω, R</w:t>
      </w:r>
      <w:r>
        <w:rPr>
          <w:vertAlign w:val="subscript"/>
        </w:rPr>
        <w:t>3</w:t>
      </w:r>
      <w:r>
        <w:t xml:space="preserve"> = 12 Ω. Hiệu điện thế hai đầu đoạn mạch bằng bao nhiêu nếu cường độ dòng điện trong mạch chính là 0,5 A? </w:t>
      </w:r>
    </w:p>
    <w:p w:rsidR="000C15FA" w:rsidRDefault="00700A2F">
      <w:pPr>
        <w:numPr>
          <w:ilvl w:val="0"/>
          <w:numId w:val="65"/>
        </w:numPr>
        <w:ind w:hanging="293"/>
      </w:pPr>
      <w:r>
        <w:t xml:space="preserve">24 V </w:t>
      </w:r>
      <w:r>
        <w:rPr>
          <w:b/>
          <w:color w:val="0000FF"/>
        </w:rPr>
        <w:t xml:space="preserve"> </w:t>
      </w:r>
      <w:r>
        <w:rPr>
          <w:b/>
          <w:color w:val="0000FF"/>
        </w:rPr>
        <w:tab/>
        <w:t xml:space="preserve">B. </w:t>
      </w:r>
      <w:r>
        <w:t xml:space="preserve">1,125 V </w:t>
      </w:r>
      <w:r>
        <w:rPr>
          <w:b/>
          <w:color w:val="0000FF"/>
        </w:rPr>
        <w:t xml:space="preserve"> </w:t>
      </w:r>
      <w:r>
        <w:rPr>
          <w:b/>
          <w:color w:val="0000FF"/>
        </w:rPr>
        <w:tab/>
        <w:t xml:space="preserve">C. </w:t>
      </w:r>
      <w:r>
        <w:t>12 V</w:t>
      </w:r>
      <w:r>
        <w:rPr>
          <w:b/>
          <w:color w:val="0000FF"/>
        </w:rPr>
        <w:t xml:space="preserve"> </w:t>
      </w:r>
      <w:r>
        <w:rPr>
          <w:b/>
          <w:color w:val="0000FF"/>
        </w:rPr>
        <w:tab/>
        <w:t xml:space="preserve">D. </w:t>
      </w:r>
      <w:r>
        <w:t xml:space="preserve">30 V  </w:t>
      </w:r>
    </w:p>
    <w:p w:rsidR="000C15FA" w:rsidRDefault="00700A2F">
      <w:pPr>
        <w:spacing w:after="7" w:line="373" w:lineRule="auto"/>
        <w:ind w:left="-5"/>
      </w:pPr>
      <w:r>
        <w:rPr>
          <w:b/>
          <w:i/>
          <w:color w:val="FF0000"/>
          <w:u w:val="double" w:color="FF0000"/>
        </w:rPr>
        <w:t>Câu 14:</w:t>
      </w:r>
      <w:r>
        <w:rPr>
          <w:rFonts w:ascii="Arial" w:eastAsia="Arial" w:hAnsi="Arial" w:cs="Arial"/>
          <w:b/>
          <w:i/>
          <w:color w:val="FF0000"/>
        </w:rPr>
        <w:t xml:space="preserve"> </w:t>
      </w:r>
      <w:r>
        <w:t xml:space="preserve">Trong các nhận xét sau về công suất điện của một đoạn mạch, nhận xét </w:t>
      </w:r>
      <w:r>
        <w:rPr>
          <w:b/>
          <w:i/>
        </w:rPr>
        <w:t>không đúng</w:t>
      </w:r>
      <w:r>
        <w:t xml:space="preserve"> là: </w:t>
      </w:r>
      <w:r>
        <w:rPr>
          <w:b/>
          <w:color w:val="0000FF"/>
        </w:rPr>
        <w:t xml:space="preserve"> </w:t>
      </w:r>
      <w:r>
        <w:rPr>
          <w:b/>
          <w:color w:val="0000FF"/>
        </w:rPr>
        <w:tab/>
        <w:t xml:space="preserve">A. </w:t>
      </w:r>
      <w:r>
        <w:t xml:space="preserve">Công suất tỉ lệ thuận với hiệu điện thế hai đầu mạch. </w:t>
      </w:r>
    </w:p>
    <w:p w:rsidR="000C15FA" w:rsidRDefault="00700A2F">
      <w:pPr>
        <w:numPr>
          <w:ilvl w:val="0"/>
          <w:numId w:val="65"/>
        </w:numPr>
        <w:ind w:hanging="293"/>
      </w:pPr>
      <w:r>
        <w:t xml:space="preserve">Công suất tỉ lệ thuận với cường độ dòng điện chạy qua mạch. </w:t>
      </w:r>
    </w:p>
    <w:p w:rsidR="000C15FA" w:rsidRDefault="00700A2F">
      <w:pPr>
        <w:numPr>
          <w:ilvl w:val="0"/>
          <w:numId w:val="65"/>
        </w:numPr>
        <w:ind w:hanging="293"/>
      </w:pPr>
      <w:r>
        <w:t xml:space="preserve">Công suất tỉ lệ nghịch với thời gian dòng điện chạy qua mạch. </w:t>
      </w:r>
    </w:p>
    <w:p w:rsidR="000C15FA" w:rsidRDefault="00700A2F">
      <w:pPr>
        <w:numPr>
          <w:ilvl w:val="0"/>
          <w:numId w:val="65"/>
        </w:numPr>
        <w:ind w:hanging="293"/>
      </w:pPr>
      <w:r>
        <w:t xml:space="preserve">Công suất có đơn vị là oát (W). </w:t>
      </w:r>
    </w:p>
    <w:p w:rsidR="000C15FA" w:rsidRDefault="00700A2F">
      <w:pPr>
        <w:spacing w:after="9" w:line="371" w:lineRule="auto"/>
        <w:ind w:left="-5"/>
      </w:pPr>
      <w:r>
        <w:rPr>
          <w:b/>
          <w:i/>
          <w:color w:val="FF0000"/>
          <w:u w:val="double" w:color="FF0000"/>
        </w:rPr>
        <w:t>Câu 15:</w:t>
      </w:r>
      <w:r>
        <w:rPr>
          <w:rFonts w:ascii="Arial" w:eastAsia="Arial" w:hAnsi="Arial" w:cs="Arial"/>
          <w:b/>
          <w:i/>
          <w:color w:val="FF0000"/>
        </w:rPr>
        <w:t xml:space="preserve"> </w:t>
      </w:r>
      <w:r>
        <w:t xml:space="preserve">Hai đầu đoạn mạch có một hiệu điện thế không đổi, nếu điện trở của mạch giảm 2 lần thì công suất điện của mạch </w:t>
      </w:r>
    </w:p>
    <w:p w:rsidR="000C15FA" w:rsidRDefault="00700A2F">
      <w:pPr>
        <w:tabs>
          <w:tab w:val="center" w:pos="933"/>
          <w:tab w:val="center" w:pos="3488"/>
          <w:tab w:val="center" w:pos="6071"/>
          <w:tab w:val="center" w:pos="8588"/>
        </w:tabs>
        <w:ind w:left="-15" w:firstLine="0"/>
        <w:jc w:val="left"/>
      </w:pPr>
      <w:r>
        <w:rPr>
          <w:b/>
          <w:color w:val="0000FF"/>
        </w:rPr>
        <w:t xml:space="preserve"> </w:t>
      </w:r>
      <w:r>
        <w:rPr>
          <w:b/>
          <w:color w:val="0000FF"/>
        </w:rPr>
        <w:tab/>
        <w:t xml:space="preserve">A. </w:t>
      </w:r>
      <w:r>
        <w:t>tăng 4 lần.</w:t>
      </w:r>
      <w:r>
        <w:rPr>
          <w:b/>
          <w:color w:val="0000FF"/>
        </w:rPr>
        <w:t xml:space="preserve"> </w:t>
      </w:r>
      <w:r>
        <w:rPr>
          <w:b/>
          <w:color w:val="0000FF"/>
        </w:rPr>
        <w:tab/>
        <w:t xml:space="preserve">B. </w:t>
      </w:r>
      <w:r>
        <w:t xml:space="preserve">không đổi. </w:t>
      </w:r>
      <w:r>
        <w:rPr>
          <w:b/>
          <w:color w:val="0000FF"/>
        </w:rPr>
        <w:t xml:space="preserve"> </w:t>
      </w:r>
      <w:r>
        <w:rPr>
          <w:b/>
          <w:color w:val="0000FF"/>
        </w:rPr>
        <w:tab/>
        <w:t xml:space="preserve">C. </w:t>
      </w:r>
      <w:r>
        <w:t>giảm 4 lần.</w:t>
      </w:r>
      <w:r>
        <w:rPr>
          <w:b/>
          <w:color w:val="0000FF"/>
        </w:rPr>
        <w:t xml:space="preserve"> </w:t>
      </w:r>
      <w:r>
        <w:rPr>
          <w:b/>
          <w:color w:val="0000FF"/>
        </w:rPr>
        <w:tab/>
        <w:t xml:space="preserve">D. </w:t>
      </w:r>
      <w:r>
        <w:t xml:space="preserve">tăng 2 lần. </w:t>
      </w:r>
    </w:p>
    <w:p w:rsidR="000C15FA" w:rsidRDefault="00700A2F">
      <w:pPr>
        <w:spacing w:after="3" w:line="369" w:lineRule="auto"/>
        <w:ind w:left="-5"/>
      </w:pPr>
      <w:r>
        <w:rPr>
          <w:b/>
          <w:i/>
          <w:color w:val="FF0000"/>
          <w:u w:val="double" w:color="FF0000"/>
        </w:rPr>
        <w:t>Câu 16:</w:t>
      </w:r>
      <w:r>
        <w:rPr>
          <w:rFonts w:ascii="Arial" w:eastAsia="Arial" w:hAnsi="Arial" w:cs="Arial"/>
          <w:b/>
          <w:i/>
          <w:color w:val="FF0000"/>
        </w:rPr>
        <w:t xml:space="preserve"> </w:t>
      </w:r>
      <w:r>
        <w:t>Trong đoạn mạch chỉ có điện trở thuần, với thời gian như nhau, nếu cường độ dòng điện giảm 2 l</w:t>
      </w:r>
      <w:r>
        <w:rPr>
          <w:u w:val="single" w:color="4471C4"/>
        </w:rPr>
        <w:t>ầ</w:t>
      </w:r>
      <w:r>
        <w:t xml:space="preserve">n thì nhiệt lượng tỏa ra trên mạch </w:t>
      </w:r>
    </w:p>
    <w:p w:rsidR="000C15FA" w:rsidRDefault="00700A2F">
      <w:pPr>
        <w:tabs>
          <w:tab w:val="center" w:pos="965"/>
          <w:tab w:val="center" w:pos="3511"/>
          <w:tab w:val="center" w:pos="6039"/>
          <w:tab w:val="center" w:pos="8588"/>
        </w:tabs>
        <w:ind w:left="-15" w:firstLine="0"/>
        <w:jc w:val="left"/>
      </w:pPr>
      <w:r>
        <w:rPr>
          <w:b/>
          <w:color w:val="0000FF"/>
        </w:rPr>
        <w:t xml:space="preserve"> </w:t>
      </w:r>
      <w:r>
        <w:rPr>
          <w:b/>
          <w:color w:val="0000FF"/>
        </w:rPr>
        <w:tab/>
        <w:t xml:space="preserve">A. </w:t>
      </w:r>
      <w:r>
        <w:t>giảm 2 lần.</w:t>
      </w:r>
      <w:r>
        <w:rPr>
          <w:b/>
          <w:color w:val="0000FF"/>
        </w:rPr>
        <w:t xml:space="preserve"> </w:t>
      </w:r>
      <w:r>
        <w:rPr>
          <w:b/>
          <w:color w:val="0000FF"/>
        </w:rPr>
        <w:tab/>
        <w:t xml:space="preserve">B. </w:t>
      </w:r>
      <w:r>
        <w:t>giảm 4 lần.</w:t>
      </w:r>
      <w:r>
        <w:rPr>
          <w:b/>
          <w:color w:val="0000FF"/>
        </w:rPr>
        <w:t xml:space="preserve"> </w:t>
      </w:r>
      <w:r>
        <w:rPr>
          <w:b/>
          <w:color w:val="0000FF"/>
        </w:rPr>
        <w:tab/>
        <w:t xml:space="preserve">C. </w:t>
      </w:r>
      <w:r>
        <w:t>tăng 2 lần.</w:t>
      </w:r>
      <w:r>
        <w:rPr>
          <w:b/>
          <w:color w:val="0000FF"/>
        </w:rPr>
        <w:t xml:space="preserve"> </w:t>
      </w:r>
      <w:r>
        <w:rPr>
          <w:b/>
          <w:color w:val="0000FF"/>
        </w:rPr>
        <w:tab/>
        <w:t xml:space="preserve">D. </w:t>
      </w:r>
      <w:r>
        <w:t xml:space="preserve">tăng 4 lần. </w:t>
      </w:r>
    </w:p>
    <w:p w:rsidR="000C15FA" w:rsidRDefault="00700A2F">
      <w:pPr>
        <w:spacing w:after="17" w:line="366" w:lineRule="auto"/>
        <w:ind w:left="-5"/>
      </w:pPr>
      <w:r>
        <w:rPr>
          <w:b/>
          <w:i/>
          <w:color w:val="FF0000"/>
          <w:u w:val="double" w:color="FF0000"/>
        </w:rPr>
        <w:t>Câu 17:</w:t>
      </w:r>
      <w:r>
        <w:rPr>
          <w:rFonts w:ascii="Arial" w:eastAsia="Arial" w:hAnsi="Arial" w:cs="Arial"/>
          <w:b/>
          <w:i/>
          <w:color w:val="FF0000"/>
        </w:rPr>
        <w:t xml:space="preserve"> </w:t>
      </w:r>
      <w:r>
        <w:t xml:space="preserve">Trong một đoạn mạch có điện trở thuần không đổi, nếu muốn tăng công suất tỏa nhiệt lên 4 lần thì phải </w:t>
      </w:r>
    </w:p>
    <w:p w:rsidR="000C15FA" w:rsidRDefault="00700A2F">
      <w:pPr>
        <w:tabs>
          <w:tab w:val="center" w:pos="1583"/>
          <w:tab w:val="center" w:pos="6683"/>
        </w:tabs>
        <w:ind w:left="-15" w:firstLine="0"/>
        <w:jc w:val="left"/>
      </w:pPr>
      <w:r>
        <w:rPr>
          <w:b/>
          <w:color w:val="0000FF"/>
        </w:rPr>
        <w:t xml:space="preserve"> </w:t>
      </w:r>
      <w:r>
        <w:rPr>
          <w:b/>
          <w:color w:val="0000FF"/>
        </w:rPr>
        <w:tab/>
        <w:t xml:space="preserve">A. </w:t>
      </w:r>
      <w:r>
        <w:t>tăng hiệu điện thế 2 lần.</w:t>
      </w:r>
      <w:r>
        <w:rPr>
          <w:b/>
          <w:color w:val="0000FF"/>
        </w:rPr>
        <w:t xml:space="preserve"> </w:t>
      </w:r>
      <w:r>
        <w:rPr>
          <w:b/>
          <w:color w:val="0000FF"/>
        </w:rPr>
        <w:tab/>
        <w:t xml:space="preserve">B. </w:t>
      </w:r>
      <w:r>
        <w:t xml:space="preserve">tăng hiệu điện thế 4 lần. </w:t>
      </w:r>
    </w:p>
    <w:p w:rsidR="000C15FA" w:rsidRDefault="00700A2F">
      <w:pPr>
        <w:tabs>
          <w:tab w:val="center" w:pos="1617"/>
          <w:tab w:val="center" w:pos="6723"/>
        </w:tabs>
        <w:ind w:left="-15" w:firstLine="0"/>
        <w:jc w:val="left"/>
      </w:pPr>
      <w:r>
        <w:rPr>
          <w:b/>
          <w:color w:val="0000FF"/>
        </w:rPr>
        <w:t xml:space="preserve"> </w:t>
      </w:r>
      <w:r>
        <w:rPr>
          <w:b/>
          <w:color w:val="0000FF"/>
        </w:rPr>
        <w:tab/>
        <w:t xml:space="preserve">C. </w:t>
      </w:r>
      <w:r>
        <w:t>giảm hiệu điện thế 2 lần.</w:t>
      </w:r>
      <w:r>
        <w:rPr>
          <w:b/>
          <w:color w:val="0000FF"/>
        </w:rPr>
        <w:t xml:space="preserve"> </w:t>
      </w:r>
      <w:r>
        <w:rPr>
          <w:b/>
          <w:color w:val="0000FF"/>
        </w:rPr>
        <w:tab/>
        <w:t xml:space="preserve">D. </w:t>
      </w:r>
      <w:r>
        <w:t xml:space="preserve">giảm hiệu điện thế 4 lần. </w:t>
      </w:r>
    </w:p>
    <w:p w:rsidR="000C15FA" w:rsidRDefault="00700A2F">
      <w:pPr>
        <w:spacing w:after="0" w:line="399" w:lineRule="auto"/>
        <w:ind w:left="-5"/>
      </w:pPr>
      <w:r>
        <w:rPr>
          <w:b/>
          <w:i/>
          <w:color w:val="FF0000"/>
          <w:u w:val="double" w:color="FF0000"/>
        </w:rPr>
        <w:t>Câu 18:</w:t>
      </w:r>
      <w:r>
        <w:rPr>
          <w:rFonts w:ascii="Arial" w:eastAsia="Arial" w:hAnsi="Arial" w:cs="Arial"/>
          <w:b/>
          <w:i/>
          <w:color w:val="FF0000"/>
        </w:rPr>
        <w:t xml:space="preserve"> </w:t>
      </w:r>
      <w:r>
        <w:t xml:space="preserve">Một bàn là dùng điện 110 V. Có thể thay đổi giá trị điện trở cuộn dây bàn là này như thế nào để dùng điện 220 V mà công suất không thay đổi. </w:t>
      </w:r>
    </w:p>
    <w:p w:rsidR="000C15FA" w:rsidRDefault="00700A2F">
      <w:pPr>
        <w:tabs>
          <w:tab w:val="center" w:pos="1062"/>
          <w:tab w:val="center" w:pos="3595"/>
          <w:tab w:val="center" w:pos="6194"/>
          <w:tab w:val="center" w:pos="8738"/>
        </w:tabs>
        <w:spacing w:after="160"/>
        <w:ind w:left="-15" w:firstLine="0"/>
        <w:jc w:val="left"/>
      </w:pPr>
      <w:r>
        <w:rPr>
          <w:b/>
          <w:color w:val="0000FF"/>
        </w:rPr>
        <w:t xml:space="preserve"> </w:t>
      </w:r>
      <w:r>
        <w:rPr>
          <w:b/>
          <w:color w:val="0000FF"/>
        </w:rPr>
        <w:tab/>
        <w:t xml:space="preserve">A. </w:t>
      </w:r>
      <w:r>
        <w:t>Tăng gấp đôi</w:t>
      </w:r>
      <w:r>
        <w:rPr>
          <w:b/>
          <w:color w:val="0000FF"/>
        </w:rPr>
        <w:t xml:space="preserve"> </w:t>
      </w:r>
      <w:r>
        <w:rPr>
          <w:b/>
          <w:color w:val="0000FF"/>
        </w:rPr>
        <w:tab/>
        <w:t xml:space="preserve">B. </w:t>
      </w:r>
      <w:r>
        <w:t>Giảm hai lần</w:t>
      </w:r>
      <w:r>
        <w:rPr>
          <w:b/>
          <w:color w:val="0000FF"/>
        </w:rPr>
        <w:t xml:space="preserve"> </w:t>
      </w:r>
      <w:r>
        <w:rPr>
          <w:b/>
          <w:color w:val="0000FF"/>
        </w:rPr>
        <w:tab/>
        <w:t xml:space="preserve">C. </w:t>
      </w:r>
      <w:r>
        <w:t>Tăng gấp bốn</w:t>
      </w:r>
      <w:r>
        <w:rPr>
          <w:b/>
          <w:color w:val="0000FF"/>
        </w:rPr>
        <w:t xml:space="preserve"> </w:t>
      </w:r>
      <w:r>
        <w:rPr>
          <w:b/>
          <w:color w:val="0000FF"/>
        </w:rPr>
        <w:tab/>
        <w:t xml:space="preserve">D. </w:t>
      </w:r>
      <w:r>
        <w:t xml:space="preserve">Giảm bốn lần </w:t>
      </w:r>
    </w:p>
    <w:p w:rsidR="000C15FA" w:rsidRDefault="00700A2F">
      <w:pPr>
        <w:spacing w:after="0" w:line="357" w:lineRule="auto"/>
        <w:ind w:left="-5"/>
      </w:pPr>
      <w:r>
        <w:rPr>
          <w:b/>
          <w:i/>
          <w:color w:val="FF0000"/>
          <w:u w:val="double" w:color="FF0000"/>
        </w:rPr>
        <w:t>Câu 19:</w:t>
      </w:r>
      <w:r>
        <w:rPr>
          <w:rFonts w:ascii="Arial" w:eastAsia="Arial" w:hAnsi="Arial" w:cs="Arial"/>
          <w:b/>
          <w:i/>
          <w:color w:val="FF0000"/>
        </w:rPr>
        <w:t xml:space="preserve"> </w:t>
      </w:r>
      <w:r>
        <w:t xml:space="preserve">Khi hai điện trở giống nhau mắc song song vào một hiệu điện thế U không đổi thì công suất tiêu thụ của chúng là 20 W. Nếu mắc chúng nối tiếp rồi mắc vào hiệu điện thế nói trên thì công suất tiêu thụ của chúng là: </w:t>
      </w:r>
    </w:p>
    <w:p w:rsidR="000C15FA" w:rsidRDefault="00700A2F">
      <w:pPr>
        <w:tabs>
          <w:tab w:val="center" w:pos="803"/>
          <w:tab w:val="center" w:pos="3349"/>
          <w:tab w:val="center" w:pos="5849"/>
          <w:tab w:val="center" w:pos="8459"/>
        </w:tabs>
        <w:ind w:left="-15" w:firstLine="0"/>
        <w:jc w:val="left"/>
      </w:pPr>
      <w:r>
        <w:rPr>
          <w:b/>
          <w:color w:val="0000FF"/>
        </w:rPr>
        <w:t xml:space="preserve"> </w:t>
      </w:r>
      <w:r>
        <w:rPr>
          <w:b/>
          <w:color w:val="0000FF"/>
        </w:rPr>
        <w:tab/>
        <w:t xml:space="preserve">A. </w:t>
      </w:r>
      <w:r>
        <w:t>10 (W).</w:t>
      </w:r>
      <w:r>
        <w:rPr>
          <w:b/>
          <w:color w:val="0000FF"/>
        </w:rPr>
        <w:t xml:space="preserve"> </w:t>
      </w:r>
      <w:r>
        <w:rPr>
          <w:b/>
          <w:color w:val="0000FF"/>
        </w:rPr>
        <w:tab/>
        <w:t xml:space="preserve">B. </w:t>
      </w:r>
      <w:r>
        <w:t>80 (W).</w:t>
      </w:r>
      <w:r>
        <w:rPr>
          <w:b/>
          <w:color w:val="0000FF"/>
        </w:rPr>
        <w:t xml:space="preserve"> </w:t>
      </w:r>
      <w:r>
        <w:rPr>
          <w:b/>
          <w:color w:val="0000FF"/>
        </w:rPr>
        <w:tab/>
        <w:t xml:space="preserve">C. </w:t>
      </w:r>
      <w:r>
        <w:t>5 (W).</w:t>
      </w:r>
      <w:r>
        <w:rPr>
          <w:b/>
          <w:color w:val="0000FF"/>
        </w:rPr>
        <w:t xml:space="preserve"> </w:t>
      </w:r>
      <w:r>
        <w:rPr>
          <w:b/>
          <w:color w:val="0000FF"/>
        </w:rPr>
        <w:tab/>
        <w:t xml:space="preserve">D. </w:t>
      </w:r>
      <w:r>
        <w:t xml:space="preserve">40 (W). </w:t>
      </w:r>
    </w:p>
    <w:p w:rsidR="000C15FA" w:rsidRDefault="00700A2F">
      <w:pPr>
        <w:ind w:left="-5"/>
      </w:pPr>
      <w:r>
        <w:rPr>
          <w:b/>
          <w:i/>
          <w:color w:val="FF0000"/>
          <w:u w:val="double" w:color="FF0000"/>
        </w:rPr>
        <w:t>Câu 20:</w:t>
      </w:r>
      <w:r>
        <w:rPr>
          <w:rFonts w:ascii="Arial" w:eastAsia="Arial" w:hAnsi="Arial" w:cs="Arial"/>
          <w:b/>
          <w:i/>
          <w:color w:val="FF0000"/>
        </w:rPr>
        <w:t xml:space="preserve"> </w:t>
      </w:r>
      <w:r>
        <w:t xml:space="preserve">Một bóng đèn có ghi Đ: 3V – 3W. Khi đèn sáng bình thường, điện trở có giá trị là </w:t>
      </w:r>
    </w:p>
    <w:p w:rsidR="000C15FA" w:rsidRDefault="00700A2F">
      <w:pPr>
        <w:tabs>
          <w:tab w:val="center" w:pos="612"/>
          <w:tab w:val="center" w:pos="3158"/>
          <w:tab w:val="center" w:pos="5718"/>
          <w:tab w:val="center" w:pos="8327"/>
        </w:tabs>
        <w:ind w:left="-15" w:firstLine="0"/>
        <w:jc w:val="left"/>
      </w:pPr>
      <w:r>
        <w:rPr>
          <w:b/>
          <w:color w:val="0000FF"/>
        </w:rPr>
        <w:t xml:space="preserve"> </w:t>
      </w:r>
      <w:r>
        <w:rPr>
          <w:b/>
          <w:color w:val="0000FF"/>
        </w:rPr>
        <w:tab/>
        <w:t xml:space="preserve">A. </w:t>
      </w:r>
      <w:r>
        <w:t>9 Ω</w:t>
      </w:r>
      <w:r>
        <w:rPr>
          <w:b/>
          <w:color w:val="0000FF"/>
        </w:rPr>
        <w:t xml:space="preserve"> </w:t>
      </w:r>
      <w:r>
        <w:rPr>
          <w:b/>
          <w:color w:val="0000FF"/>
        </w:rPr>
        <w:tab/>
        <w:t xml:space="preserve">B. </w:t>
      </w:r>
      <w:r>
        <w:t>3 Ω</w:t>
      </w:r>
      <w:r>
        <w:rPr>
          <w:b/>
          <w:color w:val="0000FF"/>
        </w:rPr>
        <w:t xml:space="preserve"> </w:t>
      </w:r>
      <w:r>
        <w:rPr>
          <w:b/>
          <w:color w:val="0000FF"/>
        </w:rPr>
        <w:tab/>
        <w:t xml:space="preserve">C. </w:t>
      </w:r>
      <w:r>
        <w:t>6 Ω</w:t>
      </w:r>
      <w:r>
        <w:rPr>
          <w:b/>
          <w:color w:val="0000FF"/>
        </w:rPr>
        <w:t xml:space="preserve"> </w:t>
      </w:r>
      <w:r>
        <w:rPr>
          <w:b/>
          <w:color w:val="0000FF"/>
        </w:rPr>
        <w:tab/>
        <w:t xml:space="preserve">D. </w:t>
      </w:r>
      <w:r>
        <w:t xml:space="preserve">12 Ω </w:t>
      </w:r>
    </w:p>
    <w:p w:rsidR="000C15FA" w:rsidRDefault="00700A2F">
      <w:pPr>
        <w:spacing w:after="0" w:line="364" w:lineRule="auto"/>
        <w:ind w:left="-5"/>
      </w:pPr>
      <w:r>
        <w:rPr>
          <w:b/>
          <w:i/>
          <w:color w:val="FF0000"/>
          <w:u w:val="double" w:color="FF0000"/>
        </w:rPr>
        <w:t>Câu 21:</w:t>
      </w:r>
      <w:r>
        <w:rPr>
          <w:rFonts w:ascii="Arial" w:eastAsia="Arial" w:hAnsi="Arial" w:cs="Arial"/>
          <w:b/>
          <w:i/>
          <w:color w:val="FF0000"/>
        </w:rPr>
        <w:t xml:space="preserve"> </w:t>
      </w:r>
      <w:r>
        <w:t xml:space="preserve">Một bóng đèn có ghi: Đ 6V – 6W, khi mắc bóng đèn trên vào hiệu điện thế 6V thì cường độ dòng điện qua bóng là </w:t>
      </w:r>
    </w:p>
    <w:p w:rsidR="000C15FA" w:rsidRDefault="00700A2F">
      <w:pPr>
        <w:tabs>
          <w:tab w:val="center" w:pos="637"/>
          <w:tab w:val="center" w:pos="3122"/>
          <w:tab w:val="center" w:pos="5682"/>
          <w:tab w:val="center" w:pos="8292"/>
        </w:tabs>
        <w:spacing w:after="140" w:line="259" w:lineRule="auto"/>
        <w:ind w:left="-15" w:firstLine="0"/>
        <w:jc w:val="left"/>
      </w:pPr>
      <w:r>
        <w:rPr>
          <w:b/>
          <w:color w:val="0000FF"/>
        </w:rPr>
        <w:t xml:space="preserve"> </w:t>
      </w:r>
      <w:r>
        <w:rPr>
          <w:b/>
          <w:color w:val="0000FF"/>
        </w:rPr>
        <w:tab/>
        <w:t xml:space="preserve">A. </w:t>
      </w:r>
      <w:r>
        <w:t>36A</w:t>
      </w:r>
      <w:r>
        <w:rPr>
          <w:b/>
          <w:color w:val="0000FF"/>
        </w:rPr>
        <w:t xml:space="preserve"> </w:t>
      </w:r>
      <w:r>
        <w:rPr>
          <w:b/>
          <w:color w:val="0000FF"/>
        </w:rPr>
        <w:tab/>
        <w:t xml:space="preserve">B. </w:t>
      </w:r>
      <w:r>
        <w:t>6A</w:t>
      </w:r>
      <w:r>
        <w:rPr>
          <w:b/>
          <w:color w:val="0000FF"/>
        </w:rPr>
        <w:t xml:space="preserve"> </w:t>
      </w:r>
      <w:r>
        <w:rPr>
          <w:b/>
          <w:color w:val="0000FF"/>
        </w:rPr>
        <w:tab/>
        <w:t xml:space="preserve">C. </w:t>
      </w:r>
      <w:r>
        <w:t>1A</w:t>
      </w:r>
      <w:r>
        <w:rPr>
          <w:b/>
          <w:color w:val="0000FF"/>
        </w:rPr>
        <w:t xml:space="preserve"> </w:t>
      </w:r>
      <w:r>
        <w:rPr>
          <w:b/>
          <w:color w:val="0000FF"/>
        </w:rPr>
        <w:tab/>
        <w:t xml:space="preserve">D. </w:t>
      </w:r>
      <w:r>
        <w:t xml:space="preserve">12A </w:t>
      </w:r>
    </w:p>
    <w:p w:rsidR="000C15FA" w:rsidRDefault="00700A2F">
      <w:pPr>
        <w:spacing w:after="0" w:line="364" w:lineRule="auto"/>
        <w:ind w:left="-5"/>
      </w:pPr>
      <w:r>
        <w:rPr>
          <w:b/>
          <w:i/>
          <w:color w:val="FF0000"/>
          <w:u w:val="double" w:color="FF0000"/>
        </w:rPr>
        <w:lastRenderedPageBreak/>
        <w:t>Câu 22:</w:t>
      </w:r>
      <w:r>
        <w:rPr>
          <w:rFonts w:ascii="Arial" w:eastAsia="Arial" w:hAnsi="Arial" w:cs="Arial"/>
          <w:b/>
          <w:i/>
          <w:color w:val="FF0000"/>
        </w:rPr>
        <w:t xml:space="preserve"> </w:t>
      </w:r>
      <w:r>
        <w:t xml:space="preserve">Cho đoạn mạch điện trở 10 Ω, hiệu điện thế 2 đầu mạch là 20 V. Trong 1 phút điện năng tiêu thụ của mạch là </w:t>
      </w:r>
    </w:p>
    <w:p w:rsidR="000C15FA" w:rsidRDefault="00700A2F">
      <w:pPr>
        <w:tabs>
          <w:tab w:val="center" w:pos="748"/>
          <w:tab w:val="center" w:pos="3204"/>
          <w:tab w:val="center" w:pos="5824"/>
          <w:tab w:val="center" w:pos="8373"/>
        </w:tabs>
        <w:ind w:left="-15" w:firstLine="0"/>
        <w:jc w:val="left"/>
      </w:pPr>
      <w:r>
        <w:rPr>
          <w:b/>
          <w:color w:val="0000FF"/>
        </w:rPr>
        <w:t xml:space="preserve"> </w:t>
      </w:r>
      <w:r>
        <w:rPr>
          <w:b/>
          <w:color w:val="0000FF"/>
        </w:rPr>
        <w:tab/>
        <w:t xml:space="preserve">A. </w:t>
      </w:r>
      <w:r>
        <w:t xml:space="preserve">2,4 kJ. </w:t>
      </w:r>
      <w:r>
        <w:rPr>
          <w:b/>
          <w:color w:val="0000FF"/>
        </w:rPr>
        <w:t xml:space="preserve"> </w:t>
      </w:r>
      <w:r>
        <w:rPr>
          <w:b/>
          <w:color w:val="0000FF"/>
        </w:rPr>
        <w:tab/>
        <w:t xml:space="preserve">B. </w:t>
      </w:r>
      <w:r>
        <w:t>40 J.</w:t>
      </w:r>
      <w:r>
        <w:rPr>
          <w:b/>
          <w:color w:val="0000FF"/>
        </w:rPr>
        <w:t xml:space="preserve"> </w:t>
      </w:r>
      <w:r>
        <w:rPr>
          <w:b/>
          <w:color w:val="0000FF"/>
        </w:rPr>
        <w:tab/>
        <w:t xml:space="preserve">C. </w:t>
      </w:r>
      <w:r>
        <w:t>24 kJ.</w:t>
      </w:r>
      <w:r>
        <w:rPr>
          <w:b/>
          <w:color w:val="0000FF"/>
        </w:rPr>
        <w:t xml:space="preserve"> </w:t>
      </w:r>
      <w:r>
        <w:rPr>
          <w:b/>
          <w:color w:val="0000FF"/>
        </w:rPr>
        <w:tab/>
        <w:t xml:space="preserve">D. </w:t>
      </w:r>
      <w:r>
        <w:t xml:space="preserve">120 J. </w:t>
      </w:r>
    </w:p>
    <w:p w:rsidR="000C15FA" w:rsidRDefault="00700A2F">
      <w:pPr>
        <w:spacing w:after="0" w:line="372" w:lineRule="auto"/>
        <w:ind w:left="-5"/>
      </w:pPr>
      <w:r>
        <w:rPr>
          <w:b/>
          <w:i/>
          <w:color w:val="FF0000"/>
          <w:u w:val="double" w:color="FF0000"/>
        </w:rPr>
        <w:t>Câu 23:</w:t>
      </w:r>
      <w:r>
        <w:rPr>
          <w:rFonts w:ascii="Arial" w:eastAsia="Arial" w:hAnsi="Arial" w:cs="Arial"/>
          <w:b/>
          <w:i/>
          <w:color w:val="FF0000"/>
        </w:rPr>
        <w:t xml:space="preserve"> </w:t>
      </w:r>
      <w:r>
        <w:t xml:space="preserve"> Để các bóng đèn loại 10 V – 20 W mắc nối tiếp với nhau sáng bình thường ở mạng điện hiệu điện thế là 220 V. Số bóng đèn phải mắc với nhau bằng: </w:t>
      </w:r>
    </w:p>
    <w:p w:rsidR="000C15FA" w:rsidRDefault="00700A2F">
      <w:pPr>
        <w:tabs>
          <w:tab w:val="center" w:pos="580"/>
          <w:tab w:val="center" w:pos="3126"/>
          <w:tab w:val="center" w:pos="5746"/>
          <w:tab w:val="center" w:pos="8235"/>
        </w:tabs>
        <w:ind w:left="-15" w:firstLine="0"/>
        <w:jc w:val="left"/>
      </w:pPr>
      <w:r>
        <w:rPr>
          <w:b/>
          <w:color w:val="0000FF"/>
        </w:rPr>
        <w:t xml:space="preserve"> </w:t>
      </w:r>
      <w:r>
        <w:rPr>
          <w:b/>
          <w:color w:val="0000FF"/>
        </w:rPr>
        <w:tab/>
        <w:t xml:space="preserve">A. </w:t>
      </w:r>
      <w:r>
        <w:t>20.</w:t>
      </w:r>
      <w:r>
        <w:rPr>
          <w:b/>
          <w:color w:val="0000FF"/>
        </w:rPr>
        <w:t xml:space="preserve"> </w:t>
      </w:r>
      <w:r>
        <w:rPr>
          <w:b/>
          <w:color w:val="0000FF"/>
        </w:rPr>
        <w:tab/>
        <w:t xml:space="preserve">B. </w:t>
      </w:r>
      <w:r>
        <w:t>24.</w:t>
      </w:r>
      <w:r>
        <w:rPr>
          <w:b/>
          <w:color w:val="0000FF"/>
        </w:rPr>
        <w:t xml:space="preserve"> </w:t>
      </w:r>
      <w:r>
        <w:rPr>
          <w:b/>
          <w:color w:val="0000FF"/>
        </w:rPr>
        <w:tab/>
        <w:t xml:space="preserve">C. </w:t>
      </w:r>
      <w:r>
        <w:t>220.</w:t>
      </w:r>
      <w:r>
        <w:rPr>
          <w:b/>
          <w:color w:val="0000FF"/>
        </w:rPr>
        <w:t xml:space="preserve"> </w:t>
      </w:r>
      <w:r>
        <w:rPr>
          <w:b/>
          <w:color w:val="0000FF"/>
        </w:rPr>
        <w:tab/>
        <w:t xml:space="preserve">D. </w:t>
      </w:r>
      <w:r>
        <w:t xml:space="preserve">22.  </w:t>
      </w:r>
    </w:p>
    <w:p w:rsidR="000C15FA" w:rsidRDefault="00700A2F">
      <w:pPr>
        <w:spacing w:after="107"/>
        <w:ind w:left="-5"/>
      </w:pPr>
      <w:r>
        <w:rPr>
          <w:b/>
          <w:i/>
          <w:color w:val="FF0000"/>
          <w:u w:val="double" w:color="FF0000"/>
        </w:rPr>
        <w:t>Câu 24:</w:t>
      </w:r>
      <w:r>
        <w:rPr>
          <w:rFonts w:ascii="Arial" w:eastAsia="Arial" w:hAnsi="Arial" w:cs="Arial"/>
          <w:b/>
          <w:i/>
          <w:color w:val="FF0000"/>
        </w:rPr>
        <w:t xml:space="preserve"> </w:t>
      </w:r>
      <w:r>
        <w:t xml:space="preserve">Một đoạn mạch xác định, trong 1 phút tiêu thụ một điện năng là 2 kJ, trong 2 giờ tiêu thụ điện năng </w:t>
      </w:r>
    </w:p>
    <w:p w:rsidR="000C15FA" w:rsidRDefault="00700A2F">
      <w:pPr>
        <w:spacing w:after="109"/>
        <w:ind w:left="-5"/>
      </w:pPr>
      <w:r>
        <w:t xml:space="preserve">là </w:t>
      </w:r>
    </w:p>
    <w:p w:rsidR="000C15FA" w:rsidRDefault="00700A2F">
      <w:pPr>
        <w:tabs>
          <w:tab w:val="center" w:pos="658"/>
          <w:tab w:val="center" w:pos="3324"/>
          <w:tab w:val="center" w:pos="5884"/>
          <w:tab w:val="center" w:pos="8433"/>
        </w:tabs>
        <w:ind w:left="-15" w:firstLine="0"/>
        <w:jc w:val="left"/>
      </w:pPr>
      <w:r>
        <w:rPr>
          <w:b/>
          <w:color w:val="0000FF"/>
        </w:rPr>
        <w:t xml:space="preserve"> </w:t>
      </w:r>
      <w:r>
        <w:rPr>
          <w:b/>
          <w:color w:val="0000FF"/>
        </w:rPr>
        <w:tab/>
        <w:t xml:space="preserve">A. </w:t>
      </w:r>
      <w:r>
        <w:t>4 kJ.</w:t>
      </w:r>
      <w:r>
        <w:rPr>
          <w:b/>
          <w:color w:val="0000FF"/>
        </w:rPr>
        <w:t xml:space="preserve"> </w:t>
      </w:r>
      <w:r>
        <w:rPr>
          <w:b/>
          <w:color w:val="0000FF"/>
        </w:rPr>
        <w:tab/>
        <w:t xml:space="preserve">B. </w:t>
      </w:r>
      <w:r>
        <w:t>240 kJ.</w:t>
      </w:r>
      <w:r>
        <w:rPr>
          <w:b/>
          <w:color w:val="0000FF"/>
        </w:rPr>
        <w:t xml:space="preserve"> </w:t>
      </w:r>
      <w:r>
        <w:rPr>
          <w:b/>
          <w:color w:val="0000FF"/>
        </w:rPr>
        <w:tab/>
        <w:t xml:space="preserve">C. </w:t>
      </w:r>
      <w:r>
        <w:t>120 kJ.</w:t>
      </w:r>
      <w:r>
        <w:rPr>
          <w:b/>
          <w:color w:val="0000FF"/>
        </w:rPr>
        <w:t xml:space="preserve"> </w:t>
      </w:r>
      <w:r>
        <w:rPr>
          <w:b/>
          <w:color w:val="0000FF"/>
        </w:rPr>
        <w:tab/>
        <w:t xml:space="preserve">D. </w:t>
      </w:r>
      <w:r>
        <w:t xml:space="preserve">1000 J. </w:t>
      </w:r>
    </w:p>
    <w:p w:rsidR="000C15FA" w:rsidRDefault="00700A2F">
      <w:pPr>
        <w:ind w:left="-5"/>
      </w:pPr>
      <w:r>
        <w:rPr>
          <w:b/>
          <w:i/>
          <w:color w:val="FF0000"/>
          <w:u w:val="double" w:color="FF0000"/>
        </w:rPr>
        <w:t>Câu 25:</w:t>
      </w:r>
      <w:r>
        <w:rPr>
          <w:rFonts w:ascii="Arial" w:eastAsia="Arial" w:hAnsi="Arial" w:cs="Arial"/>
          <w:b/>
          <w:i/>
          <w:color w:val="FF0000"/>
        </w:rPr>
        <w:t xml:space="preserve"> </w:t>
      </w:r>
      <w:r>
        <w:t xml:space="preserve">Một đoạn mạch có điện trở xác định với hiệu điện thế hai đầu không đổi thì trong 1 phút tiêu thụ mất </w:t>
      </w:r>
    </w:p>
    <w:p w:rsidR="000C15FA" w:rsidRDefault="00700A2F">
      <w:pPr>
        <w:spacing w:after="106"/>
        <w:ind w:left="-5"/>
      </w:pPr>
      <w:r>
        <w:t xml:space="preserve">40 J điện năng. Thời gian để mạch tiêu thụ hết một 1 kJ điện năng là </w:t>
      </w:r>
    </w:p>
    <w:p w:rsidR="000C15FA" w:rsidRDefault="00700A2F">
      <w:pPr>
        <w:tabs>
          <w:tab w:val="center" w:pos="823"/>
          <w:tab w:val="center" w:pos="3463"/>
          <w:tab w:val="center" w:pos="5929"/>
          <w:tab w:val="center" w:pos="8479"/>
        </w:tabs>
        <w:ind w:left="-15" w:firstLine="0"/>
        <w:jc w:val="left"/>
      </w:pPr>
      <w:r>
        <w:rPr>
          <w:b/>
          <w:color w:val="0000FF"/>
        </w:rPr>
        <w:t xml:space="preserve"> </w:t>
      </w:r>
      <w:r>
        <w:rPr>
          <w:b/>
          <w:color w:val="0000FF"/>
        </w:rPr>
        <w:tab/>
        <w:t xml:space="preserve">A. </w:t>
      </w:r>
      <w:r>
        <w:t>25 phút.</w:t>
      </w:r>
      <w:r>
        <w:rPr>
          <w:b/>
          <w:color w:val="0000FF"/>
        </w:rPr>
        <w:t xml:space="preserve"> </w:t>
      </w:r>
      <w:r>
        <w:rPr>
          <w:b/>
          <w:color w:val="0000FF"/>
        </w:rPr>
        <w:tab/>
        <w:t xml:space="preserve">B. </w:t>
      </w:r>
      <w:r>
        <w:t>1/40 phút.</w:t>
      </w:r>
      <w:r>
        <w:rPr>
          <w:b/>
          <w:color w:val="0000FF"/>
        </w:rPr>
        <w:t xml:space="preserve"> </w:t>
      </w:r>
      <w:r>
        <w:rPr>
          <w:b/>
          <w:color w:val="0000FF"/>
        </w:rPr>
        <w:tab/>
        <w:t xml:space="preserve">C. </w:t>
      </w:r>
      <w:r>
        <w:t>40 phút.</w:t>
      </w:r>
      <w:r>
        <w:rPr>
          <w:b/>
          <w:color w:val="0000FF"/>
        </w:rPr>
        <w:t xml:space="preserve"> </w:t>
      </w:r>
      <w:r>
        <w:rPr>
          <w:b/>
          <w:color w:val="0000FF"/>
        </w:rPr>
        <w:tab/>
        <w:t xml:space="preserve">D. </w:t>
      </w:r>
      <w:r>
        <w:t xml:space="preserve">10 phút. </w:t>
      </w:r>
    </w:p>
    <w:p w:rsidR="000C15FA" w:rsidRDefault="00700A2F">
      <w:pPr>
        <w:spacing w:after="107"/>
        <w:ind w:left="-5"/>
      </w:pPr>
      <w:r>
        <w:rPr>
          <w:b/>
          <w:i/>
          <w:color w:val="FF0000"/>
          <w:u w:val="double" w:color="FF0000"/>
        </w:rPr>
        <w:t>Câu 26:</w:t>
      </w:r>
      <w:r>
        <w:rPr>
          <w:rFonts w:ascii="Arial" w:eastAsia="Arial" w:hAnsi="Arial" w:cs="Arial"/>
          <w:b/>
          <w:i/>
          <w:color w:val="FF0000"/>
        </w:rPr>
        <w:t xml:space="preserve"> </w:t>
      </w:r>
      <w:r>
        <w:t xml:space="preserve">Một đoạn mạch tiêu thụ có công suất 100 W, trong 20 phút nó tiêu thụ một năng lượng </w:t>
      </w:r>
    </w:p>
    <w:p w:rsidR="000C15FA" w:rsidRDefault="00700A2F">
      <w:pPr>
        <w:tabs>
          <w:tab w:val="center" w:pos="778"/>
          <w:tab w:val="center" w:pos="3144"/>
          <w:tab w:val="center" w:pos="5884"/>
          <w:tab w:val="center" w:pos="8373"/>
        </w:tabs>
        <w:ind w:left="-15" w:firstLine="0"/>
        <w:jc w:val="left"/>
      </w:pPr>
      <w:r>
        <w:rPr>
          <w:b/>
          <w:color w:val="0000FF"/>
        </w:rPr>
        <w:t xml:space="preserve"> </w:t>
      </w:r>
      <w:r>
        <w:rPr>
          <w:b/>
          <w:color w:val="0000FF"/>
        </w:rPr>
        <w:tab/>
        <w:t xml:space="preserve">A. </w:t>
      </w:r>
      <w:r>
        <w:t xml:space="preserve">2000 J. </w:t>
      </w:r>
      <w:r>
        <w:rPr>
          <w:b/>
          <w:color w:val="0000FF"/>
        </w:rPr>
        <w:t xml:space="preserve"> </w:t>
      </w:r>
      <w:r>
        <w:rPr>
          <w:b/>
          <w:color w:val="0000FF"/>
        </w:rPr>
        <w:tab/>
        <w:t xml:space="preserve">B. </w:t>
      </w:r>
      <w:r>
        <w:t>5 J.</w:t>
      </w:r>
      <w:r>
        <w:rPr>
          <w:b/>
          <w:color w:val="0000FF"/>
        </w:rPr>
        <w:t xml:space="preserve"> </w:t>
      </w:r>
      <w:r>
        <w:rPr>
          <w:b/>
          <w:color w:val="0000FF"/>
        </w:rPr>
        <w:tab/>
        <w:t xml:space="preserve">C. </w:t>
      </w:r>
      <w:r>
        <w:t>120 kJ.</w:t>
      </w:r>
      <w:r>
        <w:rPr>
          <w:b/>
          <w:color w:val="0000FF"/>
        </w:rPr>
        <w:t xml:space="preserve"> </w:t>
      </w:r>
      <w:r>
        <w:rPr>
          <w:b/>
          <w:color w:val="0000FF"/>
        </w:rPr>
        <w:tab/>
        <w:t xml:space="preserve">D. </w:t>
      </w:r>
      <w:r>
        <w:t xml:space="preserve">10 kJ. </w:t>
      </w:r>
    </w:p>
    <w:p w:rsidR="000C15FA" w:rsidRDefault="00700A2F">
      <w:pPr>
        <w:spacing w:after="0" w:line="381" w:lineRule="auto"/>
        <w:ind w:left="-5"/>
      </w:pPr>
      <w:r>
        <w:rPr>
          <w:b/>
          <w:i/>
          <w:color w:val="FF0000"/>
          <w:u w:val="double" w:color="FF0000"/>
        </w:rPr>
        <w:t>Câu 27:</w:t>
      </w:r>
      <w:r>
        <w:rPr>
          <w:rFonts w:ascii="Arial" w:eastAsia="Arial" w:hAnsi="Arial" w:cs="Arial"/>
          <w:b/>
          <w:i/>
          <w:color w:val="FF0000"/>
        </w:rPr>
        <w:t xml:space="preserve"> </w:t>
      </w:r>
      <w:r>
        <w:t>Hai bóng đèn có công suất lần lượt là P</w:t>
      </w:r>
      <w:r>
        <w:rPr>
          <w:vertAlign w:val="subscript"/>
        </w:rPr>
        <w:t>1</w:t>
      </w:r>
      <w:r>
        <w:t xml:space="preserve"> &lt; P</w:t>
      </w:r>
      <w:r>
        <w:rPr>
          <w:vertAlign w:val="subscript"/>
        </w:rPr>
        <w:t>2</w:t>
      </w:r>
      <w:r>
        <w:t xml:space="preserve"> đều làm việc bình thường ở hiệu điện thế U. Cường độ dòng điện qua mỗi bóng đèn và điện trở của bóng nào lớn hơn? </w:t>
      </w:r>
    </w:p>
    <w:p w:rsidR="002313B6" w:rsidRDefault="00700A2F" w:rsidP="002313B6">
      <w:pPr>
        <w:numPr>
          <w:ilvl w:val="0"/>
          <w:numId w:val="140"/>
        </w:numPr>
        <w:spacing w:after="0" w:line="378" w:lineRule="auto"/>
      </w:pPr>
      <w:r>
        <w:t>I</w:t>
      </w:r>
      <w:r>
        <w:rPr>
          <w:vertAlign w:val="subscript"/>
        </w:rPr>
        <w:t>1</w:t>
      </w:r>
      <w:r>
        <w:t xml:space="preserve"> &lt; I</w:t>
      </w:r>
      <w:r>
        <w:rPr>
          <w:vertAlign w:val="subscript"/>
        </w:rPr>
        <w:t>2</w:t>
      </w:r>
      <w:r>
        <w:t xml:space="preserve"> và R</w:t>
      </w:r>
      <w:r>
        <w:rPr>
          <w:vertAlign w:val="subscript"/>
        </w:rPr>
        <w:t>1</w:t>
      </w:r>
      <w:r>
        <w:t>&gt;R</w:t>
      </w:r>
      <w:r>
        <w:rPr>
          <w:vertAlign w:val="subscript"/>
        </w:rPr>
        <w:t xml:space="preserve">2 </w:t>
      </w:r>
      <w:r>
        <w:rPr>
          <w:b/>
          <w:color w:val="0000FF"/>
        </w:rPr>
        <w:t xml:space="preserve"> B. </w:t>
      </w:r>
      <w:r>
        <w:t>I</w:t>
      </w:r>
      <w:r>
        <w:rPr>
          <w:vertAlign w:val="subscript"/>
        </w:rPr>
        <w:t xml:space="preserve">1 </w:t>
      </w:r>
      <w:r>
        <w:t>&gt; I</w:t>
      </w:r>
      <w:r>
        <w:rPr>
          <w:vertAlign w:val="subscript"/>
        </w:rPr>
        <w:t>2</w:t>
      </w:r>
      <w:r>
        <w:t xml:space="preserve"> và R</w:t>
      </w:r>
      <w:r>
        <w:rPr>
          <w:vertAlign w:val="subscript"/>
        </w:rPr>
        <w:t>1</w:t>
      </w:r>
      <w:r>
        <w:t xml:space="preserve"> &gt; R</w:t>
      </w:r>
      <w:r>
        <w:rPr>
          <w:vertAlign w:val="subscript"/>
        </w:rPr>
        <w:t>2</w:t>
      </w:r>
      <w:r>
        <w:rPr>
          <w:b/>
          <w:color w:val="0000FF"/>
          <w:vertAlign w:val="subscript"/>
        </w:rPr>
        <w:t xml:space="preserve"> </w:t>
      </w:r>
      <w:r>
        <w:rPr>
          <w:b/>
          <w:color w:val="0000FF"/>
        </w:rPr>
        <w:t xml:space="preserve">C. </w:t>
      </w:r>
      <w:r>
        <w:t>I</w:t>
      </w:r>
      <w:r>
        <w:rPr>
          <w:vertAlign w:val="subscript"/>
        </w:rPr>
        <w:t>1</w:t>
      </w:r>
      <w:r>
        <w:t xml:space="preserve"> &lt; I</w:t>
      </w:r>
      <w:r>
        <w:rPr>
          <w:vertAlign w:val="subscript"/>
        </w:rPr>
        <w:t>2</w:t>
      </w:r>
      <w:r>
        <w:t xml:space="preserve"> và R</w:t>
      </w:r>
      <w:r>
        <w:rPr>
          <w:vertAlign w:val="subscript"/>
        </w:rPr>
        <w:t xml:space="preserve">1 </w:t>
      </w:r>
      <w:r>
        <w:t>&lt; R</w:t>
      </w:r>
      <w:r>
        <w:rPr>
          <w:vertAlign w:val="subscript"/>
        </w:rPr>
        <w:t>2</w:t>
      </w:r>
      <w:r>
        <w:rPr>
          <w:b/>
          <w:color w:val="0000FF"/>
        </w:rPr>
        <w:t xml:space="preserve"> D. </w:t>
      </w:r>
      <w:r>
        <w:t>I</w:t>
      </w:r>
      <w:r>
        <w:rPr>
          <w:vertAlign w:val="subscript"/>
        </w:rPr>
        <w:t>1</w:t>
      </w:r>
      <w:r>
        <w:t xml:space="preserve"> &gt; I</w:t>
      </w:r>
      <w:r>
        <w:rPr>
          <w:vertAlign w:val="subscript"/>
        </w:rPr>
        <w:t>2</w:t>
      </w:r>
      <w:r>
        <w:t xml:space="preserve"> và R</w:t>
      </w:r>
      <w:r>
        <w:rPr>
          <w:vertAlign w:val="subscript"/>
        </w:rPr>
        <w:t>1</w:t>
      </w:r>
      <w:r>
        <w:t xml:space="preserve"> &lt; R</w:t>
      </w:r>
      <w:r>
        <w:rPr>
          <w:vertAlign w:val="subscript"/>
        </w:rPr>
        <w:t>2</w:t>
      </w:r>
      <w:r>
        <w:t xml:space="preserve"> </w:t>
      </w:r>
    </w:p>
    <w:p w:rsidR="000C15FA" w:rsidRDefault="00700A2F" w:rsidP="002313B6">
      <w:pPr>
        <w:spacing w:after="0" w:line="378" w:lineRule="auto"/>
        <w:ind w:left="405" w:firstLine="0"/>
      </w:pPr>
      <w:r w:rsidRPr="002313B6">
        <w:rPr>
          <w:b/>
          <w:i/>
          <w:color w:val="FF0000"/>
          <w:u w:val="double" w:color="FF0000"/>
        </w:rPr>
        <w:t>Câu 28:</w:t>
      </w:r>
      <w:r w:rsidRPr="002313B6">
        <w:rPr>
          <w:rFonts w:ascii="Arial" w:eastAsia="Arial" w:hAnsi="Arial" w:cs="Arial"/>
          <w:b/>
          <w:i/>
          <w:color w:val="FF0000"/>
        </w:rPr>
        <w:t xml:space="preserve"> </w:t>
      </w:r>
      <w:r>
        <w:t xml:space="preserve">Một đoạn mạch có hiệu điện thế 2 đầu không đổi. Khi chỉnh điện trở của nguồn là 100 Ω thì công suất của mạch là 20 W. Khi chỉnh điện trở của mạch là 50 Ω thì công suất của mạch là </w:t>
      </w:r>
    </w:p>
    <w:p w:rsidR="000C15FA" w:rsidRDefault="00700A2F">
      <w:pPr>
        <w:tabs>
          <w:tab w:val="center" w:pos="724"/>
          <w:tab w:val="center" w:pos="3210"/>
          <w:tab w:val="center" w:pos="5830"/>
          <w:tab w:val="center" w:pos="8379"/>
        </w:tabs>
        <w:ind w:left="-15" w:firstLine="0"/>
        <w:jc w:val="left"/>
      </w:pPr>
      <w:r>
        <w:rPr>
          <w:b/>
          <w:color w:val="0000FF"/>
        </w:rPr>
        <w:t xml:space="preserve"> </w:t>
      </w:r>
      <w:r>
        <w:rPr>
          <w:b/>
          <w:color w:val="0000FF"/>
        </w:rPr>
        <w:tab/>
        <w:t xml:space="preserve">A. </w:t>
      </w:r>
      <w:r>
        <w:t>10 W.</w:t>
      </w:r>
      <w:r>
        <w:rPr>
          <w:b/>
          <w:color w:val="0000FF"/>
        </w:rPr>
        <w:t xml:space="preserve"> </w:t>
      </w:r>
      <w:r>
        <w:rPr>
          <w:b/>
          <w:color w:val="0000FF"/>
        </w:rPr>
        <w:tab/>
        <w:t xml:space="preserve">B. </w:t>
      </w:r>
      <w:r>
        <w:t>5 W.</w:t>
      </w:r>
      <w:r>
        <w:rPr>
          <w:b/>
          <w:color w:val="0000FF"/>
        </w:rPr>
        <w:t xml:space="preserve"> </w:t>
      </w:r>
      <w:r>
        <w:rPr>
          <w:b/>
          <w:color w:val="0000FF"/>
        </w:rPr>
        <w:tab/>
        <w:t xml:space="preserve">C. </w:t>
      </w:r>
      <w:r>
        <w:t>40 W.</w:t>
      </w:r>
      <w:r>
        <w:rPr>
          <w:b/>
          <w:color w:val="0000FF"/>
        </w:rPr>
        <w:t xml:space="preserve"> </w:t>
      </w:r>
      <w:r>
        <w:rPr>
          <w:b/>
          <w:color w:val="0000FF"/>
        </w:rPr>
        <w:tab/>
        <w:t xml:space="preserve">D. </w:t>
      </w:r>
      <w:r>
        <w:t xml:space="preserve">80 W. </w:t>
      </w:r>
    </w:p>
    <w:p w:rsidR="000C15FA" w:rsidRDefault="00700A2F">
      <w:pPr>
        <w:spacing w:after="0" w:line="373" w:lineRule="auto"/>
        <w:ind w:left="-5"/>
      </w:pPr>
      <w:r>
        <w:rPr>
          <w:b/>
          <w:i/>
          <w:color w:val="FF0000"/>
          <w:u w:val="double" w:color="FF0000"/>
        </w:rPr>
        <w:t>Câu 29:</w:t>
      </w:r>
      <w:r>
        <w:rPr>
          <w:rFonts w:ascii="Arial" w:eastAsia="Arial" w:hAnsi="Arial" w:cs="Arial"/>
          <w:b/>
          <w:i/>
          <w:color w:val="FF0000"/>
        </w:rPr>
        <w:t xml:space="preserve"> </w:t>
      </w:r>
      <w:r>
        <w:t xml:space="preserve">Cho một mạch điện có điện trở không đổi. Khi dòng điện trong mạch là 2 A thì công suất tiêu thụ của mạch là 100 W. Khi dòng điện trong mạch là 1 A thì công suất tiêu thụ của mạch là </w:t>
      </w:r>
    </w:p>
    <w:p w:rsidR="000C15FA" w:rsidRDefault="00700A2F">
      <w:pPr>
        <w:tabs>
          <w:tab w:val="center" w:pos="724"/>
          <w:tab w:val="center" w:pos="3270"/>
          <w:tab w:val="center" w:pos="5890"/>
          <w:tab w:val="center" w:pos="8439"/>
        </w:tabs>
        <w:ind w:left="-15" w:firstLine="0"/>
        <w:jc w:val="left"/>
      </w:pPr>
      <w:r>
        <w:rPr>
          <w:b/>
          <w:color w:val="0000FF"/>
        </w:rPr>
        <w:t xml:space="preserve"> </w:t>
      </w:r>
      <w:r>
        <w:rPr>
          <w:b/>
          <w:color w:val="0000FF"/>
        </w:rPr>
        <w:tab/>
        <w:t xml:space="preserve">A. </w:t>
      </w:r>
      <w:r>
        <w:t>25 W.</w:t>
      </w:r>
      <w:r>
        <w:rPr>
          <w:b/>
          <w:color w:val="0000FF"/>
        </w:rPr>
        <w:t xml:space="preserve"> </w:t>
      </w:r>
      <w:r>
        <w:rPr>
          <w:b/>
          <w:color w:val="0000FF"/>
        </w:rPr>
        <w:tab/>
        <w:t xml:space="preserve">B. </w:t>
      </w:r>
      <w:r>
        <w:t>50 W.</w:t>
      </w:r>
      <w:r>
        <w:rPr>
          <w:b/>
          <w:color w:val="0000FF"/>
        </w:rPr>
        <w:t xml:space="preserve"> </w:t>
      </w:r>
      <w:r>
        <w:rPr>
          <w:b/>
          <w:color w:val="0000FF"/>
        </w:rPr>
        <w:tab/>
        <w:t xml:space="preserve">C. </w:t>
      </w:r>
      <w:r>
        <w:t>200 W.</w:t>
      </w:r>
      <w:r>
        <w:rPr>
          <w:b/>
          <w:color w:val="0000FF"/>
        </w:rPr>
        <w:t xml:space="preserve"> </w:t>
      </w:r>
      <w:r>
        <w:rPr>
          <w:b/>
          <w:color w:val="0000FF"/>
        </w:rPr>
        <w:tab/>
        <w:t xml:space="preserve">D. </w:t>
      </w:r>
      <w:r>
        <w:t xml:space="preserve">400 W. </w:t>
      </w:r>
    </w:p>
    <w:p w:rsidR="000C15FA" w:rsidRDefault="00700A2F">
      <w:pPr>
        <w:spacing w:after="109"/>
        <w:ind w:left="-5"/>
      </w:pPr>
      <w:r>
        <w:rPr>
          <w:b/>
          <w:i/>
          <w:color w:val="FF0000"/>
          <w:u w:val="double" w:color="FF0000"/>
        </w:rPr>
        <w:t>Câu 30:</w:t>
      </w:r>
      <w:r>
        <w:rPr>
          <w:rFonts w:ascii="Arial" w:eastAsia="Arial" w:hAnsi="Arial" w:cs="Arial"/>
          <w:b/>
          <w:i/>
          <w:color w:val="FF0000"/>
        </w:rPr>
        <w:t xml:space="preserve"> </w:t>
      </w:r>
      <w:r>
        <w:t xml:space="preserve">Nhiệt lượng tỏa ra trong 2 phút khi một dòng điện 2A chạy qua một điện trở thuần 100 Ω là </w:t>
      </w:r>
    </w:p>
    <w:p w:rsidR="000C15FA" w:rsidRDefault="00700A2F">
      <w:pPr>
        <w:tabs>
          <w:tab w:val="center" w:pos="718"/>
          <w:tab w:val="center" w:pos="3204"/>
          <w:tab w:val="center" w:pos="6004"/>
          <w:tab w:val="center" w:pos="8373"/>
        </w:tabs>
        <w:ind w:left="-15" w:firstLine="0"/>
        <w:jc w:val="left"/>
      </w:pPr>
      <w:r>
        <w:rPr>
          <w:b/>
          <w:color w:val="0000FF"/>
        </w:rPr>
        <w:t xml:space="preserve"> </w:t>
      </w:r>
      <w:r>
        <w:rPr>
          <w:b/>
          <w:color w:val="0000FF"/>
        </w:rPr>
        <w:tab/>
        <w:t xml:space="preserve">A. </w:t>
      </w:r>
      <w:r>
        <w:t>48 kJ.</w:t>
      </w:r>
      <w:r>
        <w:rPr>
          <w:b/>
          <w:color w:val="0000FF"/>
        </w:rPr>
        <w:t xml:space="preserve"> </w:t>
      </w:r>
      <w:r>
        <w:rPr>
          <w:b/>
          <w:color w:val="0000FF"/>
        </w:rPr>
        <w:tab/>
        <w:t xml:space="preserve">B. </w:t>
      </w:r>
      <w:r>
        <w:t>24 J.</w:t>
      </w:r>
      <w:r>
        <w:rPr>
          <w:b/>
          <w:color w:val="0000FF"/>
        </w:rPr>
        <w:t xml:space="preserve"> </w:t>
      </w:r>
      <w:r>
        <w:rPr>
          <w:b/>
          <w:color w:val="0000FF"/>
        </w:rPr>
        <w:tab/>
        <w:t xml:space="preserve">D. </w:t>
      </w:r>
      <w:r>
        <w:t>24000 kJ.</w:t>
      </w:r>
      <w:r>
        <w:rPr>
          <w:b/>
          <w:color w:val="0000FF"/>
        </w:rPr>
        <w:t xml:space="preserve"> </w:t>
      </w:r>
      <w:r>
        <w:rPr>
          <w:b/>
          <w:color w:val="0000FF"/>
        </w:rPr>
        <w:tab/>
        <w:t xml:space="preserve">D. </w:t>
      </w:r>
      <w:r>
        <w:t xml:space="preserve">400 J. </w:t>
      </w:r>
    </w:p>
    <w:p w:rsidR="000C15FA" w:rsidRDefault="00700A2F">
      <w:pPr>
        <w:spacing w:after="0" w:line="337" w:lineRule="auto"/>
        <w:ind w:left="-5"/>
      </w:pPr>
      <w:r>
        <w:rPr>
          <w:b/>
          <w:i/>
          <w:color w:val="FF0000"/>
          <w:u w:val="double" w:color="FF0000"/>
        </w:rPr>
        <w:t>Câu 31:</w:t>
      </w:r>
      <w:r>
        <w:rPr>
          <w:rFonts w:ascii="Arial" w:eastAsia="Arial" w:hAnsi="Arial" w:cs="Arial"/>
          <w:b/>
          <w:i/>
          <w:color w:val="FF0000"/>
        </w:rPr>
        <w:t xml:space="preserve"> </w:t>
      </w:r>
      <w:r>
        <w:t>Hai bóng đèn có các hiệu điện thế định mức lần lượt là U</w:t>
      </w:r>
      <w:r>
        <w:rPr>
          <w:vertAlign w:val="subscript"/>
        </w:rPr>
        <w:t>1</w:t>
      </w:r>
      <w:r>
        <w:t xml:space="preserve"> và U</w:t>
      </w:r>
      <w:r>
        <w:rPr>
          <w:vertAlign w:val="subscript"/>
        </w:rPr>
        <w:t>2</w:t>
      </w:r>
      <w:r>
        <w:t>. Nếu công suất định mức của hai bóng đó bằng nhau thì tỷ số hai điện trở</w:t>
      </w:r>
      <w:r w:rsidR="009E4146" w:rsidRPr="008A127A">
        <w:rPr>
          <w:noProof/>
        </w:rPr>
        <w:pict>
          <v:shape id="Picture 299799" o:spid="_x0000_i1077" type="#_x0000_t75" style="width:10.2pt;height:20.4pt;visibility:visible">
            <v:imagedata r:id="rId81" o:title=""/>
          </v:shape>
        </w:pict>
      </w:r>
      <w:r>
        <w:t xml:space="preserve"> là </w:t>
      </w:r>
    </w:p>
    <w:p w:rsidR="000C15FA" w:rsidRDefault="00700A2F">
      <w:pPr>
        <w:tabs>
          <w:tab w:val="center" w:pos="616"/>
          <w:tab w:val="center" w:pos="3162"/>
          <w:tab w:val="center" w:pos="5893"/>
          <w:tab w:val="center" w:pos="8394"/>
        </w:tabs>
        <w:spacing w:after="140" w:line="259" w:lineRule="auto"/>
        <w:ind w:left="-15" w:firstLine="0"/>
        <w:jc w:val="left"/>
      </w:pPr>
      <w:r>
        <w:rPr>
          <w:b/>
          <w:color w:val="0000FF"/>
        </w:rPr>
        <w:t xml:space="preserve"> </w:t>
      </w:r>
      <w:r>
        <w:rPr>
          <w:b/>
          <w:color w:val="0000FF"/>
        </w:rPr>
        <w:tab/>
        <w:t xml:space="preserve">A. </w:t>
      </w:r>
      <w:r w:rsidR="009E4146" w:rsidRPr="008A127A">
        <w:rPr>
          <w:noProof/>
        </w:rPr>
        <w:pict>
          <v:shape id="Picture 299800" o:spid="_x0000_i1078" type="#_x0000_t75" style="width:11.4pt;height:21pt;visibility:visible">
            <v:imagedata r:id="rId82" o:title=""/>
          </v:shape>
        </w:pict>
      </w:r>
      <w:r>
        <w:t xml:space="preserve"> </w:t>
      </w:r>
      <w:r>
        <w:tab/>
      </w:r>
      <w:r>
        <w:rPr>
          <w:b/>
          <w:color w:val="0000FF"/>
        </w:rPr>
        <w:t xml:space="preserve">B. </w:t>
      </w:r>
      <w:r w:rsidR="009E4146" w:rsidRPr="008A127A">
        <w:rPr>
          <w:noProof/>
        </w:rPr>
        <w:pict>
          <v:shape id="Picture 299801" o:spid="_x0000_i1079" type="#_x0000_t75" style="width:11.4pt;height:21pt;visibility:visible">
            <v:imagedata r:id="rId83" o:title=""/>
          </v:shape>
        </w:pict>
      </w:r>
      <w:r>
        <w:t xml:space="preserve"> </w:t>
      </w:r>
      <w:r>
        <w:tab/>
      </w:r>
      <w:r>
        <w:rPr>
          <w:b/>
          <w:color w:val="0000FF"/>
        </w:rPr>
        <w:t xml:space="preserve">C. </w:t>
      </w:r>
      <w:r w:rsidR="009E4146" w:rsidRPr="008A127A">
        <w:rPr>
          <w:noProof/>
        </w:rPr>
        <w:pict>
          <v:shape id="Picture 299802" o:spid="_x0000_i1080" type="#_x0000_t75" style="width:26.4pt;height:24pt;visibility:visible">
            <v:imagedata r:id="rId84" o:title=""/>
          </v:shape>
        </w:pict>
      </w:r>
      <w:r>
        <w:t xml:space="preserve"> </w:t>
      </w:r>
      <w:r>
        <w:tab/>
      </w:r>
      <w:r>
        <w:rPr>
          <w:b/>
          <w:color w:val="0000FF"/>
        </w:rPr>
        <w:t xml:space="preserve">D. </w:t>
      </w:r>
      <w:r w:rsidR="009E4146" w:rsidRPr="008A127A">
        <w:rPr>
          <w:noProof/>
        </w:rPr>
        <w:pict>
          <v:shape id="Picture 299803" o:spid="_x0000_i1081" type="#_x0000_t75" style="width:26.4pt;height:24pt;visibility:visible">
            <v:imagedata r:id="rId85" o:title=""/>
          </v:shape>
        </w:pict>
      </w:r>
      <w:r>
        <w:t xml:space="preserve"> </w:t>
      </w:r>
    </w:p>
    <w:p w:rsidR="000C15FA" w:rsidRDefault="00700A2F">
      <w:pPr>
        <w:ind w:left="-5"/>
      </w:pPr>
      <w:r>
        <w:rPr>
          <w:b/>
          <w:i/>
          <w:color w:val="FF0000"/>
          <w:u w:val="double" w:color="FF0000"/>
        </w:rPr>
        <w:t>Câu 32:</w:t>
      </w:r>
      <w:r>
        <w:rPr>
          <w:rFonts w:ascii="Arial" w:eastAsia="Arial" w:hAnsi="Arial" w:cs="Arial"/>
          <w:b/>
          <w:i/>
          <w:color w:val="FF0000"/>
        </w:rPr>
        <w:t xml:space="preserve"> </w:t>
      </w:r>
      <w:r>
        <w:t xml:space="preserve">Hai bóng đèn Đ1( 220V – 25W), Đ2 (220V – 100W) khi sáng bình thường thì </w:t>
      </w:r>
    </w:p>
    <w:p w:rsidR="000C15FA" w:rsidRDefault="00700A2F">
      <w:pPr>
        <w:numPr>
          <w:ilvl w:val="0"/>
          <w:numId w:val="72"/>
        </w:numPr>
        <w:spacing w:after="161"/>
        <w:ind w:hanging="293"/>
      </w:pPr>
      <w:r>
        <w:t xml:space="preserve">cường độ dòng điện qua bóng đèn Đ1 lớn gấp hai lần cường độ dòng điện qua bóng đèn Đ2. </w:t>
      </w:r>
    </w:p>
    <w:p w:rsidR="000C15FA" w:rsidRDefault="00700A2F">
      <w:pPr>
        <w:numPr>
          <w:ilvl w:val="0"/>
          <w:numId w:val="72"/>
        </w:numPr>
        <w:spacing w:after="158"/>
        <w:ind w:hanging="293"/>
      </w:pPr>
      <w:r>
        <w:t xml:space="preserve">cường độ dòng điện qua bóng đèn Đ2 lớn gấp bốn lần cường độ dòng điện qua bóng đèn Đ1. </w:t>
      </w:r>
    </w:p>
    <w:p w:rsidR="000C15FA" w:rsidRDefault="00700A2F">
      <w:pPr>
        <w:numPr>
          <w:ilvl w:val="0"/>
          <w:numId w:val="72"/>
        </w:numPr>
        <w:spacing w:after="160"/>
        <w:ind w:hanging="293"/>
      </w:pPr>
      <w:r>
        <w:t xml:space="preserve">cường độ dòng điện qua bóng đèn Đ1 bằng cường độ dòng điện qua bóng đèn Đ2. </w:t>
      </w:r>
    </w:p>
    <w:p w:rsidR="000C15FA" w:rsidRDefault="00700A2F">
      <w:pPr>
        <w:numPr>
          <w:ilvl w:val="0"/>
          <w:numId w:val="72"/>
        </w:numPr>
        <w:spacing w:after="165"/>
        <w:ind w:hanging="293"/>
      </w:pPr>
      <w:r>
        <w:t xml:space="preserve">Điện trở của bóng đèn Đ2 lớn gấp bốn lần điện trở của bóng đèn Đ1. </w:t>
      </w:r>
    </w:p>
    <w:p w:rsidR="000C15FA" w:rsidRDefault="00700A2F">
      <w:pPr>
        <w:spacing w:after="0" w:line="368" w:lineRule="auto"/>
        <w:ind w:left="-5"/>
      </w:pPr>
      <w:r>
        <w:rPr>
          <w:b/>
          <w:i/>
          <w:color w:val="FF0000"/>
          <w:u w:val="double" w:color="FF0000"/>
        </w:rPr>
        <w:lastRenderedPageBreak/>
        <w:t>Câu 33:</w:t>
      </w:r>
      <w:r>
        <w:rPr>
          <w:rFonts w:ascii="Arial" w:eastAsia="Arial" w:hAnsi="Arial" w:cs="Arial"/>
          <w:b/>
          <w:i/>
          <w:color w:val="FF0000"/>
        </w:rPr>
        <w:t xml:space="preserve"> </w:t>
      </w:r>
      <w:r>
        <w:t>Người ta làm nóng 1 kg nước thêm 1</w:t>
      </w:r>
      <w:r>
        <w:rPr>
          <w:vertAlign w:val="superscript"/>
        </w:rPr>
        <w:t>0</w:t>
      </w:r>
      <w:r>
        <w:t xml:space="preserve">C bằng cách cho dòng điện 1 A đi qua một điện trở 7 Ω. Biết nhiệt dung riêng của nước là 4200 J/kg.K. Thời gian cần thiết là </w:t>
      </w:r>
    </w:p>
    <w:p w:rsidR="000C15FA" w:rsidRDefault="00700A2F">
      <w:pPr>
        <w:tabs>
          <w:tab w:val="center" w:pos="823"/>
          <w:tab w:val="center" w:pos="3429"/>
          <w:tab w:val="center" w:pos="5762"/>
          <w:tab w:val="center" w:pos="8265"/>
        </w:tabs>
        <w:ind w:left="-15" w:firstLine="0"/>
        <w:jc w:val="left"/>
      </w:pPr>
      <w:r>
        <w:rPr>
          <w:b/>
          <w:color w:val="0000FF"/>
        </w:rPr>
        <w:t xml:space="preserve"> </w:t>
      </w:r>
      <w:r>
        <w:rPr>
          <w:b/>
          <w:color w:val="0000FF"/>
        </w:rPr>
        <w:tab/>
        <w:t xml:space="preserve">A. </w:t>
      </w:r>
      <w:r>
        <w:t>10 phút.</w:t>
      </w:r>
      <w:r>
        <w:rPr>
          <w:b/>
          <w:color w:val="0000FF"/>
        </w:rPr>
        <w:t xml:space="preserve"> </w:t>
      </w:r>
      <w:r>
        <w:rPr>
          <w:b/>
          <w:color w:val="0000FF"/>
        </w:rPr>
        <w:tab/>
        <w:t xml:space="preserve">B. </w:t>
      </w:r>
      <w:r>
        <w:t>600 phút.</w:t>
      </w:r>
      <w:r>
        <w:rPr>
          <w:b/>
          <w:color w:val="0000FF"/>
        </w:rPr>
        <w:t xml:space="preserve"> </w:t>
      </w:r>
      <w:r>
        <w:rPr>
          <w:b/>
          <w:color w:val="0000FF"/>
        </w:rPr>
        <w:tab/>
        <w:t xml:space="preserve">C. </w:t>
      </w:r>
      <w:r>
        <w:t>10 s.</w:t>
      </w:r>
      <w:r>
        <w:rPr>
          <w:b/>
          <w:color w:val="0000FF"/>
        </w:rPr>
        <w:t xml:space="preserve"> </w:t>
      </w:r>
      <w:r>
        <w:rPr>
          <w:b/>
          <w:color w:val="0000FF"/>
        </w:rPr>
        <w:tab/>
        <w:t xml:space="preserve">D. </w:t>
      </w:r>
      <w:r>
        <w:t xml:space="preserve">1 h. </w:t>
      </w:r>
    </w:p>
    <w:p w:rsidR="000C15FA" w:rsidRDefault="00700A2F">
      <w:pPr>
        <w:spacing w:after="14" w:line="369" w:lineRule="auto"/>
        <w:ind w:left="-5"/>
      </w:pPr>
      <w:r>
        <w:rPr>
          <w:b/>
          <w:i/>
          <w:color w:val="FF0000"/>
          <w:u w:val="double" w:color="FF0000"/>
        </w:rPr>
        <w:t>Câu 34:</w:t>
      </w:r>
      <w:r>
        <w:rPr>
          <w:rFonts w:ascii="Arial" w:eastAsia="Arial" w:hAnsi="Arial" w:cs="Arial"/>
          <w:b/>
          <w:i/>
          <w:color w:val="FF0000"/>
        </w:rPr>
        <w:t xml:space="preserve"> </w:t>
      </w:r>
      <w:r>
        <w:t>Để bóng đèn 120 V – 60 W sáng bình thường ở mạng điện có hiệu điện thế là 220V, người ta ph</w:t>
      </w:r>
      <w:r>
        <w:rPr>
          <w:u w:val="single" w:color="4471C4"/>
        </w:rPr>
        <w:t>ả</w:t>
      </w:r>
      <w:r>
        <w:t xml:space="preserve">i mắc nối tiếp với nó một điện trở phụ R có giá trị là </w:t>
      </w:r>
    </w:p>
    <w:p w:rsidR="000C15FA" w:rsidRDefault="00700A2F">
      <w:pPr>
        <w:tabs>
          <w:tab w:val="center" w:pos="732"/>
          <w:tab w:val="center" w:pos="3218"/>
          <w:tab w:val="center" w:pos="5838"/>
          <w:tab w:val="center" w:pos="8387"/>
        </w:tabs>
        <w:spacing w:after="162"/>
        <w:ind w:left="-15" w:firstLine="0"/>
        <w:jc w:val="left"/>
      </w:pPr>
      <w:r>
        <w:rPr>
          <w:b/>
          <w:color w:val="0000FF"/>
        </w:rPr>
        <w:t xml:space="preserve"> </w:t>
      </w:r>
      <w:r>
        <w:rPr>
          <w:b/>
          <w:color w:val="0000FF"/>
        </w:rPr>
        <w:tab/>
        <w:t xml:space="preserve">A. </w:t>
      </w:r>
      <w:r>
        <w:t>410 Ω</w:t>
      </w:r>
      <w:r>
        <w:rPr>
          <w:b/>
          <w:color w:val="0000FF"/>
        </w:rPr>
        <w:t xml:space="preserve"> </w:t>
      </w:r>
      <w:r>
        <w:rPr>
          <w:b/>
          <w:color w:val="0000FF"/>
        </w:rPr>
        <w:tab/>
        <w:t xml:space="preserve">B. </w:t>
      </w:r>
      <w:r>
        <w:t>80 Ω</w:t>
      </w:r>
      <w:r>
        <w:rPr>
          <w:b/>
          <w:color w:val="0000FF"/>
        </w:rPr>
        <w:t xml:space="preserve"> </w:t>
      </w:r>
      <w:r>
        <w:rPr>
          <w:b/>
          <w:color w:val="0000FF"/>
        </w:rPr>
        <w:tab/>
        <w:t xml:space="preserve">C. </w:t>
      </w:r>
      <w:r>
        <w:t>200 Ω</w:t>
      </w:r>
      <w:r>
        <w:rPr>
          <w:b/>
          <w:color w:val="0000FF"/>
        </w:rPr>
        <w:t xml:space="preserve"> </w:t>
      </w:r>
      <w:r>
        <w:rPr>
          <w:b/>
          <w:color w:val="0000FF"/>
        </w:rPr>
        <w:tab/>
        <w:t xml:space="preserve">D. </w:t>
      </w:r>
      <w:r>
        <w:t xml:space="preserve">100 Ω </w:t>
      </w:r>
    </w:p>
    <w:p w:rsidR="000C15FA" w:rsidRDefault="00700A2F">
      <w:pPr>
        <w:spacing w:after="2" w:line="381" w:lineRule="auto"/>
        <w:ind w:left="-5" w:right="-11"/>
        <w:jc w:val="left"/>
      </w:pPr>
      <w:r>
        <w:rPr>
          <w:b/>
          <w:i/>
          <w:color w:val="FF0000"/>
          <w:u w:val="double" w:color="FF0000"/>
        </w:rPr>
        <w:t>Câu 35:</w:t>
      </w:r>
      <w:r>
        <w:rPr>
          <w:rFonts w:ascii="Arial" w:eastAsia="Arial" w:hAnsi="Arial" w:cs="Arial"/>
          <w:b/>
          <w:i/>
          <w:color w:val="FF0000"/>
        </w:rPr>
        <w:t xml:space="preserve"> </w:t>
      </w:r>
      <w:r>
        <w:t>Hai điện trở R</w:t>
      </w:r>
      <w:r>
        <w:rPr>
          <w:sz w:val="16"/>
        </w:rPr>
        <w:t>1</w:t>
      </w:r>
      <w:r>
        <w:t>, R</w:t>
      </w:r>
      <w:r>
        <w:rPr>
          <w:sz w:val="16"/>
        </w:rPr>
        <w:t>2</w:t>
      </w:r>
      <w:r>
        <w:t xml:space="preserve"> (R</w:t>
      </w:r>
      <w:r>
        <w:rPr>
          <w:sz w:val="16"/>
        </w:rPr>
        <w:t>1</w:t>
      </w:r>
      <w:r>
        <w:t xml:space="preserve"> &gt;R</w:t>
      </w:r>
      <w:r>
        <w:rPr>
          <w:sz w:val="16"/>
        </w:rPr>
        <w:t>2</w:t>
      </w:r>
      <w:r>
        <w:t>) được mắc vào hai điểm A và B có hiệu điện thế U = 12 V. Khi R</w:t>
      </w:r>
      <w:r>
        <w:rPr>
          <w:sz w:val="16"/>
        </w:rPr>
        <w:t>1</w:t>
      </w:r>
      <w:r>
        <w:t xml:space="preserve"> ghép nối tiếp với R</w:t>
      </w:r>
      <w:r>
        <w:rPr>
          <w:sz w:val="16"/>
        </w:rPr>
        <w:t>2</w:t>
      </w:r>
      <w:r>
        <w:t xml:space="preserve"> thì công suất tiêu thụ của mạch là 4W; Khi R</w:t>
      </w:r>
      <w:r>
        <w:rPr>
          <w:sz w:val="16"/>
        </w:rPr>
        <w:t xml:space="preserve">1 </w:t>
      </w:r>
      <w:r>
        <w:t>ghép song song với R</w:t>
      </w:r>
      <w:r>
        <w:rPr>
          <w:sz w:val="16"/>
        </w:rPr>
        <w:t>2</w:t>
      </w:r>
      <w:r>
        <w:t xml:space="preserve"> thì công suất tiêu thụ của mạch là 18 W. Giá trị của R</w:t>
      </w:r>
      <w:r>
        <w:rPr>
          <w:sz w:val="16"/>
        </w:rPr>
        <w:t>1</w:t>
      </w:r>
      <w:r>
        <w:t>, R</w:t>
      </w:r>
      <w:r>
        <w:rPr>
          <w:sz w:val="16"/>
        </w:rPr>
        <w:t xml:space="preserve">2 </w:t>
      </w:r>
      <w:r>
        <w:t xml:space="preserve">bằng </w:t>
      </w:r>
    </w:p>
    <w:p w:rsidR="000C15FA" w:rsidRDefault="00700A2F">
      <w:pPr>
        <w:tabs>
          <w:tab w:val="center" w:pos="1448"/>
          <w:tab w:val="center" w:pos="6608"/>
        </w:tabs>
        <w:ind w:left="-15" w:firstLine="0"/>
        <w:jc w:val="left"/>
      </w:pPr>
      <w:r>
        <w:rPr>
          <w:b/>
          <w:color w:val="0000FF"/>
        </w:rPr>
        <w:t xml:space="preserve"> </w:t>
      </w:r>
      <w:r>
        <w:rPr>
          <w:b/>
          <w:color w:val="0000FF"/>
        </w:rPr>
        <w:tab/>
        <w:t xml:space="preserve">A. </w:t>
      </w:r>
      <w:r>
        <w:t>R</w:t>
      </w:r>
      <w:r>
        <w:rPr>
          <w:sz w:val="16"/>
        </w:rPr>
        <w:t xml:space="preserve">1 </w:t>
      </w:r>
      <w:r>
        <w:t>= 24 Ω; R</w:t>
      </w:r>
      <w:r>
        <w:rPr>
          <w:sz w:val="16"/>
        </w:rPr>
        <w:t xml:space="preserve">2 </w:t>
      </w:r>
      <w:r>
        <w:t xml:space="preserve">= 12 Ω </w:t>
      </w:r>
      <w:r>
        <w:rPr>
          <w:b/>
          <w:color w:val="0000FF"/>
        </w:rPr>
        <w:t xml:space="preserve"> </w:t>
      </w:r>
      <w:r>
        <w:rPr>
          <w:b/>
          <w:color w:val="0000FF"/>
        </w:rPr>
        <w:tab/>
        <w:t xml:space="preserve">B. </w:t>
      </w:r>
      <w:r>
        <w:t>R</w:t>
      </w:r>
      <w:r>
        <w:rPr>
          <w:sz w:val="16"/>
        </w:rPr>
        <w:t xml:space="preserve">1 </w:t>
      </w:r>
      <w:r>
        <w:t>= 2,4 Ω; R</w:t>
      </w:r>
      <w:r>
        <w:rPr>
          <w:sz w:val="16"/>
        </w:rPr>
        <w:t xml:space="preserve">2 </w:t>
      </w:r>
      <w:r>
        <w:t xml:space="preserve">= 1,2 Ω  </w:t>
      </w:r>
    </w:p>
    <w:p w:rsidR="000C15FA" w:rsidRDefault="00700A2F">
      <w:pPr>
        <w:numPr>
          <w:ilvl w:val="0"/>
          <w:numId w:val="66"/>
        </w:numPr>
        <w:ind w:hanging="293"/>
      </w:pPr>
      <w:r>
        <w:t>R</w:t>
      </w:r>
      <w:r>
        <w:rPr>
          <w:sz w:val="16"/>
        </w:rPr>
        <w:t xml:space="preserve">1 </w:t>
      </w:r>
      <w:r>
        <w:t>= 240 Ω; R</w:t>
      </w:r>
      <w:r>
        <w:rPr>
          <w:sz w:val="16"/>
        </w:rPr>
        <w:t xml:space="preserve">2 </w:t>
      </w:r>
      <w:r>
        <w:t xml:space="preserve">= 120 Ω </w:t>
      </w:r>
      <w:r>
        <w:rPr>
          <w:b/>
          <w:color w:val="0000FF"/>
        </w:rPr>
        <w:t xml:space="preserve"> </w:t>
      </w:r>
      <w:r>
        <w:rPr>
          <w:b/>
          <w:color w:val="0000FF"/>
        </w:rPr>
        <w:tab/>
        <w:t xml:space="preserve">D. </w:t>
      </w:r>
      <w:r>
        <w:t>R</w:t>
      </w:r>
      <w:r>
        <w:rPr>
          <w:sz w:val="16"/>
        </w:rPr>
        <w:t xml:space="preserve">1 </w:t>
      </w:r>
      <w:r>
        <w:t>= 8 Ω; R</w:t>
      </w:r>
      <w:r>
        <w:rPr>
          <w:sz w:val="16"/>
        </w:rPr>
        <w:t xml:space="preserve">2 </w:t>
      </w:r>
      <w:r>
        <w:t xml:space="preserve">= 6 Ω </w:t>
      </w:r>
    </w:p>
    <w:p w:rsidR="000C15FA" w:rsidRDefault="00700A2F" w:rsidP="00326CA1">
      <w:pPr>
        <w:spacing w:after="156"/>
        <w:ind w:left="-5"/>
      </w:pPr>
      <w:r>
        <w:rPr>
          <w:b/>
          <w:i/>
          <w:color w:val="FF0000"/>
          <w:u w:val="double" w:color="FF0000"/>
        </w:rPr>
        <w:t>Câu 36:</w:t>
      </w:r>
      <w:r>
        <w:rPr>
          <w:rFonts w:ascii="Arial" w:eastAsia="Arial" w:hAnsi="Arial" w:cs="Arial"/>
          <w:b/>
          <w:i/>
          <w:color w:val="FF0000"/>
        </w:rPr>
        <w:t xml:space="preserve"> </w:t>
      </w:r>
      <w:r>
        <w:t xml:space="preserve">Một ấm điện khi được sử dụng với hiệu điện thế 220 V thì dòng điện qua ấm có cường độ là 5 A. Biết rằng giá tiền điện là 1500 đ/kW.h, nếu mỗi ngày sử dụng ấm để đun nước 10 phút, thì trong một tháng (30 ngày) tiền điện phải trả cho việc này là </w:t>
      </w:r>
    </w:p>
    <w:p w:rsidR="000C15FA" w:rsidRDefault="00700A2F">
      <w:pPr>
        <w:tabs>
          <w:tab w:val="center" w:pos="760"/>
          <w:tab w:val="center" w:pos="3246"/>
          <w:tab w:val="center" w:pos="5806"/>
          <w:tab w:val="center" w:pos="8475"/>
        </w:tabs>
        <w:spacing w:after="159"/>
        <w:ind w:left="-15" w:firstLine="0"/>
        <w:jc w:val="left"/>
      </w:pPr>
      <w:r>
        <w:rPr>
          <w:b/>
          <w:color w:val="0000FF"/>
        </w:rPr>
        <w:t xml:space="preserve"> </w:t>
      </w:r>
      <w:r>
        <w:rPr>
          <w:b/>
          <w:color w:val="0000FF"/>
        </w:rPr>
        <w:tab/>
        <w:t xml:space="preserve">A. </w:t>
      </w:r>
      <w:r>
        <w:t>8250 đ</w:t>
      </w:r>
      <w:r>
        <w:rPr>
          <w:b/>
          <w:color w:val="0000FF"/>
        </w:rPr>
        <w:t xml:space="preserve"> </w:t>
      </w:r>
      <w:r>
        <w:rPr>
          <w:b/>
          <w:color w:val="0000FF"/>
        </w:rPr>
        <w:tab/>
        <w:t xml:space="preserve">B. </w:t>
      </w:r>
      <w:r>
        <w:t>275 đ</w:t>
      </w:r>
      <w:r>
        <w:rPr>
          <w:b/>
          <w:color w:val="0000FF"/>
        </w:rPr>
        <w:t xml:space="preserve"> </w:t>
      </w:r>
      <w:r>
        <w:rPr>
          <w:b/>
          <w:color w:val="0000FF"/>
        </w:rPr>
        <w:tab/>
        <w:t xml:space="preserve">C. </w:t>
      </w:r>
      <w:r>
        <w:t>825 đ</w:t>
      </w:r>
      <w:r>
        <w:rPr>
          <w:b/>
          <w:color w:val="0000FF"/>
        </w:rPr>
        <w:t xml:space="preserve"> </w:t>
      </w:r>
      <w:r>
        <w:rPr>
          <w:b/>
          <w:color w:val="0000FF"/>
        </w:rPr>
        <w:tab/>
        <w:t xml:space="preserve">D. </w:t>
      </w:r>
      <w:r>
        <w:t xml:space="preserve">16500 đ </w:t>
      </w:r>
    </w:p>
    <w:p w:rsidR="000C15FA" w:rsidRDefault="00700A2F">
      <w:pPr>
        <w:spacing w:after="8" w:line="378" w:lineRule="auto"/>
        <w:ind w:left="-5"/>
      </w:pPr>
      <w:r>
        <w:rPr>
          <w:b/>
          <w:i/>
          <w:color w:val="FF0000"/>
          <w:u w:val="double" w:color="FF0000"/>
        </w:rPr>
        <w:t>Câu 37:</w:t>
      </w:r>
      <w:r>
        <w:rPr>
          <w:rFonts w:ascii="Arial" w:eastAsia="Arial" w:hAnsi="Arial" w:cs="Arial"/>
          <w:b/>
          <w:i/>
          <w:color w:val="FF0000"/>
        </w:rPr>
        <w:t xml:space="preserve"> </w:t>
      </w:r>
      <w:r>
        <w:t xml:space="preserve">Một đèn ống loại 40W được chế tạo để có công suất chiếu sáng bằng đèn dây tóc loại 75 W. Nếu sử dụng đèn ống này trung bình mỗi ngày 6 giờ, thì trong 30 ngày số tiền điện so với sử dụng đèn dây tóc nói trên sẽ giảm được bao nhiêu? (Biết giá tiền điện là 1500 đồng/kW.h) </w:t>
      </w:r>
    </w:p>
    <w:p w:rsidR="000C15FA" w:rsidRDefault="00700A2F">
      <w:pPr>
        <w:tabs>
          <w:tab w:val="center" w:pos="760"/>
          <w:tab w:val="center" w:pos="3306"/>
          <w:tab w:val="center" w:pos="5836"/>
          <w:tab w:val="center" w:pos="8415"/>
        </w:tabs>
        <w:ind w:left="-15" w:firstLine="0"/>
        <w:jc w:val="left"/>
      </w:pPr>
      <w:r>
        <w:rPr>
          <w:b/>
          <w:color w:val="0000FF"/>
        </w:rPr>
        <w:t xml:space="preserve"> </w:t>
      </w:r>
      <w:r>
        <w:rPr>
          <w:b/>
          <w:color w:val="0000FF"/>
        </w:rPr>
        <w:tab/>
        <w:t xml:space="preserve">A. </w:t>
      </w:r>
      <w:r>
        <w:t>7875 đ</w:t>
      </w:r>
      <w:r>
        <w:rPr>
          <w:b/>
          <w:color w:val="0000FF"/>
        </w:rPr>
        <w:t xml:space="preserve"> </w:t>
      </w:r>
      <w:r>
        <w:rPr>
          <w:b/>
          <w:color w:val="0000FF"/>
        </w:rPr>
        <w:tab/>
        <w:t xml:space="preserve">B. </w:t>
      </w:r>
      <w:r>
        <w:t>1575 đ</w:t>
      </w:r>
      <w:r>
        <w:rPr>
          <w:b/>
          <w:color w:val="0000FF"/>
        </w:rPr>
        <w:t xml:space="preserve"> </w:t>
      </w:r>
      <w:r>
        <w:rPr>
          <w:b/>
          <w:color w:val="0000FF"/>
        </w:rPr>
        <w:tab/>
        <w:t xml:space="preserve">C. </w:t>
      </w:r>
      <w:r>
        <w:t>26,5 đ</w:t>
      </w:r>
      <w:r>
        <w:rPr>
          <w:b/>
          <w:color w:val="0000FF"/>
        </w:rPr>
        <w:t xml:space="preserve"> </w:t>
      </w:r>
      <w:r>
        <w:rPr>
          <w:b/>
          <w:color w:val="0000FF"/>
        </w:rPr>
        <w:tab/>
        <w:t xml:space="preserve">D. </w:t>
      </w:r>
      <w:r>
        <w:t xml:space="preserve">9450 đ </w:t>
      </w:r>
    </w:p>
    <w:p w:rsidR="000C15FA" w:rsidRDefault="00700A2F">
      <w:pPr>
        <w:spacing w:after="0" w:line="377" w:lineRule="auto"/>
        <w:ind w:left="-5"/>
      </w:pPr>
      <w:r>
        <w:rPr>
          <w:b/>
          <w:i/>
          <w:color w:val="FF0000"/>
          <w:u w:val="double" w:color="FF0000"/>
        </w:rPr>
        <w:t>Câu 38:</w:t>
      </w:r>
      <w:r>
        <w:rPr>
          <w:rFonts w:ascii="Arial" w:eastAsia="Arial" w:hAnsi="Arial" w:cs="Arial"/>
          <w:b/>
          <w:i/>
          <w:color w:val="FF0000"/>
        </w:rPr>
        <w:t xml:space="preserve"> </w:t>
      </w:r>
      <w:r>
        <w:t>Một ấm điện có hai dây điện trở R</w:t>
      </w:r>
      <w:r>
        <w:rPr>
          <w:vertAlign w:val="subscript"/>
        </w:rPr>
        <w:t>1</w:t>
      </w:r>
      <w:r>
        <w:t xml:space="preserve"> và R</w:t>
      </w:r>
      <w:r>
        <w:rPr>
          <w:vertAlign w:val="subscript"/>
        </w:rPr>
        <w:t>2</w:t>
      </w:r>
      <w:r>
        <w:t xml:space="preserve"> để đun nước. Nếu dùng dây R</w:t>
      </w:r>
      <w:r>
        <w:rPr>
          <w:vertAlign w:val="subscript"/>
        </w:rPr>
        <w:t>1</w:t>
      </w:r>
      <w:r>
        <w:t xml:space="preserve"> thì nước trong ấm sẽ sôi sau thời gian t</w:t>
      </w:r>
      <w:r>
        <w:rPr>
          <w:vertAlign w:val="subscript"/>
        </w:rPr>
        <w:t>1</w:t>
      </w:r>
      <w:r>
        <w:t xml:space="preserve"> = 10 phút. Còn nếu dùng dây R</w:t>
      </w:r>
      <w:r>
        <w:rPr>
          <w:vertAlign w:val="subscript"/>
        </w:rPr>
        <w:t xml:space="preserve">2 </w:t>
      </w:r>
      <w:r>
        <w:t>thì nước sẽ sôi sau thời gian t</w:t>
      </w:r>
      <w:r>
        <w:rPr>
          <w:vertAlign w:val="subscript"/>
        </w:rPr>
        <w:t>2</w:t>
      </w:r>
      <w:r>
        <w:t xml:space="preserve"> = 40 phút. Còn nếu dùng dây đó mắc song song hoặc mắc nối tiếp thì ấm nước sẽ sôi sau khoảng thời gian bao lâu? (Coi điện trở của dây thay đổi không đáng kể theo nhiệt độ). </w:t>
      </w:r>
    </w:p>
    <w:p w:rsidR="000C15FA" w:rsidRDefault="00700A2F">
      <w:pPr>
        <w:tabs>
          <w:tab w:val="center" w:pos="2119"/>
          <w:tab w:val="center" w:pos="7218"/>
        </w:tabs>
        <w:ind w:left="-15" w:firstLine="0"/>
        <w:jc w:val="left"/>
      </w:pPr>
      <w:r>
        <w:rPr>
          <w:b/>
          <w:color w:val="0000FF"/>
        </w:rPr>
        <w:t xml:space="preserve"> </w:t>
      </w:r>
      <w:r>
        <w:rPr>
          <w:b/>
          <w:color w:val="0000FF"/>
        </w:rPr>
        <w:tab/>
        <w:t xml:space="preserve">A. </w:t>
      </w:r>
      <w:r>
        <w:t>Nối tiếp 30 phút, song song 2 phút.</w:t>
      </w:r>
      <w:r>
        <w:rPr>
          <w:b/>
          <w:color w:val="0000FF"/>
        </w:rPr>
        <w:t xml:space="preserve"> </w:t>
      </w:r>
      <w:r>
        <w:rPr>
          <w:b/>
          <w:color w:val="0000FF"/>
        </w:rPr>
        <w:tab/>
        <w:t xml:space="preserve">B. </w:t>
      </w:r>
      <w:r>
        <w:t xml:space="preserve">Nối tiếp 50 phút, song song 4 phút. </w:t>
      </w:r>
    </w:p>
    <w:p w:rsidR="000C15FA" w:rsidRDefault="00700A2F">
      <w:pPr>
        <w:tabs>
          <w:tab w:val="center" w:pos="2059"/>
          <w:tab w:val="center" w:pos="7225"/>
        </w:tabs>
        <w:spacing w:after="164"/>
        <w:ind w:left="-15" w:firstLine="0"/>
        <w:jc w:val="left"/>
      </w:pPr>
      <w:r>
        <w:rPr>
          <w:b/>
          <w:color w:val="0000FF"/>
        </w:rPr>
        <w:t xml:space="preserve"> </w:t>
      </w:r>
      <w:r>
        <w:rPr>
          <w:b/>
          <w:color w:val="0000FF"/>
        </w:rPr>
        <w:tab/>
        <w:t xml:space="preserve">C. </w:t>
      </w:r>
      <w:r>
        <w:t>Nối tiếp 4 phút, song song 6 phút.</w:t>
      </w:r>
      <w:r>
        <w:rPr>
          <w:b/>
          <w:color w:val="0000FF"/>
        </w:rPr>
        <w:t xml:space="preserve"> </w:t>
      </w:r>
      <w:r>
        <w:rPr>
          <w:b/>
          <w:color w:val="0000FF"/>
        </w:rPr>
        <w:tab/>
        <w:t xml:space="preserve">D. </w:t>
      </w:r>
      <w:r>
        <w:t xml:space="preserve">Nối tiếp 50 phút, song song 8 phút. </w:t>
      </w:r>
    </w:p>
    <w:p w:rsidR="000C15FA" w:rsidRDefault="00700A2F">
      <w:pPr>
        <w:spacing w:line="371" w:lineRule="auto"/>
        <w:ind w:left="-5"/>
      </w:pPr>
      <w:r>
        <w:rPr>
          <w:b/>
          <w:i/>
          <w:color w:val="FF0000"/>
          <w:u w:val="double" w:color="FF0000"/>
        </w:rPr>
        <w:t>Câu 39:</w:t>
      </w:r>
      <w:r>
        <w:rPr>
          <w:rFonts w:ascii="Arial" w:eastAsia="Arial" w:hAnsi="Arial" w:cs="Arial"/>
          <w:b/>
          <w:i/>
          <w:color w:val="FF0000"/>
        </w:rPr>
        <w:t xml:space="preserve"> </w:t>
      </w:r>
      <w:r>
        <w:t>Một bếp điện đun hai lít nước ở nhiệt độ t</w:t>
      </w:r>
      <w:r>
        <w:rPr>
          <w:vertAlign w:val="subscript"/>
        </w:rPr>
        <w:t>1</w:t>
      </w:r>
      <w:r>
        <w:t xml:space="preserve"> = 20</w:t>
      </w:r>
      <w:r>
        <w:rPr>
          <w:vertAlign w:val="superscript"/>
        </w:rPr>
        <w:t>0</w:t>
      </w:r>
      <w:r>
        <w:t xml:space="preserve">C. Muốn đun sôi lượng nước đó trong 20 phút thì bếp điện phải có công suất là bao nhiêu? Biết nhiệt dung riêng của nước c = 4,18 kJ/(kg.K) và hiệu suất của bếp điện là 70%. </w:t>
      </w:r>
    </w:p>
    <w:p w:rsidR="000C15FA" w:rsidRDefault="00700A2F">
      <w:pPr>
        <w:tabs>
          <w:tab w:val="center" w:pos="784"/>
          <w:tab w:val="center" w:pos="3330"/>
          <w:tab w:val="center" w:pos="5890"/>
          <w:tab w:val="center" w:pos="8439"/>
        </w:tabs>
        <w:ind w:left="-15" w:firstLine="0"/>
        <w:jc w:val="left"/>
      </w:pPr>
      <w:r>
        <w:t xml:space="preserve"> </w:t>
      </w:r>
      <w:r>
        <w:tab/>
      </w:r>
      <w:r>
        <w:rPr>
          <w:b/>
          <w:color w:val="0000FF"/>
        </w:rPr>
        <w:t xml:space="preserve">A. </w:t>
      </w:r>
      <w:r>
        <w:t xml:space="preserve">796 W.  </w:t>
      </w:r>
      <w:r>
        <w:tab/>
      </w:r>
      <w:r>
        <w:rPr>
          <w:b/>
          <w:color w:val="0000FF"/>
        </w:rPr>
        <w:t xml:space="preserve">B. </w:t>
      </w:r>
      <w:r>
        <w:t xml:space="preserve">769 W.  </w:t>
      </w:r>
      <w:r>
        <w:tab/>
      </w:r>
      <w:r>
        <w:rPr>
          <w:b/>
          <w:color w:val="0000FF"/>
        </w:rPr>
        <w:t xml:space="preserve">C. </w:t>
      </w:r>
      <w:r>
        <w:t xml:space="preserve">679 W.  </w:t>
      </w:r>
      <w:r>
        <w:tab/>
      </w:r>
      <w:r>
        <w:rPr>
          <w:b/>
          <w:color w:val="0000FF"/>
        </w:rPr>
        <w:t xml:space="preserve">D. </w:t>
      </w:r>
      <w:r>
        <w:t xml:space="preserve">697 W. </w:t>
      </w:r>
    </w:p>
    <w:p w:rsidR="000C15FA" w:rsidRDefault="00700A2F">
      <w:pPr>
        <w:spacing w:after="0"/>
        <w:ind w:left="-5"/>
      </w:pPr>
      <w:r>
        <w:rPr>
          <w:b/>
          <w:i/>
          <w:color w:val="FF0000"/>
          <w:u w:val="double" w:color="FF0000"/>
        </w:rPr>
        <w:t>Câu 40:</w:t>
      </w:r>
      <w:r>
        <w:rPr>
          <w:rFonts w:ascii="Arial" w:eastAsia="Arial" w:hAnsi="Arial" w:cs="Arial"/>
          <w:b/>
          <w:i/>
          <w:color w:val="FF0000"/>
        </w:rPr>
        <w:t xml:space="preserve"> </w:t>
      </w:r>
      <w:r>
        <w:t>Dùng một bếp điện để đun sôi một lượng nước. Nếu nối bếp với hiệu điện thế U</w:t>
      </w:r>
      <w:r>
        <w:rPr>
          <w:vertAlign w:val="subscript"/>
        </w:rPr>
        <w:t>1</w:t>
      </w:r>
      <w:r>
        <w:t xml:space="preserve"> = 120 V thì thời gian nước sôi là t</w:t>
      </w:r>
      <w:r>
        <w:rPr>
          <w:vertAlign w:val="subscript"/>
        </w:rPr>
        <w:t>1</w:t>
      </w:r>
      <w:r>
        <w:t xml:space="preserve"> = 10 phút. Nối bếp với hiệu điện thế U</w:t>
      </w:r>
      <w:r>
        <w:rPr>
          <w:vertAlign w:val="subscript"/>
        </w:rPr>
        <w:t xml:space="preserve">2 </w:t>
      </w:r>
      <w:r>
        <w:t>= 80 V thì thời gian nước sôi là t</w:t>
      </w:r>
      <w:r>
        <w:rPr>
          <w:vertAlign w:val="subscript"/>
        </w:rPr>
        <w:t>2</w:t>
      </w:r>
      <w:r>
        <w:t xml:space="preserve"> = 20 phút. Hỏi nếu nối bếp với hiệu điện thế U</w:t>
      </w:r>
      <w:r>
        <w:rPr>
          <w:vertAlign w:val="subscript"/>
        </w:rPr>
        <w:t>3</w:t>
      </w:r>
      <w:r>
        <w:t xml:space="preserve"> = 60 V thì nước sôi trong thời gian t</w:t>
      </w:r>
      <w:r>
        <w:rPr>
          <w:vertAlign w:val="subscript"/>
        </w:rPr>
        <w:t>3</w:t>
      </w:r>
      <w:r>
        <w:t xml:space="preserve"> bằng bao nhiêu? Cho nhiệt lượng hao </w:t>
      </w:r>
    </w:p>
    <w:p w:rsidR="004625EB" w:rsidRDefault="004625EB" w:rsidP="009E4146">
      <w:pPr>
        <w:tabs>
          <w:tab w:val="left" w:pos="5390"/>
          <w:tab w:val="left" w:pos="7939"/>
        </w:tabs>
        <w:spacing w:after="160" w:line="259" w:lineRule="auto"/>
        <w:ind w:left="0" w:firstLine="0"/>
        <w:jc w:val="left"/>
      </w:pPr>
      <w:r>
        <w:t xml:space="preserve">phí tỷ lệ với thời gian đun nước. </w:t>
      </w:r>
      <w:r>
        <w:tab/>
      </w:r>
      <w:r>
        <w:tab/>
      </w:r>
    </w:p>
    <w:p w:rsidR="004625EB" w:rsidRDefault="004625EB" w:rsidP="009E4146">
      <w:pPr>
        <w:tabs>
          <w:tab w:val="center" w:pos="943"/>
          <w:tab w:val="center" w:pos="3489"/>
        </w:tabs>
        <w:spacing w:after="119" w:line="259" w:lineRule="auto"/>
        <w:ind w:left="0" w:firstLine="0"/>
        <w:jc w:val="left"/>
      </w:pPr>
      <w:r w:rsidRPr="009E4146">
        <w:rPr>
          <w:b/>
          <w:color w:val="0000FF"/>
        </w:rPr>
        <w:t xml:space="preserve"> </w:t>
      </w:r>
      <w:r w:rsidRPr="009E4146">
        <w:rPr>
          <w:b/>
          <w:color w:val="0000FF"/>
        </w:rPr>
        <w:tab/>
        <w:t xml:space="preserve">A. </w:t>
      </w:r>
      <w:r>
        <w:t>307,6 phút</w:t>
      </w:r>
      <w:r w:rsidRPr="009E4146">
        <w:rPr>
          <w:b/>
          <w:color w:val="0000FF"/>
        </w:rPr>
        <w:t xml:space="preserve"> </w:t>
      </w:r>
      <w:r w:rsidRPr="009E4146">
        <w:rPr>
          <w:b/>
          <w:color w:val="0000FF"/>
        </w:rPr>
        <w:tab/>
        <w:t xml:space="preserve">B. </w:t>
      </w:r>
      <w:r>
        <w:t>30,77 phút</w:t>
      </w:r>
      <w:r w:rsidRPr="009E4146">
        <w:rPr>
          <w:b/>
          <w:color w:val="0000FF"/>
        </w:rPr>
        <w:t xml:space="preserve"> </w:t>
      </w:r>
    </w:p>
    <w:p w:rsidR="004625EB" w:rsidRDefault="004625EB" w:rsidP="009E4146">
      <w:pPr>
        <w:spacing w:after="124" w:line="259" w:lineRule="auto"/>
        <w:ind w:left="0" w:firstLine="0"/>
        <w:jc w:val="left"/>
      </w:pPr>
      <w:r>
        <w:t xml:space="preserve"> </w:t>
      </w:r>
    </w:p>
    <w:p w:rsidR="004625EB" w:rsidRDefault="004625EB" w:rsidP="009E4146">
      <w:pPr>
        <w:spacing w:after="0" w:line="259" w:lineRule="auto"/>
        <w:ind w:left="0" w:firstLine="0"/>
        <w:jc w:val="left"/>
      </w:pPr>
      <w:r w:rsidRPr="009E4146">
        <w:rPr>
          <w:rFonts w:ascii="Cambria" w:eastAsia="Cambria" w:hAnsi="Cambria" w:cs="Cambria"/>
          <w:b/>
          <w:i/>
        </w:rPr>
        <w:t xml:space="preserve">Bài 9: Định luật ôm cho toàn mạch </w:t>
      </w:r>
    </w:p>
    <w:p w:rsidR="004625EB" w:rsidRDefault="004625EB" w:rsidP="009E4146">
      <w:pPr>
        <w:spacing w:after="125" w:line="259" w:lineRule="auto"/>
        <w:ind w:left="0" w:firstLine="0"/>
        <w:jc w:val="left"/>
      </w:pPr>
      <w:r>
        <w:lastRenderedPageBreak/>
        <w:t xml:space="preserve"> </w:t>
      </w:r>
    </w:p>
    <w:p w:rsidR="004625EB" w:rsidRDefault="004625EB" w:rsidP="009E4146">
      <w:pPr>
        <w:spacing w:after="137" w:line="259" w:lineRule="auto"/>
        <w:ind w:left="0" w:firstLine="0"/>
        <w:jc w:val="left"/>
      </w:pPr>
      <w:r w:rsidRPr="009E4146">
        <w:rPr>
          <w:b/>
          <w:i/>
          <w:color w:val="FF0000"/>
          <w:u w:val="double" w:color="FF0000"/>
        </w:rPr>
        <w:t>Câu 1:</w:t>
      </w:r>
      <w:r w:rsidRPr="009E4146">
        <w:rPr>
          <w:rFonts w:ascii="Arial" w:eastAsia="Arial" w:hAnsi="Arial" w:cs="Arial"/>
          <w:b/>
          <w:i/>
          <w:color w:val="FF0000"/>
        </w:rPr>
        <w:t xml:space="preserve"> </w:t>
      </w:r>
      <w:r>
        <w:t xml:space="preserve">Điện trở toàn phần của toàn mạch là </w:t>
      </w:r>
    </w:p>
    <w:p w:rsidR="004625EB" w:rsidRDefault="004625EB" w:rsidP="009E4146">
      <w:pPr>
        <w:numPr>
          <w:ilvl w:val="0"/>
          <w:numId w:val="139"/>
        </w:numPr>
        <w:spacing w:after="137" w:line="259" w:lineRule="auto"/>
        <w:ind w:hanging="293"/>
        <w:jc w:val="left"/>
      </w:pPr>
      <w:r>
        <w:t xml:space="preserve">toàn bộ các đoạn điện trở của nó </w:t>
      </w:r>
    </w:p>
    <w:p w:rsidR="004625EB" w:rsidRDefault="004625EB" w:rsidP="009E4146">
      <w:pPr>
        <w:numPr>
          <w:ilvl w:val="0"/>
          <w:numId w:val="139"/>
        </w:numPr>
        <w:spacing w:line="259" w:lineRule="auto"/>
        <w:ind w:hanging="293"/>
        <w:jc w:val="left"/>
      </w:pPr>
      <w:r>
        <w:t xml:space="preserve">tổng trị số các điện trở của nó </w:t>
      </w:r>
    </w:p>
    <w:p w:rsidR="004625EB" w:rsidRDefault="004625EB" w:rsidP="009E4146">
      <w:pPr>
        <w:tabs>
          <w:tab w:val="left" w:pos="5390"/>
          <w:tab w:val="left" w:pos="7939"/>
        </w:tabs>
        <w:spacing w:after="0" w:line="259" w:lineRule="auto"/>
        <w:ind w:left="0" w:firstLine="0"/>
        <w:jc w:val="left"/>
      </w:pPr>
      <w:r>
        <w:t xml:space="preserve">tổng trị số các điện trở mạch ngoài của nó </w:t>
      </w:r>
      <w:r>
        <w:tab/>
      </w:r>
      <w:r w:rsidRPr="009E4146">
        <w:rPr>
          <w:b/>
          <w:color w:val="0000FF"/>
        </w:rPr>
        <w:t xml:space="preserve">C. </w:t>
      </w:r>
      <w:r>
        <w:t>3,076 phút</w:t>
      </w:r>
      <w:r w:rsidRPr="009E4146">
        <w:rPr>
          <w:b/>
          <w:color w:val="0000FF"/>
        </w:rPr>
        <w:t xml:space="preserve"> </w:t>
      </w:r>
      <w:r>
        <w:tab/>
      </w:r>
      <w:r w:rsidRPr="009E4146">
        <w:rPr>
          <w:b/>
          <w:color w:val="0000FF"/>
        </w:rPr>
        <w:t xml:space="preserve">D. </w:t>
      </w:r>
      <w:r>
        <w:t xml:space="preserve">37,06 phút </w:t>
      </w:r>
    </w:p>
    <w:p w:rsidR="000C15FA" w:rsidRDefault="00700A2F">
      <w:pPr>
        <w:numPr>
          <w:ilvl w:val="0"/>
          <w:numId w:val="66"/>
        </w:numPr>
        <w:ind w:hanging="293"/>
      </w:pPr>
      <w:r>
        <w:t xml:space="preserve">tổng trị số của điện trở trong và điện trở tương đương của mạch ngoài của nó </w:t>
      </w:r>
    </w:p>
    <w:p w:rsidR="000C15FA" w:rsidRDefault="00700A2F">
      <w:pPr>
        <w:spacing w:after="8" w:line="367" w:lineRule="auto"/>
        <w:ind w:left="-5"/>
      </w:pPr>
      <w:r>
        <w:rPr>
          <w:b/>
          <w:i/>
          <w:color w:val="FF0000"/>
          <w:u w:val="double" w:color="FF0000"/>
        </w:rPr>
        <w:t>Câu 2:</w:t>
      </w:r>
      <w:r>
        <w:rPr>
          <w:rFonts w:ascii="Arial" w:eastAsia="Arial" w:hAnsi="Arial" w:cs="Arial"/>
          <w:b/>
          <w:i/>
          <w:color w:val="FF0000"/>
        </w:rPr>
        <w:t xml:space="preserve"> </w:t>
      </w:r>
      <w:r>
        <w:t xml:space="preserve">Khi mắc các điện trở song song với nhau tạo thành một đoạn mạch thì điện trở tương đương của đoạn mạch sẽ </w:t>
      </w:r>
    </w:p>
    <w:p w:rsidR="000C15FA" w:rsidRDefault="00700A2F">
      <w:pPr>
        <w:numPr>
          <w:ilvl w:val="0"/>
          <w:numId w:val="71"/>
        </w:numPr>
        <w:ind w:hanging="293"/>
      </w:pPr>
      <w:r>
        <w:t xml:space="preserve">nhỏ hơn điện trở thành phần nhỏ nhất của đoạn mạch </w:t>
      </w:r>
    </w:p>
    <w:p w:rsidR="000C15FA" w:rsidRDefault="00700A2F">
      <w:pPr>
        <w:numPr>
          <w:ilvl w:val="0"/>
          <w:numId w:val="71"/>
        </w:numPr>
        <w:ind w:hanging="293"/>
      </w:pPr>
      <w:r>
        <w:t xml:space="preserve">lớn hơn điện trở thành phần lớn nhất của đoạn mạch </w:t>
      </w:r>
    </w:p>
    <w:p w:rsidR="000C15FA" w:rsidRDefault="00700A2F">
      <w:pPr>
        <w:numPr>
          <w:ilvl w:val="0"/>
          <w:numId w:val="71"/>
        </w:numPr>
        <w:ind w:hanging="293"/>
      </w:pPr>
      <w:r>
        <w:t xml:space="preserve">bằng trung bình cộng các điện trở của đoạn mạch </w:t>
      </w:r>
    </w:p>
    <w:p w:rsidR="000C15FA" w:rsidRDefault="00700A2F">
      <w:pPr>
        <w:numPr>
          <w:ilvl w:val="0"/>
          <w:numId w:val="71"/>
        </w:numPr>
        <w:ind w:hanging="293"/>
      </w:pPr>
      <w:r>
        <w:t xml:space="preserve">bằng tổng của điện trở nhỏ nhất và lớn nhất của đoạn mạch </w:t>
      </w:r>
    </w:p>
    <w:p w:rsidR="000C15FA" w:rsidRDefault="00700A2F">
      <w:pPr>
        <w:ind w:left="-5"/>
      </w:pPr>
      <w:r>
        <w:rPr>
          <w:b/>
          <w:i/>
          <w:color w:val="FF0000"/>
          <w:u w:val="double" w:color="FF0000"/>
        </w:rPr>
        <w:t>Câu 3:</w:t>
      </w:r>
      <w:r>
        <w:rPr>
          <w:rFonts w:ascii="Arial" w:eastAsia="Arial" w:hAnsi="Arial" w:cs="Arial"/>
          <w:b/>
          <w:i/>
          <w:color w:val="FF0000"/>
        </w:rPr>
        <w:t xml:space="preserve"> </w:t>
      </w:r>
      <w:r>
        <w:t xml:space="preserve">Đối với toàn mạch thì suất điện động của nguồn điện luôn có giá trị bằng </w:t>
      </w:r>
    </w:p>
    <w:p w:rsidR="000C15FA" w:rsidRDefault="00700A2F">
      <w:pPr>
        <w:tabs>
          <w:tab w:val="center" w:pos="1582"/>
          <w:tab w:val="right" w:pos="10495"/>
        </w:tabs>
        <w:ind w:left="-15" w:firstLine="0"/>
        <w:jc w:val="left"/>
      </w:pPr>
      <w:r>
        <w:rPr>
          <w:b/>
          <w:color w:val="0000FF"/>
        </w:rPr>
        <w:t xml:space="preserve"> </w:t>
      </w:r>
      <w:r>
        <w:rPr>
          <w:b/>
          <w:color w:val="0000FF"/>
        </w:rPr>
        <w:tab/>
        <w:t xml:space="preserve">A. </w:t>
      </w:r>
      <w:r>
        <w:t>độ giảm thế mạch ngoài</w:t>
      </w:r>
      <w:r>
        <w:rPr>
          <w:b/>
          <w:color w:val="0000FF"/>
        </w:rPr>
        <w:t xml:space="preserve"> </w:t>
      </w:r>
      <w:r>
        <w:rPr>
          <w:b/>
          <w:color w:val="0000FF"/>
        </w:rPr>
        <w:tab/>
        <w:t xml:space="preserve">B. </w:t>
      </w:r>
      <w:r>
        <w:t xml:space="preserve">tổng các độ giảm thế ở mạch ngoài và mạch trong </w:t>
      </w:r>
    </w:p>
    <w:p w:rsidR="000C15FA" w:rsidRDefault="00700A2F">
      <w:pPr>
        <w:tabs>
          <w:tab w:val="center" w:pos="1570"/>
          <w:tab w:val="center" w:pos="7121"/>
        </w:tabs>
        <w:ind w:left="-15" w:firstLine="0"/>
        <w:jc w:val="left"/>
      </w:pPr>
      <w:r>
        <w:rPr>
          <w:b/>
          <w:color w:val="0000FF"/>
        </w:rPr>
        <w:t xml:space="preserve"> </w:t>
      </w:r>
      <w:r>
        <w:rPr>
          <w:b/>
          <w:color w:val="0000FF"/>
        </w:rPr>
        <w:tab/>
        <w:t xml:space="preserve">C. </w:t>
      </w:r>
      <w:r>
        <w:t>độ giảm thế mạch trong</w:t>
      </w:r>
      <w:r>
        <w:rPr>
          <w:b/>
          <w:color w:val="0000FF"/>
        </w:rPr>
        <w:t xml:space="preserve"> </w:t>
      </w:r>
      <w:r>
        <w:rPr>
          <w:b/>
          <w:color w:val="0000FF"/>
        </w:rPr>
        <w:tab/>
        <w:t xml:space="preserve">D. </w:t>
      </w:r>
      <w:r>
        <w:t xml:space="preserve">hiệu điện thế giữa hai cực của nó </w:t>
      </w:r>
    </w:p>
    <w:p w:rsidR="000C15FA" w:rsidRDefault="00700A2F">
      <w:pPr>
        <w:ind w:left="-5"/>
      </w:pPr>
      <w:r>
        <w:rPr>
          <w:b/>
          <w:i/>
          <w:color w:val="FF0000"/>
          <w:u w:val="double" w:color="FF0000"/>
        </w:rPr>
        <w:t>Câu 4:</w:t>
      </w:r>
      <w:r>
        <w:rPr>
          <w:rFonts w:ascii="Arial" w:eastAsia="Arial" w:hAnsi="Arial" w:cs="Arial"/>
          <w:b/>
          <w:i/>
          <w:color w:val="FF0000"/>
        </w:rPr>
        <w:t xml:space="preserve"> </w:t>
      </w:r>
      <w:r>
        <w:t xml:space="preserve">Theo định luật Ôm cho toàn mạch thì cường độ dòng điện qua mạch chính </w:t>
      </w:r>
    </w:p>
    <w:p w:rsidR="000C15FA" w:rsidRDefault="00700A2F">
      <w:pPr>
        <w:numPr>
          <w:ilvl w:val="0"/>
          <w:numId w:val="67"/>
        </w:numPr>
        <w:ind w:hanging="293"/>
      </w:pPr>
      <w:r>
        <w:t xml:space="preserve">tỉ lệ nghịch với suất điện động của nguồn; </w:t>
      </w:r>
    </w:p>
    <w:p w:rsidR="000C15FA" w:rsidRDefault="00700A2F">
      <w:pPr>
        <w:numPr>
          <w:ilvl w:val="0"/>
          <w:numId w:val="67"/>
        </w:numPr>
        <w:ind w:hanging="293"/>
      </w:pPr>
      <w:r>
        <w:t xml:space="preserve">tỉ lệ nghịch điện trở trong của nguồn; </w:t>
      </w:r>
    </w:p>
    <w:p w:rsidR="000C15FA" w:rsidRDefault="00700A2F">
      <w:pPr>
        <w:numPr>
          <w:ilvl w:val="0"/>
          <w:numId w:val="67"/>
        </w:numPr>
        <w:ind w:hanging="293"/>
      </w:pPr>
      <w:r>
        <w:t xml:space="preserve">tỉ lệ nghịch với điện trở ngoài của nguồn; </w:t>
      </w:r>
    </w:p>
    <w:p w:rsidR="000C15FA" w:rsidRDefault="00700A2F">
      <w:pPr>
        <w:numPr>
          <w:ilvl w:val="0"/>
          <w:numId w:val="67"/>
        </w:numPr>
        <w:ind w:hanging="293"/>
      </w:pPr>
      <w:r>
        <w:t xml:space="preserve">tỉ lệ nghịch với tổng điện trở trong và điện trở ngoài.  </w:t>
      </w:r>
    </w:p>
    <w:p w:rsidR="000C15FA" w:rsidRDefault="00700A2F">
      <w:pPr>
        <w:ind w:left="-5"/>
      </w:pPr>
      <w:r>
        <w:rPr>
          <w:b/>
          <w:i/>
          <w:color w:val="FF0000"/>
          <w:u w:val="double" w:color="FF0000"/>
        </w:rPr>
        <w:t>Câu 5:</w:t>
      </w:r>
      <w:r>
        <w:rPr>
          <w:rFonts w:ascii="Arial" w:eastAsia="Arial" w:hAnsi="Arial" w:cs="Arial"/>
          <w:b/>
          <w:i/>
          <w:color w:val="FF0000"/>
        </w:rPr>
        <w:t xml:space="preserve"> </w:t>
      </w:r>
      <w:r>
        <w:t xml:space="preserve">Hiệu điện thế hai đầu mạch ngoài được xác định bởi biểu thức nào sau đây? </w:t>
      </w:r>
    </w:p>
    <w:p w:rsidR="000C15FA" w:rsidRDefault="00700A2F">
      <w:pPr>
        <w:tabs>
          <w:tab w:val="center" w:pos="811"/>
          <w:tab w:val="center" w:pos="3702"/>
          <w:tab w:val="center" w:pos="6141"/>
          <w:tab w:val="center" w:pos="8697"/>
        </w:tabs>
        <w:spacing w:after="160"/>
        <w:ind w:left="-15" w:firstLine="0"/>
        <w:jc w:val="left"/>
      </w:pPr>
      <w:r>
        <w:rPr>
          <w:b/>
          <w:color w:val="0000FF"/>
        </w:rPr>
        <w:t xml:space="preserve"> </w:t>
      </w:r>
      <w:r>
        <w:rPr>
          <w:b/>
          <w:color w:val="0000FF"/>
        </w:rPr>
        <w:tab/>
        <w:t xml:space="preserve">A. </w:t>
      </w:r>
      <w:r>
        <w:t>U</w:t>
      </w:r>
      <w:r>
        <w:rPr>
          <w:vertAlign w:val="subscript"/>
        </w:rPr>
        <w:t>N</w:t>
      </w:r>
      <w:r>
        <w:t xml:space="preserve"> = Ir.</w:t>
      </w:r>
      <w:r>
        <w:rPr>
          <w:b/>
          <w:color w:val="0000FF"/>
        </w:rPr>
        <w:t xml:space="preserve"> </w:t>
      </w:r>
      <w:r>
        <w:rPr>
          <w:b/>
          <w:color w:val="0000FF"/>
        </w:rPr>
        <w:tab/>
        <w:t xml:space="preserve">B. </w:t>
      </w:r>
      <w:r>
        <w:t>U</w:t>
      </w:r>
      <w:r>
        <w:rPr>
          <w:vertAlign w:val="subscript"/>
        </w:rPr>
        <w:t>N</w:t>
      </w:r>
      <w:r>
        <w:t xml:space="preserve"> = I(R</w:t>
      </w:r>
      <w:r>
        <w:rPr>
          <w:vertAlign w:val="subscript"/>
        </w:rPr>
        <w:t>N</w:t>
      </w:r>
      <w:r>
        <w:t xml:space="preserve"> + r).</w:t>
      </w:r>
      <w:r>
        <w:rPr>
          <w:b/>
          <w:color w:val="0000FF"/>
        </w:rPr>
        <w:t xml:space="preserve"> </w:t>
      </w:r>
      <w:r>
        <w:rPr>
          <w:b/>
          <w:color w:val="0000FF"/>
        </w:rPr>
        <w:tab/>
        <w:t xml:space="preserve">C. </w:t>
      </w:r>
      <w:r>
        <w:t>U</w:t>
      </w:r>
      <w:r>
        <w:rPr>
          <w:vertAlign w:val="subscript"/>
        </w:rPr>
        <w:t>N</w:t>
      </w:r>
      <w:r>
        <w:t xml:space="preserve"> = E – I.r.</w:t>
      </w:r>
      <w:r>
        <w:rPr>
          <w:b/>
          <w:color w:val="0000FF"/>
        </w:rPr>
        <w:t xml:space="preserve"> </w:t>
      </w:r>
      <w:r>
        <w:rPr>
          <w:b/>
          <w:color w:val="0000FF"/>
        </w:rPr>
        <w:tab/>
        <w:t xml:space="preserve">D. </w:t>
      </w:r>
      <w:r>
        <w:t>U</w:t>
      </w:r>
      <w:r>
        <w:rPr>
          <w:vertAlign w:val="subscript"/>
        </w:rPr>
        <w:t>N</w:t>
      </w:r>
      <w:r>
        <w:t xml:space="preserve"> = E + I.r. </w:t>
      </w:r>
    </w:p>
    <w:p w:rsidR="000C15FA" w:rsidRDefault="00700A2F">
      <w:pPr>
        <w:spacing w:after="13" w:line="376" w:lineRule="auto"/>
        <w:ind w:left="-5"/>
      </w:pPr>
      <w:r>
        <w:rPr>
          <w:b/>
          <w:i/>
          <w:color w:val="FF0000"/>
          <w:u w:val="double" w:color="FF0000"/>
        </w:rPr>
        <w:t>Câu 6:</w:t>
      </w:r>
      <w:r>
        <w:rPr>
          <w:rFonts w:ascii="Arial" w:eastAsia="Arial" w:hAnsi="Arial" w:cs="Arial"/>
          <w:b/>
          <w:i/>
          <w:color w:val="FF0000"/>
        </w:rPr>
        <w:t xml:space="preserve"> </w:t>
      </w:r>
      <w:r>
        <w:t xml:space="preserve">Một đoàn du khách bị lạc đường khi đang vào rừng thám hiểm, họ đã tạo ra lửa bằng cách dùng giấy bạc (lấy từ kẹo cao su) kẹp vào 2 đầu của viên pin (lấy từ đèn pin) như hình vẽ. Đó là ứng dụng của hiện tượng:  </w:t>
      </w:r>
    </w:p>
    <w:p w:rsidR="000C15FA" w:rsidRDefault="00700A2F">
      <w:pPr>
        <w:tabs>
          <w:tab w:val="center" w:pos="3810"/>
          <w:tab w:val="center" w:pos="6038"/>
          <w:tab w:val="center" w:pos="8634"/>
        </w:tabs>
        <w:ind w:left="-15" w:firstLine="0"/>
        <w:jc w:val="left"/>
      </w:pPr>
      <w:r>
        <w:t xml:space="preserve">  </w:t>
      </w:r>
      <w:r>
        <w:rPr>
          <w:b/>
          <w:color w:val="0000FF"/>
        </w:rPr>
        <w:t>A.</w:t>
      </w:r>
      <w:r>
        <w:rPr>
          <w:color w:val="0000FF"/>
        </w:rPr>
        <w:t xml:space="preserve"> </w:t>
      </w:r>
      <w:r>
        <w:t>Siêu dẫn</w:t>
      </w:r>
      <w:r>
        <w:rPr>
          <w:b/>
          <w:color w:val="0000FF"/>
        </w:rPr>
        <w:t xml:space="preserve"> </w:t>
      </w:r>
      <w:r>
        <w:rPr>
          <w:b/>
          <w:color w:val="0000FF"/>
        </w:rPr>
        <w:tab/>
        <w:t xml:space="preserve">B. </w:t>
      </w:r>
      <w:r>
        <w:t xml:space="preserve">Cộng hưởng điện </w:t>
      </w:r>
      <w:r>
        <w:rPr>
          <w:b/>
          <w:color w:val="0000FF"/>
        </w:rPr>
        <w:t xml:space="preserve"> </w:t>
      </w:r>
      <w:r>
        <w:rPr>
          <w:b/>
          <w:color w:val="0000FF"/>
        </w:rPr>
        <w:tab/>
        <w:t xml:space="preserve">C. </w:t>
      </w:r>
      <w:r>
        <w:t xml:space="preserve">Nhiệt điện </w:t>
      </w:r>
      <w:r>
        <w:rPr>
          <w:b/>
          <w:color w:val="0000FF"/>
        </w:rPr>
        <w:t xml:space="preserve"> </w:t>
      </w:r>
      <w:r>
        <w:rPr>
          <w:b/>
          <w:color w:val="0000FF"/>
        </w:rPr>
        <w:tab/>
        <w:t xml:space="preserve">D. </w:t>
      </w:r>
      <w:r>
        <w:t xml:space="preserve">Đoản mạch </w:t>
      </w:r>
    </w:p>
    <w:p w:rsidR="000C15FA" w:rsidRDefault="00700A2F">
      <w:pPr>
        <w:ind w:left="-5"/>
      </w:pPr>
      <w:r>
        <w:rPr>
          <w:b/>
          <w:i/>
          <w:color w:val="FF0000"/>
          <w:u w:val="double" w:color="FF0000"/>
        </w:rPr>
        <w:t>Câu 7:</w:t>
      </w:r>
      <w:r>
        <w:rPr>
          <w:rFonts w:ascii="Arial" w:eastAsia="Arial" w:hAnsi="Arial" w:cs="Arial"/>
          <w:b/>
          <w:i/>
          <w:color w:val="FF0000"/>
        </w:rPr>
        <w:t xml:space="preserve"> </w:t>
      </w:r>
      <w:r>
        <w:t>Điện trở R</w:t>
      </w:r>
      <w:r>
        <w:rPr>
          <w:vertAlign w:val="subscript"/>
        </w:rPr>
        <w:t>1</w:t>
      </w:r>
      <w:r>
        <w:t xml:space="preserve"> tiêu thụ công suất P khi được mắc vào một hiệu điện thế U không đổi. Nếu mắc song song </w:t>
      </w:r>
    </w:p>
    <w:p w:rsidR="000C15FA" w:rsidRDefault="00700A2F">
      <w:pPr>
        <w:ind w:left="-5"/>
      </w:pPr>
      <w:r>
        <w:t>R</w:t>
      </w:r>
      <w:r>
        <w:rPr>
          <w:vertAlign w:val="subscript"/>
        </w:rPr>
        <w:t>1</w:t>
      </w:r>
      <w:r>
        <w:t xml:space="preserve"> với một điện trở R</w:t>
      </w:r>
      <w:r>
        <w:rPr>
          <w:vertAlign w:val="subscript"/>
        </w:rPr>
        <w:t>2</w:t>
      </w:r>
      <w:r>
        <w:t xml:space="preserve"> rồi mắc vào hiệu điện thế U nói trên thì công suất tiêu thụ bởi R</w:t>
      </w:r>
      <w:r>
        <w:rPr>
          <w:vertAlign w:val="subscript"/>
        </w:rPr>
        <w:t>1</w:t>
      </w:r>
      <w:r>
        <w:t xml:space="preserve"> sẽ </w:t>
      </w:r>
    </w:p>
    <w:p w:rsidR="000C15FA" w:rsidRDefault="00700A2F">
      <w:pPr>
        <w:tabs>
          <w:tab w:val="center" w:pos="668"/>
          <w:tab w:val="center" w:pos="4977"/>
          <w:tab w:val="center" w:pos="8292"/>
        </w:tabs>
        <w:ind w:left="-15" w:firstLine="0"/>
        <w:jc w:val="left"/>
      </w:pPr>
      <w:r>
        <w:rPr>
          <w:b/>
          <w:color w:val="0000FF"/>
        </w:rPr>
        <w:t xml:space="preserve"> </w:t>
      </w:r>
      <w:r>
        <w:rPr>
          <w:b/>
          <w:color w:val="0000FF"/>
        </w:rPr>
        <w:tab/>
        <w:t xml:space="preserve">A. </w:t>
      </w:r>
      <w:r>
        <w:t>giảm</w:t>
      </w:r>
      <w:r>
        <w:rPr>
          <w:b/>
          <w:color w:val="0000FF"/>
        </w:rPr>
        <w:t xml:space="preserve"> </w:t>
      </w:r>
      <w:r>
        <w:rPr>
          <w:b/>
          <w:color w:val="0000FF"/>
        </w:rPr>
        <w:tab/>
        <w:t xml:space="preserve">B. </w:t>
      </w:r>
      <w:r>
        <w:t>có thể tăng hoặc giảm</w:t>
      </w:r>
      <w:r>
        <w:rPr>
          <w:b/>
          <w:color w:val="0000FF"/>
        </w:rPr>
        <w:t xml:space="preserve"> C. </w:t>
      </w:r>
      <w:r>
        <w:t>không thay đổi</w:t>
      </w:r>
      <w:r>
        <w:rPr>
          <w:b/>
          <w:color w:val="0000FF"/>
        </w:rPr>
        <w:t xml:space="preserve"> </w:t>
      </w:r>
      <w:r>
        <w:rPr>
          <w:b/>
          <w:color w:val="0000FF"/>
        </w:rPr>
        <w:tab/>
        <w:t xml:space="preserve">D. </w:t>
      </w:r>
      <w:r>
        <w:t xml:space="preserve">tăng </w:t>
      </w:r>
    </w:p>
    <w:p w:rsidR="000C15FA" w:rsidRDefault="000C15FA">
      <w:pPr>
        <w:sectPr w:rsidR="000C15FA">
          <w:headerReference w:type="even" r:id="rId86"/>
          <w:headerReference w:type="default" r:id="rId87"/>
          <w:footerReference w:type="even" r:id="rId88"/>
          <w:footerReference w:type="default" r:id="rId89"/>
          <w:headerReference w:type="first" r:id="rId90"/>
          <w:footerReference w:type="first" r:id="rId91"/>
          <w:pgSz w:w="11906" w:h="16841"/>
          <w:pgMar w:top="571" w:right="559" w:bottom="1043" w:left="852" w:header="283" w:footer="539" w:gutter="0"/>
          <w:cols w:space="720"/>
        </w:sectPr>
      </w:pPr>
    </w:p>
    <w:p w:rsidR="000C15FA" w:rsidRDefault="009E4146">
      <w:pPr>
        <w:ind w:left="-5"/>
      </w:pPr>
      <w:r>
        <w:rPr>
          <w:noProof/>
        </w:rPr>
        <w:lastRenderedPageBreak/>
        <w:pict>
          <v:shape id="Picture 299814" o:spid="_x0000_s3450" type="#_x0000_t75" style="position:absolute;left:0;text-align:left;margin-left:27.4pt;margin-top:636.4pt;width:8.65pt;height:19.7pt;z-index:251647488;visibility:visible" o:allowoverlap="f">
            <v:imagedata r:id="rId92" o:title=""/>
            <w10:wrap type="square"/>
          </v:shape>
        </w:pict>
      </w:r>
      <w:r>
        <w:rPr>
          <w:noProof/>
        </w:rPr>
        <w:pict>
          <v:shape id="Picture 299815" o:spid="_x0000_s3449" type="#_x0000_t75" style="position:absolute;left:0;text-align:left;margin-left:153.4pt;margin-top:636.4pt;width:4.55pt;height:19.7pt;z-index:251648512;visibility:visible" o:allowoverlap="f">
            <v:imagedata r:id="rId93" o:title=""/>
            <w10:wrap type="square"/>
          </v:shape>
        </w:pict>
      </w:r>
      <w:r>
        <w:rPr>
          <w:noProof/>
        </w:rPr>
        <w:pict>
          <v:shape id="Picture 299817" o:spid="_x0000_s3448" type="#_x0000_t75" style="position:absolute;left:0;text-align:left;margin-left:409.4pt;margin-top:638.4pt;width:8.65pt;height:21.1pt;z-index:251649536;visibility:visible" o:allowoverlap="f">
            <v:imagedata r:id="rId94" o:title=""/>
            <w10:wrap type="square"/>
          </v:shape>
        </w:pict>
      </w:r>
      <w:r w:rsidR="00700A2F">
        <w:rPr>
          <w:b/>
          <w:i/>
          <w:color w:val="FF0000"/>
          <w:u w:val="double" w:color="FF0000"/>
        </w:rPr>
        <w:t>Câu 8:</w:t>
      </w:r>
      <w:r w:rsidR="00700A2F">
        <w:rPr>
          <w:rFonts w:ascii="Arial" w:eastAsia="Arial" w:hAnsi="Arial" w:cs="Arial"/>
          <w:b/>
          <w:i/>
          <w:color w:val="FF0000"/>
        </w:rPr>
        <w:t xml:space="preserve"> </w:t>
      </w:r>
      <w:r w:rsidR="00700A2F">
        <w:t xml:space="preserve">Một mạch điện kín gồm nguồn điện có suất điện động </w:t>
      </w:r>
      <w:r w:rsidR="00700A2F">
        <w:rPr>
          <w:rFonts w:ascii="Segoe UI Symbol" w:eastAsia="Segoe UI Symbol" w:hAnsi="Segoe UI Symbol" w:cs="Segoe UI Symbol"/>
        </w:rPr>
        <w:t></w:t>
      </w:r>
      <w:r w:rsidR="00700A2F">
        <w:t xml:space="preserve"> và điện trở trong r, mạch ngoài có điện trở R </w:t>
      </w:r>
    </w:p>
    <w:p w:rsidR="000C15FA" w:rsidRDefault="00700A2F">
      <w:pPr>
        <w:spacing w:after="217"/>
        <w:ind w:left="-5"/>
      </w:pPr>
      <w:r>
        <w:t xml:space="preserve">= r. Tính hiệu điện thế giữa 2 cực của nguồn. </w:t>
      </w:r>
    </w:p>
    <w:p w:rsidR="000C15FA" w:rsidRDefault="00700A2F" w:rsidP="00054AD9">
      <w:pPr>
        <w:tabs>
          <w:tab w:val="center" w:pos="732"/>
          <w:tab w:val="center" w:pos="3310"/>
          <w:tab w:val="center" w:pos="5860"/>
          <w:tab w:val="center" w:pos="8150"/>
        </w:tabs>
        <w:spacing w:after="0"/>
        <w:ind w:left="-15" w:firstLine="0"/>
        <w:jc w:val="left"/>
      </w:pPr>
      <w:r>
        <w:rPr>
          <w:b/>
          <w:color w:val="0000FF"/>
        </w:rPr>
        <w:t xml:space="preserve"> </w:t>
      </w:r>
      <w:r>
        <w:rPr>
          <w:b/>
          <w:color w:val="0000FF"/>
        </w:rPr>
        <w:tab/>
        <w:t xml:space="preserve">A. </w:t>
      </w:r>
      <w:r>
        <w:t xml:space="preserve">U = </w:t>
      </w:r>
      <w:r>
        <w:rPr>
          <w:rFonts w:ascii="Segoe UI Symbol" w:eastAsia="Segoe UI Symbol" w:hAnsi="Segoe UI Symbol" w:cs="Segoe UI Symbol"/>
        </w:rPr>
        <w:t></w:t>
      </w:r>
      <w:r>
        <w:t>.</w:t>
      </w:r>
      <w:r>
        <w:rPr>
          <w:b/>
          <w:color w:val="0000FF"/>
        </w:rPr>
        <w:t xml:space="preserve"> </w:t>
      </w:r>
      <w:r>
        <w:rPr>
          <w:b/>
          <w:color w:val="0000FF"/>
        </w:rPr>
        <w:tab/>
        <w:t xml:space="preserve">B. </w:t>
      </w:r>
      <w:r>
        <w:t>U = 2</w:t>
      </w:r>
      <w:r>
        <w:rPr>
          <w:rFonts w:ascii="Segoe UI Symbol" w:eastAsia="Segoe UI Symbol" w:hAnsi="Segoe UI Symbol" w:cs="Segoe UI Symbol"/>
        </w:rPr>
        <w:t></w:t>
      </w:r>
      <w:r>
        <w:t xml:space="preserve"> </w:t>
      </w:r>
      <w:r>
        <w:rPr>
          <w:b/>
          <w:color w:val="0000FF"/>
        </w:rPr>
        <w:t xml:space="preserve"> </w:t>
      </w:r>
      <w:r>
        <w:rPr>
          <w:b/>
          <w:color w:val="0000FF"/>
        </w:rPr>
        <w:tab/>
        <w:t>C.</w:t>
      </w:r>
      <w:r>
        <w:rPr>
          <w:b/>
        </w:rPr>
        <w:t xml:space="preserve"> </w:t>
      </w:r>
      <w:r>
        <w:t xml:space="preserve">U = </w:t>
      </w:r>
      <w:r>
        <w:rPr>
          <w:rFonts w:ascii="Segoe UI Symbol" w:eastAsia="Segoe UI Symbol" w:hAnsi="Segoe UI Symbol" w:cs="Segoe UI Symbol"/>
          <w:vertAlign w:val="superscript"/>
        </w:rPr>
        <w:t></w:t>
      </w:r>
      <w:r>
        <w:t xml:space="preserve"> .</w:t>
      </w:r>
      <w:r>
        <w:rPr>
          <w:b/>
          <w:color w:val="0000FF"/>
        </w:rPr>
        <w:t xml:space="preserve"> </w:t>
      </w:r>
      <w:r>
        <w:rPr>
          <w:b/>
          <w:color w:val="0000FF"/>
        </w:rPr>
        <w:tab/>
        <w:t xml:space="preserve">D. </w:t>
      </w:r>
      <w:r>
        <w:rPr>
          <w:rFonts w:ascii="Segoe UI Symbol" w:eastAsia="Segoe UI Symbol" w:hAnsi="Segoe UI Symbol" w:cs="Segoe UI Symbol"/>
          <w:vertAlign w:val="superscript"/>
        </w:rPr>
        <w:t></w:t>
      </w:r>
      <w:r>
        <w:t xml:space="preserve"> </w:t>
      </w:r>
      <w:r>
        <w:rPr>
          <w:rFonts w:ascii="Calibri" w:eastAsia="Calibri" w:hAnsi="Calibri" w:cs="Calibri"/>
          <w:sz w:val="22"/>
        </w:rPr>
        <w:tab/>
      </w:r>
      <w:r>
        <w:rPr>
          <w:rFonts w:ascii="Cambria Math" w:eastAsia="Cambria Math" w:hAnsi="Cambria Math" w:cs="Cambria Math"/>
          <w:sz w:val="17"/>
        </w:rPr>
        <w:t>2</w:t>
      </w:r>
      <w:r>
        <w:rPr>
          <w:rFonts w:ascii="Cambria Math" w:eastAsia="Cambria Math" w:hAnsi="Cambria Math" w:cs="Cambria Math"/>
          <w:sz w:val="17"/>
        </w:rPr>
        <w:tab/>
        <w:t>4</w:t>
      </w:r>
    </w:p>
    <w:p w:rsidR="000C15FA" w:rsidRDefault="00700A2F">
      <w:pPr>
        <w:spacing w:after="0" w:line="380" w:lineRule="auto"/>
        <w:ind w:left="-5"/>
      </w:pPr>
      <w:r>
        <w:rPr>
          <w:b/>
          <w:i/>
          <w:color w:val="FF0000"/>
          <w:u w:val="double" w:color="FF0000"/>
        </w:rPr>
        <w:t>Câu 9:</w:t>
      </w:r>
      <w:r>
        <w:rPr>
          <w:rFonts w:ascii="Arial" w:eastAsia="Arial" w:hAnsi="Arial" w:cs="Arial"/>
          <w:b/>
          <w:i/>
          <w:color w:val="FF0000"/>
        </w:rPr>
        <w:t xml:space="preserve"> </w:t>
      </w:r>
      <w:r>
        <w:t xml:space="preserve">Một nguồn điện có suất điện động E và điện trở trong r được nối với một mạch ngoài có điện trở tương đương R. Nếu R = r thì  </w:t>
      </w:r>
    </w:p>
    <w:p w:rsidR="000C15FA" w:rsidRDefault="00700A2F">
      <w:pPr>
        <w:tabs>
          <w:tab w:val="center" w:pos="2577"/>
          <w:tab w:val="center" w:pos="7447"/>
        </w:tabs>
        <w:ind w:left="-15" w:firstLine="0"/>
        <w:jc w:val="left"/>
      </w:pPr>
      <w:r>
        <w:rPr>
          <w:b/>
          <w:color w:val="0000FF"/>
        </w:rPr>
        <w:t xml:space="preserve"> </w:t>
      </w:r>
      <w:r>
        <w:rPr>
          <w:b/>
          <w:color w:val="0000FF"/>
        </w:rPr>
        <w:tab/>
        <w:t xml:space="preserve">A. </w:t>
      </w:r>
      <w:r>
        <w:t>công suất tiêu thụ trên mạch ngoài là cực đại</w:t>
      </w:r>
      <w:r>
        <w:rPr>
          <w:b/>
          <w:color w:val="0000FF"/>
        </w:rPr>
        <w:t xml:space="preserve"> </w:t>
      </w:r>
      <w:r>
        <w:rPr>
          <w:b/>
          <w:color w:val="0000FF"/>
        </w:rPr>
        <w:tab/>
        <w:t xml:space="preserve">B. </w:t>
      </w:r>
      <w:r>
        <w:t xml:space="preserve">dòng điện trong mạch có giá trị cực tiểu </w:t>
      </w:r>
    </w:p>
    <w:p w:rsidR="000C15FA" w:rsidRDefault="00700A2F">
      <w:pPr>
        <w:tabs>
          <w:tab w:val="center" w:pos="2314"/>
          <w:tab w:val="center" w:pos="7717"/>
        </w:tabs>
        <w:ind w:left="-15" w:firstLine="0"/>
        <w:jc w:val="left"/>
      </w:pPr>
      <w:r>
        <w:rPr>
          <w:b/>
          <w:color w:val="0000FF"/>
        </w:rPr>
        <w:t xml:space="preserve"> </w:t>
      </w:r>
      <w:r>
        <w:rPr>
          <w:b/>
          <w:color w:val="0000FF"/>
        </w:rPr>
        <w:tab/>
        <w:t xml:space="preserve">C. </w:t>
      </w:r>
      <w:r>
        <w:t>dòng điện trong mạch có giá trị cực đại</w:t>
      </w:r>
      <w:r>
        <w:rPr>
          <w:b/>
          <w:color w:val="0000FF"/>
        </w:rPr>
        <w:t xml:space="preserve"> </w:t>
      </w:r>
      <w:r>
        <w:rPr>
          <w:b/>
          <w:color w:val="0000FF"/>
        </w:rPr>
        <w:tab/>
        <w:t xml:space="preserve">D. </w:t>
      </w:r>
      <w:r>
        <w:t xml:space="preserve">công suất tiêu thụ trên mạch ngoài là cực tiểu </w:t>
      </w:r>
    </w:p>
    <w:p w:rsidR="000C15FA" w:rsidRDefault="00700A2F">
      <w:pPr>
        <w:spacing w:after="32" w:line="363" w:lineRule="auto"/>
        <w:ind w:left="-5"/>
      </w:pPr>
      <w:r>
        <w:rPr>
          <w:b/>
          <w:i/>
          <w:color w:val="FF0000"/>
          <w:u w:val="double" w:color="FF0000"/>
        </w:rPr>
        <w:t>Câu 10:</w:t>
      </w:r>
      <w:r>
        <w:rPr>
          <w:rFonts w:ascii="Arial" w:eastAsia="Arial" w:hAnsi="Arial" w:cs="Arial"/>
          <w:b/>
          <w:i/>
          <w:color w:val="FF0000"/>
        </w:rPr>
        <w:t xml:space="preserve"> </w:t>
      </w:r>
      <w:r>
        <w:t>Trong một mạch điện kín, hiệu điện thế mạch ngoài U</w:t>
      </w:r>
      <w:r>
        <w:rPr>
          <w:vertAlign w:val="subscript"/>
        </w:rPr>
        <w:t>N</w:t>
      </w:r>
      <w:r>
        <w:t xml:space="preserve"> phụ thuộc như thế nào vào điện trở R</w:t>
      </w:r>
      <w:r>
        <w:rPr>
          <w:vertAlign w:val="subscript"/>
        </w:rPr>
        <w:t>N</w:t>
      </w:r>
      <w:r>
        <w:t xml:space="preserve"> của mạch ngoài </w:t>
      </w:r>
    </w:p>
    <w:p w:rsidR="000C15FA" w:rsidRDefault="00700A2F">
      <w:pPr>
        <w:numPr>
          <w:ilvl w:val="0"/>
          <w:numId w:val="73"/>
        </w:numPr>
        <w:ind w:hanging="293"/>
      </w:pPr>
      <w:r>
        <w:t>U</w:t>
      </w:r>
      <w:r>
        <w:rPr>
          <w:sz w:val="16"/>
        </w:rPr>
        <w:t>N</w:t>
      </w:r>
      <w:r>
        <w:t xml:space="preserve"> tăng khi R</w:t>
      </w:r>
      <w:r>
        <w:rPr>
          <w:sz w:val="16"/>
        </w:rPr>
        <w:t>N</w:t>
      </w:r>
      <w:r>
        <w:t xml:space="preserve"> tăng </w:t>
      </w:r>
      <w:r>
        <w:tab/>
        <w:t xml:space="preserve"> </w:t>
      </w:r>
    </w:p>
    <w:p w:rsidR="000C15FA" w:rsidRDefault="00700A2F">
      <w:pPr>
        <w:numPr>
          <w:ilvl w:val="0"/>
          <w:numId w:val="73"/>
        </w:numPr>
        <w:ind w:hanging="293"/>
      </w:pPr>
      <w:r>
        <w:t>U</w:t>
      </w:r>
      <w:r>
        <w:rPr>
          <w:vertAlign w:val="subscript"/>
        </w:rPr>
        <w:t>N</w:t>
      </w:r>
      <w:r>
        <w:t xml:space="preserve"> tăng khi R</w:t>
      </w:r>
      <w:r>
        <w:rPr>
          <w:vertAlign w:val="subscript"/>
        </w:rPr>
        <w:t>N</w:t>
      </w:r>
      <w:r>
        <w:t xml:space="preserve"> giảm </w:t>
      </w:r>
    </w:p>
    <w:p w:rsidR="000C15FA" w:rsidRDefault="00700A2F">
      <w:pPr>
        <w:numPr>
          <w:ilvl w:val="0"/>
          <w:numId w:val="73"/>
        </w:numPr>
        <w:ind w:hanging="293"/>
      </w:pPr>
      <w:r>
        <w:t>U</w:t>
      </w:r>
      <w:r>
        <w:rPr>
          <w:vertAlign w:val="subscript"/>
        </w:rPr>
        <w:t>N</w:t>
      </w:r>
      <w:r>
        <w:t xml:space="preserve"> không phụ thuộc vào R</w:t>
      </w:r>
      <w:r>
        <w:rPr>
          <w:vertAlign w:val="subscript"/>
        </w:rPr>
        <w:t>N</w:t>
      </w:r>
      <w:r>
        <w:t xml:space="preserve">  </w:t>
      </w:r>
    </w:p>
    <w:p w:rsidR="000C15FA" w:rsidRDefault="00700A2F">
      <w:pPr>
        <w:numPr>
          <w:ilvl w:val="0"/>
          <w:numId w:val="73"/>
        </w:numPr>
        <w:ind w:hanging="293"/>
      </w:pPr>
      <w:r>
        <w:t>U</w:t>
      </w:r>
      <w:r>
        <w:rPr>
          <w:vertAlign w:val="subscript"/>
        </w:rPr>
        <w:t>N</w:t>
      </w:r>
      <w:r>
        <w:t xml:space="preserve"> lúc đầu tăng, sau đó tăng dần khi R</w:t>
      </w:r>
      <w:r>
        <w:rPr>
          <w:vertAlign w:val="subscript"/>
        </w:rPr>
        <w:t>N</w:t>
      </w:r>
      <w:r>
        <w:t xml:space="preserve"> tăng dần từ 0 đến vô cùng </w:t>
      </w:r>
    </w:p>
    <w:p w:rsidR="000C15FA" w:rsidRDefault="00700A2F">
      <w:pPr>
        <w:spacing w:after="86"/>
        <w:ind w:left="-5"/>
      </w:pPr>
      <w:r>
        <w:rPr>
          <w:b/>
          <w:i/>
          <w:color w:val="FF0000"/>
          <w:u w:val="double" w:color="FF0000"/>
        </w:rPr>
        <w:t>Câu 11:</w:t>
      </w:r>
      <w:r>
        <w:rPr>
          <w:rFonts w:ascii="Arial" w:eastAsia="Arial" w:hAnsi="Arial" w:cs="Arial"/>
          <w:b/>
          <w:i/>
          <w:color w:val="FF0000"/>
        </w:rPr>
        <w:t xml:space="preserve"> </w:t>
      </w:r>
      <w:r>
        <w:t xml:space="preserve">Đối với mạch điện kín dưới đây, thì hiệu suất của nguồn điện </w:t>
      </w:r>
      <w:r>
        <w:rPr>
          <w:b/>
        </w:rPr>
        <w:t xml:space="preserve">không </w:t>
      </w:r>
      <w:r>
        <w:t xml:space="preserve">được tính bằng công thức </w:t>
      </w:r>
    </w:p>
    <w:p w:rsidR="000C15FA" w:rsidRDefault="00700A2F">
      <w:pPr>
        <w:tabs>
          <w:tab w:val="center" w:pos="1149"/>
          <w:tab w:val="center" w:pos="1934"/>
          <w:tab w:val="center" w:pos="3561"/>
          <w:tab w:val="center" w:pos="6207"/>
          <w:tab w:val="center" w:pos="6914"/>
          <w:tab w:val="center" w:pos="8738"/>
          <w:tab w:val="center" w:pos="9427"/>
        </w:tabs>
        <w:spacing w:after="0"/>
        <w:ind w:left="-15" w:firstLine="0"/>
        <w:jc w:val="left"/>
      </w:pPr>
      <w:r>
        <w:rPr>
          <w:b/>
          <w:color w:val="0000FF"/>
        </w:rPr>
        <w:t xml:space="preserve"> </w:t>
      </w:r>
      <w:r>
        <w:rPr>
          <w:b/>
          <w:color w:val="0000FF"/>
        </w:rPr>
        <w:tab/>
        <w:t xml:space="preserve">A. </w:t>
      </w:r>
      <w:r>
        <w:t xml:space="preserve">H = </w:t>
      </w:r>
      <w:r w:rsidR="009E4146" w:rsidRPr="008A127A">
        <w:rPr>
          <w:noProof/>
        </w:rPr>
        <w:pict>
          <v:shape id="Picture 299812" o:spid="_x0000_i1082" type="#_x0000_t75" style="width:31.8pt;height:21pt;visibility:visible">
            <v:imagedata r:id="rId95" o:title=""/>
          </v:shape>
        </w:pict>
      </w:r>
      <w:r>
        <w:tab/>
        <w:t>100%</w:t>
      </w:r>
      <w:r>
        <w:rPr>
          <w:b/>
          <w:color w:val="0000FF"/>
        </w:rPr>
        <w:t xml:space="preserve"> </w:t>
      </w:r>
      <w:r>
        <w:rPr>
          <w:b/>
          <w:color w:val="0000FF"/>
        </w:rPr>
        <w:tab/>
        <w:t xml:space="preserve">B. </w:t>
      </w:r>
      <w:r>
        <w:t xml:space="preserve">H = </w:t>
      </w:r>
      <w:r w:rsidR="009E4146" w:rsidRPr="008A127A">
        <w:rPr>
          <w:noProof/>
        </w:rPr>
        <w:pict>
          <v:shape id="Picture 299810" o:spid="_x0000_i1083" type="#_x0000_t75" style="width:6.6pt;height:19.2pt;visibility:visible">
            <v:imagedata r:id="rId96" o:title=""/>
          </v:shape>
        </w:pict>
      </w:r>
      <w:r>
        <w:t>.100%</w:t>
      </w:r>
      <w:r>
        <w:rPr>
          <w:b/>
          <w:color w:val="0000FF"/>
        </w:rPr>
        <w:t xml:space="preserve"> </w:t>
      </w:r>
      <w:r>
        <w:rPr>
          <w:b/>
          <w:color w:val="0000FF"/>
        </w:rPr>
        <w:tab/>
        <w:t xml:space="preserve">C. </w:t>
      </w:r>
      <w:r>
        <w:t xml:space="preserve">H = </w:t>
      </w:r>
      <w:r w:rsidR="009E4146" w:rsidRPr="008A127A">
        <w:rPr>
          <w:noProof/>
        </w:rPr>
        <w:pict>
          <v:shape id="Picture 299811" o:spid="_x0000_i1084" type="#_x0000_t75" style="width:25.2pt;height:20.4pt;visibility:visible">
            <v:imagedata r:id="rId97" o:title=""/>
          </v:shape>
        </w:pict>
      </w:r>
      <w:r>
        <w:tab/>
        <w:t>.100%</w:t>
      </w:r>
      <w:r>
        <w:rPr>
          <w:b/>
          <w:color w:val="0000FF"/>
        </w:rPr>
        <w:t xml:space="preserve"> </w:t>
      </w:r>
      <w:r>
        <w:rPr>
          <w:b/>
          <w:color w:val="0000FF"/>
        </w:rPr>
        <w:tab/>
        <w:t xml:space="preserve">D. </w:t>
      </w:r>
      <w:r>
        <w:t xml:space="preserve">H = </w:t>
      </w:r>
      <w:r w:rsidR="009E4146" w:rsidRPr="008A127A">
        <w:rPr>
          <w:noProof/>
        </w:rPr>
        <w:pict>
          <v:shape id="Picture 299813" o:spid="_x0000_i1085" type="#_x0000_t75" style="width:23.4pt;height:19.2pt;visibility:visible">
            <v:imagedata r:id="rId98" o:title=""/>
          </v:shape>
        </w:pict>
      </w:r>
      <w:r>
        <w:tab/>
        <w:t xml:space="preserve">.100% </w:t>
      </w:r>
    </w:p>
    <w:p w:rsidR="000C15FA" w:rsidRDefault="00700A2F">
      <w:pPr>
        <w:spacing w:after="242" w:line="259" w:lineRule="auto"/>
        <w:ind w:left="1114" w:right="958"/>
        <w:jc w:val="left"/>
      </w:pPr>
      <w:r>
        <w:rPr>
          <w:rFonts w:ascii="Cambria Math" w:eastAsia="Cambria Math" w:hAnsi="Cambria Math" w:cs="Cambria Math"/>
          <w:sz w:val="14"/>
        </w:rPr>
        <w:t>𝑛𝑔𝑢</w:t>
      </w:r>
    </w:p>
    <w:p w:rsidR="000C15FA" w:rsidRDefault="00700A2F">
      <w:pPr>
        <w:ind w:left="-5"/>
      </w:pPr>
      <w:r>
        <w:rPr>
          <w:b/>
          <w:i/>
          <w:color w:val="FF0000"/>
          <w:u w:val="double" w:color="FF0000"/>
        </w:rPr>
        <w:t>Câu 12:</w:t>
      </w:r>
      <w:r>
        <w:rPr>
          <w:rFonts w:ascii="Arial" w:eastAsia="Arial" w:hAnsi="Arial" w:cs="Arial"/>
          <w:b/>
          <w:i/>
          <w:color w:val="FF0000"/>
        </w:rPr>
        <w:t xml:space="preserve"> </w:t>
      </w:r>
      <w:r>
        <w:t xml:space="preserve">Khi xảy ra hiện tượng đoản mạch, thì cường độ dòng điện trong mạch </w:t>
      </w:r>
    </w:p>
    <w:p w:rsidR="000C15FA" w:rsidRDefault="00700A2F">
      <w:pPr>
        <w:tabs>
          <w:tab w:val="center" w:pos="1009"/>
          <w:tab w:val="center" w:pos="3838"/>
          <w:tab w:val="center" w:pos="6039"/>
          <w:tab w:val="right" w:pos="10495"/>
        </w:tabs>
        <w:ind w:left="-15" w:firstLine="0"/>
        <w:jc w:val="left"/>
      </w:pPr>
      <w:r>
        <w:rPr>
          <w:b/>
          <w:color w:val="0000FF"/>
        </w:rPr>
        <w:t xml:space="preserve"> </w:t>
      </w:r>
      <w:r>
        <w:rPr>
          <w:b/>
          <w:color w:val="0000FF"/>
        </w:rPr>
        <w:tab/>
        <w:t xml:space="preserve">A. </w:t>
      </w:r>
      <w:r>
        <w:t>tăng rất lớn.</w:t>
      </w:r>
      <w:r>
        <w:rPr>
          <w:b/>
          <w:color w:val="0000FF"/>
        </w:rPr>
        <w:t xml:space="preserve"> </w:t>
      </w:r>
      <w:r>
        <w:rPr>
          <w:b/>
          <w:color w:val="0000FF"/>
        </w:rPr>
        <w:tab/>
        <w:t xml:space="preserve">B. </w:t>
      </w:r>
      <w:r>
        <w:t>tăng giảm liên tục</w:t>
      </w:r>
      <w:r>
        <w:rPr>
          <w:b/>
          <w:color w:val="FF0000"/>
        </w:rPr>
        <w:t xml:space="preserve"> </w:t>
      </w:r>
      <w:r>
        <w:rPr>
          <w:b/>
          <w:color w:val="0000FF"/>
        </w:rPr>
        <w:t xml:space="preserve"> </w:t>
      </w:r>
      <w:r>
        <w:rPr>
          <w:b/>
          <w:color w:val="0000FF"/>
        </w:rPr>
        <w:tab/>
        <w:t xml:space="preserve">C. </w:t>
      </w:r>
      <w:r>
        <w:t>giảm về 0.</w:t>
      </w:r>
      <w:r>
        <w:rPr>
          <w:b/>
          <w:color w:val="0000FF"/>
        </w:rPr>
        <w:t xml:space="preserve"> </w:t>
      </w:r>
      <w:r>
        <w:rPr>
          <w:b/>
          <w:color w:val="0000FF"/>
        </w:rPr>
        <w:tab/>
        <w:t xml:space="preserve">D. </w:t>
      </w:r>
      <w:r>
        <w:t>không đổi so với trước</w:t>
      </w:r>
      <w:r>
        <w:rPr>
          <w:b/>
          <w:color w:val="FF0000"/>
        </w:rPr>
        <w:t xml:space="preserve"> </w:t>
      </w:r>
      <w:r>
        <w:t xml:space="preserve"> </w:t>
      </w:r>
    </w:p>
    <w:p w:rsidR="000C15FA" w:rsidRDefault="00700A2F">
      <w:pPr>
        <w:ind w:left="-5"/>
      </w:pPr>
      <w:r>
        <w:rPr>
          <w:b/>
          <w:i/>
          <w:color w:val="FF0000"/>
          <w:u w:val="double" w:color="FF0000"/>
        </w:rPr>
        <w:t>Câu 13:</w:t>
      </w:r>
      <w:r>
        <w:rPr>
          <w:rFonts w:ascii="Arial" w:eastAsia="Arial" w:hAnsi="Arial" w:cs="Arial"/>
          <w:b/>
          <w:i/>
          <w:color w:val="FF0000"/>
        </w:rPr>
        <w:t xml:space="preserve"> </w:t>
      </w:r>
      <w:r>
        <w:t xml:space="preserve">Chọn cụm từ thích hợp điền vào chổ trống. “Tích của cường độ dòng điện và điện trở còn gọi là …..” </w:t>
      </w:r>
    </w:p>
    <w:p w:rsidR="000C15FA" w:rsidRDefault="00700A2F">
      <w:pPr>
        <w:tabs>
          <w:tab w:val="center" w:pos="869"/>
          <w:tab w:val="center" w:pos="3625"/>
          <w:tab w:val="center" w:pos="6361"/>
          <w:tab w:val="center" w:pos="8945"/>
        </w:tabs>
        <w:ind w:left="-15" w:firstLine="0"/>
        <w:jc w:val="left"/>
      </w:pPr>
      <w:r>
        <w:rPr>
          <w:b/>
          <w:color w:val="0000FF"/>
        </w:rPr>
        <w:t xml:space="preserve"> </w:t>
      </w:r>
      <w:r>
        <w:rPr>
          <w:b/>
          <w:color w:val="0000FF"/>
        </w:rPr>
        <w:tab/>
        <w:t xml:space="preserve">A. </w:t>
      </w:r>
      <w:r>
        <w:t>Điện thế.</w:t>
      </w:r>
      <w:r>
        <w:rPr>
          <w:b/>
          <w:color w:val="0000FF"/>
        </w:rPr>
        <w:t xml:space="preserve"> </w:t>
      </w:r>
      <w:r>
        <w:rPr>
          <w:b/>
          <w:color w:val="0000FF"/>
        </w:rPr>
        <w:tab/>
        <w:t xml:space="preserve">B. </w:t>
      </w:r>
      <w:r>
        <w:t>hiệu điện thế.</w:t>
      </w:r>
      <w:r>
        <w:rPr>
          <w:b/>
          <w:color w:val="0000FF"/>
        </w:rPr>
        <w:t xml:space="preserve"> </w:t>
      </w:r>
      <w:r>
        <w:rPr>
          <w:b/>
          <w:color w:val="0000FF"/>
        </w:rPr>
        <w:tab/>
        <w:t xml:space="preserve">C. </w:t>
      </w:r>
      <w:r>
        <w:t>Độ tăng điện thế.</w:t>
      </w:r>
      <w:r>
        <w:rPr>
          <w:b/>
          <w:color w:val="0000FF"/>
        </w:rPr>
        <w:t xml:space="preserve"> </w:t>
      </w:r>
      <w:r>
        <w:rPr>
          <w:b/>
          <w:color w:val="0000FF"/>
        </w:rPr>
        <w:tab/>
        <w:t xml:space="preserve">D. </w:t>
      </w:r>
      <w:r>
        <w:t xml:space="preserve">Độ giảm điện thế. </w:t>
      </w:r>
    </w:p>
    <w:p w:rsidR="000C15FA" w:rsidRDefault="00700A2F">
      <w:pPr>
        <w:spacing w:after="0" w:line="389" w:lineRule="auto"/>
        <w:ind w:left="-5"/>
      </w:pPr>
      <w:r>
        <w:rPr>
          <w:b/>
          <w:i/>
          <w:color w:val="FF0000"/>
          <w:u w:val="double" w:color="FF0000"/>
        </w:rPr>
        <w:t>Câu 14:</w:t>
      </w:r>
      <w:r>
        <w:rPr>
          <w:rFonts w:ascii="Arial" w:eastAsia="Arial" w:hAnsi="Arial" w:cs="Arial"/>
          <w:b/>
          <w:i/>
          <w:color w:val="FF0000"/>
        </w:rPr>
        <w:t xml:space="preserve"> </w:t>
      </w:r>
      <w:r>
        <w:t xml:space="preserve">Một mạch điện có điện trở ngoài bằng 5 lần điện trở trong. Khi xảy ra hiện tượng đoản mạch thì tỉ số giữa cường độ dòng điện đoản mạch và cường độ dòng điện không đoản mạch là:  </w:t>
      </w:r>
    </w:p>
    <w:p w:rsidR="000C15FA" w:rsidRDefault="00700A2F">
      <w:pPr>
        <w:numPr>
          <w:ilvl w:val="0"/>
          <w:numId w:val="68"/>
        </w:numPr>
        <w:spacing w:after="140" w:line="259" w:lineRule="auto"/>
        <w:ind w:hanging="293"/>
      </w:pPr>
      <w:r>
        <w:t xml:space="preserve">5 </w:t>
      </w:r>
      <w:r>
        <w:rPr>
          <w:b/>
          <w:color w:val="0000FF"/>
        </w:rPr>
        <w:t xml:space="preserve"> </w:t>
      </w:r>
      <w:r>
        <w:rPr>
          <w:b/>
          <w:color w:val="0000FF"/>
        </w:rPr>
        <w:tab/>
        <w:t xml:space="preserve">B. </w:t>
      </w:r>
      <w:r>
        <w:t>6</w:t>
      </w:r>
      <w:r>
        <w:rPr>
          <w:b/>
          <w:color w:val="0000FF"/>
        </w:rPr>
        <w:t xml:space="preserve"> </w:t>
      </w:r>
      <w:r>
        <w:rPr>
          <w:b/>
          <w:color w:val="0000FF"/>
        </w:rPr>
        <w:tab/>
        <w:t xml:space="preserve">C. </w:t>
      </w:r>
      <w:r>
        <w:t>4.</w:t>
      </w:r>
      <w:r>
        <w:rPr>
          <w:b/>
          <w:color w:val="0000FF"/>
        </w:rPr>
        <w:t xml:space="preserve"> </w:t>
      </w:r>
      <w:r>
        <w:rPr>
          <w:b/>
          <w:color w:val="0000FF"/>
        </w:rPr>
        <w:tab/>
        <w:t xml:space="preserve">D. </w:t>
      </w:r>
      <w:r>
        <w:t xml:space="preserve">3 </w:t>
      </w:r>
    </w:p>
    <w:p w:rsidR="000C15FA" w:rsidRDefault="00700A2F">
      <w:pPr>
        <w:spacing w:after="5" w:line="373" w:lineRule="auto"/>
        <w:ind w:left="-5"/>
      </w:pPr>
      <w:r>
        <w:rPr>
          <w:b/>
          <w:i/>
          <w:color w:val="FF0000"/>
          <w:u w:val="double" w:color="FF0000"/>
        </w:rPr>
        <w:t>Câu 15:</w:t>
      </w:r>
      <w:r>
        <w:rPr>
          <w:rFonts w:ascii="Arial" w:eastAsia="Arial" w:hAnsi="Arial" w:cs="Arial"/>
          <w:b/>
          <w:i/>
          <w:color w:val="FF0000"/>
        </w:rPr>
        <w:t xml:space="preserve"> </w:t>
      </w:r>
      <w:r>
        <w:t xml:space="preserve">Hiện tượng đoản mạch của nguồn điện xảy ra khi </w:t>
      </w:r>
      <w:r>
        <w:rPr>
          <w:b/>
          <w:color w:val="0000FF"/>
        </w:rPr>
        <w:t xml:space="preserve"> </w:t>
      </w:r>
      <w:r>
        <w:rPr>
          <w:b/>
          <w:color w:val="0000FF"/>
        </w:rPr>
        <w:tab/>
        <w:t xml:space="preserve">A. </w:t>
      </w:r>
      <w:r>
        <w:t xml:space="preserve">sử dụng các dây dẫn ngắn để mắc mạch điện. </w:t>
      </w:r>
    </w:p>
    <w:p w:rsidR="000C15FA" w:rsidRDefault="00700A2F">
      <w:pPr>
        <w:numPr>
          <w:ilvl w:val="0"/>
          <w:numId w:val="68"/>
        </w:numPr>
        <w:ind w:hanging="293"/>
      </w:pPr>
      <w:r>
        <w:t xml:space="preserve">nối hai cực của một nguồn điện bằng dây dẫn có điện trở rất nhỏ. </w:t>
      </w:r>
    </w:p>
    <w:p w:rsidR="000C15FA" w:rsidRDefault="00700A2F">
      <w:pPr>
        <w:numPr>
          <w:ilvl w:val="0"/>
          <w:numId w:val="68"/>
        </w:numPr>
        <w:ind w:hanging="293"/>
      </w:pPr>
      <w:r>
        <w:t xml:space="preserve">không mắc cầu chì cho một mạch điện kín. </w:t>
      </w:r>
    </w:p>
    <w:p w:rsidR="000C15FA" w:rsidRDefault="00700A2F">
      <w:pPr>
        <w:numPr>
          <w:ilvl w:val="0"/>
          <w:numId w:val="68"/>
        </w:numPr>
        <w:spacing w:after="160"/>
        <w:ind w:hanging="293"/>
      </w:pPr>
      <w:r>
        <w:t xml:space="preserve">dùng pin hay acquy để mắc một mạch điện kín. </w:t>
      </w:r>
    </w:p>
    <w:p w:rsidR="000C15FA" w:rsidRDefault="00700A2F">
      <w:pPr>
        <w:spacing w:after="0" w:line="374" w:lineRule="auto"/>
        <w:ind w:left="-5"/>
      </w:pPr>
      <w:r>
        <w:rPr>
          <w:b/>
          <w:i/>
          <w:color w:val="FF0000"/>
          <w:u w:val="double" w:color="FF0000"/>
        </w:rPr>
        <w:t>Câu 16:</w:t>
      </w:r>
      <w:r>
        <w:rPr>
          <w:rFonts w:ascii="Arial" w:eastAsia="Arial" w:hAnsi="Arial" w:cs="Arial"/>
          <w:b/>
          <w:i/>
          <w:color w:val="FF0000"/>
        </w:rPr>
        <w:t xml:space="preserve"> </w:t>
      </w:r>
      <w:r>
        <w:t xml:space="preserve">Gọi </w:t>
      </w:r>
      <w:r>
        <w:rPr>
          <w:rFonts w:ascii="Segoe UI Symbol" w:eastAsia="Segoe UI Symbol" w:hAnsi="Segoe UI Symbol" w:cs="Segoe UI Symbol"/>
        </w:rPr>
        <w:t></w:t>
      </w:r>
      <w:r>
        <w:t xml:space="preserve"> là suất điện động của nguồn điện và I là dòng điện đoản mạch khi hai cực của nguồn điện được nối với nhau bằng một dây dẫn có điện trở rất nhỏ (≈ 0). Điện trở trong của nguồn điện được tính theo công thức  </w:t>
      </w:r>
    </w:p>
    <w:p w:rsidR="000C15FA" w:rsidRDefault="00700A2F">
      <w:pPr>
        <w:tabs>
          <w:tab w:val="center" w:pos="2946"/>
          <w:tab w:val="center" w:pos="5704"/>
          <w:tab w:val="center" w:pos="8055"/>
        </w:tabs>
        <w:spacing w:after="0" w:line="259" w:lineRule="auto"/>
        <w:ind w:left="-15" w:firstLine="0"/>
        <w:jc w:val="left"/>
      </w:pPr>
      <w:r>
        <w:t xml:space="preserve"> </w:t>
      </w:r>
      <w:r>
        <w:rPr>
          <w:b/>
          <w:color w:val="0000FF"/>
        </w:rPr>
        <w:t xml:space="preserve"> A. </w:t>
      </w:r>
      <w:r>
        <w:t xml:space="preserve">. </w:t>
      </w:r>
      <w:r>
        <w:rPr>
          <w:b/>
          <w:color w:val="0000FF"/>
        </w:rPr>
        <w:t xml:space="preserve"> </w:t>
      </w:r>
      <w:r>
        <w:rPr>
          <w:b/>
          <w:color w:val="0000FF"/>
        </w:rPr>
        <w:tab/>
        <w:t xml:space="preserve">B. </w:t>
      </w:r>
      <w:r>
        <w:t xml:space="preserve"> </w:t>
      </w:r>
      <w:r>
        <w:tab/>
      </w:r>
      <w:r>
        <w:rPr>
          <w:b/>
          <w:color w:val="0000FF"/>
        </w:rPr>
        <w:t xml:space="preserve">C. </w:t>
      </w:r>
      <w:r w:rsidR="009E4146" w:rsidRPr="008A127A">
        <w:rPr>
          <w:noProof/>
        </w:rPr>
        <w:pict>
          <v:shape id="Picture 299816" o:spid="_x0000_i1086" type="#_x0000_t75" style="width:9pt;height:10.8pt;visibility:visible">
            <v:imagedata r:id="rId99" o:title=""/>
          </v:shape>
        </w:pict>
      </w:r>
      <w:r>
        <w:t xml:space="preserve"> </w:t>
      </w:r>
      <w:r>
        <w:tab/>
      </w:r>
      <w:r>
        <w:rPr>
          <w:b/>
          <w:color w:val="0000FF"/>
        </w:rPr>
        <w:t xml:space="preserve">D. </w:t>
      </w:r>
      <w:r>
        <w:t xml:space="preserve"> </w:t>
      </w:r>
    </w:p>
    <w:p w:rsidR="000C15FA" w:rsidRDefault="00700A2F">
      <w:pPr>
        <w:spacing w:after="202" w:line="259" w:lineRule="auto"/>
        <w:ind w:left="3942" w:right="2967"/>
        <w:jc w:val="center"/>
      </w:pPr>
      <w:r>
        <w:rPr>
          <w:rFonts w:ascii="Cambria Math" w:eastAsia="Cambria Math" w:hAnsi="Cambria Math" w:cs="Cambria Math"/>
          <w:sz w:val="17"/>
        </w:rPr>
        <w:t>I</w:t>
      </w:r>
    </w:p>
    <w:p w:rsidR="000C15FA" w:rsidRDefault="00700A2F">
      <w:pPr>
        <w:spacing w:after="0" w:line="344" w:lineRule="auto"/>
        <w:ind w:left="-5"/>
      </w:pPr>
      <w:r>
        <w:rPr>
          <w:b/>
          <w:i/>
          <w:color w:val="FF0000"/>
          <w:u w:val="double" w:color="FF0000"/>
        </w:rPr>
        <w:lastRenderedPageBreak/>
        <w:t>Câu 17:</w:t>
      </w:r>
      <w:r>
        <w:rPr>
          <w:rFonts w:ascii="Arial" w:eastAsia="Arial" w:hAnsi="Arial" w:cs="Arial"/>
          <w:b/>
          <w:i/>
          <w:color w:val="FF0000"/>
        </w:rPr>
        <w:t xml:space="preserve"> </w:t>
      </w:r>
      <w:r>
        <w:t xml:space="preserve">Mạch điện kín gồm nguồn điện có suất điện động ξ và điện trở trong r, điện trở mạch ngoài là R. Khi biểu thức cường độ điện trường chạy qua R là I = </w:t>
      </w:r>
      <w:r w:rsidR="009E4146" w:rsidRPr="008A127A">
        <w:rPr>
          <w:noProof/>
        </w:rPr>
        <w:pict>
          <v:shape id="Picture 299818" o:spid="_x0000_i1087" type="#_x0000_t75" style="width:10.2pt;height:19.8pt;visibility:visible">
            <v:imagedata r:id="rId100" o:title=""/>
          </v:shape>
        </w:pict>
      </w:r>
      <w:r>
        <w:t xml:space="preserve"> thì tỉ số</w:t>
      </w:r>
      <w:r w:rsidR="009E4146" w:rsidRPr="008A127A">
        <w:rPr>
          <w:noProof/>
        </w:rPr>
        <w:pict>
          <v:shape id="Picture 299819" o:spid="_x0000_i1088" type="#_x0000_t75" style="width:6.6pt;height:19.2pt;visibility:visible">
            <v:imagedata r:id="rId101" o:title=""/>
          </v:shape>
        </w:pict>
      </w:r>
      <w:r>
        <w:t xml:space="preserve"> bằng </w:t>
      </w:r>
    </w:p>
    <w:p w:rsidR="000C15FA" w:rsidRDefault="00700A2F">
      <w:pPr>
        <w:numPr>
          <w:ilvl w:val="0"/>
          <w:numId w:val="70"/>
        </w:numPr>
        <w:spacing w:after="140" w:line="259" w:lineRule="auto"/>
        <w:ind w:hanging="293"/>
      </w:pPr>
      <w:r>
        <w:t>3</w:t>
      </w:r>
      <w:r>
        <w:rPr>
          <w:b/>
          <w:color w:val="0000FF"/>
        </w:rPr>
        <w:t xml:space="preserve"> </w:t>
      </w:r>
      <w:r>
        <w:rPr>
          <w:b/>
          <w:color w:val="0000FF"/>
        </w:rPr>
        <w:tab/>
        <w:t xml:space="preserve">B. </w:t>
      </w:r>
      <w:r>
        <w:t>1</w:t>
      </w:r>
      <w:r>
        <w:rPr>
          <w:b/>
          <w:color w:val="0000FF"/>
        </w:rPr>
        <w:t xml:space="preserve"> </w:t>
      </w:r>
      <w:r>
        <w:rPr>
          <w:b/>
          <w:color w:val="0000FF"/>
        </w:rPr>
        <w:tab/>
        <w:t xml:space="preserve">C. </w:t>
      </w:r>
      <w:r w:rsidR="009E4146" w:rsidRPr="008A127A">
        <w:rPr>
          <w:noProof/>
        </w:rPr>
        <w:pict>
          <v:shape id="Picture 299820" o:spid="_x0000_i1089" type="#_x0000_t75" style="width:5.4pt;height:19.2pt;visibility:visible">
            <v:imagedata r:id="rId102" o:title=""/>
          </v:shape>
        </w:pict>
      </w:r>
      <w:r>
        <w:rPr>
          <w:b/>
          <w:color w:val="0000FF"/>
        </w:rPr>
        <w:t xml:space="preserve"> </w:t>
      </w:r>
      <w:r>
        <w:rPr>
          <w:b/>
          <w:color w:val="0000FF"/>
        </w:rPr>
        <w:tab/>
        <w:t xml:space="preserve">D. </w:t>
      </w:r>
      <w:r>
        <w:t xml:space="preserve">2 </w:t>
      </w:r>
    </w:p>
    <w:p w:rsidR="000C15FA" w:rsidRDefault="00700A2F">
      <w:pPr>
        <w:spacing w:after="0"/>
        <w:ind w:left="-5"/>
      </w:pPr>
      <w:r>
        <w:rPr>
          <w:b/>
          <w:i/>
          <w:color w:val="FF0000"/>
          <w:u w:val="double" w:color="FF0000"/>
        </w:rPr>
        <w:t xml:space="preserve">Câu 18: </w:t>
      </w:r>
      <w:r>
        <w:t xml:space="preserve">Cho một mạch điện kín gồm nguồn điện có suất điện động không đổi và điện trở trong không đáng kể nối tiếp với mạch ngoài có điện trở R. Khi điện trở ngoài của mạch tăng 2 lần thì cường độ dòng điện trong mạch chính </w:t>
      </w:r>
    </w:p>
    <w:p w:rsidR="004625EB" w:rsidRDefault="004625EB" w:rsidP="009E4146">
      <w:pPr>
        <w:tabs>
          <w:tab w:val="left" w:pos="3836"/>
        </w:tabs>
        <w:spacing w:after="0" w:line="259" w:lineRule="auto"/>
        <w:ind w:left="0" w:right="156" w:firstLine="0"/>
        <w:jc w:val="left"/>
      </w:pPr>
      <w:r w:rsidRPr="009E4146">
        <w:rPr>
          <w:b/>
          <w:color w:val="0000FF"/>
        </w:rPr>
        <w:t xml:space="preserve"> </w:t>
      </w:r>
      <w:r w:rsidRPr="009E4146">
        <w:rPr>
          <w:b/>
          <w:color w:val="0000FF"/>
        </w:rPr>
        <w:tab/>
        <w:t xml:space="preserve">A. </w:t>
      </w:r>
      <w:r>
        <w:t>chưa đủ dữ kiện để xác định.</w:t>
      </w:r>
      <w:r w:rsidRPr="009E4146">
        <w:rPr>
          <w:b/>
          <w:color w:val="0000FF"/>
        </w:rPr>
        <w:t xml:space="preserve"> </w:t>
      </w:r>
      <w:r>
        <w:tab/>
      </w:r>
      <w:r w:rsidRPr="009E4146">
        <w:rPr>
          <w:b/>
          <w:color w:val="0000FF"/>
        </w:rPr>
        <w:t xml:space="preserve">B. </w:t>
      </w:r>
      <w:r>
        <w:t xml:space="preserve">tăng 2 lần. </w:t>
      </w:r>
    </w:p>
    <w:p w:rsidR="004625EB" w:rsidRDefault="004625EB" w:rsidP="009E4146">
      <w:pPr>
        <w:tabs>
          <w:tab w:val="left" w:pos="3836"/>
        </w:tabs>
        <w:spacing w:after="0" w:line="259" w:lineRule="auto"/>
        <w:ind w:left="0" w:right="122" w:firstLine="0"/>
        <w:jc w:val="left"/>
      </w:pPr>
      <w:r w:rsidRPr="009E4146">
        <w:rPr>
          <w:b/>
          <w:color w:val="0000FF"/>
        </w:rPr>
        <w:t xml:space="preserve"> </w:t>
      </w:r>
      <w:r w:rsidRPr="009E4146">
        <w:rPr>
          <w:b/>
          <w:color w:val="0000FF"/>
        </w:rPr>
        <w:tab/>
        <w:t xml:space="preserve">C. </w:t>
      </w:r>
      <w:r>
        <w:t xml:space="preserve">giảm 2 lần. </w:t>
      </w:r>
      <w:r>
        <w:tab/>
      </w:r>
      <w:r w:rsidRPr="009E4146">
        <w:rPr>
          <w:b/>
          <w:color w:val="0000FF"/>
        </w:rPr>
        <w:t xml:space="preserve"> </w:t>
      </w:r>
      <w:r>
        <w:tab/>
      </w:r>
      <w:r w:rsidRPr="009E4146">
        <w:rPr>
          <w:b/>
          <w:color w:val="0000FF"/>
        </w:rPr>
        <w:t xml:space="preserve">D. </w:t>
      </w:r>
      <w:r>
        <w:t xml:space="preserve">không đổi.  </w:t>
      </w:r>
    </w:p>
    <w:p w:rsidR="000C15FA" w:rsidRDefault="00700A2F">
      <w:pPr>
        <w:spacing w:after="13" w:line="367" w:lineRule="auto"/>
        <w:ind w:left="-5" w:right="1123"/>
      </w:pPr>
      <w:r>
        <w:rPr>
          <w:b/>
          <w:i/>
          <w:color w:val="FF0000"/>
          <w:u w:val="double" w:color="FF0000"/>
        </w:rPr>
        <w:t>Câu 19:</w:t>
      </w:r>
      <w:r>
        <w:rPr>
          <w:rFonts w:ascii="Arial" w:eastAsia="Arial" w:hAnsi="Arial" w:cs="Arial"/>
          <w:b/>
          <w:i/>
          <w:color w:val="FF0000"/>
        </w:rPr>
        <w:t xml:space="preserve"> </w:t>
      </w:r>
      <w:r>
        <w:t xml:space="preserve">Khi khởi động xe máy, không nên nhấn nút khởi động quá lâu và nhiều lần liên tục vì </w:t>
      </w:r>
      <w:r>
        <w:rPr>
          <w:b/>
          <w:color w:val="0000FF"/>
        </w:rPr>
        <w:t xml:space="preserve"> </w:t>
      </w:r>
      <w:r>
        <w:rPr>
          <w:b/>
          <w:color w:val="0000FF"/>
        </w:rPr>
        <w:tab/>
        <w:t xml:space="preserve">A. </w:t>
      </w:r>
      <w:r>
        <w:t xml:space="preserve">dòng đoản mạch kéo dài tỏa nhiệt mạnh sẽ làm hỏng acquy. </w:t>
      </w:r>
    </w:p>
    <w:p w:rsidR="000C15FA" w:rsidRDefault="00700A2F">
      <w:pPr>
        <w:numPr>
          <w:ilvl w:val="0"/>
          <w:numId w:val="70"/>
        </w:numPr>
        <w:ind w:hanging="293"/>
      </w:pPr>
      <w:r>
        <w:t xml:space="preserve">tiêu hao quá nhiều năng lượng. </w:t>
      </w:r>
    </w:p>
    <w:p w:rsidR="000C15FA" w:rsidRDefault="00700A2F">
      <w:pPr>
        <w:numPr>
          <w:ilvl w:val="0"/>
          <w:numId w:val="70"/>
        </w:numPr>
        <w:ind w:hanging="293"/>
      </w:pPr>
      <w:r>
        <w:t xml:space="preserve">động cơ đề sẽ rất nhanh hỏng. </w:t>
      </w:r>
    </w:p>
    <w:p w:rsidR="000C15FA" w:rsidRDefault="00700A2F">
      <w:pPr>
        <w:numPr>
          <w:ilvl w:val="0"/>
          <w:numId w:val="70"/>
        </w:numPr>
        <w:ind w:hanging="293"/>
      </w:pPr>
      <w:r>
        <w:t xml:space="preserve">hỏng nút khởi động. </w:t>
      </w:r>
    </w:p>
    <w:p w:rsidR="000C15FA" w:rsidRDefault="00700A2F">
      <w:pPr>
        <w:ind w:left="-5"/>
      </w:pPr>
      <w:r>
        <w:rPr>
          <w:b/>
          <w:i/>
          <w:color w:val="FF0000"/>
          <w:u w:val="double" w:color="FF0000"/>
        </w:rPr>
        <w:t>Câu 20:</w:t>
      </w:r>
      <w:r>
        <w:rPr>
          <w:rFonts w:ascii="Arial" w:eastAsia="Arial" w:hAnsi="Arial" w:cs="Arial"/>
          <w:b/>
          <w:i/>
          <w:color w:val="FF0000"/>
        </w:rPr>
        <w:t xml:space="preserve"> </w:t>
      </w:r>
      <w:r>
        <w:t xml:space="preserve">Hiệu suất của nguồn điện được xác định bằng </w:t>
      </w:r>
    </w:p>
    <w:p w:rsidR="000C15FA" w:rsidRDefault="00700A2F">
      <w:pPr>
        <w:numPr>
          <w:ilvl w:val="0"/>
          <w:numId w:val="69"/>
        </w:numPr>
        <w:ind w:hanging="293"/>
      </w:pPr>
      <w:r>
        <w:t xml:space="preserve">tỉ số giữa công có ích và công toàn phần của dòng điện trên mạch. </w:t>
      </w:r>
    </w:p>
    <w:p w:rsidR="000C15FA" w:rsidRDefault="00700A2F">
      <w:pPr>
        <w:numPr>
          <w:ilvl w:val="0"/>
          <w:numId w:val="69"/>
        </w:numPr>
        <w:ind w:hanging="293"/>
      </w:pPr>
      <w:r>
        <w:t xml:space="preserve">tỉ số giữa công toàn phần và công có ích sinh ra ở mạch ngoài. </w:t>
      </w:r>
    </w:p>
    <w:p w:rsidR="000C15FA" w:rsidRDefault="00700A2F">
      <w:pPr>
        <w:numPr>
          <w:ilvl w:val="0"/>
          <w:numId w:val="69"/>
        </w:numPr>
        <w:ind w:hanging="293"/>
      </w:pPr>
      <w:r>
        <w:t xml:space="preserve">công của dòng điện ở mạch ngoài. </w:t>
      </w:r>
    </w:p>
    <w:p w:rsidR="000C15FA" w:rsidRDefault="00700A2F">
      <w:pPr>
        <w:numPr>
          <w:ilvl w:val="0"/>
          <w:numId w:val="69"/>
        </w:numPr>
        <w:ind w:hanging="293"/>
      </w:pPr>
      <w:r>
        <w:t xml:space="preserve">nhiệt lượng tỏa ra trên toàn mạch. </w:t>
      </w:r>
    </w:p>
    <w:p w:rsidR="000C15FA" w:rsidRDefault="00700A2F">
      <w:pPr>
        <w:ind w:left="-5"/>
      </w:pPr>
      <w:r>
        <w:rPr>
          <w:b/>
          <w:i/>
          <w:color w:val="FF0000"/>
          <w:u w:val="double" w:color="FF0000"/>
        </w:rPr>
        <w:t>Câu 21:</w:t>
      </w:r>
      <w:r>
        <w:rPr>
          <w:rFonts w:ascii="Arial" w:eastAsia="Arial" w:hAnsi="Arial" w:cs="Arial"/>
          <w:b/>
          <w:i/>
          <w:color w:val="FF0000"/>
        </w:rPr>
        <w:t xml:space="preserve"> </w:t>
      </w:r>
      <w:r>
        <w:t xml:space="preserve">Cho một mạch điện gồm một pin 1,5 V có điện trở trong 0,5 Ω nối với mạch ngoài là một điện trở </w:t>
      </w:r>
    </w:p>
    <w:p w:rsidR="000C15FA" w:rsidRDefault="00700A2F">
      <w:pPr>
        <w:spacing w:after="98"/>
        <w:ind w:left="-5"/>
      </w:pPr>
      <w:r>
        <w:t xml:space="preserve">2,5 Ω. Cường độ dòng điện trong toàn mạch là </w:t>
      </w:r>
    </w:p>
    <w:p w:rsidR="000C15FA" w:rsidRDefault="00700A2F">
      <w:pPr>
        <w:tabs>
          <w:tab w:val="center" w:pos="607"/>
          <w:tab w:val="center" w:pos="3142"/>
          <w:tab w:val="center" w:pos="5802"/>
          <w:tab w:val="center" w:pos="8262"/>
        </w:tabs>
        <w:spacing w:after="105"/>
        <w:ind w:left="-15" w:firstLine="0"/>
        <w:jc w:val="left"/>
      </w:pPr>
      <w:r>
        <w:rPr>
          <w:b/>
          <w:color w:val="0000FF"/>
        </w:rPr>
        <w:t xml:space="preserve"> </w:t>
      </w:r>
      <w:r>
        <w:rPr>
          <w:b/>
          <w:color w:val="0000FF"/>
        </w:rPr>
        <w:tab/>
        <w:t xml:space="preserve">A. </w:t>
      </w:r>
      <w:r>
        <w:t>3 A</w:t>
      </w:r>
      <w:r>
        <w:rPr>
          <w:b/>
          <w:color w:val="FF0000"/>
        </w:rPr>
        <w:t xml:space="preserve"> </w:t>
      </w:r>
      <w:r>
        <w:rPr>
          <w:b/>
          <w:color w:val="0000FF"/>
        </w:rPr>
        <w:t xml:space="preserve"> </w:t>
      </w:r>
      <w:r>
        <w:rPr>
          <w:b/>
          <w:color w:val="0000FF"/>
        </w:rPr>
        <w:tab/>
        <w:t xml:space="preserve">B. </w:t>
      </w:r>
      <w:r w:rsidR="009E4146" w:rsidRPr="008A127A">
        <w:rPr>
          <w:noProof/>
        </w:rPr>
        <w:pict>
          <v:shape id="Picture 299827" o:spid="_x0000_i1090" type="#_x0000_t75" style="width:5.4pt;height:19.2pt;visibility:visible">
            <v:imagedata r:id="rId103" o:title=""/>
          </v:shape>
        </w:pict>
      </w:r>
      <w:r>
        <w:t xml:space="preserve"> A </w:t>
      </w:r>
      <w:r>
        <w:rPr>
          <w:b/>
          <w:color w:val="0000FF"/>
        </w:rPr>
        <w:t xml:space="preserve"> </w:t>
      </w:r>
      <w:r>
        <w:rPr>
          <w:b/>
          <w:color w:val="0000FF"/>
        </w:rPr>
        <w:tab/>
        <w:t xml:space="preserve">C. </w:t>
      </w:r>
      <w:r>
        <w:t>0,5 A</w:t>
      </w:r>
      <w:r>
        <w:rPr>
          <w:b/>
          <w:color w:val="FF0000"/>
        </w:rPr>
        <w:t xml:space="preserve"> </w:t>
      </w:r>
      <w:r>
        <w:rPr>
          <w:b/>
          <w:color w:val="0000FF"/>
        </w:rPr>
        <w:t xml:space="preserve"> </w:t>
      </w:r>
      <w:r>
        <w:rPr>
          <w:b/>
          <w:color w:val="0000FF"/>
        </w:rPr>
        <w:tab/>
        <w:t xml:space="preserve">D. </w:t>
      </w:r>
      <w:r>
        <w:t>2 A</w:t>
      </w:r>
      <w:r>
        <w:rPr>
          <w:b/>
          <w:color w:val="FF0000"/>
        </w:rPr>
        <w:t xml:space="preserve"> </w:t>
      </w:r>
      <w:r>
        <w:t xml:space="preserve"> </w:t>
      </w:r>
    </w:p>
    <w:p w:rsidR="000C15FA" w:rsidRDefault="00700A2F">
      <w:pPr>
        <w:spacing w:after="0" w:line="369" w:lineRule="auto"/>
        <w:ind w:left="-5"/>
      </w:pPr>
      <w:r>
        <w:rPr>
          <w:b/>
          <w:i/>
          <w:color w:val="FF0000"/>
          <w:u w:val="double" w:color="FF0000"/>
        </w:rPr>
        <w:t>Câu 22:</w:t>
      </w:r>
      <w:r>
        <w:rPr>
          <w:rFonts w:ascii="Arial" w:eastAsia="Arial" w:hAnsi="Arial" w:cs="Arial"/>
          <w:b/>
          <w:i/>
          <w:color w:val="FF0000"/>
        </w:rPr>
        <w:t xml:space="preserve"> </w:t>
      </w:r>
      <w:r>
        <w:t xml:space="preserve">Một mạch điện kín gồm nguồn điện có suất điện động E, điện trở trong r = 5 Ω. Mạch ngoài là một điện trở R = 20 Ω. Hiệu suất của nguồn là  </w:t>
      </w:r>
    </w:p>
    <w:p w:rsidR="000C15FA" w:rsidRDefault="00700A2F">
      <w:pPr>
        <w:tabs>
          <w:tab w:val="center" w:pos="679"/>
          <w:tab w:val="center" w:pos="3225"/>
          <w:tab w:val="center" w:pos="5785"/>
          <w:tab w:val="center" w:pos="8335"/>
        </w:tabs>
        <w:ind w:left="-15" w:firstLine="0"/>
        <w:jc w:val="left"/>
      </w:pPr>
      <w:r>
        <w:rPr>
          <w:b/>
          <w:color w:val="0000FF"/>
        </w:rPr>
        <w:t xml:space="preserve"> </w:t>
      </w:r>
      <w:r>
        <w:rPr>
          <w:b/>
          <w:color w:val="0000FF"/>
        </w:rPr>
        <w:tab/>
        <w:t xml:space="preserve">A. </w:t>
      </w:r>
      <w:r>
        <w:t xml:space="preserve">80%. </w:t>
      </w:r>
      <w:r>
        <w:rPr>
          <w:b/>
          <w:color w:val="0000FF"/>
        </w:rPr>
        <w:t xml:space="preserve"> </w:t>
      </w:r>
      <w:r>
        <w:rPr>
          <w:b/>
          <w:color w:val="0000FF"/>
        </w:rPr>
        <w:tab/>
        <w:t xml:space="preserve">B. </w:t>
      </w:r>
      <w:r>
        <w:t xml:space="preserve">75%. </w:t>
      </w:r>
      <w:r>
        <w:rPr>
          <w:b/>
          <w:color w:val="0000FF"/>
        </w:rPr>
        <w:t xml:space="preserve"> </w:t>
      </w:r>
      <w:r>
        <w:rPr>
          <w:b/>
          <w:color w:val="0000FF"/>
        </w:rPr>
        <w:tab/>
        <w:t xml:space="preserve">C. </w:t>
      </w:r>
      <w:r>
        <w:t xml:space="preserve">40%. </w:t>
      </w:r>
      <w:r>
        <w:rPr>
          <w:b/>
          <w:color w:val="0000FF"/>
        </w:rPr>
        <w:t xml:space="preserve"> </w:t>
      </w:r>
      <w:r>
        <w:rPr>
          <w:b/>
          <w:color w:val="0000FF"/>
        </w:rPr>
        <w:tab/>
        <w:t xml:space="preserve">D. </w:t>
      </w:r>
      <w:r>
        <w:t xml:space="preserve">25%.  </w:t>
      </w:r>
    </w:p>
    <w:p w:rsidR="000C15FA" w:rsidRDefault="00700A2F">
      <w:pPr>
        <w:spacing w:after="0" w:line="381" w:lineRule="auto"/>
        <w:ind w:left="-5"/>
      </w:pPr>
      <w:r>
        <w:rPr>
          <w:b/>
          <w:i/>
          <w:color w:val="FF0000"/>
          <w:u w:val="double" w:color="FF0000"/>
        </w:rPr>
        <w:t>Câu 23:</w:t>
      </w:r>
      <w:r>
        <w:rPr>
          <w:rFonts w:ascii="Arial" w:eastAsia="Arial" w:hAnsi="Arial" w:cs="Arial"/>
          <w:b/>
          <w:i/>
          <w:color w:val="FF0000"/>
        </w:rPr>
        <w:t xml:space="preserve"> </w:t>
      </w:r>
      <w:r>
        <w:t xml:space="preserve">Một mạch điện có nguồn là 1 pin 9 V, điện trở trong 0,5 Ω và mạch ngoài gồm 2 điện trở 8 Ω mắc song song. Cường độ dòng điện trong toàn mạch là </w:t>
      </w:r>
    </w:p>
    <w:p w:rsidR="000C15FA" w:rsidRDefault="00700A2F">
      <w:pPr>
        <w:tabs>
          <w:tab w:val="center" w:pos="607"/>
          <w:tab w:val="center" w:pos="3242"/>
          <w:tab w:val="center" w:pos="5712"/>
          <w:tab w:val="center" w:pos="8475"/>
        </w:tabs>
        <w:ind w:left="-15" w:firstLine="0"/>
        <w:jc w:val="left"/>
      </w:pPr>
      <w:r>
        <w:rPr>
          <w:b/>
          <w:color w:val="0000FF"/>
        </w:rPr>
        <w:t xml:space="preserve"> </w:t>
      </w:r>
      <w:r>
        <w:rPr>
          <w:b/>
          <w:color w:val="0000FF"/>
        </w:rPr>
        <w:tab/>
        <w:t xml:space="preserve">A. </w:t>
      </w:r>
      <w:r>
        <w:t>2 A</w:t>
      </w:r>
      <w:r>
        <w:rPr>
          <w:b/>
          <w:color w:val="FF0000"/>
        </w:rPr>
        <w:t xml:space="preserve"> </w:t>
      </w:r>
      <w:r>
        <w:rPr>
          <w:b/>
          <w:color w:val="0000FF"/>
        </w:rPr>
        <w:t xml:space="preserve"> </w:t>
      </w:r>
      <w:r>
        <w:rPr>
          <w:b/>
          <w:color w:val="0000FF"/>
        </w:rPr>
        <w:tab/>
        <w:t xml:space="preserve">B. </w:t>
      </w:r>
      <w:r>
        <w:t>4,5 A</w:t>
      </w:r>
      <w:r>
        <w:rPr>
          <w:b/>
          <w:color w:val="FF0000"/>
        </w:rPr>
        <w:t xml:space="preserve"> </w:t>
      </w:r>
      <w:r>
        <w:rPr>
          <w:b/>
          <w:color w:val="0000FF"/>
        </w:rPr>
        <w:t xml:space="preserve"> </w:t>
      </w:r>
      <w:r>
        <w:rPr>
          <w:b/>
          <w:color w:val="0000FF"/>
        </w:rPr>
        <w:tab/>
        <w:t xml:space="preserve">C. </w:t>
      </w:r>
      <w:r>
        <w:t>1 A</w:t>
      </w:r>
      <w:r>
        <w:rPr>
          <w:b/>
          <w:color w:val="0000FF"/>
        </w:rPr>
        <w:t xml:space="preserve"> </w:t>
      </w:r>
      <w:r>
        <w:rPr>
          <w:b/>
          <w:color w:val="0000FF"/>
        </w:rPr>
        <w:tab/>
        <w:t xml:space="preserve">D. </w:t>
      </w:r>
      <w:r>
        <w:t>18/33 A</w:t>
      </w:r>
      <w:r>
        <w:rPr>
          <w:b/>
          <w:color w:val="FF0000"/>
        </w:rPr>
        <w:t xml:space="preserve"> </w:t>
      </w:r>
      <w:r>
        <w:t xml:space="preserve"> </w:t>
      </w:r>
    </w:p>
    <w:p w:rsidR="000C15FA" w:rsidRDefault="00700A2F">
      <w:pPr>
        <w:spacing w:after="5" w:line="376" w:lineRule="auto"/>
        <w:ind w:left="-5"/>
      </w:pPr>
      <w:r>
        <w:rPr>
          <w:b/>
          <w:i/>
          <w:color w:val="FF0000"/>
          <w:u w:val="double" w:color="FF0000"/>
        </w:rPr>
        <w:t>Câu 24:</w:t>
      </w:r>
      <w:r>
        <w:rPr>
          <w:rFonts w:ascii="Arial" w:eastAsia="Arial" w:hAnsi="Arial" w:cs="Arial"/>
          <w:b/>
          <w:i/>
          <w:color w:val="FF0000"/>
        </w:rPr>
        <w:t xml:space="preserve"> </w:t>
      </w:r>
      <w:r>
        <w:t xml:space="preserve">Một mạch điện gồm một acquy 6 V, điện trở mạch ngoài 4 Ω, cường độ dòng điện trong toàn mạch là 1 A. Điện trở trong của nguồn là  </w:t>
      </w:r>
    </w:p>
    <w:p w:rsidR="000C15FA" w:rsidRDefault="00700A2F">
      <w:pPr>
        <w:tabs>
          <w:tab w:val="center" w:pos="729"/>
          <w:tab w:val="center" w:pos="3275"/>
          <w:tab w:val="center" w:pos="5745"/>
          <w:tab w:val="center" w:pos="8294"/>
        </w:tabs>
        <w:ind w:left="-15" w:firstLine="0"/>
        <w:jc w:val="left"/>
      </w:pPr>
      <w:r>
        <w:rPr>
          <w:b/>
          <w:color w:val="0000FF"/>
        </w:rPr>
        <w:t xml:space="preserve"> </w:t>
      </w:r>
      <w:r>
        <w:rPr>
          <w:b/>
          <w:color w:val="0000FF"/>
        </w:rPr>
        <w:tab/>
        <w:t xml:space="preserve">A. </w:t>
      </w:r>
      <w:r>
        <w:t>0,5 Ω.</w:t>
      </w:r>
      <w:r>
        <w:rPr>
          <w:b/>
          <w:color w:val="0000FF"/>
        </w:rPr>
        <w:t xml:space="preserve"> </w:t>
      </w:r>
      <w:r>
        <w:rPr>
          <w:b/>
          <w:color w:val="0000FF"/>
        </w:rPr>
        <w:tab/>
        <w:t xml:space="preserve">B. </w:t>
      </w:r>
      <w:r>
        <w:t>4,5 Ω.</w:t>
      </w:r>
      <w:r>
        <w:rPr>
          <w:b/>
          <w:color w:val="0000FF"/>
        </w:rPr>
        <w:t xml:space="preserve"> </w:t>
      </w:r>
      <w:r>
        <w:rPr>
          <w:b/>
          <w:color w:val="0000FF"/>
        </w:rPr>
        <w:tab/>
        <w:t xml:space="preserve">C. </w:t>
      </w:r>
      <w:r>
        <w:t>1 Ω.</w:t>
      </w:r>
      <w:r>
        <w:rPr>
          <w:b/>
          <w:color w:val="0000FF"/>
        </w:rPr>
        <w:t xml:space="preserve"> </w:t>
      </w:r>
      <w:r>
        <w:rPr>
          <w:b/>
          <w:color w:val="0000FF"/>
        </w:rPr>
        <w:tab/>
        <w:t xml:space="preserve">D. </w:t>
      </w:r>
      <w:r>
        <w:t xml:space="preserve">2 Ω.  </w:t>
      </w:r>
    </w:p>
    <w:p w:rsidR="000C15FA" w:rsidRDefault="00700A2F">
      <w:pPr>
        <w:spacing w:after="10" w:line="378" w:lineRule="auto"/>
        <w:ind w:left="-5"/>
      </w:pPr>
      <w:r>
        <w:rPr>
          <w:b/>
          <w:i/>
          <w:color w:val="FF0000"/>
          <w:u w:val="double" w:color="FF0000"/>
        </w:rPr>
        <w:t>Câu 25:</w:t>
      </w:r>
      <w:r>
        <w:rPr>
          <w:rFonts w:ascii="Arial" w:eastAsia="Arial" w:hAnsi="Arial" w:cs="Arial"/>
          <w:b/>
          <w:i/>
          <w:color w:val="FF0000"/>
        </w:rPr>
        <w:t xml:space="preserve"> </w:t>
      </w:r>
      <w:r>
        <w:t xml:space="preserve">Một mạch điện kín gồm nguồn điện có suất điện động E = 6V và điện trở trong r = 1 </w:t>
      </w:r>
      <w:r>
        <w:rPr>
          <w:rFonts w:ascii="Segoe UI Symbol" w:eastAsia="Segoe UI Symbol" w:hAnsi="Segoe UI Symbol" w:cs="Segoe UI Symbol"/>
        </w:rPr>
        <w:t></w:t>
      </w:r>
      <w:r>
        <w:t xml:space="preserve">, mạch ngoài là một điện trở thuần R. Biết hiệu suất của nguồn điện là 75%. Giá trị của điện trở R là: </w:t>
      </w:r>
    </w:p>
    <w:p w:rsidR="000C15FA" w:rsidRDefault="00700A2F">
      <w:pPr>
        <w:tabs>
          <w:tab w:val="center" w:pos="816"/>
          <w:tab w:val="center" w:pos="3452"/>
          <w:tab w:val="center" w:pos="5922"/>
          <w:tab w:val="center" w:pos="8501"/>
        </w:tabs>
        <w:ind w:left="-15" w:firstLine="0"/>
        <w:jc w:val="left"/>
      </w:pPr>
      <w:r>
        <w:rPr>
          <w:b/>
          <w:color w:val="0000FF"/>
        </w:rPr>
        <w:t xml:space="preserve"> </w:t>
      </w:r>
      <w:r>
        <w:rPr>
          <w:b/>
          <w:color w:val="0000FF"/>
        </w:rPr>
        <w:tab/>
        <w:t xml:space="preserve">A. </w:t>
      </w:r>
      <w:r>
        <w:t>R = 1 Ω</w:t>
      </w:r>
      <w:r>
        <w:rPr>
          <w:b/>
          <w:color w:val="0000FF"/>
        </w:rPr>
        <w:t xml:space="preserve"> </w:t>
      </w:r>
      <w:r>
        <w:rPr>
          <w:b/>
          <w:color w:val="0000FF"/>
        </w:rPr>
        <w:tab/>
        <w:t xml:space="preserve">B. </w:t>
      </w:r>
      <w:r>
        <w:t>R = 1,5 Ω</w:t>
      </w:r>
      <w:r>
        <w:rPr>
          <w:b/>
          <w:color w:val="0000FF"/>
        </w:rPr>
        <w:t xml:space="preserve"> </w:t>
      </w:r>
      <w:r>
        <w:rPr>
          <w:b/>
          <w:color w:val="0000FF"/>
        </w:rPr>
        <w:tab/>
        <w:t xml:space="preserve">C. </w:t>
      </w:r>
      <w:r>
        <w:t>R = 2 Ω</w:t>
      </w:r>
      <w:r>
        <w:rPr>
          <w:b/>
          <w:color w:val="0000FF"/>
        </w:rPr>
        <w:t xml:space="preserve"> </w:t>
      </w:r>
      <w:r>
        <w:rPr>
          <w:b/>
          <w:color w:val="0000FF"/>
        </w:rPr>
        <w:tab/>
        <w:t xml:space="preserve">D. </w:t>
      </w:r>
      <w:r>
        <w:t xml:space="preserve">R = 3 Ω.  </w:t>
      </w:r>
    </w:p>
    <w:p w:rsidR="000C15FA" w:rsidRDefault="00700A2F">
      <w:pPr>
        <w:spacing w:after="0" w:line="339" w:lineRule="auto"/>
        <w:ind w:left="-5"/>
      </w:pPr>
      <w:r>
        <w:rPr>
          <w:b/>
          <w:i/>
          <w:color w:val="FF0000"/>
          <w:u w:val="double" w:color="FF0000"/>
        </w:rPr>
        <w:t>Câu 26:</w:t>
      </w:r>
      <w:r>
        <w:rPr>
          <w:rFonts w:ascii="Arial" w:eastAsia="Arial" w:hAnsi="Arial" w:cs="Arial"/>
          <w:b/>
          <w:i/>
          <w:color w:val="FF0000"/>
        </w:rPr>
        <w:t xml:space="preserve"> </w:t>
      </w:r>
      <w:r>
        <w:t xml:space="preserve">Một nguồn điện có điện trở trong 0,1 Ω được mắc với điện trở 4,8 Ω thành mạch kín. Khi đó hiệu điện thế giữa hai cực của nguồn điện là 12 V. Suất điện động </w:t>
      </w:r>
      <w:r>
        <w:rPr>
          <w:rFonts w:ascii="Segoe UI Symbol" w:eastAsia="Segoe UI Symbol" w:hAnsi="Segoe UI Symbol" w:cs="Segoe UI Symbol"/>
        </w:rPr>
        <w:t></w:t>
      </w:r>
      <w:r>
        <w:t xml:space="preserve"> của nguồn điện là: </w:t>
      </w:r>
    </w:p>
    <w:p w:rsidR="000C15FA" w:rsidRDefault="00700A2F">
      <w:pPr>
        <w:tabs>
          <w:tab w:val="center" w:pos="846"/>
          <w:tab w:val="center" w:pos="3392"/>
          <w:tab w:val="center" w:pos="5952"/>
          <w:tab w:val="center" w:pos="8502"/>
        </w:tabs>
        <w:ind w:left="-15" w:firstLine="0"/>
        <w:jc w:val="left"/>
      </w:pPr>
      <w:r>
        <w:rPr>
          <w:b/>
          <w:color w:val="0000FF"/>
        </w:rPr>
        <w:lastRenderedPageBreak/>
        <w:t xml:space="preserve"> </w:t>
      </w:r>
      <w:r>
        <w:rPr>
          <w:b/>
          <w:color w:val="0000FF"/>
        </w:rPr>
        <w:tab/>
        <w:t xml:space="preserve">A. </w:t>
      </w:r>
      <w:r>
        <w:t>12,00 V.</w:t>
      </w:r>
      <w:r>
        <w:rPr>
          <w:b/>
          <w:color w:val="0000FF"/>
        </w:rPr>
        <w:t xml:space="preserve"> </w:t>
      </w:r>
      <w:r>
        <w:rPr>
          <w:b/>
          <w:color w:val="0000FF"/>
        </w:rPr>
        <w:tab/>
        <w:t xml:space="preserve">B. </w:t>
      </w:r>
      <w:r>
        <w:t>11,75 V.</w:t>
      </w:r>
      <w:r>
        <w:rPr>
          <w:b/>
          <w:color w:val="0000FF"/>
        </w:rPr>
        <w:t xml:space="preserve"> </w:t>
      </w:r>
      <w:r>
        <w:rPr>
          <w:b/>
          <w:color w:val="0000FF"/>
        </w:rPr>
        <w:tab/>
        <w:t xml:space="preserve">C. </w:t>
      </w:r>
      <w:r>
        <w:t>14,50 V.</w:t>
      </w:r>
      <w:r>
        <w:rPr>
          <w:b/>
          <w:color w:val="0000FF"/>
        </w:rPr>
        <w:t xml:space="preserve"> </w:t>
      </w:r>
      <w:r>
        <w:rPr>
          <w:b/>
          <w:color w:val="0000FF"/>
        </w:rPr>
        <w:tab/>
        <w:t xml:space="preserve">D. </w:t>
      </w:r>
      <w:r>
        <w:t xml:space="preserve">12,25 V. </w:t>
      </w:r>
    </w:p>
    <w:p w:rsidR="000C15FA" w:rsidRDefault="00700A2F">
      <w:pPr>
        <w:spacing w:after="0" w:line="372" w:lineRule="auto"/>
        <w:ind w:left="-5"/>
      </w:pPr>
      <w:r>
        <w:rPr>
          <w:b/>
          <w:i/>
          <w:color w:val="FF0000"/>
          <w:u w:val="double" w:color="FF0000"/>
        </w:rPr>
        <w:t>Câu 27:</w:t>
      </w:r>
      <w:r>
        <w:rPr>
          <w:rFonts w:ascii="Arial" w:eastAsia="Arial" w:hAnsi="Arial" w:cs="Arial"/>
          <w:b/>
          <w:i/>
          <w:color w:val="FF0000"/>
        </w:rPr>
        <w:t xml:space="preserve"> </w:t>
      </w:r>
      <w:r>
        <w:t xml:space="preserve">Trong một mạch kín mà điện trở ngoài là 10 Ω, điện trở trong là 1 Ω có dòng điện là 2 A. Hiệu điện thế 2 đầu nguồn và suất điện động của nguồn là </w:t>
      </w:r>
    </w:p>
    <w:p w:rsidR="000C15FA" w:rsidRDefault="00700A2F">
      <w:pPr>
        <w:tabs>
          <w:tab w:val="center" w:pos="1106"/>
          <w:tab w:val="center" w:pos="3652"/>
          <w:tab w:val="center" w:pos="6152"/>
          <w:tab w:val="center" w:pos="8821"/>
        </w:tabs>
        <w:ind w:left="-15" w:firstLine="0"/>
        <w:jc w:val="left"/>
      </w:pPr>
      <w:r>
        <w:rPr>
          <w:b/>
          <w:color w:val="0000FF"/>
        </w:rPr>
        <w:t xml:space="preserve"> </w:t>
      </w:r>
      <w:r>
        <w:rPr>
          <w:b/>
          <w:color w:val="0000FF"/>
        </w:rPr>
        <w:tab/>
        <w:t xml:space="preserve">A. </w:t>
      </w:r>
      <w:r>
        <w:t>10 V và 12 V.</w:t>
      </w:r>
      <w:r>
        <w:rPr>
          <w:b/>
          <w:color w:val="0000FF"/>
        </w:rPr>
        <w:t xml:space="preserve"> </w:t>
      </w:r>
      <w:r>
        <w:rPr>
          <w:b/>
          <w:color w:val="0000FF"/>
        </w:rPr>
        <w:tab/>
        <w:t xml:space="preserve">B. </w:t>
      </w:r>
      <w:r>
        <w:t>20 V và 22 V.</w:t>
      </w:r>
      <w:r>
        <w:rPr>
          <w:b/>
          <w:color w:val="0000FF"/>
        </w:rPr>
        <w:t xml:space="preserve"> </w:t>
      </w:r>
      <w:r>
        <w:rPr>
          <w:b/>
          <w:color w:val="0000FF"/>
        </w:rPr>
        <w:tab/>
        <w:t xml:space="preserve">C. </w:t>
      </w:r>
      <w:r>
        <w:t>10 V và 2 V.</w:t>
      </w:r>
      <w:r>
        <w:rPr>
          <w:b/>
          <w:color w:val="0000FF"/>
        </w:rPr>
        <w:t xml:space="preserve"> </w:t>
      </w:r>
      <w:r>
        <w:rPr>
          <w:b/>
          <w:color w:val="0000FF"/>
        </w:rPr>
        <w:tab/>
        <w:t xml:space="preserve">D. </w:t>
      </w:r>
      <w:r>
        <w:t xml:space="preserve">2,5 V và 0,5 V. </w:t>
      </w:r>
    </w:p>
    <w:p w:rsidR="000C15FA" w:rsidRDefault="00700A2F">
      <w:pPr>
        <w:spacing w:after="0" w:line="373" w:lineRule="auto"/>
        <w:ind w:left="-5"/>
      </w:pPr>
      <w:r>
        <w:rPr>
          <w:b/>
          <w:i/>
          <w:color w:val="FF0000"/>
          <w:u w:val="double" w:color="FF0000"/>
        </w:rPr>
        <w:t>Câu 28:</w:t>
      </w:r>
      <w:r>
        <w:rPr>
          <w:rFonts w:ascii="Arial" w:eastAsia="Arial" w:hAnsi="Arial" w:cs="Arial"/>
          <w:b/>
          <w:i/>
          <w:color w:val="FF0000"/>
        </w:rPr>
        <w:t xml:space="preserve"> </w:t>
      </w:r>
      <w:r>
        <w:t xml:space="preserve">Một mạch điện có điện trở ngoài bằng 5 lần điện trở trong. Khi xảy ra hiện trượng đoản mạch thì tỉ số giữa hiệu điện thế mạch ngoài và suất điện động của nguồn bằng </w:t>
      </w:r>
    </w:p>
    <w:p w:rsidR="000C15FA" w:rsidRDefault="00700A2F">
      <w:pPr>
        <w:tabs>
          <w:tab w:val="center" w:pos="490"/>
          <w:tab w:val="center" w:pos="3036"/>
          <w:tab w:val="center" w:pos="5626"/>
          <w:tab w:val="center" w:pos="8200"/>
        </w:tabs>
        <w:spacing w:after="140" w:line="259" w:lineRule="auto"/>
        <w:ind w:left="-15" w:firstLine="0"/>
        <w:jc w:val="left"/>
      </w:pPr>
      <w:r>
        <w:rPr>
          <w:b/>
          <w:color w:val="0000FF"/>
        </w:rPr>
        <w:t xml:space="preserve"> </w:t>
      </w:r>
      <w:r>
        <w:rPr>
          <w:b/>
          <w:color w:val="0000FF"/>
        </w:rPr>
        <w:tab/>
        <w:t xml:space="preserve">A. </w:t>
      </w:r>
      <w:r>
        <w:t xml:space="preserve">5 </w:t>
      </w:r>
      <w:r>
        <w:rPr>
          <w:b/>
          <w:color w:val="0000FF"/>
        </w:rPr>
        <w:t xml:space="preserve"> </w:t>
      </w:r>
      <w:r>
        <w:rPr>
          <w:b/>
          <w:color w:val="0000FF"/>
        </w:rPr>
        <w:tab/>
        <w:t xml:space="preserve">B. </w:t>
      </w:r>
      <w:r>
        <w:t>2</w:t>
      </w:r>
      <w:r>
        <w:rPr>
          <w:b/>
          <w:color w:val="0000FF"/>
        </w:rPr>
        <w:t xml:space="preserve"> </w:t>
      </w:r>
      <w:r>
        <w:rPr>
          <w:b/>
          <w:color w:val="0000FF"/>
        </w:rPr>
        <w:tab/>
        <w:t xml:space="preserve">C. </w:t>
      </w:r>
      <w:r>
        <w:t>0.</w:t>
      </w:r>
      <w:r>
        <w:rPr>
          <w:b/>
          <w:color w:val="0000FF"/>
        </w:rPr>
        <w:t xml:space="preserve"> </w:t>
      </w:r>
      <w:r>
        <w:rPr>
          <w:b/>
          <w:color w:val="0000FF"/>
        </w:rPr>
        <w:tab/>
        <w:t xml:space="preserve">D. </w:t>
      </w:r>
      <w:r>
        <w:t xml:space="preserve">∞. </w:t>
      </w:r>
    </w:p>
    <w:p w:rsidR="000C15FA" w:rsidRDefault="00700A2F">
      <w:pPr>
        <w:spacing w:after="107"/>
        <w:ind w:left="-5"/>
      </w:pPr>
      <w:r>
        <w:rPr>
          <w:b/>
          <w:i/>
          <w:color w:val="FF0000"/>
          <w:u w:val="double" w:color="FF0000"/>
        </w:rPr>
        <w:t>Câu 29:</w:t>
      </w:r>
      <w:r>
        <w:rPr>
          <w:rFonts w:ascii="Arial" w:eastAsia="Arial" w:hAnsi="Arial" w:cs="Arial"/>
          <w:b/>
          <w:i/>
          <w:color w:val="FF0000"/>
        </w:rPr>
        <w:t xml:space="preserve"> </w:t>
      </w:r>
      <w:r>
        <w:t xml:space="preserve">Một acquy 3 V, điện trở trong 20 mΩ, khi có đoản mạch thì dòng điện qua acquy là </w:t>
      </w:r>
    </w:p>
    <w:p w:rsidR="000C15FA" w:rsidRDefault="00700A2F">
      <w:pPr>
        <w:tabs>
          <w:tab w:val="center" w:pos="727"/>
          <w:tab w:val="center" w:pos="3302"/>
          <w:tab w:val="center" w:pos="5772"/>
          <w:tab w:val="center" w:pos="8415"/>
        </w:tabs>
        <w:ind w:left="-15" w:firstLine="0"/>
        <w:jc w:val="left"/>
      </w:pPr>
      <w:r>
        <w:rPr>
          <w:b/>
          <w:color w:val="0000FF"/>
        </w:rPr>
        <w:t xml:space="preserve"> </w:t>
      </w:r>
      <w:r>
        <w:rPr>
          <w:b/>
          <w:color w:val="0000FF"/>
        </w:rPr>
        <w:tab/>
        <w:t xml:space="preserve">A. </w:t>
      </w:r>
      <w:r>
        <w:t>150 A</w:t>
      </w:r>
      <w:r>
        <w:rPr>
          <w:b/>
          <w:color w:val="FF0000"/>
        </w:rPr>
        <w:t xml:space="preserve"> </w:t>
      </w:r>
      <w:r>
        <w:rPr>
          <w:b/>
          <w:color w:val="0000FF"/>
        </w:rPr>
        <w:t xml:space="preserve"> </w:t>
      </w:r>
      <w:r>
        <w:rPr>
          <w:b/>
          <w:color w:val="0000FF"/>
        </w:rPr>
        <w:tab/>
        <w:t xml:space="preserve">B. </w:t>
      </w:r>
      <w:r>
        <w:t>0,06 A</w:t>
      </w:r>
      <w:r>
        <w:rPr>
          <w:b/>
          <w:color w:val="FF0000"/>
        </w:rPr>
        <w:t xml:space="preserve"> </w:t>
      </w:r>
      <w:r>
        <w:rPr>
          <w:b/>
          <w:color w:val="0000FF"/>
        </w:rPr>
        <w:t xml:space="preserve"> </w:t>
      </w:r>
      <w:r>
        <w:rPr>
          <w:b/>
          <w:color w:val="0000FF"/>
        </w:rPr>
        <w:tab/>
        <w:t xml:space="preserve">C. </w:t>
      </w:r>
      <w:r>
        <w:t>15 A</w:t>
      </w:r>
      <w:r>
        <w:rPr>
          <w:b/>
          <w:color w:val="FF0000"/>
        </w:rPr>
        <w:t xml:space="preserve"> </w:t>
      </w:r>
      <w:r>
        <w:rPr>
          <w:b/>
          <w:color w:val="0000FF"/>
        </w:rPr>
        <w:t xml:space="preserve"> </w:t>
      </w:r>
      <w:r>
        <w:rPr>
          <w:b/>
          <w:color w:val="0000FF"/>
        </w:rPr>
        <w:tab/>
        <w:t xml:space="preserve">D. </w:t>
      </w:r>
      <w:r>
        <w:t>20/3 A</w:t>
      </w:r>
      <w:r>
        <w:rPr>
          <w:b/>
          <w:color w:val="FF0000"/>
        </w:rPr>
        <w:t xml:space="preserve"> </w:t>
      </w:r>
      <w:r>
        <w:t xml:space="preserve"> </w:t>
      </w:r>
    </w:p>
    <w:p w:rsidR="000C15FA" w:rsidRDefault="00700A2F">
      <w:pPr>
        <w:spacing w:after="4" w:line="380" w:lineRule="auto"/>
        <w:ind w:left="-5"/>
      </w:pPr>
      <w:r>
        <w:rPr>
          <w:b/>
          <w:i/>
          <w:color w:val="FF0000"/>
          <w:u w:val="double" w:color="FF0000"/>
        </w:rPr>
        <w:t>Câu 30:</w:t>
      </w:r>
      <w:r>
        <w:rPr>
          <w:rFonts w:ascii="Arial" w:eastAsia="Arial" w:hAnsi="Arial" w:cs="Arial"/>
          <w:b/>
          <w:i/>
          <w:color w:val="FF0000"/>
        </w:rPr>
        <w:t xml:space="preserve"> </w:t>
      </w:r>
      <w:r>
        <w:t xml:space="preserve">Cho ba điện trở giống nhau cùng giá trị 8 Ω, hai điện trở mắc song song và cụm đó nối tiếp với điện trở còn lại. Đoạn mạch này được nối với nguồn có điện trở trong 2 Ω thì hiệu điện thế hai đầu nguồn là 12 V. </w:t>
      </w:r>
    </w:p>
    <w:p w:rsidR="000C15FA" w:rsidRDefault="00700A2F">
      <w:pPr>
        <w:spacing w:after="107"/>
        <w:ind w:left="-5"/>
      </w:pPr>
      <w:r>
        <w:t xml:space="preserve">Cường độ dòng điện trong mạch và suất điện động của mạch khi đó lần lượt là </w:t>
      </w:r>
    </w:p>
    <w:p w:rsidR="000C15FA" w:rsidRDefault="00700A2F">
      <w:pPr>
        <w:tabs>
          <w:tab w:val="center" w:pos="1046"/>
          <w:tab w:val="center" w:pos="3682"/>
          <w:tab w:val="center" w:pos="6242"/>
        </w:tabs>
        <w:ind w:left="-15" w:firstLine="0"/>
        <w:jc w:val="left"/>
      </w:pPr>
      <w:r>
        <w:rPr>
          <w:b/>
          <w:color w:val="0000FF"/>
        </w:rPr>
        <w:t xml:space="preserve"> </w:t>
      </w:r>
      <w:r>
        <w:rPr>
          <w:b/>
          <w:color w:val="0000FF"/>
        </w:rPr>
        <w:tab/>
        <w:t xml:space="preserve">A. </w:t>
      </w:r>
      <w:r>
        <w:t>1 A và 14 V.</w:t>
      </w:r>
      <w:r>
        <w:rPr>
          <w:b/>
          <w:color w:val="0000FF"/>
        </w:rPr>
        <w:t xml:space="preserve"> </w:t>
      </w:r>
      <w:r>
        <w:rPr>
          <w:b/>
          <w:color w:val="0000FF"/>
        </w:rPr>
        <w:tab/>
        <w:t xml:space="preserve">B. </w:t>
      </w:r>
      <w:r>
        <w:t>0,5 A và 13 V.</w:t>
      </w:r>
      <w:r>
        <w:rPr>
          <w:b/>
          <w:color w:val="0000FF"/>
        </w:rPr>
        <w:t xml:space="preserve"> </w:t>
      </w:r>
      <w:r>
        <w:rPr>
          <w:b/>
          <w:color w:val="0000FF"/>
        </w:rPr>
        <w:tab/>
        <w:t xml:space="preserve">C. </w:t>
      </w:r>
      <w:r>
        <w:t>0,5 A và 14 V.</w:t>
      </w:r>
      <w:r>
        <w:rPr>
          <w:b/>
          <w:color w:val="0000FF"/>
        </w:rPr>
        <w:t xml:space="preserve"> </w:t>
      </w:r>
    </w:p>
    <w:p w:rsidR="000C15FA" w:rsidRDefault="00700A2F">
      <w:pPr>
        <w:spacing w:after="0" w:line="377" w:lineRule="auto"/>
        <w:ind w:left="-5"/>
      </w:pPr>
      <w:r>
        <w:rPr>
          <w:b/>
          <w:i/>
          <w:color w:val="FF0000"/>
          <w:u w:val="double" w:color="FF0000"/>
        </w:rPr>
        <w:t>Câu 31:</w:t>
      </w:r>
      <w:r>
        <w:rPr>
          <w:rFonts w:ascii="Arial" w:eastAsia="Arial" w:hAnsi="Arial" w:cs="Arial"/>
          <w:b/>
          <w:i/>
          <w:color w:val="FF0000"/>
        </w:rPr>
        <w:t xml:space="preserve"> </w:t>
      </w:r>
      <w:r>
        <w:t xml:space="preserve">Một mạch điện có 2 điện trở 3 Ω và 6 Ω mắc song song được nối với một nguồn điện có điện trở trong 1 Ω. Hiệu suất của nguồn điện là </w:t>
      </w:r>
    </w:p>
    <w:p w:rsidR="000C15FA" w:rsidRDefault="00700A2F">
      <w:pPr>
        <w:tabs>
          <w:tab w:val="center" w:pos="509"/>
          <w:tab w:val="center" w:pos="3104"/>
          <w:tab w:val="center" w:pos="5664"/>
          <w:tab w:val="center" w:pos="8164"/>
        </w:tabs>
        <w:spacing w:after="172" w:line="259" w:lineRule="auto"/>
        <w:ind w:left="-15" w:firstLine="0"/>
        <w:jc w:val="left"/>
      </w:pPr>
      <w:r>
        <w:t xml:space="preserve"> </w:t>
      </w:r>
      <w:r>
        <w:tab/>
      </w:r>
      <w:r>
        <w:rPr>
          <w:b/>
          <w:color w:val="0000FF"/>
        </w:rPr>
        <w:t xml:space="preserve">A. </w:t>
      </w:r>
      <w:r w:rsidR="009E4146" w:rsidRPr="008A127A">
        <w:rPr>
          <w:noProof/>
        </w:rPr>
        <w:pict>
          <v:shape id="Picture 299828" o:spid="_x0000_i1091" type="#_x0000_t75" style="width:5.4pt;height:19.2pt;visibility:visible">
            <v:imagedata r:id="rId104" o:title=""/>
          </v:shape>
        </w:pict>
      </w:r>
      <w:r>
        <w:t>.</w:t>
      </w:r>
      <w:r>
        <w:rPr>
          <w:b/>
          <w:color w:val="0000FF"/>
        </w:rPr>
        <w:t xml:space="preserve"> </w:t>
      </w:r>
      <w:r>
        <w:rPr>
          <w:b/>
          <w:color w:val="0000FF"/>
        </w:rPr>
        <w:tab/>
        <w:t xml:space="preserve">B. </w:t>
      </w:r>
      <w:r w:rsidR="009E4146" w:rsidRPr="008A127A">
        <w:rPr>
          <w:noProof/>
        </w:rPr>
        <w:pict>
          <v:shape id="Picture 299829" o:spid="_x0000_i1092" type="#_x0000_t75" style="width:10.2pt;height:19.2pt;visibility:visible">
            <v:imagedata r:id="rId105" o:title=""/>
          </v:shape>
        </w:pict>
      </w:r>
      <w:r>
        <w:t>.</w:t>
      </w:r>
      <w:r>
        <w:rPr>
          <w:b/>
          <w:color w:val="0000FF"/>
        </w:rPr>
        <w:t xml:space="preserve"> </w:t>
      </w:r>
      <w:r>
        <w:rPr>
          <w:b/>
          <w:color w:val="0000FF"/>
        </w:rPr>
        <w:tab/>
        <w:t xml:space="preserve">C. </w:t>
      </w:r>
      <w:r w:rsidR="009E4146" w:rsidRPr="008A127A">
        <w:rPr>
          <w:noProof/>
        </w:rPr>
        <w:pict>
          <v:shape id="Picture 299830" o:spid="_x0000_i1093" type="#_x0000_t75" style="width:5.4pt;height:19.2pt;visibility:visible">
            <v:imagedata r:id="rId106" o:title=""/>
          </v:shape>
        </w:pict>
      </w:r>
      <w:r>
        <w:t xml:space="preserve"> </w:t>
      </w:r>
      <w:r>
        <w:tab/>
      </w:r>
      <w:r>
        <w:rPr>
          <w:b/>
          <w:color w:val="0000FF"/>
        </w:rPr>
        <w:t xml:space="preserve">D. </w:t>
      </w:r>
      <w:r>
        <w:t xml:space="preserve">. </w:t>
      </w:r>
    </w:p>
    <w:p w:rsidR="000C15FA" w:rsidRDefault="00700A2F">
      <w:pPr>
        <w:spacing w:after="0" w:line="376" w:lineRule="auto"/>
        <w:ind w:left="-5"/>
      </w:pPr>
      <w:r>
        <w:rPr>
          <w:b/>
          <w:i/>
          <w:color w:val="FF0000"/>
          <w:u w:val="double" w:color="FF0000"/>
        </w:rPr>
        <w:t>Câu 32:</w:t>
      </w:r>
      <w:r>
        <w:rPr>
          <w:rFonts w:ascii="Arial" w:eastAsia="Arial" w:hAnsi="Arial" w:cs="Arial"/>
          <w:b/>
          <w:i/>
          <w:color w:val="FF0000"/>
        </w:rPr>
        <w:t xml:space="preserve"> </w:t>
      </w:r>
      <w:r>
        <w:t xml:space="preserve">Một nguồn điện có suất điện động </w:t>
      </w:r>
      <w:r>
        <w:rPr>
          <w:rFonts w:ascii="Segoe UI Symbol" w:eastAsia="Segoe UI Symbol" w:hAnsi="Segoe UI Symbol" w:cs="Segoe UI Symbol"/>
        </w:rPr>
        <w:t></w:t>
      </w:r>
      <w:r>
        <w:t xml:space="preserve"> = 6V, điện trở trong r = 2 Ω được nối với một điện trở R = 3 </w:t>
      </w:r>
      <w:r>
        <w:rPr>
          <w:strike/>
        </w:rPr>
        <w:t>Ω</w:t>
      </w:r>
      <w:r>
        <w:t xml:space="preserve"> thành một mạch kín. Công suất của nguồn điện là </w:t>
      </w:r>
    </w:p>
    <w:p w:rsidR="000C15FA" w:rsidRDefault="00700A2F">
      <w:pPr>
        <w:tabs>
          <w:tab w:val="center" w:pos="723"/>
          <w:tab w:val="center" w:pos="3179"/>
          <w:tab w:val="center" w:pos="5829"/>
          <w:tab w:val="center" w:pos="8348"/>
        </w:tabs>
        <w:ind w:left="-15" w:firstLine="0"/>
        <w:jc w:val="left"/>
      </w:pPr>
      <w:r>
        <w:rPr>
          <w:b/>
          <w:color w:val="0000FF"/>
        </w:rPr>
        <w:t xml:space="preserve"> </w:t>
      </w:r>
      <w:r>
        <w:rPr>
          <w:b/>
          <w:color w:val="0000FF"/>
        </w:rPr>
        <w:tab/>
        <w:t xml:space="preserve">A. </w:t>
      </w:r>
      <w:r>
        <w:t>7,2 W</w:t>
      </w:r>
      <w:r>
        <w:rPr>
          <w:b/>
          <w:color w:val="0000FF"/>
        </w:rPr>
        <w:t xml:space="preserve"> </w:t>
      </w:r>
      <w:r>
        <w:rPr>
          <w:b/>
          <w:color w:val="0000FF"/>
        </w:rPr>
        <w:tab/>
        <w:t xml:space="preserve">B. </w:t>
      </w:r>
      <w:r>
        <w:t>8 W</w:t>
      </w:r>
      <w:r>
        <w:rPr>
          <w:b/>
          <w:color w:val="0000FF"/>
        </w:rPr>
        <w:t xml:space="preserve"> </w:t>
      </w:r>
      <w:r>
        <w:rPr>
          <w:b/>
          <w:color w:val="0000FF"/>
        </w:rPr>
        <w:tab/>
        <w:t xml:space="preserve">C. </w:t>
      </w:r>
      <w:r>
        <w:t>4,5 W</w:t>
      </w:r>
      <w:r>
        <w:rPr>
          <w:b/>
          <w:color w:val="0000FF"/>
        </w:rPr>
        <w:t xml:space="preserve"> </w:t>
      </w:r>
      <w:r>
        <w:rPr>
          <w:b/>
          <w:color w:val="0000FF"/>
        </w:rPr>
        <w:tab/>
        <w:t xml:space="preserve">D. </w:t>
      </w:r>
      <w:r>
        <w:t xml:space="preserve">12 W </w:t>
      </w:r>
    </w:p>
    <w:p w:rsidR="000C15FA" w:rsidRDefault="00700A2F">
      <w:pPr>
        <w:spacing w:after="0" w:line="394" w:lineRule="auto"/>
        <w:ind w:left="-5"/>
      </w:pPr>
      <w:r>
        <w:rPr>
          <w:b/>
          <w:i/>
          <w:color w:val="FF0000"/>
          <w:u w:val="double" w:color="FF0000"/>
        </w:rPr>
        <w:t>Câu 33:</w:t>
      </w:r>
      <w:r>
        <w:rPr>
          <w:rFonts w:ascii="Arial" w:eastAsia="Arial" w:hAnsi="Arial" w:cs="Arial"/>
          <w:b/>
          <w:i/>
          <w:color w:val="FF0000"/>
        </w:rPr>
        <w:t xml:space="preserve"> </w:t>
      </w:r>
      <w:r>
        <w:t xml:space="preserve">Một nguồn điện có suất điện động </w:t>
      </w:r>
      <w:r>
        <w:rPr>
          <w:rFonts w:ascii="Segoe UI Symbol" w:eastAsia="Segoe UI Symbol" w:hAnsi="Segoe UI Symbol" w:cs="Segoe UI Symbol"/>
        </w:rPr>
        <w:t></w:t>
      </w:r>
      <w:r>
        <w:t xml:space="preserve"> và điện trở trong r được mắc với một biến trở R thành một mạch kín. Thay đổi R, ta thấy với hai giá trị R</w:t>
      </w:r>
      <w:r>
        <w:rPr>
          <w:vertAlign w:val="subscript"/>
        </w:rPr>
        <w:t>1</w:t>
      </w:r>
      <w:r>
        <w:t xml:space="preserve"> = 1 Ω và R</w:t>
      </w:r>
      <w:r>
        <w:rPr>
          <w:vertAlign w:val="subscript"/>
        </w:rPr>
        <w:t>2</w:t>
      </w:r>
      <w:r>
        <w:t xml:space="preserve"> = 9 Ω thì công suất tiêu thụ ở mạch ngoài là như nhau. </w:t>
      </w:r>
    </w:p>
    <w:p w:rsidR="000C15FA" w:rsidRDefault="00700A2F">
      <w:pPr>
        <w:ind w:left="-5"/>
      </w:pPr>
      <w:r>
        <w:t xml:space="preserve">Điện trở trong của nguồn điện là:  </w:t>
      </w:r>
    </w:p>
    <w:p w:rsidR="000C15FA" w:rsidRDefault="00700A2F">
      <w:pPr>
        <w:tabs>
          <w:tab w:val="center" w:pos="805"/>
          <w:tab w:val="center" w:pos="3351"/>
          <w:tab w:val="center" w:pos="5911"/>
          <w:tab w:val="center" w:pos="8461"/>
        </w:tabs>
        <w:ind w:left="-15" w:firstLine="0"/>
        <w:jc w:val="left"/>
      </w:pPr>
      <w:r>
        <w:rPr>
          <w:b/>
          <w:color w:val="0000FF"/>
        </w:rPr>
        <w:t xml:space="preserve"> </w:t>
      </w:r>
      <w:r>
        <w:rPr>
          <w:b/>
          <w:color w:val="0000FF"/>
        </w:rPr>
        <w:tab/>
        <w:t xml:space="preserve">A. </w:t>
      </w:r>
      <w:r>
        <w:t>r = 2 Ω.</w:t>
      </w:r>
      <w:r>
        <w:rPr>
          <w:b/>
          <w:color w:val="0000FF"/>
        </w:rPr>
        <w:t xml:space="preserve"> </w:t>
      </w:r>
      <w:r>
        <w:rPr>
          <w:b/>
          <w:color w:val="0000FF"/>
        </w:rPr>
        <w:tab/>
        <w:t xml:space="preserve">B. </w:t>
      </w:r>
      <w:r>
        <w:t>r = 3 Ω.</w:t>
      </w:r>
      <w:r>
        <w:rPr>
          <w:b/>
          <w:color w:val="0000FF"/>
        </w:rPr>
        <w:t xml:space="preserve"> </w:t>
      </w:r>
      <w:r>
        <w:rPr>
          <w:b/>
          <w:color w:val="0000FF"/>
        </w:rPr>
        <w:tab/>
        <w:t xml:space="preserve">C. </w:t>
      </w:r>
      <w:r>
        <w:t>r = 4 Ω.</w:t>
      </w:r>
      <w:r>
        <w:rPr>
          <w:b/>
          <w:color w:val="0000FF"/>
        </w:rPr>
        <w:t xml:space="preserve"> </w:t>
      </w:r>
      <w:r>
        <w:rPr>
          <w:b/>
          <w:color w:val="0000FF"/>
        </w:rPr>
        <w:tab/>
        <w:t xml:space="preserve">D. </w:t>
      </w:r>
      <w:r>
        <w:t xml:space="preserve">r = 6 Ω. </w:t>
      </w:r>
    </w:p>
    <w:p w:rsidR="000C15FA" w:rsidRDefault="00700A2F">
      <w:pPr>
        <w:spacing w:after="0" w:line="390" w:lineRule="auto"/>
        <w:ind w:left="-5"/>
      </w:pPr>
      <w:r>
        <w:rPr>
          <w:b/>
          <w:i/>
          <w:color w:val="FF0000"/>
          <w:u w:val="double" w:color="FF0000"/>
        </w:rPr>
        <w:t>Câu 34:</w:t>
      </w:r>
      <w:r>
        <w:rPr>
          <w:rFonts w:ascii="Arial" w:eastAsia="Arial" w:hAnsi="Arial" w:cs="Arial"/>
          <w:b/>
          <w:i/>
          <w:color w:val="FF0000"/>
        </w:rPr>
        <w:t xml:space="preserve"> </w:t>
      </w:r>
      <w:r>
        <w:t xml:space="preserve">Một điện trở R = 4 Ω mắc vào nguồn có </w:t>
      </w:r>
      <w:r>
        <w:rPr>
          <w:rFonts w:ascii="Segoe UI Symbol" w:eastAsia="Segoe UI Symbol" w:hAnsi="Segoe UI Symbol" w:cs="Segoe UI Symbol"/>
        </w:rPr>
        <w:t></w:t>
      </w:r>
      <w:r>
        <w:t xml:space="preserve"> = 4,5 V tạo thành mạch kín có công suất tỏa nhiệt trên điện trở R là P = 2,25 W. Điện trở trong của nguồn và hiệu điện thế giữa hai đầu điện trở R là: </w:t>
      </w:r>
    </w:p>
    <w:p w:rsidR="000C15FA" w:rsidRDefault="00700A2F">
      <w:pPr>
        <w:tabs>
          <w:tab w:val="center" w:pos="969"/>
          <w:tab w:val="center" w:pos="3515"/>
          <w:tab w:val="center" w:pos="5985"/>
          <w:tab w:val="center" w:pos="8534"/>
        </w:tabs>
        <w:ind w:left="-15" w:firstLine="0"/>
        <w:jc w:val="left"/>
      </w:pPr>
      <w:r>
        <w:rPr>
          <w:b/>
          <w:color w:val="0000FF"/>
        </w:rPr>
        <w:t xml:space="preserve"> </w:t>
      </w:r>
      <w:r>
        <w:rPr>
          <w:b/>
          <w:color w:val="0000FF"/>
        </w:rPr>
        <w:tab/>
        <w:t xml:space="preserve">A. </w:t>
      </w:r>
      <w:r>
        <w:t xml:space="preserve">1 Ω; 1,2 V. </w:t>
      </w:r>
      <w:r>
        <w:rPr>
          <w:b/>
          <w:color w:val="0000FF"/>
        </w:rPr>
        <w:t xml:space="preserve"> </w:t>
      </w:r>
      <w:r>
        <w:rPr>
          <w:b/>
          <w:color w:val="0000FF"/>
        </w:rPr>
        <w:tab/>
        <w:t xml:space="preserve">B. </w:t>
      </w:r>
      <w:r>
        <w:t xml:space="preserve">2 Ω; 4,5 V. </w:t>
      </w:r>
      <w:r>
        <w:rPr>
          <w:b/>
          <w:color w:val="0000FF"/>
        </w:rPr>
        <w:t xml:space="preserve"> </w:t>
      </w:r>
      <w:r>
        <w:rPr>
          <w:b/>
          <w:color w:val="0000FF"/>
        </w:rPr>
        <w:tab/>
        <w:t xml:space="preserve">C. </w:t>
      </w:r>
      <w:r>
        <w:t xml:space="preserve">1 Ω; 3 V. </w:t>
      </w:r>
      <w:r>
        <w:rPr>
          <w:b/>
          <w:color w:val="0000FF"/>
        </w:rPr>
        <w:t xml:space="preserve"> </w:t>
      </w:r>
      <w:r>
        <w:rPr>
          <w:b/>
          <w:color w:val="0000FF"/>
        </w:rPr>
        <w:tab/>
        <w:t xml:space="preserve">D. </w:t>
      </w:r>
      <w:r>
        <w:t xml:space="preserve">2 Ω; 3 V.  </w:t>
      </w:r>
    </w:p>
    <w:p w:rsidR="000C15FA" w:rsidRDefault="00700A2F">
      <w:pPr>
        <w:spacing w:after="0" w:line="333" w:lineRule="auto"/>
        <w:ind w:left="-5"/>
      </w:pPr>
      <w:r>
        <w:rPr>
          <w:b/>
          <w:i/>
          <w:color w:val="FF0000"/>
          <w:u w:val="double" w:color="FF0000"/>
        </w:rPr>
        <w:t>Câu 35:</w:t>
      </w:r>
      <w:r>
        <w:rPr>
          <w:rFonts w:ascii="Arial" w:eastAsia="Arial" w:hAnsi="Arial" w:cs="Arial"/>
          <w:b/>
          <w:i/>
          <w:color w:val="FF0000"/>
        </w:rPr>
        <w:t xml:space="preserve"> </w:t>
      </w:r>
      <w:r>
        <w:t xml:space="preserve">Hai bóng đèn có điện trở 5 Ω mắc song song và nối vào một nguồn có điện trở trong 1 Ω thì cường độ dòng điện trong mạch là </w:t>
      </w:r>
      <w:r w:rsidR="009E4146" w:rsidRPr="008A127A">
        <w:rPr>
          <w:noProof/>
        </w:rPr>
        <w:pict>
          <v:shape id="Picture 299831" o:spid="_x0000_i1094" type="#_x0000_t75" style="width:10.2pt;height:19.2pt;visibility:visible">
            <v:imagedata r:id="rId107" o:title=""/>
          </v:shape>
        </w:pict>
      </w:r>
      <w:r>
        <w:t xml:space="preserve"> A. Khi tháo một đèn ra thì cường độ dòng điện trong mạch là </w:t>
      </w:r>
    </w:p>
    <w:p w:rsidR="000C15FA" w:rsidRDefault="00700A2F">
      <w:pPr>
        <w:tabs>
          <w:tab w:val="center" w:pos="596"/>
          <w:tab w:val="center" w:pos="3152"/>
          <w:tab w:val="center" w:pos="5702"/>
          <w:tab w:val="center" w:pos="8262"/>
        </w:tabs>
        <w:spacing w:after="140" w:line="259" w:lineRule="auto"/>
        <w:ind w:left="-15" w:firstLine="0"/>
        <w:jc w:val="left"/>
      </w:pPr>
      <w:r>
        <w:rPr>
          <w:b/>
          <w:color w:val="0000FF"/>
        </w:rPr>
        <w:t xml:space="preserve"> </w:t>
      </w:r>
      <w:r>
        <w:rPr>
          <w:b/>
          <w:color w:val="0000FF"/>
        </w:rPr>
        <w:tab/>
        <w:t xml:space="preserve">A. </w:t>
      </w:r>
      <w:r w:rsidR="009E4146" w:rsidRPr="008A127A">
        <w:rPr>
          <w:noProof/>
        </w:rPr>
        <w:pict>
          <v:shape id="Picture 299832" o:spid="_x0000_i1095" type="#_x0000_t75" style="width:5.4pt;height:19.2pt;visibility:visible">
            <v:imagedata r:id="rId108" o:title=""/>
          </v:shape>
        </w:pict>
      </w:r>
      <w:r>
        <w:t xml:space="preserve"> A</w:t>
      </w:r>
      <w:r>
        <w:rPr>
          <w:b/>
          <w:color w:val="FF0000"/>
        </w:rPr>
        <w:t xml:space="preserve"> </w:t>
      </w:r>
      <w:r>
        <w:rPr>
          <w:b/>
          <w:color w:val="0000FF"/>
        </w:rPr>
        <w:t xml:space="preserve"> </w:t>
      </w:r>
      <w:r>
        <w:rPr>
          <w:b/>
          <w:color w:val="0000FF"/>
        </w:rPr>
        <w:tab/>
        <w:t xml:space="preserve">B. </w:t>
      </w:r>
      <w:r>
        <w:t>1 A</w:t>
      </w:r>
      <w:r>
        <w:rPr>
          <w:b/>
          <w:color w:val="FF0000"/>
        </w:rPr>
        <w:t xml:space="preserve"> </w:t>
      </w:r>
      <w:r>
        <w:rPr>
          <w:b/>
          <w:color w:val="0000FF"/>
        </w:rPr>
        <w:t xml:space="preserve"> </w:t>
      </w:r>
      <w:r>
        <w:rPr>
          <w:b/>
          <w:color w:val="0000FF"/>
        </w:rPr>
        <w:tab/>
        <w:t xml:space="preserve">C. </w:t>
      </w:r>
      <w:r w:rsidR="009E4146" w:rsidRPr="008A127A">
        <w:rPr>
          <w:noProof/>
        </w:rPr>
        <w:pict>
          <v:shape id="Picture 299833" o:spid="_x0000_i1096" type="#_x0000_t75" style="width:5.4pt;height:19.2pt;visibility:visible">
            <v:imagedata r:id="rId109" o:title=""/>
          </v:shape>
        </w:pict>
      </w:r>
      <w:r>
        <w:t xml:space="preserve"> A</w:t>
      </w:r>
      <w:r>
        <w:rPr>
          <w:b/>
          <w:color w:val="FF0000"/>
        </w:rPr>
        <w:t xml:space="preserve"> </w:t>
      </w:r>
      <w:r>
        <w:rPr>
          <w:b/>
          <w:color w:val="0000FF"/>
        </w:rPr>
        <w:t xml:space="preserve"> </w:t>
      </w:r>
      <w:r>
        <w:rPr>
          <w:b/>
          <w:color w:val="0000FF"/>
        </w:rPr>
        <w:tab/>
        <w:t xml:space="preserve">D. </w:t>
      </w:r>
      <w:r>
        <w:t>0 A</w:t>
      </w:r>
      <w:r>
        <w:rPr>
          <w:b/>
          <w:color w:val="FF0000"/>
        </w:rPr>
        <w:t xml:space="preserve"> </w:t>
      </w:r>
      <w:r>
        <w:t xml:space="preserve"> </w:t>
      </w:r>
    </w:p>
    <w:p w:rsidR="000C15FA" w:rsidRDefault="00700A2F">
      <w:pPr>
        <w:spacing w:after="15" w:line="369" w:lineRule="auto"/>
        <w:ind w:left="-5" w:right="1958"/>
      </w:pPr>
      <w:r>
        <w:rPr>
          <w:b/>
          <w:i/>
          <w:color w:val="FF0000"/>
          <w:u w:val="double" w:color="FF0000"/>
        </w:rPr>
        <w:t>Câu 36:</w:t>
      </w:r>
      <w:r>
        <w:rPr>
          <w:rFonts w:ascii="Arial" w:eastAsia="Arial" w:hAnsi="Arial" w:cs="Arial"/>
          <w:b/>
          <w:i/>
          <w:color w:val="FF0000"/>
        </w:rPr>
        <w:t xml:space="preserve"> </w:t>
      </w:r>
      <w:r>
        <w:t>Cho mạch điện có sơ đồ như hình bên: ξ = 12; R</w:t>
      </w:r>
      <w:r>
        <w:rPr>
          <w:vertAlign w:val="subscript"/>
        </w:rPr>
        <w:t>1</w:t>
      </w:r>
      <w:r>
        <w:t xml:space="preserve"> = 4 Ω; R</w:t>
      </w:r>
      <w:r>
        <w:rPr>
          <w:vertAlign w:val="subscript"/>
        </w:rPr>
        <w:t>2</w:t>
      </w:r>
      <w:r>
        <w:t xml:space="preserve"> = R</w:t>
      </w:r>
      <w:r>
        <w:rPr>
          <w:vertAlign w:val="subscript"/>
        </w:rPr>
        <w:t>3</w:t>
      </w:r>
      <w:r>
        <w:t xml:space="preserve"> = 10 Ω. Bỏ qua điện trở của ampe kế A và dây nối. Số chỉ của ampe kế là 0,6 A.</w:t>
      </w:r>
      <w:r>
        <w:rPr>
          <w:b/>
        </w:rPr>
        <w:t xml:space="preserve"> </w:t>
      </w:r>
      <w:r>
        <w:t xml:space="preserve">Giá trị điện trở trong r của nguồn điện là  </w:t>
      </w:r>
    </w:p>
    <w:p w:rsidR="000C15FA" w:rsidRDefault="00700A2F">
      <w:pPr>
        <w:tabs>
          <w:tab w:val="center" w:pos="729"/>
          <w:tab w:val="center" w:pos="3275"/>
          <w:tab w:val="center" w:pos="5835"/>
          <w:tab w:val="center" w:pos="8384"/>
        </w:tabs>
        <w:ind w:left="-15" w:firstLine="0"/>
        <w:jc w:val="left"/>
      </w:pPr>
      <w:r>
        <w:rPr>
          <w:b/>
          <w:color w:val="0000FF"/>
        </w:rPr>
        <w:lastRenderedPageBreak/>
        <w:t xml:space="preserve"> </w:t>
      </w:r>
      <w:r>
        <w:rPr>
          <w:b/>
          <w:color w:val="0000FF"/>
        </w:rPr>
        <w:tab/>
        <w:t xml:space="preserve">A. </w:t>
      </w:r>
      <w:r>
        <w:t xml:space="preserve">1,2 Ω. </w:t>
      </w:r>
      <w:r>
        <w:rPr>
          <w:b/>
          <w:color w:val="0000FF"/>
        </w:rPr>
        <w:t xml:space="preserve"> </w:t>
      </w:r>
      <w:r>
        <w:rPr>
          <w:b/>
          <w:color w:val="0000FF"/>
        </w:rPr>
        <w:tab/>
        <w:t xml:space="preserve">B. </w:t>
      </w:r>
      <w:r>
        <w:t xml:space="preserve">0,5 Ω. </w:t>
      </w:r>
      <w:r>
        <w:rPr>
          <w:b/>
          <w:color w:val="0000FF"/>
        </w:rPr>
        <w:t xml:space="preserve"> </w:t>
      </w:r>
      <w:r>
        <w:rPr>
          <w:b/>
          <w:color w:val="0000FF"/>
        </w:rPr>
        <w:tab/>
        <w:t xml:space="preserve">C. </w:t>
      </w:r>
      <w:r>
        <w:t xml:space="preserve">1,0 Ω. </w:t>
      </w:r>
      <w:r>
        <w:rPr>
          <w:b/>
          <w:color w:val="0000FF"/>
        </w:rPr>
        <w:t xml:space="preserve"> </w:t>
      </w:r>
      <w:r>
        <w:rPr>
          <w:b/>
          <w:color w:val="0000FF"/>
        </w:rPr>
        <w:tab/>
        <w:t xml:space="preserve">D. </w:t>
      </w:r>
      <w:r>
        <w:t xml:space="preserve">0,6 Ω. </w:t>
      </w:r>
    </w:p>
    <w:p w:rsidR="000C15FA" w:rsidRDefault="00700A2F">
      <w:pPr>
        <w:spacing w:after="11" w:line="371" w:lineRule="auto"/>
        <w:ind w:left="-5"/>
      </w:pPr>
      <w:r>
        <w:rPr>
          <w:b/>
          <w:i/>
          <w:color w:val="FF0000"/>
          <w:u w:val="double" w:color="FF0000"/>
        </w:rPr>
        <w:t>Câu 37:</w:t>
      </w:r>
      <w:r>
        <w:rPr>
          <w:rFonts w:ascii="Arial" w:eastAsia="Arial" w:hAnsi="Arial" w:cs="Arial"/>
          <w:b/>
          <w:i/>
          <w:color w:val="FF0000"/>
        </w:rPr>
        <w:t xml:space="preserve"> </w:t>
      </w:r>
      <w:r>
        <w:t xml:space="preserve">Một nguồn điện có suất điện động </w:t>
      </w:r>
      <w:r>
        <w:rPr>
          <w:rFonts w:ascii="Segoe UI Symbol" w:eastAsia="Segoe UI Symbol" w:hAnsi="Segoe UI Symbol" w:cs="Segoe UI Symbol"/>
        </w:rPr>
        <w:t></w:t>
      </w:r>
      <w:r>
        <w:t xml:space="preserve"> = 12 V và điện trở trong 2 Ω. Nối điện trở R vào hai cực của nguồn điện thành mạch kín thì công suất tiêu thụ điện trên điện trở R bằng 16 W. Biết R &gt; 2 Ω, giá tri của điện trở R bằng </w:t>
      </w:r>
    </w:p>
    <w:p w:rsidR="000C15FA" w:rsidRDefault="00700A2F">
      <w:pPr>
        <w:tabs>
          <w:tab w:val="center" w:pos="639"/>
          <w:tab w:val="center" w:pos="3185"/>
          <w:tab w:val="center" w:pos="5745"/>
          <w:tab w:val="center" w:pos="8294"/>
        </w:tabs>
        <w:ind w:left="-15" w:firstLine="0"/>
        <w:jc w:val="left"/>
      </w:pPr>
      <w:r>
        <w:rPr>
          <w:b/>
          <w:color w:val="0000FF"/>
        </w:rPr>
        <w:t xml:space="preserve"> </w:t>
      </w:r>
      <w:r>
        <w:rPr>
          <w:b/>
          <w:color w:val="0000FF"/>
        </w:rPr>
        <w:tab/>
        <w:t xml:space="preserve">A. </w:t>
      </w:r>
      <w:r>
        <w:t>3 Ω.</w:t>
      </w:r>
      <w:r>
        <w:rPr>
          <w:b/>
          <w:color w:val="0000FF"/>
        </w:rPr>
        <w:t xml:space="preserve"> </w:t>
      </w:r>
      <w:r>
        <w:rPr>
          <w:b/>
          <w:color w:val="0000FF"/>
        </w:rPr>
        <w:tab/>
        <w:t xml:space="preserve">B. </w:t>
      </w:r>
      <w:r>
        <w:t>6 Ω.</w:t>
      </w:r>
      <w:r>
        <w:rPr>
          <w:b/>
          <w:color w:val="0000FF"/>
        </w:rPr>
        <w:t xml:space="preserve"> </w:t>
      </w:r>
      <w:r>
        <w:rPr>
          <w:b/>
          <w:color w:val="0000FF"/>
        </w:rPr>
        <w:tab/>
        <w:t xml:space="preserve">C. </w:t>
      </w:r>
      <w:r>
        <w:t>5 Ω.</w:t>
      </w:r>
      <w:r>
        <w:rPr>
          <w:b/>
          <w:color w:val="0000FF"/>
        </w:rPr>
        <w:t xml:space="preserve"> </w:t>
      </w:r>
      <w:r>
        <w:rPr>
          <w:b/>
          <w:color w:val="0000FF"/>
        </w:rPr>
        <w:tab/>
        <w:t xml:space="preserve">D. </w:t>
      </w:r>
      <w:r>
        <w:t xml:space="preserve">4 Ω. </w:t>
      </w:r>
    </w:p>
    <w:p w:rsidR="000C15FA" w:rsidRDefault="009E4146">
      <w:pPr>
        <w:spacing w:after="0" w:line="398" w:lineRule="auto"/>
        <w:ind w:left="-5" w:right="1758"/>
      </w:pPr>
      <w:r>
        <w:rPr>
          <w:noProof/>
        </w:rPr>
        <w:pict>
          <v:shape id="Picture 34145" o:spid="_x0000_s3347" type="#_x0000_t75" style="position:absolute;left:0;text-align:left;margin-left:432.1pt;margin-top:22.6pt;width:86.75pt;height:90.7pt;z-index:251650560;visibility:visible" o:allowoverlap="f">
            <v:imagedata r:id="rId110" o:title=""/>
            <w10:wrap type="square"/>
          </v:shape>
        </w:pict>
      </w:r>
      <w:r w:rsidR="00700A2F">
        <w:rPr>
          <w:b/>
          <w:i/>
          <w:color w:val="FF0000"/>
          <w:u w:val="double" w:color="FF0000"/>
        </w:rPr>
        <w:t xml:space="preserve">Câu 38: </w:t>
      </w:r>
      <w:r w:rsidR="00700A2F">
        <w:t>Cho mạch điện có sơ đồ như hình vẽ: ξ = 12 V; R</w:t>
      </w:r>
      <w:r w:rsidR="00700A2F">
        <w:rPr>
          <w:sz w:val="16"/>
        </w:rPr>
        <w:t>1</w:t>
      </w:r>
      <w:r w:rsidR="00700A2F">
        <w:t xml:space="preserve"> = 5 Ω; R</w:t>
      </w:r>
      <w:r w:rsidR="00700A2F">
        <w:rPr>
          <w:sz w:val="16"/>
        </w:rPr>
        <w:t>2</w:t>
      </w:r>
      <w:r w:rsidR="00700A2F">
        <w:t xml:space="preserve"> = 12 Ω; bóng đèn Đ: 6 V– 3 W. Bỏ qua điện trở các dây nối. Để đèn sáng bình thường thì điện trở trong r của nguồn có giá trị </w:t>
      </w:r>
    </w:p>
    <w:p w:rsidR="000C15FA" w:rsidRDefault="00700A2F">
      <w:pPr>
        <w:tabs>
          <w:tab w:val="center" w:pos="642"/>
          <w:tab w:val="center" w:pos="3188"/>
        </w:tabs>
        <w:ind w:left="-15" w:firstLine="0"/>
        <w:jc w:val="left"/>
      </w:pPr>
      <w:r>
        <w:rPr>
          <w:b/>
          <w:color w:val="0000FF"/>
        </w:rPr>
        <w:t xml:space="preserve"> </w:t>
      </w:r>
      <w:r>
        <w:rPr>
          <w:b/>
          <w:color w:val="0000FF"/>
        </w:rPr>
        <w:tab/>
        <w:t xml:space="preserve">A. </w:t>
      </w:r>
      <w:r>
        <w:t>1 Ω.</w:t>
      </w:r>
      <w:r>
        <w:rPr>
          <w:b/>
          <w:color w:val="0000FF"/>
        </w:rPr>
        <w:t xml:space="preserve"> </w:t>
      </w:r>
      <w:r>
        <w:rPr>
          <w:b/>
          <w:color w:val="0000FF"/>
        </w:rPr>
        <w:tab/>
        <w:t xml:space="preserve">B. </w:t>
      </w:r>
      <w:r>
        <w:t xml:space="preserve">2 Ω. </w:t>
      </w:r>
    </w:p>
    <w:p w:rsidR="000C15FA" w:rsidRDefault="00700A2F">
      <w:pPr>
        <w:tabs>
          <w:tab w:val="center" w:pos="642"/>
          <w:tab w:val="center" w:pos="3284"/>
        </w:tabs>
        <w:spacing w:after="160"/>
        <w:ind w:left="-15" w:firstLine="0"/>
        <w:jc w:val="left"/>
      </w:pPr>
      <w:r>
        <w:rPr>
          <w:b/>
          <w:color w:val="0000FF"/>
        </w:rPr>
        <w:t xml:space="preserve"> </w:t>
      </w:r>
      <w:r>
        <w:rPr>
          <w:b/>
          <w:color w:val="0000FF"/>
        </w:rPr>
        <w:tab/>
        <w:t xml:space="preserve">C. </w:t>
      </w:r>
      <w:r>
        <w:t>5 Ω.</w:t>
      </w:r>
      <w:r>
        <w:rPr>
          <w:b/>
          <w:color w:val="0000FF"/>
        </w:rPr>
        <w:t xml:space="preserve"> </w:t>
      </w:r>
      <w:r>
        <w:rPr>
          <w:b/>
          <w:color w:val="0000FF"/>
        </w:rPr>
        <w:tab/>
        <w:t xml:space="preserve">D. </w:t>
      </w:r>
      <w:r>
        <w:t xml:space="preserve">5,7 Ω. </w:t>
      </w:r>
    </w:p>
    <w:p w:rsidR="000C15FA" w:rsidRDefault="00700A2F">
      <w:pPr>
        <w:spacing w:after="99"/>
        <w:ind w:left="-5"/>
      </w:pPr>
      <w:r>
        <w:rPr>
          <w:b/>
          <w:i/>
          <w:color w:val="FF0000"/>
          <w:u w:val="double" w:color="FF0000"/>
        </w:rPr>
        <w:t>Câu 39:</w:t>
      </w:r>
      <w:r>
        <w:rPr>
          <w:rFonts w:ascii="Arial" w:eastAsia="Arial" w:hAnsi="Arial" w:cs="Arial"/>
          <w:b/>
          <w:i/>
          <w:color w:val="FF0000"/>
        </w:rPr>
        <w:t xml:space="preserve"> </w:t>
      </w:r>
      <w:r>
        <w:t xml:space="preserve">Mạch gồm nguồn có suất điện động </w:t>
      </w:r>
      <w:r>
        <w:rPr>
          <w:rFonts w:ascii="Segoe UI Symbol" w:eastAsia="Segoe UI Symbol" w:hAnsi="Segoe UI Symbol" w:cs="Segoe UI Symbol"/>
        </w:rPr>
        <w:t></w:t>
      </w:r>
      <w:r>
        <w:t xml:space="preserve"> (V) và điện trở trong r (Ω), mắc vào hai đầu biến trở R, khi R </w:t>
      </w:r>
    </w:p>
    <w:p w:rsidR="002313B6" w:rsidRDefault="00700A2F">
      <w:pPr>
        <w:spacing w:after="185"/>
        <w:ind w:left="-5"/>
      </w:pPr>
      <w:r>
        <w:t xml:space="preserve">= 10 Ω và R = 15 Ω thì công suất tỏa nhiệt trên R là không đổi. Khi R = x thì công suất trên R cực đại. Tìm x.  </w:t>
      </w:r>
    </w:p>
    <w:p w:rsidR="000C15FA" w:rsidRDefault="002313B6">
      <w:pPr>
        <w:spacing w:after="185"/>
        <w:ind w:left="-5"/>
      </w:pPr>
      <w:r>
        <w:rPr>
          <w:b/>
          <w:color w:val="0000FF"/>
        </w:rPr>
        <w:t xml:space="preserve">A. </w:t>
      </w:r>
      <w:r>
        <w:t>x = 5</w:t>
      </w:r>
      <w:r>
        <w:rPr>
          <w:rFonts w:ascii="Cambria Math" w:eastAsia="Cambria Math" w:hAnsi="Cambria Math" w:cs="Cambria Math"/>
        </w:rPr>
        <w:t>√6</w:t>
      </w:r>
      <w:r>
        <w:t xml:space="preserve"> Ω </w:t>
      </w:r>
      <w:r>
        <w:rPr>
          <w:b/>
          <w:color w:val="0000FF"/>
        </w:rPr>
        <w:t xml:space="preserve"> </w:t>
      </w:r>
      <w:r>
        <w:rPr>
          <w:b/>
          <w:color w:val="0000FF"/>
        </w:rPr>
        <w:tab/>
        <w:t xml:space="preserve">B. </w:t>
      </w:r>
      <w:r>
        <w:t xml:space="preserve">x = 150 Ω </w:t>
      </w:r>
      <w:r>
        <w:rPr>
          <w:b/>
          <w:color w:val="0000FF"/>
        </w:rPr>
        <w:t xml:space="preserve"> </w:t>
      </w:r>
      <w:r>
        <w:rPr>
          <w:b/>
          <w:color w:val="0000FF"/>
        </w:rPr>
        <w:tab/>
        <w:t xml:space="preserve">C. </w:t>
      </w:r>
      <w:r>
        <w:t>6</w:t>
      </w:r>
      <w:r>
        <w:rPr>
          <w:rFonts w:ascii="Cambria Math" w:eastAsia="Cambria Math" w:hAnsi="Cambria Math" w:cs="Cambria Math"/>
        </w:rPr>
        <w:t>√5</w:t>
      </w:r>
      <w:r>
        <w:t xml:space="preserve"> Ω  D</w:t>
      </w:r>
      <w:r>
        <w:rPr>
          <w:b/>
          <w:color w:val="0000FF"/>
        </w:rPr>
        <w:t xml:space="preserve">. </w:t>
      </w:r>
      <w:r>
        <w:t>5</w:t>
      </w:r>
      <w:r>
        <w:rPr>
          <w:rFonts w:ascii="Cambria Math" w:eastAsia="Cambria Math" w:hAnsi="Cambria Math" w:cs="Cambria Math"/>
        </w:rPr>
        <w:t>√6</w:t>
      </w:r>
      <w:r>
        <w:t xml:space="preserve"> Ω</w:t>
      </w:r>
    </w:p>
    <w:p w:rsidR="000C15FA" w:rsidRDefault="004625EB" w:rsidP="002313B6">
      <w:pPr>
        <w:framePr w:wrap="around" w:vAnchor="text" w:hAnchor="text" w:y="1900"/>
        <w:tabs>
          <w:tab w:val="left" w:pos="2835"/>
        </w:tabs>
        <w:spacing w:after="0" w:line="259" w:lineRule="auto"/>
        <w:ind w:left="0" w:firstLine="0"/>
        <w:suppressOverlap/>
        <w:jc w:val="left"/>
      </w:pPr>
      <w:r w:rsidRPr="009E4146">
        <w:rPr>
          <w:b/>
          <w:color w:val="0000FF"/>
        </w:rPr>
        <w:t xml:space="preserve"> </w:t>
      </w:r>
      <w:r w:rsidRPr="009E4146">
        <w:rPr>
          <w:b/>
          <w:color w:val="0000FF"/>
        </w:rPr>
        <w:tab/>
      </w:r>
      <w:r w:rsidR="009E4146">
        <w:rPr>
          <w:noProof/>
        </w:rPr>
        <w:pict>
          <v:group id="Group 282109" o:spid="_x0000_s3334" style="position:absolute;margin-left:298.05pt;margin-top:-1.15pt;width:6.6pt;height:.85pt;z-index:251651584;mso-position-horizontal-relative:text;mso-position-vertical-relative:text" coordsize="8382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">
            <v:shape id="Shape 307949" o:spid="_x0000_s3335" style="position:absolute;width:83820;height:10668;visibility:visible;mso-wrap-style:square;v-text-anchor:top" coordsize="8382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" path="m,l83820,r,10668l,10668,,e" fillcolor="black" stroked="f" strokeweight="0">
              <v:stroke miterlimit="83231f" joinstyle="miter"/>
              <v:path arrowok="t" textboxrect="0,0,83820,10668"/>
            </v:shape>
            <w10:wrap type="square"/>
          </v:group>
        </w:pict>
      </w:r>
      <w:r w:rsidR="009E4146">
        <w:rPr>
          <w:noProof/>
        </w:rPr>
        <w:pict>
          <v:group id="Group 282108" o:spid="_x0000_s3332" style="position:absolute;margin-left:61.6pt;margin-top:-1pt;width:6.6pt;height:.85pt;z-index:251652608;mso-position-horizontal-relative:text;mso-position-vertical-relative:text" coordsize="8382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">
            <v:shape id="Shape 307951" o:spid="_x0000_s3333" style="position:absolute;width:83820;height:10668;visibility:visible;mso-wrap-style:square;v-text-anchor:top" coordsize="8382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" path="m,l83820,r,10668l,10668,,e" fillcolor="black" stroked="f" strokeweight="0">
              <v:stroke miterlimit="83231f" joinstyle="miter"/>
              <v:path arrowok="t" textboxrect="0,0,83820,10668"/>
            </v:shape>
            <w10:wrap type="square"/>
          </v:group>
        </w:pict>
      </w:r>
      <w:r w:rsidR="00700A2F">
        <w:rPr>
          <w:b/>
          <w:color w:val="0000FF"/>
        </w:rPr>
        <w:t xml:space="preserve"> </w:t>
      </w:r>
      <w:r w:rsidR="00700A2F">
        <w:rPr>
          <w:b/>
          <w:color w:val="0000FF"/>
        </w:rPr>
        <w:tab/>
      </w:r>
    </w:p>
    <w:p w:rsidR="002313B6" w:rsidRDefault="00700A2F" w:rsidP="002313B6">
      <w:pPr>
        <w:tabs>
          <w:tab w:val="left" w:pos="2835"/>
        </w:tabs>
        <w:spacing w:after="0" w:line="259" w:lineRule="auto"/>
        <w:ind w:left="0" w:firstLine="0"/>
        <w:jc w:val="left"/>
      </w:pPr>
      <w:r>
        <w:rPr>
          <w:b/>
          <w:i/>
          <w:color w:val="FF0000"/>
          <w:u w:val="double" w:color="FF0000"/>
        </w:rPr>
        <w:t>Câu 40:</w:t>
      </w:r>
      <w:r>
        <w:rPr>
          <w:rFonts w:ascii="Arial" w:eastAsia="Arial" w:hAnsi="Arial" w:cs="Arial"/>
          <w:b/>
          <w:i/>
          <w:color w:val="FF0000"/>
        </w:rPr>
        <w:t xml:space="preserve"> </w:t>
      </w:r>
      <w:r>
        <w:t xml:space="preserve">Cho mạch điện có sơ đồ như hình vẽ: Suất điện động của nguồn là </w:t>
      </w:r>
      <w:r>
        <w:rPr>
          <w:rFonts w:ascii="Segoe UI Symbol" w:eastAsia="Segoe UI Symbol" w:hAnsi="Segoe UI Symbol" w:cs="Segoe UI Symbol"/>
        </w:rPr>
        <w:t></w:t>
      </w:r>
      <w:r>
        <w:t>, điện trở trong r = 0,4Ω, R</w:t>
      </w:r>
      <w:r>
        <w:rPr>
          <w:vertAlign w:val="subscript"/>
        </w:rPr>
        <w:t>1</w:t>
      </w:r>
      <w:r>
        <w:t xml:space="preserve"> = 0,8Ω, R</w:t>
      </w:r>
      <w:r>
        <w:rPr>
          <w:vertAlign w:val="subscript"/>
        </w:rPr>
        <w:t xml:space="preserve">2 </w:t>
      </w:r>
      <w:r>
        <w:t>= 2 Ω, R</w:t>
      </w:r>
      <w:r>
        <w:rPr>
          <w:vertAlign w:val="subscript"/>
        </w:rPr>
        <w:t>3</w:t>
      </w:r>
      <w:r>
        <w:t xml:space="preserve"> = 3 Ω.Tỉ số cường độ dòng điện mạch ngoài khi K đóng và khi K ngắt là </w:t>
      </w:r>
      <w:r w:rsidR="009E4146" w:rsidRPr="008A127A">
        <w:rPr>
          <w:noProof/>
        </w:rPr>
        <w:pict>
          <v:shape id="Picture 299840" o:spid="_x0000_i1097" type="#_x0000_t75" style="width:21.6pt;height:24pt;visibility:visible">
            <v:imagedata r:id="rId111" o:title=""/>
          </v:shape>
        </w:pict>
      </w:r>
      <w:r>
        <w:t xml:space="preserve"> bằng.  </w:t>
      </w:r>
    </w:p>
    <w:p w:rsidR="002313B6" w:rsidRDefault="002313B6" w:rsidP="002313B6">
      <w:pPr>
        <w:tabs>
          <w:tab w:val="left" w:pos="2835"/>
        </w:tabs>
        <w:spacing w:after="0" w:line="259" w:lineRule="auto"/>
        <w:ind w:left="0" w:firstLine="0"/>
        <w:jc w:val="left"/>
      </w:pPr>
      <w:r w:rsidRPr="009E4146">
        <w:rPr>
          <w:b/>
          <w:color w:val="0000FF"/>
        </w:rPr>
        <w:t xml:space="preserve">A. </w:t>
      </w:r>
      <w:r>
        <w:t xml:space="preserve">1. </w:t>
      </w:r>
      <w:r w:rsidRPr="009E4146">
        <w:rPr>
          <w:b/>
          <w:color w:val="0000FF"/>
        </w:rPr>
        <w:t xml:space="preserve"> </w:t>
      </w:r>
      <w:r>
        <w:tab/>
      </w:r>
      <w:r w:rsidRPr="009E4146">
        <w:rPr>
          <w:b/>
          <w:color w:val="0000FF"/>
        </w:rPr>
        <w:t xml:space="preserve">B. </w:t>
      </w:r>
      <w:r>
        <w:t xml:space="preserve">1,4.  </w:t>
      </w:r>
    </w:p>
    <w:p w:rsidR="002313B6" w:rsidRDefault="002313B6" w:rsidP="002313B6">
      <w:pPr>
        <w:tabs>
          <w:tab w:val="left" w:pos="2835"/>
        </w:tabs>
        <w:spacing w:after="0" w:line="259" w:lineRule="auto"/>
        <w:ind w:left="0" w:firstLine="0"/>
        <w:jc w:val="left"/>
      </w:pPr>
      <w:r w:rsidRPr="009E4146">
        <w:rPr>
          <w:b/>
          <w:color w:val="0000FF"/>
        </w:rPr>
        <w:t xml:space="preserve"> </w:t>
      </w:r>
      <w:r w:rsidRPr="009E4146">
        <w:rPr>
          <w:b/>
          <w:color w:val="0000FF"/>
        </w:rPr>
        <w:tab/>
        <w:t xml:space="preserve">C. </w:t>
      </w:r>
      <w:r>
        <w:t xml:space="preserve">1,5. </w:t>
      </w:r>
      <w:r w:rsidRPr="009E4146">
        <w:rPr>
          <w:b/>
          <w:color w:val="0000FF"/>
        </w:rPr>
        <w:t xml:space="preserve"> </w:t>
      </w:r>
      <w:r>
        <w:tab/>
      </w:r>
      <w:r w:rsidRPr="009E4146">
        <w:rPr>
          <w:b/>
          <w:color w:val="0000FF"/>
        </w:rPr>
        <w:t xml:space="preserve">D. </w:t>
      </w:r>
      <w:r>
        <w:t xml:space="preserve">2.  </w:t>
      </w:r>
    </w:p>
    <w:p w:rsidR="000C15FA" w:rsidRDefault="002313B6" w:rsidP="002313B6">
      <w:pPr>
        <w:tabs>
          <w:tab w:val="left" w:pos="2415"/>
        </w:tabs>
        <w:spacing w:line="368" w:lineRule="auto"/>
        <w:ind w:left="-5"/>
      </w:pPr>
      <w:r>
        <w:t xml:space="preserve"> </w:t>
      </w:r>
      <w:r>
        <w:rPr>
          <w:b/>
          <w:color w:val="0000FF"/>
        </w:rPr>
        <w:t xml:space="preserve"> </w:t>
      </w:r>
      <w:r>
        <w:rPr>
          <w:b/>
          <w:color w:val="0000FF"/>
        </w:rPr>
        <w:tab/>
      </w:r>
      <w:r w:rsidRPr="00E53976">
        <w:rPr>
          <w:noProof/>
        </w:rPr>
        <w:pict>
          <v:shape id="_x0000_i1098" type="#_x0000_t75" style="width:154.8pt;height:86.4pt;visibility:visible">
            <v:imagedata r:id="rId112" o:title=""/>
          </v:shape>
        </w:pict>
      </w:r>
    </w:p>
    <w:p w:rsidR="002313B6" w:rsidRDefault="002313B6">
      <w:pPr>
        <w:pStyle w:val="u2"/>
        <w:ind w:left="-5" w:right="0"/>
      </w:pPr>
    </w:p>
    <w:p w:rsidR="000C15FA" w:rsidRDefault="00700A2F">
      <w:pPr>
        <w:pStyle w:val="u2"/>
        <w:ind w:left="-5" w:right="0"/>
      </w:pPr>
      <w:r>
        <w:t xml:space="preserve">Bài 10 + 11: Ghép nguồn điện thành bộ - Bài toán về toàn mạch </w:t>
      </w:r>
    </w:p>
    <w:p w:rsidR="000C15FA" w:rsidRDefault="00700A2F">
      <w:pPr>
        <w:spacing w:after="167" w:line="259" w:lineRule="auto"/>
        <w:ind w:left="0" w:firstLine="0"/>
        <w:jc w:val="left"/>
      </w:pPr>
      <w:r>
        <w:t xml:space="preserve"> </w:t>
      </w:r>
    </w:p>
    <w:p w:rsidR="000C15FA" w:rsidRDefault="00700A2F">
      <w:pPr>
        <w:ind w:left="-5"/>
      </w:pPr>
      <w:r>
        <w:rPr>
          <w:rFonts w:ascii="Cambria" w:eastAsia="Cambria" w:hAnsi="Cambria" w:cs="Cambria"/>
          <w:b/>
          <w:i/>
          <w:color w:val="FF0000"/>
          <w:u w:val="double" w:color="FF0000"/>
        </w:rPr>
        <w:t xml:space="preserve">Câu 1: </w:t>
      </w:r>
      <w:r>
        <w:rPr>
          <w:rFonts w:ascii="Arial" w:eastAsia="Arial" w:hAnsi="Arial" w:cs="Arial"/>
          <w:b/>
          <w:i/>
          <w:color w:val="FF0000"/>
        </w:rPr>
        <w:t xml:space="preserve"> </w:t>
      </w:r>
      <w:r>
        <w:t xml:space="preserve">Việc ghép nối tiếp các nguồn điện để được bộ nguồn có </w:t>
      </w:r>
    </w:p>
    <w:p w:rsidR="000C15FA" w:rsidRDefault="00700A2F">
      <w:pPr>
        <w:tabs>
          <w:tab w:val="center" w:pos="2382"/>
          <w:tab w:val="center" w:pos="7505"/>
        </w:tabs>
        <w:spacing w:after="156"/>
        <w:ind w:left="-15" w:firstLine="0"/>
        <w:jc w:val="left"/>
      </w:pPr>
      <w:r>
        <w:rPr>
          <w:b/>
          <w:color w:val="0000FF"/>
        </w:rPr>
        <w:t xml:space="preserve"> </w:t>
      </w:r>
      <w:r>
        <w:rPr>
          <w:b/>
          <w:color w:val="0000FF"/>
        </w:rPr>
        <w:tab/>
        <w:t xml:space="preserve">A. </w:t>
      </w:r>
      <w:r>
        <w:t>suất điện động lớn hơn các nguồn có sẵn</w:t>
      </w:r>
      <w:r>
        <w:rPr>
          <w:b/>
          <w:color w:val="0000FF"/>
        </w:rPr>
        <w:t xml:space="preserve"> </w:t>
      </w:r>
      <w:r>
        <w:rPr>
          <w:b/>
          <w:color w:val="0000FF"/>
        </w:rPr>
        <w:tab/>
        <w:t xml:space="preserve">B. </w:t>
      </w:r>
      <w:r>
        <w:t xml:space="preserve">suất điện động nhỏ hơn các nguồn có sẵn </w:t>
      </w:r>
    </w:p>
    <w:p w:rsidR="000C15FA" w:rsidRDefault="00700A2F">
      <w:pPr>
        <w:tabs>
          <w:tab w:val="center" w:pos="2361"/>
          <w:tab w:val="center" w:pos="7444"/>
        </w:tabs>
        <w:spacing w:after="167"/>
        <w:ind w:left="-15" w:firstLine="0"/>
        <w:jc w:val="left"/>
      </w:pPr>
      <w:r>
        <w:rPr>
          <w:b/>
          <w:color w:val="0000FF"/>
        </w:rPr>
        <w:t xml:space="preserve"> </w:t>
      </w:r>
      <w:r>
        <w:rPr>
          <w:b/>
          <w:color w:val="0000FF"/>
        </w:rPr>
        <w:tab/>
        <w:t xml:space="preserve">C. </w:t>
      </w:r>
      <w:r>
        <w:t>điện trở trong nhỏ hơn các nguồn có sẵn</w:t>
      </w:r>
      <w:r>
        <w:rPr>
          <w:b/>
          <w:color w:val="0000FF"/>
        </w:rPr>
        <w:t xml:space="preserve"> </w:t>
      </w:r>
      <w:r>
        <w:rPr>
          <w:b/>
          <w:color w:val="0000FF"/>
        </w:rPr>
        <w:tab/>
        <w:t xml:space="preserve">D. </w:t>
      </w:r>
      <w:r>
        <w:t xml:space="preserve">điện trở trong bằng điện trở mạch ngoài </w:t>
      </w:r>
    </w:p>
    <w:p w:rsidR="000C15FA" w:rsidRDefault="00700A2F">
      <w:pPr>
        <w:ind w:left="-5"/>
      </w:pPr>
      <w:r>
        <w:rPr>
          <w:rFonts w:ascii="Cambria" w:eastAsia="Cambria" w:hAnsi="Cambria" w:cs="Cambria"/>
          <w:b/>
          <w:i/>
          <w:color w:val="FF0000"/>
          <w:u w:val="double" w:color="FF0000"/>
        </w:rPr>
        <w:t xml:space="preserve">Câu 2: </w:t>
      </w:r>
      <w:r>
        <w:rPr>
          <w:rFonts w:ascii="Arial" w:eastAsia="Arial" w:hAnsi="Arial" w:cs="Arial"/>
          <w:b/>
          <w:i/>
          <w:color w:val="FF0000"/>
        </w:rPr>
        <w:t xml:space="preserve"> </w:t>
      </w:r>
      <w:r>
        <w:t xml:space="preserve">Bộ nguồn song song là bộ nguồn gồm các nguồn điện </w:t>
      </w:r>
    </w:p>
    <w:p w:rsidR="000C15FA" w:rsidRDefault="00700A2F">
      <w:pPr>
        <w:numPr>
          <w:ilvl w:val="0"/>
          <w:numId w:val="74"/>
        </w:numPr>
        <w:spacing w:after="161"/>
        <w:ind w:hanging="293"/>
      </w:pPr>
      <w:r>
        <w:t xml:space="preserve">có các cực đặt song song với nhau </w:t>
      </w:r>
    </w:p>
    <w:p w:rsidR="000C15FA" w:rsidRDefault="00700A2F">
      <w:pPr>
        <w:numPr>
          <w:ilvl w:val="0"/>
          <w:numId w:val="74"/>
        </w:numPr>
        <w:spacing w:after="158"/>
        <w:ind w:hanging="293"/>
      </w:pPr>
      <w:r>
        <w:t xml:space="preserve">với các cực thứ nhất được nối bằng dây dẫn vào một điểm và các cực còn lại được nối vào điểm khác </w:t>
      </w:r>
    </w:p>
    <w:p w:rsidR="000C15FA" w:rsidRDefault="00700A2F">
      <w:pPr>
        <w:numPr>
          <w:ilvl w:val="0"/>
          <w:numId w:val="74"/>
        </w:numPr>
        <w:spacing w:after="161"/>
        <w:ind w:hanging="293"/>
      </w:pPr>
      <w:r>
        <w:t xml:space="preserve">được mắc thành hai dãy song song, trong đó mỗi dãy gồm một số nguồn mắc nối tiếp </w:t>
      </w:r>
    </w:p>
    <w:p w:rsidR="000C15FA" w:rsidRDefault="00700A2F">
      <w:pPr>
        <w:numPr>
          <w:ilvl w:val="0"/>
          <w:numId w:val="74"/>
        </w:numPr>
        <w:spacing w:after="165"/>
        <w:ind w:hanging="293"/>
      </w:pPr>
      <w:r>
        <w:t xml:space="preserve">với các cực dương được nối bằng dây dẫn vào một điểm và các cực âm được nối vào điểm khác </w:t>
      </w:r>
    </w:p>
    <w:p w:rsidR="000C15FA" w:rsidRDefault="00700A2F">
      <w:pPr>
        <w:ind w:left="-5"/>
      </w:pPr>
      <w:r>
        <w:rPr>
          <w:rFonts w:ascii="Cambria" w:eastAsia="Cambria" w:hAnsi="Cambria" w:cs="Cambria"/>
          <w:b/>
          <w:i/>
          <w:color w:val="FF0000"/>
          <w:u w:val="double" w:color="FF0000"/>
        </w:rPr>
        <w:t xml:space="preserve">Câu 3: </w:t>
      </w:r>
      <w:r>
        <w:rPr>
          <w:rFonts w:ascii="Arial" w:eastAsia="Arial" w:hAnsi="Arial" w:cs="Arial"/>
          <w:b/>
          <w:i/>
          <w:color w:val="FF0000"/>
        </w:rPr>
        <w:t xml:space="preserve"> </w:t>
      </w:r>
      <w:r>
        <w:t xml:space="preserve">Việc ghép song song các nguồn điện để được bộ nguồn có </w:t>
      </w:r>
    </w:p>
    <w:p w:rsidR="000C15FA" w:rsidRDefault="00700A2F">
      <w:pPr>
        <w:tabs>
          <w:tab w:val="center" w:pos="2382"/>
          <w:tab w:val="center" w:pos="7505"/>
        </w:tabs>
        <w:spacing w:after="158"/>
        <w:ind w:left="-15" w:firstLine="0"/>
        <w:jc w:val="left"/>
      </w:pPr>
      <w:r>
        <w:rPr>
          <w:b/>
          <w:color w:val="0000FF"/>
        </w:rPr>
        <w:t xml:space="preserve"> </w:t>
      </w:r>
      <w:r>
        <w:rPr>
          <w:b/>
          <w:color w:val="0000FF"/>
        </w:rPr>
        <w:tab/>
        <w:t xml:space="preserve">A. </w:t>
      </w:r>
      <w:r>
        <w:t>suất điện động lớn hơn các nguồn có sẵn</w:t>
      </w:r>
      <w:r>
        <w:rPr>
          <w:b/>
          <w:color w:val="0000FF"/>
        </w:rPr>
        <w:t xml:space="preserve"> </w:t>
      </w:r>
      <w:r>
        <w:rPr>
          <w:b/>
          <w:color w:val="0000FF"/>
        </w:rPr>
        <w:tab/>
        <w:t xml:space="preserve">B. </w:t>
      </w:r>
      <w:r>
        <w:t xml:space="preserve">suất điện động nhỏ hơn các nguồn có sẵn </w:t>
      </w:r>
    </w:p>
    <w:p w:rsidR="000C15FA" w:rsidRDefault="00700A2F">
      <w:pPr>
        <w:tabs>
          <w:tab w:val="center" w:pos="2361"/>
          <w:tab w:val="center" w:pos="7444"/>
        </w:tabs>
        <w:spacing w:after="165"/>
        <w:ind w:left="-15" w:firstLine="0"/>
        <w:jc w:val="left"/>
      </w:pPr>
      <w:r>
        <w:rPr>
          <w:b/>
          <w:color w:val="0000FF"/>
        </w:rPr>
        <w:lastRenderedPageBreak/>
        <w:t xml:space="preserve"> </w:t>
      </w:r>
      <w:r>
        <w:rPr>
          <w:b/>
          <w:color w:val="0000FF"/>
        </w:rPr>
        <w:tab/>
        <w:t xml:space="preserve">C. </w:t>
      </w:r>
      <w:r>
        <w:t>điện trở trong nhỏ hơn các nguồn có sẵn</w:t>
      </w:r>
      <w:r>
        <w:rPr>
          <w:b/>
          <w:color w:val="0000FF"/>
        </w:rPr>
        <w:t xml:space="preserve"> </w:t>
      </w:r>
      <w:r>
        <w:rPr>
          <w:b/>
          <w:color w:val="0000FF"/>
        </w:rPr>
        <w:tab/>
        <w:t xml:space="preserve">D. </w:t>
      </w:r>
      <w:r>
        <w:t xml:space="preserve">điện trở trong bằng điện trở mạch ngoài </w:t>
      </w:r>
    </w:p>
    <w:p w:rsidR="000C15FA" w:rsidRDefault="00700A2F">
      <w:pPr>
        <w:ind w:left="-5"/>
      </w:pPr>
      <w:r>
        <w:rPr>
          <w:rFonts w:ascii="Cambria" w:eastAsia="Cambria" w:hAnsi="Cambria" w:cs="Cambria"/>
          <w:b/>
          <w:i/>
          <w:color w:val="FF0000"/>
          <w:u w:val="double" w:color="FF0000"/>
        </w:rPr>
        <w:t xml:space="preserve">Câu 4: </w:t>
      </w:r>
      <w:r>
        <w:rPr>
          <w:rFonts w:ascii="Arial" w:eastAsia="Arial" w:hAnsi="Arial" w:cs="Arial"/>
          <w:b/>
          <w:i/>
          <w:color w:val="FF0000"/>
        </w:rPr>
        <w:t xml:space="preserve"> </w:t>
      </w:r>
      <w:r>
        <w:t xml:space="preserve">Bộ nguồn nối tiếp là bộ nguồn gồm các nguồn điện </w:t>
      </w:r>
    </w:p>
    <w:p w:rsidR="000C15FA" w:rsidRDefault="00700A2F">
      <w:pPr>
        <w:numPr>
          <w:ilvl w:val="0"/>
          <w:numId w:val="75"/>
        </w:numPr>
        <w:spacing w:after="158"/>
        <w:ind w:hanging="293"/>
      </w:pPr>
      <w:r>
        <w:t xml:space="preserve">đặt liên tiếp cạnh nhau </w:t>
      </w:r>
    </w:p>
    <w:p w:rsidR="000C15FA" w:rsidRDefault="00700A2F">
      <w:pPr>
        <w:numPr>
          <w:ilvl w:val="0"/>
          <w:numId w:val="75"/>
        </w:numPr>
        <w:spacing w:after="158"/>
        <w:ind w:hanging="293"/>
      </w:pPr>
      <w:r>
        <w:t xml:space="preserve">với các cực được nối liên tiếp với nhau </w:t>
      </w:r>
    </w:p>
    <w:p w:rsidR="000C15FA" w:rsidRDefault="00700A2F">
      <w:pPr>
        <w:numPr>
          <w:ilvl w:val="0"/>
          <w:numId w:val="75"/>
        </w:numPr>
        <w:spacing w:after="159"/>
        <w:ind w:hanging="293"/>
      </w:pPr>
      <w:r>
        <w:t>mà các cực dương của nguồn này nối với cực âm của nguồn điện tiếp sau</w:t>
      </w:r>
      <w:r>
        <w:rPr>
          <w:b/>
          <w:i/>
        </w:rPr>
        <w:t xml:space="preserve"> </w:t>
      </w:r>
    </w:p>
    <w:p w:rsidR="000C15FA" w:rsidRDefault="00700A2F">
      <w:pPr>
        <w:numPr>
          <w:ilvl w:val="0"/>
          <w:numId w:val="75"/>
        </w:numPr>
        <w:spacing w:after="165"/>
        <w:ind w:hanging="293"/>
      </w:pPr>
      <w:r>
        <w:t xml:space="preserve">với các cực cùng dấu được nối liên tiếp nhau  </w:t>
      </w:r>
    </w:p>
    <w:p w:rsidR="000C15FA" w:rsidRDefault="00700A2F">
      <w:pPr>
        <w:spacing w:after="87"/>
        <w:ind w:left="-5"/>
      </w:pPr>
      <w:r>
        <w:rPr>
          <w:rFonts w:ascii="Cambria" w:eastAsia="Cambria" w:hAnsi="Cambria" w:cs="Cambria"/>
          <w:b/>
          <w:i/>
          <w:color w:val="FF0000"/>
          <w:u w:val="double" w:color="FF0000"/>
        </w:rPr>
        <w:t xml:space="preserve">Câu 5: </w:t>
      </w:r>
      <w:r>
        <w:rPr>
          <w:rFonts w:ascii="Arial" w:eastAsia="Arial" w:hAnsi="Arial" w:cs="Arial"/>
          <w:b/>
          <w:i/>
          <w:color w:val="FF0000"/>
        </w:rPr>
        <w:t xml:space="preserve"> </w:t>
      </w:r>
      <w:r>
        <w:t xml:space="preserve">Công thức định luật Ôm cho mạch điện chứa nguồn:  </w:t>
      </w:r>
    </w:p>
    <w:p w:rsidR="000C15FA" w:rsidRDefault="00700A2F">
      <w:pPr>
        <w:tabs>
          <w:tab w:val="center" w:pos="796"/>
          <w:tab w:val="center" w:pos="3462"/>
          <w:tab w:val="center" w:pos="6019"/>
          <w:tab w:val="center" w:pos="8569"/>
        </w:tabs>
        <w:ind w:left="-15" w:firstLine="0"/>
        <w:jc w:val="left"/>
      </w:pPr>
      <w:r>
        <w:rPr>
          <w:b/>
          <w:color w:val="0000FF"/>
        </w:rPr>
        <w:t xml:space="preserve"> </w:t>
      </w:r>
      <w:r>
        <w:rPr>
          <w:b/>
          <w:color w:val="0000FF"/>
        </w:rPr>
        <w:tab/>
        <w:t xml:space="preserve">A. </w:t>
      </w:r>
      <w:r>
        <w:t xml:space="preserve">I = </w:t>
      </w:r>
      <w:r w:rsidR="009E4146" w:rsidRPr="008A127A">
        <w:rPr>
          <w:noProof/>
        </w:rPr>
        <w:pict>
          <v:shape id="Picture 299844" o:spid="_x0000_i1099" type="#_x0000_t75" style="width:17.4pt;height:19.2pt;visibility:visible">
            <v:imagedata r:id="rId113" o:title=""/>
          </v:shape>
        </w:pict>
      </w:r>
      <w:r>
        <w:t xml:space="preserve">. </w:t>
      </w:r>
      <w:r>
        <w:rPr>
          <w:b/>
          <w:color w:val="0000FF"/>
        </w:rPr>
        <w:t xml:space="preserve"> </w:t>
      </w:r>
      <w:r>
        <w:rPr>
          <w:b/>
          <w:color w:val="0000FF"/>
        </w:rPr>
        <w:tab/>
        <w:t xml:space="preserve">B. </w:t>
      </w:r>
      <w:r>
        <w:t xml:space="preserve">I = </w:t>
      </w:r>
      <w:r w:rsidR="009E4146" w:rsidRPr="008A127A">
        <w:rPr>
          <w:noProof/>
        </w:rPr>
        <w:pict>
          <v:shape id="Picture 299841" o:spid="_x0000_i1100" type="#_x0000_t75" style="width:29.4pt;height:19.2pt;visibility:visible">
            <v:imagedata r:id="rId114" o:title=""/>
          </v:shape>
        </w:pict>
      </w:r>
      <w:r>
        <w:t>.</w:t>
      </w:r>
      <w:r>
        <w:rPr>
          <w:b/>
          <w:color w:val="0000FF"/>
        </w:rPr>
        <w:t xml:space="preserve"> </w:t>
      </w:r>
      <w:r>
        <w:rPr>
          <w:b/>
          <w:color w:val="0000FF"/>
        </w:rPr>
        <w:tab/>
        <w:t xml:space="preserve">C. </w:t>
      </w:r>
      <w:r>
        <w:t xml:space="preserve">I = </w:t>
      </w:r>
      <w:r w:rsidR="009E4146" w:rsidRPr="008A127A">
        <w:rPr>
          <w:noProof/>
        </w:rPr>
        <w:pict>
          <v:shape id="Picture 299842" o:spid="_x0000_i1101" type="#_x0000_t75" style="width:28.8pt;height:19.2pt;visibility:visible">
            <v:imagedata r:id="rId115" o:title=""/>
          </v:shape>
        </w:pict>
      </w:r>
      <w:r>
        <w:t>.</w:t>
      </w:r>
      <w:r>
        <w:rPr>
          <w:b/>
          <w:color w:val="0000FF"/>
        </w:rPr>
        <w:t xml:space="preserve"> </w:t>
      </w:r>
      <w:r>
        <w:rPr>
          <w:b/>
          <w:color w:val="0000FF"/>
        </w:rPr>
        <w:tab/>
        <w:t xml:space="preserve">D. </w:t>
      </w:r>
      <w:r>
        <w:t xml:space="preserve">I = </w:t>
      </w:r>
      <w:r w:rsidR="009E4146" w:rsidRPr="008A127A">
        <w:rPr>
          <w:noProof/>
        </w:rPr>
        <w:pict>
          <v:shape id="Picture 299843" o:spid="_x0000_i1102" type="#_x0000_t75" style="width:28.8pt;height:19.2pt;visibility:visible">
            <v:imagedata r:id="rId116" o:title=""/>
          </v:shape>
        </w:pict>
      </w:r>
      <w:r>
        <w:t xml:space="preserve"> </w:t>
      </w:r>
    </w:p>
    <w:p w:rsidR="000C15FA" w:rsidRDefault="00700A2F">
      <w:pPr>
        <w:spacing w:line="375" w:lineRule="auto"/>
        <w:ind w:left="-5"/>
      </w:pPr>
      <w:r>
        <w:rPr>
          <w:rFonts w:ascii="Cambria" w:eastAsia="Cambria" w:hAnsi="Cambria" w:cs="Cambria"/>
          <w:b/>
          <w:i/>
          <w:color w:val="FF0000"/>
          <w:u w:val="double" w:color="FF0000"/>
        </w:rPr>
        <w:t xml:space="preserve">Câu 6: </w:t>
      </w:r>
      <w:r>
        <w:rPr>
          <w:rFonts w:ascii="Arial" w:eastAsia="Arial" w:hAnsi="Arial" w:cs="Arial"/>
          <w:b/>
          <w:i/>
          <w:color w:val="FF0000"/>
        </w:rPr>
        <w:t xml:space="preserve"> </w:t>
      </w:r>
      <w:r>
        <w:t xml:space="preserve">Nếu đoạn mạch AB chứa nguồn điện có suất điện động E điện trở trong r và điện trở mạch ngoài là R thì hiệu điện thế hai đầu đoạn mạch cho bởi biểu thức </w:t>
      </w:r>
    </w:p>
    <w:p w:rsidR="000C15FA" w:rsidRDefault="00700A2F">
      <w:pPr>
        <w:tabs>
          <w:tab w:val="center" w:pos="1286"/>
          <w:tab w:val="center" w:pos="3839"/>
          <w:tab w:val="center" w:pos="6392"/>
          <w:tab w:val="center" w:pos="8377"/>
        </w:tabs>
        <w:ind w:left="-15" w:firstLine="0"/>
        <w:jc w:val="left"/>
      </w:pPr>
      <w:r>
        <w:rPr>
          <w:b/>
          <w:color w:val="0000FF"/>
        </w:rPr>
        <w:t xml:space="preserve"> </w:t>
      </w:r>
      <w:r>
        <w:rPr>
          <w:b/>
          <w:color w:val="0000FF"/>
        </w:rPr>
        <w:tab/>
        <w:t xml:space="preserve">A. </w:t>
      </w:r>
      <w:r>
        <w:t>U</w:t>
      </w:r>
      <w:r>
        <w:rPr>
          <w:vertAlign w:val="subscript"/>
        </w:rPr>
        <w:t>AB</w:t>
      </w:r>
      <w:r>
        <w:t xml:space="preserve"> = E – I(r+R). </w:t>
      </w:r>
      <w:r>
        <w:tab/>
      </w:r>
      <w:r>
        <w:rPr>
          <w:b/>
          <w:color w:val="0000FF"/>
        </w:rPr>
        <w:t xml:space="preserve">B. </w:t>
      </w:r>
      <w:r>
        <w:t>U</w:t>
      </w:r>
      <w:r>
        <w:rPr>
          <w:vertAlign w:val="subscript"/>
        </w:rPr>
        <w:t>AB</w:t>
      </w:r>
      <w:r>
        <w:t xml:space="preserve"> = E + I(r+R).</w:t>
      </w:r>
      <w:r>
        <w:rPr>
          <w:b/>
          <w:color w:val="0000FF"/>
        </w:rPr>
        <w:t xml:space="preserve"> </w:t>
      </w:r>
      <w:r>
        <w:rPr>
          <w:b/>
          <w:color w:val="0000FF"/>
        </w:rPr>
        <w:tab/>
        <w:t xml:space="preserve">C. </w:t>
      </w:r>
      <w:r>
        <w:t>U</w:t>
      </w:r>
      <w:r>
        <w:rPr>
          <w:vertAlign w:val="subscript"/>
        </w:rPr>
        <w:t>AB</w:t>
      </w:r>
      <w:r>
        <w:t xml:space="preserve"> = I(r+R) – E. </w:t>
      </w:r>
      <w:r>
        <w:rPr>
          <w:b/>
          <w:color w:val="0000FF"/>
        </w:rPr>
        <w:t xml:space="preserve"> </w:t>
      </w:r>
      <w:r>
        <w:rPr>
          <w:b/>
          <w:color w:val="0000FF"/>
        </w:rPr>
        <w:tab/>
        <w:t xml:space="preserve">D. </w:t>
      </w:r>
      <w:r w:rsidR="009E4146" w:rsidRPr="008A127A">
        <w:rPr>
          <w:noProof/>
        </w:rPr>
        <w:pict>
          <v:shape id="Picture 299845" o:spid="_x0000_i1103" type="#_x0000_t75" style="width:27pt;height:20.4pt;visibility:visible">
            <v:imagedata r:id="rId117" o:title=""/>
          </v:shape>
        </w:pict>
      </w:r>
      <w:r>
        <w:t xml:space="preserve">. </w:t>
      </w:r>
    </w:p>
    <w:p w:rsidR="000C15FA" w:rsidRDefault="00700A2F">
      <w:pPr>
        <w:spacing w:after="0" w:line="376" w:lineRule="auto"/>
        <w:ind w:left="-5"/>
      </w:pPr>
      <w:r>
        <w:rPr>
          <w:rFonts w:ascii="Cambria" w:eastAsia="Cambria" w:hAnsi="Cambria" w:cs="Cambria"/>
          <w:b/>
          <w:i/>
          <w:color w:val="FF0000"/>
          <w:u w:val="double" w:color="FF0000"/>
        </w:rPr>
        <w:t xml:space="preserve">Câu 7: </w:t>
      </w:r>
      <w:r>
        <w:rPr>
          <w:rFonts w:ascii="Arial" w:eastAsia="Arial" w:hAnsi="Arial" w:cs="Arial"/>
          <w:b/>
          <w:i/>
          <w:color w:val="FF0000"/>
        </w:rPr>
        <w:t xml:space="preserve"> </w:t>
      </w:r>
      <w:r>
        <w:t>Một mạch điện kín gồm hai nguồn điện E</w:t>
      </w:r>
      <w:r>
        <w:rPr>
          <w:vertAlign w:val="subscript"/>
        </w:rPr>
        <w:t>1</w:t>
      </w:r>
      <w:r>
        <w:t>, r</w:t>
      </w:r>
      <w:r>
        <w:rPr>
          <w:vertAlign w:val="subscript"/>
        </w:rPr>
        <w:t>1</w:t>
      </w:r>
      <w:r>
        <w:t xml:space="preserve"> và E</w:t>
      </w:r>
      <w:r>
        <w:rPr>
          <w:vertAlign w:val="subscript"/>
        </w:rPr>
        <w:t>2</w:t>
      </w:r>
      <w:r>
        <w:t>, r</w:t>
      </w:r>
      <w:r>
        <w:rPr>
          <w:vertAlign w:val="subscript"/>
        </w:rPr>
        <w:t>2</w:t>
      </w:r>
      <w:r>
        <w:t xml:space="preserve"> mắc nối tiếp với nhau, mạch ngoài chỉ có điện trở R. Biểu thức cường độ dòng điện trong mạch là: </w:t>
      </w:r>
    </w:p>
    <w:p w:rsidR="000C15FA" w:rsidRDefault="00700A2F">
      <w:pPr>
        <w:tabs>
          <w:tab w:val="center" w:pos="1022"/>
          <w:tab w:val="center" w:pos="3567"/>
          <w:tab w:val="center" w:pos="6128"/>
          <w:tab w:val="center" w:pos="8636"/>
        </w:tabs>
        <w:ind w:left="-15" w:firstLine="0"/>
        <w:jc w:val="left"/>
      </w:pPr>
      <w:r>
        <w:rPr>
          <w:b/>
          <w:color w:val="0000FF"/>
        </w:rPr>
        <w:t xml:space="preserve"> </w:t>
      </w:r>
      <w:r>
        <w:rPr>
          <w:b/>
          <w:color w:val="0000FF"/>
        </w:rPr>
        <w:tab/>
        <w:t xml:space="preserve">A. </w:t>
      </w:r>
      <w:r>
        <w:t xml:space="preserve">I = </w:t>
      </w:r>
      <w:r w:rsidR="009E4146" w:rsidRPr="008A127A">
        <w:rPr>
          <w:noProof/>
        </w:rPr>
        <w:pict>
          <v:shape id="Picture 299846" o:spid="_x0000_i1104" type="#_x0000_t75" style="width:34.8pt;height:20.4pt;visibility:visible">
            <v:imagedata r:id="rId118" o:title=""/>
          </v:shape>
        </w:pict>
      </w:r>
      <w:r>
        <w:rPr>
          <w:b/>
          <w:color w:val="0000FF"/>
        </w:rPr>
        <w:t xml:space="preserve"> </w:t>
      </w:r>
      <w:r>
        <w:rPr>
          <w:b/>
          <w:color w:val="0000FF"/>
        </w:rPr>
        <w:tab/>
        <w:t xml:space="preserve">B. </w:t>
      </w:r>
      <w:r>
        <w:t xml:space="preserve">I = </w:t>
      </w:r>
      <w:r w:rsidR="009E4146" w:rsidRPr="008A127A">
        <w:rPr>
          <w:noProof/>
        </w:rPr>
        <w:pict>
          <v:shape id="Picture 299847" o:spid="_x0000_i1105" type="#_x0000_t75" style="width:34.8pt;height:20.4pt;visibility:visible">
            <v:imagedata r:id="rId119" o:title=""/>
          </v:shape>
        </w:pict>
      </w:r>
      <w:r>
        <w:rPr>
          <w:b/>
          <w:color w:val="0000FF"/>
        </w:rPr>
        <w:t xml:space="preserve"> </w:t>
      </w:r>
      <w:r>
        <w:rPr>
          <w:b/>
          <w:color w:val="0000FF"/>
        </w:rPr>
        <w:tab/>
        <w:t xml:space="preserve">C. </w:t>
      </w:r>
      <w:r>
        <w:t xml:space="preserve">I = </w:t>
      </w:r>
      <w:r w:rsidR="009E4146" w:rsidRPr="008A127A">
        <w:rPr>
          <w:noProof/>
        </w:rPr>
        <w:pict>
          <v:shape id="Picture 299848" o:spid="_x0000_i1106" type="#_x0000_t75" style="width:34.8pt;height:20.4pt;visibility:visible">
            <v:imagedata r:id="rId120" o:title=""/>
          </v:shape>
        </w:pict>
      </w:r>
      <w:r>
        <w:rPr>
          <w:b/>
          <w:color w:val="0000FF"/>
        </w:rPr>
        <w:t xml:space="preserve"> </w:t>
      </w:r>
      <w:r>
        <w:rPr>
          <w:b/>
          <w:color w:val="0000FF"/>
        </w:rPr>
        <w:tab/>
        <w:t xml:space="preserve">D. </w:t>
      </w:r>
      <w:r>
        <w:t xml:space="preserve">I = </w:t>
      </w:r>
      <w:r w:rsidR="009E4146" w:rsidRPr="008A127A">
        <w:rPr>
          <w:noProof/>
        </w:rPr>
        <w:pict>
          <v:shape id="Picture 299849" o:spid="_x0000_i1107" type="#_x0000_t75" style="width:36pt;height:21pt;visibility:visible">
            <v:imagedata r:id="rId121" o:title=""/>
          </v:shape>
        </w:pict>
      </w:r>
      <w:r>
        <w:t xml:space="preserve"> </w:t>
      </w:r>
    </w:p>
    <w:p w:rsidR="000C15FA" w:rsidRDefault="00700A2F">
      <w:pPr>
        <w:ind w:left="-5"/>
      </w:pPr>
      <w:r>
        <w:rPr>
          <w:rFonts w:ascii="Cambria" w:eastAsia="Cambria" w:hAnsi="Cambria" w:cs="Cambria"/>
          <w:b/>
          <w:i/>
          <w:color w:val="FF0000"/>
          <w:u w:val="double" w:color="FF0000"/>
        </w:rPr>
        <w:t xml:space="preserve">Câu 8: </w:t>
      </w:r>
      <w:r>
        <w:rPr>
          <w:rFonts w:ascii="Arial" w:eastAsia="Arial" w:hAnsi="Arial" w:cs="Arial"/>
          <w:b/>
          <w:i/>
          <w:color w:val="FF0000"/>
        </w:rPr>
        <w:t xml:space="preserve"> </w:t>
      </w:r>
      <w:r>
        <w:t xml:space="preserve">Một bộ nguồn gồm hai nguồn điện mắc nối tiếp. Hai nguồn có suất điện động lần lượt là 5 V và 7 V. </w:t>
      </w:r>
    </w:p>
    <w:p w:rsidR="000C15FA" w:rsidRDefault="00700A2F">
      <w:pPr>
        <w:spacing w:after="107"/>
        <w:ind w:left="-5"/>
      </w:pPr>
      <w:r>
        <w:t xml:space="preserve">Suất điện động của bộ nguồn bằng </w:t>
      </w:r>
    </w:p>
    <w:p w:rsidR="000C15FA" w:rsidRDefault="00700A2F">
      <w:pPr>
        <w:numPr>
          <w:ilvl w:val="0"/>
          <w:numId w:val="76"/>
        </w:numPr>
        <w:ind w:hanging="293"/>
      </w:pPr>
      <w:r>
        <w:t>6 V</w:t>
      </w:r>
      <w:r>
        <w:rPr>
          <w:b/>
          <w:color w:val="0000FF"/>
        </w:rPr>
        <w:t xml:space="preserve"> </w:t>
      </w:r>
      <w:r>
        <w:rPr>
          <w:b/>
          <w:color w:val="0000FF"/>
        </w:rPr>
        <w:tab/>
        <w:t xml:space="preserve">B. </w:t>
      </w:r>
      <w:r>
        <w:t>2 V</w:t>
      </w:r>
      <w:r>
        <w:rPr>
          <w:b/>
          <w:color w:val="0000FF"/>
        </w:rPr>
        <w:t xml:space="preserve"> </w:t>
      </w:r>
      <w:r>
        <w:rPr>
          <w:b/>
          <w:color w:val="0000FF"/>
        </w:rPr>
        <w:tab/>
        <w:t xml:space="preserve">C. </w:t>
      </w:r>
      <w:r>
        <w:t>12 V</w:t>
      </w:r>
      <w:r>
        <w:rPr>
          <w:b/>
          <w:color w:val="0000FF"/>
        </w:rPr>
        <w:t xml:space="preserve"> </w:t>
      </w:r>
      <w:r>
        <w:rPr>
          <w:b/>
          <w:color w:val="0000FF"/>
        </w:rPr>
        <w:tab/>
        <w:t xml:space="preserve">D. </w:t>
      </w:r>
      <w:r>
        <w:t xml:space="preserve">7 V </w:t>
      </w:r>
    </w:p>
    <w:p w:rsidR="00054AD9" w:rsidRDefault="00700A2F">
      <w:pPr>
        <w:spacing w:after="1" w:line="362" w:lineRule="auto"/>
        <w:ind w:left="-5"/>
        <w:rPr>
          <w:b/>
          <w:color w:val="0000FF"/>
        </w:rPr>
      </w:pPr>
      <w:r>
        <w:rPr>
          <w:rFonts w:ascii="Cambria" w:eastAsia="Cambria" w:hAnsi="Cambria" w:cs="Cambria"/>
          <w:b/>
          <w:i/>
          <w:color w:val="FF0000"/>
          <w:u w:val="double" w:color="FF0000"/>
        </w:rPr>
        <w:t xml:space="preserve">Câu 9: </w:t>
      </w:r>
      <w:r>
        <w:rPr>
          <w:rFonts w:ascii="Arial" w:eastAsia="Arial" w:hAnsi="Arial" w:cs="Arial"/>
          <w:b/>
          <w:i/>
          <w:color w:val="FF0000"/>
        </w:rPr>
        <w:t xml:space="preserve"> </w:t>
      </w:r>
      <w:r>
        <w:t xml:space="preserve">Muốn ghép 3 pin giống nhau mỗi pin có suất điện động 3 V thành bộ nguồn 6 V thì  </w:t>
      </w:r>
      <w:r>
        <w:rPr>
          <w:b/>
          <w:color w:val="0000FF"/>
        </w:rPr>
        <w:t xml:space="preserve"> </w:t>
      </w:r>
      <w:r>
        <w:rPr>
          <w:b/>
          <w:color w:val="0000FF"/>
        </w:rPr>
        <w:tab/>
      </w:r>
    </w:p>
    <w:p w:rsidR="000C15FA" w:rsidRDefault="00700A2F">
      <w:pPr>
        <w:spacing w:after="1" w:line="362" w:lineRule="auto"/>
        <w:ind w:left="-5"/>
      </w:pPr>
      <w:r>
        <w:rPr>
          <w:b/>
          <w:color w:val="0000FF"/>
        </w:rPr>
        <w:t xml:space="preserve">A. </w:t>
      </w:r>
      <w:r>
        <w:t xml:space="preserve">phải ghép 2 pin song song và nối tiếp với pin còn lại. </w:t>
      </w:r>
    </w:p>
    <w:p w:rsidR="000C15FA" w:rsidRDefault="00700A2F">
      <w:pPr>
        <w:numPr>
          <w:ilvl w:val="0"/>
          <w:numId w:val="76"/>
        </w:numPr>
        <w:ind w:hanging="293"/>
      </w:pPr>
      <w:r>
        <w:t xml:space="preserve">ghép 3 pin song song. </w:t>
      </w:r>
    </w:p>
    <w:p w:rsidR="000C15FA" w:rsidRDefault="00700A2F">
      <w:pPr>
        <w:numPr>
          <w:ilvl w:val="0"/>
          <w:numId w:val="76"/>
        </w:numPr>
        <w:ind w:hanging="293"/>
      </w:pPr>
      <w:r>
        <w:t xml:space="preserve">ghép 3 pin nối tiếp. </w:t>
      </w:r>
    </w:p>
    <w:p w:rsidR="000C15FA" w:rsidRDefault="00700A2F">
      <w:pPr>
        <w:numPr>
          <w:ilvl w:val="0"/>
          <w:numId w:val="76"/>
        </w:numPr>
        <w:ind w:hanging="293"/>
      </w:pPr>
      <w:r>
        <w:t xml:space="preserve">không ghép được.  </w:t>
      </w:r>
    </w:p>
    <w:p w:rsidR="000C15FA" w:rsidRDefault="00700A2F">
      <w:pPr>
        <w:spacing w:after="0" w:line="373" w:lineRule="auto"/>
        <w:ind w:left="-5"/>
      </w:pPr>
      <w:r>
        <w:rPr>
          <w:rFonts w:ascii="Cambria" w:eastAsia="Cambria" w:hAnsi="Cambria" w:cs="Cambria"/>
          <w:b/>
          <w:i/>
          <w:color w:val="FF0000"/>
          <w:u w:val="double" w:color="FF0000"/>
        </w:rPr>
        <w:t xml:space="preserve">Câu 10: </w:t>
      </w:r>
      <w:r>
        <w:rPr>
          <w:rFonts w:ascii="Arial" w:eastAsia="Arial" w:hAnsi="Arial" w:cs="Arial"/>
          <w:b/>
          <w:i/>
          <w:color w:val="FF0000"/>
        </w:rPr>
        <w:t xml:space="preserve"> </w:t>
      </w:r>
      <w:r>
        <w:t xml:space="preserve">Muốn ghép 3 pin giống nhau, mỗi pin có suất điện động 9 V, điện trở trong 2 Ω thành bộ nguồn 18 V thì điện trở trong của bộ nguồn là </w:t>
      </w:r>
    </w:p>
    <w:p w:rsidR="000C15FA" w:rsidRDefault="00700A2F">
      <w:pPr>
        <w:tabs>
          <w:tab w:val="center" w:pos="639"/>
          <w:tab w:val="center" w:pos="3185"/>
          <w:tab w:val="center" w:pos="5745"/>
          <w:tab w:val="center" w:pos="8294"/>
        </w:tabs>
        <w:ind w:left="-15" w:firstLine="0"/>
        <w:jc w:val="left"/>
      </w:pPr>
      <w:r>
        <w:rPr>
          <w:b/>
          <w:color w:val="0000FF"/>
        </w:rPr>
        <w:t xml:space="preserve"> </w:t>
      </w:r>
      <w:r>
        <w:rPr>
          <w:b/>
          <w:color w:val="0000FF"/>
        </w:rPr>
        <w:tab/>
        <w:t xml:space="preserve">A. </w:t>
      </w:r>
      <w:r>
        <w:t>6 Ω.</w:t>
      </w:r>
      <w:r>
        <w:rPr>
          <w:b/>
          <w:color w:val="0000FF"/>
        </w:rPr>
        <w:t xml:space="preserve"> </w:t>
      </w:r>
      <w:r>
        <w:rPr>
          <w:b/>
          <w:color w:val="0000FF"/>
        </w:rPr>
        <w:tab/>
        <w:t xml:space="preserve">B. </w:t>
      </w:r>
      <w:r>
        <w:t>4 Ω.</w:t>
      </w:r>
      <w:r>
        <w:rPr>
          <w:b/>
          <w:color w:val="0000FF"/>
        </w:rPr>
        <w:t xml:space="preserve"> </w:t>
      </w:r>
      <w:r>
        <w:rPr>
          <w:b/>
          <w:color w:val="0000FF"/>
        </w:rPr>
        <w:tab/>
        <w:t xml:space="preserve">C. </w:t>
      </w:r>
      <w:r>
        <w:t>3 Ω.</w:t>
      </w:r>
      <w:r>
        <w:rPr>
          <w:b/>
          <w:color w:val="0000FF"/>
        </w:rPr>
        <w:t xml:space="preserve"> </w:t>
      </w:r>
      <w:r>
        <w:rPr>
          <w:b/>
          <w:color w:val="0000FF"/>
        </w:rPr>
        <w:tab/>
        <w:t xml:space="preserve">D. </w:t>
      </w:r>
      <w:r>
        <w:t xml:space="preserve">2 Ω. </w:t>
      </w:r>
    </w:p>
    <w:p w:rsidR="000C15FA" w:rsidRDefault="00700A2F">
      <w:pPr>
        <w:spacing w:after="0" w:line="368" w:lineRule="auto"/>
        <w:ind w:left="-5"/>
      </w:pPr>
      <w:r>
        <w:rPr>
          <w:rFonts w:ascii="Cambria" w:eastAsia="Cambria" w:hAnsi="Cambria" w:cs="Cambria"/>
          <w:b/>
          <w:i/>
          <w:color w:val="FF0000"/>
          <w:u w:val="double" w:color="FF0000"/>
        </w:rPr>
        <w:t xml:space="preserve">Câu 11: </w:t>
      </w:r>
      <w:r>
        <w:rPr>
          <w:rFonts w:ascii="Arial" w:eastAsia="Arial" w:hAnsi="Arial" w:cs="Arial"/>
          <w:b/>
          <w:i/>
          <w:color w:val="FF0000"/>
        </w:rPr>
        <w:t xml:space="preserve"> </w:t>
      </w:r>
      <w:r>
        <w:t xml:space="preserve">Ghép 3 pin giống nhau nối tiếp mỗi pin có suất điện độ 3 V và điện trở trong 1 Ω. Suất điện động và điện trở trong của bộ pin là </w:t>
      </w:r>
    </w:p>
    <w:p w:rsidR="000C15FA" w:rsidRDefault="00700A2F">
      <w:pPr>
        <w:tabs>
          <w:tab w:val="center" w:pos="988"/>
          <w:tab w:val="center" w:pos="3603"/>
          <w:tab w:val="center" w:pos="6094"/>
          <w:tab w:val="center" w:pos="8664"/>
        </w:tabs>
        <w:spacing w:after="105"/>
        <w:ind w:left="-15" w:firstLine="0"/>
        <w:jc w:val="left"/>
      </w:pPr>
      <w:r>
        <w:rPr>
          <w:b/>
          <w:color w:val="0000FF"/>
        </w:rPr>
        <w:t xml:space="preserve"> </w:t>
      </w:r>
      <w:r>
        <w:rPr>
          <w:b/>
          <w:color w:val="0000FF"/>
        </w:rPr>
        <w:tab/>
        <w:t xml:space="preserve">A. </w:t>
      </w:r>
      <w:r>
        <w:t>9 V và 3 Ω.</w:t>
      </w:r>
      <w:r>
        <w:rPr>
          <w:b/>
          <w:color w:val="0000FF"/>
        </w:rPr>
        <w:t xml:space="preserve"> </w:t>
      </w:r>
      <w:r>
        <w:rPr>
          <w:b/>
          <w:color w:val="0000FF"/>
        </w:rPr>
        <w:tab/>
        <w:t xml:space="preserve">B. </w:t>
      </w:r>
      <w:r>
        <w:t xml:space="preserve">9 V và </w:t>
      </w:r>
      <w:r w:rsidR="009E4146" w:rsidRPr="008A127A">
        <w:rPr>
          <w:noProof/>
        </w:rPr>
        <w:pict>
          <v:shape id="Picture 299850" o:spid="_x0000_i1108" type="#_x0000_t75" style="width:19.2pt;height:19.2pt;visibility:visible">
            <v:imagedata r:id="rId122" o:title=""/>
          </v:shape>
        </w:pict>
      </w:r>
      <w:r>
        <w:rPr>
          <w:b/>
          <w:color w:val="0000FF"/>
        </w:rPr>
        <w:t xml:space="preserve"> </w:t>
      </w:r>
      <w:r>
        <w:rPr>
          <w:b/>
          <w:color w:val="0000FF"/>
        </w:rPr>
        <w:tab/>
        <w:t xml:space="preserve">C. </w:t>
      </w:r>
      <w:r>
        <w:t>3 V và 3 Ω.</w:t>
      </w:r>
      <w:r>
        <w:rPr>
          <w:b/>
          <w:color w:val="0000FF"/>
        </w:rPr>
        <w:t xml:space="preserve"> </w:t>
      </w:r>
      <w:r>
        <w:rPr>
          <w:b/>
          <w:color w:val="0000FF"/>
        </w:rPr>
        <w:tab/>
        <w:t xml:space="preserve">D. </w:t>
      </w:r>
      <w:r>
        <w:t xml:space="preserve">3 V và </w:t>
      </w:r>
      <w:r w:rsidR="009E4146" w:rsidRPr="008A127A">
        <w:rPr>
          <w:noProof/>
        </w:rPr>
        <w:pict>
          <v:shape id="Picture 299851" o:spid="_x0000_i1109" type="#_x0000_t75" style="width:19.2pt;height:19.2pt;visibility:visible">
            <v:imagedata r:id="rId123" o:title=""/>
          </v:shape>
        </w:pict>
      </w:r>
      <w:r>
        <w:t xml:space="preserve"> </w:t>
      </w:r>
    </w:p>
    <w:p w:rsidR="000C15FA" w:rsidRDefault="00700A2F">
      <w:pPr>
        <w:spacing w:after="0" w:line="368" w:lineRule="auto"/>
        <w:ind w:left="-5"/>
      </w:pPr>
      <w:r>
        <w:rPr>
          <w:rFonts w:ascii="Cambria" w:eastAsia="Cambria" w:hAnsi="Cambria" w:cs="Cambria"/>
          <w:b/>
          <w:i/>
          <w:color w:val="FF0000"/>
          <w:u w:val="double" w:color="FF0000"/>
        </w:rPr>
        <w:t xml:space="preserve">Câu 12: </w:t>
      </w:r>
      <w:r>
        <w:rPr>
          <w:rFonts w:ascii="Arial" w:eastAsia="Arial" w:hAnsi="Arial" w:cs="Arial"/>
          <w:b/>
          <w:i/>
          <w:color w:val="FF0000"/>
        </w:rPr>
        <w:t xml:space="preserve"> </w:t>
      </w:r>
      <w:r>
        <w:t xml:space="preserve">Ghép song song một bộ 3 pin giống nhau loại 9 V – 1 Ω thì thu được bộ nguồn có suất điện động và điện trở trong là </w:t>
      </w:r>
    </w:p>
    <w:p w:rsidR="000C15FA" w:rsidRDefault="00700A2F">
      <w:pPr>
        <w:tabs>
          <w:tab w:val="center" w:pos="935"/>
          <w:tab w:val="center" w:pos="3481"/>
          <w:tab w:val="center" w:pos="6041"/>
          <w:tab w:val="center" w:pos="8611"/>
        </w:tabs>
        <w:ind w:left="-15" w:firstLine="0"/>
        <w:jc w:val="left"/>
      </w:pPr>
      <w:r>
        <w:rPr>
          <w:b/>
          <w:color w:val="0000FF"/>
        </w:rPr>
        <w:t xml:space="preserve"> </w:t>
      </w:r>
      <w:r>
        <w:rPr>
          <w:b/>
          <w:color w:val="0000FF"/>
        </w:rPr>
        <w:tab/>
        <w:t xml:space="preserve">A. </w:t>
      </w:r>
      <w:r>
        <w:t>3 V – 3 Ω.</w:t>
      </w:r>
      <w:r>
        <w:rPr>
          <w:b/>
          <w:color w:val="0000FF"/>
        </w:rPr>
        <w:t xml:space="preserve"> </w:t>
      </w:r>
      <w:r>
        <w:rPr>
          <w:b/>
          <w:color w:val="0000FF"/>
        </w:rPr>
        <w:tab/>
        <w:t xml:space="preserve">B. </w:t>
      </w:r>
      <w:r>
        <w:t>3 V – 1 Ω.</w:t>
      </w:r>
      <w:r>
        <w:rPr>
          <w:b/>
          <w:color w:val="0000FF"/>
        </w:rPr>
        <w:t xml:space="preserve"> </w:t>
      </w:r>
      <w:r>
        <w:rPr>
          <w:b/>
          <w:color w:val="0000FF"/>
        </w:rPr>
        <w:tab/>
        <w:t xml:space="preserve">C. </w:t>
      </w:r>
      <w:r>
        <w:t>9 V – 3 Ω.</w:t>
      </w:r>
      <w:r>
        <w:rPr>
          <w:b/>
          <w:color w:val="0000FF"/>
        </w:rPr>
        <w:t xml:space="preserve"> </w:t>
      </w:r>
      <w:r>
        <w:rPr>
          <w:b/>
          <w:color w:val="0000FF"/>
        </w:rPr>
        <w:tab/>
        <w:t xml:space="preserve">D. </w:t>
      </w:r>
      <w:r>
        <w:t xml:space="preserve">9 V – </w:t>
      </w:r>
      <w:r w:rsidR="009E4146" w:rsidRPr="008A127A">
        <w:rPr>
          <w:noProof/>
        </w:rPr>
        <w:pict>
          <v:shape id="Picture 299852" o:spid="_x0000_i1110" type="#_x0000_t75" style="width:19.2pt;height:19.2pt;visibility:visible">
            <v:imagedata r:id="rId124" o:title=""/>
          </v:shape>
        </w:pict>
      </w:r>
      <w:r>
        <w:t xml:space="preserve"> </w:t>
      </w:r>
    </w:p>
    <w:p w:rsidR="000C15FA" w:rsidRDefault="00700A2F">
      <w:pPr>
        <w:spacing w:after="0" w:line="382" w:lineRule="auto"/>
        <w:ind w:left="-5"/>
      </w:pPr>
      <w:r>
        <w:rPr>
          <w:rFonts w:ascii="Cambria" w:eastAsia="Cambria" w:hAnsi="Cambria" w:cs="Cambria"/>
          <w:b/>
          <w:i/>
          <w:color w:val="FF0000"/>
          <w:u w:val="double" w:color="FF0000"/>
        </w:rPr>
        <w:lastRenderedPageBreak/>
        <w:t xml:space="preserve">Câu 13: </w:t>
      </w:r>
      <w:r>
        <w:rPr>
          <w:rFonts w:ascii="Arial" w:eastAsia="Arial" w:hAnsi="Arial" w:cs="Arial"/>
          <w:b/>
          <w:i/>
          <w:color w:val="FF0000"/>
        </w:rPr>
        <w:t xml:space="preserve"> </w:t>
      </w:r>
      <w:r>
        <w:t xml:space="preserve">Người ta mắc một bộ 3 pin giống nhau song song thì thu được một bộ nguồn có suất điện động 9 V và điện trở trong 3 Ω. Mỗi pin có suất điện động và điện trở trong là </w:t>
      </w:r>
    </w:p>
    <w:p w:rsidR="000C15FA" w:rsidRDefault="00700A2F">
      <w:pPr>
        <w:tabs>
          <w:tab w:val="center" w:pos="939"/>
          <w:tab w:val="center" w:pos="3425"/>
          <w:tab w:val="center" w:pos="5985"/>
          <w:tab w:val="center" w:pos="8534"/>
        </w:tabs>
        <w:ind w:left="-15" w:firstLine="0"/>
        <w:jc w:val="left"/>
      </w:pPr>
      <w:r>
        <w:rPr>
          <w:b/>
          <w:color w:val="0000FF"/>
        </w:rPr>
        <w:t xml:space="preserve"> </w:t>
      </w:r>
      <w:r>
        <w:rPr>
          <w:b/>
          <w:color w:val="0000FF"/>
        </w:rPr>
        <w:tab/>
        <w:t xml:space="preserve">A. </w:t>
      </w:r>
      <w:r>
        <w:t>27 V; 9 Ω.</w:t>
      </w:r>
      <w:r>
        <w:rPr>
          <w:b/>
          <w:color w:val="0000FF"/>
        </w:rPr>
        <w:t xml:space="preserve"> </w:t>
      </w:r>
      <w:r>
        <w:rPr>
          <w:b/>
          <w:color w:val="0000FF"/>
        </w:rPr>
        <w:tab/>
        <w:t xml:space="preserve">B. </w:t>
      </w:r>
      <w:r>
        <w:t>9 V; 9 Ω.</w:t>
      </w:r>
      <w:r>
        <w:rPr>
          <w:b/>
          <w:color w:val="0000FF"/>
        </w:rPr>
        <w:t xml:space="preserve"> </w:t>
      </w:r>
      <w:r>
        <w:rPr>
          <w:b/>
          <w:color w:val="0000FF"/>
        </w:rPr>
        <w:tab/>
        <w:t xml:space="preserve">C. </w:t>
      </w:r>
      <w:r>
        <w:t>9 V; 3 Ω.</w:t>
      </w:r>
      <w:r>
        <w:rPr>
          <w:b/>
          <w:color w:val="0000FF"/>
        </w:rPr>
        <w:t xml:space="preserve"> </w:t>
      </w:r>
      <w:r>
        <w:rPr>
          <w:b/>
          <w:color w:val="0000FF"/>
        </w:rPr>
        <w:tab/>
        <w:t xml:space="preserve">D. </w:t>
      </w:r>
      <w:r>
        <w:t xml:space="preserve">3 V; 3 Ω. </w:t>
      </w:r>
    </w:p>
    <w:p w:rsidR="000C15FA" w:rsidRDefault="00700A2F">
      <w:pPr>
        <w:spacing w:after="0" w:line="376" w:lineRule="auto"/>
        <w:ind w:left="-5"/>
      </w:pPr>
      <w:r>
        <w:rPr>
          <w:rFonts w:ascii="Cambria" w:eastAsia="Cambria" w:hAnsi="Cambria" w:cs="Cambria"/>
          <w:b/>
          <w:i/>
          <w:color w:val="FF0000"/>
          <w:u w:val="double" w:color="FF0000"/>
        </w:rPr>
        <w:t xml:space="preserve">Câu 14: </w:t>
      </w:r>
      <w:r>
        <w:rPr>
          <w:rFonts w:ascii="Arial" w:eastAsia="Arial" w:hAnsi="Arial" w:cs="Arial"/>
          <w:b/>
          <w:i/>
          <w:color w:val="FF0000"/>
        </w:rPr>
        <w:t xml:space="preserve"> </w:t>
      </w:r>
      <w:r>
        <w:t>Cho mạch điện gồm hai nguồn mắc nối tiếp bằng dây dẫn có điện trở bằng 0, biết 2 nguồn có suất</w:t>
      </w:r>
      <w:r>
        <w:rPr>
          <w:u w:val="single" w:color="4471C4"/>
        </w:rPr>
        <w:t xml:space="preserve"> </w:t>
      </w:r>
      <w:r>
        <w:t>điện động bằng nhau là 6V và r</w:t>
      </w:r>
      <w:r>
        <w:rPr>
          <w:vertAlign w:val="subscript"/>
        </w:rPr>
        <w:t>1</w:t>
      </w:r>
      <w:r>
        <w:t xml:space="preserve"> = 1 Ω, r</w:t>
      </w:r>
      <w:r>
        <w:rPr>
          <w:vertAlign w:val="subscript"/>
        </w:rPr>
        <w:t>2</w:t>
      </w:r>
      <w:r>
        <w:t xml:space="preserve"> = 2 Ω. Mạch ngoài là điện trở R = 3 Ω. Tính cường độ dòng điện qua mạch:  </w:t>
      </w:r>
    </w:p>
    <w:p w:rsidR="000C15FA" w:rsidRDefault="00700A2F">
      <w:pPr>
        <w:tabs>
          <w:tab w:val="center" w:pos="607"/>
          <w:tab w:val="center" w:pos="3122"/>
          <w:tab w:val="center" w:pos="5712"/>
          <w:tab w:val="center" w:pos="8262"/>
        </w:tabs>
        <w:ind w:left="-15" w:firstLine="0"/>
        <w:jc w:val="left"/>
      </w:pPr>
      <w:r>
        <w:rPr>
          <w:b/>
        </w:rPr>
        <w:t xml:space="preserve"> </w:t>
      </w:r>
      <w:r>
        <w:rPr>
          <w:b/>
        </w:rPr>
        <w:tab/>
      </w:r>
      <w:r>
        <w:rPr>
          <w:b/>
          <w:color w:val="0000FF"/>
        </w:rPr>
        <w:t>A.</w:t>
      </w:r>
      <w:r>
        <w:rPr>
          <w:b/>
        </w:rPr>
        <w:t xml:space="preserve"> </w:t>
      </w:r>
      <w:r>
        <w:t>1 A</w:t>
      </w:r>
      <w:r>
        <w:rPr>
          <w:b/>
        </w:rPr>
        <w:t xml:space="preserve"> </w:t>
      </w:r>
      <w:r>
        <w:rPr>
          <w:b/>
        </w:rPr>
        <w:tab/>
      </w:r>
      <w:r>
        <w:rPr>
          <w:b/>
          <w:color w:val="0000FF"/>
        </w:rPr>
        <w:t>B.</w:t>
      </w:r>
      <w:r>
        <w:rPr>
          <w:b/>
        </w:rPr>
        <w:t xml:space="preserve"> </w:t>
      </w:r>
      <w:r>
        <w:t>2A</w:t>
      </w:r>
      <w:r>
        <w:rPr>
          <w:b/>
        </w:rPr>
        <w:t xml:space="preserve"> </w:t>
      </w:r>
      <w:r>
        <w:rPr>
          <w:b/>
        </w:rPr>
        <w:tab/>
      </w:r>
      <w:r>
        <w:rPr>
          <w:b/>
          <w:color w:val="0000FF"/>
        </w:rPr>
        <w:t>C.</w:t>
      </w:r>
      <w:r>
        <w:rPr>
          <w:b/>
        </w:rPr>
        <w:t xml:space="preserve"> </w:t>
      </w:r>
      <w:r>
        <w:t>3 A</w:t>
      </w:r>
      <w:r>
        <w:rPr>
          <w:b/>
        </w:rPr>
        <w:t xml:space="preserve"> </w:t>
      </w:r>
      <w:r>
        <w:rPr>
          <w:b/>
        </w:rPr>
        <w:tab/>
      </w:r>
      <w:r>
        <w:rPr>
          <w:b/>
          <w:color w:val="0000FF"/>
        </w:rPr>
        <w:t>D.</w:t>
      </w:r>
      <w:r>
        <w:rPr>
          <w:b/>
        </w:rPr>
        <w:t xml:space="preserve"> </w:t>
      </w:r>
      <w:r>
        <w:t xml:space="preserve">4 A  </w:t>
      </w:r>
    </w:p>
    <w:p w:rsidR="000C15FA" w:rsidRDefault="00700A2F">
      <w:pPr>
        <w:spacing w:after="0" w:line="371" w:lineRule="auto"/>
        <w:ind w:left="-5"/>
      </w:pPr>
      <w:r>
        <w:rPr>
          <w:rFonts w:ascii="Cambria" w:eastAsia="Cambria" w:hAnsi="Cambria" w:cs="Cambria"/>
          <w:b/>
          <w:i/>
          <w:color w:val="FF0000"/>
          <w:u w:val="double" w:color="FF0000"/>
        </w:rPr>
        <w:t xml:space="preserve">Câu 15: </w:t>
      </w:r>
      <w:r>
        <w:rPr>
          <w:rFonts w:ascii="Arial" w:eastAsia="Arial" w:hAnsi="Arial" w:cs="Arial"/>
          <w:b/>
          <w:i/>
          <w:color w:val="FF0000"/>
        </w:rPr>
        <w:t xml:space="preserve"> </w:t>
      </w:r>
      <w:r>
        <w:t xml:space="preserve">Khi ghép n nguồn điện nối tiếp, mỗi nguồn có suất điện động E và điện trở trong r thì suất điện động và điện trở trong của bộ nguồn là  </w:t>
      </w:r>
    </w:p>
    <w:p w:rsidR="000C15FA" w:rsidRDefault="00700A2F">
      <w:pPr>
        <w:tabs>
          <w:tab w:val="center" w:pos="823"/>
          <w:tab w:val="center" w:pos="3412"/>
          <w:tab w:val="center" w:pos="5912"/>
          <w:tab w:val="center" w:pos="8419"/>
        </w:tabs>
        <w:ind w:left="-15" w:firstLine="0"/>
        <w:jc w:val="left"/>
      </w:pPr>
      <w:r>
        <w:rPr>
          <w:b/>
          <w:color w:val="0000FF"/>
        </w:rPr>
        <w:t xml:space="preserve"> </w:t>
      </w:r>
      <w:r>
        <w:rPr>
          <w:b/>
          <w:color w:val="0000FF"/>
        </w:rPr>
        <w:tab/>
        <w:t xml:space="preserve">A. </w:t>
      </w:r>
      <w:r>
        <w:t xml:space="preserve">nE và </w:t>
      </w:r>
      <w:r w:rsidR="009E4146" w:rsidRPr="008A127A">
        <w:rPr>
          <w:noProof/>
        </w:rPr>
        <w:pict>
          <v:shape id="Picture 299853" o:spid="_x0000_i1111" type="#_x0000_t75" style="width:6pt;height:18pt;visibility:visible">
            <v:imagedata r:id="rId125" o:title=""/>
          </v:shape>
        </w:pict>
      </w:r>
      <w:r>
        <w:t>.</w:t>
      </w:r>
      <w:r>
        <w:rPr>
          <w:b/>
          <w:color w:val="0000FF"/>
        </w:rPr>
        <w:t xml:space="preserve"> </w:t>
      </w:r>
      <w:r>
        <w:rPr>
          <w:b/>
          <w:color w:val="0000FF"/>
        </w:rPr>
        <w:tab/>
        <w:t xml:space="preserve">B. </w:t>
      </w:r>
      <w:r>
        <w:t>nE nà nr.</w:t>
      </w:r>
      <w:r>
        <w:rPr>
          <w:b/>
          <w:color w:val="0000FF"/>
        </w:rPr>
        <w:t xml:space="preserve"> </w:t>
      </w:r>
      <w:r>
        <w:rPr>
          <w:b/>
          <w:color w:val="0000FF"/>
        </w:rPr>
        <w:tab/>
        <w:t xml:space="preserve">C. </w:t>
      </w:r>
      <w:r>
        <w:t>E và nr.</w:t>
      </w:r>
      <w:r>
        <w:rPr>
          <w:b/>
          <w:color w:val="0000FF"/>
        </w:rPr>
        <w:t xml:space="preserve"> </w:t>
      </w:r>
      <w:r>
        <w:rPr>
          <w:b/>
          <w:color w:val="0000FF"/>
        </w:rPr>
        <w:tab/>
        <w:t xml:space="preserve">D. </w:t>
      </w:r>
      <w:r>
        <w:t xml:space="preserve">E và </w:t>
      </w:r>
      <w:r w:rsidR="009E4146" w:rsidRPr="008A127A">
        <w:rPr>
          <w:noProof/>
        </w:rPr>
        <w:pict>
          <v:shape id="Picture 299854" o:spid="_x0000_i1112" type="#_x0000_t75" style="width:6pt;height:18pt;visibility:visible">
            <v:imagedata r:id="rId126" o:title=""/>
          </v:shape>
        </w:pict>
      </w:r>
      <w:r>
        <w:t xml:space="preserve">. </w:t>
      </w:r>
    </w:p>
    <w:p w:rsidR="000C15FA" w:rsidRDefault="00700A2F">
      <w:pPr>
        <w:spacing w:after="0" w:line="368" w:lineRule="auto"/>
        <w:ind w:left="-5"/>
      </w:pPr>
      <w:r>
        <w:rPr>
          <w:rFonts w:ascii="Cambria" w:eastAsia="Cambria" w:hAnsi="Cambria" w:cs="Cambria"/>
          <w:b/>
          <w:i/>
          <w:color w:val="FF0000"/>
          <w:u w:val="double" w:color="FF0000"/>
        </w:rPr>
        <w:t xml:space="preserve">Câu 16: </w:t>
      </w:r>
      <w:r>
        <w:rPr>
          <w:rFonts w:ascii="Arial" w:eastAsia="Arial" w:hAnsi="Arial" w:cs="Arial"/>
          <w:b/>
          <w:i/>
          <w:color w:val="FF0000"/>
        </w:rPr>
        <w:t xml:space="preserve"> </w:t>
      </w:r>
      <w:r>
        <w:t xml:space="preserve">Một bộ 3 đèn giống nhau có điện trở 3 Ω được mắc nối tiếp với nhau và nối với nguồn 1 Ω thì dòng điện trong mạch chính 1 A. Khi tháo một bóng khỏi mạch thì dòng điện trong mạch chính là </w:t>
      </w:r>
    </w:p>
    <w:p w:rsidR="000C15FA" w:rsidRDefault="00700A2F">
      <w:pPr>
        <w:tabs>
          <w:tab w:val="center" w:pos="607"/>
          <w:tab w:val="center" w:pos="3191"/>
          <w:tab w:val="center" w:pos="5712"/>
          <w:tab w:val="center" w:pos="8300"/>
        </w:tabs>
        <w:spacing w:after="140" w:line="259" w:lineRule="auto"/>
        <w:ind w:left="-15" w:firstLine="0"/>
        <w:jc w:val="left"/>
      </w:pPr>
      <w:r>
        <w:rPr>
          <w:b/>
          <w:color w:val="0000FF"/>
        </w:rPr>
        <w:t xml:space="preserve"> </w:t>
      </w:r>
      <w:r>
        <w:rPr>
          <w:b/>
          <w:color w:val="0000FF"/>
        </w:rPr>
        <w:tab/>
        <w:t xml:space="preserve">A. </w:t>
      </w:r>
      <w:r>
        <w:t>0 A</w:t>
      </w:r>
      <w:r>
        <w:rPr>
          <w:b/>
          <w:color w:val="FF0000"/>
        </w:rPr>
        <w:t xml:space="preserve"> </w:t>
      </w:r>
      <w:r>
        <w:rPr>
          <w:b/>
          <w:color w:val="0000FF"/>
        </w:rPr>
        <w:t xml:space="preserve"> </w:t>
      </w:r>
      <w:r>
        <w:rPr>
          <w:b/>
          <w:color w:val="0000FF"/>
        </w:rPr>
        <w:tab/>
        <w:t xml:space="preserve">B. </w:t>
      </w:r>
      <w:r w:rsidR="009E4146" w:rsidRPr="008A127A">
        <w:rPr>
          <w:noProof/>
        </w:rPr>
        <w:pict>
          <v:shape id="Picture 299855" o:spid="_x0000_i1113" type="#_x0000_t75" style="width:10.2pt;height:19.2pt;visibility:visible">
            <v:imagedata r:id="rId127" o:title=""/>
          </v:shape>
        </w:pict>
      </w:r>
      <w:r>
        <w:t xml:space="preserve"> A</w:t>
      </w:r>
      <w:r>
        <w:rPr>
          <w:b/>
          <w:color w:val="0000FF"/>
        </w:rPr>
        <w:t xml:space="preserve"> </w:t>
      </w:r>
      <w:r>
        <w:rPr>
          <w:b/>
          <w:color w:val="0000FF"/>
        </w:rPr>
        <w:tab/>
        <w:t xml:space="preserve">C. </w:t>
      </w:r>
      <w:r>
        <w:t>1 A</w:t>
      </w:r>
      <w:r>
        <w:rPr>
          <w:b/>
          <w:color w:val="FF0000"/>
        </w:rPr>
        <w:t xml:space="preserve"> </w:t>
      </w:r>
      <w:r>
        <w:rPr>
          <w:b/>
          <w:color w:val="0000FF"/>
        </w:rPr>
        <w:t xml:space="preserve"> </w:t>
      </w:r>
      <w:r>
        <w:rPr>
          <w:b/>
          <w:color w:val="0000FF"/>
        </w:rPr>
        <w:tab/>
        <w:t xml:space="preserve">D. </w:t>
      </w:r>
      <w:r w:rsidR="009E4146" w:rsidRPr="008A127A">
        <w:rPr>
          <w:noProof/>
        </w:rPr>
        <w:pict>
          <v:shape id="Picture 299856" o:spid="_x0000_i1114" type="#_x0000_t75" style="width:10.2pt;height:19.2pt;visibility:visible">
            <v:imagedata r:id="rId128" o:title=""/>
          </v:shape>
        </w:pict>
      </w:r>
      <w:r>
        <w:t xml:space="preserve"> A </w:t>
      </w:r>
    </w:p>
    <w:p w:rsidR="000C15FA" w:rsidRDefault="00700A2F">
      <w:pPr>
        <w:spacing w:after="6" w:line="383" w:lineRule="auto"/>
        <w:ind w:left="-5"/>
      </w:pPr>
      <w:r>
        <w:rPr>
          <w:rFonts w:ascii="Cambria" w:eastAsia="Cambria" w:hAnsi="Cambria" w:cs="Cambria"/>
          <w:b/>
          <w:i/>
          <w:color w:val="FF0000"/>
          <w:u w:val="double" w:color="FF0000"/>
        </w:rPr>
        <w:t xml:space="preserve">Câu 17: </w:t>
      </w:r>
      <w:r>
        <w:t>Mắc điện trở R = 2 Ω vào bộ nguồn gồm hai pin có suất điện động và điện trở trong giống nhau. Nếu hai pin ghép nối tiếp thì cường độ dòng điện qua R là I</w:t>
      </w:r>
      <w:r>
        <w:rPr>
          <w:vertAlign w:val="subscript"/>
        </w:rPr>
        <w:t>nt</w:t>
      </w:r>
      <w:r>
        <w:t xml:space="preserve"> = 0,75 Ω. Nếu hai pin ghép song song thì cường độ dòng điện qua R là I</w:t>
      </w:r>
      <w:r>
        <w:rPr>
          <w:vertAlign w:val="subscript"/>
        </w:rPr>
        <w:t>ss</w:t>
      </w:r>
      <w:r>
        <w:t xml:space="preserve"> = 0,6 A. Tính suất điện động và điện trở trong của mỗi pin </w:t>
      </w:r>
    </w:p>
    <w:p w:rsidR="000C15FA" w:rsidRDefault="00700A2F">
      <w:pPr>
        <w:tabs>
          <w:tab w:val="center" w:pos="1217"/>
          <w:tab w:val="center" w:pos="2835"/>
          <w:tab w:val="center" w:pos="6316"/>
        </w:tabs>
        <w:ind w:left="-15" w:firstLine="0"/>
        <w:jc w:val="left"/>
      </w:pPr>
      <w:r>
        <w:rPr>
          <w:b/>
          <w:color w:val="0000FF"/>
        </w:rPr>
        <w:t xml:space="preserve"> </w:t>
      </w:r>
      <w:r>
        <w:rPr>
          <w:b/>
          <w:color w:val="0000FF"/>
        </w:rPr>
        <w:tab/>
        <w:t xml:space="preserve">A. </w:t>
      </w:r>
      <w:r>
        <w:t xml:space="preserve">r = 2 Ω; E = 2 V </w:t>
      </w:r>
      <w:r>
        <w:tab/>
      </w:r>
      <w:r>
        <w:rPr>
          <w:b/>
          <w:color w:val="0000FF"/>
        </w:rPr>
        <w:t xml:space="preserve"> </w:t>
      </w:r>
      <w:r>
        <w:rPr>
          <w:b/>
          <w:color w:val="0000FF"/>
        </w:rPr>
        <w:tab/>
        <w:t xml:space="preserve">B. </w:t>
      </w:r>
      <w:r>
        <w:t xml:space="preserve">r = 1 Ω; E = 1 V </w:t>
      </w:r>
    </w:p>
    <w:p w:rsidR="000C15FA" w:rsidRDefault="00700A2F">
      <w:pPr>
        <w:tabs>
          <w:tab w:val="center" w:pos="1307"/>
          <w:tab w:val="center" w:pos="2835"/>
          <w:tab w:val="center" w:pos="6413"/>
        </w:tabs>
        <w:ind w:left="-15" w:firstLine="0"/>
        <w:jc w:val="left"/>
      </w:pPr>
      <w:r>
        <w:rPr>
          <w:b/>
          <w:color w:val="0000FF"/>
        </w:rPr>
        <w:t xml:space="preserve"> </w:t>
      </w:r>
      <w:r>
        <w:rPr>
          <w:b/>
          <w:color w:val="0000FF"/>
        </w:rPr>
        <w:tab/>
        <w:t xml:space="preserve">C. </w:t>
      </w:r>
      <w:r>
        <w:t xml:space="preserve">r = 2 Ω; E = 1,5 V </w:t>
      </w:r>
      <w:r>
        <w:tab/>
      </w:r>
      <w:r>
        <w:rPr>
          <w:b/>
          <w:color w:val="0000FF"/>
        </w:rPr>
        <w:t xml:space="preserve"> </w:t>
      </w:r>
      <w:r>
        <w:rPr>
          <w:b/>
          <w:color w:val="0000FF"/>
        </w:rPr>
        <w:tab/>
        <w:t xml:space="preserve">D. </w:t>
      </w:r>
      <w:r>
        <w:t xml:space="preserve">r = 1 Ω; E = 1,5 V </w:t>
      </w:r>
    </w:p>
    <w:p w:rsidR="000C15FA" w:rsidRDefault="009E4146">
      <w:pPr>
        <w:spacing w:after="0" w:line="378" w:lineRule="auto"/>
        <w:ind w:left="-5" w:right="216"/>
      </w:pPr>
      <w:r>
        <w:rPr>
          <w:noProof/>
        </w:rPr>
        <w:pict>
          <v:group id="Group 277896" o:spid="_x0000_s3216" style="position:absolute;left:0;text-align:left;margin-left:452.15pt;margin-top:11pt;width:61.8pt;height:56.5pt;z-index:251653632" coordsize="7847,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">
            <v:shape id="Shape 35920" o:spid="_x0000_s3217" style="position:absolute;top:4008;width:2228;height:0;visibility:visible;mso-wrap-style:square;v-text-anchor:top" coordsize="222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" path="m,l222885,e" filled="f" strokeweight=".72pt">
              <v:path arrowok="t" textboxrect="0,0,222885,0"/>
            </v:shape>
            <v:shape id="Shape 35921" o:spid="_x0000_s3218" style="position:absolute;left:2529;top:3337;width:0;height:902;visibility:visible;mso-wrap-style:square;v-text-anchor:top" coordsize="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" path="m,l,90170e" filled="f" strokeweight=".72pt">
              <v:path arrowok="t" textboxrect="0,0,0,90170"/>
            </v:shape>
            <v:shape id="Shape 35922" o:spid="_x0000_s3219" style="position:absolute;left:2270;top:2865;width:0;height:1797;visibility:visible;mso-wrap-style:square;v-text-anchor:top" coordsize="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" path="m,l,179705e" filled="f" strokeweight=".72pt">
              <v:path arrowok="t" textboxrect="0,0,0,179705"/>
            </v:shape>
            <v:shape id="Shape 35923" o:spid="_x0000_s3220" style="position:absolute;left:3246;top:3398;width:0;height:902;visibility:visible;mso-wrap-style:square;v-text-anchor:top" coordsize="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" path="m,l,90170e" filled="f" strokeweight=".72pt">
              <v:path arrowok="t" textboxrect="0,0,0,90170"/>
            </v:shape>
            <v:shape id="Shape 35924" o:spid="_x0000_s3221" style="position:absolute;left:2895;top:2865;width:0;height:1797;visibility:visible;mso-wrap-style:square;v-text-anchor:top" coordsize="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" path="m,l,179705e" filled="f" strokeweight=".72pt">
              <v:path arrowok="t" textboxrect="0,0,0,179705"/>
            </v:shape>
            <v:shape id="Shape 35925" o:spid="_x0000_s3222" style="position:absolute;left:5166;top:3535;width:0;height:902;visibility:visible;mso-wrap-style:square;v-text-anchor:top" coordsize="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" path="m,l,90170e" filled="f" strokeweight=".72pt">
              <v:path arrowok="t" textboxrect="0,0,0,90170"/>
            </v:shape>
            <v:shape id="Shape 35926" o:spid="_x0000_s3223" style="position:absolute;left:4800;top:2865;width:0;height:1797;visibility:visible;mso-wrap-style:square;v-text-anchor:top" coordsize="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" path="m,l,179705e" filled="f" strokeweight=".72pt">
              <v:path arrowok="t" textboxrect="0,0,0,179705"/>
            </v:shape>
            <v:shape id="Shape 35927" o:spid="_x0000_s3224" style="position:absolute;left:3261;top:3901;width:1473;height:0;visibility:visible;mso-wrap-style:square;v-text-anchor:top" coordsize="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" path="m,l147320,e" filled="f" strokeweight="1.2pt">
              <v:stroke endcap="round"/>
              <v:path arrowok="t" textboxrect="0,0,147320,0"/>
            </v:shape>
            <v:shape id="Shape 35928" o:spid="_x0000_s3225" style="position:absolute;left:5257;top:3992;width:2553;height:0;visibility:visible;mso-wrap-style:square;v-text-anchor:top" coordsize="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" path="m,l255270,e" filled="f" strokeweight=".72pt">
              <v:path arrowok="t" textboxrect="0,0,255270,0"/>
            </v:shape>
            <v:shape id="Shape 35929" o:spid="_x0000_s3226" style="position:absolute;left:60;top:3992;width:0;height:2775;visibility:visible;mso-wrap-style:square;v-text-anchor:top" coordsize="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" path="m,l,277495e" filled="f" strokeweight=".72pt">
              <v:path arrowok="t" textboxrect="0,0,0,277495"/>
            </v:shape>
            <v:shape id="Shape 35930" o:spid="_x0000_s3227" style="position:absolute;left:7802;top:4099;width:0;height:2775;visibility:visible;mso-wrap-style:square;v-text-anchor:top" coordsize="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" path="m,l,277495e" filled="f" strokeweight=".72pt">
              <v:path arrowok="t" textboxrect="0,0,0,277495"/>
            </v:shape>
            <v:shape id="Shape 35931" o:spid="_x0000_s3228" style="position:absolute;left:60;top:6858;width:2807;height:0;visibility:visible;mso-wrap-style:square;v-text-anchor:top" coordsize="280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" path="m,l280670,e" filled="f" strokeweight=".72pt">
              <v:path arrowok="t" textboxrect="0,0,280670,0"/>
            </v:shape>
            <v:shape id="Shape 35932" o:spid="_x0000_s3229" style="position:absolute;left:2849;top:6385;width:1753;height:793;visibility:visible;mso-wrap-style:square;v-text-anchor:top" coordsize="17526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" path="m,79248r175260,l175260,,,,,79248xe" filled="f" strokeweight=".72pt">
              <v:stroke miterlimit="66585f" joinstyle="miter"/>
              <v:path arrowok="t" textboxrect="0,0,175260,79248"/>
            </v:shape>
            <v:shape id="Shape 35933" o:spid="_x0000_s3230" style="position:absolute;left:4678;top:6858;width:3169;height:0;visibility:visible;mso-wrap-style:square;v-text-anchor:top" coordsize="316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" path="m,l316865,e" filled="f" strokeweight=".72pt">
              <v:path arrowok="t" textboxrect="0,0,316865,0"/>
            </v:shape>
            <v:shape id="Picture 35935" o:spid="_x0000_s3231" type="#_x0000_t75" style="position:absolute;left:3276;top:4861;width:3414;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">
              <v:imagedata r:id="rId129" o:title=""/>
            </v:shape>
            <v:rect id="Rectangle 35936" o:spid="_x0000_s3232" style="position:absolute;left:3289;top:4925;width:1122;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" filled="f" stroked="f">
              <v:textbox inset="0,0,0,0">
                <w:txbxContent>
                  <w:p w:rsidR="000C15FA" w:rsidRDefault="00700A2F">
                    <w:pPr>
                      <w:spacing w:after="160" w:line="259" w:lineRule="auto"/>
                      <w:ind w:left="0" w:firstLine="0"/>
                      <w:jc w:val="left"/>
                    </w:pPr>
                    <w:r>
                      <w:rPr>
                        <w:sz w:val="20"/>
                      </w:rPr>
                      <w:t>R</w:t>
                    </w:r>
                  </w:p>
                </w:txbxContent>
              </v:textbox>
            </v:rect>
            <v:rect id="Rectangle 35937" o:spid="_x0000_s3233" style="position:absolute;left:4142;top:4925;width:421;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v+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" filled="f" stroked="f">
              <v:textbox inset="0,0,0,0">
                <w:txbxContent>
                  <w:p w:rsidR="000C15FA" w:rsidRDefault="00700A2F">
                    <w:pPr>
                      <w:spacing w:after="160" w:line="259" w:lineRule="auto"/>
                      <w:ind w:left="0" w:firstLine="0"/>
                      <w:jc w:val="left"/>
                    </w:pPr>
                    <w:r>
                      <w:rPr>
                        <w:sz w:val="20"/>
                      </w:rPr>
                      <w:t xml:space="preserve"> </w:t>
                    </w:r>
                  </w:p>
                </w:txbxContent>
              </v:textbox>
            </v:rect>
            <v:shape id="Shape 35939" o:spid="_x0000_s3234" style="position:absolute;left:2255;top:1630;width:2957;height:915;visibility:visible;mso-wrap-style:square;v-text-anchor:top" coordsize="295656,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" path="m,91439c,66167,11176,45720,24892,45720r98044,c136652,45720,147827,25273,147827,v,25273,11176,45720,24893,45720l270764,45720v13716,,24892,20447,24892,45719e" filled="f" strokeweight=".72pt">
              <v:path arrowok="t" textboxrect="0,0,295656,91439"/>
            </v:shape>
            <v:shape id="Picture 35941" o:spid="_x0000_s3235" type="#_x0000_t75" style="position:absolute;left:1752;width:595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">
              <v:imagedata r:id="rId130" o:title=""/>
            </v:shape>
            <v:rect id="Rectangle 35942" o:spid="_x0000_s3236" style="position:absolute;left:1765;top:64;width:3795;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sb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" filled="f" stroked="f">
              <v:textbox inset="0,0,0,0">
                <w:txbxContent>
                  <w:p w:rsidR="000C15FA" w:rsidRDefault="00700A2F">
                    <w:pPr>
                      <w:spacing w:after="160" w:line="259" w:lineRule="auto"/>
                      <w:ind w:left="0" w:firstLine="0"/>
                      <w:jc w:val="left"/>
                    </w:pPr>
                    <w:r>
                      <w:rPr>
                        <w:sz w:val="20"/>
                      </w:rPr>
                      <w:t>n ngu</w:t>
                    </w:r>
                  </w:p>
                </w:txbxContent>
              </v:textbox>
            </v:rect>
            <v:rect id="Rectangle 35943" o:spid="_x0000_s3237" style="position:absolute;left:4615;top:314;width:841;height:1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6A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" filled="f" stroked="f">
              <v:textbox inset="0,0,0,0">
                <w:txbxContent>
                  <w:p w:rsidR="000C15FA" w:rsidRDefault="00700A2F">
                    <w:pPr>
                      <w:spacing w:after="160" w:line="259" w:lineRule="auto"/>
                      <w:ind w:left="0" w:firstLine="0"/>
                      <w:jc w:val="left"/>
                    </w:pPr>
                    <w:r>
                      <w:rPr>
                        <w:sz w:val="20"/>
                      </w:rPr>
                      <w:t>ồ</w:t>
                    </w:r>
                  </w:p>
                </w:txbxContent>
              </v:textbox>
            </v:rect>
            <v:rect id="Rectangle 35944" o:spid="_x0000_s3238" style="position:absolute;left:5257;top:64;width:841;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b0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8PYej0bwdydcATn/BQAA//8DAFBLAQItABQABgAIAAAAIQDb4fbL7gAAAIUBAAATAAAAAAAA&#10;AAAAAAAAAAAAAABbQ29udGVudF9UeXBlc10ueG1sUEsBAi0AFAAGAAgAAAAhAFr0LFu/AAAAFQEA&#10;AAsAAAAAAAAAAAAAAAAAHwEAAF9yZWxzLy5yZWxzUEsBAi0AFAAGAAgAAAAhABUcdvTHAAAA3gAA&#10;AA8AAAAAAAAAAAAAAAAABwIAAGRycy9kb3ducmV2LnhtbFBLBQYAAAAAAwADALcAAAD7AgAAAAA=&#10;" filled="f" stroked="f">
              <v:textbox inset="0,0,0,0">
                <w:txbxContent>
                  <w:p w:rsidR="000C15FA" w:rsidRDefault="00700A2F">
                    <w:pPr>
                      <w:spacing w:after="160" w:line="259" w:lineRule="auto"/>
                      <w:ind w:left="0" w:firstLine="0"/>
                      <w:jc w:val="left"/>
                    </w:pPr>
                    <w:r>
                      <w:rPr>
                        <w:sz w:val="20"/>
                      </w:rPr>
                      <w:t>n</w:t>
                    </w:r>
                  </w:p>
                </w:txbxContent>
              </v:textbox>
            </v:rect>
            <v:rect id="Rectangle 35945" o:spid="_x0000_s3239" style="position:absolute;left:5897;top:64;width:421;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" filled="f" stroked="f">
              <v:textbox inset="0,0,0,0">
                <w:txbxContent>
                  <w:p w:rsidR="000C15FA" w:rsidRDefault="00700A2F">
                    <w:pPr>
                      <w:spacing w:after="160" w:line="259" w:lineRule="auto"/>
                      <w:ind w:left="0" w:firstLine="0"/>
                      <w:jc w:val="left"/>
                    </w:pPr>
                    <w:r>
                      <w:rPr>
                        <w:sz w:val="20"/>
                      </w:rPr>
                      <w:t xml:space="preserve"> </w:t>
                    </w:r>
                  </w:p>
                </w:txbxContent>
              </v:textbox>
            </v:rect>
            <w10:wrap type="square"/>
          </v:group>
        </w:pict>
      </w:r>
      <w:r w:rsidR="00700A2F">
        <w:rPr>
          <w:rFonts w:ascii="Cambria" w:eastAsia="Cambria" w:hAnsi="Cambria" w:cs="Cambria"/>
          <w:b/>
          <w:i/>
          <w:color w:val="FF0000"/>
          <w:u w:val="double" w:color="FF0000"/>
        </w:rPr>
        <w:t xml:space="preserve">Câu 18: </w:t>
      </w:r>
      <w:r w:rsidR="00700A2F">
        <w:rPr>
          <w:rFonts w:ascii="Arial" w:eastAsia="Arial" w:hAnsi="Arial" w:cs="Arial"/>
          <w:b/>
          <w:i/>
          <w:color w:val="FF0000"/>
        </w:rPr>
        <w:t xml:space="preserve"> </w:t>
      </w:r>
      <w:r w:rsidR="00700A2F">
        <w:t xml:space="preserve">Cho mạch điện như hình vẽ, các pin giống nhau có cùng suất điện động E và điện trở trong r. Cường độ dòng điện qua mạch chính có biểu thức </w:t>
      </w:r>
    </w:p>
    <w:p w:rsidR="000C15FA" w:rsidRDefault="00700A2F">
      <w:pPr>
        <w:tabs>
          <w:tab w:val="center" w:pos="900"/>
          <w:tab w:val="center" w:pos="3371"/>
        </w:tabs>
        <w:spacing w:after="86"/>
        <w:ind w:left="-15" w:firstLine="0"/>
        <w:jc w:val="left"/>
      </w:pPr>
      <w:r>
        <w:rPr>
          <w:b/>
          <w:color w:val="0000FF"/>
        </w:rPr>
        <w:t xml:space="preserve"> </w:t>
      </w:r>
      <w:r>
        <w:rPr>
          <w:b/>
          <w:color w:val="0000FF"/>
        </w:rPr>
        <w:tab/>
        <w:t xml:space="preserve">A. </w:t>
      </w:r>
      <w:r>
        <w:t xml:space="preserve">I = </w:t>
      </w:r>
      <w:r w:rsidR="009E4146" w:rsidRPr="008A127A">
        <w:rPr>
          <w:noProof/>
        </w:rPr>
        <w:pict>
          <v:shape id="Picture 299863" o:spid="_x0000_i1115" type="#_x0000_t75" style="width:22.8pt;height:19.2pt;visibility:visible">
            <v:imagedata r:id="rId131" o:title=""/>
          </v:shape>
        </w:pict>
      </w:r>
      <w:r>
        <w:rPr>
          <w:b/>
          <w:color w:val="0000FF"/>
        </w:rPr>
        <w:t xml:space="preserve"> </w:t>
      </w:r>
      <w:r>
        <w:rPr>
          <w:b/>
          <w:color w:val="0000FF"/>
        </w:rPr>
        <w:tab/>
        <w:t xml:space="preserve">B. </w:t>
      </w:r>
      <w:r>
        <w:t xml:space="preserve">I = </w:t>
      </w:r>
      <w:r w:rsidR="009E4146" w:rsidRPr="008A127A">
        <w:rPr>
          <w:noProof/>
        </w:rPr>
        <w:pict>
          <v:shape id="Picture 299864" o:spid="_x0000_i1116" type="#_x0000_t75" style="width:17.4pt;height:19.2pt;visibility:visible">
            <v:imagedata r:id="rId132" o:title=""/>
          </v:shape>
        </w:pict>
      </w:r>
      <w:r>
        <w:t xml:space="preserve">  </w:t>
      </w:r>
    </w:p>
    <w:p w:rsidR="000C15FA" w:rsidRDefault="00700A2F">
      <w:pPr>
        <w:tabs>
          <w:tab w:val="center" w:pos="890"/>
          <w:tab w:val="center" w:pos="3349"/>
        </w:tabs>
        <w:spacing w:after="0"/>
        <w:ind w:left="-15" w:firstLine="0"/>
        <w:jc w:val="left"/>
      </w:pPr>
      <w:r>
        <w:rPr>
          <w:b/>
          <w:color w:val="0000FF"/>
        </w:rPr>
        <w:t xml:space="preserve"> </w:t>
      </w:r>
      <w:r>
        <w:rPr>
          <w:b/>
          <w:color w:val="0000FF"/>
        </w:rPr>
        <w:tab/>
        <w:t xml:space="preserve">C. </w:t>
      </w:r>
      <w:r>
        <w:t xml:space="preserve">I = </w:t>
      </w:r>
      <w:r w:rsidR="009E4146" w:rsidRPr="008A127A">
        <w:rPr>
          <w:noProof/>
        </w:rPr>
        <w:pict>
          <v:shape id="Picture 299865" o:spid="_x0000_i1117" type="#_x0000_t75" style="width:22.2pt;height:19.2pt;visibility:visible">
            <v:imagedata r:id="rId133" o:title=""/>
          </v:shape>
        </w:pict>
      </w:r>
      <w:r>
        <w:rPr>
          <w:b/>
          <w:color w:val="0000FF"/>
        </w:rPr>
        <w:t xml:space="preserve"> </w:t>
      </w:r>
      <w:r>
        <w:rPr>
          <w:b/>
          <w:color w:val="0000FF"/>
        </w:rPr>
        <w:tab/>
        <w:t xml:space="preserve">D. </w:t>
      </w:r>
      <w:r>
        <w:t xml:space="preserve">I = </w:t>
      </w:r>
      <w:r w:rsidR="009E4146" w:rsidRPr="008A127A">
        <w:rPr>
          <w:noProof/>
        </w:rPr>
        <w:pict>
          <v:shape id="Picture 299866" o:spid="_x0000_i1118" type="#_x0000_t75" style="width:17.4pt;height:19.2pt;visibility:visible">
            <v:imagedata r:id="rId134" o:title=""/>
          </v:shape>
        </w:pict>
      </w:r>
      <w:r>
        <w:t xml:space="preserve"> </w:t>
      </w:r>
    </w:p>
    <w:p w:rsidR="000C15FA" w:rsidRDefault="00700A2F">
      <w:pPr>
        <w:spacing w:after="231" w:line="259" w:lineRule="auto"/>
        <w:ind w:left="1114" w:right="958"/>
        <w:jc w:val="left"/>
      </w:pPr>
      <w:r>
        <w:rPr>
          <w:rFonts w:ascii="Cambria Math" w:eastAsia="Cambria Math" w:hAnsi="Cambria Math" w:cs="Cambria Math"/>
          <w:sz w:val="14"/>
        </w:rPr>
        <w:t>𝑛</w:t>
      </w:r>
    </w:p>
    <w:p w:rsidR="000C15FA" w:rsidRDefault="009E4146">
      <w:pPr>
        <w:spacing w:after="0" w:line="389" w:lineRule="auto"/>
        <w:ind w:left="-5" w:right="122"/>
      </w:pPr>
      <w:r>
        <w:rPr>
          <w:noProof/>
        </w:rPr>
        <w:pict>
          <v:shape id="Picture 35919" o:spid="_x0000_s3215" type="#_x0000_t75" style="position:absolute;left:0;text-align:left;margin-left:447pt;margin-top:-1.3pt;width:80.4pt;height:71.65pt;rotation:5898239fd;z-index:251654656;visibility:visible" o:allowoverlap="f">
            <v:imagedata r:id="rId135" o:title=""/>
            <w10:wrap type="square"/>
          </v:shape>
        </w:pict>
      </w:r>
      <w:r w:rsidR="00700A2F">
        <w:rPr>
          <w:rFonts w:ascii="Cambria" w:eastAsia="Cambria" w:hAnsi="Cambria" w:cs="Cambria"/>
          <w:b/>
          <w:i/>
          <w:color w:val="FF0000"/>
          <w:u w:val="double" w:color="FF0000"/>
        </w:rPr>
        <w:t xml:space="preserve">Câu 19: </w:t>
      </w:r>
      <w:r w:rsidR="00700A2F">
        <w:rPr>
          <w:rFonts w:ascii="Arial" w:eastAsia="Arial" w:hAnsi="Arial" w:cs="Arial"/>
          <w:b/>
          <w:i/>
          <w:color w:val="FF0000"/>
        </w:rPr>
        <w:t xml:space="preserve"> </w:t>
      </w:r>
      <w:r w:rsidR="00700A2F">
        <w:t xml:space="preserve">Cho sơ đồ mạch điện như hình bên. Hai nguồn có cùng suất điện động và điện trở trong là E = 1,5 V và r = 1 Ω. Hai bóng đèn giống nhau, cùng số ghi trên đèn là 3 V – 0,75 </w:t>
      </w:r>
    </w:p>
    <w:p w:rsidR="000C15FA" w:rsidRDefault="00700A2F">
      <w:pPr>
        <w:spacing w:after="109"/>
        <w:ind w:left="-5" w:right="122"/>
      </w:pPr>
      <w:r>
        <w:t xml:space="preserve">W. Tính hiệu suất của bộ nguồn </w:t>
      </w:r>
    </w:p>
    <w:p w:rsidR="000C15FA" w:rsidRDefault="00700A2F">
      <w:pPr>
        <w:tabs>
          <w:tab w:val="center" w:pos="650"/>
          <w:tab w:val="center" w:pos="3196"/>
          <w:tab w:val="center" w:pos="5756"/>
          <w:tab w:val="center" w:pos="8305"/>
        </w:tabs>
        <w:ind w:left="-15" w:firstLine="0"/>
        <w:jc w:val="left"/>
      </w:pPr>
      <w:r>
        <w:rPr>
          <w:b/>
          <w:color w:val="0000FF"/>
        </w:rPr>
        <w:t xml:space="preserve"> </w:t>
      </w:r>
      <w:r>
        <w:rPr>
          <w:b/>
          <w:color w:val="0000FF"/>
        </w:rPr>
        <w:tab/>
        <w:t xml:space="preserve">A. </w:t>
      </w:r>
      <w:r>
        <w:t>70%</w:t>
      </w:r>
      <w:r>
        <w:rPr>
          <w:b/>
          <w:color w:val="0000FF"/>
        </w:rPr>
        <w:t xml:space="preserve"> </w:t>
      </w:r>
      <w:r>
        <w:rPr>
          <w:b/>
          <w:color w:val="0000FF"/>
        </w:rPr>
        <w:tab/>
        <w:t xml:space="preserve">B. </w:t>
      </w:r>
      <w:r>
        <w:t>65%</w:t>
      </w:r>
      <w:r>
        <w:rPr>
          <w:b/>
          <w:color w:val="0000FF"/>
        </w:rPr>
        <w:t xml:space="preserve"> </w:t>
      </w:r>
      <w:r>
        <w:rPr>
          <w:b/>
          <w:color w:val="0000FF"/>
        </w:rPr>
        <w:tab/>
        <w:t xml:space="preserve">C. </w:t>
      </w:r>
      <w:r>
        <w:t>59%</w:t>
      </w:r>
      <w:r>
        <w:rPr>
          <w:b/>
          <w:color w:val="0000FF"/>
        </w:rPr>
        <w:t xml:space="preserve"> </w:t>
      </w:r>
      <w:r>
        <w:rPr>
          <w:b/>
          <w:color w:val="0000FF"/>
        </w:rPr>
        <w:tab/>
        <w:t xml:space="preserve">D. </w:t>
      </w:r>
      <w:r>
        <w:t xml:space="preserve">75% </w:t>
      </w:r>
    </w:p>
    <w:p w:rsidR="000C15FA" w:rsidRDefault="00700A2F">
      <w:pPr>
        <w:spacing w:after="0" w:line="381" w:lineRule="auto"/>
        <w:ind w:left="-5"/>
      </w:pPr>
      <w:r>
        <w:rPr>
          <w:rFonts w:ascii="Cambria" w:eastAsia="Cambria" w:hAnsi="Cambria" w:cs="Cambria"/>
          <w:b/>
          <w:i/>
          <w:color w:val="FF0000"/>
          <w:u w:val="double" w:color="FF0000"/>
        </w:rPr>
        <w:t xml:space="preserve">Câu 20: </w:t>
      </w:r>
      <w:r>
        <w:rPr>
          <w:rFonts w:ascii="Arial" w:eastAsia="Arial" w:hAnsi="Arial" w:cs="Arial"/>
          <w:b/>
          <w:i/>
          <w:color w:val="FF0000"/>
        </w:rPr>
        <w:t xml:space="preserve"> </w:t>
      </w:r>
      <w:r>
        <w:t xml:space="preserve">Một nguồn điện với suất điện động E, điện trở trong r mắc với một điện trở ngoài R = r thì cường độ dòng điện trong mạch là I. Nếu thay nguồn này bằng 9 nguồn giống nhau, mắc nối tiếp nhau thì cường độ dòng điện trong mạch là I’. Quan hệ giữa I’ và I là: </w:t>
      </w:r>
    </w:p>
    <w:p w:rsidR="000C15FA" w:rsidRDefault="00700A2F">
      <w:pPr>
        <w:tabs>
          <w:tab w:val="center" w:pos="678"/>
          <w:tab w:val="center" w:pos="3309"/>
          <w:tab w:val="center" w:pos="5874"/>
          <w:tab w:val="center" w:pos="8394"/>
        </w:tabs>
        <w:spacing w:after="106"/>
        <w:ind w:left="-15" w:firstLine="0"/>
        <w:jc w:val="left"/>
      </w:pPr>
      <w:r>
        <w:rPr>
          <w:b/>
          <w:color w:val="0000FF"/>
        </w:rPr>
        <w:t xml:space="preserve"> </w:t>
      </w:r>
      <w:r>
        <w:rPr>
          <w:b/>
          <w:color w:val="0000FF"/>
        </w:rPr>
        <w:tab/>
        <w:t xml:space="preserve">A. </w:t>
      </w:r>
      <w:r>
        <w:t>I’ = I</w:t>
      </w:r>
      <w:r>
        <w:rPr>
          <w:b/>
          <w:color w:val="0000FF"/>
        </w:rPr>
        <w:t xml:space="preserve"> </w:t>
      </w:r>
      <w:r>
        <w:rPr>
          <w:b/>
          <w:color w:val="0000FF"/>
        </w:rPr>
        <w:tab/>
        <w:t xml:space="preserve">B. </w:t>
      </w:r>
      <w:r>
        <w:t xml:space="preserve">I’ = </w:t>
      </w:r>
      <w:r w:rsidR="009E4146" w:rsidRPr="008A127A">
        <w:rPr>
          <w:noProof/>
        </w:rPr>
        <w:pict>
          <v:shape id="Picture 299867" o:spid="_x0000_i1119" type="#_x0000_t75" style="width:4.8pt;height:19.2pt;visibility:visible">
            <v:imagedata r:id="rId136" o:title=""/>
          </v:shape>
        </w:pict>
      </w:r>
      <w:r>
        <w:rPr>
          <w:b/>
          <w:color w:val="0000FF"/>
        </w:rPr>
        <w:t xml:space="preserve"> </w:t>
      </w:r>
      <w:r>
        <w:rPr>
          <w:b/>
          <w:color w:val="0000FF"/>
        </w:rPr>
        <w:tab/>
        <w:t xml:space="preserve">C. </w:t>
      </w:r>
      <w:r>
        <w:t>I’=1,8I</w:t>
      </w:r>
      <w:r>
        <w:rPr>
          <w:b/>
          <w:color w:val="0000FF"/>
        </w:rPr>
        <w:t xml:space="preserve"> </w:t>
      </w:r>
      <w:r>
        <w:rPr>
          <w:b/>
          <w:color w:val="0000FF"/>
        </w:rPr>
        <w:tab/>
        <w:t xml:space="preserve">D. </w:t>
      </w:r>
      <w:r>
        <w:t xml:space="preserve">I’ = 9I </w:t>
      </w:r>
    </w:p>
    <w:p w:rsidR="000C15FA" w:rsidRDefault="00700A2F">
      <w:pPr>
        <w:spacing w:after="0" w:line="376" w:lineRule="auto"/>
        <w:ind w:left="-5"/>
      </w:pPr>
      <w:r>
        <w:rPr>
          <w:rFonts w:ascii="Cambria" w:eastAsia="Cambria" w:hAnsi="Cambria" w:cs="Cambria"/>
          <w:b/>
          <w:i/>
          <w:color w:val="FF0000"/>
          <w:u w:val="double" w:color="FF0000"/>
        </w:rPr>
        <w:lastRenderedPageBreak/>
        <w:t xml:space="preserve">Câu 21: </w:t>
      </w:r>
      <w:r>
        <w:rPr>
          <w:rFonts w:ascii="Arial" w:eastAsia="Arial" w:hAnsi="Arial" w:cs="Arial"/>
          <w:b/>
          <w:i/>
          <w:color w:val="FF0000"/>
        </w:rPr>
        <w:t xml:space="preserve"> </w:t>
      </w:r>
      <w:r>
        <w:t xml:space="preserve">Cho bộ nguồn gồm 6 acquy giống nhau được mắc thành hai dãy song song với nhau, mỗi dãy gồm 3 acquy mắc nối tiếp với nhau. Mỗi acquy có suất điện động E = 4 (V) và điện trở trong r = 2 (Ω). Suất điện động và điện trở trong của bộ nguồn lần lượt là: </w:t>
      </w:r>
    </w:p>
    <w:p w:rsidR="000C15FA" w:rsidRDefault="00700A2F">
      <w:pPr>
        <w:tabs>
          <w:tab w:val="center" w:pos="1547"/>
          <w:tab w:val="center" w:pos="6677"/>
        </w:tabs>
        <w:ind w:left="-15" w:firstLine="0"/>
        <w:jc w:val="left"/>
      </w:pPr>
      <w:r>
        <w:rPr>
          <w:b/>
          <w:color w:val="0000FF"/>
        </w:rPr>
        <w:t xml:space="preserve"> </w:t>
      </w:r>
      <w:r>
        <w:rPr>
          <w:b/>
          <w:color w:val="0000FF"/>
        </w:rPr>
        <w:tab/>
        <w:t xml:space="preserve">A. </w:t>
      </w:r>
      <w:r>
        <w:t>E</w:t>
      </w:r>
      <w:r>
        <w:rPr>
          <w:vertAlign w:val="subscript"/>
        </w:rPr>
        <w:t>b</w:t>
      </w:r>
      <w:r>
        <w:t xml:space="preserve"> = 12 (V); r</w:t>
      </w:r>
      <w:r>
        <w:rPr>
          <w:vertAlign w:val="subscript"/>
        </w:rPr>
        <w:t>b</w:t>
      </w:r>
      <w:r>
        <w:t xml:space="preserve"> = 3 (Ω). </w:t>
      </w:r>
      <w:r>
        <w:rPr>
          <w:b/>
          <w:color w:val="0000FF"/>
        </w:rPr>
        <w:t xml:space="preserve"> </w:t>
      </w:r>
      <w:r>
        <w:rPr>
          <w:b/>
          <w:color w:val="0000FF"/>
        </w:rPr>
        <w:tab/>
        <w:t xml:space="preserve">B. </w:t>
      </w:r>
      <w:r>
        <w:t>E</w:t>
      </w:r>
      <w:r>
        <w:rPr>
          <w:vertAlign w:val="subscript"/>
        </w:rPr>
        <w:t>b</w:t>
      </w:r>
      <w:r>
        <w:t xml:space="preserve"> = 6 (V); r</w:t>
      </w:r>
      <w:r>
        <w:rPr>
          <w:vertAlign w:val="subscript"/>
        </w:rPr>
        <w:t>b</w:t>
      </w:r>
      <w:r>
        <w:t xml:space="preserve"> = 1,5 (Ω). </w:t>
      </w:r>
    </w:p>
    <w:p w:rsidR="000C15FA" w:rsidRDefault="00700A2F">
      <w:pPr>
        <w:tabs>
          <w:tab w:val="center" w:pos="1487"/>
          <w:tab w:val="center" w:pos="6653"/>
        </w:tabs>
        <w:ind w:left="-15" w:firstLine="0"/>
        <w:jc w:val="left"/>
      </w:pPr>
      <w:r>
        <w:rPr>
          <w:b/>
          <w:color w:val="0000FF"/>
        </w:rPr>
        <w:t xml:space="preserve"> </w:t>
      </w:r>
      <w:r>
        <w:rPr>
          <w:b/>
          <w:color w:val="0000FF"/>
        </w:rPr>
        <w:tab/>
        <w:t xml:space="preserve">C. </w:t>
      </w:r>
      <w:r>
        <w:t>E</w:t>
      </w:r>
      <w:r>
        <w:rPr>
          <w:vertAlign w:val="subscript"/>
        </w:rPr>
        <w:t>b</w:t>
      </w:r>
      <w:r>
        <w:t xml:space="preserve"> = 6 (V); r</w:t>
      </w:r>
      <w:r>
        <w:rPr>
          <w:vertAlign w:val="subscript"/>
        </w:rPr>
        <w:t>b</w:t>
      </w:r>
      <w:r>
        <w:t xml:space="preserve"> = 3 (Ω). </w:t>
      </w:r>
      <w:r>
        <w:rPr>
          <w:b/>
          <w:color w:val="0000FF"/>
        </w:rPr>
        <w:t xml:space="preserve"> </w:t>
      </w:r>
      <w:r>
        <w:rPr>
          <w:b/>
          <w:color w:val="0000FF"/>
        </w:rPr>
        <w:tab/>
        <w:t xml:space="preserve">D. </w:t>
      </w:r>
      <w:r>
        <w:t>E</w:t>
      </w:r>
      <w:r>
        <w:rPr>
          <w:vertAlign w:val="subscript"/>
        </w:rPr>
        <w:t>b</w:t>
      </w:r>
      <w:r>
        <w:t xml:space="preserve"> = 12 (V); r</w:t>
      </w:r>
      <w:r>
        <w:rPr>
          <w:vertAlign w:val="subscript"/>
        </w:rPr>
        <w:t>b</w:t>
      </w:r>
      <w:r>
        <w:t xml:space="preserve"> = 3 (Ω). </w:t>
      </w:r>
    </w:p>
    <w:p w:rsidR="000C15FA" w:rsidRDefault="00700A2F">
      <w:pPr>
        <w:spacing w:after="0" w:line="376" w:lineRule="auto"/>
        <w:ind w:left="-5"/>
      </w:pPr>
      <w:r>
        <w:rPr>
          <w:rFonts w:ascii="Cambria" w:eastAsia="Cambria" w:hAnsi="Cambria" w:cs="Cambria"/>
          <w:b/>
          <w:i/>
          <w:color w:val="FF0000"/>
          <w:u w:val="double" w:color="FF0000"/>
        </w:rPr>
        <w:t xml:space="preserve">Câu 22: </w:t>
      </w:r>
      <w:r>
        <w:rPr>
          <w:rFonts w:ascii="Arial" w:eastAsia="Arial" w:hAnsi="Arial" w:cs="Arial"/>
          <w:b/>
          <w:i/>
          <w:color w:val="FF0000"/>
        </w:rPr>
        <w:t xml:space="preserve"> </w:t>
      </w:r>
      <w:r>
        <w:t xml:space="preserve">Nếu ghép cả 3 pin giống nhau thành một bộ pin, biết mối pin có suất điện động 3 V thì bộ nguồn sẽ </w:t>
      </w:r>
      <w:r>
        <w:rPr>
          <w:b/>
          <w:i/>
        </w:rPr>
        <w:t>không thể</w:t>
      </w:r>
      <w:r>
        <w:t xml:space="preserve"> đạt được giá trị suất điện động </w:t>
      </w:r>
    </w:p>
    <w:p w:rsidR="000C15FA" w:rsidRDefault="00700A2F">
      <w:pPr>
        <w:tabs>
          <w:tab w:val="center" w:pos="636"/>
          <w:tab w:val="center" w:pos="3182"/>
          <w:tab w:val="center" w:pos="5742"/>
          <w:tab w:val="center" w:pos="8292"/>
        </w:tabs>
        <w:spacing w:after="178"/>
        <w:ind w:left="-15" w:firstLine="0"/>
        <w:jc w:val="left"/>
      </w:pPr>
      <w:r>
        <w:rPr>
          <w:b/>
          <w:color w:val="0000FF"/>
        </w:rPr>
        <w:t xml:space="preserve"> </w:t>
      </w:r>
      <w:r>
        <w:rPr>
          <w:b/>
          <w:color w:val="0000FF"/>
        </w:rPr>
        <w:tab/>
        <w:t xml:space="preserve">A. </w:t>
      </w:r>
      <w:r>
        <w:t>3 V.</w:t>
      </w:r>
      <w:r>
        <w:rPr>
          <w:b/>
          <w:color w:val="0000FF"/>
        </w:rPr>
        <w:t xml:space="preserve"> </w:t>
      </w:r>
      <w:r>
        <w:rPr>
          <w:b/>
          <w:color w:val="0000FF"/>
        </w:rPr>
        <w:tab/>
        <w:t xml:space="preserve">B. </w:t>
      </w:r>
      <w:r>
        <w:t>6 V.</w:t>
      </w:r>
      <w:r>
        <w:rPr>
          <w:b/>
          <w:color w:val="0000FF"/>
        </w:rPr>
        <w:t xml:space="preserve"> </w:t>
      </w:r>
      <w:r>
        <w:rPr>
          <w:b/>
          <w:color w:val="0000FF"/>
        </w:rPr>
        <w:tab/>
        <w:t xml:space="preserve">C. </w:t>
      </w:r>
      <w:r>
        <w:t>9 V.</w:t>
      </w:r>
      <w:r>
        <w:rPr>
          <w:b/>
          <w:color w:val="0000FF"/>
        </w:rPr>
        <w:t xml:space="preserve"> </w:t>
      </w:r>
      <w:r>
        <w:rPr>
          <w:b/>
          <w:color w:val="0000FF"/>
        </w:rPr>
        <w:tab/>
        <w:t xml:space="preserve">D. </w:t>
      </w:r>
      <w:r>
        <w:t xml:space="preserve">5 V. </w:t>
      </w:r>
    </w:p>
    <w:p w:rsidR="000C15FA" w:rsidRDefault="00700A2F">
      <w:pPr>
        <w:spacing w:after="75"/>
        <w:ind w:left="-5"/>
      </w:pPr>
      <w:r>
        <w:rPr>
          <w:rFonts w:ascii="Cambria" w:eastAsia="Cambria" w:hAnsi="Cambria" w:cs="Cambria"/>
          <w:b/>
          <w:i/>
          <w:color w:val="FF0000"/>
          <w:u w:val="double" w:color="FF0000"/>
        </w:rPr>
        <w:t xml:space="preserve">Câu 23: </w:t>
      </w:r>
      <w:r>
        <w:rPr>
          <w:rFonts w:ascii="Arial" w:eastAsia="Arial" w:hAnsi="Arial" w:cs="Arial"/>
          <w:b/>
          <w:i/>
          <w:color w:val="FF0000"/>
        </w:rPr>
        <w:t xml:space="preserve"> </w:t>
      </w:r>
      <w:r>
        <w:t xml:space="preserve">Một bộ có n nguồn giống nhau, mỗi nguồn có suất điện động </w:t>
      </w:r>
      <w:r>
        <w:rPr>
          <w:rFonts w:ascii="Segoe UI Symbol" w:eastAsia="Segoe UI Symbol" w:hAnsi="Segoe UI Symbol" w:cs="Segoe UI Symbol"/>
        </w:rPr>
        <w:t></w:t>
      </w:r>
      <w:r>
        <w:t xml:space="preserve"> và điện trở trong r. Mạch ngoài là </w:t>
      </w:r>
    </w:p>
    <w:p w:rsidR="000C15FA" w:rsidRDefault="00700A2F">
      <w:pPr>
        <w:spacing w:after="55"/>
        <w:ind w:left="-5"/>
      </w:pPr>
      <w:r>
        <w:t xml:space="preserve">một điện trở có giá trị R = r. Khi n nguồn ghép nối tiếp mắc với mạch ngoài thì cường độ dòng điện là I. Khi </w:t>
      </w:r>
    </w:p>
    <w:p w:rsidR="000C15FA" w:rsidRDefault="00700A2F">
      <w:pPr>
        <w:spacing w:after="0"/>
        <w:ind w:left="-15" w:right="1059" w:firstLine="8769"/>
      </w:pPr>
      <w:r>
        <w:rPr>
          <w:rFonts w:ascii="Cambria Math" w:eastAsia="Cambria Math" w:hAnsi="Cambria Math" w:cs="Cambria Math"/>
          <w:sz w:val="17"/>
        </w:rPr>
        <w:t>𝐼</w:t>
      </w:r>
      <w:r>
        <w:rPr>
          <w:rFonts w:ascii="Cambria Math" w:eastAsia="Cambria Math" w:hAnsi="Cambria Math" w:cs="Cambria Math"/>
          <w:sz w:val="14"/>
        </w:rPr>
        <w:t xml:space="preserve">′ </w:t>
      </w:r>
      <w:r>
        <w:t xml:space="preserve">n nguồn ghép song song mắc với mạch ngoài thì cường độ dòng điện qua R là I’. Tỉ số của </w:t>
      </w:r>
      <w:r w:rsidR="009E4146">
        <w:rPr>
          <w:noProof/>
        </w:rPr>
      </w:r>
      <w:r w:rsidR="009E4146">
        <w:pict>
          <v:group id="Group 277893" o:spid="_x0000_s3213" style="width:6.95pt;height:.85pt;mso-position-horizontal-relative:char;mso-position-vertical-relative:line" coordsize="8839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">
            <v:shape id="Shape 307953" o:spid="_x0000_s3214" style="position:absolute;width:88392;height:10668;visibility:visible;mso-wrap-style:square;v-text-anchor:top" coordsize="8839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" path="m,l88392,r,10668l,10668,,e" fillcolor="black" stroked="f" strokeweight="0">
              <v:stroke miterlimit="83231f" joinstyle="miter"/>
              <v:path arrowok="t" textboxrect="0,0,88392,10668"/>
            </v:shape>
            <w10:wrap type="none"/>
            <w10:anchorlock/>
          </v:group>
        </w:pict>
      </w:r>
      <w:r>
        <w:t xml:space="preserve"> bằng </w:t>
      </w:r>
    </w:p>
    <w:p w:rsidR="000C15FA" w:rsidRDefault="00700A2F">
      <w:pPr>
        <w:spacing w:after="253" w:line="259" w:lineRule="auto"/>
        <w:ind w:right="1611"/>
        <w:jc w:val="right"/>
      </w:pPr>
      <w:r>
        <w:rPr>
          <w:rFonts w:ascii="Cambria Math" w:eastAsia="Cambria Math" w:hAnsi="Cambria Math" w:cs="Cambria Math"/>
          <w:sz w:val="17"/>
        </w:rPr>
        <w:t>𝐼</w:t>
      </w:r>
    </w:p>
    <w:p w:rsidR="000C15FA" w:rsidRDefault="00700A2F">
      <w:pPr>
        <w:tabs>
          <w:tab w:val="center" w:pos="530"/>
          <w:tab w:val="center" w:pos="3036"/>
          <w:tab w:val="center" w:pos="5596"/>
          <w:tab w:val="center" w:pos="8138"/>
        </w:tabs>
        <w:spacing w:after="0" w:line="259" w:lineRule="auto"/>
        <w:ind w:left="-15" w:firstLine="0"/>
        <w:jc w:val="left"/>
      </w:pPr>
      <w:r>
        <w:rPr>
          <w:b/>
          <w:color w:val="0000FF"/>
        </w:rPr>
        <w:t xml:space="preserve"> </w:t>
      </w:r>
      <w:r>
        <w:rPr>
          <w:b/>
          <w:color w:val="0000FF"/>
        </w:rPr>
        <w:tab/>
        <w:t xml:space="preserve">A. </w:t>
      </w:r>
      <w:r>
        <w:t>n</w:t>
      </w:r>
      <w:r>
        <w:rPr>
          <w:vertAlign w:val="superscript"/>
        </w:rPr>
        <w:t>2</w:t>
      </w:r>
      <w:r>
        <w:rPr>
          <w:b/>
          <w:color w:val="0000FF"/>
        </w:rPr>
        <w:t xml:space="preserve"> </w:t>
      </w:r>
      <w:r>
        <w:rPr>
          <w:b/>
          <w:color w:val="0000FF"/>
        </w:rPr>
        <w:tab/>
        <w:t xml:space="preserve">B. </w:t>
      </w:r>
      <w:r>
        <w:t>1</w:t>
      </w:r>
      <w:r>
        <w:rPr>
          <w:b/>
          <w:color w:val="0000FF"/>
        </w:rPr>
        <w:t xml:space="preserve"> </w:t>
      </w:r>
      <w:r>
        <w:rPr>
          <w:b/>
          <w:color w:val="0000FF"/>
        </w:rPr>
        <w:tab/>
        <w:t xml:space="preserve">C. </w:t>
      </w:r>
      <w:r>
        <w:t>n</w:t>
      </w:r>
      <w:r>
        <w:rPr>
          <w:b/>
          <w:color w:val="0000FF"/>
        </w:rPr>
        <w:t xml:space="preserve"> </w:t>
      </w:r>
      <w:r>
        <w:rPr>
          <w:b/>
          <w:color w:val="0000FF"/>
        </w:rPr>
        <w:tab/>
        <w:t xml:space="preserve">D. </w:t>
      </w:r>
      <w:r>
        <w:rPr>
          <w:rFonts w:ascii="Cambria Math" w:eastAsia="Cambria Math" w:hAnsi="Cambria Math" w:cs="Cambria Math"/>
          <w:vertAlign w:val="superscript"/>
        </w:rPr>
        <w:t>1</w:t>
      </w:r>
      <w:r>
        <w:t xml:space="preserve"> </w:t>
      </w:r>
    </w:p>
    <w:p w:rsidR="000C15FA" w:rsidRDefault="00700A2F">
      <w:pPr>
        <w:spacing w:after="202" w:line="259" w:lineRule="auto"/>
        <w:ind w:left="6089"/>
        <w:jc w:val="center"/>
      </w:pPr>
      <w:r>
        <w:rPr>
          <w:rFonts w:ascii="Cambria Math" w:eastAsia="Cambria Math" w:hAnsi="Cambria Math" w:cs="Cambria Math"/>
          <w:sz w:val="17"/>
        </w:rPr>
        <w:t>𝑛</w:t>
      </w:r>
    </w:p>
    <w:p w:rsidR="000C15FA" w:rsidRDefault="00700A2F">
      <w:pPr>
        <w:spacing w:after="0" w:line="357" w:lineRule="auto"/>
        <w:ind w:left="-5"/>
      </w:pPr>
      <w:r>
        <w:rPr>
          <w:rFonts w:ascii="Cambria" w:eastAsia="Cambria" w:hAnsi="Cambria" w:cs="Cambria"/>
          <w:b/>
          <w:i/>
          <w:color w:val="FF0000"/>
          <w:u w:val="double" w:color="FF0000"/>
        </w:rPr>
        <w:t xml:space="preserve">Câu 24: </w:t>
      </w:r>
      <w:r>
        <w:rPr>
          <w:rFonts w:ascii="Arial" w:eastAsia="Arial" w:hAnsi="Arial" w:cs="Arial"/>
          <w:b/>
          <w:i/>
          <w:color w:val="FF0000"/>
        </w:rPr>
        <w:t xml:space="preserve"> </w:t>
      </w:r>
      <w:r>
        <w:t xml:space="preserve">Một bộ có n nguồn giống nhau, mỗi nguồn có suất điện động E và điện trở trong r. Mạch ngoài là một điện trở có giá trị R = nr. Khi n nguồn ghép nối tiếp mắc với mạch ngoài thì cường độ dòng điện là I. Khi </w:t>
      </w:r>
    </w:p>
    <w:p w:rsidR="000C15FA" w:rsidRDefault="00700A2F">
      <w:pPr>
        <w:spacing w:after="0"/>
        <w:ind w:left="-15" w:right="1059" w:firstLine="8769"/>
      </w:pPr>
      <w:r>
        <w:rPr>
          <w:rFonts w:ascii="Cambria Math" w:eastAsia="Cambria Math" w:hAnsi="Cambria Math" w:cs="Cambria Math"/>
          <w:sz w:val="17"/>
        </w:rPr>
        <w:t>𝐼</w:t>
      </w:r>
      <w:r>
        <w:rPr>
          <w:rFonts w:ascii="Cambria Math" w:eastAsia="Cambria Math" w:hAnsi="Cambria Math" w:cs="Cambria Math"/>
          <w:sz w:val="14"/>
        </w:rPr>
        <w:t xml:space="preserve">′ </w:t>
      </w:r>
      <w:r>
        <w:t xml:space="preserve">n nguồn ghép song song mắc với mạch ngoài thì cường độ dòng điện qua R là I’. Tỉ số của </w:t>
      </w:r>
      <w:r w:rsidR="009E4146">
        <w:rPr>
          <w:noProof/>
        </w:rPr>
      </w:r>
      <w:r w:rsidR="009E4146">
        <w:pict>
          <v:group id="Group 277894" o:spid="_x0000_s3211" style="width:6.95pt;height:.85pt;mso-position-horizontal-relative:char;mso-position-vertical-relative:line" coordsize="8839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">
            <v:shape id="Shape 307955" o:spid="_x0000_s3212" style="position:absolute;width:88392;height:10668;visibility:visible;mso-wrap-style:square;v-text-anchor:top" coordsize="8839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" path="m,l88392,r,10668l,10668,,e" fillcolor="black" stroked="f" strokeweight="0">
              <v:stroke miterlimit="83231f" joinstyle="miter"/>
              <v:path arrowok="t" textboxrect="0,0,88392,10668"/>
            </v:shape>
            <w10:wrap type="none"/>
            <w10:anchorlock/>
          </v:group>
        </w:pict>
      </w:r>
      <w:r>
        <w:t xml:space="preserve"> bằng </w:t>
      </w:r>
    </w:p>
    <w:p w:rsidR="000C15FA" w:rsidRDefault="00700A2F">
      <w:pPr>
        <w:spacing w:after="160" w:line="259" w:lineRule="auto"/>
        <w:ind w:right="1611"/>
        <w:jc w:val="right"/>
      </w:pPr>
      <w:r>
        <w:rPr>
          <w:rFonts w:ascii="Cambria Math" w:eastAsia="Cambria Math" w:hAnsi="Cambria Math" w:cs="Cambria Math"/>
          <w:sz w:val="17"/>
        </w:rPr>
        <w:t>𝐼</w:t>
      </w:r>
    </w:p>
    <w:p w:rsidR="000C15FA" w:rsidRDefault="00700A2F">
      <w:pPr>
        <w:tabs>
          <w:tab w:val="center" w:pos="490"/>
          <w:tab w:val="center" w:pos="3267"/>
          <w:tab w:val="center" w:pos="5824"/>
          <w:tab w:val="center" w:pos="8362"/>
        </w:tabs>
        <w:spacing w:after="140" w:line="259" w:lineRule="auto"/>
        <w:ind w:left="-15" w:firstLine="0"/>
        <w:jc w:val="left"/>
      </w:pPr>
      <w:r>
        <w:rPr>
          <w:b/>
          <w:color w:val="0000FF"/>
        </w:rPr>
        <w:t xml:space="preserve"> </w:t>
      </w:r>
      <w:r>
        <w:rPr>
          <w:b/>
          <w:color w:val="0000FF"/>
        </w:rPr>
        <w:tab/>
        <w:t xml:space="preserve">A. </w:t>
      </w:r>
      <w:r>
        <w:t>n</w:t>
      </w:r>
      <w:r>
        <w:rPr>
          <w:b/>
          <w:color w:val="0000FF"/>
        </w:rPr>
        <w:t xml:space="preserve"> </w:t>
      </w:r>
      <w:r>
        <w:rPr>
          <w:b/>
          <w:color w:val="0000FF"/>
        </w:rPr>
        <w:tab/>
        <w:t xml:space="preserve">B. </w:t>
      </w:r>
      <w:r w:rsidR="009E4146" w:rsidRPr="008A127A">
        <w:rPr>
          <w:noProof/>
        </w:rPr>
        <w:pict>
          <v:shape id="Picture 299868" o:spid="_x0000_i1120" type="#_x0000_t75" style="width:21.6pt;height:19.2pt;visibility:visible">
            <v:imagedata r:id="rId137" o:title=""/>
          </v:shape>
        </w:pict>
      </w:r>
      <w:r>
        <w:rPr>
          <w:b/>
          <w:color w:val="0000FF"/>
        </w:rPr>
        <w:t xml:space="preserve"> </w:t>
      </w:r>
      <w:r>
        <w:rPr>
          <w:b/>
          <w:color w:val="0000FF"/>
        </w:rPr>
        <w:tab/>
        <w:t xml:space="preserve">C. </w:t>
      </w:r>
      <w:r>
        <w:t>n</w:t>
      </w:r>
      <w:r>
        <w:rPr>
          <w:vertAlign w:val="superscript"/>
        </w:rPr>
        <w:t>2</w:t>
      </w:r>
      <w:r>
        <w:t xml:space="preserve"> + 1</w:t>
      </w:r>
      <w:r>
        <w:rPr>
          <w:b/>
          <w:color w:val="0000FF"/>
        </w:rPr>
        <w:t xml:space="preserve"> </w:t>
      </w:r>
      <w:r>
        <w:rPr>
          <w:b/>
          <w:color w:val="0000FF"/>
        </w:rPr>
        <w:tab/>
        <w:t xml:space="preserve">D. </w:t>
      </w:r>
      <w:r>
        <w:t xml:space="preserve">2n +1 </w:t>
      </w:r>
    </w:p>
    <w:p w:rsidR="000C15FA" w:rsidRDefault="00700A2F">
      <w:pPr>
        <w:spacing w:after="73" w:line="379" w:lineRule="auto"/>
        <w:ind w:left="-5"/>
      </w:pPr>
      <w:r>
        <w:rPr>
          <w:rFonts w:ascii="Cambria" w:eastAsia="Cambria" w:hAnsi="Cambria" w:cs="Cambria"/>
          <w:b/>
          <w:i/>
          <w:color w:val="FF0000"/>
          <w:u w:val="double" w:color="FF0000"/>
        </w:rPr>
        <w:t xml:space="preserve">Câu 25: </w:t>
      </w:r>
      <w:r>
        <w:t xml:space="preserve">Nếu ghép 3 pin giống nhau nối tiếp thu được bộ nguồn 7, 5 V và 3 Ω thì khi mắc 3 pin đó song song thu được bộ nguồn </w:t>
      </w:r>
    </w:p>
    <w:p w:rsidR="000C15FA" w:rsidRDefault="00700A2F">
      <w:pPr>
        <w:tabs>
          <w:tab w:val="center" w:pos="1078"/>
          <w:tab w:val="center" w:pos="3624"/>
          <w:tab w:val="center" w:pos="6184"/>
        </w:tabs>
        <w:spacing w:after="213"/>
        <w:ind w:left="-15" w:firstLine="0"/>
        <w:jc w:val="left"/>
      </w:pPr>
      <w:r>
        <w:rPr>
          <w:b/>
          <w:color w:val="0000FF"/>
        </w:rPr>
        <w:t xml:space="preserve"> </w:t>
      </w:r>
      <w:r>
        <w:rPr>
          <w:b/>
          <w:color w:val="0000FF"/>
        </w:rPr>
        <w:tab/>
        <w:t xml:space="preserve">A. </w:t>
      </w:r>
      <w:r>
        <w:t>2,5 V và 1 Ω.</w:t>
      </w:r>
      <w:r>
        <w:rPr>
          <w:b/>
          <w:color w:val="0000FF"/>
        </w:rPr>
        <w:t xml:space="preserve"> </w:t>
      </w:r>
      <w:r>
        <w:rPr>
          <w:b/>
          <w:color w:val="0000FF"/>
        </w:rPr>
        <w:tab/>
        <w:t xml:space="preserve">B. </w:t>
      </w:r>
      <w:r>
        <w:t xml:space="preserve">7,5 V và 1 Ω. </w:t>
      </w:r>
      <w:r>
        <w:rPr>
          <w:b/>
          <w:color w:val="0000FF"/>
        </w:rPr>
        <w:t xml:space="preserve"> </w:t>
      </w:r>
      <w:r>
        <w:rPr>
          <w:b/>
          <w:color w:val="0000FF"/>
        </w:rPr>
        <w:tab/>
        <w:t xml:space="preserve">C. </w:t>
      </w:r>
      <w:r>
        <w:t>7,5 V và 1 Ω.</w:t>
      </w:r>
      <w:r>
        <w:rPr>
          <w:b/>
          <w:color w:val="0000FF"/>
        </w:rPr>
        <w:t xml:space="preserve"> </w:t>
      </w:r>
    </w:p>
    <w:p w:rsidR="000C15FA" w:rsidRDefault="00700A2F">
      <w:pPr>
        <w:spacing w:after="21" w:line="373" w:lineRule="auto"/>
        <w:ind w:left="-5"/>
      </w:pPr>
      <w:r>
        <w:rPr>
          <w:rFonts w:ascii="Cambria" w:eastAsia="Cambria" w:hAnsi="Cambria" w:cs="Cambria"/>
          <w:b/>
          <w:i/>
          <w:color w:val="FF0000"/>
          <w:u w:val="double" w:color="FF0000"/>
        </w:rPr>
        <w:t xml:space="preserve">Câu 26: </w:t>
      </w:r>
      <w:r>
        <w:rPr>
          <w:rFonts w:ascii="Arial" w:eastAsia="Arial" w:hAnsi="Arial" w:cs="Arial"/>
          <w:b/>
          <w:i/>
          <w:color w:val="FF0000"/>
        </w:rPr>
        <w:t xml:space="preserve"> </w:t>
      </w:r>
      <w:r>
        <w:t xml:space="preserve">Có 10 pin 2,5 V, điện trở trong 1 Ω được mắc thành 2 dãy, mỗi dãy có số pin bằng nhau. Suất điện động và điện trở trong của bộ pin này là </w:t>
      </w:r>
    </w:p>
    <w:p w:rsidR="000C15FA" w:rsidRDefault="00700A2F">
      <w:pPr>
        <w:tabs>
          <w:tab w:val="center" w:pos="1228"/>
          <w:tab w:val="center" w:pos="3624"/>
          <w:tab w:val="center" w:pos="6244"/>
        </w:tabs>
        <w:ind w:left="-15" w:firstLine="0"/>
        <w:jc w:val="left"/>
      </w:pPr>
      <w:r>
        <w:rPr>
          <w:b/>
          <w:color w:val="0000FF"/>
        </w:rPr>
        <w:t xml:space="preserve"> </w:t>
      </w:r>
      <w:r>
        <w:rPr>
          <w:b/>
          <w:color w:val="0000FF"/>
        </w:rPr>
        <w:tab/>
        <w:t xml:space="preserve">A. </w:t>
      </w:r>
      <w:r>
        <w:t>12,5 V và 2,5 Ω.</w:t>
      </w:r>
      <w:r>
        <w:rPr>
          <w:b/>
          <w:color w:val="0000FF"/>
        </w:rPr>
        <w:t xml:space="preserve"> </w:t>
      </w:r>
      <w:r>
        <w:rPr>
          <w:b/>
          <w:color w:val="0000FF"/>
        </w:rPr>
        <w:tab/>
        <w:t xml:space="preserve">B. </w:t>
      </w:r>
      <w:r>
        <w:t>5 V và 2,5 Ω.</w:t>
      </w:r>
      <w:r>
        <w:rPr>
          <w:b/>
          <w:color w:val="0000FF"/>
        </w:rPr>
        <w:t xml:space="preserve"> </w:t>
      </w:r>
      <w:r>
        <w:rPr>
          <w:b/>
          <w:color w:val="0000FF"/>
        </w:rPr>
        <w:tab/>
        <w:t xml:space="preserve">C. </w:t>
      </w:r>
      <w:r>
        <w:t>12,5 V và 5 Ω.</w:t>
      </w:r>
      <w:r>
        <w:rPr>
          <w:b/>
          <w:color w:val="0000FF"/>
        </w:rPr>
        <w:t xml:space="preserve"> </w:t>
      </w:r>
    </w:p>
    <w:p w:rsidR="000C15FA" w:rsidRDefault="00700A2F">
      <w:pPr>
        <w:spacing w:after="3" w:line="378" w:lineRule="auto"/>
        <w:ind w:left="-5"/>
      </w:pPr>
      <w:r>
        <w:rPr>
          <w:rFonts w:ascii="Cambria" w:eastAsia="Cambria" w:hAnsi="Cambria" w:cs="Cambria"/>
          <w:b/>
          <w:i/>
          <w:color w:val="FF0000"/>
          <w:u w:val="double" w:color="FF0000"/>
        </w:rPr>
        <w:t xml:space="preserve">Câu 27: </w:t>
      </w:r>
      <w:r>
        <w:rPr>
          <w:rFonts w:ascii="Arial" w:eastAsia="Arial" w:hAnsi="Arial" w:cs="Arial"/>
          <w:b/>
          <w:i/>
          <w:color w:val="FF0000"/>
        </w:rPr>
        <w:t xml:space="preserve"> </w:t>
      </w:r>
      <w:r>
        <w:t xml:space="preserve">Người ta mắc nối tiếp 3 pin có suất điện động lần lượt là 2,2 V; 1,1 V; 0,9 V và các điện trở trong tương ứng là 0,2 Ω; 0,4 Ω; 0,5 Ω tạo thành nguồn điện cho mạch. Trong mạch có dòng điện cường độ 1A chạy qua. Điện trở ngoài của mạch này : </w:t>
      </w:r>
    </w:p>
    <w:p w:rsidR="000C15FA" w:rsidRDefault="00700A2F">
      <w:pPr>
        <w:tabs>
          <w:tab w:val="center" w:pos="699"/>
          <w:tab w:val="center" w:pos="3245"/>
          <w:tab w:val="center" w:pos="5805"/>
        </w:tabs>
        <w:spacing w:after="162"/>
        <w:ind w:left="-15" w:firstLine="0"/>
        <w:jc w:val="left"/>
      </w:pPr>
      <w:r>
        <w:rPr>
          <w:b/>
          <w:color w:val="0000FF"/>
        </w:rPr>
        <w:t xml:space="preserve"> </w:t>
      </w:r>
      <w:r>
        <w:rPr>
          <w:b/>
          <w:color w:val="0000FF"/>
        </w:rPr>
        <w:tab/>
        <w:t xml:space="preserve">A. </w:t>
      </w:r>
      <w:r>
        <w:t>5,1 Ω</w:t>
      </w:r>
      <w:r>
        <w:rPr>
          <w:b/>
          <w:color w:val="0000FF"/>
        </w:rPr>
        <w:t xml:space="preserve"> </w:t>
      </w:r>
      <w:r>
        <w:rPr>
          <w:b/>
          <w:color w:val="0000FF"/>
        </w:rPr>
        <w:tab/>
        <w:t xml:space="preserve">B. </w:t>
      </w:r>
      <w:r>
        <w:t>4,5 Ω</w:t>
      </w:r>
      <w:r>
        <w:rPr>
          <w:b/>
          <w:color w:val="0000FF"/>
        </w:rPr>
        <w:t xml:space="preserve"> </w:t>
      </w:r>
      <w:r>
        <w:rPr>
          <w:b/>
          <w:color w:val="0000FF"/>
        </w:rPr>
        <w:tab/>
        <w:t xml:space="preserve">C. </w:t>
      </w:r>
      <w:r>
        <w:t>3,8 Ω</w:t>
      </w:r>
      <w:r>
        <w:rPr>
          <w:b/>
          <w:color w:val="0000FF"/>
        </w:rPr>
        <w:t xml:space="preserve"> </w:t>
      </w:r>
    </w:p>
    <w:p w:rsidR="000C15FA" w:rsidRDefault="00700A2F">
      <w:pPr>
        <w:spacing w:after="0" w:line="377" w:lineRule="auto"/>
        <w:ind w:left="-5"/>
      </w:pPr>
      <w:r>
        <w:rPr>
          <w:rFonts w:ascii="Cambria" w:eastAsia="Cambria" w:hAnsi="Cambria" w:cs="Cambria"/>
          <w:b/>
          <w:i/>
          <w:color w:val="FF0000"/>
          <w:u w:val="double" w:color="FF0000"/>
        </w:rPr>
        <w:t xml:space="preserve">Câu 28: </w:t>
      </w:r>
      <w:r>
        <w:rPr>
          <w:rFonts w:ascii="Arial" w:eastAsia="Arial" w:hAnsi="Arial" w:cs="Arial"/>
          <w:b/>
          <w:i/>
          <w:color w:val="FF0000"/>
        </w:rPr>
        <w:t xml:space="preserve"> </w:t>
      </w:r>
      <w:r>
        <w:t xml:space="preserve">Một bộ nguồn điện gồm các nguồn giống nhau có </w:t>
      </w:r>
      <w:r>
        <w:rPr>
          <w:rFonts w:ascii="Segoe UI Symbol" w:eastAsia="Segoe UI Symbol" w:hAnsi="Segoe UI Symbol" w:cs="Segoe UI Symbol"/>
        </w:rPr>
        <w:t></w:t>
      </w:r>
      <w:r>
        <w:t xml:space="preserve"> = 5 V, r = 3 Ω mắc song song. Khi đó cường độ dòng điện trong mạch là 2 A, công suất mạch ngoài là 7 W. Hỏi bộ nguồn có bao nhiêu nguồn điện </w:t>
      </w:r>
    </w:p>
    <w:p w:rsidR="000C15FA" w:rsidRDefault="00700A2F">
      <w:pPr>
        <w:tabs>
          <w:tab w:val="center" w:pos="550"/>
          <w:tab w:val="center" w:pos="3036"/>
          <w:tab w:val="center" w:pos="5596"/>
          <w:tab w:val="center" w:pos="8145"/>
        </w:tabs>
        <w:spacing w:after="140" w:line="259" w:lineRule="auto"/>
        <w:ind w:left="-15" w:firstLine="0"/>
        <w:jc w:val="left"/>
      </w:pPr>
      <w:r>
        <w:rPr>
          <w:b/>
          <w:color w:val="0000FF"/>
        </w:rPr>
        <w:t xml:space="preserve"> </w:t>
      </w:r>
      <w:r>
        <w:rPr>
          <w:b/>
          <w:color w:val="0000FF"/>
        </w:rPr>
        <w:tab/>
        <w:t xml:space="preserve">A. </w:t>
      </w:r>
      <w:r>
        <w:t>10</w:t>
      </w:r>
      <w:r>
        <w:rPr>
          <w:b/>
          <w:color w:val="0000FF"/>
        </w:rPr>
        <w:t xml:space="preserve"> </w:t>
      </w:r>
      <w:r>
        <w:rPr>
          <w:b/>
          <w:color w:val="0000FF"/>
        </w:rPr>
        <w:tab/>
        <w:t xml:space="preserve">B. </w:t>
      </w:r>
      <w:r>
        <w:t>5</w:t>
      </w:r>
      <w:r>
        <w:rPr>
          <w:b/>
          <w:color w:val="0000FF"/>
        </w:rPr>
        <w:t xml:space="preserve"> </w:t>
      </w:r>
      <w:r>
        <w:rPr>
          <w:b/>
          <w:color w:val="0000FF"/>
        </w:rPr>
        <w:tab/>
        <w:t xml:space="preserve">C. </w:t>
      </w:r>
      <w:r>
        <w:t>8</w:t>
      </w:r>
      <w:r>
        <w:rPr>
          <w:b/>
          <w:color w:val="0000FF"/>
        </w:rPr>
        <w:t xml:space="preserve"> </w:t>
      </w:r>
      <w:r>
        <w:rPr>
          <w:b/>
          <w:color w:val="0000FF"/>
        </w:rPr>
        <w:tab/>
        <w:t>D.</w:t>
      </w:r>
      <w:r>
        <w:rPr>
          <w:color w:val="0000FF"/>
        </w:rPr>
        <w:t xml:space="preserve"> </w:t>
      </w:r>
      <w:r>
        <w:t>4</w:t>
      </w:r>
      <w:r>
        <w:rPr>
          <w:color w:val="FF0000"/>
        </w:rPr>
        <w:t xml:space="preserve"> </w:t>
      </w:r>
    </w:p>
    <w:p w:rsidR="000C15FA" w:rsidRDefault="00700A2F">
      <w:pPr>
        <w:spacing w:after="7" w:line="381" w:lineRule="auto"/>
        <w:ind w:left="-5"/>
      </w:pPr>
      <w:r>
        <w:rPr>
          <w:rFonts w:ascii="Cambria" w:eastAsia="Cambria" w:hAnsi="Cambria" w:cs="Cambria"/>
          <w:b/>
          <w:i/>
          <w:color w:val="FF0000"/>
          <w:u w:val="double" w:color="FF0000"/>
        </w:rPr>
        <w:lastRenderedPageBreak/>
        <w:t xml:space="preserve">Câu 29: </w:t>
      </w:r>
      <w:r>
        <w:rPr>
          <w:rFonts w:ascii="Arial" w:eastAsia="Arial" w:hAnsi="Arial" w:cs="Arial"/>
          <w:b/>
          <w:i/>
          <w:color w:val="FF0000"/>
        </w:rPr>
        <w:t xml:space="preserve"> </w:t>
      </w:r>
      <w:r>
        <w:t xml:space="preserve">9 pin giống nhau được mắc thành bộ nguồn có số nguồn trong mỗi dãy bằng số dãy thì thu được bộ nguồn có suất điện độ 6 V và điện trở 1 Ω. Suất điện động và điện trở trong của mỗi nguồn là  </w:t>
      </w:r>
    </w:p>
    <w:p w:rsidR="000C15FA" w:rsidRDefault="00700A2F">
      <w:pPr>
        <w:tabs>
          <w:tab w:val="center" w:pos="988"/>
          <w:tab w:val="center" w:pos="3534"/>
          <w:tab w:val="center" w:pos="6094"/>
        </w:tabs>
        <w:ind w:left="-15" w:firstLine="0"/>
        <w:jc w:val="left"/>
      </w:pPr>
      <w:r>
        <w:rPr>
          <w:b/>
          <w:color w:val="0000FF"/>
        </w:rPr>
        <w:t xml:space="preserve"> </w:t>
      </w:r>
      <w:r>
        <w:rPr>
          <w:b/>
          <w:color w:val="0000FF"/>
        </w:rPr>
        <w:tab/>
        <w:t xml:space="preserve">A. </w:t>
      </w:r>
      <w:r>
        <w:t>2 V và 1 Ω.</w:t>
      </w:r>
      <w:r>
        <w:rPr>
          <w:b/>
          <w:color w:val="0000FF"/>
        </w:rPr>
        <w:t xml:space="preserve"> </w:t>
      </w:r>
      <w:r>
        <w:rPr>
          <w:b/>
          <w:color w:val="0000FF"/>
        </w:rPr>
        <w:tab/>
        <w:t xml:space="preserve">B. </w:t>
      </w:r>
      <w:r>
        <w:t>2 V và 3 Ω.</w:t>
      </w:r>
      <w:r>
        <w:rPr>
          <w:b/>
          <w:color w:val="0000FF"/>
        </w:rPr>
        <w:t xml:space="preserve"> </w:t>
      </w:r>
      <w:r>
        <w:rPr>
          <w:b/>
          <w:color w:val="0000FF"/>
        </w:rPr>
        <w:tab/>
        <w:t xml:space="preserve">C. </w:t>
      </w:r>
      <w:r>
        <w:t>2 V và 2 Ω.</w:t>
      </w:r>
      <w:r>
        <w:rPr>
          <w:b/>
          <w:color w:val="0000FF"/>
        </w:rPr>
        <w:t xml:space="preserve"> </w:t>
      </w:r>
    </w:p>
    <w:p w:rsidR="000C15FA" w:rsidRDefault="00700A2F">
      <w:pPr>
        <w:spacing w:after="2" w:line="370" w:lineRule="auto"/>
        <w:ind w:left="-5"/>
      </w:pPr>
      <w:r>
        <w:rPr>
          <w:rFonts w:ascii="Cambria" w:eastAsia="Cambria" w:hAnsi="Cambria" w:cs="Cambria"/>
          <w:b/>
          <w:i/>
          <w:color w:val="FF0000"/>
          <w:u w:val="double" w:color="FF0000"/>
        </w:rPr>
        <w:t xml:space="preserve">Câu 30: </w:t>
      </w:r>
      <w:r>
        <w:rPr>
          <w:rFonts w:ascii="Arial" w:eastAsia="Arial" w:hAnsi="Arial" w:cs="Arial"/>
          <w:b/>
          <w:i/>
          <w:color w:val="FF0000"/>
        </w:rPr>
        <w:t xml:space="preserve"> </w:t>
      </w:r>
      <w:r>
        <w:t>Hai nguồn điện giống nhau, mỗi nguồn có suất điện động là 2 V, điện trở trong là 1 Ω, được mắc song song với nhau và nối với một điện trở ngoài R. Điện trở R bằng bao nhiêu để cường độ dòng điện đi qua nó là 1 A.</w:t>
      </w:r>
      <w:r>
        <w:rPr>
          <w:b/>
        </w:rPr>
        <w:t xml:space="preserve"> </w:t>
      </w:r>
      <w:r>
        <w:t xml:space="preserve"> </w:t>
      </w:r>
    </w:p>
    <w:p w:rsidR="000C15FA" w:rsidRDefault="00700A2F">
      <w:pPr>
        <w:tabs>
          <w:tab w:val="center" w:pos="729"/>
          <w:tab w:val="center" w:pos="3185"/>
          <w:tab w:val="center" w:pos="5745"/>
          <w:tab w:val="center" w:pos="8294"/>
        </w:tabs>
        <w:ind w:left="-15" w:firstLine="0"/>
        <w:jc w:val="left"/>
      </w:pPr>
      <w:r>
        <w:rPr>
          <w:b/>
          <w:color w:val="0000FF"/>
        </w:rPr>
        <w:t xml:space="preserve"> </w:t>
      </w:r>
      <w:r>
        <w:rPr>
          <w:b/>
          <w:color w:val="0000FF"/>
        </w:rPr>
        <w:tab/>
        <w:t xml:space="preserve">A. </w:t>
      </w:r>
      <w:r>
        <w:t xml:space="preserve">1,5 Ω. </w:t>
      </w:r>
      <w:r>
        <w:rPr>
          <w:b/>
          <w:color w:val="0000FF"/>
        </w:rPr>
        <w:t xml:space="preserve"> </w:t>
      </w:r>
      <w:r>
        <w:rPr>
          <w:b/>
          <w:color w:val="0000FF"/>
        </w:rPr>
        <w:tab/>
        <w:t xml:space="preserve">B. </w:t>
      </w:r>
      <w:r>
        <w:t xml:space="preserve">1 Ω. </w:t>
      </w:r>
      <w:r>
        <w:rPr>
          <w:b/>
          <w:color w:val="0000FF"/>
        </w:rPr>
        <w:t xml:space="preserve"> </w:t>
      </w:r>
      <w:r>
        <w:rPr>
          <w:b/>
          <w:color w:val="0000FF"/>
        </w:rPr>
        <w:tab/>
        <w:t xml:space="preserve">C. </w:t>
      </w:r>
      <w:r>
        <w:t xml:space="preserve">2 Ω. </w:t>
      </w:r>
      <w:r>
        <w:rPr>
          <w:b/>
          <w:color w:val="0000FF"/>
        </w:rPr>
        <w:t xml:space="preserve"> </w:t>
      </w:r>
      <w:r>
        <w:rPr>
          <w:b/>
          <w:color w:val="0000FF"/>
        </w:rPr>
        <w:tab/>
        <w:t xml:space="preserve">D. </w:t>
      </w:r>
      <w:r>
        <w:t xml:space="preserve">3 Ω. </w:t>
      </w:r>
    </w:p>
    <w:p w:rsidR="000C15FA" w:rsidRDefault="00700A2F">
      <w:pPr>
        <w:spacing w:after="0" w:line="371" w:lineRule="auto"/>
        <w:ind w:left="-5"/>
      </w:pPr>
      <w:r>
        <w:rPr>
          <w:rFonts w:ascii="Cambria" w:eastAsia="Cambria" w:hAnsi="Cambria" w:cs="Cambria"/>
          <w:b/>
          <w:i/>
          <w:color w:val="FF0000"/>
          <w:u w:val="double" w:color="FF0000"/>
        </w:rPr>
        <w:t xml:space="preserve">Câu 31: </w:t>
      </w:r>
      <w:r>
        <w:rPr>
          <w:rFonts w:ascii="Arial" w:eastAsia="Arial" w:hAnsi="Arial" w:cs="Arial"/>
          <w:b/>
          <w:i/>
          <w:color w:val="FF0000"/>
        </w:rPr>
        <w:t xml:space="preserve"> </w:t>
      </w:r>
      <w:r>
        <w:t xml:space="preserve">Một nguồn điện có điện trở trong r, mắc với điện trở mạch ngoài R = r tạo thành mạch kín thì dòng điện trong mạch là I. Nếu thay nguồn điện đó bằng 3 nguồn giống hệt nó mắc song song thì cường độ dòng điện trong mạch là  </w:t>
      </w:r>
    </w:p>
    <w:p w:rsidR="000C15FA" w:rsidRDefault="00700A2F">
      <w:pPr>
        <w:tabs>
          <w:tab w:val="center" w:pos="499"/>
          <w:tab w:val="center" w:pos="3172"/>
          <w:tab w:val="center" w:pos="5664"/>
          <w:tab w:val="center" w:pos="8055"/>
        </w:tabs>
        <w:spacing w:after="140" w:line="259" w:lineRule="auto"/>
        <w:ind w:left="-15" w:firstLine="0"/>
        <w:jc w:val="left"/>
      </w:pPr>
      <w:r>
        <w:rPr>
          <w:b/>
          <w:color w:val="0000FF"/>
        </w:rPr>
        <w:t xml:space="preserve"> </w:t>
      </w:r>
      <w:r>
        <w:rPr>
          <w:b/>
          <w:color w:val="0000FF"/>
        </w:rPr>
        <w:tab/>
        <w:t xml:space="preserve">A. </w:t>
      </w:r>
      <w:r>
        <w:t>I.</w:t>
      </w:r>
      <w:r>
        <w:rPr>
          <w:b/>
          <w:color w:val="0000FF"/>
        </w:rPr>
        <w:t xml:space="preserve"> </w:t>
      </w:r>
      <w:r>
        <w:rPr>
          <w:b/>
          <w:color w:val="0000FF"/>
        </w:rPr>
        <w:tab/>
        <w:t xml:space="preserve">B. </w:t>
      </w:r>
      <w:r w:rsidR="009E4146" w:rsidRPr="008A127A">
        <w:rPr>
          <w:noProof/>
        </w:rPr>
        <w:pict>
          <v:shape id="Picture 299869" o:spid="_x0000_i1121" type="#_x0000_t75" style="width:9.6pt;height:19.2pt;visibility:visible">
            <v:imagedata r:id="rId138" o:title=""/>
          </v:shape>
        </w:pict>
      </w:r>
      <w:r>
        <w:t xml:space="preserve"> </w:t>
      </w:r>
      <w:r>
        <w:rPr>
          <w:b/>
          <w:color w:val="0000FF"/>
        </w:rPr>
        <w:t xml:space="preserve"> </w:t>
      </w:r>
      <w:r>
        <w:rPr>
          <w:b/>
          <w:color w:val="0000FF"/>
        </w:rPr>
        <w:tab/>
        <w:t xml:space="preserve">C. </w:t>
      </w:r>
      <w:r w:rsidR="009E4146" w:rsidRPr="008A127A">
        <w:rPr>
          <w:noProof/>
        </w:rPr>
        <w:pict>
          <v:shape id="Picture 299870" o:spid="_x0000_i1122" type="#_x0000_t75" style="width:5.4pt;height:19.2pt;visibility:visible">
            <v:imagedata r:id="rId139" o:title=""/>
          </v:shape>
        </w:pict>
      </w:r>
      <w:r>
        <w:t xml:space="preserve"> </w:t>
      </w:r>
      <w:r>
        <w:tab/>
      </w:r>
      <w:r>
        <w:rPr>
          <w:b/>
          <w:color w:val="0000FF"/>
        </w:rPr>
        <w:t xml:space="preserve">D. </w:t>
      </w:r>
      <w:r>
        <w:t xml:space="preserve"> </w:t>
      </w:r>
    </w:p>
    <w:p w:rsidR="000C15FA" w:rsidRDefault="00700A2F">
      <w:pPr>
        <w:spacing w:after="0" w:line="381" w:lineRule="auto"/>
        <w:ind w:left="-5"/>
      </w:pPr>
      <w:r>
        <w:rPr>
          <w:rFonts w:ascii="Cambria" w:eastAsia="Cambria" w:hAnsi="Cambria" w:cs="Cambria"/>
          <w:b/>
          <w:i/>
          <w:color w:val="FF0000"/>
          <w:u w:val="double" w:color="FF0000"/>
        </w:rPr>
        <w:t xml:space="preserve">Câu 32: </w:t>
      </w:r>
      <w:r>
        <w:rPr>
          <w:rFonts w:ascii="Arial" w:eastAsia="Arial" w:hAnsi="Arial" w:cs="Arial"/>
          <w:b/>
          <w:i/>
          <w:color w:val="FF0000"/>
        </w:rPr>
        <w:t xml:space="preserve"> </w:t>
      </w:r>
      <w:r>
        <w:t>Một bàn là có điện trở 25 Ω được mắc vào mạch điện với bộ nguồn là hai acquy giống hệt nhau. Điện trở trong của mỗi acquy là 10 Ω. Với hai cách mắc các acquy đó nối tiếp và song song, công suất tiêu</w:t>
      </w:r>
      <w:r>
        <w:rPr>
          <w:strike/>
        </w:rPr>
        <w:t xml:space="preserve"> </w:t>
      </w:r>
      <w:r>
        <w:t xml:space="preserve">thụ của bàn là sẽ lớn hơn trong cách nào? </w:t>
      </w:r>
    </w:p>
    <w:p w:rsidR="000C15FA" w:rsidRDefault="00700A2F">
      <w:pPr>
        <w:numPr>
          <w:ilvl w:val="0"/>
          <w:numId w:val="77"/>
        </w:numPr>
        <w:ind w:hanging="293"/>
      </w:pPr>
      <w:r>
        <w:t>mắc nối tiếp</w:t>
      </w:r>
      <w:r>
        <w:rPr>
          <w:color w:val="FF0000"/>
        </w:rPr>
        <w:t xml:space="preserve"> </w:t>
      </w:r>
      <w:r>
        <w:rPr>
          <w:color w:val="FF0000"/>
        </w:rPr>
        <w:tab/>
        <w:t xml:space="preserve"> </w:t>
      </w:r>
    </w:p>
    <w:p w:rsidR="000C15FA" w:rsidRDefault="00700A2F">
      <w:pPr>
        <w:numPr>
          <w:ilvl w:val="0"/>
          <w:numId w:val="77"/>
        </w:numPr>
        <w:ind w:hanging="293"/>
      </w:pPr>
      <w:r>
        <w:t xml:space="preserve">mắc song song </w:t>
      </w:r>
    </w:p>
    <w:p w:rsidR="000C15FA" w:rsidRDefault="00700A2F">
      <w:pPr>
        <w:numPr>
          <w:ilvl w:val="0"/>
          <w:numId w:val="77"/>
        </w:numPr>
        <w:ind w:hanging="293"/>
      </w:pPr>
      <w:r>
        <w:t xml:space="preserve">hai cách mắc giống nhau </w:t>
      </w:r>
    </w:p>
    <w:p w:rsidR="000C15FA" w:rsidRDefault="00700A2F">
      <w:pPr>
        <w:numPr>
          <w:ilvl w:val="0"/>
          <w:numId w:val="77"/>
        </w:numPr>
        <w:spacing w:after="172"/>
        <w:ind w:hanging="293"/>
      </w:pPr>
      <w:r>
        <w:t xml:space="preserve">không xác định vì không biết suất điện động của hai acquy </w:t>
      </w:r>
    </w:p>
    <w:p w:rsidR="000C15FA" w:rsidRDefault="00700A2F">
      <w:pPr>
        <w:spacing w:after="102"/>
        <w:ind w:left="-5"/>
      </w:pPr>
      <w:r>
        <w:rPr>
          <w:rFonts w:ascii="Cambria" w:eastAsia="Cambria" w:hAnsi="Cambria" w:cs="Cambria"/>
          <w:b/>
          <w:i/>
          <w:color w:val="FF0000"/>
          <w:u w:val="double" w:color="FF0000"/>
        </w:rPr>
        <w:t xml:space="preserve">Câu 33: </w:t>
      </w:r>
      <w:r>
        <w:rPr>
          <w:rFonts w:ascii="Arial" w:eastAsia="Arial" w:hAnsi="Arial" w:cs="Arial"/>
          <w:b/>
          <w:i/>
          <w:color w:val="FF0000"/>
        </w:rPr>
        <w:t xml:space="preserve"> </w:t>
      </w:r>
      <w:r>
        <w:t xml:space="preserve">Cho mạch điện như hình bên. Biết </w:t>
      </w:r>
      <w:r>
        <w:rPr>
          <w:rFonts w:ascii="Segoe UI Symbol" w:eastAsia="Segoe UI Symbol" w:hAnsi="Segoe UI Symbol" w:cs="Segoe UI Symbol"/>
        </w:rPr>
        <w:t></w:t>
      </w:r>
      <w:r>
        <w:t xml:space="preserve"> = 12 V; r = 1 Ω; R</w:t>
      </w:r>
      <w:r>
        <w:rPr>
          <w:sz w:val="16"/>
        </w:rPr>
        <w:t>1</w:t>
      </w:r>
      <w:r>
        <w:t xml:space="preserve"> = 5  Ω; R</w:t>
      </w:r>
      <w:r>
        <w:rPr>
          <w:sz w:val="16"/>
        </w:rPr>
        <w:t>2</w:t>
      </w:r>
      <w:r>
        <w:t xml:space="preserve"> = R</w:t>
      </w:r>
      <w:r>
        <w:rPr>
          <w:sz w:val="16"/>
        </w:rPr>
        <w:t>3</w:t>
      </w:r>
      <w:r>
        <w:t xml:space="preserve">  = </w:t>
      </w:r>
    </w:p>
    <w:p w:rsidR="000C15FA" w:rsidRDefault="00700A2F">
      <w:pPr>
        <w:spacing w:after="108"/>
        <w:ind w:left="-5"/>
      </w:pPr>
      <w:r>
        <w:t> 10 Ω. Bỏ qua điện trở của dây nối. Hiệu điện thế giữa hai đầu R</w:t>
      </w:r>
      <w:r>
        <w:rPr>
          <w:vertAlign w:val="subscript"/>
        </w:rPr>
        <w:t>1</w:t>
      </w:r>
      <w:r>
        <w:t xml:space="preserve"> là </w:t>
      </w:r>
    </w:p>
    <w:p w:rsidR="000C15FA" w:rsidRDefault="00700A2F">
      <w:pPr>
        <w:tabs>
          <w:tab w:val="center" w:pos="786"/>
          <w:tab w:val="center" w:pos="3272"/>
        </w:tabs>
        <w:spacing w:after="115"/>
        <w:ind w:left="-15" w:firstLine="0"/>
        <w:jc w:val="left"/>
      </w:pPr>
      <w:r>
        <w:rPr>
          <w:b/>
          <w:color w:val="0000FF"/>
        </w:rPr>
        <w:t xml:space="preserve"> </w:t>
      </w:r>
      <w:r>
        <w:rPr>
          <w:b/>
          <w:color w:val="0000FF"/>
        </w:rPr>
        <w:tab/>
        <w:t xml:space="preserve">A. </w:t>
      </w:r>
      <w:r>
        <w:t>10,2 V.</w:t>
      </w:r>
      <w:r>
        <w:rPr>
          <w:b/>
          <w:color w:val="0000FF"/>
        </w:rPr>
        <w:t xml:space="preserve"> </w:t>
      </w:r>
      <w:r>
        <w:rPr>
          <w:b/>
          <w:color w:val="0000FF"/>
        </w:rPr>
        <w:tab/>
        <w:t xml:space="preserve">B. </w:t>
      </w:r>
      <w:r>
        <w:t xml:space="preserve">4,8 V. </w:t>
      </w:r>
    </w:p>
    <w:p w:rsidR="000C15FA" w:rsidRDefault="00700A2F">
      <w:pPr>
        <w:tabs>
          <w:tab w:val="center" w:pos="726"/>
          <w:tab w:val="center" w:pos="3278"/>
        </w:tabs>
        <w:ind w:left="-15" w:firstLine="0"/>
        <w:jc w:val="left"/>
      </w:pPr>
      <w:r>
        <w:rPr>
          <w:b/>
          <w:color w:val="0000FF"/>
        </w:rPr>
        <w:t xml:space="preserve"> </w:t>
      </w:r>
      <w:r>
        <w:rPr>
          <w:b/>
          <w:color w:val="0000FF"/>
        </w:rPr>
        <w:tab/>
        <w:t xml:space="preserve">C. </w:t>
      </w:r>
      <w:r>
        <w:t>9,6 V.</w:t>
      </w:r>
      <w:r>
        <w:rPr>
          <w:b/>
          <w:color w:val="0000FF"/>
        </w:rPr>
        <w:t xml:space="preserve"> </w:t>
      </w:r>
      <w:r>
        <w:rPr>
          <w:b/>
          <w:color w:val="0000FF"/>
        </w:rPr>
        <w:tab/>
        <w:t xml:space="preserve">D. </w:t>
      </w:r>
      <w:r>
        <w:t xml:space="preserve">7,6 V. </w:t>
      </w:r>
    </w:p>
    <w:p w:rsidR="000C15FA" w:rsidRDefault="009E4146">
      <w:pPr>
        <w:spacing w:after="2" w:line="381" w:lineRule="auto"/>
        <w:ind w:left="-5" w:right="204"/>
        <w:jc w:val="left"/>
      </w:pPr>
      <w:r>
        <w:rPr>
          <w:noProof/>
        </w:rPr>
        <w:pict>
          <v:shape id="Picture 37693" o:spid="_x0000_s3090" type="#_x0000_t75" style="position:absolute;left:0;text-align:left;margin-left:406.8pt;margin-top:4.4pt;width:107.75pt;height:55.1pt;z-index:251655680;visibility:visible" o:allowoverlap="f">
            <v:imagedata r:id="rId140" o:title=""/>
            <w10:wrap type="square"/>
          </v:shape>
        </w:pict>
      </w:r>
      <w:r w:rsidR="00700A2F">
        <w:rPr>
          <w:rFonts w:ascii="Cambria" w:eastAsia="Cambria" w:hAnsi="Cambria" w:cs="Cambria"/>
          <w:b/>
          <w:i/>
          <w:color w:val="FF0000"/>
          <w:u w:val="double" w:color="FF0000"/>
        </w:rPr>
        <w:t xml:space="preserve">Câu 34: </w:t>
      </w:r>
      <w:r w:rsidR="00700A2F">
        <w:t xml:space="preserve">Bốn nguồn điện giống nhau, có cùng suất điện động E và điện trở trong r, được mắc thành bộ nguồn theo sơ đồ như hình vẽ. Suất điện động và điện trở trong của bộ nguồn này tương ứng là </w:t>
      </w:r>
    </w:p>
    <w:p w:rsidR="000C15FA" w:rsidRDefault="00700A2F">
      <w:pPr>
        <w:tabs>
          <w:tab w:val="center" w:pos="606"/>
          <w:tab w:val="center" w:pos="3212"/>
          <w:tab w:val="center" w:pos="5832"/>
          <w:tab w:val="center" w:pos="8472"/>
        </w:tabs>
        <w:spacing w:after="159"/>
        <w:ind w:left="-15" w:firstLine="0"/>
        <w:jc w:val="left"/>
      </w:pPr>
      <w:r>
        <w:rPr>
          <w:b/>
          <w:color w:val="0000FF"/>
        </w:rPr>
        <w:t xml:space="preserve"> </w:t>
      </w:r>
      <w:r>
        <w:rPr>
          <w:b/>
          <w:color w:val="0000FF"/>
        </w:rPr>
        <w:tab/>
        <w:t xml:space="preserve">A. </w:t>
      </w:r>
      <w:r>
        <w:t>E; r</w:t>
      </w:r>
      <w:r>
        <w:rPr>
          <w:b/>
          <w:color w:val="0000FF"/>
        </w:rPr>
        <w:t xml:space="preserve"> </w:t>
      </w:r>
      <w:r>
        <w:rPr>
          <w:b/>
          <w:color w:val="0000FF"/>
        </w:rPr>
        <w:tab/>
        <w:t xml:space="preserve">B. </w:t>
      </w:r>
      <w:r>
        <w:t>2E; r</w:t>
      </w:r>
      <w:r>
        <w:rPr>
          <w:b/>
          <w:color w:val="0000FF"/>
        </w:rPr>
        <w:t xml:space="preserve"> </w:t>
      </w:r>
      <w:r>
        <w:rPr>
          <w:b/>
          <w:color w:val="0000FF"/>
        </w:rPr>
        <w:tab/>
        <w:t xml:space="preserve">C. </w:t>
      </w:r>
      <w:r>
        <w:t>2E; 2r</w:t>
      </w:r>
      <w:r>
        <w:rPr>
          <w:b/>
          <w:color w:val="0000FF"/>
        </w:rPr>
        <w:t xml:space="preserve"> </w:t>
      </w:r>
      <w:r>
        <w:rPr>
          <w:b/>
          <w:color w:val="0000FF"/>
        </w:rPr>
        <w:tab/>
        <w:t xml:space="preserve">D. </w:t>
      </w:r>
      <w:r>
        <w:t xml:space="preserve">4E; 0,5r </w:t>
      </w:r>
    </w:p>
    <w:p w:rsidR="000C15FA" w:rsidRDefault="009E4146">
      <w:pPr>
        <w:ind w:left="-5" w:right="96"/>
      </w:pPr>
      <w:r>
        <w:rPr>
          <w:noProof/>
        </w:rPr>
        <w:pict>
          <v:shape id="Picture 37695" o:spid="_x0000_s3089" type="#_x0000_t75" style="position:absolute;left:0;text-align:left;margin-left:441.95pt;margin-top:-.15pt;width:78pt;height:78.85pt;z-index:251656704;visibility:visible" o:allowoverlap="f">
            <v:imagedata r:id="rId141" o:title=""/>
            <w10:wrap type="square"/>
          </v:shape>
        </w:pict>
      </w:r>
      <w:r w:rsidR="00700A2F">
        <w:rPr>
          <w:rFonts w:ascii="Cambria" w:eastAsia="Cambria" w:hAnsi="Cambria" w:cs="Cambria"/>
          <w:b/>
          <w:i/>
          <w:color w:val="FF0000"/>
          <w:u w:val="double" w:color="FF0000"/>
        </w:rPr>
        <w:t xml:space="preserve">Câu 35: </w:t>
      </w:r>
      <w:r w:rsidR="00700A2F">
        <w:rPr>
          <w:rFonts w:ascii="Arial" w:eastAsia="Arial" w:hAnsi="Arial" w:cs="Arial"/>
          <w:b/>
          <w:i/>
          <w:color w:val="FF0000"/>
        </w:rPr>
        <w:t xml:space="preserve"> </w:t>
      </w:r>
      <w:r w:rsidR="00700A2F">
        <w:t xml:space="preserve">Hai nguồn điện có suất điện động và điện trở trong lần lượt là </w:t>
      </w:r>
      <w:r w:rsidR="00700A2F">
        <w:rPr>
          <w:rFonts w:ascii="Segoe UI Symbol" w:eastAsia="Segoe UI Symbol" w:hAnsi="Segoe UI Symbol" w:cs="Segoe UI Symbol"/>
        </w:rPr>
        <w:t></w:t>
      </w:r>
      <w:r w:rsidR="00700A2F">
        <w:rPr>
          <w:vertAlign w:val="subscript"/>
        </w:rPr>
        <w:t>1</w:t>
      </w:r>
      <w:r w:rsidR="00700A2F">
        <w:t xml:space="preserve"> = 4,5 V; r</w:t>
      </w:r>
      <w:r w:rsidR="00700A2F">
        <w:rPr>
          <w:vertAlign w:val="subscript"/>
        </w:rPr>
        <w:t>1</w:t>
      </w:r>
      <w:r w:rsidR="00700A2F">
        <w:t xml:space="preserve"> = 3 </w:t>
      </w:r>
    </w:p>
    <w:p w:rsidR="000C15FA" w:rsidRDefault="00700A2F">
      <w:pPr>
        <w:spacing w:after="0" w:line="383" w:lineRule="auto"/>
        <w:ind w:left="-5" w:right="96"/>
      </w:pPr>
      <w:r>
        <w:t xml:space="preserve">Ω; </w:t>
      </w:r>
      <w:r>
        <w:rPr>
          <w:rFonts w:ascii="Segoe UI Symbol" w:eastAsia="Segoe UI Symbol" w:hAnsi="Segoe UI Symbol" w:cs="Segoe UI Symbol"/>
        </w:rPr>
        <w:t></w:t>
      </w:r>
      <w:r>
        <w:rPr>
          <w:vertAlign w:val="subscript"/>
        </w:rPr>
        <w:t>2</w:t>
      </w:r>
      <w:r>
        <w:t xml:space="preserve"> = 3 V; r</w:t>
      </w:r>
      <w:r>
        <w:rPr>
          <w:vertAlign w:val="subscript"/>
        </w:rPr>
        <w:t>2</w:t>
      </w:r>
      <w:r>
        <w:t xml:space="preserve"> = 2 Ω. Mắc hai nguồn này thành mạch điện kín như hình vẽ. Cường độ dòng điện chạy trong mạch và hiệu điện thế U</w:t>
      </w:r>
      <w:r>
        <w:rPr>
          <w:vertAlign w:val="subscript"/>
        </w:rPr>
        <w:t>AB</w:t>
      </w:r>
      <w:r>
        <w:t xml:space="preserve"> lần lượt là </w:t>
      </w:r>
    </w:p>
    <w:p w:rsidR="000C15FA" w:rsidRDefault="00700A2F">
      <w:pPr>
        <w:tabs>
          <w:tab w:val="center" w:pos="1136"/>
          <w:tab w:val="center" w:pos="3592"/>
        </w:tabs>
        <w:spacing w:after="113"/>
        <w:ind w:left="-15" w:firstLine="0"/>
        <w:jc w:val="left"/>
      </w:pPr>
      <w:r>
        <w:rPr>
          <w:b/>
          <w:color w:val="0000FF"/>
        </w:rPr>
        <w:t xml:space="preserve"> </w:t>
      </w:r>
      <w:r>
        <w:rPr>
          <w:b/>
          <w:color w:val="0000FF"/>
        </w:rPr>
        <w:tab/>
        <w:t xml:space="preserve">A. </w:t>
      </w:r>
      <w:r>
        <w:t>1,5 A và 1,5 V</w:t>
      </w:r>
      <w:r>
        <w:rPr>
          <w:b/>
          <w:color w:val="0000FF"/>
        </w:rPr>
        <w:t xml:space="preserve"> </w:t>
      </w:r>
      <w:r>
        <w:rPr>
          <w:b/>
          <w:color w:val="0000FF"/>
        </w:rPr>
        <w:tab/>
        <w:t xml:space="preserve">B. </w:t>
      </w:r>
      <w:r>
        <w:t xml:space="preserve">1,5 A và 0 V </w:t>
      </w:r>
    </w:p>
    <w:p w:rsidR="000C15FA" w:rsidRDefault="00700A2F">
      <w:pPr>
        <w:tabs>
          <w:tab w:val="center" w:pos="1046"/>
          <w:tab w:val="center" w:pos="3688"/>
        </w:tabs>
        <w:ind w:left="-15" w:firstLine="0"/>
        <w:jc w:val="left"/>
      </w:pPr>
      <w:r>
        <w:rPr>
          <w:b/>
          <w:color w:val="0000FF"/>
        </w:rPr>
        <w:t xml:space="preserve"> </w:t>
      </w:r>
      <w:r>
        <w:rPr>
          <w:b/>
          <w:color w:val="0000FF"/>
        </w:rPr>
        <w:tab/>
        <w:t xml:space="preserve">C. </w:t>
      </w:r>
      <w:r>
        <w:t xml:space="preserve">0,3 A và 0 V </w:t>
      </w:r>
      <w:r>
        <w:tab/>
      </w:r>
      <w:r>
        <w:rPr>
          <w:b/>
          <w:color w:val="0000FF"/>
        </w:rPr>
        <w:t xml:space="preserve">D. </w:t>
      </w:r>
      <w:r>
        <w:t xml:space="preserve">0,3 A và 1,5 V </w:t>
      </w:r>
    </w:p>
    <w:p w:rsidR="000C15FA" w:rsidRDefault="009E4146">
      <w:pPr>
        <w:spacing w:after="0" w:line="386" w:lineRule="auto"/>
        <w:ind w:left="-5" w:right="161"/>
      </w:pPr>
      <w:r>
        <w:rPr>
          <w:noProof/>
        </w:rPr>
        <w:pict>
          <v:shape id="Picture 37697" o:spid="_x0000_s3088" type="#_x0000_t75" style="position:absolute;left:0;text-align:left;margin-left:439.45pt;margin-top:8.9pt;width:77.3pt;height:71.3pt;z-index:251657728;visibility:visible" o:allowoverlap="f">
            <v:imagedata r:id="rId142" o:title=""/>
            <w10:wrap type="square"/>
          </v:shape>
        </w:pict>
      </w:r>
      <w:r w:rsidR="00700A2F">
        <w:rPr>
          <w:rFonts w:ascii="Cambria" w:eastAsia="Cambria" w:hAnsi="Cambria" w:cs="Cambria"/>
          <w:b/>
          <w:i/>
          <w:color w:val="FF0000"/>
          <w:u w:val="double" w:color="FF0000"/>
        </w:rPr>
        <w:t xml:space="preserve">Câu 36: </w:t>
      </w:r>
      <w:r w:rsidR="00700A2F">
        <w:rPr>
          <w:rFonts w:ascii="Arial" w:eastAsia="Arial" w:hAnsi="Arial" w:cs="Arial"/>
          <w:b/>
          <w:i/>
          <w:color w:val="FF0000"/>
        </w:rPr>
        <w:t xml:space="preserve"> </w:t>
      </w:r>
      <w:r w:rsidR="00700A2F">
        <w:t xml:space="preserve">Cho mạch điện có sơ đồ như hình vẽ, hai pin có cùng suất điện động 3,5 V và điện trở trong 1 Ω. Bóng đèn dây tóc có số ghi trên đèn là 7,2 V – 4,32 W. Cho rằng điện trở của đèn không thay đổi theo nhiệt độ. Công suất tiêu thụ điện năng của bóng đèn là </w:t>
      </w:r>
    </w:p>
    <w:p w:rsidR="000C15FA" w:rsidRDefault="00700A2F">
      <w:pPr>
        <w:tabs>
          <w:tab w:val="center" w:pos="633"/>
          <w:tab w:val="center" w:pos="3269"/>
        </w:tabs>
        <w:spacing w:after="113"/>
        <w:ind w:left="-15" w:firstLine="0"/>
        <w:jc w:val="left"/>
      </w:pPr>
      <w:r>
        <w:rPr>
          <w:b/>
          <w:color w:val="0000FF"/>
        </w:rPr>
        <w:lastRenderedPageBreak/>
        <w:t xml:space="preserve"> </w:t>
      </w:r>
      <w:r>
        <w:rPr>
          <w:b/>
          <w:color w:val="0000FF"/>
        </w:rPr>
        <w:tab/>
        <w:t xml:space="preserve">A. </w:t>
      </w:r>
      <w:r>
        <w:t>3 W</w:t>
      </w:r>
      <w:r>
        <w:rPr>
          <w:b/>
          <w:color w:val="0000FF"/>
        </w:rPr>
        <w:t xml:space="preserve"> </w:t>
      </w:r>
      <w:r>
        <w:rPr>
          <w:b/>
          <w:color w:val="0000FF"/>
        </w:rPr>
        <w:tab/>
        <w:t xml:space="preserve">B. </w:t>
      </w:r>
      <w:r>
        <w:t xml:space="preserve">3,5 W </w:t>
      </w:r>
    </w:p>
    <w:p w:rsidR="000C15FA" w:rsidRDefault="00700A2F">
      <w:pPr>
        <w:tabs>
          <w:tab w:val="center" w:pos="783"/>
          <w:tab w:val="center" w:pos="3275"/>
        </w:tabs>
        <w:ind w:left="-15" w:firstLine="0"/>
        <w:jc w:val="left"/>
      </w:pPr>
      <w:r>
        <w:rPr>
          <w:b/>
          <w:color w:val="0000FF"/>
        </w:rPr>
        <w:t xml:space="preserve"> </w:t>
      </w:r>
      <w:r>
        <w:rPr>
          <w:b/>
          <w:color w:val="0000FF"/>
        </w:rPr>
        <w:tab/>
        <w:t xml:space="preserve">C. </w:t>
      </w:r>
      <w:r>
        <w:t>4,32 W</w:t>
      </w:r>
      <w:r>
        <w:rPr>
          <w:b/>
          <w:color w:val="0000FF"/>
        </w:rPr>
        <w:t xml:space="preserve"> </w:t>
      </w:r>
      <w:r>
        <w:rPr>
          <w:b/>
          <w:color w:val="0000FF"/>
        </w:rPr>
        <w:tab/>
        <w:t xml:space="preserve">D. </w:t>
      </w:r>
      <w:r>
        <w:t xml:space="preserve">4,6 W  </w:t>
      </w:r>
    </w:p>
    <w:p w:rsidR="000C15FA" w:rsidRDefault="009E4146">
      <w:pPr>
        <w:spacing w:after="5" w:line="382" w:lineRule="auto"/>
        <w:ind w:left="-5"/>
      </w:pPr>
      <w:r>
        <w:rPr>
          <w:noProof/>
        </w:rPr>
        <w:pict>
          <v:shape id="Picture 37701" o:spid="_x0000_s3087" type="#_x0000_t75" style="position:absolute;left:0;text-align:left;margin-left:373.1pt;margin-top:-1.6pt;width:150.1pt;height:1in;z-index:251658752;visibility:visible" o:allowoverlap="f">
            <v:imagedata r:id="rId143" o:title=""/>
            <w10:wrap type="square"/>
          </v:shape>
        </w:pict>
      </w:r>
      <w:r w:rsidR="00700A2F">
        <w:rPr>
          <w:rFonts w:ascii="Cambria" w:eastAsia="Cambria" w:hAnsi="Cambria" w:cs="Cambria"/>
          <w:b/>
          <w:i/>
          <w:color w:val="FF0000"/>
          <w:u w:val="double" w:color="FF0000"/>
        </w:rPr>
        <w:t xml:space="preserve">Câu 37: </w:t>
      </w:r>
      <w:r w:rsidR="00700A2F">
        <w:rPr>
          <w:rFonts w:ascii="Arial" w:eastAsia="Arial" w:hAnsi="Arial" w:cs="Arial"/>
          <w:b/>
          <w:i/>
          <w:color w:val="FF0000"/>
        </w:rPr>
        <w:t xml:space="preserve"> </w:t>
      </w:r>
      <w:r w:rsidR="00700A2F">
        <w:t xml:space="preserve">Hai nguồn điện có cùng suất điện động và cùng điện trở trong được mắc thành bộ nguồn và được mắc với điện trở R = 11 Ω như sơ đồ hình vẽ. Trong trường hợp hình a thì dòng điện chạy qua R có cường độ 0,4 A; còn trong trường hợp hình b thì dòng điện chạy qua R có cường độ 0,25 A. Suất điện động và điện trở trong lần lượt là </w:t>
      </w:r>
    </w:p>
    <w:p w:rsidR="000C15FA" w:rsidRDefault="00700A2F">
      <w:pPr>
        <w:tabs>
          <w:tab w:val="center" w:pos="958"/>
          <w:tab w:val="center" w:pos="3504"/>
          <w:tab w:val="center" w:pos="6064"/>
          <w:tab w:val="center" w:pos="8614"/>
        </w:tabs>
        <w:ind w:left="-15" w:firstLine="0"/>
        <w:jc w:val="left"/>
      </w:pPr>
      <w:r>
        <w:rPr>
          <w:b/>
          <w:color w:val="0000FF"/>
        </w:rPr>
        <w:t xml:space="preserve"> </w:t>
      </w:r>
      <w:r>
        <w:rPr>
          <w:b/>
          <w:color w:val="0000FF"/>
        </w:rPr>
        <w:tab/>
        <w:t xml:space="preserve">A. </w:t>
      </w:r>
      <w:r>
        <w:t>6 V và 2 Ω</w:t>
      </w:r>
      <w:r>
        <w:rPr>
          <w:b/>
          <w:color w:val="0000FF"/>
        </w:rPr>
        <w:t xml:space="preserve"> </w:t>
      </w:r>
      <w:r>
        <w:rPr>
          <w:b/>
          <w:color w:val="0000FF"/>
        </w:rPr>
        <w:tab/>
        <w:t xml:space="preserve">B. </w:t>
      </w:r>
      <w:r>
        <w:t>3 V và 2 Ω</w:t>
      </w:r>
      <w:r>
        <w:rPr>
          <w:b/>
          <w:color w:val="0000FF"/>
        </w:rPr>
        <w:t xml:space="preserve"> </w:t>
      </w:r>
      <w:r>
        <w:rPr>
          <w:b/>
          <w:color w:val="0000FF"/>
        </w:rPr>
        <w:tab/>
        <w:t xml:space="preserve">C. </w:t>
      </w:r>
      <w:r>
        <w:t>3 V và 3 Ω</w:t>
      </w:r>
      <w:r>
        <w:rPr>
          <w:b/>
          <w:color w:val="0000FF"/>
        </w:rPr>
        <w:t xml:space="preserve"> </w:t>
      </w:r>
      <w:r>
        <w:rPr>
          <w:b/>
          <w:color w:val="0000FF"/>
        </w:rPr>
        <w:tab/>
        <w:t xml:space="preserve">D. </w:t>
      </w:r>
      <w:r>
        <w:t xml:space="preserve">6 V và 3 Ω  </w:t>
      </w:r>
    </w:p>
    <w:p w:rsidR="000C15FA" w:rsidRDefault="00700A2F">
      <w:pPr>
        <w:spacing w:after="0" w:line="368" w:lineRule="auto"/>
        <w:ind w:left="-5"/>
      </w:pPr>
      <w:r>
        <w:rPr>
          <w:rFonts w:ascii="Cambria" w:eastAsia="Cambria" w:hAnsi="Cambria" w:cs="Cambria"/>
          <w:b/>
          <w:i/>
          <w:color w:val="FF0000"/>
          <w:u w:val="double" w:color="FF0000"/>
        </w:rPr>
        <w:t xml:space="preserve">Câu 38: </w:t>
      </w:r>
      <w:r>
        <w:rPr>
          <w:rFonts w:ascii="Arial" w:eastAsia="Arial" w:hAnsi="Arial" w:cs="Arial"/>
          <w:b/>
          <w:i/>
          <w:color w:val="FF0000"/>
        </w:rPr>
        <w:t xml:space="preserve"> </w:t>
      </w:r>
      <w:r>
        <w:t xml:space="preserve">Khi mắc mắc song song n dãy, mỗi dãy m nguồn điện có điện trở trong r giống nhau thì điện trở trong của cả bộ nguồn cho bởi biểu thức </w:t>
      </w:r>
    </w:p>
    <w:p w:rsidR="000C15FA" w:rsidRDefault="00700A2F">
      <w:pPr>
        <w:tabs>
          <w:tab w:val="center" w:pos="560"/>
          <w:tab w:val="center" w:pos="3139"/>
          <w:tab w:val="center" w:pos="5789"/>
          <w:tab w:val="center" w:pos="8242"/>
        </w:tabs>
        <w:spacing w:after="171"/>
        <w:ind w:left="-15" w:firstLine="0"/>
        <w:jc w:val="left"/>
      </w:pPr>
      <w:r>
        <w:rPr>
          <w:b/>
          <w:color w:val="0000FF"/>
        </w:rPr>
        <w:t xml:space="preserve"> </w:t>
      </w:r>
      <w:r>
        <w:rPr>
          <w:b/>
          <w:color w:val="0000FF"/>
        </w:rPr>
        <w:tab/>
        <w:t xml:space="preserve">A. </w:t>
      </w:r>
      <w:r>
        <w:t>nr.</w:t>
      </w:r>
      <w:r>
        <w:rPr>
          <w:b/>
          <w:color w:val="0000FF"/>
        </w:rPr>
        <w:t xml:space="preserve"> </w:t>
      </w:r>
      <w:r>
        <w:rPr>
          <w:b/>
          <w:color w:val="0000FF"/>
        </w:rPr>
        <w:tab/>
        <w:t xml:space="preserve">B. </w:t>
      </w:r>
      <w:r>
        <w:t>mr.</w:t>
      </w:r>
      <w:r>
        <w:rPr>
          <w:b/>
          <w:color w:val="0000FF"/>
        </w:rPr>
        <w:t xml:space="preserve"> </w:t>
      </w:r>
      <w:r>
        <w:rPr>
          <w:b/>
          <w:color w:val="0000FF"/>
        </w:rPr>
        <w:tab/>
        <w:t xml:space="preserve">C. </w:t>
      </w:r>
      <w:r>
        <w:t>m.nr.</w:t>
      </w:r>
      <w:r>
        <w:rPr>
          <w:b/>
          <w:color w:val="0000FF"/>
        </w:rPr>
        <w:t xml:space="preserve"> </w:t>
      </w:r>
      <w:r>
        <w:rPr>
          <w:b/>
          <w:color w:val="0000FF"/>
        </w:rPr>
        <w:tab/>
        <w:t xml:space="preserve">D. </w:t>
      </w:r>
      <w:r w:rsidR="009E4146" w:rsidRPr="008A127A">
        <w:rPr>
          <w:noProof/>
        </w:rPr>
        <w:pict>
          <v:shape id="Picture 299877" o:spid="_x0000_i1123" type="#_x0000_t75" style="width:13.2pt;height:18pt;visibility:visible">
            <v:imagedata r:id="rId144" o:title=""/>
          </v:shape>
        </w:pict>
      </w:r>
      <w:r>
        <w:t xml:space="preserve">. </w:t>
      </w:r>
    </w:p>
    <w:p w:rsidR="000C15FA" w:rsidRDefault="00700A2F">
      <w:pPr>
        <w:spacing w:after="0" w:line="405" w:lineRule="auto"/>
        <w:ind w:left="-5"/>
      </w:pPr>
      <w:r>
        <w:rPr>
          <w:rFonts w:ascii="Cambria" w:eastAsia="Cambria" w:hAnsi="Cambria" w:cs="Cambria"/>
          <w:b/>
          <w:i/>
          <w:color w:val="FF0000"/>
          <w:u w:val="double" w:color="FF0000"/>
        </w:rPr>
        <w:t xml:space="preserve">Câu 39: </w:t>
      </w:r>
      <w:r>
        <w:rPr>
          <w:rFonts w:ascii="Arial" w:eastAsia="Arial" w:hAnsi="Arial" w:cs="Arial"/>
          <w:b/>
          <w:i/>
          <w:color w:val="FF0000"/>
        </w:rPr>
        <w:t xml:space="preserve"> </w:t>
      </w:r>
      <w:r>
        <w:t xml:space="preserve">Cho mạch điện có sơ đồ như hình vẽ, trong đó các nguồn có suất điện động </w:t>
      </w:r>
      <w:r>
        <w:rPr>
          <w:rFonts w:ascii="Segoe UI Symbol" w:eastAsia="Segoe UI Symbol" w:hAnsi="Segoe UI Symbol" w:cs="Segoe UI Symbol"/>
        </w:rPr>
        <w:t></w:t>
      </w:r>
      <w:r>
        <w:rPr>
          <w:vertAlign w:val="subscript"/>
        </w:rPr>
        <w:t>1</w:t>
      </w:r>
      <w:r>
        <w:t xml:space="preserve"> = 12 V; </w:t>
      </w:r>
      <w:r>
        <w:rPr>
          <w:rFonts w:ascii="Segoe UI Symbol" w:eastAsia="Segoe UI Symbol" w:hAnsi="Segoe UI Symbol" w:cs="Segoe UI Symbol"/>
        </w:rPr>
        <w:t></w:t>
      </w:r>
      <w:r>
        <w:rPr>
          <w:vertAlign w:val="subscript"/>
        </w:rPr>
        <w:t>2</w:t>
      </w:r>
      <w:r>
        <w:t xml:space="preserve"> = 6 V và có điện trở trong không đáng kể. Các điện trở R</w:t>
      </w:r>
      <w:r>
        <w:rPr>
          <w:sz w:val="16"/>
        </w:rPr>
        <w:t>1</w:t>
      </w:r>
      <w:r>
        <w:t xml:space="preserve"> = 4 Ω và R</w:t>
      </w:r>
      <w:r>
        <w:rPr>
          <w:sz w:val="16"/>
        </w:rPr>
        <w:t>2</w:t>
      </w:r>
      <w:r>
        <w:t xml:space="preserve"> = 8 Ω. Chọn phương án đúng? </w:t>
      </w:r>
    </w:p>
    <w:p w:rsidR="000C15FA" w:rsidRDefault="009E4146">
      <w:pPr>
        <w:numPr>
          <w:ilvl w:val="0"/>
          <w:numId w:val="83"/>
        </w:numPr>
        <w:ind w:right="192" w:hanging="293"/>
      </w:pPr>
      <w:r>
        <w:rPr>
          <w:noProof/>
        </w:rPr>
        <w:pict>
          <v:shape id="Picture 37699" o:spid="_x0000_s3086" type="#_x0000_t75" style="position:absolute;left:0;text-align:left;margin-left:439.45pt;margin-top:-.75pt;width:75.7pt;height:78.7pt;z-index:251659776;visibility:visible" o:allowoverlap="f">
            <v:imagedata r:id="rId145" o:title=""/>
            <w10:wrap type="square"/>
          </v:shape>
        </w:pict>
      </w:r>
      <w:r w:rsidR="00700A2F">
        <w:t xml:space="preserve">Cường độ dòng điện chạy trong mạch là 1 A  </w:t>
      </w:r>
    </w:p>
    <w:p w:rsidR="000C15FA" w:rsidRDefault="00700A2F">
      <w:pPr>
        <w:numPr>
          <w:ilvl w:val="0"/>
          <w:numId w:val="83"/>
        </w:numPr>
        <w:ind w:right="192" w:hanging="293"/>
      </w:pPr>
      <w:r>
        <w:t>Công suất tiêu thụ điện trên R</w:t>
      </w:r>
      <w:r>
        <w:rPr>
          <w:vertAlign w:val="subscript"/>
        </w:rPr>
        <w:t>1</w:t>
      </w:r>
      <w:r>
        <w:t xml:space="preserve"> là 8 W </w:t>
      </w:r>
    </w:p>
    <w:p w:rsidR="000C15FA" w:rsidRDefault="00700A2F">
      <w:pPr>
        <w:numPr>
          <w:ilvl w:val="0"/>
          <w:numId w:val="83"/>
        </w:numPr>
        <w:ind w:right="192" w:hanging="293"/>
      </w:pPr>
      <w:r>
        <w:t xml:space="preserve">Công suất của nguồn 1 là 16 W </w:t>
      </w:r>
    </w:p>
    <w:p w:rsidR="000C15FA" w:rsidRDefault="00700A2F">
      <w:pPr>
        <w:numPr>
          <w:ilvl w:val="0"/>
          <w:numId w:val="83"/>
        </w:numPr>
        <w:ind w:right="192" w:hanging="293"/>
      </w:pPr>
      <w:r>
        <w:t xml:space="preserve">Năng lượng mà nguồn 2 cung cấp trong 5 phút là 2,7 kJ </w:t>
      </w:r>
    </w:p>
    <w:p w:rsidR="000C15FA" w:rsidRDefault="00700A2F">
      <w:pPr>
        <w:spacing w:after="0"/>
        <w:ind w:left="-5"/>
      </w:pPr>
      <w:r>
        <w:rPr>
          <w:rFonts w:ascii="Cambria" w:eastAsia="Cambria" w:hAnsi="Cambria" w:cs="Cambria"/>
          <w:b/>
          <w:i/>
          <w:color w:val="FF0000"/>
          <w:u w:val="double" w:color="FF0000"/>
        </w:rPr>
        <w:t xml:space="preserve">Câu 40: </w:t>
      </w:r>
      <w:r>
        <w:rPr>
          <w:rFonts w:ascii="Arial" w:eastAsia="Arial" w:hAnsi="Arial" w:cs="Arial"/>
          <w:b/>
          <w:i/>
          <w:color w:val="FF0000"/>
        </w:rPr>
        <w:t xml:space="preserve"> </w:t>
      </w:r>
      <w:r>
        <w:t xml:space="preserve">Để mắc được bộ nguồn từ a nguồn giống nhau và điện trở của bộ nguồn bằng điện trở của một nguồn thì số a phải là một số </w:t>
      </w:r>
    </w:p>
    <w:p w:rsidR="004625EB" w:rsidRDefault="004625EB" w:rsidP="009E4146">
      <w:pPr>
        <w:tabs>
          <w:tab w:val="left" w:pos="5389"/>
        </w:tabs>
        <w:spacing w:after="0" w:line="259" w:lineRule="auto"/>
        <w:ind w:left="0" w:firstLine="0"/>
        <w:jc w:val="left"/>
      </w:pPr>
      <w:r w:rsidRPr="009E4146">
        <w:rPr>
          <w:b/>
          <w:color w:val="0000FF"/>
        </w:rPr>
        <w:t xml:space="preserve"> </w:t>
      </w:r>
      <w:r w:rsidRPr="009E4146">
        <w:rPr>
          <w:b/>
          <w:color w:val="0000FF"/>
        </w:rPr>
        <w:tab/>
        <w:t xml:space="preserve">A. </w:t>
      </w:r>
      <w:r>
        <w:t xml:space="preserve">là một số nguyên. </w:t>
      </w:r>
      <w:r>
        <w:tab/>
      </w:r>
      <w:r w:rsidRPr="009E4146">
        <w:rPr>
          <w:b/>
          <w:color w:val="0000FF"/>
        </w:rPr>
        <w:t xml:space="preserve"> </w:t>
      </w:r>
      <w:r>
        <w:tab/>
      </w:r>
      <w:r w:rsidRPr="009E4146">
        <w:rPr>
          <w:b/>
          <w:color w:val="0000FF"/>
        </w:rPr>
        <w:t xml:space="preserve">B. </w:t>
      </w:r>
      <w:r>
        <w:t xml:space="preserve">là một số chẵn. </w:t>
      </w:r>
    </w:p>
    <w:p w:rsidR="004625EB" w:rsidRDefault="004625EB" w:rsidP="009E4146">
      <w:pPr>
        <w:tabs>
          <w:tab w:val="center" w:pos="1017"/>
          <w:tab w:val="center" w:pos="2835"/>
        </w:tabs>
        <w:spacing w:after="119" w:line="259" w:lineRule="auto"/>
        <w:ind w:left="0" w:firstLine="0"/>
        <w:jc w:val="left"/>
      </w:pPr>
      <w:r w:rsidRPr="009E4146">
        <w:rPr>
          <w:b/>
          <w:color w:val="0000FF"/>
        </w:rPr>
        <w:t xml:space="preserve"> </w:t>
      </w:r>
      <w:r w:rsidRPr="009E4146">
        <w:rPr>
          <w:b/>
          <w:color w:val="0000FF"/>
        </w:rPr>
        <w:tab/>
        <w:t xml:space="preserve">D. </w:t>
      </w:r>
      <w:r>
        <w:t xml:space="preserve">là một số lẻ. </w:t>
      </w:r>
      <w:r>
        <w:tab/>
      </w:r>
      <w:r w:rsidRPr="009E4146">
        <w:rPr>
          <w:b/>
          <w:color w:val="0000FF"/>
        </w:rPr>
        <w:t xml:space="preserve"> </w:t>
      </w:r>
    </w:p>
    <w:p w:rsidR="004625EB" w:rsidRDefault="004625EB" w:rsidP="009E4146">
      <w:pPr>
        <w:spacing w:after="122" w:line="259" w:lineRule="auto"/>
        <w:ind w:left="0" w:firstLine="0"/>
        <w:jc w:val="left"/>
      </w:pPr>
      <w:r>
        <w:t xml:space="preserve"> </w:t>
      </w:r>
    </w:p>
    <w:p w:rsidR="004625EB" w:rsidRDefault="004625EB" w:rsidP="009E4146">
      <w:pPr>
        <w:spacing w:after="0" w:line="259" w:lineRule="auto"/>
        <w:ind w:left="0" w:firstLine="0"/>
        <w:jc w:val="left"/>
      </w:pPr>
      <w:r w:rsidRPr="009E4146">
        <w:rPr>
          <w:rFonts w:ascii="Cambria" w:eastAsia="Cambria" w:hAnsi="Cambria" w:cs="Cambria"/>
          <w:b/>
          <w:i/>
        </w:rPr>
        <w:t xml:space="preserve">Bài 12: Thực hành + Ôn tập chương II </w:t>
      </w:r>
    </w:p>
    <w:p w:rsidR="004625EB" w:rsidRDefault="004625EB" w:rsidP="009E4146">
      <w:pPr>
        <w:tabs>
          <w:tab w:val="left" w:pos="5389"/>
        </w:tabs>
        <w:spacing w:after="0" w:line="259" w:lineRule="auto"/>
        <w:ind w:left="0" w:firstLine="0"/>
        <w:jc w:val="left"/>
      </w:pPr>
      <w:r>
        <w:t xml:space="preserve"> </w:t>
      </w:r>
      <w:r>
        <w:tab/>
      </w:r>
      <w:r w:rsidRPr="009E4146">
        <w:rPr>
          <w:b/>
          <w:color w:val="0000FF"/>
        </w:rPr>
        <w:t xml:space="preserve">D. </w:t>
      </w:r>
      <w:r>
        <w:t xml:space="preserve">là một số chính phương. </w:t>
      </w:r>
    </w:p>
    <w:p w:rsidR="000C15FA" w:rsidRDefault="00700A2F">
      <w:pPr>
        <w:ind w:left="-5"/>
      </w:pPr>
      <w:r>
        <w:rPr>
          <w:rFonts w:ascii="Cambria" w:eastAsia="Cambria" w:hAnsi="Cambria" w:cs="Cambria"/>
          <w:b/>
          <w:i/>
          <w:color w:val="FF0000"/>
          <w:u w:val="double" w:color="FF0000"/>
        </w:rPr>
        <w:t xml:space="preserve">Câu 1: </w:t>
      </w:r>
      <w:r>
        <w:rPr>
          <w:rFonts w:ascii="Arial" w:eastAsia="Arial" w:hAnsi="Arial" w:cs="Arial"/>
          <w:b/>
          <w:i/>
          <w:color w:val="FF0000"/>
        </w:rPr>
        <w:t xml:space="preserve"> </w:t>
      </w:r>
      <w:r>
        <w:t xml:space="preserve">Cường độ dòng điện, suất điện động, điện lượng có đơn vị lần lượt là: </w:t>
      </w:r>
    </w:p>
    <w:p w:rsidR="000C15FA" w:rsidRDefault="000C15FA">
      <w:pPr>
        <w:sectPr w:rsidR="000C15FA">
          <w:headerReference w:type="even" r:id="rId146"/>
          <w:headerReference w:type="default" r:id="rId147"/>
          <w:footerReference w:type="even" r:id="rId148"/>
          <w:footerReference w:type="default" r:id="rId149"/>
          <w:headerReference w:type="first" r:id="rId150"/>
          <w:footerReference w:type="first" r:id="rId151"/>
          <w:pgSz w:w="11906" w:h="16841"/>
          <w:pgMar w:top="560" w:right="559" w:bottom="1016" w:left="852" w:header="283" w:footer="539" w:gutter="0"/>
          <w:cols w:space="720"/>
        </w:sectPr>
      </w:pPr>
    </w:p>
    <w:p w:rsidR="000C15FA" w:rsidRDefault="00700A2F">
      <w:pPr>
        <w:tabs>
          <w:tab w:val="center" w:pos="1749"/>
          <w:tab w:val="center" w:pos="6968"/>
        </w:tabs>
        <w:ind w:left="-15" w:firstLine="0"/>
        <w:jc w:val="left"/>
      </w:pPr>
      <w:r>
        <w:rPr>
          <w:b/>
          <w:color w:val="0000FF"/>
        </w:rPr>
        <w:lastRenderedPageBreak/>
        <w:t xml:space="preserve"> </w:t>
      </w:r>
      <w:r>
        <w:rPr>
          <w:b/>
          <w:color w:val="0000FF"/>
        </w:rPr>
        <w:tab/>
        <w:t xml:space="preserve">A. </w:t>
      </w:r>
      <w:r>
        <w:t xml:space="preserve">vôn(V), ampe(A), ampe(A)  </w:t>
      </w:r>
      <w:r>
        <w:tab/>
      </w:r>
      <w:r>
        <w:rPr>
          <w:b/>
          <w:color w:val="0000FF"/>
        </w:rPr>
        <w:t xml:space="preserve">B. </w:t>
      </w:r>
      <w:r>
        <w:t xml:space="preserve">ampe(A), vôn(V), cu lông (C)  </w:t>
      </w:r>
    </w:p>
    <w:p w:rsidR="000C15FA" w:rsidRDefault="00700A2F">
      <w:pPr>
        <w:tabs>
          <w:tab w:val="center" w:pos="1732"/>
          <w:tab w:val="center" w:pos="6956"/>
        </w:tabs>
        <w:ind w:left="-15" w:firstLine="0"/>
        <w:jc w:val="left"/>
      </w:pPr>
      <w:r>
        <w:t xml:space="preserve"> </w:t>
      </w:r>
      <w:r>
        <w:tab/>
      </w:r>
      <w:r>
        <w:rPr>
          <w:b/>
          <w:color w:val="0000FF"/>
        </w:rPr>
        <w:t xml:space="preserve">C. </w:t>
      </w:r>
      <w:r>
        <w:t xml:space="preserve">Niutơn(N), fara(F), vôn(V)  </w:t>
      </w:r>
      <w:r>
        <w:tab/>
      </w:r>
      <w:r>
        <w:rPr>
          <w:b/>
          <w:color w:val="0000FF"/>
        </w:rPr>
        <w:t xml:space="preserve">D. </w:t>
      </w:r>
      <w:r>
        <w:t xml:space="preserve">fara(F), vôn/mét(V/m), jun(J) </w:t>
      </w:r>
    </w:p>
    <w:p w:rsidR="000C15FA" w:rsidRDefault="00700A2F">
      <w:pPr>
        <w:ind w:left="-5"/>
      </w:pPr>
      <w:r>
        <w:rPr>
          <w:rFonts w:ascii="Cambria" w:eastAsia="Cambria" w:hAnsi="Cambria" w:cs="Cambria"/>
          <w:b/>
          <w:i/>
          <w:color w:val="FF0000"/>
          <w:u w:val="double" w:color="FF0000"/>
        </w:rPr>
        <w:t xml:space="preserve">Câu 2: </w:t>
      </w:r>
      <w:r>
        <w:rPr>
          <w:rFonts w:ascii="Arial" w:eastAsia="Arial" w:hAnsi="Arial" w:cs="Arial"/>
          <w:b/>
          <w:i/>
          <w:color w:val="FF0000"/>
        </w:rPr>
        <w:t xml:space="preserve"> </w:t>
      </w:r>
      <w:r>
        <w:t>Chọn phát biểu</w:t>
      </w:r>
      <w:r>
        <w:rPr>
          <w:i/>
        </w:rPr>
        <w:t xml:space="preserve"> </w:t>
      </w:r>
      <w:r>
        <w:rPr>
          <w:b/>
          <w:i/>
        </w:rPr>
        <w:t>sai</w:t>
      </w:r>
      <w:r>
        <w:rPr>
          <w:b/>
        </w:rPr>
        <w:t xml:space="preserve"> </w:t>
      </w:r>
      <w:r>
        <w:t xml:space="preserve">về công dụng của các thiết bị đo dưới đây: </w:t>
      </w:r>
    </w:p>
    <w:p w:rsidR="000C15FA" w:rsidRDefault="00700A2F">
      <w:pPr>
        <w:numPr>
          <w:ilvl w:val="0"/>
          <w:numId w:val="80"/>
        </w:numPr>
        <w:ind w:hanging="293"/>
      </w:pPr>
      <w:r>
        <w:t xml:space="preserve">Vôn kế đo hiệu điện thế giữa hai điểm trong mạch điện. </w:t>
      </w:r>
      <w:r>
        <w:tab/>
        <w:t xml:space="preserve"> </w:t>
      </w:r>
    </w:p>
    <w:p w:rsidR="000C15FA" w:rsidRDefault="00700A2F">
      <w:pPr>
        <w:numPr>
          <w:ilvl w:val="0"/>
          <w:numId w:val="80"/>
        </w:numPr>
        <w:ind w:hanging="293"/>
      </w:pPr>
      <w:r>
        <w:t xml:space="preserve">Am pe kế đo cường độ dòng điện trong mạch điện. </w:t>
      </w:r>
    </w:p>
    <w:p w:rsidR="000C15FA" w:rsidRDefault="00700A2F">
      <w:pPr>
        <w:numPr>
          <w:ilvl w:val="0"/>
          <w:numId w:val="80"/>
        </w:numPr>
        <w:ind w:hanging="293"/>
      </w:pPr>
      <w:r>
        <w:t xml:space="preserve">Công tơ điện đo điện năng tiêu thụ. </w:t>
      </w:r>
      <w:r>
        <w:tab/>
        <w:t xml:space="preserve"> </w:t>
      </w:r>
    </w:p>
    <w:p w:rsidR="000C15FA" w:rsidRDefault="00700A2F">
      <w:pPr>
        <w:numPr>
          <w:ilvl w:val="0"/>
          <w:numId w:val="80"/>
        </w:numPr>
        <w:ind w:hanging="293"/>
      </w:pPr>
      <w:r>
        <w:t xml:space="preserve">Tĩnh điện kế đo giá trị của điện trở. </w:t>
      </w:r>
    </w:p>
    <w:p w:rsidR="000C15FA" w:rsidRDefault="00700A2F">
      <w:pPr>
        <w:spacing w:after="16" w:line="364" w:lineRule="auto"/>
        <w:ind w:left="-5"/>
      </w:pPr>
      <w:r>
        <w:rPr>
          <w:rFonts w:ascii="Cambria" w:eastAsia="Cambria" w:hAnsi="Cambria" w:cs="Cambria"/>
          <w:b/>
          <w:i/>
          <w:color w:val="FF0000"/>
          <w:u w:val="double" w:color="FF0000"/>
        </w:rPr>
        <w:t xml:space="preserve">Câu 3: </w:t>
      </w:r>
      <w:r>
        <w:rPr>
          <w:rFonts w:ascii="Arial" w:eastAsia="Arial" w:hAnsi="Arial" w:cs="Arial"/>
          <w:b/>
          <w:i/>
          <w:color w:val="FF0000"/>
        </w:rPr>
        <w:t xml:space="preserve"> </w:t>
      </w:r>
      <w:r>
        <w:t xml:space="preserve">Dụng cụ nào sau đây </w:t>
      </w:r>
      <w:r>
        <w:rPr>
          <w:b/>
          <w:i/>
        </w:rPr>
        <w:t>không</w:t>
      </w:r>
      <w:r>
        <w:t xml:space="preserve"> dùng trong thí nghiệm xác định suất điện động và điện trở trong của nguồn? </w:t>
      </w:r>
    </w:p>
    <w:p w:rsidR="000C15FA" w:rsidRDefault="00700A2F">
      <w:pPr>
        <w:tabs>
          <w:tab w:val="center" w:pos="1056"/>
          <w:tab w:val="center" w:pos="2835"/>
          <w:tab w:val="center" w:pos="6733"/>
        </w:tabs>
        <w:ind w:left="-15" w:firstLine="0"/>
        <w:jc w:val="left"/>
      </w:pPr>
      <w:r>
        <w:rPr>
          <w:b/>
          <w:color w:val="0000FF"/>
        </w:rPr>
        <w:t xml:space="preserve"> </w:t>
      </w:r>
      <w:r>
        <w:rPr>
          <w:b/>
          <w:color w:val="0000FF"/>
        </w:rPr>
        <w:tab/>
        <w:t xml:space="preserve">A. </w:t>
      </w:r>
      <w:r>
        <w:t xml:space="preserve">pin điện hóa; </w:t>
      </w:r>
      <w:r>
        <w:tab/>
      </w:r>
      <w:r>
        <w:rPr>
          <w:b/>
          <w:color w:val="0000FF"/>
        </w:rPr>
        <w:t xml:space="preserve"> </w:t>
      </w:r>
      <w:r>
        <w:rPr>
          <w:b/>
          <w:color w:val="0000FF"/>
        </w:rPr>
        <w:tab/>
        <w:t xml:space="preserve">B. </w:t>
      </w:r>
      <w:r>
        <w:t xml:space="preserve">đồng hồ đa năng hiện số; </w:t>
      </w:r>
    </w:p>
    <w:p w:rsidR="000C15FA" w:rsidRDefault="00700A2F">
      <w:pPr>
        <w:tabs>
          <w:tab w:val="center" w:pos="1312"/>
          <w:tab w:val="center" w:pos="2835"/>
          <w:tab w:val="center" w:pos="6456"/>
        </w:tabs>
        <w:spacing w:after="169"/>
        <w:ind w:left="-15" w:firstLine="0"/>
        <w:jc w:val="left"/>
      </w:pPr>
      <w:r>
        <w:rPr>
          <w:b/>
          <w:color w:val="0000FF"/>
        </w:rPr>
        <w:t xml:space="preserve"> </w:t>
      </w:r>
      <w:r>
        <w:rPr>
          <w:b/>
          <w:color w:val="0000FF"/>
        </w:rPr>
        <w:tab/>
        <w:t xml:space="preserve">C. </w:t>
      </w:r>
      <w:r>
        <w:t xml:space="preserve">dây dẫn nối mạch; </w:t>
      </w:r>
      <w:r>
        <w:tab/>
      </w:r>
      <w:r>
        <w:rPr>
          <w:b/>
          <w:color w:val="0000FF"/>
        </w:rPr>
        <w:t xml:space="preserve"> </w:t>
      </w:r>
      <w:r>
        <w:rPr>
          <w:b/>
          <w:color w:val="0000FF"/>
        </w:rPr>
        <w:tab/>
        <w:t xml:space="preserve">D. </w:t>
      </w:r>
      <w:r>
        <w:t xml:space="preserve">thước đo chiều dài. </w:t>
      </w:r>
    </w:p>
    <w:p w:rsidR="000C15FA" w:rsidRDefault="00700A2F">
      <w:pPr>
        <w:spacing w:after="102"/>
        <w:ind w:left="-5"/>
      </w:pPr>
      <w:r>
        <w:rPr>
          <w:rFonts w:ascii="Cambria" w:eastAsia="Cambria" w:hAnsi="Cambria" w:cs="Cambria"/>
          <w:b/>
          <w:i/>
          <w:color w:val="FF0000"/>
          <w:u w:val="double" w:color="FF0000"/>
        </w:rPr>
        <w:t xml:space="preserve">Câu 4: </w:t>
      </w:r>
      <w:r>
        <w:rPr>
          <w:rFonts w:ascii="Arial" w:eastAsia="Arial" w:hAnsi="Arial" w:cs="Arial"/>
          <w:b/>
          <w:i/>
          <w:color w:val="FF0000"/>
        </w:rPr>
        <w:t xml:space="preserve"> </w:t>
      </w:r>
      <w:r>
        <w:t xml:space="preserve">Để đo được dòng điện không đổi thì phải dùng chế độ đo nào của đồng hồ đo điện đa năng? </w:t>
      </w:r>
    </w:p>
    <w:p w:rsidR="000C15FA" w:rsidRDefault="00700A2F">
      <w:pPr>
        <w:tabs>
          <w:tab w:val="center" w:pos="683"/>
          <w:tab w:val="center" w:pos="3229"/>
          <w:tab w:val="center" w:pos="5789"/>
          <w:tab w:val="center" w:pos="8339"/>
        </w:tabs>
        <w:ind w:left="-15" w:firstLine="0"/>
        <w:jc w:val="left"/>
      </w:pPr>
      <w:r>
        <w:rPr>
          <w:b/>
          <w:color w:val="0000FF"/>
        </w:rPr>
        <w:t xml:space="preserve"> </w:t>
      </w:r>
      <w:r>
        <w:rPr>
          <w:b/>
          <w:color w:val="0000FF"/>
        </w:rPr>
        <w:tab/>
        <w:t xml:space="preserve">A. </w:t>
      </w:r>
      <w:r>
        <w:t>DCV</w:t>
      </w:r>
      <w:r>
        <w:rPr>
          <w:b/>
          <w:color w:val="0000FF"/>
        </w:rPr>
        <w:t xml:space="preserve"> </w:t>
      </w:r>
      <w:r>
        <w:rPr>
          <w:b/>
          <w:color w:val="0000FF"/>
        </w:rPr>
        <w:tab/>
        <w:t xml:space="preserve">B. </w:t>
      </w:r>
      <w:r>
        <w:t>ACV</w:t>
      </w:r>
      <w:r>
        <w:rPr>
          <w:b/>
          <w:color w:val="0000FF"/>
        </w:rPr>
        <w:t xml:space="preserve"> </w:t>
      </w:r>
      <w:r>
        <w:rPr>
          <w:b/>
          <w:color w:val="0000FF"/>
        </w:rPr>
        <w:tab/>
        <w:t xml:space="preserve">C. </w:t>
      </w:r>
      <w:r>
        <w:t>DCA</w:t>
      </w:r>
      <w:r>
        <w:rPr>
          <w:b/>
          <w:color w:val="0000FF"/>
        </w:rPr>
        <w:t xml:space="preserve"> </w:t>
      </w:r>
      <w:r>
        <w:rPr>
          <w:b/>
          <w:color w:val="0000FF"/>
        </w:rPr>
        <w:tab/>
        <w:t xml:space="preserve">D. </w:t>
      </w:r>
      <w:r>
        <w:t xml:space="preserve">ACA </w:t>
      </w:r>
    </w:p>
    <w:p w:rsidR="000C15FA" w:rsidRDefault="00700A2F">
      <w:pPr>
        <w:ind w:left="-5"/>
      </w:pPr>
      <w:r>
        <w:rPr>
          <w:rFonts w:ascii="Cambria" w:eastAsia="Cambria" w:hAnsi="Cambria" w:cs="Cambria"/>
          <w:b/>
          <w:i/>
          <w:color w:val="FF0000"/>
          <w:u w:val="double" w:color="FF0000"/>
        </w:rPr>
        <w:t xml:space="preserve">Câu 5: </w:t>
      </w:r>
      <w:r>
        <w:rPr>
          <w:rFonts w:ascii="Arial" w:eastAsia="Arial" w:hAnsi="Arial" w:cs="Arial"/>
          <w:b/>
          <w:i/>
          <w:color w:val="FF0000"/>
        </w:rPr>
        <w:t xml:space="preserve"> </w:t>
      </w:r>
      <w:r>
        <w:t>Những điều nào</w:t>
      </w:r>
      <w:r>
        <w:rPr>
          <w:b/>
          <w:i/>
        </w:rPr>
        <w:t xml:space="preserve"> không</w:t>
      </w:r>
      <w:r>
        <w:t xml:space="preserve"> cần thực hiện khi sử dụng đồng hồ đa năng hiện số? </w:t>
      </w:r>
    </w:p>
    <w:p w:rsidR="000C15FA" w:rsidRDefault="00700A2F">
      <w:pPr>
        <w:numPr>
          <w:ilvl w:val="0"/>
          <w:numId w:val="84"/>
        </w:numPr>
        <w:spacing w:after="3" w:line="382" w:lineRule="auto"/>
        <w:ind w:hanging="293"/>
      </w:pPr>
      <w:r>
        <w:t xml:space="preserve">Nếu không biết rõ giá trị giới hạn của đại lượng cần đo, thì phải chọn thang đo có giá trị lớn nhất phù hợp với chức năng đã chọn; </w:t>
      </w:r>
    </w:p>
    <w:p w:rsidR="000C15FA" w:rsidRDefault="00700A2F">
      <w:pPr>
        <w:numPr>
          <w:ilvl w:val="0"/>
          <w:numId w:val="84"/>
        </w:numPr>
        <w:ind w:hanging="293"/>
      </w:pPr>
      <w:r>
        <w:t xml:space="preserve">Không đo cường độ dòng điện và hiệu điện thế vượt quá giới hạn thang đo đã chọn; </w:t>
      </w:r>
    </w:p>
    <w:p w:rsidR="000C15FA" w:rsidRDefault="00700A2F">
      <w:pPr>
        <w:numPr>
          <w:ilvl w:val="0"/>
          <w:numId w:val="84"/>
        </w:numPr>
        <w:ind w:hanging="293"/>
      </w:pPr>
      <w:r>
        <w:t xml:space="preserve">Không chuyển đổi thang đo khi đang có điện đưa vào hai cực của đồng hồ; </w:t>
      </w:r>
    </w:p>
    <w:p w:rsidR="000C15FA" w:rsidRDefault="00700A2F">
      <w:pPr>
        <w:numPr>
          <w:ilvl w:val="0"/>
          <w:numId w:val="84"/>
        </w:numPr>
        <w:ind w:hanging="293"/>
      </w:pPr>
      <w:r>
        <w:t xml:space="preserve">Phải ngay lập tức thay pin ngay khi đồng hồ báo hết pin. </w:t>
      </w:r>
    </w:p>
    <w:p w:rsidR="000C15FA" w:rsidRDefault="00700A2F">
      <w:pPr>
        <w:spacing w:after="115"/>
        <w:ind w:left="-5"/>
      </w:pPr>
      <w:r>
        <w:rPr>
          <w:rFonts w:ascii="Cambria" w:eastAsia="Cambria" w:hAnsi="Cambria" w:cs="Cambria"/>
          <w:b/>
          <w:i/>
          <w:color w:val="FF0000"/>
          <w:u w:val="double" w:color="FF0000"/>
        </w:rPr>
        <w:t xml:space="preserve">Câu 6: </w:t>
      </w:r>
      <w:r>
        <w:rPr>
          <w:rFonts w:ascii="Arial" w:eastAsia="Arial" w:hAnsi="Arial" w:cs="Arial"/>
          <w:b/>
          <w:i/>
          <w:color w:val="FF0000"/>
        </w:rPr>
        <w:t xml:space="preserve"> </w:t>
      </w:r>
      <w:r>
        <w:t xml:space="preserve">Để đo suất điện động của một nguồn điện người ta mắc 2 cực của nguồn điện với </w:t>
      </w:r>
    </w:p>
    <w:p w:rsidR="000C15FA" w:rsidRDefault="00700A2F">
      <w:pPr>
        <w:numPr>
          <w:ilvl w:val="0"/>
          <w:numId w:val="78"/>
        </w:numPr>
        <w:spacing w:after="0" w:line="383" w:lineRule="auto"/>
        <w:ind w:hanging="293"/>
      </w:pPr>
      <w:r>
        <w:t xml:space="preserve">một điện trở đã biết trị số và một ampe kế tạo thành một mạch kín rồi mắc một vôn kế giữa hai cực của nguồn. Sau đó thay điện trở nói trên bằng một điện trở khác. </w:t>
      </w:r>
    </w:p>
    <w:p w:rsidR="000C15FA" w:rsidRDefault="00700A2F">
      <w:pPr>
        <w:numPr>
          <w:ilvl w:val="0"/>
          <w:numId w:val="78"/>
        </w:numPr>
        <w:ind w:hanging="293"/>
      </w:pPr>
      <w:r>
        <w:t xml:space="preserve">một điện trở đã biết trị số tạo thành một mạch kín và một vôn kế giữa hai cực của nguồn. </w:t>
      </w:r>
    </w:p>
    <w:p w:rsidR="000C15FA" w:rsidRDefault="00700A2F">
      <w:pPr>
        <w:numPr>
          <w:ilvl w:val="0"/>
          <w:numId w:val="78"/>
        </w:numPr>
        <w:ind w:hanging="293"/>
      </w:pPr>
      <w:r>
        <w:t xml:space="preserve">một vôn kế ( đúng chế độ đo ) tạo thành một mạch kín. </w:t>
      </w:r>
    </w:p>
    <w:p w:rsidR="000C15FA" w:rsidRDefault="00700A2F">
      <w:pPr>
        <w:numPr>
          <w:ilvl w:val="0"/>
          <w:numId w:val="78"/>
        </w:numPr>
        <w:spacing w:after="28" w:line="365" w:lineRule="auto"/>
        <w:ind w:hanging="293"/>
      </w:pPr>
      <w:r>
        <w:t>một điện trở đã biết trị số và một ampe kế tạo thành một mạch kín rồi mắc một vôn kế giữa hai cực c</w:t>
      </w:r>
      <w:r>
        <w:rPr>
          <w:strike/>
        </w:rPr>
        <w:t>ủ</w:t>
      </w:r>
      <w:r>
        <w:t xml:space="preserve">a nguồn. </w:t>
      </w:r>
    </w:p>
    <w:p w:rsidR="000C15FA" w:rsidRDefault="00700A2F">
      <w:pPr>
        <w:ind w:left="-5"/>
      </w:pPr>
      <w:r>
        <w:rPr>
          <w:rFonts w:ascii="Cambria" w:eastAsia="Cambria" w:hAnsi="Cambria" w:cs="Cambria"/>
          <w:b/>
          <w:i/>
          <w:color w:val="FF0000"/>
          <w:u w:val="double" w:color="FF0000"/>
        </w:rPr>
        <w:t xml:space="preserve">Câu 7: </w:t>
      </w:r>
      <w:r>
        <w:rPr>
          <w:rFonts w:ascii="Arial" w:eastAsia="Arial" w:hAnsi="Arial" w:cs="Arial"/>
          <w:b/>
          <w:i/>
          <w:color w:val="FF0000"/>
        </w:rPr>
        <w:t xml:space="preserve"> </w:t>
      </w:r>
      <w:r>
        <w:t xml:space="preserve">Đo suất điện động của nguồn điện người ta có thể dùng cách nào sau đây? </w:t>
      </w:r>
    </w:p>
    <w:p w:rsidR="000C15FA" w:rsidRDefault="00700A2F">
      <w:pPr>
        <w:numPr>
          <w:ilvl w:val="0"/>
          <w:numId w:val="85"/>
        </w:numPr>
        <w:spacing w:after="0" w:line="374" w:lineRule="auto"/>
      </w:pPr>
      <w:r>
        <w:t xml:space="preserve">Mắc nguồn điện với một điện trở đã biết trị số và một ampekế tạo thành một mạch kín. Dựa vào số chỉ của ampe kế cho ta biết suất điện động của nguồn điện. </w:t>
      </w:r>
    </w:p>
    <w:p w:rsidR="000C15FA" w:rsidRDefault="00700A2F">
      <w:pPr>
        <w:numPr>
          <w:ilvl w:val="0"/>
          <w:numId w:val="85"/>
        </w:numPr>
        <w:spacing w:after="0" w:line="373" w:lineRule="auto"/>
      </w:pPr>
      <w:r>
        <w:t xml:space="preserve">Mắc nguồn điện với một điện trở đã biết trị số tạo thành một mạch kín, mắc thêm vôn kế vào hai cực của nguồn điện. Dựa vào số chỉ của vôn kế cho ta biết suất điện động của nguồn điện. </w:t>
      </w:r>
    </w:p>
    <w:p w:rsidR="000C15FA" w:rsidRDefault="00700A2F">
      <w:pPr>
        <w:numPr>
          <w:ilvl w:val="0"/>
          <w:numId w:val="85"/>
        </w:numPr>
        <w:spacing w:after="0" w:line="374" w:lineRule="auto"/>
      </w:pPr>
      <w:r>
        <w:t>Mắc nguồn điện với một điện trở có trị số rất lớn và một vôn kế tạo thành một mạch kín. Dựa vào số c</w:t>
      </w:r>
      <w:r>
        <w:rPr>
          <w:strike/>
        </w:rPr>
        <w:t>h</w:t>
      </w:r>
      <w:r>
        <w:t xml:space="preserve">ỉ của vôn kế cho ta biết suất điện động của nguồn điện. </w:t>
      </w:r>
    </w:p>
    <w:p w:rsidR="000C15FA" w:rsidRDefault="00700A2F">
      <w:pPr>
        <w:numPr>
          <w:ilvl w:val="0"/>
          <w:numId w:val="85"/>
        </w:numPr>
        <w:spacing w:after="0" w:line="376" w:lineRule="auto"/>
      </w:pPr>
      <w:r>
        <w:t xml:space="preserve">Mắc nguồn điện với một vôn kế có điện trở rất lớn tạo thành một mạch kín. Dựa vào số chỉ của vôn kế cho ta biết suất điện động của nguồn điện. </w:t>
      </w:r>
    </w:p>
    <w:p w:rsidR="000C15FA" w:rsidRDefault="00700A2F">
      <w:pPr>
        <w:spacing w:line="365" w:lineRule="auto"/>
        <w:ind w:left="-5"/>
      </w:pPr>
      <w:r>
        <w:rPr>
          <w:rFonts w:ascii="Cambria" w:eastAsia="Cambria" w:hAnsi="Cambria" w:cs="Cambria"/>
          <w:b/>
          <w:i/>
          <w:color w:val="FF0000"/>
          <w:u w:val="double" w:color="FF0000"/>
        </w:rPr>
        <w:lastRenderedPageBreak/>
        <w:t xml:space="preserve">Câu 8: </w:t>
      </w:r>
      <w:r>
        <w:rPr>
          <w:rFonts w:ascii="Arial" w:eastAsia="Arial" w:hAnsi="Arial" w:cs="Arial"/>
          <w:b/>
          <w:i/>
          <w:color w:val="FF0000"/>
        </w:rPr>
        <w:t xml:space="preserve"> </w:t>
      </w:r>
      <w:r>
        <w:t xml:space="preserve">Có thể mắc nối tiếp vôn kế với pin để tạo thành mạch kín mà không mắc nối tiếp mili ampe kế với pin để tạo thành mạch kín vì </w:t>
      </w:r>
    </w:p>
    <w:p w:rsidR="000C15FA" w:rsidRDefault="00700A2F">
      <w:pPr>
        <w:spacing w:after="11" w:line="371" w:lineRule="auto"/>
        <w:ind w:left="-5"/>
      </w:pPr>
      <w:r>
        <w:rPr>
          <w:b/>
          <w:color w:val="0000FF"/>
        </w:rPr>
        <w:t xml:space="preserve"> A. </w:t>
      </w:r>
      <w:r>
        <w:t xml:space="preserve">Điện trở của vôn kế lớn nên dòng điện trong mạch kín nhỏ, không gây ảnh hưởng đến mạch. Còn miliampe kế có điện trở rất nhỏ, vì vậy gây ra dòng điện rất lớn làm hỏng mạch. </w:t>
      </w:r>
      <w:r>
        <w:rPr>
          <w:b/>
          <w:color w:val="0000FF"/>
        </w:rPr>
        <w:t xml:space="preserve"> B. </w:t>
      </w:r>
      <w:r>
        <w:t xml:space="preserve">Điện trở của miliampe kế rất nhỏ nên gây sai số lớn. </w:t>
      </w:r>
    </w:p>
    <w:p w:rsidR="000C15FA" w:rsidRDefault="00700A2F">
      <w:pPr>
        <w:numPr>
          <w:ilvl w:val="0"/>
          <w:numId w:val="79"/>
        </w:numPr>
        <w:ind w:hanging="293"/>
      </w:pPr>
      <w:r>
        <w:t xml:space="preserve">Giá trị cần đo vượt quá thang đo của miliampe kế. </w:t>
      </w:r>
    </w:p>
    <w:p w:rsidR="000C15FA" w:rsidRDefault="00700A2F">
      <w:pPr>
        <w:numPr>
          <w:ilvl w:val="0"/>
          <w:numId w:val="79"/>
        </w:numPr>
        <w:spacing w:after="168"/>
        <w:ind w:hanging="293"/>
      </w:pPr>
      <w:r>
        <w:t xml:space="preserve">Kim của miliampe kế sẽ quay liên tục và không đọc được giá trị cần đo. </w:t>
      </w:r>
    </w:p>
    <w:p w:rsidR="000C15FA" w:rsidRDefault="00700A2F">
      <w:pPr>
        <w:spacing w:after="82"/>
        <w:ind w:left="-5"/>
      </w:pPr>
      <w:r>
        <w:rPr>
          <w:rFonts w:ascii="Cambria" w:eastAsia="Cambria" w:hAnsi="Cambria" w:cs="Cambria"/>
          <w:b/>
          <w:i/>
          <w:color w:val="FF0000"/>
          <w:u w:val="double" w:color="FF0000"/>
        </w:rPr>
        <w:t xml:space="preserve">Câu 9: </w:t>
      </w:r>
      <w:r>
        <w:rPr>
          <w:rFonts w:ascii="Arial" w:eastAsia="Arial" w:hAnsi="Arial" w:cs="Arial"/>
          <w:b/>
          <w:i/>
          <w:color w:val="FF0000"/>
        </w:rPr>
        <w:t xml:space="preserve"> </w:t>
      </w:r>
      <w:r>
        <w:t xml:space="preserve">Công thức định luật Ôm cho mạch điện chứa máy thu điện là: </w:t>
      </w:r>
    </w:p>
    <w:p w:rsidR="000C15FA" w:rsidRDefault="00700A2F">
      <w:pPr>
        <w:tabs>
          <w:tab w:val="center" w:pos="796"/>
          <w:tab w:val="center" w:pos="3462"/>
          <w:tab w:val="center" w:pos="6023"/>
          <w:tab w:val="center" w:pos="8572"/>
        </w:tabs>
        <w:ind w:left="-15" w:firstLine="0"/>
        <w:jc w:val="left"/>
      </w:pPr>
      <w:r>
        <w:rPr>
          <w:b/>
          <w:color w:val="0000FF"/>
        </w:rPr>
        <w:t xml:space="preserve"> </w:t>
      </w:r>
      <w:r>
        <w:rPr>
          <w:b/>
          <w:color w:val="0000FF"/>
        </w:rPr>
        <w:tab/>
        <w:t xml:space="preserve">A. </w:t>
      </w:r>
      <w:r>
        <w:t xml:space="preserve">I = </w:t>
      </w:r>
      <w:r w:rsidR="009E4146" w:rsidRPr="008A127A">
        <w:rPr>
          <w:noProof/>
        </w:rPr>
        <w:pict>
          <v:shape id="Picture 299887" o:spid="_x0000_i1124" type="#_x0000_t75" style="width:17.4pt;height:19.2pt;visibility:visible">
            <v:imagedata r:id="rId113" o:title=""/>
          </v:shape>
        </w:pict>
      </w:r>
      <w:r>
        <w:t xml:space="preserve">. </w:t>
      </w:r>
      <w:r>
        <w:rPr>
          <w:b/>
          <w:color w:val="0000FF"/>
        </w:rPr>
        <w:t xml:space="preserve"> </w:t>
      </w:r>
      <w:r>
        <w:rPr>
          <w:b/>
          <w:color w:val="0000FF"/>
        </w:rPr>
        <w:tab/>
        <w:t xml:space="preserve">B. </w:t>
      </w:r>
      <w:r>
        <w:t xml:space="preserve">I = </w:t>
      </w:r>
      <w:r w:rsidR="009E4146" w:rsidRPr="008A127A">
        <w:rPr>
          <w:noProof/>
        </w:rPr>
        <w:pict>
          <v:shape id="Picture 299884" o:spid="_x0000_i1125" type="#_x0000_t75" style="width:29.4pt;height:19.2pt;visibility:visible">
            <v:imagedata r:id="rId114" o:title=""/>
          </v:shape>
        </w:pict>
      </w:r>
      <w:r>
        <w:t>.</w:t>
      </w:r>
      <w:r>
        <w:rPr>
          <w:b/>
          <w:color w:val="0000FF"/>
        </w:rPr>
        <w:t xml:space="preserve"> </w:t>
      </w:r>
      <w:r>
        <w:rPr>
          <w:b/>
          <w:color w:val="0000FF"/>
        </w:rPr>
        <w:tab/>
        <w:t xml:space="preserve">C. </w:t>
      </w:r>
      <w:r>
        <w:t xml:space="preserve">I = </w:t>
      </w:r>
      <w:r w:rsidR="009E4146" w:rsidRPr="008A127A">
        <w:rPr>
          <w:noProof/>
        </w:rPr>
        <w:pict>
          <v:shape id="Picture 299885" o:spid="_x0000_i1126" type="#_x0000_t75" style="width:29.4pt;height:19.2pt;visibility:visible">
            <v:imagedata r:id="rId152" o:title=""/>
          </v:shape>
        </w:pict>
      </w:r>
      <w:r>
        <w:rPr>
          <w:color w:val="0000FF"/>
        </w:rPr>
        <w:t>.</w:t>
      </w:r>
      <w:r>
        <w:rPr>
          <w:b/>
          <w:color w:val="0000FF"/>
        </w:rPr>
        <w:t xml:space="preserve"> </w:t>
      </w:r>
      <w:r>
        <w:rPr>
          <w:b/>
          <w:color w:val="0000FF"/>
        </w:rPr>
        <w:tab/>
        <w:t xml:space="preserve">D. </w:t>
      </w:r>
      <w:r>
        <w:t>I =</w:t>
      </w:r>
      <w:r w:rsidR="009E4146" w:rsidRPr="008A127A">
        <w:rPr>
          <w:noProof/>
        </w:rPr>
        <w:pict>
          <v:shape id="Picture 299886" o:spid="_x0000_i1127" type="#_x0000_t75" style="width:29.4pt;height:19.2pt;visibility:visible">
            <v:imagedata r:id="rId153" o:title=""/>
          </v:shape>
        </w:pict>
      </w:r>
      <w:r>
        <w:t xml:space="preserve"> </w:t>
      </w:r>
    </w:p>
    <w:p w:rsidR="000C15FA" w:rsidRDefault="00700A2F">
      <w:pPr>
        <w:spacing w:after="0" w:line="384" w:lineRule="auto"/>
        <w:ind w:left="-5"/>
      </w:pPr>
      <w:r>
        <w:rPr>
          <w:rFonts w:ascii="Cambria" w:eastAsia="Cambria" w:hAnsi="Cambria" w:cs="Cambria"/>
          <w:b/>
          <w:i/>
          <w:color w:val="FF0000"/>
          <w:u w:val="double" w:color="FF0000"/>
        </w:rPr>
        <w:t xml:space="preserve">Câu 10: </w:t>
      </w:r>
      <w:r>
        <w:rPr>
          <w:rFonts w:ascii="Arial" w:eastAsia="Arial" w:hAnsi="Arial" w:cs="Arial"/>
          <w:b/>
          <w:i/>
          <w:color w:val="FF0000"/>
        </w:rPr>
        <w:t xml:space="preserve"> </w:t>
      </w:r>
      <w:r>
        <w:t>Hai điện trở R</w:t>
      </w:r>
      <w:r>
        <w:rPr>
          <w:vertAlign w:val="subscript"/>
        </w:rPr>
        <w:t>1</w:t>
      </w:r>
      <w:r>
        <w:t xml:space="preserve"> = 6 Ω và R</w:t>
      </w:r>
      <w:r>
        <w:rPr>
          <w:vertAlign w:val="subscript"/>
        </w:rPr>
        <w:t>2</w:t>
      </w:r>
      <w:r>
        <w:t xml:space="preserve"> = 12 Ω mắc song song rồi nối vào hai cực của nguồn điện một chiều có điện trở trong là 2 Ω, khi đó cường độ dòng điện chạy qua nguồn là 2 A. Nếu tháo điện trở R</w:t>
      </w:r>
      <w:r>
        <w:rPr>
          <w:vertAlign w:val="subscript"/>
        </w:rPr>
        <w:t>2</w:t>
      </w:r>
      <w:r>
        <w:t xml:space="preserve"> ra khỏi mạch điện thì cường độ dòng điện chạy qua R</w:t>
      </w:r>
      <w:r>
        <w:rPr>
          <w:vertAlign w:val="subscript"/>
        </w:rPr>
        <w:t>1</w:t>
      </w:r>
      <w:r>
        <w:t xml:space="preserve"> là </w:t>
      </w:r>
    </w:p>
    <w:p w:rsidR="000C15FA" w:rsidRDefault="00700A2F">
      <w:pPr>
        <w:tabs>
          <w:tab w:val="center" w:pos="636"/>
          <w:tab w:val="center" w:pos="3272"/>
          <w:tab w:val="center" w:pos="5742"/>
          <w:tab w:val="center" w:pos="8442"/>
        </w:tabs>
        <w:ind w:left="-15" w:firstLine="0"/>
        <w:jc w:val="left"/>
      </w:pPr>
      <w:r>
        <w:rPr>
          <w:b/>
          <w:color w:val="0000FF"/>
        </w:rPr>
        <w:t xml:space="preserve"> </w:t>
      </w:r>
      <w:r>
        <w:rPr>
          <w:b/>
          <w:color w:val="0000FF"/>
        </w:rPr>
        <w:tab/>
        <w:t xml:space="preserve">A. </w:t>
      </w:r>
      <w:r>
        <w:t>2 A.</w:t>
      </w:r>
      <w:r>
        <w:rPr>
          <w:b/>
          <w:color w:val="0000FF"/>
        </w:rPr>
        <w:t xml:space="preserve"> </w:t>
      </w:r>
      <w:r>
        <w:rPr>
          <w:b/>
          <w:color w:val="0000FF"/>
        </w:rPr>
        <w:tab/>
        <w:t xml:space="preserve">B. </w:t>
      </w:r>
      <w:r>
        <w:t>1,5 A.</w:t>
      </w:r>
      <w:r>
        <w:rPr>
          <w:b/>
          <w:color w:val="0000FF"/>
        </w:rPr>
        <w:t xml:space="preserve"> </w:t>
      </w:r>
      <w:r>
        <w:rPr>
          <w:b/>
          <w:color w:val="0000FF"/>
        </w:rPr>
        <w:tab/>
        <w:t xml:space="preserve">C. </w:t>
      </w:r>
      <w:r>
        <w:t>6 A.</w:t>
      </w:r>
      <w:r>
        <w:rPr>
          <w:b/>
          <w:color w:val="0000FF"/>
        </w:rPr>
        <w:t xml:space="preserve"> </w:t>
      </w:r>
      <w:r>
        <w:rPr>
          <w:b/>
          <w:color w:val="0000FF"/>
        </w:rPr>
        <w:tab/>
        <w:t xml:space="preserve">D. </w:t>
      </w:r>
      <w:r>
        <w:t xml:space="preserve">0,67 A. </w:t>
      </w:r>
    </w:p>
    <w:p w:rsidR="000C15FA" w:rsidRDefault="00700A2F">
      <w:pPr>
        <w:spacing w:after="20" w:line="361" w:lineRule="auto"/>
        <w:ind w:left="-5"/>
      </w:pPr>
      <w:r>
        <w:rPr>
          <w:rFonts w:ascii="Cambria" w:eastAsia="Cambria" w:hAnsi="Cambria" w:cs="Cambria"/>
          <w:b/>
          <w:i/>
          <w:color w:val="FF0000"/>
          <w:u w:val="double" w:color="FF0000"/>
        </w:rPr>
        <w:t xml:space="preserve">Câu 11: </w:t>
      </w:r>
      <w:r>
        <w:rPr>
          <w:rFonts w:ascii="Arial" w:eastAsia="Arial" w:hAnsi="Arial" w:cs="Arial"/>
          <w:b/>
          <w:i/>
          <w:color w:val="FF0000"/>
        </w:rPr>
        <w:t xml:space="preserve"> </w:t>
      </w:r>
      <w:r>
        <w:t xml:space="preserve">Đối với một mạch điện kín gồm nguồn điện với mạch ngoài là điện trở thì cường độ dòng điện chạy trong mạch </w:t>
      </w:r>
    </w:p>
    <w:p w:rsidR="000C15FA" w:rsidRDefault="00700A2F">
      <w:pPr>
        <w:tabs>
          <w:tab w:val="center" w:pos="2086"/>
          <w:tab w:val="center" w:pos="7179"/>
        </w:tabs>
        <w:ind w:left="-15" w:firstLine="0"/>
        <w:jc w:val="left"/>
      </w:pPr>
      <w:r>
        <w:rPr>
          <w:b/>
          <w:color w:val="0000FF"/>
        </w:rPr>
        <w:t xml:space="preserve"> </w:t>
      </w:r>
      <w:r>
        <w:rPr>
          <w:b/>
          <w:color w:val="0000FF"/>
        </w:rPr>
        <w:tab/>
        <w:t xml:space="preserve">A. </w:t>
      </w:r>
      <w:r>
        <w:t>tỉ lệ thuận với điện trở mạch ngoài</w:t>
      </w:r>
      <w:r>
        <w:rPr>
          <w:b/>
          <w:color w:val="0000FF"/>
        </w:rPr>
        <w:t xml:space="preserve"> </w:t>
      </w:r>
      <w:r>
        <w:rPr>
          <w:b/>
          <w:color w:val="0000FF"/>
        </w:rPr>
        <w:tab/>
        <w:t xml:space="preserve">B. </w:t>
      </w:r>
      <w:r>
        <w:t xml:space="preserve">giảm khi điện trở mạch ngoài tăng </w:t>
      </w:r>
    </w:p>
    <w:p w:rsidR="000C15FA" w:rsidRDefault="00700A2F">
      <w:pPr>
        <w:tabs>
          <w:tab w:val="center" w:pos="2146"/>
          <w:tab w:val="center" w:pos="7192"/>
        </w:tabs>
        <w:ind w:left="-15" w:firstLine="0"/>
        <w:jc w:val="left"/>
      </w:pPr>
      <w:r>
        <w:rPr>
          <w:b/>
          <w:color w:val="0000FF"/>
        </w:rPr>
        <w:t xml:space="preserve"> </w:t>
      </w:r>
      <w:r>
        <w:rPr>
          <w:b/>
          <w:color w:val="0000FF"/>
        </w:rPr>
        <w:tab/>
        <w:t xml:space="preserve">C. </w:t>
      </w:r>
      <w:r>
        <w:t>tỉ lệ nghịch với điện trở mạch ngoài</w:t>
      </w:r>
      <w:r>
        <w:rPr>
          <w:b/>
          <w:color w:val="0000FF"/>
        </w:rPr>
        <w:t xml:space="preserve"> </w:t>
      </w:r>
      <w:r>
        <w:rPr>
          <w:b/>
          <w:color w:val="0000FF"/>
        </w:rPr>
        <w:tab/>
        <w:t xml:space="preserve">D. </w:t>
      </w:r>
      <w:r>
        <w:t xml:space="preserve">Tăng khi điện trở mạch ngoài tăng </w:t>
      </w:r>
    </w:p>
    <w:p w:rsidR="000C15FA" w:rsidRDefault="00700A2F">
      <w:pPr>
        <w:ind w:left="-5"/>
      </w:pPr>
      <w:r>
        <w:rPr>
          <w:rFonts w:ascii="Cambria" w:eastAsia="Cambria" w:hAnsi="Cambria" w:cs="Cambria"/>
          <w:b/>
          <w:i/>
          <w:color w:val="FF0000"/>
          <w:u w:val="double" w:color="FF0000"/>
        </w:rPr>
        <w:t xml:space="preserve">Câu 12: </w:t>
      </w:r>
      <w:r>
        <w:rPr>
          <w:rFonts w:ascii="Arial" w:eastAsia="Arial" w:hAnsi="Arial" w:cs="Arial"/>
          <w:b/>
          <w:i/>
          <w:color w:val="FF0000"/>
        </w:rPr>
        <w:t xml:space="preserve"> </w:t>
      </w:r>
      <w:r>
        <w:t xml:space="preserve">Công suất định mức của các dụng cụ điện là </w:t>
      </w:r>
    </w:p>
    <w:p w:rsidR="000C15FA" w:rsidRDefault="00700A2F">
      <w:pPr>
        <w:numPr>
          <w:ilvl w:val="0"/>
          <w:numId w:val="81"/>
        </w:numPr>
        <w:ind w:hanging="293"/>
      </w:pPr>
      <w:r>
        <w:t xml:space="preserve">công suất lớn nhất mà dụng cụ đó có thể đạt được </w:t>
      </w:r>
    </w:p>
    <w:p w:rsidR="000C15FA" w:rsidRDefault="00700A2F">
      <w:pPr>
        <w:numPr>
          <w:ilvl w:val="0"/>
          <w:numId w:val="81"/>
        </w:numPr>
        <w:ind w:hanging="293"/>
      </w:pPr>
      <w:r>
        <w:t xml:space="preserve">công suất tối thiểu mà dụng cụ đó có thể đạt được </w:t>
      </w:r>
    </w:p>
    <w:p w:rsidR="000C15FA" w:rsidRDefault="00700A2F">
      <w:pPr>
        <w:numPr>
          <w:ilvl w:val="0"/>
          <w:numId w:val="81"/>
        </w:numPr>
        <w:ind w:hanging="293"/>
      </w:pPr>
      <w:r>
        <w:t xml:space="preserve">công suất mà dụng cụ đó đạt được khi hoạt động bình thường </w:t>
      </w:r>
    </w:p>
    <w:p w:rsidR="000C15FA" w:rsidRDefault="00700A2F">
      <w:pPr>
        <w:numPr>
          <w:ilvl w:val="0"/>
          <w:numId w:val="81"/>
        </w:numPr>
        <w:ind w:hanging="293"/>
      </w:pPr>
      <w:r>
        <w:t xml:space="preserve">công suất mà dụng cụ đó đạt được bất cứ lúc nào </w:t>
      </w:r>
    </w:p>
    <w:p w:rsidR="000C15FA" w:rsidRDefault="00700A2F">
      <w:pPr>
        <w:spacing w:after="4" w:line="368" w:lineRule="auto"/>
        <w:ind w:left="-5"/>
      </w:pPr>
      <w:r>
        <w:rPr>
          <w:rFonts w:ascii="Cambria" w:eastAsia="Cambria" w:hAnsi="Cambria" w:cs="Cambria"/>
          <w:b/>
          <w:i/>
          <w:color w:val="FF0000"/>
          <w:u w:val="double" w:color="FF0000"/>
        </w:rPr>
        <w:t xml:space="preserve">Câu 13: </w:t>
      </w:r>
      <w:r>
        <w:rPr>
          <w:rFonts w:ascii="Arial" w:eastAsia="Arial" w:hAnsi="Arial" w:cs="Arial"/>
          <w:b/>
          <w:i/>
          <w:color w:val="FF0000"/>
        </w:rPr>
        <w:t xml:space="preserve"> </w:t>
      </w:r>
      <w:r>
        <w:t xml:space="preserve">Khi mắc các điện trở song song với nhau thành một đoạn mạch. Điện trở tương đương của đoạn mạch sẽ </w:t>
      </w:r>
    </w:p>
    <w:p w:rsidR="000C15FA" w:rsidRDefault="00700A2F">
      <w:pPr>
        <w:numPr>
          <w:ilvl w:val="0"/>
          <w:numId w:val="82"/>
        </w:numPr>
        <w:ind w:hanging="293"/>
      </w:pPr>
      <w:r>
        <w:t xml:space="preserve">nhỏ hơn điện trở thành phần nhỏ nhất của đoạn mạch </w:t>
      </w:r>
    </w:p>
    <w:p w:rsidR="000C15FA" w:rsidRDefault="00700A2F">
      <w:pPr>
        <w:numPr>
          <w:ilvl w:val="0"/>
          <w:numId w:val="82"/>
        </w:numPr>
        <w:ind w:hanging="293"/>
      </w:pPr>
      <w:r>
        <w:t xml:space="preserve">lớn hơn điện trở thành phần lớn nhất của đoạn mạch </w:t>
      </w:r>
    </w:p>
    <w:p w:rsidR="000C15FA" w:rsidRDefault="00700A2F">
      <w:pPr>
        <w:numPr>
          <w:ilvl w:val="0"/>
          <w:numId w:val="82"/>
        </w:numPr>
        <w:ind w:hanging="293"/>
      </w:pPr>
      <w:r>
        <w:t xml:space="preserve">bằng trung bình cộng các điện trở của đoạn mạch </w:t>
      </w:r>
    </w:p>
    <w:p w:rsidR="000C15FA" w:rsidRDefault="00700A2F">
      <w:pPr>
        <w:numPr>
          <w:ilvl w:val="0"/>
          <w:numId w:val="82"/>
        </w:numPr>
        <w:ind w:hanging="293"/>
      </w:pPr>
      <w:r>
        <w:t xml:space="preserve">bằng tổng của điện trở nhỏ nhất và lớn nhất của đoạn mạch </w:t>
      </w:r>
    </w:p>
    <w:p w:rsidR="000C15FA" w:rsidRDefault="00700A2F">
      <w:pPr>
        <w:spacing w:after="0" w:line="375" w:lineRule="auto"/>
        <w:ind w:left="-5"/>
      </w:pPr>
      <w:r>
        <w:rPr>
          <w:rFonts w:ascii="Cambria" w:eastAsia="Cambria" w:hAnsi="Cambria" w:cs="Cambria"/>
          <w:b/>
          <w:i/>
          <w:color w:val="FF0000"/>
          <w:u w:val="double" w:color="FF0000"/>
        </w:rPr>
        <w:t xml:space="preserve">Câu 14: </w:t>
      </w:r>
      <w:r>
        <w:rPr>
          <w:rFonts w:ascii="Arial" w:eastAsia="Arial" w:hAnsi="Arial" w:cs="Arial"/>
          <w:b/>
          <w:i/>
          <w:color w:val="FF0000"/>
        </w:rPr>
        <w:t xml:space="preserve"> </w:t>
      </w:r>
      <w:r>
        <w:t xml:space="preserve">Một mạch điện gồm nguồn điện có suất điện động 3 V và điện trở trong 1 Ω. Biết điện trở ở mạch ngoài lớn gấp 2 điện trở trong. Dòng điện trong mạch chính là </w:t>
      </w:r>
    </w:p>
    <w:p w:rsidR="000C15FA" w:rsidRDefault="00700A2F">
      <w:pPr>
        <w:tabs>
          <w:tab w:val="center" w:pos="596"/>
          <w:tab w:val="center" w:pos="3152"/>
          <w:tab w:val="center" w:pos="5712"/>
          <w:tab w:val="center" w:pos="8262"/>
        </w:tabs>
        <w:spacing w:after="140" w:line="259" w:lineRule="auto"/>
        <w:ind w:left="-15" w:firstLine="0"/>
        <w:jc w:val="left"/>
      </w:pPr>
      <w:r>
        <w:rPr>
          <w:b/>
          <w:color w:val="0000FF"/>
        </w:rPr>
        <w:t xml:space="preserve"> </w:t>
      </w:r>
      <w:r>
        <w:rPr>
          <w:b/>
          <w:color w:val="0000FF"/>
        </w:rPr>
        <w:tab/>
        <w:t xml:space="preserve">A. </w:t>
      </w:r>
      <w:r w:rsidR="009E4146" w:rsidRPr="008A127A">
        <w:rPr>
          <w:noProof/>
        </w:rPr>
        <w:pict>
          <v:shape id="Picture 299888" o:spid="_x0000_i1128" type="#_x0000_t75" style="width:5.4pt;height:19.2pt;visibility:visible">
            <v:imagedata r:id="rId154" o:title=""/>
          </v:shape>
        </w:pict>
      </w:r>
      <w:r>
        <w:t xml:space="preserve"> A </w:t>
      </w:r>
      <w:r>
        <w:rPr>
          <w:b/>
          <w:color w:val="0000FF"/>
        </w:rPr>
        <w:t xml:space="preserve"> </w:t>
      </w:r>
      <w:r>
        <w:rPr>
          <w:b/>
          <w:color w:val="0000FF"/>
        </w:rPr>
        <w:tab/>
        <w:t xml:space="preserve">B. </w:t>
      </w:r>
      <w:r>
        <w:t>1 A</w:t>
      </w:r>
      <w:r>
        <w:rPr>
          <w:b/>
          <w:color w:val="FF0000"/>
        </w:rPr>
        <w:t xml:space="preserve"> </w:t>
      </w:r>
      <w:r>
        <w:rPr>
          <w:b/>
          <w:color w:val="0000FF"/>
        </w:rPr>
        <w:t xml:space="preserve"> </w:t>
      </w:r>
      <w:r>
        <w:rPr>
          <w:b/>
          <w:color w:val="0000FF"/>
        </w:rPr>
        <w:tab/>
        <w:t xml:space="preserve">C. </w:t>
      </w:r>
      <w:r>
        <w:t>2 A</w:t>
      </w:r>
      <w:r>
        <w:rPr>
          <w:b/>
          <w:color w:val="FF0000"/>
        </w:rPr>
        <w:t xml:space="preserve"> </w:t>
      </w:r>
      <w:r>
        <w:rPr>
          <w:b/>
          <w:color w:val="0000FF"/>
        </w:rPr>
        <w:t xml:space="preserve"> </w:t>
      </w:r>
      <w:r>
        <w:rPr>
          <w:b/>
          <w:color w:val="0000FF"/>
        </w:rPr>
        <w:tab/>
        <w:t xml:space="preserve">D. </w:t>
      </w:r>
      <w:r>
        <w:t>3 A</w:t>
      </w:r>
      <w:r>
        <w:rPr>
          <w:b/>
          <w:color w:val="FF0000"/>
        </w:rPr>
        <w:t xml:space="preserve"> </w:t>
      </w:r>
      <w:r>
        <w:t xml:space="preserve"> </w:t>
      </w:r>
    </w:p>
    <w:p w:rsidR="000C15FA" w:rsidRDefault="00700A2F">
      <w:pPr>
        <w:spacing w:after="0" w:line="380" w:lineRule="auto"/>
        <w:ind w:left="-5"/>
      </w:pPr>
      <w:r>
        <w:rPr>
          <w:rFonts w:ascii="Cambria" w:eastAsia="Cambria" w:hAnsi="Cambria" w:cs="Cambria"/>
          <w:b/>
          <w:i/>
          <w:color w:val="FF0000"/>
          <w:u w:val="double" w:color="FF0000"/>
        </w:rPr>
        <w:t xml:space="preserve">Câu 15: </w:t>
      </w:r>
      <w:r>
        <w:rPr>
          <w:rFonts w:ascii="Arial" w:eastAsia="Arial" w:hAnsi="Arial" w:cs="Arial"/>
          <w:b/>
          <w:i/>
          <w:color w:val="FF0000"/>
        </w:rPr>
        <w:t xml:space="preserve"> </w:t>
      </w:r>
      <w:r>
        <w:t xml:space="preserve">Cho mạch có 3 điện trở mắc nối tiếp lần lượt là 2 Ω, 3 Ω và 4 Ω với nguồn điện 10 V, điện trở trong 1 Ω. Hiệu điện thế 2 đầu nguồn điện là </w:t>
      </w:r>
    </w:p>
    <w:p w:rsidR="000C15FA" w:rsidRDefault="00700A2F">
      <w:pPr>
        <w:tabs>
          <w:tab w:val="center" w:pos="636"/>
          <w:tab w:val="center" w:pos="3242"/>
          <w:tab w:val="center" w:pos="5742"/>
          <w:tab w:val="center" w:pos="8292"/>
        </w:tabs>
        <w:spacing w:after="157"/>
        <w:ind w:left="-15" w:firstLine="0"/>
        <w:jc w:val="left"/>
      </w:pPr>
      <w:r>
        <w:rPr>
          <w:b/>
          <w:color w:val="0000FF"/>
        </w:rPr>
        <w:t xml:space="preserve"> </w:t>
      </w:r>
      <w:r>
        <w:rPr>
          <w:b/>
          <w:color w:val="0000FF"/>
        </w:rPr>
        <w:tab/>
        <w:t xml:space="preserve">A. </w:t>
      </w:r>
      <w:r>
        <w:t>9 V.</w:t>
      </w:r>
      <w:r>
        <w:rPr>
          <w:b/>
          <w:color w:val="0000FF"/>
        </w:rPr>
        <w:t xml:space="preserve"> </w:t>
      </w:r>
      <w:r>
        <w:rPr>
          <w:b/>
          <w:color w:val="0000FF"/>
        </w:rPr>
        <w:tab/>
        <w:t xml:space="preserve">B. </w:t>
      </w:r>
      <w:r>
        <w:t>10 V.</w:t>
      </w:r>
      <w:r>
        <w:rPr>
          <w:b/>
          <w:color w:val="0000FF"/>
        </w:rPr>
        <w:t xml:space="preserve"> </w:t>
      </w:r>
      <w:r>
        <w:rPr>
          <w:b/>
          <w:color w:val="0000FF"/>
        </w:rPr>
        <w:tab/>
        <w:t xml:space="preserve">C. </w:t>
      </w:r>
      <w:r>
        <w:t>1 V.</w:t>
      </w:r>
      <w:r>
        <w:rPr>
          <w:b/>
          <w:color w:val="0000FF"/>
        </w:rPr>
        <w:t xml:space="preserve"> </w:t>
      </w:r>
      <w:r>
        <w:rPr>
          <w:b/>
          <w:color w:val="0000FF"/>
        </w:rPr>
        <w:tab/>
        <w:t xml:space="preserve">D. </w:t>
      </w:r>
      <w:r>
        <w:t xml:space="preserve">8 V. </w:t>
      </w:r>
    </w:p>
    <w:p w:rsidR="000C15FA" w:rsidRDefault="00700A2F">
      <w:pPr>
        <w:ind w:left="-5"/>
      </w:pPr>
      <w:r>
        <w:rPr>
          <w:rFonts w:ascii="Cambria" w:eastAsia="Cambria" w:hAnsi="Cambria" w:cs="Cambria"/>
          <w:b/>
          <w:i/>
          <w:color w:val="FF0000"/>
          <w:u w:val="double" w:color="FF0000"/>
        </w:rPr>
        <w:lastRenderedPageBreak/>
        <w:t xml:space="preserve">Câu 16: </w:t>
      </w:r>
      <w:r>
        <w:rPr>
          <w:rFonts w:ascii="Arial" w:eastAsia="Arial" w:hAnsi="Arial" w:cs="Arial"/>
          <w:b/>
          <w:i/>
          <w:color w:val="FF0000"/>
        </w:rPr>
        <w:t xml:space="preserve"> </w:t>
      </w:r>
      <w:r>
        <w:t xml:space="preserve">Một bóng đèn ghi 6 V – 6 W được mắc vào một nguồn điện có điện trở 2 Ω thì sáng bình thường. </w:t>
      </w:r>
    </w:p>
    <w:p w:rsidR="000C15FA" w:rsidRDefault="00700A2F">
      <w:pPr>
        <w:spacing w:after="107"/>
        <w:ind w:left="-5"/>
      </w:pPr>
      <w:r>
        <w:t xml:space="preserve">Suất điện động của nguồn điện là  </w:t>
      </w:r>
    </w:p>
    <w:p w:rsidR="000C15FA" w:rsidRDefault="00700A2F">
      <w:pPr>
        <w:tabs>
          <w:tab w:val="center" w:pos="636"/>
          <w:tab w:val="center" w:pos="3242"/>
          <w:tab w:val="center" w:pos="5742"/>
          <w:tab w:val="center" w:pos="8352"/>
        </w:tabs>
        <w:ind w:left="-15" w:firstLine="0"/>
        <w:jc w:val="left"/>
      </w:pPr>
      <w:r>
        <w:rPr>
          <w:b/>
          <w:color w:val="0000FF"/>
        </w:rPr>
        <w:t xml:space="preserve"> </w:t>
      </w:r>
      <w:r>
        <w:rPr>
          <w:b/>
          <w:color w:val="0000FF"/>
        </w:rPr>
        <w:tab/>
        <w:t xml:space="preserve">A. </w:t>
      </w:r>
      <w:r>
        <w:t>6 V.</w:t>
      </w:r>
      <w:r>
        <w:rPr>
          <w:b/>
          <w:color w:val="0000FF"/>
        </w:rPr>
        <w:t xml:space="preserve"> </w:t>
      </w:r>
      <w:r>
        <w:rPr>
          <w:b/>
          <w:color w:val="0000FF"/>
        </w:rPr>
        <w:tab/>
        <w:t xml:space="preserve">B. </w:t>
      </w:r>
      <w:r>
        <w:t xml:space="preserve">36 V. </w:t>
      </w:r>
      <w:r>
        <w:rPr>
          <w:b/>
          <w:color w:val="0000FF"/>
        </w:rPr>
        <w:t xml:space="preserve"> </w:t>
      </w:r>
      <w:r>
        <w:rPr>
          <w:b/>
          <w:color w:val="0000FF"/>
        </w:rPr>
        <w:tab/>
        <w:t xml:space="preserve">C. </w:t>
      </w:r>
      <w:r>
        <w:t>8 V.</w:t>
      </w:r>
      <w:r>
        <w:rPr>
          <w:b/>
          <w:color w:val="0000FF"/>
        </w:rPr>
        <w:t xml:space="preserve"> </w:t>
      </w:r>
      <w:r>
        <w:rPr>
          <w:b/>
          <w:color w:val="0000FF"/>
        </w:rPr>
        <w:tab/>
        <w:t xml:space="preserve">D. </w:t>
      </w:r>
      <w:r>
        <w:t xml:space="preserve">12 V. </w:t>
      </w:r>
    </w:p>
    <w:p w:rsidR="000C15FA" w:rsidRDefault="009E4146">
      <w:pPr>
        <w:spacing w:after="0" w:line="370" w:lineRule="auto"/>
        <w:ind w:left="-5"/>
      </w:pPr>
      <w:r>
        <w:rPr>
          <w:noProof/>
        </w:rPr>
        <w:pict>
          <v:shape id="Picture 40543" o:spid="_x0000_s1966" type="#_x0000_t75" style="position:absolute;left:0;text-align:left;margin-left:246.6pt;margin-top:2.95pt;width:276.85pt;height:142.3pt;z-index:251660800;visibility:visible" o:allowoverlap="f">
            <v:imagedata r:id="rId155" o:title=""/>
            <w10:wrap type="square"/>
          </v:shape>
        </w:pict>
      </w:r>
      <w:r w:rsidR="00700A2F">
        <w:rPr>
          <w:rFonts w:ascii="Cambria" w:eastAsia="Cambria" w:hAnsi="Cambria" w:cs="Cambria"/>
          <w:b/>
          <w:i/>
          <w:color w:val="FF0000"/>
          <w:u w:val="double" w:color="FF0000"/>
        </w:rPr>
        <w:t xml:space="preserve">Câu 26: </w:t>
      </w:r>
      <w:r w:rsidR="00700A2F">
        <w:rPr>
          <w:rFonts w:ascii="Arial" w:eastAsia="Arial" w:hAnsi="Arial" w:cs="Arial"/>
          <w:b/>
          <w:i/>
          <w:color w:val="FF0000"/>
        </w:rPr>
        <w:t xml:space="preserve"> </w:t>
      </w:r>
      <w:r w:rsidR="00700A2F">
        <w:t xml:space="preserve">Để xác định suất điện động </w:t>
      </w:r>
      <w:r w:rsidR="00700A2F">
        <w:rPr>
          <w:rFonts w:ascii="Segoe UI Symbol" w:eastAsia="Segoe UI Symbol" w:hAnsi="Segoe UI Symbol" w:cs="Segoe UI Symbol"/>
        </w:rPr>
        <w:t></w:t>
      </w:r>
      <w:r w:rsidR="00700A2F">
        <w:t xml:space="preserve"> của một nguồn điện, một học sinh mắc mạch điện như hình bên (H1). Đóng khóa K và điều chỉnh con chạy C, kết quả đo được mô tả bởi đồ thị biểu diễn sự phụ thuộc của </w:t>
      </w:r>
      <w:r w:rsidRPr="008A127A">
        <w:rPr>
          <w:noProof/>
        </w:rPr>
        <w:pict>
          <v:shape id="Picture 299892" o:spid="_x0000_i1129" type="#_x0000_t75" style="width:5.4pt;height:19.2pt;visibility:visible">
            <v:imagedata r:id="rId156" o:title=""/>
          </v:shape>
        </w:pict>
      </w:r>
      <w:r w:rsidR="00700A2F">
        <w:t xml:space="preserve">(nghịch đảo số chỉ ampe kế A) vào giá trị R của biến trở như hình bên (H2). Giá trị trung bình của E được xác định bởi thí nghiệm này là </w:t>
      </w:r>
    </w:p>
    <w:p w:rsidR="000C15FA" w:rsidRDefault="00700A2F">
      <w:pPr>
        <w:tabs>
          <w:tab w:val="center" w:pos="726"/>
          <w:tab w:val="center" w:pos="3272"/>
          <w:tab w:val="center" w:pos="5832"/>
          <w:tab w:val="center" w:pos="8382"/>
        </w:tabs>
        <w:spacing w:after="167"/>
        <w:ind w:left="-15" w:firstLine="0"/>
        <w:jc w:val="left"/>
      </w:pPr>
      <w:r>
        <w:rPr>
          <w:b/>
          <w:color w:val="0000FF"/>
        </w:rPr>
        <w:t xml:space="preserve"> </w:t>
      </w:r>
      <w:r>
        <w:rPr>
          <w:b/>
          <w:color w:val="0000FF"/>
        </w:rPr>
        <w:tab/>
        <w:t xml:space="preserve">A. </w:t>
      </w:r>
      <w:r>
        <w:t>1,0 V.</w:t>
      </w:r>
      <w:r>
        <w:rPr>
          <w:b/>
          <w:color w:val="0000FF"/>
        </w:rPr>
        <w:t xml:space="preserve"> </w:t>
      </w:r>
      <w:r>
        <w:rPr>
          <w:b/>
          <w:color w:val="0000FF"/>
        </w:rPr>
        <w:tab/>
        <w:t xml:space="preserve">B. </w:t>
      </w:r>
      <w:r>
        <w:t>1,5 V.</w:t>
      </w:r>
      <w:r>
        <w:rPr>
          <w:b/>
          <w:color w:val="0000FF"/>
        </w:rPr>
        <w:t xml:space="preserve"> </w:t>
      </w:r>
      <w:r>
        <w:rPr>
          <w:b/>
          <w:color w:val="0000FF"/>
        </w:rPr>
        <w:tab/>
        <w:t xml:space="preserve">C. </w:t>
      </w:r>
      <w:r>
        <w:t>2,0 V.</w:t>
      </w:r>
      <w:r>
        <w:rPr>
          <w:b/>
          <w:color w:val="0000FF"/>
        </w:rPr>
        <w:t xml:space="preserve"> </w:t>
      </w:r>
      <w:r>
        <w:rPr>
          <w:b/>
          <w:color w:val="0000FF"/>
        </w:rPr>
        <w:tab/>
        <w:t xml:space="preserve">D. </w:t>
      </w:r>
      <w:r>
        <w:t xml:space="preserve">2,5 V. </w:t>
      </w:r>
    </w:p>
    <w:p w:rsidR="000C15FA" w:rsidRDefault="009E4146">
      <w:pPr>
        <w:spacing w:after="2" w:line="382" w:lineRule="auto"/>
        <w:ind w:left="-5"/>
      </w:pPr>
      <w:r>
        <w:rPr>
          <w:noProof/>
        </w:rPr>
        <w:pict>
          <v:shape id="Picture 40545" o:spid="_x0000_s1965" type="#_x0000_t75" style="position:absolute;left:0;text-align:left;margin-left:300.25pt;margin-top:28.3pt;width:231.1pt;height:120.85pt;z-index:251661824;visibility:visible" o:allowoverlap="f">
            <v:imagedata r:id="rId157" o:title=""/>
            <w10:wrap type="square"/>
          </v:shape>
        </w:pict>
      </w:r>
      <w:r w:rsidR="00700A2F">
        <w:rPr>
          <w:rFonts w:ascii="Cambria" w:eastAsia="Cambria" w:hAnsi="Cambria" w:cs="Cambria"/>
          <w:b/>
          <w:i/>
          <w:color w:val="FF0000"/>
          <w:u w:val="double" w:color="FF0000"/>
        </w:rPr>
        <w:t xml:space="preserve">Câu 27: </w:t>
      </w:r>
      <w:r w:rsidR="00700A2F">
        <w:rPr>
          <w:rFonts w:ascii="Arial" w:eastAsia="Arial" w:hAnsi="Arial" w:cs="Arial"/>
          <w:b/>
          <w:i/>
          <w:color w:val="FF0000"/>
        </w:rPr>
        <w:t xml:space="preserve"> </w:t>
      </w:r>
      <w:r w:rsidR="00700A2F">
        <w:t>Để xác định điện trở trong r của một nguồn điện, một học sinh mắc mạch điện như hình bên (H1). Đóng khóa K và điều chỉnh con chạy C, kết quả đo được mô tả bởi đồ thị biểu diễn sự phụ thuộc số chỉ U của vôn kế V vào số chỉ I của ampe kế A như hình bên (H2). Điện trở của vôn kế V rất lớn. Biết R</w:t>
      </w:r>
      <w:r w:rsidR="00700A2F">
        <w:rPr>
          <w:sz w:val="16"/>
        </w:rPr>
        <w:t>0</w:t>
      </w:r>
      <w:r w:rsidR="00700A2F">
        <w:t xml:space="preserve"> = 13 Ω. Giá trị trung bình của r được xác định bởi thí nghiệm này là </w:t>
      </w:r>
    </w:p>
    <w:p w:rsidR="000C15FA" w:rsidRDefault="00700A2F">
      <w:pPr>
        <w:tabs>
          <w:tab w:val="center" w:pos="729"/>
          <w:tab w:val="center" w:pos="3275"/>
        </w:tabs>
        <w:ind w:left="-15" w:firstLine="0"/>
        <w:jc w:val="left"/>
      </w:pPr>
      <w:r>
        <w:rPr>
          <w:b/>
          <w:color w:val="0000FF"/>
        </w:rPr>
        <w:t xml:space="preserve"> </w:t>
      </w:r>
      <w:r>
        <w:rPr>
          <w:b/>
          <w:color w:val="0000FF"/>
        </w:rPr>
        <w:tab/>
        <w:t xml:space="preserve">A. </w:t>
      </w:r>
      <w:r>
        <w:t>2,0 Ω.</w:t>
      </w:r>
      <w:r>
        <w:rPr>
          <w:b/>
          <w:color w:val="0000FF"/>
        </w:rPr>
        <w:t xml:space="preserve"> </w:t>
      </w:r>
      <w:r>
        <w:rPr>
          <w:b/>
          <w:color w:val="0000FF"/>
        </w:rPr>
        <w:tab/>
        <w:t xml:space="preserve">B. </w:t>
      </w:r>
      <w:r>
        <w:t xml:space="preserve">3,0 Ω. </w:t>
      </w:r>
    </w:p>
    <w:p w:rsidR="000C15FA" w:rsidRDefault="00700A2F">
      <w:pPr>
        <w:tabs>
          <w:tab w:val="center" w:pos="729"/>
          <w:tab w:val="center" w:pos="3281"/>
        </w:tabs>
        <w:spacing w:after="160"/>
        <w:ind w:left="-15" w:firstLine="0"/>
        <w:jc w:val="left"/>
      </w:pPr>
      <w:r>
        <w:rPr>
          <w:b/>
          <w:color w:val="0000FF"/>
        </w:rPr>
        <w:t xml:space="preserve"> </w:t>
      </w:r>
      <w:r>
        <w:rPr>
          <w:b/>
          <w:color w:val="0000FF"/>
        </w:rPr>
        <w:tab/>
        <w:t xml:space="preserve">C. </w:t>
      </w:r>
      <w:r>
        <w:t>2,5 Ω.</w:t>
      </w:r>
      <w:r>
        <w:rPr>
          <w:b/>
          <w:color w:val="0000FF"/>
        </w:rPr>
        <w:t xml:space="preserve"> </w:t>
      </w:r>
      <w:r>
        <w:rPr>
          <w:b/>
          <w:color w:val="0000FF"/>
        </w:rPr>
        <w:tab/>
        <w:t xml:space="preserve">D. </w:t>
      </w:r>
      <w:r>
        <w:t xml:space="preserve">1,5 Ω. </w:t>
      </w:r>
    </w:p>
    <w:p w:rsidR="000C15FA" w:rsidRDefault="00700A2F">
      <w:pPr>
        <w:spacing w:after="0" w:line="375" w:lineRule="auto"/>
        <w:ind w:left="-5"/>
      </w:pPr>
      <w:r>
        <w:rPr>
          <w:rFonts w:ascii="Cambria" w:eastAsia="Cambria" w:hAnsi="Cambria" w:cs="Cambria"/>
          <w:b/>
          <w:i/>
          <w:color w:val="FF0000"/>
          <w:u w:val="double" w:color="FF0000"/>
        </w:rPr>
        <w:t xml:space="preserve">Câu 28: </w:t>
      </w:r>
      <w:r>
        <w:rPr>
          <w:rFonts w:ascii="Arial" w:eastAsia="Arial" w:hAnsi="Arial" w:cs="Arial"/>
          <w:b/>
          <w:i/>
          <w:color w:val="FF0000"/>
        </w:rPr>
        <w:t xml:space="preserve"> </w:t>
      </w:r>
      <w:r>
        <w:t xml:space="preserve">Ắc quy xe máy có suất điện động 12V và điện trở trong 1 Ω. Mạch ngoài có 2 bóng đèn dây tóc cùng loại 12V-18W mắc song song. Xác định cường độ dòng điện qua nguồn khi 1 bóng đèn bị đứt dây tóc. Bỏ qua điện trở các dây nối.  </w:t>
      </w:r>
    </w:p>
    <w:p w:rsidR="000C15FA" w:rsidRDefault="00700A2F">
      <w:pPr>
        <w:tabs>
          <w:tab w:val="center" w:pos="3409"/>
          <w:tab w:val="center" w:pos="5939"/>
          <w:tab w:val="center" w:pos="8519"/>
        </w:tabs>
        <w:ind w:left="-15" w:firstLine="0"/>
        <w:jc w:val="left"/>
      </w:pPr>
      <w:r>
        <w:t xml:space="preserve"> </w:t>
      </w:r>
      <w:r>
        <w:rPr>
          <w:b/>
          <w:color w:val="0000FF"/>
        </w:rPr>
        <w:t xml:space="preserve"> A. </w:t>
      </w:r>
      <w:r>
        <w:t xml:space="preserve">I </w:t>
      </w:r>
      <w:r w:rsidR="009E4146" w:rsidRPr="008A127A">
        <w:rPr>
          <w:noProof/>
        </w:rPr>
        <w:pict>
          <v:shape id="Picture 299893" o:spid="_x0000_i1130" type="#_x0000_t75" style="width:15pt;height:19.2pt;visibility:visible">
            <v:imagedata r:id="rId158" o:title=""/>
          </v:shape>
        </w:pict>
      </w:r>
      <w:r>
        <w:t xml:space="preserve"> A </w:t>
      </w:r>
      <w:r>
        <w:rPr>
          <w:b/>
          <w:color w:val="0000FF"/>
        </w:rPr>
        <w:t xml:space="preserve"> </w:t>
      </w:r>
      <w:r>
        <w:rPr>
          <w:b/>
          <w:color w:val="0000FF"/>
        </w:rPr>
        <w:tab/>
        <w:t xml:space="preserve">B. </w:t>
      </w:r>
      <w:r>
        <w:t xml:space="preserve">I = 2,4 A </w:t>
      </w:r>
      <w:r>
        <w:rPr>
          <w:b/>
          <w:color w:val="0000FF"/>
        </w:rPr>
        <w:t xml:space="preserve"> </w:t>
      </w:r>
      <w:r>
        <w:rPr>
          <w:b/>
          <w:color w:val="0000FF"/>
        </w:rPr>
        <w:tab/>
        <w:t xml:space="preserve">C. </w:t>
      </w:r>
      <w:r>
        <w:t xml:space="preserve">I = 12 A </w:t>
      </w:r>
      <w:r>
        <w:rPr>
          <w:b/>
          <w:color w:val="0000FF"/>
        </w:rPr>
        <w:t xml:space="preserve"> </w:t>
      </w:r>
      <w:r>
        <w:rPr>
          <w:b/>
          <w:color w:val="0000FF"/>
        </w:rPr>
        <w:tab/>
        <w:t xml:space="preserve">D. </w:t>
      </w:r>
      <w:r>
        <w:t xml:space="preserve">I = 1,5 A  </w:t>
      </w:r>
    </w:p>
    <w:p w:rsidR="004625EB" w:rsidRDefault="004625EB" w:rsidP="002313B6">
      <w:pPr>
        <w:framePr w:w="4351" w:wrap="around" w:vAnchor="text" w:hAnchor="text" w:x="4088" w:y="1449"/>
        <w:pBdr>
          <w:top w:val="single" w:sz="4" w:space="1" w:color="auto"/>
          <w:left w:val="single" w:sz="4" w:space="4" w:color="auto"/>
          <w:bottom w:val="single" w:sz="4" w:space="1" w:color="auto"/>
          <w:right w:val="single" w:sz="4" w:space="4" w:color="auto"/>
          <w:between w:val="single" w:sz="4" w:space="0" w:color="auto"/>
          <w:bar w:val="single" w:sz="4" w:color="auto"/>
        </w:pBdr>
        <w:tabs>
          <w:tab w:val="left" w:pos="1556"/>
          <w:tab w:val="left" w:pos="3399"/>
        </w:tabs>
        <w:spacing w:after="0" w:line="259" w:lineRule="auto"/>
        <w:ind w:left="0" w:firstLine="0"/>
        <w:suppressOverlap/>
        <w:jc w:val="left"/>
      </w:pPr>
      <w:r>
        <w:t xml:space="preserve">Lần đo  </w:t>
      </w:r>
      <w:r>
        <w:tab/>
        <w:t xml:space="preserve">Biến trở R (Ω)  </w:t>
      </w:r>
      <w:r>
        <w:tab/>
        <w:t xml:space="preserve">U (V)  </w:t>
      </w:r>
    </w:p>
    <w:p w:rsidR="004625EB" w:rsidRDefault="004625EB" w:rsidP="002313B6">
      <w:pPr>
        <w:framePr w:w="4351" w:wrap="around" w:vAnchor="text" w:hAnchor="text" w:x="4088" w:y="1449"/>
        <w:pBdr>
          <w:top w:val="single" w:sz="4" w:space="1" w:color="auto"/>
          <w:left w:val="single" w:sz="4" w:space="4" w:color="auto"/>
          <w:bottom w:val="single" w:sz="4" w:space="1" w:color="auto"/>
          <w:right w:val="single" w:sz="4" w:space="4" w:color="auto"/>
          <w:between w:val="single" w:sz="4" w:space="0" w:color="auto"/>
          <w:bar w:val="single" w:sz="4" w:color="auto"/>
        </w:pBdr>
        <w:tabs>
          <w:tab w:val="left" w:pos="1556"/>
          <w:tab w:val="left" w:pos="3399"/>
        </w:tabs>
        <w:spacing w:after="0" w:line="259" w:lineRule="auto"/>
        <w:ind w:left="0" w:firstLine="0"/>
        <w:suppressOverlap/>
        <w:jc w:val="left"/>
      </w:pPr>
      <w:r>
        <w:t xml:space="preserve">Lần đo 1  </w:t>
      </w:r>
      <w:r>
        <w:tab/>
        <w:t xml:space="preserve">1,65  </w:t>
      </w:r>
      <w:r>
        <w:tab/>
        <w:t xml:space="preserve">3,3  </w:t>
      </w:r>
    </w:p>
    <w:p w:rsidR="004625EB" w:rsidRDefault="004625EB" w:rsidP="002313B6">
      <w:pPr>
        <w:framePr w:w="4351" w:wrap="around" w:vAnchor="text" w:hAnchor="text" w:x="4088" w:y="1449"/>
        <w:pBdr>
          <w:top w:val="single" w:sz="4" w:space="1" w:color="auto"/>
          <w:left w:val="single" w:sz="4" w:space="4" w:color="auto"/>
          <w:bottom w:val="single" w:sz="4" w:space="1" w:color="auto"/>
          <w:right w:val="single" w:sz="4" w:space="4" w:color="auto"/>
          <w:between w:val="single" w:sz="4" w:space="0" w:color="auto"/>
          <w:bar w:val="single" w:sz="4" w:color="auto"/>
        </w:pBdr>
        <w:tabs>
          <w:tab w:val="left" w:pos="1556"/>
          <w:tab w:val="left" w:pos="3399"/>
        </w:tabs>
        <w:spacing w:after="0" w:line="259" w:lineRule="auto"/>
        <w:ind w:left="0" w:firstLine="0"/>
        <w:suppressOverlap/>
        <w:jc w:val="left"/>
      </w:pPr>
      <w:r>
        <w:t xml:space="preserve">Lần đo 2  </w:t>
      </w:r>
      <w:r>
        <w:tab/>
        <w:t xml:space="preserve">3,5  </w:t>
      </w:r>
      <w:r>
        <w:tab/>
        <w:t xml:space="preserve">3,5  </w:t>
      </w:r>
    </w:p>
    <w:p w:rsidR="000C15FA" w:rsidRDefault="00700A2F">
      <w:pPr>
        <w:spacing w:after="14" w:line="380" w:lineRule="auto"/>
        <w:ind w:left="-5" w:right="193"/>
      </w:pPr>
      <w:r>
        <w:rPr>
          <w:rFonts w:ascii="Cambria" w:eastAsia="Cambria" w:hAnsi="Cambria" w:cs="Cambria"/>
          <w:b/>
          <w:i/>
          <w:color w:val="FF0000"/>
          <w:u w:val="double" w:color="FF0000"/>
        </w:rPr>
        <w:t xml:space="preserve">Câu 29: </w:t>
      </w:r>
      <w:r>
        <w:rPr>
          <w:rFonts w:ascii="Arial" w:eastAsia="Arial" w:hAnsi="Arial" w:cs="Arial"/>
          <w:b/>
          <w:i/>
          <w:color w:val="FF0000"/>
        </w:rPr>
        <w:t xml:space="preserve"> </w:t>
      </w:r>
      <w:r>
        <w:t xml:space="preserve">Một học sinh làm thí nghiệm đo suất điện động và điện trở trong của một nguồn điện, thì học sinh lắp mạch điện như sơ đồ bên và tiến hành đo được bảng số liệu sau: Khi đó học sinh xác định được suất điện động và điện trở trong của nguồn là  </w:t>
      </w:r>
    </w:p>
    <w:p w:rsidR="000C15FA" w:rsidRDefault="00700A2F">
      <w:pPr>
        <w:numPr>
          <w:ilvl w:val="0"/>
          <w:numId w:val="86"/>
        </w:numPr>
        <w:ind w:right="1590" w:hanging="293"/>
      </w:pPr>
      <w:r>
        <w:t xml:space="preserve">E = 3,5 V; r = 0,2 Ω </w:t>
      </w:r>
    </w:p>
    <w:p w:rsidR="000C15FA" w:rsidRDefault="00700A2F">
      <w:pPr>
        <w:numPr>
          <w:ilvl w:val="0"/>
          <w:numId w:val="86"/>
        </w:numPr>
        <w:ind w:right="1590" w:hanging="293"/>
      </w:pPr>
      <w:r>
        <w:t xml:space="preserve">E = 2,7 V; r = 0,2 Ω </w:t>
      </w:r>
    </w:p>
    <w:p w:rsidR="000C15FA" w:rsidRDefault="00700A2F">
      <w:pPr>
        <w:numPr>
          <w:ilvl w:val="0"/>
          <w:numId w:val="86"/>
        </w:numPr>
        <w:ind w:right="1590" w:hanging="293"/>
      </w:pPr>
      <w:r>
        <w:t>E = 3,7 V; r = 0,2 Ω</w:t>
      </w:r>
      <w:r>
        <w:rPr>
          <w:b/>
          <w:color w:val="FF0000"/>
        </w:rPr>
        <w:t xml:space="preserve">  </w:t>
      </w:r>
      <w:r>
        <w:rPr>
          <w:b/>
          <w:color w:val="FF0000"/>
        </w:rPr>
        <w:tab/>
        <w:t xml:space="preserve"> </w:t>
      </w:r>
    </w:p>
    <w:p w:rsidR="000C15FA" w:rsidRDefault="002313B6">
      <w:pPr>
        <w:numPr>
          <w:ilvl w:val="0"/>
          <w:numId w:val="86"/>
        </w:numPr>
        <w:ind w:right="1590" w:hanging="293"/>
      </w:pPr>
      <w:r>
        <w:rPr>
          <w:noProof/>
        </w:rPr>
        <w:pict>
          <v:group id="Group 279318" o:spid="_x0000_s1934" style="position:absolute;left:0;text-align:left;margin-left:456.6pt;margin-top:11.6pt;width:66.85pt;height:78.1pt;z-index:251662848" coordsize="8488,9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">
            <v:shape id="Shape 40501" o:spid="_x0000_s1935" style="position:absolute;left:3535;top:2560;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" path="m,l,228600e" filled="f" strokeweight=".72pt">
              <v:path arrowok="t" textboxrect="0,0,0,228600"/>
            </v:shape>
            <v:shape id="Shape 40502" o:spid="_x0000_s1936" style="position:absolute;left:3916;top:3230;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" path="m,l,114300e" filled="f" strokeweight=".72pt">
              <v:path arrowok="t" textboxrect="0,0,0,114300"/>
            </v:shape>
            <v:shape id="Shape 40503" o:spid="_x0000_s1937" style="position:absolute;left:3916;top:3810;width:4572;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" path="m,l457200,e" filled="f" strokeweight=".72pt">
              <v:path arrowok="t" textboxrect="0,0,457200,0"/>
            </v:shape>
            <v:shape id="Shape 40504" o:spid="_x0000_s1938" style="position:absolute;top:3703;width:3429;height:0;visibility:visible;mso-wrap-style:square;v-text-anchor:top" coordsize="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" path="m342900,l,e" filled="f" strokeweight=".72pt">
              <v:path arrowok="t" textboxrect="0,0,342900,0"/>
            </v:shape>
            <v:shape id="Shape 40505" o:spid="_x0000_s1939" style="position:absolute;top:3703;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" path="m,l,342900e" filled="f" strokeweight=".72pt">
              <v:path arrowok="t" textboxrect="0,0,0,342900"/>
            </v:shape>
            <v:shape id="Shape 40506" o:spid="_x0000_s1940" style="position:absolute;left:8382;top:3810;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" path="m,l,342900e" filled="f" strokeweight=".72pt">
              <v:path arrowok="t" textboxrect="0,0,0,342900"/>
            </v:shape>
            <v:shape id="Shape 40507" o:spid="_x0000_s1941" style="position:absolute;left:2484;top:6477;width:3429;height:1143;visibility:visible;mso-wrap-style:square;v-text-anchor:top" coordsize="3429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" path="m,114300r342900,l342900,,,,,114300xe" filled="f" strokeweight=".72pt">
              <v:stroke miterlimit="1" joinstyle="miter"/>
              <v:path arrowok="t" textboxrect="0,0,342900,114300"/>
            </v:shape>
            <v:shape id="Shape 40508" o:spid="_x0000_s1942" style="position:absolute;left:106;top:7132;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" path="m,l228600,e" filled="f" strokeweight=".72pt">
              <v:path arrowok="t" textboxrect="0,0,228600,0"/>
            </v:shape>
            <v:shape id="Shape 40509" o:spid="_x0000_s1943" style="position:absolute;left:6004;top:7239;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" path="m,l228600,e" filled="f" strokeweight=".72pt">
              <v:path arrowok="t" textboxrect="0,0,228600,0"/>
            </v:shape>
            <v:shape id="Shape 40510" o:spid="_x0000_s1944" style="position:absolute;left:3474;top:5897;width:1265;height:2317;visibility:visible;mso-wrap-style:square;v-text-anchor:top" coordsize="126492,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" path="m119888,r6350,99060c126492,102488,123825,105537,120397,105790v-3557,128,-6605,-2412,-6732,-5968l109475,35052,11430,231648,,226060,98044,29463,44069,65024v-2920,1905,-6857,1015,-8890,-1905c33275,60198,34163,56134,37085,54229l119888,xe" fillcolor="black" stroked="f" strokeweight="0">
              <v:path arrowok="t" textboxrect="0,0,126492,231648"/>
            </v:shape>
            <v:shape id="Shape 40511" o:spid="_x0000_s1945" style="position:absolute;left:1249;top:141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" path="m,228600l,e" filled="f" strokeweight=".72pt">
              <v:path arrowok="t" textboxrect="0,0,0,228600"/>
            </v:shape>
            <v:shape id="Shape 40512" o:spid="_x0000_s1946" style="position:absolute;left:6964;top:1417;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" path="m,228600l,e" filled="f" strokeweight=".72pt">
              <v:path arrowok="t" textboxrect="0,0,0,228600"/>
            </v:shape>
            <v:shape id="Shape 40513" o:spid="_x0000_s1947" style="position:absolute;left:2392;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" path="m,114300c,51181,51181,,114300,v63119,,114300,51181,114300,114300c228600,177419,177419,228600,114300,228600,51181,228600,,177419,,114300xe" filled="f" strokeweight=".72pt">
              <v:path arrowok="t" textboxrect="0,0,228600,228600"/>
            </v:shape>
            <v:shape id="Shape 40514" o:spid="_x0000_s1948" style="position:absolute;left:1143;top:1325;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" path="m,l114300,e" filled="f" strokeweight=".72pt">
              <v:path arrowok="t" textboxrect="0,0,114300,0"/>
            </v:shape>
            <v:shape id="Shape 40515" o:spid="_x0000_s1949" style="position:absolute;left:4572;top:1325;width:2286;height:0;visibility:visible;mso-wrap-style:square;v-text-anchor:top" coordsize="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" path="m228600,l,e" filled="f" strokeweight=".72pt">
              <v:path arrowok="t" textboxrect="0,0,228600,0"/>
            </v:shape>
            <v:shape id="Picture 40517" o:spid="_x0000_s1950" type="#_x0000_t75" style="position:absolute;left:3429;top:7406;width:3429;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">
              <v:imagedata r:id="rId159" o:title=""/>
            </v:shape>
            <v:shape id="Picture 40519" o:spid="_x0000_s1951" type="#_x0000_t75" style="position:absolute;left:4358;top:7665;width:991;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">
              <v:imagedata r:id="rId160" o:title=""/>
            </v:shape>
            <v:rect id="Rectangle 40520" o:spid="_x0000_s1952" style="position:absolute;left:4371;top:8047;width:1617;height:2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" filled="f" stroked="f">
              <v:textbox inset="0,0,0,0">
                <w:txbxContent>
                  <w:p w:rsidR="000C15FA" w:rsidRDefault="00700A2F">
                    <w:pPr>
                      <w:spacing w:after="160" w:line="259" w:lineRule="auto"/>
                      <w:ind w:left="0" w:firstLine="0"/>
                      <w:jc w:val="left"/>
                    </w:pPr>
                    <w:r>
                      <w:rPr>
                        <w:rFonts w:ascii="Calibri" w:eastAsia="Calibri" w:hAnsi="Calibri" w:cs="Calibri"/>
                        <w:w w:val="128"/>
                        <w:sz w:val="28"/>
                      </w:rPr>
                      <w:t>R</w:t>
                    </w:r>
                  </w:p>
                </w:txbxContent>
              </v:textbox>
            </v:rect>
            <v:shape id="Picture 40522" o:spid="_x0000_s1953" type="#_x0000_t75" style="position:absolute;left:5105;top:7665;width:411;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">
              <v:imagedata r:id="rId161" o:title=""/>
            </v:shape>
            <v:rect id="Rectangle 40523" o:spid="_x0000_s1954" style="position:absolute;left:5118;top:8047;width:592;height:2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" filled="f" stroked="f">
              <v:textbox inset="0,0,0,0">
                <w:txbxContent>
                  <w:p w:rsidR="000C15FA" w:rsidRDefault="00700A2F">
                    <w:pPr>
                      <w:spacing w:after="160" w:line="259" w:lineRule="auto"/>
                      <w:ind w:left="0" w:firstLine="0"/>
                      <w:jc w:val="left"/>
                    </w:pPr>
                    <w:r>
                      <w:rPr>
                        <w:rFonts w:ascii="Calibri" w:eastAsia="Calibri" w:hAnsi="Calibri" w:cs="Calibri"/>
                        <w:sz w:val="28"/>
                      </w:rPr>
                      <w:t xml:space="preserve"> </w:t>
                    </w:r>
                  </w:p>
                </w:txbxContent>
              </v:textbox>
            </v:rect>
            <v:shape id="Picture 40525" o:spid="_x0000_s1955" type="#_x0000_t75" style="position:absolute;left:2194;top:548;width:3429;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">
              <v:imagedata r:id="rId159" o:title=""/>
            </v:shape>
            <v:shape id="Picture 40527" o:spid="_x0000_s1956" type="#_x0000_t75" style="position:absolute;left:3124;top:822;width:1036;height:1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">
              <v:imagedata r:id="rId162" o:title=""/>
            </v:shape>
            <v:rect id="Rectangle 40528" o:spid="_x0000_s1957" style="position:absolute;left:3136;top:1200;width:1720;height:2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" filled="f" stroked="f">
              <v:textbox inset="0,0,0,0">
                <w:txbxContent>
                  <w:p w:rsidR="000C15FA" w:rsidRDefault="00700A2F">
                    <w:pPr>
                      <w:spacing w:after="160" w:line="259" w:lineRule="auto"/>
                      <w:ind w:left="0" w:firstLine="0"/>
                      <w:jc w:val="left"/>
                    </w:pPr>
                    <w:r>
                      <w:rPr>
                        <w:rFonts w:ascii="Calibri" w:eastAsia="Calibri" w:hAnsi="Calibri" w:cs="Calibri"/>
                        <w:w w:val="130"/>
                        <w:sz w:val="28"/>
                      </w:rPr>
                      <w:t>V</w:t>
                    </w:r>
                  </w:p>
                </w:txbxContent>
              </v:textbox>
            </v:rect>
            <v:shape id="Picture 40530" o:spid="_x0000_s1958" type="#_x0000_t75" style="position:absolute;left:3901;top:822;width:411;height:1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">
              <v:imagedata r:id="rId161" o:title=""/>
            </v:shape>
            <v:rect id="Rectangle 40531" o:spid="_x0000_s1959" style="position:absolute;left:3914;top:1200;width:593;height:2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" filled="f" stroked="f">
              <v:textbox inset="0,0,0,0">
                <w:txbxContent>
                  <w:p w:rsidR="000C15FA" w:rsidRDefault="00700A2F">
                    <w:pPr>
                      <w:spacing w:after="160" w:line="259" w:lineRule="auto"/>
                      <w:ind w:left="0" w:firstLine="0"/>
                      <w:jc w:val="left"/>
                    </w:pPr>
                    <w:r>
                      <w:rPr>
                        <w:rFonts w:ascii="Calibri" w:eastAsia="Calibri" w:hAnsi="Calibri" w:cs="Calibri"/>
                        <w:sz w:val="28"/>
                      </w:rPr>
                      <w:t xml:space="preserve"> </w:t>
                    </w:r>
                  </w:p>
                </w:txbxContent>
              </v:textbox>
            </v:rect>
            <v:shape id="Picture 40533" o:spid="_x0000_s1960" type="#_x0000_t75" style="position:absolute;left:3154;top:2164;width:4572;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">
              <v:imagedata r:id="rId163" o:title=""/>
            </v:shape>
            <v:shape id="Picture 40535" o:spid="_x0000_s1961" type="#_x0000_t75" style="position:absolute;left:4084;top:2438;width:2012;height:1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">
              <v:imagedata r:id="rId164" o:title=""/>
            </v:shape>
            <v:rect id="Rectangle 40536" o:spid="_x0000_s1962" style="position:absolute;left:4081;top:2815;width:2032;height:2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" filled="f" stroked="f">
              <v:textbox inset="0,0,0,0">
                <w:txbxContent>
                  <w:p w:rsidR="000C15FA" w:rsidRDefault="00700A2F">
                    <w:pPr>
                      <w:spacing w:after="160" w:line="259" w:lineRule="auto"/>
                      <w:ind w:left="0" w:firstLine="0"/>
                      <w:jc w:val="left"/>
                    </w:pPr>
                    <w:r>
                      <w:rPr>
                        <w:rFonts w:ascii="Calibri" w:eastAsia="Calibri" w:hAnsi="Calibri" w:cs="Calibri"/>
                        <w:spacing w:val="-1"/>
                        <w:w w:val="116"/>
                        <w:sz w:val="28"/>
                      </w:rPr>
                      <w:t>E,</w:t>
                    </w:r>
                  </w:p>
                </w:txbxContent>
              </v:textbox>
            </v:rect>
            <v:shape id="Picture 40538" o:spid="_x0000_s1963" type="#_x0000_t75" style="position:absolute;left:5593;top:2438;width:411;height:1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">
              <v:imagedata r:id="rId161" o:title=""/>
            </v:shape>
            <v:rect id="Rectangle 40539" o:spid="_x0000_s1964" style="position:absolute;left:5608;top:2815;width:593;height:2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" filled="f" stroked="f">
              <v:textbox inset="0,0,0,0">
                <w:txbxContent>
                  <w:p w:rsidR="000C15FA" w:rsidRDefault="00700A2F">
                    <w:pPr>
                      <w:spacing w:after="160" w:line="259" w:lineRule="auto"/>
                      <w:ind w:left="0" w:firstLine="0"/>
                      <w:jc w:val="left"/>
                    </w:pPr>
                    <w:r>
                      <w:rPr>
                        <w:rFonts w:ascii="Calibri" w:eastAsia="Calibri" w:hAnsi="Calibri" w:cs="Calibri"/>
                        <w:sz w:val="28"/>
                      </w:rPr>
                      <w:t xml:space="preserve"> </w:t>
                    </w:r>
                  </w:p>
                </w:txbxContent>
              </v:textbox>
            </v:rect>
            <w10:wrap type="square"/>
          </v:group>
        </w:pict>
      </w:r>
      <w:r w:rsidR="00700A2F">
        <w:t xml:space="preserve">E = 3,7 V; r = 0,1 Ω </w:t>
      </w:r>
    </w:p>
    <w:p w:rsidR="000C15FA" w:rsidRDefault="00700A2F">
      <w:pPr>
        <w:spacing w:after="0" w:line="378" w:lineRule="auto"/>
        <w:ind w:left="-5"/>
      </w:pPr>
      <w:r>
        <w:rPr>
          <w:rFonts w:ascii="Cambria" w:eastAsia="Cambria" w:hAnsi="Cambria" w:cs="Cambria"/>
          <w:b/>
          <w:i/>
          <w:color w:val="FF0000"/>
          <w:u w:val="double" w:color="FF0000"/>
        </w:rPr>
        <w:t xml:space="preserve">Câu 30: </w:t>
      </w:r>
      <w:r>
        <w:rPr>
          <w:rFonts w:ascii="Arial" w:eastAsia="Arial" w:hAnsi="Arial" w:cs="Arial"/>
          <w:b/>
          <w:i/>
          <w:color w:val="FF0000"/>
        </w:rPr>
        <w:t xml:space="preserve"> </w:t>
      </w:r>
      <w:r>
        <w:t xml:space="preserve">Một nguồn điện trở trong 0,5 Ω được mắc với điện trở 3 Ω. Khi đó hiệu điện thế giữa hai cực của nguồn điện là 6 V. Suất điện động của nguồn điện là </w:t>
      </w:r>
    </w:p>
    <w:p w:rsidR="000C15FA" w:rsidRDefault="00700A2F">
      <w:pPr>
        <w:tabs>
          <w:tab w:val="center" w:pos="636"/>
          <w:tab w:val="center" w:pos="3182"/>
          <w:tab w:val="center" w:pos="5742"/>
          <w:tab w:val="center" w:pos="8442"/>
        </w:tabs>
        <w:ind w:left="-15" w:firstLine="0"/>
        <w:jc w:val="left"/>
      </w:pPr>
      <w:r>
        <w:rPr>
          <w:b/>
          <w:color w:val="0000FF"/>
        </w:rPr>
        <w:t xml:space="preserve"> </w:t>
      </w:r>
      <w:r>
        <w:rPr>
          <w:b/>
          <w:color w:val="0000FF"/>
        </w:rPr>
        <w:tab/>
        <w:t xml:space="preserve">A. </w:t>
      </w:r>
      <w:r>
        <w:t>3 V.</w:t>
      </w:r>
      <w:r>
        <w:rPr>
          <w:b/>
          <w:color w:val="0000FF"/>
        </w:rPr>
        <w:t xml:space="preserve"> </w:t>
      </w:r>
      <w:r>
        <w:rPr>
          <w:b/>
          <w:color w:val="0000FF"/>
        </w:rPr>
        <w:tab/>
        <w:t xml:space="preserve">B. </w:t>
      </w:r>
      <w:r>
        <w:t>5 V.</w:t>
      </w:r>
      <w:r>
        <w:rPr>
          <w:b/>
          <w:color w:val="0000FF"/>
        </w:rPr>
        <w:t xml:space="preserve"> </w:t>
      </w:r>
      <w:r>
        <w:rPr>
          <w:b/>
          <w:color w:val="0000FF"/>
        </w:rPr>
        <w:tab/>
        <w:t xml:space="preserve">C. </w:t>
      </w:r>
      <w:r>
        <w:t>7 V.</w:t>
      </w:r>
      <w:r>
        <w:rPr>
          <w:b/>
          <w:color w:val="0000FF"/>
        </w:rPr>
        <w:t xml:space="preserve"> </w:t>
      </w:r>
      <w:r>
        <w:rPr>
          <w:b/>
          <w:color w:val="0000FF"/>
        </w:rPr>
        <w:tab/>
        <w:t xml:space="preserve">D. </w:t>
      </w:r>
      <w:r>
        <w:t xml:space="preserve">19,5 V. </w:t>
      </w:r>
    </w:p>
    <w:p w:rsidR="000C15FA" w:rsidRDefault="009E4146">
      <w:pPr>
        <w:spacing w:after="0" w:line="356" w:lineRule="auto"/>
        <w:ind w:left="-5"/>
      </w:pPr>
      <w:r>
        <w:rPr>
          <w:noProof/>
        </w:rPr>
        <w:lastRenderedPageBreak/>
        <w:pict>
          <v:shape id="Picture 40541" o:spid="_x0000_s1933" type="#_x0000_t75" style="position:absolute;left:0;text-align:left;margin-left:396.1pt;margin-top:-.55pt;width:126.95pt;height:102.6pt;z-index:251663872;visibility:visible" o:allowoverlap="f">
            <v:imagedata r:id="rId165" o:title=""/>
            <w10:wrap type="square"/>
          </v:shape>
        </w:pict>
      </w:r>
      <w:r w:rsidR="00700A2F">
        <w:rPr>
          <w:rFonts w:ascii="Cambria" w:eastAsia="Cambria" w:hAnsi="Cambria" w:cs="Cambria"/>
          <w:b/>
          <w:i/>
          <w:color w:val="FF0000"/>
          <w:u w:val="double" w:color="FF0000"/>
        </w:rPr>
        <w:t xml:space="preserve">Câu 31: </w:t>
      </w:r>
      <w:r w:rsidR="00700A2F">
        <w:rPr>
          <w:rFonts w:ascii="Arial" w:eastAsia="Arial" w:hAnsi="Arial" w:cs="Arial"/>
          <w:b/>
          <w:i/>
          <w:color w:val="FF0000"/>
        </w:rPr>
        <w:t xml:space="preserve"> </w:t>
      </w:r>
      <w:r w:rsidR="00700A2F">
        <w:t xml:space="preserve">Mạch kín một chiều gồm mạch ngoài có biến trở R và nguồn có suất điện động và điện trở trong là </w:t>
      </w:r>
      <w:r w:rsidR="00700A2F">
        <w:rPr>
          <w:rFonts w:ascii="Segoe UI Symbol" w:eastAsia="Segoe UI Symbol" w:hAnsi="Segoe UI Symbol" w:cs="Segoe UI Symbol"/>
        </w:rPr>
        <w:t></w:t>
      </w:r>
      <w:r w:rsidR="00700A2F">
        <w:t xml:space="preserve">, r. Khảo sát cường độ dòng điện I theo R người ta thu được đồ thị như hình. Giá trị </w:t>
      </w:r>
      <w:r w:rsidR="00700A2F">
        <w:rPr>
          <w:rFonts w:ascii="Segoe UI Symbol" w:eastAsia="Segoe UI Symbol" w:hAnsi="Segoe UI Symbol" w:cs="Segoe UI Symbol"/>
        </w:rPr>
        <w:t></w:t>
      </w:r>
      <w:r w:rsidR="00700A2F">
        <w:t xml:space="preserve"> và r gần đáp án nào  </w:t>
      </w:r>
    </w:p>
    <w:p w:rsidR="000C15FA" w:rsidRDefault="00700A2F">
      <w:pPr>
        <w:tabs>
          <w:tab w:val="center" w:pos="908"/>
          <w:tab w:val="center" w:pos="3398"/>
          <w:tab w:val="center" w:pos="5389"/>
        </w:tabs>
        <w:ind w:left="-15" w:firstLine="0"/>
        <w:jc w:val="left"/>
      </w:pPr>
      <w:r>
        <w:rPr>
          <w:b/>
          <w:color w:val="0000FF"/>
        </w:rPr>
        <w:t xml:space="preserve"> </w:t>
      </w:r>
      <w:r>
        <w:rPr>
          <w:b/>
          <w:color w:val="0000FF"/>
        </w:rPr>
        <w:tab/>
        <w:t xml:space="preserve">A. </w:t>
      </w:r>
      <w:r>
        <w:t xml:space="preserve">10 V, 1 Ω </w:t>
      </w:r>
      <w:r>
        <w:rPr>
          <w:b/>
          <w:color w:val="0000FF"/>
        </w:rPr>
        <w:t xml:space="preserve"> </w:t>
      </w:r>
      <w:r>
        <w:rPr>
          <w:b/>
          <w:color w:val="0000FF"/>
        </w:rPr>
        <w:tab/>
        <w:t xml:space="preserve">B. </w:t>
      </w:r>
      <w:r>
        <w:t xml:space="preserve">6 V; 1 Ω  </w:t>
      </w:r>
      <w:r>
        <w:tab/>
        <w:t xml:space="preserve"> </w:t>
      </w:r>
    </w:p>
    <w:p w:rsidR="000C15FA" w:rsidRDefault="00700A2F">
      <w:pPr>
        <w:tabs>
          <w:tab w:val="center" w:pos="908"/>
          <w:tab w:val="center" w:pos="3460"/>
        </w:tabs>
        <w:ind w:left="-15" w:firstLine="0"/>
        <w:jc w:val="left"/>
      </w:pPr>
      <w:r>
        <w:rPr>
          <w:b/>
          <w:color w:val="0000FF"/>
        </w:rPr>
        <w:t xml:space="preserve"> </w:t>
      </w:r>
      <w:r>
        <w:rPr>
          <w:b/>
          <w:color w:val="0000FF"/>
        </w:rPr>
        <w:tab/>
        <w:t xml:space="preserve">C. </w:t>
      </w:r>
      <w:r>
        <w:t xml:space="preserve">12 V, 2 Ω </w:t>
      </w:r>
      <w:r>
        <w:rPr>
          <w:b/>
          <w:color w:val="0000FF"/>
        </w:rPr>
        <w:t xml:space="preserve"> </w:t>
      </w:r>
      <w:r>
        <w:rPr>
          <w:b/>
          <w:color w:val="0000FF"/>
        </w:rPr>
        <w:tab/>
        <w:t xml:space="preserve">D. </w:t>
      </w:r>
      <w:r>
        <w:t xml:space="preserve">20 V, 2 Ω  </w:t>
      </w:r>
    </w:p>
    <w:p w:rsidR="000C15FA" w:rsidRDefault="009E4146">
      <w:pPr>
        <w:spacing w:after="0" w:line="384" w:lineRule="auto"/>
        <w:ind w:left="-5" w:right="1357"/>
      </w:pPr>
      <w:r>
        <w:rPr>
          <w:noProof/>
        </w:rPr>
        <w:pict>
          <v:group id="Group 280773" o:spid="_x0000_s1818" style="position:absolute;left:0;text-align:left;margin-left:379.3pt;margin-top:-2.5pt;width:161.45pt;height:771.35pt;z-index:251664896" coordsize="20505,979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">
            <v:shape id="Picture 40640" o:spid="_x0000_s1819" type="#_x0000_t75" style="position:absolute;left:-30364;top:47129;width:97962;height:37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">
              <v:imagedata r:id="rId166" o:title=""/>
            </v:shape>
            <v:shape id="Shape 40659" o:spid="_x0000_s1820" style="position:absolute;left:17503;top:88396;width:542;height:824;visibility:visible;mso-wrap-style:square;v-text-anchor:top" coordsize="5422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" path="m,41783l,18669,47371,r6858,12827l23114,33655r,1524l54229,73025r-9652,9399l,41783xe" filled="f" strokecolor="#4471c4" strokeweight=".8pt">
              <v:path arrowok="t" textboxrect="0,0,54229,82424"/>
            </v:shape>
            <v:shape id="Shape 40660" o:spid="_x0000_s1821" style="position:absolute;left:17352;top:89127;width:445;height:407;visibility:visible;mso-wrap-style:square;v-text-anchor:top" coordsize="4457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" path="m,38354l,16511,38227,r6350,11303l9017,40640,,38354xe" filled="f" strokecolor="#4471c4" strokeweight=".8pt">
              <v:path arrowok="t" textboxrect="0,0,44577,40640"/>
            </v:shape>
            <v:shape id="Picture 40662" o:spid="_x0000_s1822" type="#_x0000_t75" style="position:absolute;left:17343;top:79848;width:2613;height:8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">
              <v:imagedata r:id="rId167" o:title=""/>
            </v:shape>
            <v:shape id="Shape 40675" o:spid="_x0000_s1823" style="position:absolute;left:18308;top:82450;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" path="m,15367v,8763,4572,16636,13462,23494c22352,45720,34290,51308,49402,55499v14987,4190,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40677" o:spid="_x0000_s1824" style="position:absolute;left:18159;top:81968;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" path="m,65151c,50927,3429,38862,10287,28956l,16002,2287,r99694,21971c106935,23114,110999,24003,114047,24511v3047,508,5588,762,7746,762c126112,25273,129160,24257,131064,22225v1905,-2159,3048,-5842,3556,-11176l144018,12573r,54864l114809,59690r-635,1905c122555,68072,129160,74168,133731,79629v4572,5588,7874,11049,9780,16510c145415,101473,146304,107696,146304,114809v,6603,-1524,12445,-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0679" o:spid="_x0000_s1825" style="position:absolute;left:17825;top:80093;width:1797;height:993;visibility:visible;mso-wrap-style:square;v-text-anchor:top" coordsize="179705,9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" path="m,60706l,26416r35687,8256l35687,,53594,3811r,35052l118872,54738v2921,635,5715,1269,8509,1777c130048,57150,132714,57531,135255,58040v2540,253,4571,634,6350,761c143256,58928,144652,58928,146050,58928v4445,,7747,-762,9778,-2413c157861,54865,158876,52578,158876,49403v,-4317,-1524,-8636,-4571,-13208c151257,31624,146558,26798,140208,21590l151511,10541v7239,6732,12953,12827,16764,18161c172212,34037,175133,39624,177037,45340v1778,5841,2668,12573,2668,20192c179705,73279,178308,79629,175513,84710v-2793,5206,-6476,8889,-11302,11176c159512,98172,154177,99315,148336,99315v-4446,,-8763,-381,-12827,-1016c131445,97664,124840,96266,115570,94107l53594,79375r,19304l44196,96648c43814,90805,42799,86106,41275,82804,39624,79502,37337,76709,34289,74295,31242,72010,27050,69850,21717,67691,16383,65660,9144,63247,,60706xe" filled="f" strokecolor="#4471c4" strokeweight=".8pt">
              <v:path arrowok="t" textboxrect="0,0,179705,99315"/>
            </v:shape>
            <v:shape id="Shape 40680" o:spid="_x0000_s1826" style="position:absolute;left:17492;top:82329;width:553;height:473;visibility:visible;mso-wrap-style:square;v-text-anchor:top" coordsize="5524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" path="m,45212l,19431,48387,r6858,12065l9399,47244,,45212xe" filled="f" strokecolor="#4471c4" strokeweight=".8pt">
              <v:path arrowok="t" textboxrect="0,0,55245,47244"/>
            </v:shape>
            <v:shape id="Picture 40682" o:spid="_x0000_s1827" type="#_x0000_t75" style="position:absolute;left:17160;top:78095;width:2796;height:2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">
              <v:imagedata r:id="rId168" o:title=""/>
            </v:shape>
            <v:shape id="Shape 40687" o:spid="_x0000_s1828" style="position:absolute;left:18308;top:79083;width:1166;height:601;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" path="m,17780v,8001,3937,14985,11684,20828c19431,44450,31496,49530,47752,53721v16256,4317,30225,6350,42163,6350c98933,60071,105537,58674,109982,55753v4445,-2921,6604,-7493,6604,-13843c116586,38481,115951,35052,114427,31877v-1525,-3175,-3937,-6350,-7620,-9398c103251,19431,98806,16637,93345,14097,87757,11684,81026,9271,73025,6985,64897,4826,57023,3048,49402,1778,41656,635,34417,,27813,,18288,,11302,1397,6731,4318,2286,7238,,11684,,17780xe" filled="f" strokecolor="#4471c4" strokeweight=".8pt">
              <v:path arrowok="t" textboxrect="0,0,116586,60071"/>
            </v:shape>
            <v:shape id="Shape 40688" o:spid="_x0000_s1829" style="position:absolute;left:18159;top:78696;width:1463;height:1373;visibility:visible;mso-wrap-style:square;v-text-anchor:top" coordsize="146304,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" path="m,53214c,41402,2287,31497,6604,23495,10923,15494,16891,9652,24638,5715,32386,1905,41275,,51436,,64008,,76709,2032,89409,6224v12572,4191,23241,10032,31750,17399c129794,30989,136144,39751,140209,49785v4064,10159,6095,21589,6095,34289c146304,94615,144526,103887,140716,111761v-3810,8001,-9525,14224,-17144,18795c115951,135001,106553,137288,95504,137288v-4191,,-8890,-254,-13969,-889c75057,135637,68453,134366,61595,132462v-7746,-2287,-14732,-4953,-20828,-8383c33910,120524,27940,116332,22987,111506,18035,106807,13843,101600,10541,96013,7239,90551,4826,84455,3049,77851,1016,69977,,61849,,53214xe" filled="f" strokecolor="#4471c4" strokeweight=".8pt">
              <v:path arrowok="t" textboxrect="0,0,146304,137288"/>
            </v:shape>
            <v:shape id="Shape 40689" o:spid="_x0000_s1830" style="position:absolute;left:17503;top:78767;width:542;height:815;visibility:visible;mso-wrap-style:square;v-text-anchor:top" coordsize="5422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" path="m,42290l,18669,47371,r6858,12827l23114,33274r,1270l54229,72136r-9652,9398l,42290xe" filled="f" strokecolor="#4471c4" strokeweight=".8pt">
              <v:path arrowok="t" textboxrect="0,0,54229,81534"/>
            </v:shape>
            <v:shape id="Shape 40690" o:spid="_x0000_s1831" style="position:absolute;left:17301;top:78341;width:461;height:493;visibility:visible;mso-wrap-style:square;v-text-anchor:top" coordsize="46101,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" path="m,21463c,19050,253,16510,635,13970,1015,11430,1651,9144,2667,7112,3556,4953,4826,3302,6223,2032,7747,635,9525,,11811,v2666,,5079,508,7112,1651c21082,2667,22860,4191,24638,5969v1650,1779,3301,3810,4825,5842c30988,13970,32512,15875,34163,17653v1524,1905,3175,3556,4952,5080c40894,24257,43180,25273,46101,25781r,14224c43307,39370,41148,38608,39497,37465,37846,36449,36322,35052,34925,33655,33655,32131,32258,30607,30861,28956,29463,27305,27939,25908,26415,24638,24892,23368,23240,22225,21463,21463v-1905,-889,-3937,-1397,-6224,-1397c11811,20066,10033,21972,10033,25654v,2540,762,4699,2286,6604c13843,34163,16890,35814,21463,37084r,12192l7493,46609c5207,42799,3428,38735,2032,34672,762,30480,,26035,,21463xe" filled="f" strokecolor="#4471c4" strokeweight=".8pt">
              <v:path arrowok="t" textboxrect="0,0,46101,49276"/>
            </v:shape>
            <v:shape id="Picture 299894" o:spid="_x0000_s1832" type="#_x0000_t75" style="position:absolute;left:17434;top:72807;width:3048;height:5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">
              <v:imagedata r:id="rId169" o:title=""/>
            </v:shape>
            <v:shape id="Shape 40701" o:spid="_x0000_s1833" style="position:absolute;left:18308;top:75775;width:1105;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" path="m,15367v,8509,4318,16257,12953,23114c21463,45340,33401,50927,48640,55245v15241,4319,28957,6478,41149,6478c96774,61723,101981,60706,105410,58674v3429,-2032,5080,-5207,5080,-9525c110490,45086,109220,40894,106552,36703,104013,32513,99949,28194,94488,23495,88900,18924,82296,14987,74676,11939,66928,8764,57150,5969,45465,3429l40259,2287c33147,763,26289,,19685,,13081,,8127,1270,4952,3556,1651,5969,,9906,,15367xe" filled="f" strokecolor="#4471c4" strokeweight=".8pt">
              <v:path arrowok="t" textboxrect="0,0,110490,61723"/>
            </v:shape>
            <v:shape id="Shape 40702" o:spid="_x0000_s1834" style="position:absolute;left:18159;top:75293;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" path="m,64898c,58166,762,51943,2287,46228,3811,40640,6477,34798,10287,28829l,16002,2287,,58166,12319v9145,2032,17908,3810,26289,5461l128525,26798v11937,2412,21589,4952,29210,7492c164465,36576,170180,39116,174752,41910v4446,2413,8383,5334,11811,8637c189992,53848,192787,57277,195200,61087v2539,3811,4699,8128,6476,12954c203709,79502,205232,85472,206249,92202v1142,7112,1651,15240,1651,24384c207900,129922,206756,141224,204343,150241v-2413,9144,-5968,15875,-10794,20320c188723,175006,182753,177165,175641,177165v-5841,,-11429,-2032,-16764,-6223c153670,166751,148717,160528,143891,152273r12065,-14859c159131,140081,162052,141859,164847,142875v2666,1016,5715,1398,8890,1398c180213,144273,185166,142113,188341,137541v3175,-4572,4699,-11303,4699,-20319c193040,110490,192025,104522,189738,99187,187579,93853,184024,88900,179070,84455,173990,80010,166625,75819,156718,72009,146812,68073,133604,64389,116967,60833r-1269,1905c123444,68961,129540,74676,133986,80010v4317,5207,7492,10541,9398,16002c145415,101473,146304,107697,146304,114554v,6604,-1524,12446,-4699,17526c138557,137160,133477,141224,126747,144273v-6859,3047,-15495,4444,-25909,4444c87757,148717,74803,146812,62103,143002,49403,139192,38481,133858,29337,126873,20193,119888,13081,111125,7875,100711,2667,90298,,78359,,64898xe" filled="f" strokecolor="#4471c4" strokeweight=".8pt">
              <v:path arrowok="t" textboxrect="0,0,207900,177165"/>
            </v:shape>
            <v:shape id="Shape 40703" o:spid="_x0000_s1835" style="position:absolute;left:18159;top:77033;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0704" o:spid="_x0000_s1836" style="position:absolute;left:17553;top:7305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" path="m,76962l,60833,87376,82803r508,-1904c78613,73278,71755,65659,67310,57785,62865,49911,60578,41148,60578,31369v,-9652,2795,-17399,8256,-22987c74295,2794,81915,,91440,v6223,,13588,889,22225,2794l166497,14477v4445,1017,7747,1651,10160,2033c179070,16764,181102,16891,182753,16891v4318,,7366,-1016,9017,-3175c193548,11557,194690,7874,195199,2667r9398,1651l204597,63626,126873,45847c115824,43180,108203,41656,104013,41148v-4191,-635,-7366,-889,-9779,-889c89915,40259,86740,41148,84582,42926v-2032,1777,-3048,4445,-3048,7874c81534,53848,82677,57150,84963,60833v2286,3556,5842,7619,10668,12065c100457,77470,105664,81026,111125,83693v5334,2667,12192,4826,20193,6350l204597,105791r,41021l43180,110617v-9271,-2032,-16129,-3048,-20447,-3048c20701,107569,19050,107696,17907,108203v-1270,382,-2286,1017,-3048,1906c14097,110998,13589,112141,13081,113538v-381,1397,-889,4190,-1397,8382l2286,119634,,76962xe" filled="f" strokecolor="#4471c4" strokeweight=".8pt">
              <v:path arrowok="t" textboxrect="0,0,204597,146812"/>
            </v:shape>
            <v:shape id="Picture 299895" o:spid="_x0000_s1837" type="#_x0000_t75" style="position:absolute;left:18034;top:70704;width:243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">
              <v:imagedata r:id="rId170" o:title=""/>
            </v:shape>
            <v:shape id="Shape 40710" o:spid="_x0000_s1838" style="position:absolute;left:19820;top:72125;width:350;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" path="m,39116l,,34925,7366r,39244l,39116xe" filled="f" strokecolor="#4471c4" strokeweight=".8pt">
              <v:path arrowok="t" textboxrect="0,0,34925,46610"/>
            </v:shape>
            <v:shape id="Shape 40711" o:spid="_x0000_s1839" style="position:absolute;left:18308;top:71814;width:1166;height:600;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" path="m,17780v,8001,3937,14985,11684,20828c19431,44450,31496,49530,47752,53721v16256,4317,30225,6350,42163,6350c98933,60071,105537,58674,109982,55752v4445,-2920,6604,-7492,6604,-13842c116586,38481,115951,35052,114427,31877v-1525,-3175,-3937,-6350,-7620,-9399c103251,19431,98806,16636,93345,14097,87757,11684,81026,9271,73025,6985,64897,4826,57023,3048,49402,1777,41656,635,34417,,27813,,18288,,11302,1397,6731,4318,2286,7238,,11684,,17780xe" filled="f" strokecolor="#4471c4" strokeweight=".8pt">
              <v:path arrowok="t" textboxrect="0,0,116586,60071"/>
            </v:shape>
            <v:shape id="Shape 40712" o:spid="_x0000_s1840" style="position:absolute;left:18159;top:70892;width:1463;height:1907;visibility:visible;mso-wrap-style:square;v-text-anchor:top" coordsize="146304,1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" path="m,106680c,90551,4191,77851,12319,68834,20448,59689,31624,54610,45975,53594,44324,47244,41402,42672,37338,39878,33275,37084,28449,35052,22733,33655,17145,32258,10287,30734,2287,28956l2287,,9017,1397v6858,1524,13335,3429,19177,5715c34163,9525,39116,12954,43307,17526v4192,4572,7367,10160,9525,16510c54991,40386,56262,46863,56769,53594v10922,508,21718,2540,32640,6095c101981,63881,112650,69723,121159,77088v8635,7367,14985,16130,19050,26163c144273,113411,146304,124840,146304,137540v,10542,-1778,19813,-5588,27687c136906,173228,131191,179451,123572,184023v-7621,4445,-17019,6731,-28068,6731c91313,190754,86614,190500,81535,189864v-6478,-761,-13082,-2031,-19940,-3936c53849,183642,46863,180975,40767,177546,33910,173989,27940,169799,22987,164973v-4952,-4699,-9144,-9906,-12446,-15494c7239,144018,4826,137922,3049,131318,1016,123444,,115315,,106680xe" filled="f" strokecolor="#4471c4" strokeweight=".8pt">
              <v:path arrowok="t" textboxrect="0,0,146304,190754"/>
            </v:shape>
            <v:shape id="Picture 299896" o:spid="_x0000_s1841" type="#_x0000_t75" style="position:absolute;left:17526;top:64486;width:2956;height:6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">
              <v:imagedata r:id="rId171" o:title=""/>
            </v:shape>
            <v:shape id="Shape 40719" o:spid="_x0000_s1842" style="position:absolute;left:18922;top:69445;width:1292;height:1590;visibility:visible;mso-wrap-style:square;v-text-anchor:top" coordsize="129222,1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" path="m,l28130,10172v8890,4573,16383,10287,22733,17146c57086,34303,61912,42176,65214,51067v3302,8762,4826,18414,4826,28702c70040,88278,68643,96532,65722,104406r30099,6350c97345,111137,98742,111392,100139,111646v1397,253,2667,380,3937,507c105219,112153,106362,112280,107378,112280v4064,,7112,-1143,8890,-3302c118046,106946,119189,103136,119824,97929r9398,1651l129222,159017,,130176,,90870r9715,2487l14922,94500v7112,1524,13970,2286,20701,2286c42608,96786,47561,95644,50609,93357v3048,-2412,4572,-6350,4572,-11811c55181,77991,54673,74688,53530,71768,52387,68720,50482,65798,47942,62878,45275,59956,41465,57035,36385,54115,30035,50431,22923,47129,14922,44335l,40341,,xe" stroked="f" strokeweight="0">
              <v:path arrowok="t" textboxrect="0,0,129222,159017"/>
            </v:shape>
            <v:shape id="Shape 40723" o:spid="_x0000_s1843" style="position:absolute;left:19169;top:68783;width:430;height:463;visibility:visible;mso-wrap-style:square;v-text-anchor:top" coordsize="43053,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" path="m,36575l,,43053,9778r,36449l,36575xe" filled="f" strokecolor="#4471c4" strokeweight=".8pt">
              <v:path arrowok="t" textboxrect="0,0,43053,46227"/>
            </v:shape>
            <v:shape id="Shape 40724" o:spid="_x0000_s1844" style="position:absolute;left:18370;top:69797;width:1104;height:616;visibility:visible;mso-wrap-style:square;v-text-anchor:top" coordsize="110363,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" path="m,12573v,6350,3048,12700,9144,19304c15367,38354,22479,43561,30607,47498v8001,3937,19431,7492,34290,10667l70104,59309v7112,1524,13970,2286,20701,2286c97790,61595,102743,60452,105791,58165v3048,-2412,4572,-6350,4572,-11810c110363,42799,109855,39497,108712,36576v-1143,-3048,-3048,-5969,-5588,-8890c100457,24764,96647,21844,91567,18923,85217,15239,78105,11937,70104,9144,62103,6350,53721,4063,44958,2412,36068,888,28067,,20701,,13589,,8382,1015,5080,3175,1651,5207,,8382,,12573xe" filled="f" strokecolor="#4471c4" strokeweight=".8pt">
              <v:path arrowok="t" textboxrect="0,0,110363,61595"/>
            </v:shape>
            <v:shape id="Shape 40725" o:spid="_x0000_s1845" style="position:absolute;left:18268;top:68584;width:432;height:461;visibility:visible;mso-wrap-style:square;v-text-anchor:top" coordsize="43180,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" path="m,36576l,,43180,9652r,36449l,36576xe" filled="f" strokecolor="#4471c4" strokeweight=".8pt">
              <v:path arrowok="t" textboxrect="0,0,43180,46101"/>
            </v:shape>
            <v:shape id="Shape 40726" o:spid="_x0000_s1846" style="position:absolute;left:18159;top:64693;width:1440;height:1343;visibility:visible;mso-wrap-style:square;v-text-anchor:top" coordsize="144018,13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" path="m,20067c,13717,1016,7113,2794,l41149,8382r,25655c34799,34037,30353,34672,27940,36068v-2540,1398,-3683,3810,-3683,7112c24257,44704,24512,46228,25147,48006v634,1651,1651,3557,3302,5716c29973,55753,32512,58420,36068,61342v3557,3048,6985,5587,10287,7493c49657,70867,53213,72518,56897,73915v3682,1270,8254,2539,13842,3683l144018,93345r,41022l43180,111888v-9398,-2160,-16255,-3175,-20447,-3175c18797,108713,16002,109855,14605,112142v-1524,2158,-2413,5714,-2793,10413l2287,120397,762,81153r,-16128l33910,75693r634,-1651c23114,66041,14605,57531,8763,48768,2922,39878,,30353,,20067xe" filled="f" strokecolor="#4471c4" strokeweight=".8pt">
              <v:path arrowok="t" textboxrect="0,0,144018,134367"/>
            </v:shape>
            <v:shape id="Shape 40727" o:spid="_x0000_s1847" style="position:absolute;left:18159;top:69408;width:2055;height:1627;visibility:visible;mso-wrap-style:square;v-text-anchor:top" coordsize="20548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" path="m,34037c,27432,1651,21464,4826,16511,7875,11430,12954,7367,19686,4445,26543,1524,35179,,45593,,55626,,65787,1270,75947,3556v10159,2286,19684,5716,28447,10287c113285,18416,120777,24130,127127,30989v6223,6985,11049,14859,14351,23749c144780,63500,146304,73152,146304,83440v,8509,-1397,16763,-4317,24637l172086,114427v1524,382,2920,636,4317,890c177800,115570,179070,115698,180340,115824v1144,,2286,127,3302,127c187706,115951,190754,114809,192532,112649v1779,-2032,2921,-5842,3556,-11049l205487,103251r,59437l44450,126747c34163,124461,27051,123317,23114,123317v-3937,,-6731,1017,-8254,3049c13336,128398,12192,131953,11812,137161l2287,135001,762,96393r,-15620l31624,88900r634,-1651c23876,80773,17526,74676,12827,69216,8255,63627,4953,58167,3049,52705,1016,47372,,41149,,34037xe" filled="f" strokecolor="#4471c4" strokeweight=".8pt">
              <v:path arrowok="t" textboxrect="0,0,205487,162688"/>
            </v:shape>
            <v:shape id="Shape 40728" o:spid="_x0000_s1848" style="position:absolute;left:17650;top:65931;width:1949;height:1681;visibility:visible;mso-wrap-style:square;v-text-anchor:top" coordsize="194945,16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" path="m,157480l,,51688,11303r,18289c41148,29718,33782,30353,29463,31497v-4190,1143,-7365,2921,-9525,5460c17780,39498,16637,43053,16637,47625r,12700l156463,91060v2540,508,4573,889,5843,1142c163702,92329,165226,92584,166877,92711v1779,127,3811,127,6224,127c177546,92838,180594,91822,182372,89536v1904,-2286,2921,-5716,3175,-10542l194945,81026r,75819l185547,154941v-509,-4191,-1778,-7621,-3684,-10034c179959,142368,177164,140336,173355,138685v-3810,-1651,-9398,-3430,-16892,-5081l16637,102870r,11430c16637,117984,17018,121031,17652,123444v762,2286,1651,4319,2795,5970c21717,131192,23368,132969,25526,135001v2160,2033,4954,4192,8637,6731c37846,144145,42672,146686,48640,149479r,18670l,157480xe" filled="f" strokecolor="#4471c4" strokeweight=".8pt">
              <v:path arrowok="t" textboxrect="0,0,194945,168149"/>
            </v:shape>
            <v:shape id="Picture 40730" o:spid="_x0000_s1849" type="#_x0000_t75" style="position:absolute;left:17205;top:62947;width:2751;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">
              <v:imagedata r:id="rId172" o:title=""/>
            </v:shape>
            <v:shape id="Shape 40735" o:spid="_x0000_s1850" style="position:absolute;left:18308;top:63674;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" path="m,15367v,8763,4572,16636,13462,23495c22352,45720,34290,51308,49402,55499v14987,4191,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40736" o:spid="_x0000_s1851" style="position:absolute;left:18159;top:6319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" path="m,65151c,50927,3429,38861,10287,28829l,16002,2287,r99694,22098c106935,23113,110999,24003,114047,24511v3047,508,5588,762,7746,762c126112,25273,129160,24257,131064,22225v1905,-2160,3048,-5842,3556,-11176l144018,12573r,54863l114809,59689r-635,1906c122555,68072,129160,74168,133731,79629v4572,5588,7874,11049,9780,16509c145415,101473,146304,107696,146304,114808v,6603,-1524,12446,-4699,17526c138557,137413,133477,141351,126747,144399v-6859,2921,-15495,4318,-25909,4318c90805,148717,80645,147574,70486,145287,60325,142875,50800,139446,42037,134874,33148,130302,25654,124586,19304,117602,13081,110617,8255,102743,4953,93980,1651,85217,,75564,,65151xe" filled="f" strokecolor="#4471c4" strokeweight=".8pt">
              <v:path arrowok="t" textboxrect="0,0,146304,148717"/>
            </v:shape>
            <v:shape id="Shape 40737" o:spid="_x0000_s1852" style="position:absolute;left:17503;top:63326;width:542;height:824;visibility:visible;mso-wrap-style:square;v-text-anchor:top" coordsize="54229,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" path="m,41783l,18669,47371,r6858,12826l23114,33655r,1523l54229,73025r-9652,9398l,41783xe" filled="f" strokecolor="#4471c4" strokeweight=".8pt">
              <v:path arrowok="t" textboxrect="0,0,54229,82423"/>
            </v:shape>
            <v:shape id="Shape 40738" o:spid="_x0000_s1853" style="position:absolute;left:17352;top:64058;width:445;height:406;visibility:visible;mso-wrap-style:square;v-text-anchor:top" coordsize="44577,4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" path="m,38354l,16511,38227,r6350,11303l9017,40641,,38354xe" filled="f" strokecolor="#4471c4" strokeweight=".8pt">
              <v:path arrowok="t" textboxrect="0,0,44577,40641"/>
            </v:shape>
            <v:shape id="Picture 40740" o:spid="_x0000_s1854" type="#_x0000_t75" style="position:absolute;left:17388;top:52629;width:2568;height:10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">
              <v:imagedata r:id="rId173" o:title=""/>
            </v:shape>
            <v:shape id="Shape 40756" o:spid="_x0000_s1855" style="position:absolute;left:18308;top:57929;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40757" o:spid="_x0000_s1856" style="position:absolute;left:18159;top:55819;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0758" o:spid="_x0000_s1857" style="position:absolute;left:18159;top:57447;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0759" o:spid="_x0000_s1858" style="position:absolute;left:18159;top:61565;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" path="m,31623c,21717,2794,14097,8255,8382,13716,2794,21337,,30862,v6223,,13588,1016,22225,2921l105918,14605v4445,889,7747,1523,10160,1905c118491,16891,120524,17018,122175,17018v4317,,7365,-1017,9016,-3175c132969,11684,134112,8000,134620,2667r9398,1778l144018,63753,66294,45847c55245,43307,47625,41783,43435,41148v-4192,-508,-7367,-889,-9780,-889c29337,40259,26162,41148,24003,43052v-2031,1779,-3048,4446,-3048,7874c20955,53975,22099,57276,24385,60833v2285,3683,5841,7747,10667,12192c39878,77470,45086,81025,50547,83693v5333,2667,12191,4826,20192,6477l144018,105918r,41021l43180,124460v-2286,-509,-5461,-1143,-9779,-1905c29211,121666,25654,121285,22733,121285v-3936,,-6731,1142,-8128,3429c13081,126873,12192,130428,11812,135127l2287,132969,762,93725r,-14985l31624,86868r634,-1651c24130,78613,17780,72517,13081,66928,8510,61214,5207,55625,3175,50038,1143,44576,,38353,,31623xe" filled="f" strokecolor="#4471c4" strokeweight=".8pt">
              <v:path arrowok="t" textboxrect="0,0,144018,146939"/>
            </v:shape>
            <v:shape id="Shape 40760" o:spid="_x0000_s1859" style="position:absolute;left:17650;top:52879;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40761" o:spid="_x0000_s1860" style="position:absolute;left:17650;top:58761;width:1960;height:1741;visibility:visible;mso-wrap-style:square;v-text-anchor:top" coordsize="195961,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" path="m,172085l,98171r9398,2159c9651,104521,10795,107823,12573,110109v1778,2286,4190,3937,7239,4953c22860,116078,27432,116586,33527,116586r6224,c41783,116586,44069,116586,46355,116459r70231,-1270c129667,114935,140462,114935,148971,114935r,-1778l62357,67056c52197,61595,44958,57912,40513,55880,36068,53848,32385,52578,29463,51816v-2920,-635,-5587,-889,-8254,-889c14351,50927,10413,54864,9398,62992l,60833,,,9398,2159v635,2794,1524,5334,2921,7620c13715,11938,15494,13970,17780,16002v2285,1905,4953,3810,8001,5715c28828,23495,32512,25527,36576,27813r159385,88773l195961,152400,43307,158623v-5843,127,-10414,508,-13844,1016c26162,160020,23240,160655,20827,161417v-2413,762,-4317,1778,-5968,2794c13208,165354,11938,166751,11176,168402v-889,1778,-1525,3683,-1778,5715l,172085xe" filled="f" strokecolor="#4471c4" strokeweight=".8pt">
              <v:path arrowok="t" textboxrect="0,0,195961,174117"/>
            </v:shape>
            <v:shape id="Shape 40762" o:spid="_x0000_s1861" style="position:absolute;left:17534;top:57473;width:453;height:882;visibility:visible;mso-wrap-style:square;v-text-anchor:top" coordsize="45212,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" path="m,74041c7239,72898,12700,70485,16637,66929v3810,-3683,5715,-9017,5715,-16002c22352,42291,20701,35179,17399,29591,14097,23876,8509,18161,762,12446l7874,c20066,6477,29464,13970,35814,22733v6223,8763,9398,19177,9398,31242c45212,65024,41656,73533,34417,79375,27178,85217,16510,88138,2540,88265l,74041xe" filled="f" strokecolor="#4471c4" strokeweight=".8pt">
              <v:path arrowok="t" textboxrect="0,0,45212,88265"/>
            </v:shape>
            <v:shape id="Picture 40764" o:spid="_x0000_s1862" type="#_x0000_t75" style="position:absolute;left:17358;top:51166;width:3147;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">
              <v:imagedata r:id="rId174" o:title=""/>
            </v:shape>
            <v:shape id="Shape 40768" o:spid="_x0000_s1863" style="position:absolute;left:18860;top:51523;width:762;height:1376;visibility:visible;mso-wrap-style:square;v-text-anchor:top" coordsize="76199,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" path="m64515,r9398,1524l73913,56388,44703,48641r-634,1905c52450,57023,59055,63119,63626,68580v4572,5588,7874,11049,9780,16510c75310,90424,76199,96647,76199,103759v,6604,-1524,12446,-4699,17526c68452,126365,63372,130302,56642,133223v-6859,3048,-15495,4445,-25909,4445c20700,137668,10540,136525,381,134239l,134100,,93483r34544,5323c41528,98806,46735,97790,50164,95758v3430,-2032,5081,-5207,5081,-9525c55245,80010,52196,73533,46100,67056,39877,60579,32638,55245,24383,51308l,43574,,3897r31876,7025c36830,12065,40894,12954,43942,13462v3047,508,5588,762,7746,762c56007,14224,59055,13208,60959,11176,62864,9017,64007,5334,64515,xe" stroked="f" strokeweight="0">
              <v:path arrowok="t" textboxrect="0,0,76199,137668"/>
            </v:shape>
            <v:shape id="Shape 40769" o:spid="_x0000_s1864" style="position:absolute;left:19820;top:52157;width:350;height:466;visibility:visible;mso-wrap-style:square;v-text-anchor:top" coordsize="34925,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" path="m,39243l,,34925,7493r,39116l,39243xe" filled="f" strokecolor="#4471c4" strokeweight=".8pt">
              <v:path arrowok="t" textboxrect="0,0,34925,46609"/>
            </v:shape>
            <v:shape id="Shape 40770" o:spid="_x0000_s1865" style="position:absolute;left:18308;top:51894;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40771" o:spid="_x0000_s1866" style="position:absolute;left:18159;top:51412;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0772" o:spid="_x0000_s1867" style="position:absolute;left:17503;top:51546;width:542;height:829;visibility:visible;mso-wrap-style:square;v-text-anchor:top" coordsize="54229,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" path="m,42799l,18669,47371,r6858,12827l23114,33655r,1524l54229,73533r-9652,9398l,42799xe" filled="f" strokecolor="#4471c4" strokeweight=".8pt">
              <v:path arrowok="t" textboxrect="0,0,54229,82931"/>
            </v:shape>
            <v:shape id="Picture 40774" o:spid="_x0000_s1868" type="#_x0000_t75" style="position:absolute;left:18044;top:49444;width:1912;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">
              <v:imagedata r:id="rId175" o:title=""/>
            </v:shape>
            <v:shape id="Shape 40776" o:spid="_x0000_s1869" style="position:absolute;left:18182;top:49695;width:1440;height:1467;visibility:visible;mso-wrap-style:square;v-text-anchor:top" coordsize="144018,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" path="m,142240l,82931r77724,17907c88773,103378,96393,104902,100584,105537v4191,508,7492,889,9905,889c114935,106426,118237,105537,120269,103759v1905,-1778,2920,-4318,2920,-7747c123189,94107,122809,91948,121920,89789v-1017,-2159,-2286,-4318,-4064,-6604c116077,81026,113664,78359,110489,75184v-3175,-3048,-6476,-5842,-10032,-8255c96900,64516,92963,62611,88900,61087,84836,59436,79628,58039,73406,56642l,40894,,,100964,22352v2286,508,5461,1143,9780,1905c114935,25146,118490,25527,121412,25527v3937,,6731,-1143,8127,-3302c131063,19939,131952,16383,132334,11684r9398,2159l141732,67691,112522,59944r-635,1778c122936,70485,131063,79121,136271,87376v5206,8128,7747,17526,7747,28067c144018,124968,141350,132588,135889,138303v-5461,5588,-13080,8382,-22732,8382c107061,146685,99695,145669,91059,143764l38226,132080v-4444,-889,-7746,-1524,-10159,-1905c25653,129794,23622,129667,21971,129667v-4191,,-7239,1016,-8890,3175c11302,134874,10160,138684,9525,144018l,142240xe" filled="f" strokecolor="#4471c4" strokeweight=".8pt">
              <v:path arrowok="t" textboxrect="0,0,144018,146685"/>
            </v:shape>
            <v:shape id="Picture 40778" o:spid="_x0000_s1870" type="#_x0000_t75" style="position:absolute;left:18547;top:47356;width:739;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">
              <v:imagedata r:id="rId176" o:title=""/>
            </v:shape>
            <v:shape id="Shape 40780" o:spid="_x0000_s1871" style="position:absolute;left:18694;top:47597;width:260;height:1264;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" path="m,120650l,,26035,5715r,120650l,120650xe" filled="f" strokecolor="#4471c4" strokeweight=".8pt">
              <v:path arrowok="t" textboxrect="0,0,26035,126365"/>
            </v:shape>
            <v:shape id="Picture 40782" o:spid="_x0000_s1872" type="#_x0000_t75" style="position:absolute;left:17419;top:23201;width:2537;height:23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">
              <v:imagedata r:id="rId177" o:title=""/>
            </v:shape>
            <v:shape id="Shape 40818" o:spid="_x0000_s1873" style="position:absolute;left:18182;top:23444;width:1440;height:2008;visibility:visible;mso-wrap-style:square;v-text-anchor:top" coordsize="14401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" path="m,196342l,137034r77724,17906c88773,157480,96393,159004,100584,159639v4191,509,7492,889,9905,889c114935,160528,118237,159639,120269,157861v1905,-1777,2920,-4318,2920,-7747c123189,148210,122809,146050,121920,143891v-1017,-2159,-2286,-4318,-4064,-6604c116077,135128,113664,132461,110489,129286v-3175,-3048,-6476,-5842,-10032,-8255c96900,118618,92963,116713,88900,115189v-4064,-1651,-9272,-3048,-15494,-4445l,94997,,54102r44958,9906c44576,57531,43688,52451,42037,48514,40386,44704,37719,41656,34163,39243,30734,36957,26162,35052,20447,33655,14859,32258,8000,30735,,29083l,,6731,1524v6857,1398,13334,3302,19177,5715c31876,9525,36957,13081,41148,17780v4317,4699,7747,10795,10160,18543c53848,44069,55118,54102,55118,66294r45846,10160c103250,76962,106425,77598,110744,78360v4191,888,7746,1269,10668,1269c125349,79629,128143,78486,129539,76327v1524,-2286,2413,-5841,2795,-10541l141732,67945r,53848l112522,114047r-635,1777c122936,124587,131063,133223,136271,141478v5206,8128,7747,17526,7747,28067c144018,179070,141350,186690,135889,192405v-5461,5588,-13080,8382,-22732,8382c107061,200787,99695,199772,91059,197866l38226,186182v-4444,-889,-7746,-1523,-10159,-1905c25653,183897,23622,183769,21971,183769v-4191,,-7239,1017,-8890,3175c11302,188976,10160,192786,9525,198120l,196342xe" filled="f" strokecolor="#4471c4" strokeweight=".8pt">
              <v:path arrowok="t" textboxrect="0,0,144018,200787"/>
            </v:shape>
            <v:shape id="Shape 40819" o:spid="_x0000_s1874" style="position:absolute;left:18167;top:33188;width:1432;height:722;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" path="m,16383l,,105156,23114v4826,1016,8256,1651,10542,1905c117984,25400,119888,25527,121413,25527v4190,,7112,-1143,8889,-3302c132080,20193,133350,16383,133859,11176r9397,1651l143256,72263,43562,49911c37847,48641,33401,47878,30226,47371v-3175,-508,-5841,-762,-8127,-762c18415,46609,15749,47498,14225,49276v-1525,1777,-2668,5461,-3175,11049l1525,58166,,16383xe" filled="f" strokecolor="#4471c4" strokeweight=".8pt">
              <v:path arrowok="t" textboxrect="0,0,143256,72263"/>
            </v:shape>
            <v:shape id="Shape 40820" o:spid="_x0000_s1875" style="position:absolute;left:18159;top:31557;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" path="m,31623c,21717,2794,14097,8255,8382,13716,2794,21337,,30862,v6223,,13588,1016,22225,2922l105918,14605v4445,889,7747,1524,10160,1905c118491,16891,120524,17018,122175,17018v4317,,7365,-1016,9016,-3175c132969,11685,134112,8001,134620,2667r9398,1778l144018,63754,66294,45847c55245,43307,47625,41783,43435,41148v-4192,-508,-7367,-888,-9780,-888c29337,40260,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0821" o:spid="_x0000_s1876" style="position:absolute;left:17816;top:41711;width:808;height:593;visibility:visible;mso-wrap-style:square;v-text-anchor:top" coordsize="8077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" path="m,27940v,5334,126,9906,381,13843l80772,59309r,-7366c80772,42291,79628,34417,77470,28194,75311,21971,71882,16891,67183,12700,62484,8509,56896,5461,50292,3302,43688,1143,36449,,28828,,19176,,11938,2286,7239,6858,2413,11430,,18415,,27940xe" filled="f" strokecolor="#4471c4" strokeweight=".8pt">
              <v:path arrowok="t" textboxrect="0,0,80772,59309"/>
            </v:shape>
            <v:shape id="Shape 40822" o:spid="_x0000_s1877" style="position:absolute;left:17650;top:27130;width:1949;height:1681;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0823" o:spid="_x0000_s1878" style="position:absolute;left:17650;top:33879;width:1949;height:2510;visibility:visible;mso-wrap-style:square;v-text-anchor:top" coordsize="194945,2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" path="m,211836l,145288,119252,134112,,66421,,,9398,1905v1142,4064,2666,7112,4699,9271c16128,13335,18923,15113,22606,16637v3682,1524,9017,3048,16002,4572l156463,47244v2413,508,4446,889,5843,1143c163702,48514,165226,48768,166877,48895v1779,127,3811,127,6224,127c177164,49022,180086,48133,181990,46355v1779,-1905,3048,-4953,3557,-9144l194945,39243r,71882l185547,109093v-1144,-4065,-2667,-7112,-4699,-9271c178815,97790,176022,95885,172338,94361v-3682,-1524,-9016,-3048,-15875,-4572l96393,76708c89915,75184,81280,73152,70485,70485,59689,67818,48387,64770,36576,61214r,2921c44703,68580,53213,73406,62102,78486r111380,64262l173482,165989r-85980,9398c76708,176657,67183,177546,59182,178181v-8129,634,-16130,1143,-24004,1524l35178,181990v8764,1271,18797,3049,29973,5081c76453,189230,85978,191135,93726,192786r62737,13842c158876,207264,160909,207645,162306,207772v1396,254,2920,381,4571,508c168656,208407,170688,208534,173101,208534v4063,,6985,-889,8889,-2794c183769,203835,185038,200914,185547,196723r9398,1905l194945,251078r-9398,-2031c184403,245110,182880,242062,180848,239903v-2033,-2159,-4826,-3938,-8510,-5461c168656,232918,163322,231394,156463,229870l38608,203835v-5715,-1270,-11303,-1905,-16764,-1905c17780,201930,14859,202946,13081,204724v-1905,1904,-3048,4953,-3683,9144l,211836xe" filled="f" strokecolor="#4471c4" strokeweight=".8pt">
              <v:path arrowok="t" textboxrect="0,0,194945,251078"/>
            </v:shape>
            <v:shape id="Shape 40824" o:spid="_x0000_s1879" style="position:absolute;left:17650;top:36875;width:1972;height:1813;visibility:visible;mso-wrap-style:square;v-text-anchor:top" coordsize="197231,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" path="m,168529l,96774r9398,1905c10540,102743,12064,105791,14097,107950v2031,2160,4826,3937,8509,5461c26288,114936,31623,116460,38608,117984r87503,19303c132461,138685,137795,139700,142113,140209v4190,380,8255,634,12192,634c162813,140843,169418,138811,173863,134493v4445,-4191,6731,-10414,6731,-18669c180594,107823,178815,100965,175260,95631v-3557,-5461,-8509,-9779,-14986,-13081c153670,79248,145288,76454,135001,74168l38608,52832v-3810,-889,-6985,-1396,-9525,-1524c26415,51054,24002,51054,21844,51054v-4064,,-6985,889,-8763,2794c11176,55626,10033,58674,9398,62865l,60833,,,9398,2032v1270,4191,2921,7366,4953,9525c16510,13589,19431,15494,23113,16891v3684,1524,8890,2921,15495,4445l127000,40513v12826,2794,23876,6477,33020,11176c169163,56261,176402,61849,181737,68326v5461,6477,9398,13971,11811,22479c196088,99441,197231,109982,197231,122301v,8128,-1017,15748,-3048,22987c192151,152400,188976,158623,184658,163957v-4191,5334,-9525,9652,-16002,12700c162178,179705,154559,181356,145669,181356v-4572,,-9780,-381,-15368,-1016c124713,179578,116077,178054,104394,175387l38608,160528v-5588,-1143,-11176,-1778,-16764,-1778c17780,158750,14859,159639,13081,161544v-1905,1778,-3048,4826,-3683,9017l,168529xe" filled="f" strokecolor="#4471c4" strokeweight=".8pt">
              <v:path arrowok="t" textboxrect="0,0,197231,181356"/>
            </v:shape>
            <v:shape id="Shape 40825" o:spid="_x0000_s1880" style="position:absolute;left:17650;top:39398;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0826" o:spid="_x0000_s1881" style="position:absolute;left:17650;top:41274;width:1949;height:1801;visibility:visible;mso-wrap-style:square;v-text-anchor:top" coordsize="194945,18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" path="m,140716l,69469c,59436,253,51816,888,46609,1524,39497,2921,33020,5207,27051,7493,21209,10413,16256,14097,12319,17780,8255,22098,5207,27305,3175,32512,1016,38481,,45085,,55752,,65405,2032,73787,5969v8382,3937,15621,9525,21716,16764c101600,29972,106299,39243,109347,50419v3048,11176,4699,23622,4699,37465l114046,92075v,5715,-254,10668,-762,14478l156463,116205v3049,635,5715,1143,7875,1397c166624,117856,169545,117983,173101,117983v4445,,7493,-1016,9271,-3302c184276,112395,185293,108966,185547,104140r9398,2032l194945,180086r-9398,-2032c184403,173990,182880,170942,180848,168783v-2033,-2032,-4826,-3937,-8510,-5461c168656,161798,163322,160274,156463,158750l38608,132715v-5715,-1143,-11303,-1778,-16764,-1778c17780,130937,14859,131826,13081,133731v-1905,1778,-3048,4826,-3683,9017l,140716xe" filled="f" strokecolor="#4471c4" strokeweight=".8pt">
              <v:path arrowok="t" textboxrect="0,0,194945,180086"/>
            </v:shape>
            <v:shape id="Shape 40827" o:spid="_x0000_s1882" style="position:absolute;left:17650;top:42958;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40828" o:spid="_x0000_s1883" style="position:absolute;left:17650;top:44930;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0830" o:spid="_x0000_s1884" style="position:absolute;left:17553;top:25768;width:2046;height:1469;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" path="m,76962l,60833,87376,82803r508,-1904c78613,73278,71755,65659,67310,57785,62865,49911,60578,41148,60578,31369v,-9652,2795,-17399,8256,-22987c74295,2794,81915,,91440,v6223,,13588,888,22225,2794l166497,14477v4445,1017,7747,1651,10160,2033c179070,16763,181102,16890,182753,16890v4318,,7366,-1015,9017,-3175c193548,11557,194690,7874,195199,2667r9398,1651l204597,63626,126873,45847c115824,43180,108203,41656,104013,41148v-4191,-636,-7366,-889,-9779,-889c89915,40259,86740,41148,84582,42925v-2032,1778,-3048,4446,-3048,7875c81534,53848,82677,57150,84963,60833v2286,3555,5842,7619,10668,12065c100457,77470,105664,81025,111125,83693v5334,2667,12192,4826,20193,6350l204597,105790r,41022l43180,110617v-9271,-2032,-16129,-3048,-20447,-3048c20701,107569,19050,107696,17907,108203v-1270,382,-2286,1017,-3048,1906c14097,110998,13589,112140,13081,113537v-381,1398,-889,4191,-1397,8383l2286,119634,,76962xe" filled="f" strokecolor="#4471c4" strokeweight=".8pt">
              <v:path arrowok="t" textboxrect="0,0,204597,146812"/>
            </v:shape>
            <v:shape id="Shape 40831" o:spid="_x0000_s1885" style="position:absolute;left:17553;top:2986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" path="m,76962l,60833,87376,82804r508,-1905c78613,73279,71755,65659,67310,57785,62865,49911,60578,41148,60578,31369v,-9652,2795,-17399,8256,-22987c74295,2794,81915,,91440,v6223,,13588,889,22225,2794l166497,14478v4445,1016,7747,1651,10160,2032c179070,16764,181102,16891,182753,16891v4318,,7366,-1016,9017,-3175c193548,11557,194690,7874,195199,2667r9398,1651l204597,63627,126873,45847c115824,43180,108203,41656,104013,41148v-4191,-635,-7366,-889,-9779,-889c89915,40259,86740,41148,84582,42926v-2032,1778,-3048,4445,-3048,7874c81534,53848,82677,57150,84963,60833v2286,3556,5842,7620,10668,12065c100457,77470,105664,81026,111125,83693v5334,2667,12192,4826,20193,6350l204597,105791r,41021l43180,110617v-9271,-2032,-16129,-3048,-20447,-3048c20701,107569,19050,107696,17907,108204v-1270,381,-2286,1016,-3048,1905c14097,110998,13589,112141,13081,113538v-381,1397,-889,4191,-1397,8382l2286,119634,,76962xe" filled="f" strokecolor="#4471c4" strokeweight=".8pt">
              <v:path arrowok="t" textboxrect="0,0,204597,146812"/>
            </v:shape>
            <v:shape id="Picture 299897" o:spid="_x0000_s1886" type="#_x0000_t75" style="position:absolute;left:18034;top:21336;width:243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">
              <v:imagedata r:id="rId178" o:title=""/>
            </v:shape>
            <v:shape id="Shape 40837" o:spid="_x0000_s1887" style="position:absolute;left:19820;top:22762;width:350;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" path="m,39116l,,34925,7366r,39244l,39116xe" filled="f" strokecolor="#4471c4" strokeweight=".8pt">
              <v:path arrowok="t" textboxrect="0,0,34925,46610"/>
            </v:shape>
            <v:shape id="Shape 40838" o:spid="_x0000_s1888" style="position:absolute;left:18308;top:22451;width:1166;height:601;visibility:visible;mso-wrap-style:square;v-text-anchor:top" coordsize="116586,6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" path="m,17780v,8001,3937,14986,11684,20828c19431,44450,31496,49530,47752,53722v16256,4317,30225,6350,42163,6350c98933,60072,105537,58675,109982,55753v4445,-2921,6604,-7492,6604,-13842c116586,38481,115951,35052,114427,31877v-1525,-3175,-3937,-6350,-7620,-9398c103251,19431,98806,16637,93345,14098,87757,11685,81026,9272,73025,6986,64897,4826,57023,3049,49402,1778,41656,636,34417,,27813,,18288,,11302,1398,6731,4318,2286,7239,,11685,,17780xe" filled="f" strokecolor="#4471c4" strokeweight=".8pt">
              <v:path arrowok="t" textboxrect="0,0,116586,60072"/>
            </v:shape>
            <v:shape id="Shape 40839" o:spid="_x0000_s1889" style="position:absolute;left:18159;top:21529;width:1463;height:1908;visibility:visible;mso-wrap-style:square;v-text-anchor:top" coordsize="146304,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" path="m,106680c,90551,4191,77851,12319,68834,20448,59689,31624,54610,45975,53594,44324,47244,41402,42672,37338,39877,33275,37084,28449,35051,22733,33655,17145,32258,10287,30734,2287,28956l2287,,9017,1397v6858,1524,13335,3429,19177,5715c34163,9525,39116,12953,43307,17526v4192,4572,7367,10160,9525,16510c54991,40386,56262,46863,56769,53594v10922,507,21718,2540,32640,6095c101981,63881,112650,69723,121159,77088v8635,7367,14985,16130,19050,26163c144273,113411,146304,124840,146304,137540v,10542,-1778,19812,-5588,27686c136906,173227,131191,179451,123572,184023v-7621,4445,-17019,6730,-28068,6730c91313,190753,86614,190500,81535,189864v-6478,-762,-13082,-2031,-19940,-3937c53849,183642,46863,180975,40767,177673,33910,173989,27940,169799,22987,164973v-4952,-4699,-9144,-9906,-12446,-15495c7239,144018,4826,137922,3049,131318,1016,123444,,115315,,106680xe" filled="f" strokecolor="#4471c4" strokeweight=".8pt">
              <v:path arrowok="t" textboxrect="0,0,146304,190753"/>
            </v:shape>
            <v:shape id="Picture 299898" o:spid="_x0000_s1890" type="#_x0000_t75" style="position:absolute;left:18034;top:18126;width:2438;height:3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">
              <v:imagedata r:id="rId179" o:title=""/>
            </v:shape>
            <v:shape id="Shape 40844" o:spid="_x0000_s1891" style="position:absolute;left:18860;top:20966;width:739;height:570;visibility:visible;mso-wrap-style:square;v-text-anchor:top" coordsize="73913,5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" path="m,l634,203,73913,15951r,41022l,40496,,xe" stroked="f" strokeweight="0">
              <v:path arrowok="t" textboxrect="0,0,73913,56973"/>
            </v:shape>
            <v:shape id="Shape 40847" o:spid="_x0000_s1892" style="position:absolute;left:18308;top:18808;width:1105;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" path="m,15367v,8509,4318,16257,12953,23114c21463,45339,33401,50927,48640,55245v15241,4318,28957,6478,41149,6478c96774,61723,101981,60706,105410,58675v3429,-2033,5080,-5208,5080,-9525c110490,45086,109220,40894,106552,36703,104013,32513,99949,28194,94488,23495,88900,18924,82296,14987,74676,11938,66928,8763,57150,5969,45465,3429l40259,2287c33147,763,26289,,19685,,13081,,8127,1270,4952,3556,1651,5969,,9906,,15367xe" filled="f" strokecolor="#4471c4" strokeweight=".8pt">
              <v:path arrowok="t" textboxrect="0,0,110490,61723"/>
            </v:shape>
            <v:shape id="Shape 40848" o:spid="_x0000_s1893" style="position:absolute;left:18159;top:18326;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" path="m,64897c,58166,762,51943,2287,46228,3811,40640,6477,34798,10287,28829l,16002,2287,,58166,12319v9145,2032,17908,3810,26289,5461l128525,26797v11937,2413,21589,4953,29210,7493c164465,36576,170180,39116,174752,41910v4446,2413,8383,5334,11811,8636c189992,53848,192787,57277,195200,61087v2539,3810,4699,8255,6476,12954c203709,79502,205232,85471,206249,92202v1142,7112,1651,15240,1651,24384c207900,129921,206756,141224,204343,150241v-2413,9144,-5968,15875,-10794,20320c188723,175006,182753,177165,175641,177165v-5841,,-11429,-2032,-16764,-6223c153670,166751,148717,160528,143891,152273r12065,-14859c159131,140081,162052,141859,164847,142875v2666,1016,5715,1397,8890,1397c180213,144272,185166,142113,188341,137541v3175,-4572,4699,-11303,4699,-20320c193040,110490,192025,104521,189738,99187,187579,93853,184024,88900,179070,84455,173990,80010,166625,75819,156718,72009,146812,68072,133604,64389,116967,60833r-1269,1905c123444,68961,129540,74676,133986,80010v4317,5207,7492,10541,9398,16002c145415,101473,146304,107696,146304,114554v,6604,-1524,12446,-4699,17526c138557,137160,133477,141224,126747,144272v-6859,3048,-15495,4445,-25909,4445c87757,148717,74803,146812,62103,143002,49403,139192,38481,133858,29337,126873,20193,119888,13081,111125,7875,100711,2667,90297,,78359,,64897xe" filled="f" strokecolor="#4471c4" strokeweight=".8pt">
              <v:path arrowok="t" textboxrect="0,0,207900,177165"/>
            </v:shape>
            <v:shape id="Shape 40849" o:spid="_x0000_s1894" style="position:absolute;left:18159;top:20066;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Picture 40851" o:spid="_x0000_s1895" type="#_x0000_t75" style="position:absolute;left:18547;top:16007;width:739;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">
              <v:imagedata r:id="rId176" o:title=""/>
            </v:shape>
            <v:shape id="Shape 40853" o:spid="_x0000_s1896" style="position:absolute;left:18694;top:16249;width:260;height:1263;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" path="m,120650l,,26035,5715r,120650l,120650xe" filled="f" strokecolor="#4471c4" strokeweight=".8pt">
              <v:path arrowok="t" textboxrect="0,0,26035,126365"/>
            </v:shape>
            <v:shape id="Picture 299899" o:spid="_x0000_s1897" type="#_x0000_t75" style="position:absolute;left:17363;top:1077;width:3109;height:14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">
              <v:imagedata r:id="rId180" o:title=""/>
            </v:shape>
            <v:shape id="Shape 40879" o:spid="_x0000_s1898" style="position:absolute;left:18308;top:1739;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" path="m,15367v,8509,4318,16256,12953,23114c21463,45339,33401,50927,48640,55245v15241,4318,28957,6477,41149,6477c96774,61722,101981,60706,105410,58674v3429,-2032,5080,-5207,5080,-9525c110490,45085,109220,40894,106552,36703,104013,32639,99949,28194,94488,23495,88900,18923,82296,14986,74676,11938,66928,8763,57150,5969,45465,3429l40259,2286c33147,762,26289,,19685,,13081,,8127,1270,4952,3556,1651,5969,,9906,,15367xe" filled="f" strokecolor="#4471c4" strokeweight=".8pt">
              <v:path arrowok="t" textboxrect="0,0,110490,61722"/>
            </v:shape>
            <v:shape id="Shape 40880" o:spid="_x0000_s1899" style="position:absolute;left:18308;top:5107;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40881" o:spid="_x0000_s1900" style="position:absolute;left:18308;top:11641;width:514;height:541;visibility:visible;mso-wrap-style:square;v-text-anchor:top" coordsize="5143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" path="m,12700v,8763,4445,16764,13208,23876c21971,43688,34671,49530,51435,54102,51053,36576,47625,23114,41402,13843,35178,4573,26289,,14859,,10033,,6350,1016,3810,3302,1270,5588,,8636,,12700xe" filled="f" strokecolor="#4471c4" strokeweight=".8pt">
              <v:path arrowok="t" textboxrect="0,0,51435,54102"/>
            </v:shape>
            <v:shape id="Shape 40882" o:spid="_x0000_s1901" style="position:absolute;left:18167;top:6289;width:1432;height:723;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" path="m,16383l,,105156,23113v4826,1017,8256,1651,10542,1906c117984,25400,119888,25526,121413,25526v4190,,7112,-1142,8889,-3301c132080,20193,133350,16510,133859,11176r9397,1650l143256,72263,43562,49911c37847,48640,33401,47878,30226,47371v-3175,-508,-5841,-762,-8127,-762c18415,46609,15749,47498,14225,49276v-1525,1777,-2668,5461,-3175,11049l1525,58165,,16383xe" filled="f" strokecolor="#4471c4" strokeweight=".8pt">
              <v:path arrowok="t" textboxrect="0,0,143256,72263"/>
            </v:shape>
            <v:shape id="Shape 40883" o:spid="_x0000_s1902" style="position:absolute;left:18167;top:12798;width:1432;height:721;visibility:visible;mso-wrap-style:square;v-text-anchor:top" coordsize="143256,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" path="m,16256l,,105156,22987v4826,1015,8256,1651,10542,1905c117984,25273,119888,25400,121413,25400v4190,,7112,-1143,8889,-3302c132080,20065,133350,16256,133859,11049r9397,1651l143256,72136,43562,49784c37847,48513,33401,47751,30226,47244v-3175,-508,-5841,-762,-8127,-762c18415,46482,15749,47371,14225,49149v-1525,1777,-2668,5461,-3175,11049l1525,58038,,16256xe" filled="f" strokecolor="#4471c4" strokeweight=".8pt">
              <v:path arrowok="t" textboxrect="0,0,143256,72136"/>
            </v:shape>
            <v:shape id="Shape 40884" o:spid="_x0000_s1903" style="position:absolute;left:18159;top:1257;width:2079;height:1772;visibility:visible;mso-wrap-style:square;v-text-anchor:top" coordsize="207900,17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" path="m,64897c,58165,762,51943,2287,46227,3811,40639,6477,34798,10287,28828l,16001,2287,,58166,12319v9145,2031,17908,3809,26289,5461l128525,26797v11937,2413,21589,4953,29210,7492c164465,36575,170180,39115,174752,41910v4446,2413,8383,5334,11811,8763c189992,53848,192787,57276,195200,61087v2539,3810,4699,8127,6476,12953c203709,79501,205232,85471,206249,92201v1142,7112,1651,15241,1651,24385c207900,129921,206756,141224,204343,150240v-2413,9145,-5968,15875,-10794,20321c188723,175006,182753,177164,175641,177164v-5841,,-11429,-2031,-16764,-6222c153670,166750,148717,160527,143891,152273r12065,-14860c159131,140081,162052,141859,164847,142875v2666,1015,5715,1397,8890,1397c180213,144272,185166,142112,188341,137540v3175,-4571,4699,-11303,4699,-20319c193040,110489,192025,104521,189738,99187,187579,93852,184024,88900,179070,84455,173990,80010,166625,75819,156718,72009,146812,68072,133604,64388,116967,60960r-1269,1777c123444,68961,129540,74675,133986,80010v4317,5207,7492,10540,9398,16002c145415,101473,146304,107696,146304,114553v,6605,-1524,12447,-4699,17527c138557,137160,133477,141224,126747,144272v-6859,3048,-15495,4445,-25909,4445c87757,148717,74803,146812,62103,143001,49403,139192,38481,133858,29337,126873,20193,119887,13081,111125,7875,100711,2667,90297,,78359,,64897xe" filled="f" strokecolor="#4471c4" strokeweight=".8pt">
              <v:path arrowok="t" textboxrect="0,0,207900,177164"/>
            </v:shape>
            <v:shape id="Shape 40885" o:spid="_x0000_s1904" style="position:absolute;left:18159;top:2997;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" path="m,31623c,21844,2794,14098,8255,8382,13716,2794,21337,,30862,v6223,,13588,1016,22225,2922l105918,14605v4445,889,7747,1524,10160,1906c118491,16891,120524,17018,122175,17018v4317,,7365,-1016,9016,-3175c132969,11685,134112,8001,134620,2794r9398,1651l144018,63754,66294,45848c55245,43307,47625,41783,43435,41148v-4192,-508,-7367,-888,-9780,-888c29337,40260,26162,41148,24003,43053v-2031,1778,-3048,4445,-3048,7874c20955,53975,22099,57277,24385,60833v2285,3683,5841,7747,10667,12192c39878,77470,45086,81026,50547,83693v5333,2668,12191,4826,20192,6477l144018,105918r,41021l43180,124461v-2286,-509,-5461,-1144,-9779,-1906c29211,121666,25654,121286,22733,121286v-3936,,-6731,1142,-8128,3428c13081,126873,12192,130429,11812,135128l2287,132969,762,93726r,-14986l31624,86868r634,-1651c24130,78613,17780,72517,13081,66929,8510,61214,5207,55626,3175,50038,1143,44577,,38354,,31623xe" filled="f" strokecolor="#4471c4" strokeweight=".8pt">
              <v:path arrowok="t" textboxrect="0,0,144018,146939"/>
            </v:shape>
            <v:shape id="Shape 40886" o:spid="_x0000_s1905" style="position:absolute;left:18159;top:4625;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" path="m,65151c,50927,3429,38862,10287,28829l,16002,2287,r99694,21972c106935,23114,110999,24003,114047,24511v3047,508,5588,762,7746,762c126112,25273,129160,24257,131064,22225v1905,-2159,3048,-5842,3556,-11176l144018,12573r,54864l114809,59690r-635,1905c122555,68072,129160,74168,133731,79629v4572,5588,7874,11049,9780,16510c145415,101473,146304,107697,146304,114809v,6603,-1524,12445,-4699,17525c138557,137414,133477,141351,126747,144272v-6859,3048,-15495,4445,-25909,4445c90805,148717,80645,147574,70486,145288,60325,142875,50800,139447,42037,134874,33148,130302,25654,124587,19304,117602,13081,110617,8255,102743,4953,93980,1651,85217,,75565,,65151xe" filled="f" strokecolor="#4471c4" strokeweight=".8pt">
              <v:path arrowok="t" textboxrect="0,0,146304,148717"/>
            </v:shape>
            <v:shape id="Shape 40887" o:spid="_x0000_s1906" style="position:absolute;left:18159;top:9703;width:1440;height:1469;visibility:visible;mso-wrap-style:square;v-text-anchor:top" coordsize="144018,1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" path="m,31623c,21717,2794,14097,8255,8509,13716,2794,21337,,30862,v6223,,13588,1015,22225,2921l105918,14605v4445,889,7747,1523,10160,1905c118491,16890,120524,17018,122175,17018v4317,,7365,-1017,9016,-3175c132969,11684,134112,8000,134620,2667r9398,1778l144018,63753,66294,45847c55245,43307,47625,41783,43435,41148v-4192,-509,-7367,-889,-9780,-889c29337,40259,26162,41148,24003,43052v-2031,1779,-3048,4446,-3048,7874c20955,53975,22099,57276,24385,60833v2285,3682,5841,7747,10667,12192c39878,77470,45086,81025,50547,83693v5333,2667,12191,4826,20192,6477l144018,105918r,41020l43180,124460v-2286,-509,-5461,-1143,-9779,-1905c29211,121665,25654,121285,22733,121285v-3936,,-6731,1142,-8128,3428c13081,126873,12192,130428,11812,135127l2287,132969,762,93725r,-14986l31624,86868r634,-1651c24130,78612,17780,72517,13081,66928,8510,61213,5207,55625,3175,50037,1143,44576,,38353,,31623xe" filled="f" strokecolor="#4471c4" strokeweight=".8pt">
              <v:path arrowok="t" textboxrect="0,0,144018,146938"/>
            </v:shape>
            <v:shape id="Shape 40888" o:spid="_x0000_s1907" style="position:absolute;left:18159;top:11294;width:1463;height:1322;visibility:visible;mso-wrap-style:square;v-text-anchor:top" coordsize="146304,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" path="m,43815c,29464,2667,18669,7875,11176,13081,3810,20955,,31624,v7238,,13588,1524,19176,4445c56262,7366,61341,12192,65787,18923v4444,6731,8127,16256,10794,28575c79375,59944,81026,74803,81407,92202v5588,1270,11430,1905,17399,1905c102362,94107,105664,93726,108839,93091v3175,-762,6097,-1905,8510,-3556c119888,87757,121793,85471,123317,82677v1397,-2921,2159,-6604,2159,-11049c125476,63246,123825,55626,120397,48895,117094,42164,110999,34163,102362,25019l114300,13081v10923,9525,18924,19939,24257,30988c143764,55245,146304,67183,146304,80137v,11176,-1904,20701,-5842,28448c136652,116459,130811,122301,123190,126238v-7747,3937,-16890,5969,-27559,5969c90678,132207,84328,131572,76581,130175,66167,128397,56769,125603,48641,121920,38481,117221,29845,111125,22606,103632,15367,96139,9779,87249,5969,77089,2032,66929,,55880,,43815xe" filled="f" strokecolor="#4471c4" strokeweight=".8pt">
              <v:path arrowok="t" textboxrect="0,0,146304,132207"/>
            </v:shape>
            <v:shape id="Shape 40889" o:spid="_x0000_s1908" style="position:absolute;left:17650;top:13378;width:1949;height:2143;visibility:visible;mso-wrap-style:square;v-text-anchor:top" coordsize="194945,2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" path="m,174879l,102998r9398,2031c10540,109093,12064,112141,14097,114300v2031,2160,4826,3938,8509,5462c26288,121286,31623,122810,38608,124334r48260,10667l86868,132969v,-3682,-635,-7112,-1905,-10287c83693,119380,81407,115698,78105,111379,74676,107188,68199,100203,58674,90678,50292,82169,43688,75947,38735,71882,33782,67818,29463,65025,26035,63627,23368,62612,21082,62103,18796,62103v-3302,,-5588,762,-6858,2286c10668,65913,9778,68326,9398,71882l,69724,,,9651,2160v762,3175,1651,5968,2795,8254c13588,12827,15621,15875,18542,19431v2921,3557,7873,8891,14605,15875l82676,86995,156972,56897v5968,-2414,10795,-4572,14224,-6478c174751,48641,177419,46863,179324,45213v2032,-1778,3428,-3557,4318,-5335c184531,38100,185293,36068,185674,33910r9271,1904l194945,107188r-9398,-2159c185293,102489,184658,100712,183514,99568v-1015,-1016,-2666,-1524,-5079,-1524c176149,98044,173227,98552,169672,99441v-3557,1016,-9398,3048,-17526,6223l118363,118618v-4571,1779,-8000,3557,-10160,5081c106045,125223,104521,127000,103759,128651v-889,1778,-1397,4318,-1397,7748l102362,138430r54101,11938c159003,150876,161036,151257,162306,151512v1396,126,2920,380,4571,507c168656,152147,170688,152147,173101,152147v4063,,6985,-890,8889,-2668c183769,147575,185038,144526,185547,140336r9398,2031l194945,214250r-9398,-2033c184403,208153,182880,205105,180848,202947v-2033,-2033,-4826,-3937,-8510,-5461c168656,195962,163322,194438,156463,192913l38608,166878v-5715,-1142,-11303,-1778,-16764,-1778c17780,165100,14859,165989,13081,167894v-1905,1779,-3048,4826,-3683,9018l,174879xe" filled="f" strokecolor="#4471c4" strokeweight=".8pt">
              <v:path arrowok="t" textboxrect="0,0,194945,214250"/>
            </v:shape>
            <v:shape id="Shape 40890" o:spid="_x0000_s1909" style="position:absolute;left:17627;top:7085;width:1995;height:1655;visibility:visible;mso-wrap-style:square;v-text-anchor:top" coordsize="199517,1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" path="m,54356c,34163,2667,16002,8128,l49023,8763r,18669c40640,27432,34290,28322,29591,30099v-4572,1778,-7874,4445,-9905,8128c17653,41783,16638,46736,16638,52832v,5969,1269,11557,3810,16765c23368,75692,27940,81407,34037,86741v7112,6350,16382,12065,27813,17019c74168,109348,88774,114047,105411,118110v14731,3429,28448,5080,41275,5080c158750,123190,167767,121285,173737,117348v6095,-4063,9143,-10033,9143,-18034c182880,94615,181991,90551,180340,87249v-1651,-3429,-3810,-6223,-6603,-8509c170942,76327,167767,74549,164212,73025v-3557,-1397,-7239,-2540,-10923,-3428l144273,67691v-3557,-762,-6478,-1269,-8763,-1524c133224,66040,131064,65913,129160,65913v-3937,,-6859,889,-8763,2667c118364,70485,117094,73534,116587,77978r-9399,-2031l107188,6223r9399,2032c117856,11938,119253,14732,121031,16510v1779,1778,4319,3429,7747,4826c132207,22733,137795,24385,145669,26035r49276,11050l199517,56769r-10032,7620c196215,76835,199517,89789,199517,103378v,19939,-5588,35307,-16764,46101c171450,160148,155194,165481,133986,165481v-10414,,-22098,-1396,-35307,-4318c85599,158369,73661,154432,62865,149352,52198,144273,42926,138430,34925,131699,26925,124841,20448,117348,15240,109220,10033,100965,6224,92456,3683,83439,1270,74423,,64770,,54356xe" filled="f" strokecolor="#4471c4" strokeweight=".8pt">
              <v:path arrowok="t" textboxrect="0,0,199517,165481"/>
            </v:shape>
            <v:shape id="Shape 40891" o:spid="_x0000_s1910" style="position:absolute;left:17613;top:6190;width:349;height:445;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" path="m,36576l,,34925,7366r,37084l,36576xe" filled="f" strokecolor="#4471c4" strokeweight=".8pt">
              <v:path arrowok="t" textboxrect="0,0,34925,44450"/>
            </v:shape>
            <v:shape id="Shape 40892" o:spid="_x0000_s1911" style="position:absolute;left:17613;top:12698;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" path="m,36576l,,34925,7366r,37084l,36576xe" filled="f" strokecolor="#4471c4" strokeweight=".8pt">
              <v:path arrowok="t" textboxrect="0,0,34925,44450"/>
            </v:shape>
            <v:shape id="Shape 40893" o:spid="_x0000_s1912" style="position:absolute;left:17503;top:11341;width:542;height:831;visibility:visible;mso-wrap-style:square;v-text-anchor:top" coordsize="54229,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" path="m,42926l,18796,47371,r6858,12954l23114,33782r,1397l54229,73660r-9652,9398l,42926xe" filled="f" strokecolor="#4471c4" strokeweight=".8pt">
              <v:path arrowok="t" textboxrect="0,0,54229,83058"/>
            </v:shape>
            <v:rect id="Rectangle 41084" o:spid="_x0000_s1913" style="position:absolute;left:2237;top:21159;width:146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" filled="f" stroked="f">
              <v:textbox style="mso-next-textbox:#Rectangle 41084" inset="0,0,0,0">
                <w:txbxContent>
                  <w:p w:rsidR="000C15FA" w:rsidRDefault="00700A2F">
                    <w:pPr>
                      <w:spacing w:after="160" w:line="259" w:lineRule="auto"/>
                      <w:ind w:left="0" w:firstLine="0"/>
                      <w:jc w:val="left"/>
                    </w:pPr>
                    <w:r>
                      <w:rPr>
                        <w:b/>
                        <w:color w:val="0000FF"/>
                      </w:rPr>
                      <w:t>D</w:t>
                    </w:r>
                  </w:p>
                </w:txbxContent>
              </v:textbox>
            </v:rect>
            <v:rect id="Rectangle 41085" o:spid="_x0000_s1914" style="position:absolute;left:3335;top:21159;width:1013;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" filled="f" stroked="f">
              <v:textbox style="mso-next-textbox:#Rectangle 41085" inset="0,0,0,0">
                <w:txbxContent>
                  <w:p w:rsidR="000C15FA" w:rsidRDefault="00700A2F">
                    <w:pPr>
                      <w:spacing w:after="160" w:line="259" w:lineRule="auto"/>
                      <w:ind w:left="0" w:firstLine="0"/>
                      <w:jc w:val="left"/>
                    </w:pPr>
                    <w:r>
                      <w:rPr>
                        <w:b/>
                        <w:color w:val="0000FF"/>
                      </w:rPr>
                      <w:t xml:space="preserve">. </w:t>
                    </w:r>
                  </w:p>
                </w:txbxContent>
              </v:textbox>
            </v:rect>
            <v:rect id="Rectangle 41086" o:spid="_x0000_s1915" style="position:absolute;left:4097;top:21461;width:6851;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" filled="f" stroked="f">
              <v:textbox style="mso-next-textbox:#Rectangle 41086" inset="0,0,0,0">
                <w:txbxContent>
                  <w:p w:rsidR="000C15FA" w:rsidRDefault="00700A2F">
                    <w:pPr>
                      <w:spacing w:after="160" w:line="259" w:lineRule="auto"/>
                      <w:ind w:left="0" w:firstLine="0"/>
                      <w:jc w:val="left"/>
                    </w:pPr>
                    <w:r>
                      <w:t xml:space="preserve">r = 7 Ω. </w:t>
                    </w:r>
                  </w:p>
                </w:txbxContent>
              </v:textbox>
            </v:rect>
            <v:rect id="Rectangle 41087" o:spid="_x0000_s1916" style="position:absolute;left:9263;top:21159;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" filled="f" stroked="f">
              <v:textbox style="mso-next-textbox:#Rectangle 41087" inset="0,0,0,0">
                <w:txbxContent>
                  <w:p w:rsidR="000C15FA" w:rsidRDefault="00700A2F">
                    <w:pPr>
                      <w:spacing w:after="160" w:line="259" w:lineRule="auto"/>
                      <w:ind w:left="0" w:firstLine="0"/>
                      <w:jc w:val="left"/>
                    </w:pPr>
                    <w:r>
                      <w:t xml:space="preserve"> </w:t>
                    </w:r>
                  </w:p>
                </w:txbxContent>
              </v:textbox>
            </v:rect>
            <v:rect id="Rectangle 41150" o:spid="_x0000_s1917" style="position:absolute;left:2237;top:29088;width:247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" filled="f" stroked="f">
              <v:textbox style="mso-next-textbox:#Rectangle 41150" inset="0,0,0,0">
                <w:txbxContent>
                  <w:p w:rsidR="000C15FA" w:rsidRDefault="00700A2F">
                    <w:pPr>
                      <w:spacing w:after="160" w:line="259" w:lineRule="auto"/>
                      <w:ind w:left="0" w:firstLine="0"/>
                      <w:jc w:val="left"/>
                    </w:pPr>
                    <w:r>
                      <w:rPr>
                        <w:b/>
                        <w:color w:val="0000FF"/>
                      </w:rPr>
                      <w:t xml:space="preserve">D. </w:t>
                    </w:r>
                  </w:p>
                </w:txbxContent>
              </v:textbox>
            </v:rect>
            <v:rect id="Rectangle 280490" o:spid="_x0000_s1918" style="position:absolute;left:4097;top:29389;width:101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" filled="f" stroked="f">
              <v:textbox style="mso-next-textbox:#Rectangle 280490" inset="0,0,0,0">
                <w:txbxContent>
                  <w:p w:rsidR="000C15FA" w:rsidRDefault="00700A2F">
                    <w:pPr>
                      <w:spacing w:after="160" w:line="259" w:lineRule="auto"/>
                      <w:ind w:left="0" w:firstLine="0"/>
                      <w:jc w:val="left"/>
                    </w:pPr>
                    <w:r>
                      <w:t>4</w:t>
                    </w:r>
                  </w:p>
                </w:txbxContent>
              </v:textbox>
            </v:rect>
            <v:rect id="Rectangle 280491" o:spid="_x0000_s1919" style="position:absolute;left:4859;top:29389;width:3020;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" filled="f" stroked="f">
              <v:textbox style="mso-next-textbox:#Rectangle 280491" inset="0,0,0,0">
                <w:txbxContent>
                  <w:p w:rsidR="000C15FA" w:rsidRDefault="00700A2F">
                    <w:pPr>
                      <w:spacing w:after="160" w:line="259" w:lineRule="auto"/>
                      <w:ind w:left="0" w:firstLine="0"/>
                      <w:jc w:val="left"/>
                    </w:pPr>
                    <w:r>
                      <w:t xml:space="preserve"> Ω. </w:t>
                    </w:r>
                  </w:p>
                </w:txbxContent>
              </v:textbox>
            </v:rect>
            <v:rect id="Rectangle 41152" o:spid="_x0000_s1920" style="position:absolute;left:7145;top:29088;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" filled="f" stroked="f">
              <v:textbox style="mso-next-textbox:#Rectangle 41152" inset="0,0,0,0">
                <w:txbxContent>
                  <w:p w:rsidR="000C15FA" w:rsidRDefault="00700A2F">
                    <w:pPr>
                      <w:spacing w:after="160" w:line="259" w:lineRule="auto"/>
                      <w:ind w:left="0" w:firstLine="0"/>
                      <w:jc w:val="left"/>
                    </w:pPr>
                    <w:r>
                      <w:t xml:space="preserve"> </w:t>
                    </w:r>
                  </w:p>
                </w:txbxContent>
              </v:textbox>
            </v:rect>
            <v:rect id="Rectangle 41333" o:spid="_x0000_s1921" style="position:absolute;left:2237;top:55425;width:247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" filled="f" stroked="f">
              <v:textbox style="mso-next-textbox:#Rectangle 41333" inset="0,0,0,0">
                <w:txbxContent>
                  <w:p w:rsidR="000C15FA" w:rsidRDefault="00700A2F">
                    <w:pPr>
                      <w:spacing w:after="160" w:line="259" w:lineRule="auto"/>
                      <w:ind w:left="0" w:firstLine="0"/>
                      <w:jc w:val="left"/>
                    </w:pPr>
                    <w:r>
                      <w:rPr>
                        <w:b/>
                        <w:color w:val="0000FF"/>
                      </w:rPr>
                      <w:t xml:space="preserve">D. </w:t>
                    </w:r>
                  </w:p>
                </w:txbxContent>
              </v:textbox>
            </v:rect>
            <v:rect id="Rectangle 280506" o:spid="_x0000_s1922" style="position:absolute;left:4097;top:55425;width:1013;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" filled="f" stroked="f">
              <v:textbox style="mso-next-textbox:#Rectangle 280506" inset="0,0,0,0">
                <w:txbxContent>
                  <w:p w:rsidR="000C15FA" w:rsidRDefault="00700A2F">
                    <w:pPr>
                      <w:spacing w:after="160" w:line="259" w:lineRule="auto"/>
                      <w:ind w:left="0" w:firstLine="0"/>
                      <w:jc w:val="left"/>
                    </w:pPr>
                    <w:r>
                      <w:t>5</w:t>
                    </w:r>
                  </w:p>
                </w:txbxContent>
              </v:textbox>
            </v:rect>
            <v:rect id="Rectangle 280507" o:spid="_x0000_s1923" style="position:absolute;left:4859;top:55425;width:648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" filled="f" stroked="f">
              <v:textbox style="mso-next-textbox:#Rectangle 280507" inset="0,0,0,0">
                <w:txbxContent>
                  <w:p w:rsidR="000C15FA" w:rsidRDefault="00700A2F">
                    <w:pPr>
                      <w:spacing w:after="160" w:line="259" w:lineRule="auto"/>
                      <w:ind w:left="0" w:firstLine="0"/>
                      <w:jc w:val="left"/>
                    </w:pPr>
                    <w:r>
                      <w:t>,000 W.</w:t>
                    </w:r>
                  </w:p>
                </w:txbxContent>
              </v:textbox>
            </v:rect>
            <v:rect id="Rectangle 41335" o:spid="_x0000_s1924" style="position:absolute;left:9735;top:5542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" filled="f" stroked="f">
              <v:textbox style="mso-next-textbox:#Rectangle 41335" inset="0,0,0,0">
                <w:txbxContent>
                  <w:p w:rsidR="000C15FA" w:rsidRDefault="00700A2F">
                    <w:pPr>
                      <w:spacing w:after="160" w:line="259" w:lineRule="auto"/>
                      <w:ind w:left="0" w:firstLine="0"/>
                      <w:jc w:val="left"/>
                    </w:pPr>
                    <w:r>
                      <w:t xml:space="preserve"> </w:t>
                    </w:r>
                  </w:p>
                </w:txbxContent>
              </v:textbox>
            </v:rect>
            <v:rect id="Rectangle 41406" o:spid="_x0000_s1925" style="position:absolute;left:2237;top:63335;width:247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" filled="f" stroked="f">
              <v:textbox style="mso-next-textbox:#Rectangle 41406" inset="0,0,0,0">
                <w:txbxContent>
                  <w:p w:rsidR="000C15FA" w:rsidRDefault="00700A2F">
                    <w:pPr>
                      <w:spacing w:after="160" w:line="259" w:lineRule="auto"/>
                      <w:ind w:left="0" w:firstLine="0"/>
                      <w:jc w:val="left"/>
                    </w:pPr>
                    <w:r>
                      <w:rPr>
                        <w:b/>
                        <w:color w:val="0000FF"/>
                      </w:rPr>
                      <w:t xml:space="preserve">D. </w:t>
                    </w:r>
                  </w:p>
                </w:txbxContent>
              </v:textbox>
            </v:rect>
            <v:rect id="Rectangle 280514" o:spid="_x0000_s1926" style="position:absolute;left:4097;top:63335;width:202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" filled="f" stroked="f">
              <v:textbox style="mso-next-textbox:#Rectangle 280514" inset="0,0,0,0">
                <w:txbxContent>
                  <w:p w:rsidR="000C15FA" w:rsidRDefault="00700A2F">
                    <w:pPr>
                      <w:spacing w:after="160" w:line="259" w:lineRule="auto"/>
                      <w:ind w:left="0" w:firstLine="0"/>
                      <w:jc w:val="left"/>
                    </w:pPr>
                    <w:r>
                      <w:t>24</w:t>
                    </w:r>
                  </w:p>
                </w:txbxContent>
              </v:textbox>
            </v:rect>
            <v:rect id="Rectangle 280515" o:spid="_x0000_s1927" style="position:absolute;left:5621;top:63335;width:3443;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" filled="f" stroked="f">
              <v:textbox style="mso-next-textbox:#Rectangle 280515" inset="0,0,0,0">
                <w:txbxContent>
                  <w:p w:rsidR="000C15FA" w:rsidRDefault="00700A2F">
                    <w:pPr>
                      <w:spacing w:after="160" w:line="259" w:lineRule="auto"/>
                      <w:ind w:left="0" w:firstLine="0"/>
                      <w:jc w:val="left"/>
                    </w:pPr>
                    <w:r>
                      <w:t xml:space="preserve"> W. </w:t>
                    </w:r>
                  </w:p>
                </w:txbxContent>
              </v:textbox>
            </v:rect>
            <v:rect id="Rectangle 41408" o:spid="_x0000_s1928" style="position:absolute;left:8211;top:6333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" filled="f" stroked="f">
              <v:textbox style="mso-next-textbox:#Rectangle 41408" inset="0,0,0,0">
                <w:txbxContent>
                  <w:p w:rsidR="000C15FA" w:rsidRDefault="00700A2F">
                    <w:pPr>
                      <w:spacing w:after="160" w:line="259" w:lineRule="auto"/>
                      <w:ind w:left="0" w:firstLine="0"/>
                      <w:jc w:val="left"/>
                    </w:pPr>
                    <w:r>
                      <w:t xml:space="preserve"> </w:t>
                    </w:r>
                  </w:p>
                </w:txbxContent>
              </v:textbox>
            </v:rect>
            <v:shape id="Picture 41581" o:spid="_x0000_s1929" type="#_x0000_t75" style="position:absolute;left:7376;top:965;width:11094;height:8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">
              <v:imagedata r:id="rId181" o:title=""/>
            </v:shape>
            <v:shape id="Picture 41583" o:spid="_x0000_s1930" type="#_x0000_t75" style="position:absolute;top:37160;width:17526;height:9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">
              <v:imagedata r:id="rId182" o:title=""/>
            </v:shape>
            <v:shape id="Picture 41585" o:spid="_x0000_s1931" type="#_x0000_t75" style="position:absolute;left:2941;top:66528;width:15529;height:1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">
              <v:imagedata r:id="rId183" o:title=""/>
            </v:shape>
            <v:shape id="Picture 41587" o:spid="_x0000_s1932" type="#_x0000_t75" style="position:absolute;left:4267;top:82850;width:14264;height:8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">
              <v:imagedata r:id="rId184" o:title=""/>
            </v:shape>
            <w10:wrap type="square"/>
          </v:group>
        </w:pict>
      </w:r>
      <w:r w:rsidR="00700A2F">
        <w:rPr>
          <w:rFonts w:ascii="Cambria" w:eastAsia="Cambria" w:hAnsi="Cambria" w:cs="Cambria"/>
          <w:b/>
          <w:i/>
          <w:color w:val="FF0000"/>
          <w:u w:val="double" w:color="FF0000"/>
        </w:rPr>
        <w:t xml:space="preserve">Câu 32: </w:t>
      </w:r>
      <w:r w:rsidR="00700A2F">
        <w:rPr>
          <w:rFonts w:ascii="Arial" w:eastAsia="Arial" w:hAnsi="Arial" w:cs="Arial"/>
          <w:b/>
          <w:i/>
          <w:color w:val="FF0000"/>
        </w:rPr>
        <w:t xml:space="preserve"> </w:t>
      </w:r>
      <w:r w:rsidR="00700A2F">
        <w:t>Cho mạch điện như hình vẽ. Nguồn điện có suất điện động ξ = 6 V, điện trở trong r = 0,1 Ω, mạch ngoài gồm bóng đèn có điện trở R</w:t>
      </w:r>
      <w:r w:rsidR="00700A2F">
        <w:rPr>
          <w:vertAlign w:val="subscript"/>
        </w:rPr>
        <w:t>d</w:t>
      </w:r>
      <w:r w:rsidR="00700A2F">
        <w:t xml:space="preserve"> = 11 Ω và điện trở R = 0,9 Ω. </w:t>
      </w:r>
    </w:p>
    <w:p w:rsidR="000C15FA" w:rsidRDefault="00700A2F">
      <w:pPr>
        <w:spacing w:after="23" w:line="356" w:lineRule="auto"/>
        <w:ind w:left="-5" w:right="1691"/>
      </w:pPr>
      <w:r>
        <w:t xml:space="preserve">Biết đèn sáng bình thường. Hiệu điện thế định mức và công suất định mức của bóng đèn là  </w:t>
      </w:r>
    </w:p>
    <w:p w:rsidR="000C15FA" w:rsidRDefault="00700A2F">
      <w:pPr>
        <w:tabs>
          <w:tab w:val="center" w:pos="1637"/>
          <w:tab w:val="center" w:pos="6767"/>
        </w:tabs>
        <w:ind w:left="-15" w:firstLine="0"/>
        <w:jc w:val="left"/>
      </w:pPr>
      <w:r>
        <w:rPr>
          <w:b/>
          <w:color w:val="0000FF"/>
        </w:rPr>
        <w:t xml:space="preserve"> </w:t>
      </w:r>
      <w:r>
        <w:rPr>
          <w:b/>
          <w:color w:val="0000FF"/>
        </w:rPr>
        <w:tab/>
        <w:t xml:space="preserve">A. </w:t>
      </w:r>
      <w:r>
        <w:t>U</w:t>
      </w:r>
      <w:r>
        <w:rPr>
          <w:vertAlign w:val="subscript"/>
        </w:rPr>
        <w:t>đm</w:t>
      </w:r>
      <w:r>
        <w:t xml:space="preserve"> = 11 V; P</w:t>
      </w:r>
      <w:r>
        <w:rPr>
          <w:vertAlign w:val="subscript"/>
        </w:rPr>
        <w:t>đm</w:t>
      </w:r>
      <w:r>
        <w:t xml:space="preserve"> = 11 W.</w:t>
      </w:r>
      <w:r>
        <w:rPr>
          <w:b/>
          <w:color w:val="0000FF"/>
        </w:rPr>
        <w:t xml:space="preserve"> </w:t>
      </w:r>
      <w:r>
        <w:rPr>
          <w:b/>
          <w:color w:val="0000FF"/>
        </w:rPr>
        <w:tab/>
        <w:t xml:space="preserve">B. </w:t>
      </w:r>
      <w:r>
        <w:t>U</w:t>
      </w:r>
      <w:r>
        <w:rPr>
          <w:vertAlign w:val="subscript"/>
        </w:rPr>
        <w:t>đm</w:t>
      </w:r>
      <w:r>
        <w:t xml:space="preserve"> = 11 V; P</w:t>
      </w:r>
      <w:r>
        <w:rPr>
          <w:vertAlign w:val="subscript"/>
        </w:rPr>
        <w:t>đm</w:t>
      </w:r>
      <w:r>
        <w:t xml:space="preserve"> = 5,5 W. </w:t>
      </w:r>
    </w:p>
    <w:p w:rsidR="000C15FA" w:rsidRDefault="00700A2F">
      <w:pPr>
        <w:tabs>
          <w:tab w:val="center" w:pos="1757"/>
          <w:tab w:val="center" w:pos="6863"/>
        </w:tabs>
        <w:ind w:left="-15" w:firstLine="0"/>
        <w:jc w:val="left"/>
      </w:pPr>
      <w:r>
        <w:rPr>
          <w:b/>
          <w:color w:val="0000FF"/>
        </w:rPr>
        <w:t xml:space="preserve"> </w:t>
      </w:r>
      <w:r>
        <w:rPr>
          <w:b/>
          <w:color w:val="0000FF"/>
        </w:rPr>
        <w:tab/>
        <w:t xml:space="preserve">C. </w:t>
      </w:r>
      <w:r>
        <w:t>U</w:t>
      </w:r>
      <w:r>
        <w:rPr>
          <w:vertAlign w:val="subscript"/>
        </w:rPr>
        <w:t>đm</w:t>
      </w:r>
      <w:r>
        <w:t xml:space="preserve"> = 5,5 V; P</w:t>
      </w:r>
      <w:r>
        <w:rPr>
          <w:vertAlign w:val="subscript"/>
        </w:rPr>
        <w:t>đm</w:t>
      </w:r>
      <w:r>
        <w:t xml:space="preserve"> = 27,5 W.</w:t>
      </w:r>
      <w:r>
        <w:rPr>
          <w:b/>
          <w:color w:val="0000FF"/>
        </w:rPr>
        <w:t xml:space="preserve"> </w:t>
      </w:r>
      <w:r>
        <w:rPr>
          <w:b/>
          <w:color w:val="0000FF"/>
        </w:rPr>
        <w:tab/>
        <w:t xml:space="preserve">D. </w:t>
      </w:r>
      <w:r>
        <w:t>U</w:t>
      </w:r>
      <w:r>
        <w:rPr>
          <w:vertAlign w:val="subscript"/>
        </w:rPr>
        <w:t>đm</w:t>
      </w:r>
      <w:r>
        <w:t xml:space="preserve"> = 5,5 V; P</w:t>
      </w:r>
      <w:r>
        <w:rPr>
          <w:vertAlign w:val="subscript"/>
        </w:rPr>
        <w:t>đm</w:t>
      </w:r>
      <w:r>
        <w:t xml:space="preserve"> = 2,75 W. </w:t>
      </w:r>
    </w:p>
    <w:p w:rsidR="000C15FA" w:rsidRDefault="00700A2F">
      <w:pPr>
        <w:spacing w:after="12" w:line="377" w:lineRule="auto"/>
        <w:ind w:left="-5"/>
      </w:pPr>
      <w:r>
        <w:rPr>
          <w:rFonts w:ascii="Cambria" w:eastAsia="Cambria" w:hAnsi="Cambria" w:cs="Cambria"/>
          <w:b/>
          <w:i/>
          <w:color w:val="FF0000"/>
          <w:u w:val="double" w:color="FF0000"/>
        </w:rPr>
        <w:t xml:space="preserve">Câu 33: </w:t>
      </w:r>
      <w:r>
        <w:rPr>
          <w:rFonts w:ascii="Arial" w:eastAsia="Arial" w:hAnsi="Arial" w:cs="Arial"/>
          <w:b/>
          <w:i/>
          <w:color w:val="FF0000"/>
        </w:rPr>
        <w:t xml:space="preserve"> </w:t>
      </w:r>
      <w:r>
        <w:t>Biết rằng khi điện trở mạch ngoài của một nguồn điện tăng từ R</w:t>
      </w:r>
      <w:r>
        <w:rPr>
          <w:vertAlign w:val="subscript"/>
        </w:rPr>
        <w:t>1</w:t>
      </w:r>
      <w:r>
        <w:t xml:space="preserve"> = 3 Ω đến R</w:t>
      </w:r>
      <w:r>
        <w:rPr>
          <w:vertAlign w:val="subscript"/>
        </w:rPr>
        <w:t>2</w:t>
      </w:r>
      <w:r>
        <w:t xml:space="preserve"> = 10,5 Ω thì hiệu điện thế giữa hai cực của nguồn tăng gấp hai lần. Điện trở trong của nguồn điện đó là:  </w:t>
      </w:r>
    </w:p>
    <w:p w:rsidR="000C15FA" w:rsidRDefault="00700A2F">
      <w:pPr>
        <w:tabs>
          <w:tab w:val="center" w:pos="895"/>
          <w:tab w:val="center" w:pos="3501"/>
          <w:tab w:val="center" w:pos="6061"/>
        </w:tabs>
        <w:spacing w:after="157"/>
        <w:ind w:left="-15" w:firstLine="0"/>
        <w:jc w:val="left"/>
      </w:pPr>
      <w:r>
        <w:rPr>
          <w:b/>
          <w:color w:val="0000FF"/>
        </w:rPr>
        <w:t xml:space="preserve"> </w:t>
      </w:r>
      <w:r>
        <w:rPr>
          <w:b/>
          <w:color w:val="0000FF"/>
        </w:rPr>
        <w:tab/>
        <w:t xml:space="preserve">A. </w:t>
      </w:r>
      <w:r>
        <w:t xml:space="preserve">r = 7,5 Ω. </w:t>
      </w:r>
      <w:r>
        <w:rPr>
          <w:b/>
          <w:color w:val="0000FF"/>
        </w:rPr>
        <w:t xml:space="preserve"> </w:t>
      </w:r>
      <w:r>
        <w:rPr>
          <w:b/>
          <w:color w:val="0000FF"/>
        </w:rPr>
        <w:tab/>
        <w:t xml:space="preserve">B. </w:t>
      </w:r>
      <w:r>
        <w:t xml:space="preserve">r = 6,75 Ω. </w:t>
      </w:r>
      <w:r>
        <w:rPr>
          <w:b/>
          <w:color w:val="0000FF"/>
        </w:rPr>
        <w:t xml:space="preserve"> </w:t>
      </w:r>
      <w:r>
        <w:rPr>
          <w:b/>
          <w:color w:val="0000FF"/>
        </w:rPr>
        <w:tab/>
        <w:t xml:space="preserve">C. </w:t>
      </w:r>
      <w:r>
        <w:t xml:space="preserve">r = 10,5 Ω. </w:t>
      </w:r>
      <w:r>
        <w:rPr>
          <w:b/>
          <w:color w:val="0000FF"/>
        </w:rPr>
        <w:t xml:space="preserve"> </w:t>
      </w:r>
    </w:p>
    <w:p w:rsidR="000C15FA" w:rsidRDefault="00700A2F">
      <w:pPr>
        <w:spacing w:after="0" w:line="382" w:lineRule="auto"/>
        <w:ind w:left="-5"/>
      </w:pPr>
      <w:r>
        <w:rPr>
          <w:rFonts w:ascii="Cambria" w:eastAsia="Cambria" w:hAnsi="Cambria" w:cs="Cambria"/>
          <w:b/>
          <w:i/>
          <w:color w:val="FF0000"/>
          <w:u w:val="double" w:color="FF0000"/>
        </w:rPr>
        <w:t xml:space="preserve">Câu 34: </w:t>
      </w:r>
      <w:r>
        <w:rPr>
          <w:rFonts w:ascii="Arial" w:eastAsia="Arial" w:hAnsi="Arial" w:cs="Arial"/>
          <w:b/>
          <w:i/>
          <w:color w:val="FF0000"/>
        </w:rPr>
        <w:t xml:space="preserve"> </w:t>
      </w:r>
      <w:r>
        <w:t>Dùng một nguồn điện để thắp sáng lần lượt hai bóng đèn có điện trở là R</w:t>
      </w:r>
      <w:r>
        <w:rPr>
          <w:vertAlign w:val="subscript"/>
        </w:rPr>
        <w:t>1</w:t>
      </w:r>
      <w:r>
        <w:t xml:space="preserve"> = 2 Ω và R</w:t>
      </w:r>
      <w:r>
        <w:rPr>
          <w:vertAlign w:val="subscript"/>
        </w:rPr>
        <w:t>2</w:t>
      </w:r>
      <w:r>
        <w:t xml:space="preserve"> = 8 Ω, khi đó công suất tiêu thụ của hai bóng đèn đó như nhau. Điện trở trong của nguồn điện đó là?  </w:t>
      </w:r>
    </w:p>
    <w:p w:rsidR="000C15FA" w:rsidRDefault="00700A2F">
      <w:pPr>
        <w:numPr>
          <w:ilvl w:val="0"/>
          <w:numId w:val="87"/>
        </w:numPr>
        <w:spacing w:after="156"/>
        <w:ind w:hanging="293"/>
      </w:pPr>
      <w:r>
        <w:t xml:space="preserve">1 Ω. </w:t>
      </w:r>
      <w:r>
        <w:rPr>
          <w:b/>
          <w:color w:val="0000FF"/>
        </w:rPr>
        <w:t xml:space="preserve"> </w:t>
      </w:r>
      <w:r>
        <w:rPr>
          <w:b/>
          <w:color w:val="0000FF"/>
        </w:rPr>
        <w:tab/>
        <w:t xml:space="preserve">B. </w:t>
      </w:r>
      <w:r>
        <w:t xml:space="preserve">2 Ω. </w:t>
      </w:r>
      <w:r>
        <w:rPr>
          <w:b/>
          <w:color w:val="0000FF"/>
        </w:rPr>
        <w:t xml:space="preserve"> </w:t>
      </w:r>
      <w:r>
        <w:rPr>
          <w:b/>
          <w:color w:val="0000FF"/>
        </w:rPr>
        <w:tab/>
        <w:t xml:space="preserve">C. </w:t>
      </w:r>
      <w:r>
        <w:t xml:space="preserve">3 Ω. </w:t>
      </w:r>
      <w:r>
        <w:rPr>
          <w:b/>
          <w:color w:val="0000FF"/>
        </w:rPr>
        <w:t xml:space="preserve"> </w:t>
      </w:r>
    </w:p>
    <w:p w:rsidR="000C15FA" w:rsidRDefault="00700A2F">
      <w:pPr>
        <w:spacing w:after="0" w:line="392" w:lineRule="auto"/>
        <w:ind w:left="-5"/>
      </w:pPr>
      <w:r>
        <w:rPr>
          <w:rFonts w:ascii="Cambria" w:eastAsia="Cambria" w:hAnsi="Cambria" w:cs="Cambria"/>
          <w:b/>
          <w:i/>
          <w:color w:val="FF0000"/>
          <w:u w:val="double" w:color="FF0000"/>
        </w:rPr>
        <w:t xml:space="preserve">Câu 35: </w:t>
      </w:r>
      <w:r>
        <w:rPr>
          <w:rFonts w:ascii="Arial" w:eastAsia="Arial" w:hAnsi="Arial" w:cs="Arial"/>
          <w:b/>
          <w:i/>
          <w:color w:val="FF0000"/>
        </w:rPr>
        <w:t xml:space="preserve"> </w:t>
      </w:r>
      <w:r>
        <w:t>Cho mạch điện có sơ đồ như hình vẽ, trong đó nguồn điện có suất điện động 6 V và có điện trở trong không đáng kể. Các điện trở R</w:t>
      </w:r>
      <w:r>
        <w:rPr>
          <w:sz w:val="16"/>
        </w:rPr>
        <w:t>1</w:t>
      </w:r>
      <w:r>
        <w:t xml:space="preserve"> = R</w:t>
      </w:r>
      <w:r>
        <w:rPr>
          <w:sz w:val="16"/>
        </w:rPr>
        <w:t>2</w:t>
      </w:r>
      <w:r>
        <w:t xml:space="preserve"> = 30 Ω; R</w:t>
      </w:r>
      <w:r>
        <w:rPr>
          <w:sz w:val="16"/>
        </w:rPr>
        <w:t>3</w:t>
      </w:r>
      <w:r>
        <w:t xml:space="preserve"> = 7,5 Ω. Chọn phương án đúng.  </w:t>
      </w:r>
      <w:r>
        <w:rPr>
          <w:b/>
          <w:color w:val="0000FF"/>
        </w:rPr>
        <w:t xml:space="preserve"> A. </w:t>
      </w:r>
      <w:r>
        <w:t xml:space="preserve">Điện trở tương đương của mạch ngoài là 6 Ω. </w:t>
      </w:r>
    </w:p>
    <w:p w:rsidR="000C15FA" w:rsidRDefault="00700A2F">
      <w:pPr>
        <w:numPr>
          <w:ilvl w:val="0"/>
          <w:numId w:val="87"/>
        </w:numPr>
        <w:ind w:hanging="293"/>
      </w:pPr>
      <w:r>
        <w:t xml:space="preserve">Hiệu điện thế hai cực nguồn điện là 5 V. </w:t>
      </w:r>
    </w:p>
    <w:p w:rsidR="000C15FA" w:rsidRDefault="00700A2F">
      <w:pPr>
        <w:numPr>
          <w:ilvl w:val="0"/>
          <w:numId w:val="87"/>
        </w:numPr>
        <w:ind w:hanging="293"/>
      </w:pPr>
      <w:r>
        <w:t>Cường độ dòng điện chạy qua R</w:t>
      </w:r>
      <w:r>
        <w:rPr>
          <w:vertAlign w:val="subscript"/>
        </w:rPr>
        <w:t>1</w:t>
      </w:r>
      <w:r>
        <w:t xml:space="preserve"> là 0,3 A. </w:t>
      </w:r>
    </w:p>
    <w:p w:rsidR="000C15FA" w:rsidRDefault="00700A2F">
      <w:pPr>
        <w:numPr>
          <w:ilvl w:val="0"/>
          <w:numId w:val="87"/>
        </w:numPr>
        <w:ind w:hanging="293"/>
      </w:pPr>
      <w:r>
        <w:t>Cường độ dòng điện chạy qua R</w:t>
      </w:r>
      <w:r>
        <w:rPr>
          <w:vertAlign w:val="subscript"/>
        </w:rPr>
        <w:t>3</w:t>
      </w:r>
      <w:r>
        <w:t xml:space="preserve"> là 0,8 A. </w:t>
      </w:r>
    </w:p>
    <w:p w:rsidR="000C15FA" w:rsidRDefault="00700A2F">
      <w:pPr>
        <w:spacing w:after="0" w:line="388" w:lineRule="auto"/>
        <w:ind w:left="-5"/>
      </w:pPr>
      <w:r>
        <w:rPr>
          <w:rFonts w:ascii="Cambria" w:eastAsia="Cambria" w:hAnsi="Cambria" w:cs="Cambria"/>
          <w:b/>
          <w:i/>
          <w:color w:val="FF0000"/>
          <w:u w:val="double" w:color="FF0000"/>
        </w:rPr>
        <w:t xml:space="preserve">Câu 36: </w:t>
      </w:r>
      <w:r>
        <w:rPr>
          <w:rFonts w:ascii="Arial" w:eastAsia="Arial" w:hAnsi="Arial" w:cs="Arial"/>
          <w:b/>
          <w:i/>
          <w:color w:val="FF0000"/>
        </w:rPr>
        <w:t xml:space="preserve"> </w:t>
      </w:r>
      <w:r>
        <w:t xml:space="preserve">Điện trở trong của một acquy là 0,06 Ω và trên vỏ của nó có ghi 12 V. Mắc vào hai cực của acquy này một bóng đèn có ghi 12 V – 5 W. Coi điện trở của bóng đèn không thay đổi. Công suất tiêu thụ điện thực tế của bóng đèn là </w:t>
      </w:r>
    </w:p>
    <w:p w:rsidR="000C15FA" w:rsidRDefault="00700A2F">
      <w:pPr>
        <w:tabs>
          <w:tab w:val="center" w:pos="874"/>
          <w:tab w:val="center" w:pos="3420"/>
          <w:tab w:val="center" w:pos="5980"/>
        </w:tabs>
        <w:ind w:left="-15" w:firstLine="0"/>
        <w:jc w:val="left"/>
      </w:pPr>
      <w:r>
        <w:rPr>
          <w:b/>
          <w:color w:val="0000FF"/>
        </w:rPr>
        <w:t xml:space="preserve"> </w:t>
      </w:r>
      <w:r>
        <w:rPr>
          <w:b/>
          <w:color w:val="0000FF"/>
        </w:rPr>
        <w:tab/>
        <w:t xml:space="preserve">A. </w:t>
      </w:r>
      <w:r>
        <w:t>4,954 W.</w:t>
      </w:r>
      <w:r>
        <w:rPr>
          <w:b/>
          <w:color w:val="0000FF"/>
        </w:rPr>
        <w:t xml:space="preserve"> </w:t>
      </w:r>
      <w:r>
        <w:rPr>
          <w:b/>
          <w:color w:val="0000FF"/>
        </w:rPr>
        <w:tab/>
        <w:t xml:space="preserve">B. </w:t>
      </w:r>
      <w:r>
        <w:t>5,904 W.</w:t>
      </w:r>
      <w:r>
        <w:rPr>
          <w:b/>
          <w:color w:val="0000FF"/>
        </w:rPr>
        <w:t xml:space="preserve"> </w:t>
      </w:r>
      <w:r>
        <w:rPr>
          <w:b/>
          <w:color w:val="0000FF"/>
        </w:rPr>
        <w:tab/>
        <w:t xml:space="preserve">C. </w:t>
      </w:r>
      <w:r>
        <w:t>4,979 W.</w:t>
      </w:r>
      <w:r>
        <w:rPr>
          <w:b/>
          <w:color w:val="0000FF"/>
        </w:rPr>
        <w:t xml:space="preserve"> </w:t>
      </w:r>
    </w:p>
    <w:p w:rsidR="000C15FA" w:rsidRDefault="00700A2F">
      <w:pPr>
        <w:spacing w:after="0" w:line="371" w:lineRule="auto"/>
        <w:ind w:left="-5"/>
      </w:pPr>
      <w:r>
        <w:rPr>
          <w:rFonts w:ascii="Cambria" w:eastAsia="Cambria" w:hAnsi="Cambria" w:cs="Cambria"/>
          <w:b/>
          <w:i/>
          <w:color w:val="FF0000"/>
          <w:u w:val="double" w:color="FF0000"/>
        </w:rPr>
        <w:t xml:space="preserve">Câu 37: </w:t>
      </w:r>
      <w:r>
        <w:rPr>
          <w:rFonts w:ascii="Arial" w:eastAsia="Arial" w:hAnsi="Arial" w:cs="Arial"/>
          <w:b/>
          <w:i/>
          <w:color w:val="FF0000"/>
        </w:rPr>
        <w:t xml:space="preserve"> </w:t>
      </w:r>
      <w:r>
        <w:t xml:space="preserve">Một mạch điện kín gồm một nguồn điện có suất điện động E = 6 V, điện trở trong r = 1 Ω, mạch ngoài là biến trở R. Khi R thay đổi thì công suất </w:t>
      </w:r>
      <w:r>
        <w:lastRenderedPageBreak/>
        <w:t xml:space="preserve">tiêu thụ trên R có thể đạt giá trị cực đại là?  </w:t>
      </w:r>
    </w:p>
    <w:p w:rsidR="000C15FA" w:rsidRDefault="00700A2F">
      <w:pPr>
        <w:tabs>
          <w:tab w:val="center" w:pos="3210"/>
          <w:tab w:val="center" w:pos="5830"/>
        </w:tabs>
        <w:ind w:left="-15" w:firstLine="0"/>
        <w:jc w:val="left"/>
      </w:pPr>
      <w:r>
        <w:t xml:space="preserve"> </w:t>
      </w:r>
      <w:r>
        <w:rPr>
          <w:b/>
          <w:color w:val="0000FF"/>
        </w:rPr>
        <w:t xml:space="preserve"> A. </w:t>
      </w:r>
      <w:r>
        <w:t xml:space="preserve">36 W. </w:t>
      </w:r>
      <w:r>
        <w:rPr>
          <w:b/>
          <w:color w:val="0000FF"/>
        </w:rPr>
        <w:t xml:space="preserve"> </w:t>
      </w:r>
      <w:r>
        <w:rPr>
          <w:b/>
          <w:color w:val="0000FF"/>
        </w:rPr>
        <w:tab/>
        <w:t xml:space="preserve">B. </w:t>
      </w:r>
      <w:r>
        <w:t xml:space="preserve">9 W. </w:t>
      </w:r>
      <w:r>
        <w:rPr>
          <w:b/>
          <w:color w:val="0000FF"/>
        </w:rPr>
        <w:t xml:space="preserve"> </w:t>
      </w:r>
      <w:r>
        <w:rPr>
          <w:b/>
          <w:color w:val="0000FF"/>
        </w:rPr>
        <w:tab/>
        <w:t xml:space="preserve">C. </w:t>
      </w:r>
      <w:r>
        <w:t xml:space="preserve">18 W. </w:t>
      </w:r>
      <w:r>
        <w:rPr>
          <w:b/>
          <w:color w:val="0000FF"/>
        </w:rPr>
        <w:t xml:space="preserve"> </w:t>
      </w:r>
    </w:p>
    <w:p w:rsidR="000C15FA" w:rsidRDefault="00700A2F">
      <w:pPr>
        <w:spacing w:after="0" w:line="372" w:lineRule="auto"/>
        <w:ind w:left="-5" w:right="2622"/>
      </w:pPr>
      <w:r>
        <w:rPr>
          <w:rFonts w:ascii="Cambria" w:eastAsia="Cambria" w:hAnsi="Cambria" w:cs="Cambria"/>
          <w:b/>
          <w:i/>
          <w:color w:val="FF0000"/>
          <w:u w:val="double" w:color="FF0000"/>
        </w:rPr>
        <w:t xml:space="preserve">Câu 38: </w:t>
      </w:r>
      <w:r>
        <w:rPr>
          <w:rFonts w:ascii="Arial" w:eastAsia="Arial" w:hAnsi="Arial" w:cs="Arial"/>
          <w:b/>
          <w:i/>
          <w:color w:val="FF0000"/>
        </w:rPr>
        <w:t xml:space="preserve"> </w:t>
      </w:r>
      <w:r>
        <w:t xml:space="preserve">Đặt vào hai đầu đoạn chứa biến trở R một nguồn điện ξ = 20 V và điện trở trong r. Thay đổi giá trị của biến trở thì thấy đồ thị công suất tiêu thụ trên toàn mạch có dạng như hình vẽ. Công suất tiêu thụ cực đại trên mạch là </w:t>
      </w:r>
    </w:p>
    <w:p w:rsidR="000C15FA" w:rsidRDefault="00700A2F">
      <w:pPr>
        <w:tabs>
          <w:tab w:val="center" w:pos="724"/>
          <w:tab w:val="center" w:pos="3270"/>
        </w:tabs>
        <w:spacing w:after="115"/>
        <w:ind w:left="-15" w:firstLine="0"/>
        <w:jc w:val="left"/>
      </w:pPr>
      <w:r>
        <w:rPr>
          <w:b/>
          <w:color w:val="0000FF"/>
        </w:rPr>
        <w:t xml:space="preserve"> </w:t>
      </w:r>
      <w:r>
        <w:rPr>
          <w:b/>
          <w:color w:val="0000FF"/>
        </w:rPr>
        <w:tab/>
        <w:t xml:space="preserve">A. </w:t>
      </w:r>
      <w:r>
        <w:t>10 W.</w:t>
      </w:r>
      <w:r>
        <w:rPr>
          <w:b/>
          <w:color w:val="0000FF"/>
        </w:rPr>
        <w:t xml:space="preserve"> </w:t>
      </w:r>
      <w:r>
        <w:rPr>
          <w:b/>
          <w:color w:val="0000FF"/>
        </w:rPr>
        <w:tab/>
        <w:t xml:space="preserve">B. </w:t>
      </w:r>
      <w:r>
        <w:t xml:space="preserve">20 W.  </w:t>
      </w:r>
    </w:p>
    <w:p w:rsidR="000C15FA" w:rsidRDefault="00700A2F">
      <w:pPr>
        <w:tabs>
          <w:tab w:val="center" w:pos="724"/>
          <w:tab w:val="center" w:pos="3276"/>
        </w:tabs>
        <w:ind w:left="-15" w:firstLine="0"/>
        <w:jc w:val="left"/>
      </w:pPr>
      <w:r>
        <w:rPr>
          <w:b/>
          <w:color w:val="0000FF"/>
        </w:rPr>
        <w:t xml:space="preserve"> </w:t>
      </w:r>
      <w:r>
        <w:rPr>
          <w:b/>
          <w:color w:val="0000FF"/>
        </w:rPr>
        <w:tab/>
        <w:t xml:space="preserve">C. </w:t>
      </w:r>
      <w:r>
        <w:t>30 W.</w:t>
      </w:r>
      <w:r>
        <w:rPr>
          <w:b/>
          <w:color w:val="0000FF"/>
        </w:rPr>
        <w:t xml:space="preserve"> </w:t>
      </w:r>
      <w:r>
        <w:rPr>
          <w:b/>
          <w:color w:val="0000FF"/>
        </w:rPr>
        <w:tab/>
        <w:t xml:space="preserve">D. </w:t>
      </w:r>
      <w:r>
        <w:t xml:space="preserve">40 W. </w:t>
      </w:r>
    </w:p>
    <w:p w:rsidR="000C15FA" w:rsidRDefault="00700A2F">
      <w:pPr>
        <w:spacing w:after="2" w:line="381" w:lineRule="auto"/>
        <w:ind w:left="-5" w:right="-11"/>
        <w:jc w:val="left"/>
      </w:pPr>
      <w:r>
        <w:rPr>
          <w:rFonts w:ascii="Cambria" w:eastAsia="Cambria" w:hAnsi="Cambria" w:cs="Cambria"/>
          <w:b/>
          <w:i/>
          <w:color w:val="FF0000"/>
          <w:u w:val="double" w:color="FF0000"/>
        </w:rPr>
        <w:t xml:space="preserve">Câu 39: </w:t>
      </w:r>
      <w:r>
        <w:rPr>
          <w:rFonts w:ascii="Arial" w:eastAsia="Arial" w:hAnsi="Arial" w:cs="Arial"/>
          <w:b/>
          <w:i/>
          <w:color w:val="FF0000"/>
        </w:rPr>
        <w:t xml:space="preserve"> </w:t>
      </w:r>
      <w:r>
        <w:t>Cho mạch điện như hình vẽ trong đó có nguồn điện có suất điện động E = 12 V và điện trở trong có điện trở rất nhỏ, các điện trở mạch ngoài R</w:t>
      </w:r>
      <w:r>
        <w:rPr>
          <w:vertAlign w:val="subscript"/>
        </w:rPr>
        <w:t>1</w:t>
      </w:r>
      <w:r>
        <w:t xml:space="preserve"> = 3 Ω; R</w:t>
      </w:r>
      <w:r>
        <w:rPr>
          <w:vertAlign w:val="subscript"/>
        </w:rPr>
        <w:t>2</w:t>
      </w:r>
      <w:r>
        <w:t xml:space="preserve"> = 4 Ω và R</w:t>
      </w:r>
      <w:r>
        <w:rPr>
          <w:vertAlign w:val="subscript"/>
        </w:rPr>
        <w:t>3</w:t>
      </w:r>
      <w:r>
        <w:t xml:space="preserve"> = 5 Ω. Cường độ dòng điện chạy qua mạch là </w:t>
      </w:r>
    </w:p>
    <w:p w:rsidR="000C15FA" w:rsidRDefault="00700A2F">
      <w:pPr>
        <w:tabs>
          <w:tab w:val="center" w:pos="636"/>
          <w:tab w:val="center" w:pos="3182"/>
        </w:tabs>
        <w:spacing w:after="113"/>
        <w:ind w:left="-15" w:firstLine="0"/>
        <w:jc w:val="left"/>
      </w:pPr>
      <w:r>
        <w:rPr>
          <w:b/>
          <w:color w:val="0000FF"/>
        </w:rPr>
        <w:t xml:space="preserve"> </w:t>
      </w:r>
      <w:r>
        <w:rPr>
          <w:b/>
          <w:color w:val="0000FF"/>
        </w:rPr>
        <w:tab/>
        <w:t xml:space="preserve">A. </w:t>
      </w:r>
      <w:r>
        <w:t>1 A.</w:t>
      </w:r>
      <w:r>
        <w:rPr>
          <w:b/>
          <w:color w:val="0000FF"/>
        </w:rPr>
        <w:t xml:space="preserve"> </w:t>
      </w:r>
      <w:r>
        <w:rPr>
          <w:b/>
          <w:color w:val="0000FF"/>
        </w:rPr>
        <w:tab/>
        <w:t xml:space="preserve">B. </w:t>
      </w:r>
      <w:r>
        <w:t xml:space="preserve">2 A. </w:t>
      </w:r>
    </w:p>
    <w:p w:rsidR="000C15FA" w:rsidRDefault="00700A2F">
      <w:pPr>
        <w:tabs>
          <w:tab w:val="center" w:pos="636"/>
          <w:tab w:val="center" w:pos="3278"/>
        </w:tabs>
        <w:ind w:left="-15" w:firstLine="0"/>
        <w:jc w:val="left"/>
      </w:pPr>
      <w:r>
        <w:rPr>
          <w:b/>
          <w:color w:val="0000FF"/>
        </w:rPr>
        <w:t xml:space="preserve"> </w:t>
      </w:r>
      <w:r>
        <w:rPr>
          <w:b/>
          <w:color w:val="0000FF"/>
        </w:rPr>
        <w:tab/>
        <w:t xml:space="preserve">C. </w:t>
      </w:r>
      <w:r>
        <w:t>3 A.</w:t>
      </w:r>
      <w:r>
        <w:rPr>
          <w:b/>
          <w:color w:val="0000FF"/>
        </w:rPr>
        <w:t xml:space="preserve"> </w:t>
      </w:r>
      <w:r>
        <w:rPr>
          <w:b/>
          <w:color w:val="0000FF"/>
        </w:rPr>
        <w:tab/>
        <w:t xml:space="preserve">D. </w:t>
      </w:r>
      <w:r>
        <w:t xml:space="preserve">0,5 A. </w:t>
      </w:r>
    </w:p>
    <w:p w:rsidR="000C15FA" w:rsidRDefault="00700A2F">
      <w:pPr>
        <w:spacing w:after="8" w:line="377" w:lineRule="auto"/>
        <w:ind w:left="-5"/>
      </w:pPr>
      <w:r>
        <w:rPr>
          <w:rFonts w:ascii="Cambria" w:eastAsia="Cambria" w:hAnsi="Cambria" w:cs="Cambria"/>
          <w:b/>
          <w:i/>
          <w:color w:val="FF0000"/>
          <w:u w:val="double" w:color="FF0000"/>
        </w:rPr>
        <w:t xml:space="preserve">Câu 40: </w:t>
      </w:r>
      <w:r>
        <w:rPr>
          <w:rFonts w:ascii="Arial" w:eastAsia="Arial" w:hAnsi="Arial" w:cs="Arial"/>
          <w:b/>
          <w:i/>
          <w:color w:val="FF0000"/>
        </w:rPr>
        <w:t xml:space="preserve"> </w:t>
      </w:r>
      <w:r>
        <w:t xml:space="preserve">Cho 3 điện trở giống nhau cùng giá trị 8 Ω, hai điện trở mắc song song và cụm đó nối tiếp với điện trở còn lại. Đoạn mạch này được nối với nguồn có điện trở trong 2 Ω thì hiệu điện thế hai đầu nguồn là 12 V. </w:t>
      </w:r>
    </w:p>
    <w:p w:rsidR="000C15FA" w:rsidRDefault="00700A2F">
      <w:pPr>
        <w:spacing w:after="107"/>
        <w:ind w:left="-5"/>
      </w:pPr>
      <w:r>
        <w:t xml:space="preserve">Cường độ dòng điện trong mạch và suất điện động của mạch khi đó là </w:t>
      </w:r>
    </w:p>
    <w:p w:rsidR="000C15FA" w:rsidRDefault="00700A2F">
      <w:pPr>
        <w:tabs>
          <w:tab w:val="center" w:pos="1136"/>
          <w:tab w:val="center" w:pos="3592"/>
          <w:tab w:val="center" w:pos="6242"/>
          <w:tab w:val="center" w:pos="8701"/>
        </w:tabs>
        <w:spacing w:after="115"/>
        <w:ind w:left="-15" w:firstLine="0"/>
        <w:jc w:val="left"/>
      </w:pPr>
      <w:r>
        <w:rPr>
          <w:b/>
          <w:color w:val="0000FF"/>
        </w:rPr>
        <w:t xml:space="preserve"> </w:t>
      </w:r>
      <w:r>
        <w:rPr>
          <w:b/>
          <w:color w:val="0000FF"/>
        </w:rPr>
        <w:tab/>
        <w:t xml:space="preserve">A. </w:t>
      </w:r>
      <w:r>
        <w:t>0,5 A và 14 V.</w:t>
      </w:r>
      <w:r>
        <w:rPr>
          <w:b/>
          <w:color w:val="0000FF"/>
        </w:rPr>
        <w:t xml:space="preserve"> </w:t>
      </w:r>
      <w:r>
        <w:rPr>
          <w:b/>
          <w:color w:val="0000FF"/>
        </w:rPr>
        <w:tab/>
        <w:t xml:space="preserve">B. </w:t>
      </w:r>
      <w:r>
        <w:t>1 A và 14 V.</w:t>
      </w:r>
      <w:r>
        <w:rPr>
          <w:b/>
          <w:color w:val="0000FF"/>
        </w:rPr>
        <w:t xml:space="preserve"> </w:t>
      </w:r>
      <w:r>
        <w:rPr>
          <w:b/>
          <w:color w:val="0000FF"/>
        </w:rPr>
        <w:tab/>
        <w:t xml:space="preserve">C. </w:t>
      </w:r>
      <w:r>
        <w:t>0,5 A và 13 V.</w:t>
      </w:r>
      <w:r>
        <w:rPr>
          <w:b/>
          <w:color w:val="0000FF"/>
        </w:rPr>
        <w:t xml:space="preserve"> </w:t>
      </w:r>
      <w:r>
        <w:rPr>
          <w:b/>
          <w:color w:val="0000FF"/>
        </w:rPr>
        <w:tab/>
        <w:t xml:space="preserve">D. </w:t>
      </w:r>
      <w:r>
        <w:t xml:space="preserve">1 A và 13 V.  </w:t>
      </w:r>
    </w:p>
    <w:p w:rsidR="000C15FA" w:rsidRDefault="00700A2F">
      <w:pPr>
        <w:spacing w:after="163" w:line="259" w:lineRule="auto"/>
        <w:ind w:left="0" w:firstLine="0"/>
        <w:jc w:val="left"/>
      </w:pPr>
      <w:r>
        <w:t xml:space="preserve"> </w:t>
      </w:r>
    </w:p>
    <w:p w:rsidR="000C15FA" w:rsidRDefault="00700A2F">
      <w:pPr>
        <w:pStyle w:val="u1"/>
        <w:ind w:left="-5"/>
      </w:pPr>
      <w:r>
        <w:t xml:space="preserve">Chương III: DÒNG ĐIỆN TRONG CÁC MÔI TRƯỜNG </w:t>
      </w:r>
    </w:p>
    <w:p w:rsidR="000C15FA" w:rsidRDefault="00700A2F">
      <w:pPr>
        <w:pStyle w:val="u2"/>
        <w:ind w:left="-5" w:right="0"/>
      </w:pPr>
      <w:r>
        <w:t xml:space="preserve">Bài 13: Dòng điện trong kim loại </w:t>
      </w:r>
    </w:p>
    <w:p w:rsidR="000C15FA" w:rsidRDefault="00700A2F">
      <w:pPr>
        <w:spacing w:after="131" w:line="259" w:lineRule="auto"/>
        <w:ind w:left="0" w:firstLine="0"/>
        <w:jc w:val="left"/>
      </w:pPr>
      <w:r>
        <w:rPr>
          <w:b/>
        </w:rPr>
        <w:t xml:space="preserve"> </w:t>
      </w:r>
    </w:p>
    <w:p w:rsidR="000C15FA" w:rsidRDefault="00700A2F">
      <w:pPr>
        <w:ind w:left="-5"/>
      </w:pPr>
      <w:r>
        <w:rPr>
          <w:b/>
          <w:i/>
          <w:color w:val="FF0000"/>
          <w:u w:val="double" w:color="FF0000"/>
        </w:rPr>
        <w:t>Câu 1:</w:t>
      </w:r>
      <w:r>
        <w:rPr>
          <w:rFonts w:ascii="Arial" w:eastAsia="Arial" w:hAnsi="Arial" w:cs="Arial"/>
          <w:b/>
          <w:i/>
          <w:color w:val="FF0000"/>
        </w:rPr>
        <w:t xml:space="preserve"> </w:t>
      </w:r>
      <w:r>
        <w:t xml:space="preserve"> Trong các nhận định sau, nhận định nào về dòng điện trong kim loại là </w:t>
      </w:r>
      <w:r>
        <w:rPr>
          <w:b/>
          <w:i/>
        </w:rPr>
        <w:t>không đúng</w:t>
      </w:r>
      <w:r>
        <w:t xml:space="preserve">? </w:t>
      </w:r>
    </w:p>
    <w:p w:rsidR="000C15FA" w:rsidRDefault="00700A2F">
      <w:pPr>
        <w:numPr>
          <w:ilvl w:val="0"/>
          <w:numId w:val="88"/>
        </w:numPr>
        <w:ind w:hanging="293"/>
      </w:pPr>
      <w:r>
        <w:t xml:space="preserve">Dòng điện trong kim loại là dòng chuyển dời có hướng của các electron tự do; </w:t>
      </w:r>
    </w:p>
    <w:p w:rsidR="000C15FA" w:rsidRDefault="00700A2F">
      <w:pPr>
        <w:numPr>
          <w:ilvl w:val="0"/>
          <w:numId w:val="88"/>
        </w:numPr>
        <w:ind w:hanging="293"/>
      </w:pPr>
      <w:r>
        <w:t xml:space="preserve">Nhiệt độ của kim loại càng cao thì dòng điện qua nó bị cản trở càng nhiều; </w:t>
      </w:r>
    </w:p>
    <w:p w:rsidR="000C15FA" w:rsidRDefault="00700A2F">
      <w:pPr>
        <w:numPr>
          <w:ilvl w:val="0"/>
          <w:numId w:val="88"/>
        </w:numPr>
        <w:ind w:hanging="293"/>
      </w:pPr>
      <w:r>
        <w:t xml:space="preserve">Nguyên nhân điện trở của kim loại là do sự mất trật tự trong mạng tinh thể; </w:t>
      </w:r>
    </w:p>
    <w:p w:rsidR="000C15FA" w:rsidRDefault="00700A2F">
      <w:pPr>
        <w:numPr>
          <w:ilvl w:val="0"/>
          <w:numId w:val="88"/>
        </w:numPr>
        <w:ind w:hanging="293"/>
      </w:pPr>
      <w:r>
        <w:t xml:space="preserve">Khi trong kim loại có dòng điện thì electron sẽ chuyển động cùng chiều điện trường. </w:t>
      </w:r>
    </w:p>
    <w:p w:rsidR="000C15FA" w:rsidRDefault="00700A2F">
      <w:pPr>
        <w:ind w:left="-5"/>
      </w:pPr>
      <w:r>
        <w:rPr>
          <w:b/>
          <w:i/>
          <w:color w:val="FF0000"/>
          <w:u w:val="double" w:color="FF0000"/>
        </w:rPr>
        <w:t>Câu 2:</w:t>
      </w:r>
      <w:r>
        <w:rPr>
          <w:rFonts w:ascii="Arial" w:eastAsia="Arial" w:hAnsi="Arial" w:cs="Arial"/>
          <w:b/>
          <w:i/>
          <w:color w:val="FF0000"/>
        </w:rPr>
        <w:t xml:space="preserve"> </w:t>
      </w:r>
      <w:r>
        <w:t xml:space="preserve">Đặt vào hai đầu vật dẫn một hiệu điện thế thì nhận định nào sau đây là đúng? </w:t>
      </w:r>
    </w:p>
    <w:p w:rsidR="000C15FA" w:rsidRDefault="00700A2F">
      <w:pPr>
        <w:numPr>
          <w:ilvl w:val="0"/>
          <w:numId w:val="89"/>
        </w:numPr>
        <w:ind w:hanging="293"/>
      </w:pPr>
      <w:r>
        <w:t xml:space="preserve">Electron sẽ chuyển động tự do hỗn loạn; </w:t>
      </w:r>
    </w:p>
    <w:p w:rsidR="000C15FA" w:rsidRDefault="00700A2F">
      <w:pPr>
        <w:numPr>
          <w:ilvl w:val="0"/>
          <w:numId w:val="89"/>
        </w:numPr>
        <w:ind w:hanging="293"/>
      </w:pPr>
      <w:r>
        <w:t xml:space="preserve">Tất cả các electron trong kim loại sẽ chuyển động cùng chiều điện trường; </w:t>
      </w:r>
    </w:p>
    <w:p w:rsidR="000C15FA" w:rsidRDefault="00700A2F">
      <w:pPr>
        <w:numPr>
          <w:ilvl w:val="0"/>
          <w:numId w:val="89"/>
        </w:numPr>
        <w:ind w:hanging="293"/>
      </w:pPr>
      <w:r>
        <w:t xml:space="preserve">Các electron tự do sẽ chuyển động ngược chiều điện trường; </w:t>
      </w:r>
    </w:p>
    <w:p w:rsidR="000C15FA" w:rsidRDefault="00700A2F">
      <w:pPr>
        <w:numPr>
          <w:ilvl w:val="0"/>
          <w:numId w:val="89"/>
        </w:numPr>
        <w:ind w:hanging="293"/>
      </w:pPr>
      <w:r>
        <w:t xml:space="preserve">Tất cả các electron trong kim loại chuyển động ngược chiều điện trường. </w:t>
      </w:r>
    </w:p>
    <w:p w:rsidR="000C15FA" w:rsidRDefault="00700A2F">
      <w:pPr>
        <w:ind w:left="-5"/>
      </w:pPr>
      <w:r>
        <w:rPr>
          <w:b/>
          <w:i/>
          <w:color w:val="FF0000"/>
          <w:u w:val="double" w:color="FF0000"/>
        </w:rPr>
        <w:t>Câu 3:</w:t>
      </w:r>
      <w:r>
        <w:rPr>
          <w:rFonts w:ascii="Arial" w:eastAsia="Arial" w:hAnsi="Arial" w:cs="Arial"/>
          <w:b/>
          <w:i/>
          <w:color w:val="FF0000"/>
        </w:rPr>
        <w:t xml:space="preserve"> </w:t>
      </w:r>
      <w:r>
        <w:t xml:space="preserve">Kim loại dẫn điện tốt vì </w:t>
      </w:r>
    </w:p>
    <w:p w:rsidR="000C15FA" w:rsidRDefault="00700A2F">
      <w:pPr>
        <w:numPr>
          <w:ilvl w:val="0"/>
          <w:numId w:val="90"/>
        </w:numPr>
        <w:ind w:hanging="293"/>
      </w:pPr>
      <w:r>
        <w:t xml:space="preserve">Mật độ electron tự do trong kim loại rất lớn. </w:t>
      </w:r>
    </w:p>
    <w:p w:rsidR="000C15FA" w:rsidRDefault="00700A2F">
      <w:pPr>
        <w:numPr>
          <w:ilvl w:val="0"/>
          <w:numId w:val="90"/>
        </w:numPr>
        <w:ind w:hanging="293"/>
      </w:pPr>
      <w:r>
        <w:t xml:space="preserve">Khoảng cách giữa các ion nút mạng trong kim loại rất lớn. </w:t>
      </w:r>
    </w:p>
    <w:p w:rsidR="000C15FA" w:rsidRDefault="00700A2F">
      <w:pPr>
        <w:numPr>
          <w:ilvl w:val="0"/>
          <w:numId w:val="90"/>
        </w:numPr>
        <w:ind w:hanging="293"/>
      </w:pPr>
      <w:r>
        <w:t>Giá trị điện tích chứa trong mỗi electron tự do của kim loại lớn hơn ở các chất khác</w:t>
      </w:r>
      <w:r>
        <w:rPr>
          <w:b/>
          <w:color w:val="FF0000"/>
        </w:rPr>
        <w:t xml:space="preserve"> </w:t>
      </w:r>
      <w:r>
        <w:t xml:space="preserve"> </w:t>
      </w:r>
    </w:p>
    <w:p w:rsidR="000C15FA" w:rsidRDefault="00700A2F">
      <w:pPr>
        <w:numPr>
          <w:ilvl w:val="0"/>
          <w:numId w:val="90"/>
        </w:numPr>
        <w:ind w:hanging="293"/>
      </w:pPr>
      <w:r>
        <w:t xml:space="preserve">Mật độ các ion tự do lớn. </w:t>
      </w:r>
    </w:p>
    <w:p w:rsidR="000C15FA" w:rsidRDefault="00700A2F">
      <w:pPr>
        <w:spacing w:after="113"/>
        <w:ind w:left="-5"/>
      </w:pPr>
      <w:r>
        <w:rPr>
          <w:b/>
          <w:i/>
          <w:color w:val="FF0000"/>
          <w:u w:val="double" w:color="FF0000"/>
        </w:rPr>
        <w:t>Câu 4:</w:t>
      </w:r>
      <w:r>
        <w:rPr>
          <w:rFonts w:ascii="Arial" w:eastAsia="Arial" w:hAnsi="Arial" w:cs="Arial"/>
          <w:b/>
          <w:i/>
          <w:color w:val="FF0000"/>
        </w:rPr>
        <w:t xml:space="preserve"> </w:t>
      </w:r>
      <w:r>
        <w:t xml:space="preserve">Các kim loại khác nhau có điện trở suất khác nhau là do </w:t>
      </w:r>
    </w:p>
    <w:p w:rsidR="000C15FA" w:rsidRDefault="00700A2F">
      <w:pPr>
        <w:tabs>
          <w:tab w:val="center" w:pos="2021"/>
          <w:tab w:val="center" w:pos="7073"/>
        </w:tabs>
        <w:ind w:left="-15" w:firstLine="0"/>
        <w:jc w:val="left"/>
      </w:pPr>
      <w:r>
        <w:rPr>
          <w:b/>
          <w:color w:val="0000FF"/>
        </w:rPr>
        <w:lastRenderedPageBreak/>
        <w:t xml:space="preserve"> </w:t>
      </w:r>
      <w:r>
        <w:rPr>
          <w:b/>
          <w:color w:val="0000FF"/>
        </w:rPr>
        <w:tab/>
        <w:t xml:space="preserve">A. </w:t>
      </w:r>
      <w:r>
        <w:t>cấu trúc mạng tinh thể khác nhau</w:t>
      </w:r>
      <w:r>
        <w:rPr>
          <w:b/>
          <w:color w:val="0000FF"/>
        </w:rPr>
        <w:t xml:space="preserve"> </w:t>
      </w:r>
      <w:r>
        <w:rPr>
          <w:b/>
          <w:color w:val="0000FF"/>
        </w:rPr>
        <w:tab/>
        <w:t xml:space="preserve">B. </w:t>
      </w:r>
      <w:r>
        <w:t xml:space="preserve">mật độ êlectrôn tự do khác nhau </w:t>
      </w:r>
    </w:p>
    <w:p w:rsidR="000C15FA" w:rsidRDefault="00700A2F">
      <w:pPr>
        <w:tabs>
          <w:tab w:val="center" w:pos="1772"/>
          <w:tab w:val="right" w:pos="10494"/>
        </w:tabs>
        <w:ind w:left="-15" w:firstLine="0"/>
        <w:jc w:val="left"/>
      </w:pPr>
      <w:r>
        <w:rPr>
          <w:b/>
          <w:color w:val="0000FF"/>
        </w:rPr>
        <w:t xml:space="preserve"> </w:t>
      </w:r>
      <w:r>
        <w:rPr>
          <w:b/>
          <w:color w:val="0000FF"/>
        </w:rPr>
        <w:tab/>
        <w:t xml:space="preserve">C. </w:t>
      </w:r>
      <w:r>
        <w:t>tính chất hóa học khác nhau</w:t>
      </w:r>
      <w:r>
        <w:rPr>
          <w:b/>
          <w:color w:val="0000FF"/>
        </w:rPr>
        <w:t xml:space="preserve"> </w:t>
      </w:r>
      <w:r>
        <w:rPr>
          <w:b/>
          <w:color w:val="0000FF"/>
        </w:rPr>
        <w:tab/>
        <w:t xml:space="preserve">D. </w:t>
      </w:r>
      <w:r>
        <w:t xml:space="preserve">cấu trúc mạng và mật độ êlectrôn tự do khác nhau </w:t>
      </w:r>
    </w:p>
    <w:p w:rsidR="000C15FA" w:rsidRDefault="00700A2F">
      <w:pPr>
        <w:ind w:left="-5"/>
      </w:pPr>
      <w:r>
        <w:rPr>
          <w:b/>
          <w:i/>
          <w:color w:val="FF0000"/>
          <w:u w:val="double" w:color="FF0000"/>
        </w:rPr>
        <w:t>Câu 5:</w:t>
      </w:r>
      <w:r>
        <w:rPr>
          <w:rFonts w:ascii="Arial" w:eastAsia="Arial" w:hAnsi="Arial" w:cs="Arial"/>
          <w:b/>
          <w:i/>
          <w:color w:val="FF0000"/>
        </w:rPr>
        <w:t xml:space="preserve"> </w:t>
      </w:r>
      <w:r>
        <w:t xml:space="preserve">Trường hợp nào sau đây dòng điện chạy qua dây dẫn kim loại tuân theo định luật Ôm </w:t>
      </w:r>
    </w:p>
    <w:p w:rsidR="000C15FA" w:rsidRDefault="00700A2F">
      <w:pPr>
        <w:tabs>
          <w:tab w:val="center" w:pos="1237"/>
          <w:tab w:val="center" w:pos="2835"/>
          <w:tab w:val="center" w:pos="6929"/>
        </w:tabs>
        <w:ind w:left="-15" w:firstLine="0"/>
        <w:jc w:val="left"/>
      </w:pPr>
      <w:r>
        <w:rPr>
          <w:b/>
          <w:color w:val="0000FF"/>
        </w:rPr>
        <w:t xml:space="preserve"> </w:t>
      </w:r>
      <w:r>
        <w:rPr>
          <w:b/>
          <w:color w:val="0000FF"/>
        </w:rPr>
        <w:tab/>
        <w:t xml:space="preserve">A. </w:t>
      </w:r>
      <w:r>
        <w:t xml:space="preserve">Có cường độ lớn </w:t>
      </w:r>
      <w:r>
        <w:tab/>
      </w:r>
      <w:r>
        <w:rPr>
          <w:b/>
          <w:color w:val="0000FF"/>
        </w:rPr>
        <w:t xml:space="preserve"> </w:t>
      </w:r>
      <w:r>
        <w:rPr>
          <w:b/>
          <w:color w:val="0000FF"/>
        </w:rPr>
        <w:tab/>
        <w:t xml:space="preserve">B. </w:t>
      </w:r>
      <w:r>
        <w:t xml:space="preserve">Dây kim loại có tiết diện nhỏ </w:t>
      </w:r>
    </w:p>
    <w:p w:rsidR="000C15FA" w:rsidRDefault="00700A2F">
      <w:pPr>
        <w:tabs>
          <w:tab w:val="center" w:pos="2013"/>
          <w:tab w:val="center" w:pos="7239"/>
        </w:tabs>
        <w:ind w:left="-15" w:firstLine="0"/>
        <w:jc w:val="left"/>
      </w:pPr>
      <w:r>
        <w:rPr>
          <w:b/>
          <w:color w:val="0000FF"/>
        </w:rPr>
        <w:t xml:space="preserve"> </w:t>
      </w:r>
      <w:r>
        <w:rPr>
          <w:b/>
          <w:color w:val="0000FF"/>
        </w:rPr>
        <w:tab/>
        <w:t xml:space="preserve">C. </w:t>
      </w:r>
      <w:r>
        <w:t>Dây kim loại có nhiệt độ rất thấp</w:t>
      </w:r>
      <w:r>
        <w:rPr>
          <w:b/>
          <w:color w:val="0000FF"/>
        </w:rPr>
        <w:t xml:space="preserve"> </w:t>
      </w:r>
      <w:r>
        <w:rPr>
          <w:b/>
          <w:color w:val="0000FF"/>
        </w:rPr>
        <w:tab/>
        <w:t xml:space="preserve">D. </w:t>
      </w:r>
      <w:r>
        <w:t xml:space="preserve">Dây kim loại có nhiệt độ không đổi  </w:t>
      </w:r>
    </w:p>
    <w:p w:rsidR="000C15FA" w:rsidRDefault="00700A2F">
      <w:pPr>
        <w:spacing w:after="0"/>
        <w:ind w:left="-5"/>
      </w:pPr>
      <w:r>
        <w:rPr>
          <w:b/>
          <w:i/>
          <w:color w:val="FF0000"/>
          <w:u w:val="double" w:color="FF0000"/>
        </w:rPr>
        <w:t>Câu 6:</w:t>
      </w:r>
      <w:r>
        <w:rPr>
          <w:rFonts w:ascii="Arial" w:eastAsia="Arial" w:hAnsi="Arial" w:cs="Arial"/>
          <w:b/>
          <w:i/>
          <w:color w:val="FF0000"/>
        </w:rPr>
        <w:t xml:space="preserve"> </w:t>
      </w:r>
      <w:r>
        <w:t xml:space="preserve">Tính chất nào sau đây không phải của kim loại </w:t>
      </w:r>
    </w:p>
    <w:p w:rsidR="004625EB" w:rsidRDefault="004625EB" w:rsidP="009E4146">
      <w:pPr>
        <w:tabs>
          <w:tab w:val="center" w:pos="1213"/>
          <w:tab w:val="center" w:pos="3908"/>
          <w:tab w:val="center" w:pos="6269"/>
        </w:tabs>
        <w:spacing w:after="134" w:line="259" w:lineRule="auto"/>
        <w:ind w:left="0" w:firstLine="0"/>
        <w:jc w:val="left"/>
      </w:pPr>
      <w:r w:rsidRPr="009E4146">
        <w:rPr>
          <w:b/>
          <w:color w:val="0000FF"/>
        </w:rPr>
        <w:t xml:space="preserve"> </w:t>
      </w:r>
      <w:r w:rsidRPr="009E4146">
        <w:rPr>
          <w:b/>
          <w:color w:val="0000FF"/>
        </w:rPr>
        <w:tab/>
        <w:t xml:space="preserve">A. </w:t>
      </w:r>
      <w:r>
        <w:t>điện trở suất lớn</w:t>
      </w:r>
      <w:r w:rsidRPr="009E4146">
        <w:rPr>
          <w:b/>
          <w:color w:val="0000FF"/>
        </w:rPr>
        <w:t xml:space="preserve"> </w:t>
      </w:r>
      <w:r w:rsidRPr="009E4146">
        <w:rPr>
          <w:b/>
          <w:color w:val="0000FF"/>
        </w:rPr>
        <w:tab/>
        <w:t xml:space="preserve">B. </w:t>
      </w:r>
      <w:r>
        <w:t>mật độ êlectrôn lớn</w:t>
      </w:r>
      <w:r w:rsidRPr="009E4146">
        <w:rPr>
          <w:b/>
          <w:color w:val="0000FF"/>
        </w:rPr>
        <w:t xml:space="preserve"> </w:t>
      </w:r>
      <w:r w:rsidRPr="009E4146">
        <w:rPr>
          <w:b/>
          <w:color w:val="0000FF"/>
        </w:rPr>
        <w:tab/>
        <w:t xml:space="preserve">C. </w:t>
      </w:r>
      <w:r>
        <w:t>độ dẫn suất lớn</w:t>
      </w:r>
      <w:r w:rsidRPr="009E4146">
        <w:rPr>
          <w:b/>
          <w:color w:val="0000FF"/>
        </w:rPr>
        <w:t xml:space="preserve"> </w:t>
      </w:r>
    </w:p>
    <w:p w:rsidR="004625EB" w:rsidRDefault="004625EB" w:rsidP="009E4146">
      <w:pPr>
        <w:tabs>
          <w:tab w:val="left" w:pos="7588"/>
        </w:tabs>
        <w:spacing w:after="0" w:line="259" w:lineRule="auto"/>
        <w:ind w:left="0" w:firstLine="0"/>
        <w:jc w:val="left"/>
      </w:pPr>
      <w:r w:rsidRPr="009E4146">
        <w:rPr>
          <w:b/>
          <w:i/>
          <w:color w:val="FF0000"/>
          <w:u w:val="double" w:color="FF0000"/>
        </w:rPr>
        <w:t>Câu 7:</w:t>
      </w:r>
      <w:r w:rsidRPr="009E4146">
        <w:rPr>
          <w:rFonts w:ascii="Arial" w:eastAsia="Arial" w:hAnsi="Arial" w:cs="Arial"/>
          <w:b/>
          <w:i/>
          <w:color w:val="FF0000"/>
        </w:rPr>
        <w:t xml:space="preserve"> </w:t>
      </w:r>
      <w:r>
        <w:t xml:space="preserve">Dòng điện trong kim loại không có tác dụng nào </w:t>
      </w:r>
      <w:r>
        <w:tab/>
      </w:r>
      <w:r w:rsidRPr="009E4146">
        <w:rPr>
          <w:b/>
          <w:color w:val="0000FF"/>
        </w:rPr>
        <w:t xml:space="preserve">D. </w:t>
      </w:r>
      <w:r>
        <w:t xml:space="preserve">dẫn điện tốt  </w:t>
      </w:r>
    </w:p>
    <w:p w:rsidR="004625EB" w:rsidRDefault="004625EB" w:rsidP="009E4146">
      <w:pPr>
        <w:tabs>
          <w:tab w:val="left" w:pos="7588"/>
        </w:tabs>
        <w:spacing w:after="0" w:line="259" w:lineRule="auto"/>
        <w:ind w:left="0" w:right="122" w:firstLine="0"/>
        <w:jc w:val="left"/>
      </w:pPr>
      <w:r w:rsidRPr="009E4146">
        <w:rPr>
          <w:b/>
          <w:color w:val="0000FF"/>
        </w:rPr>
        <w:t xml:space="preserve"> </w:t>
      </w:r>
      <w:r w:rsidRPr="009E4146">
        <w:rPr>
          <w:b/>
          <w:color w:val="0000FF"/>
        </w:rPr>
        <w:tab/>
        <w:t xml:space="preserve">A. </w:t>
      </w:r>
      <w:r>
        <w:t xml:space="preserve">tác dụng tĩnh điện </w:t>
      </w:r>
      <w:r>
        <w:tab/>
      </w:r>
      <w:r w:rsidRPr="009E4146">
        <w:rPr>
          <w:b/>
          <w:color w:val="0000FF"/>
        </w:rPr>
        <w:t xml:space="preserve">B. </w:t>
      </w:r>
      <w:r>
        <w:t>tác dụng từ</w:t>
      </w:r>
      <w:r w:rsidRPr="009E4146">
        <w:rPr>
          <w:b/>
          <w:color w:val="0000FF"/>
        </w:rPr>
        <w:t xml:space="preserve"> </w:t>
      </w:r>
      <w:r w:rsidRPr="009E4146">
        <w:rPr>
          <w:b/>
          <w:color w:val="0000FF"/>
        </w:rPr>
        <w:tab/>
        <w:t xml:space="preserve">C. </w:t>
      </w:r>
      <w:r>
        <w:t xml:space="preserve">tác dụng hóa học </w:t>
      </w:r>
      <w:r>
        <w:tab/>
      </w:r>
      <w:r w:rsidRPr="009E4146">
        <w:rPr>
          <w:b/>
          <w:color w:val="0000FF"/>
        </w:rPr>
        <w:t xml:space="preserve">D. </w:t>
      </w:r>
      <w:r>
        <w:t xml:space="preserve">tác dụng sinh học  </w:t>
      </w:r>
    </w:p>
    <w:p w:rsidR="000C15FA" w:rsidRDefault="00700A2F">
      <w:pPr>
        <w:ind w:left="-5"/>
      </w:pPr>
      <w:r>
        <w:rPr>
          <w:b/>
          <w:i/>
          <w:color w:val="FF0000"/>
          <w:u w:val="double" w:color="FF0000"/>
        </w:rPr>
        <w:t>Câu 8:</w:t>
      </w:r>
      <w:r>
        <w:rPr>
          <w:rFonts w:ascii="Arial" w:eastAsia="Arial" w:hAnsi="Arial" w:cs="Arial"/>
          <w:b/>
          <w:i/>
          <w:color w:val="FF0000"/>
        </w:rPr>
        <w:t xml:space="preserve"> </w:t>
      </w:r>
      <w:r>
        <w:t xml:space="preserve"> Các kim loại đều </w:t>
      </w:r>
    </w:p>
    <w:p w:rsidR="000C15FA" w:rsidRDefault="00700A2F">
      <w:pPr>
        <w:numPr>
          <w:ilvl w:val="0"/>
          <w:numId w:val="91"/>
        </w:numPr>
        <w:ind w:hanging="293"/>
      </w:pPr>
      <w:r>
        <w:t xml:space="preserve">Dẫn điện tốt, có điện trở suất không thay đổi </w:t>
      </w:r>
    </w:p>
    <w:p w:rsidR="000C15FA" w:rsidRDefault="00700A2F">
      <w:pPr>
        <w:numPr>
          <w:ilvl w:val="0"/>
          <w:numId w:val="91"/>
        </w:numPr>
        <w:ind w:hanging="293"/>
      </w:pPr>
      <w:r>
        <w:t xml:space="preserve">Dẫn điện tốt, có điện trở suất thay đổi theo nhiệt độ </w:t>
      </w:r>
    </w:p>
    <w:p w:rsidR="000C15FA" w:rsidRDefault="00700A2F">
      <w:pPr>
        <w:numPr>
          <w:ilvl w:val="0"/>
          <w:numId w:val="91"/>
        </w:numPr>
        <w:ind w:hanging="293"/>
      </w:pPr>
      <w:r>
        <w:t xml:space="preserve">Dẫn điện tốt như nhau, có điện trở suất thay đổi theo nhiệt độ </w:t>
      </w:r>
    </w:p>
    <w:p w:rsidR="000C15FA" w:rsidRDefault="00700A2F">
      <w:pPr>
        <w:numPr>
          <w:ilvl w:val="0"/>
          <w:numId w:val="91"/>
        </w:numPr>
        <w:ind w:hanging="293"/>
      </w:pPr>
      <w:r>
        <w:t xml:space="preserve">Dẫn điện tốt, có điện trở suất thay đổi theo nhiệt độ như nhau </w:t>
      </w:r>
    </w:p>
    <w:p w:rsidR="000C15FA" w:rsidRDefault="00700A2F">
      <w:pPr>
        <w:ind w:left="-5"/>
      </w:pPr>
      <w:r>
        <w:rPr>
          <w:b/>
          <w:i/>
          <w:color w:val="FF0000"/>
          <w:u w:val="double" w:color="FF0000"/>
        </w:rPr>
        <w:t>Câu 9:</w:t>
      </w:r>
      <w:r>
        <w:rPr>
          <w:rFonts w:ascii="Arial" w:eastAsia="Arial" w:hAnsi="Arial" w:cs="Arial"/>
          <w:b/>
          <w:i/>
          <w:color w:val="FF0000"/>
        </w:rPr>
        <w:t xml:space="preserve"> </w:t>
      </w:r>
      <w:r>
        <w:t xml:space="preserve">Điện trở của kim loại không phụ thuộc trực tiếp vào </w:t>
      </w:r>
    </w:p>
    <w:p w:rsidR="000C15FA" w:rsidRDefault="00700A2F">
      <w:pPr>
        <w:tabs>
          <w:tab w:val="center" w:pos="1473"/>
          <w:tab w:val="center" w:pos="6585"/>
        </w:tabs>
        <w:ind w:left="-15" w:firstLine="0"/>
        <w:jc w:val="left"/>
      </w:pPr>
      <w:r>
        <w:rPr>
          <w:b/>
          <w:color w:val="0000FF"/>
        </w:rPr>
        <w:t xml:space="preserve"> </w:t>
      </w:r>
      <w:r>
        <w:rPr>
          <w:b/>
          <w:color w:val="0000FF"/>
        </w:rPr>
        <w:tab/>
        <w:t xml:space="preserve">A. </w:t>
      </w:r>
      <w:r>
        <w:t xml:space="preserve">nhiệt độ của kim loại. </w:t>
      </w:r>
      <w:r>
        <w:rPr>
          <w:b/>
          <w:color w:val="0000FF"/>
        </w:rPr>
        <w:t xml:space="preserve"> </w:t>
      </w:r>
      <w:r>
        <w:rPr>
          <w:b/>
          <w:color w:val="0000FF"/>
        </w:rPr>
        <w:tab/>
        <w:t xml:space="preserve">B. </w:t>
      </w:r>
      <w:r>
        <w:t xml:space="preserve">bản chất của kim loại. </w:t>
      </w:r>
    </w:p>
    <w:p w:rsidR="000C15FA" w:rsidRDefault="00700A2F">
      <w:pPr>
        <w:tabs>
          <w:tab w:val="center" w:pos="1976"/>
          <w:tab w:val="center" w:pos="7372"/>
        </w:tabs>
        <w:ind w:left="-15" w:firstLine="0"/>
        <w:jc w:val="left"/>
      </w:pPr>
      <w:r>
        <w:rPr>
          <w:b/>
          <w:color w:val="0000FF"/>
        </w:rPr>
        <w:t xml:space="preserve"> </w:t>
      </w:r>
      <w:r>
        <w:rPr>
          <w:b/>
          <w:color w:val="0000FF"/>
        </w:rPr>
        <w:tab/>
        <w:t xml:space="preserve">C. </w:t>
      </w:r>
      <w:r>
        <w:t>kích thước của vật dẫn kim loại.</w:t>
      </w:r>
      <w:r>
        <w:rPr>
          <w:b/>
          <w:color w:val="0000FF"/>
        </w:rPr>
        <w:t xml:space="preserve"> </w:t>
      </w:r>
      <w:r>
        <w:rPr>
          <w:b/>
          <w:color w:val="0000FF"/>
        </w:rPr>
        <w:tab/>
        <w:t xml:space="preserve">D. </w:t>
      </w:r>
      <w:r>
        <w:t xml:space="preserve">hiệu điện thế hai đầu vật dẫn kim loại. </w:t>
      </w:r>
    </w:p>
    <w:p w:rsidR="000C15FA" w:rsidRDefault="00700A2F">
      <w:pPr>
        <w:ind w:left="-5"/>
      </w:pPr>
      <w:r>
        <w:rPr>
          <w:b/>
          <w:i/>
          <w:color w:val="FF0000"/>
          <w:u w:val="double" w:color="FF0000"/>
        </w:rPr>
        <w:t>Câu 10:</w:t>
      </w:r>
      <w:r>
        <w:rPr>
          <w:rFonts w:ascii="Arial" w:eastAsia="Arial" w:hAnsi="Arial" w:cs="Arial"/>
          <w:b/>
          <w:i/>
          <w:color w:val="FF0000"/>
        </w:rPr>
        <w:t xml:space="preserve"> </w:t>
      </w:r>
      <w:r>
        <w:t xml:space="preserve">Khi nhiệt độ của khối kim loại tăng lên 2 lần thì điện trở suất của nó </w:t>
      </w:r>
    </w:p>
    <w:p w:rsidR="000C15FA" w:rsidRDefault="00700A2F">
      <w:pPr>
        <w:tabs>
          <w:tab w:val="center" w:pos="933"/>
          <w:tab w:val="center" w:pos="3511"/>
          <w:tab w:val="center" w:pos="6048"/>
          <w:tab w:val="center" w:pos="8962"/>
        </w:tabs>
        <w:ind w:left="-15" w:firstLine="0"/>
        <w:jc w:val="left"/>
      </w:pPr>
      <w:r>
        <w:rPr>
          <w:b/>
          <w:color w:val="0000FF"/>
        </w:rPr>
        <w:t xml:space="preserve"> </w:t>
      </w:r>
      <w:r>
        <w:rPr>
          <w:b/>
          <w:color w:val="0000FF"/>
        </w:rPr>
        <w:tab/>
        <w:t xml:space="preserve">A. </w:t>
      </w:r>
      <w:r>
        <w:t xml:space="preserve">tăng 2 lần. </w:t>
      </w:r>
      <w:r>
        <w:tab/>
      </w:r>
      <w:r>
        <w:rPr>
          <w:b/>
          <w:color w:val="0000FF"/>
        </w:rPr>
        <w:t xml:space="preserve">B. </w:t>
      </w:r>
      <w:r>
        <w:t xml:space="preserve">giảm 2 lần. </w:t>
      </w:r>
      <w:r>
        <w:tab/>
      </w:r>
      <w:r>
        <w:rPr>
          <w:b/>
          <w:color w:val="0000FF"/>
        </w:rPr>
        <w:t xml:space="preserve">C. </w:t>
      </w:r>
      <w:r>
        <w:t xml:space="preserve">không đổi. </w:t>
      </w:r>
      <w:r>
        <w:tab/>
      </w:r>
      <w:r>
        <w:rPr>
          <w:b/>
          <w:color w:val="0000FF"/>
        </w:rPr>
        <w:t xml:space="preserve">D. </w:t>
      </w:r>
      <w:r>
        <w:t xml:space="preserve">chưa thể xác định. </w:t>
      </w:r>
    </w:p>
    <w:p w:rsidR="000C15FA" w:rsidRDefault="009E4146">
      <w:pPr>
        <w:ind w:left="-5"/>
      </w:pPr>
      <w:r>
        <w:rPr>
          <w:noProof/>
        </w:rPr>
        <w:pict>
          <v:group id="Group 297978" o:spid="_x0000_s1722" style="position:absolute;left:0;text-align:left;margin-left:511.35pt;margin-top:-105.2pt;width:29.45pt;height:771.35pt;z-index:251665920" coordsize="3740,9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">
            <v:shape id="Picture 42517" o:spid="_x0000_s1723" type="#_x0000_t75" style="position:absolute;left:-47129;top:47129;width:97962;height:37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">
              <v:imagedata r:id="rId166" o:title=""/>
            </v:shape>
            <v:shape id="Shape 42536" o:spid="_x0000_s1724" style="position:absolute;left:737;top:88396;width:543;height:824;visibility:visible;mso-wrap-style:square;v-text-anchor:top" coordsize="5422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" path="m,41783l,18669,47371,r6858,12827l23114,33655r,1524l54229,73025r-9652,9399l,41783xe" filled="f" strokecolor="#4471c4" strokeweight=".8pt">
              <v:path arrowok="t" textboxrect="0,0,54229,82424"/>
            </v:shape>
            <v:shape id="Shape 42537" o:spid="_x0000_s1725" style="position:absolute;left:586;top:89127;width:446;height:407;visibility:visible;mso-wrap-style:square;v-text-anchor:top" coordsize="4457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" path="m,38354l,16511,38227,r6350,11303l9017,40640,,38354xe" filled="f" strokecolor="#4471c4" strokeweight=".8pt">
              <v:path arrowok="t" textboxrect="0,0,44577,40640"/>
            </v:shape>
            <v:shape id="Picture 42539" o:spid="_x0000_s1726" type="#_x0000_t75" style="position:absolute;left:577;top:79848;width:2614;height:8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">
              <v:imagedata r:id="rId167" o:title=""/>
            </v:shape>
            <v:shape id="Shape 42552" o:spid="_x0000_s1727" style="position:absolute;left:1543;top:82450;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" path="m,15367v,8763,4572,16636,13462,23494c22352,45720,34290,51308,49402,55499v14987,4190,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42554" o:spid="_x0000_s1728" style="position:absolute;left:1394;top:81968;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" path="m,65151c,50927,3429,38862,10287,28956l,16002,2287,r99694,21971c106935,23114,110999,24003,114047,24511v3047,508,5588,762,7746,762c126112,25273,129160,24257,131064,22225v1905,-2159,3048,-5842,3556,-11176l144018,12573r,54864l114809,59690r-635,1905c122555,68072,129160,74168,133731,79629v4572,5588,7874,11049,9780,16510c145415,101473,146304,107696,146304,114809v,6603,-1524,12445,-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2556" o:spid="_x0000_s1729" style="position:absolute;left:1060;top:80093;width:1797;height:993;visibility:visible;mso-wrap-style:square;v-text-anchor:top" coordsize="179705,9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" path="m,60706l,26416r35687,8256l35687,,53594,3811r,35052l118872,54738v2921,635,5715,1269,8509,1777c130048,57150,132714,57531,135255,58040v2540,253,4571,634,6350,761c143256,58928,144652,58928,146050,58928v4445,,7747,-762,9778,-2413c157861,54865,158876,52578,158876,49403v,-4317,-1524,-8636,-4571,-13208c151257,31624,146558,26798,140208,21590l151511,10541v7239,6732,12953,12827,16764,18161c172212,34037,175133,39624,177037,45340v1778,5841,2668,12573,2668,20192c179705,73279,178308,79629,175513,84710v-2793,5206,-6476,8889,-11302,11176c159512,98172,154177,99315,148336,99315v-4446,,-8763,-381,-12827,-1016c131445,97664,124840,96266,115570,94107l53594,79375r,19304l44196,96648c43814,90805,42799,86106,41275,82804,39624,79502,37337,76709,34289,74295,31242,72010,27050,69850,21717,67691,16383,65660,9144,63247,,60706xe" filled="f" strokecolor="#4471c4" strokeweight=".8pt">
              <v:path arrowok="t" textboxrect="0,0,179705,99315"/>
            </v:shape>
            <v:shape id="Shape 42557" o:spid="_x0000_s1730" style="position:absolute;left:727;top:82329;width:553;height:473;visibility:visible;mso-wrap-style:square;v-text-anchor:top" coordsize="5524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" path="m,45212l,19431,48387,r6858,12065l9399,47244,,45212xe" filled="f" strokecolor="#4471c4" strokeweight=".8pt">
              <v:path arrowok="t" textboxrect="0,0,55245,47244"/>
            </v:shape>
            <v:shape id="Picture 42559" o:spid="_x0000_s1731" type="#_x0000_t75" style="position:absolute;left:394;top:78095;width:2797;height:2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">
              <v:imagedata r:id="rId168" o:title=""/>
            </v:shape>
            <v:shape id="Shape 42564" o:spid="_x0000_s1732" style="position:absolute;left:1543;top:79083;width:1165;height:601;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" path="m,17780v,8001,3937,14985,11684,20828c19431,44450,31496,49530,47752,53721v16256,4317,30225,6350,42163,6350c98933,60071,105537,58674,109982,55753v4445,-2921,6604,-7493,6604,-13843c116586,38481,115951,35052,114427,31877v-1525,-3175,-3937,-6350,-7620,-9398c103251,19431,98806,16637,93345,14097,87757,11684,81026,9271,73025,6985,64897,4826,57023,3048,49402,1778,41656,635,34417,,27813,,18288,,11302,1397,6731,4318,2286,7238,,11684,,17780xe" filled="f" strokecolor="#4471c4" strokeweight=".8pt">
              <v:path arrowok="t" textboxrect="0,0,116586,60071"/>
            </v:shape>
            <v:shape id="Shape 42565" o:spid="_x0000_s1733" style="position:absolute;left:1394;top:78696;width:1463;height:1373;visibility:visible;mso-wrap-style:square;v-text-anchor:top" coordsize="146304,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" path="m,53214c,41402,2287,31497,6604,23495,10923,15494,16891,9652,24638,5715,32386,1905,41275,,51436,,64008,,76709,2032,89409,6224v12572,4191,23241,10032,31750,17399c129794,30989,136144,39751,140209,49785v4064,10159,6095,21589,6095,34289c146304,94615,144526,103887,140716,111761v-3810,8001,-9525,14224,-17144,18795c115951,135001,106553,137288,95504,137288v-4191,,-8890,-254,-13969,-889c75057,135637,68453,134366,61595,132462v-7746,-2287,-14732,-4953,-20828,-8383c33910,120524,27940,116332,22987,111506,18035,106807,13843,101600,10541,96013,7239,90551,4826,84455,3049,77851,1016,69977,,61849,,53214xe" filled="f" strokecolor="#4471c4" strokeweight=".8pt">
              <v:path arrowok="t" textboxrect="0,0,146304,137288"/>
            </v:shape>
            <v:shape id="Shape 42566" o:spid="_x0000_s1734" style="position:absolute;left:737;top:78767;width:543;height:815;visibility:visible;mso-wrap-style:square;v-text-anchor:top" coordsize="5422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" path="m,42290l,18669,47371,r6858,12827l23114,33274r,1270l54229,72136r-9652,9398l,42290xe" filled="f" strokecolor="#4471c4" strokeweight=".8pt">
              <v:path arrowok="t" textboxrect="0,0,54229,81534"/>
            </v:shape>
            <v:shape id="Shape 42567" o:spid="_x0000_s1735" style="position:absolute;left:535;top:78341;width:461;height:493;visibility:visible;mso-wrap-style:square;v-text-anchor:top" coordsize="46101,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" path="m,21463c,19050,253,16510,635,13970,1015,11430,1651,9144,2667,7112,3556,4953,4826,3302,6223,2032,7747,635,9525,,11811,v2666,,5079,508,7112,1651c21082,2667,22860,4191,24638,5969v1650,1779,3301,3810,4825,5842c30988,13970,32512,15875,34163,17653v1524,1905,3175,3556,4952,5080c40894,24257,43180,25273,46101,25781r,14224c43307,39370,41148,38608,39497,37465,37846,36449,36322,35052,34925,33655,33655,32131,32258,30607,30861,28956,29463,27305,27939,25908,26415,24638,24892,23368,23240,22225,21463,21463v-1905,-889,-3937,-1397,-6224,-1397c11811,20066,10033,21972,10033,25654v,2540,762,4699,2286,6604c13843,34163,16890,35814,21463,37084r,12192l7493,46609c5207,42799,3428,38735,2032,34672,762,30480,,26035,,21463xe" filled="f" strokecolor="#4471c4" strokeweight=".8pt">
              <v:path arrowok="t" textboxrect="0,0,46101,49276"/>
            </v:shape>
            <v:shape id="Picture 299909" o:spid="_x0000_s1736" type="#_x0000_t75" style="position:absolute;left:669;top:72807;width:3048;height:5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">
              <v:imagedata r:id="rId169" o:title=""/>
            </v:shape>
            <v:shape id="Shape 42578" o:spid="_x0000_s1737" style="position:absolute;left:1543;top:75775;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" path="m,15367v,8509,4318,16257,12953,23114c21463,45340,33401,50927,48640,55245v15241,4319,28957,6478,41149,6478c96774,61723,101981,60706,105410,58674v3429,-2032,5080,-5207,5080,-9525c110490,45086,109220,40894,106552,36703,104013,32513,99949,28194,94488,23495,88900,18924,82296,14987,74676,11939,66928,8764,57150,5969,45465,3429l40259,2287c33147,763,26289,,19685,,13081,,8127,1270,4952,3556,1651,5969,,9906,,15367xe" filled="f" strokecolor="#4471c4" strokeweight=".8pt">
              <v:path arrowok="t" textboxrect="0,0,110490,61723"/>
            </v:shape>
            <v:shape id="Shape 42579" o:spid="_x0000_s1738" style="position:absolute;left:1394;top:75293;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" path="m,64898c,58166,762,51943,2287,46228,3811,40640,6477,34798,10287,28829l,16002,2287,,58166,12319v9145,2032,17908,3810,26289,5461l128525,26798v11937,2412,21589,4952,29210,7492c164465,36576,170180,39116,174752,41910v4446,2413,8383,5334,11811,8637c189992,53848,192787,57277,195200,61087v2539,3811,4699,8128,6476,12954c203709,79502,205232,85472,206249,92202v1142,7112,1651,15240,1651,24384c207900,129922,206756,141224,204343,150241v-2413,9144,-5968,15875,-10794,20320c188723,175006,182753,177165,175641,177165v-5841,,-11429,-2032,-16764,-6223c153670,166751,148717,160528,143891,152273r12065,-14859c159131,140081,162052,141859,164847,142875v2666,1016,5715,1398,8890,1398c180213,144273,185166,142113,188341,137541v3175,-4572,4699,-11303,4699,-20319c193040,110490,192025,104522,189738,99187,187579,93853,184024,88900,179070,84455,173990,80010,166625,75819,156718,72009,146812,68073,133604,64389,116967,60833r-1269,1905c123444,68961,129540,74676,133986,80010v4317,5207,7492,10541,9398,16002c145415,101473,146304,107697,146304,114554v,6604,-1524,12446,-4699,17526c138557,137160,133477,141224,126747,144273v-6859,3047,-15495,4444,-25909,4444c87757,148717,74803,146812,62103,143002,49403,139192,38481,133858,29337,126873,20193,119888,13081,111125,7875,100711,2667,90298,,78359,,64898xe" filled="f" strokecolor="#4471c4" strokeweight=".8pt">
              <v:path arrowok="t" textboxrect="0,0,207900,177165"/>
            </v:shape>
            <v:shape id="Shape 42580" o:spid="_x0000_s1739" style="position:absolute;left:1394;top:77033;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2581" o:spid="_x0000_s1740" style="position:absolute;left:788;top:7305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" path="m,76962l,60833,87376,82803r508,-1904c78613,73278,71755,65659,67310,57785,62865,49911,60578,41148,60578,31369v,-9652,2795,-17399,8256,-22987c74295,2794,81915,,91440,v6223,,13588,889,22225,2794l166497,14477v4445,1017,7747,1651,10160,2033c179070,16764,181102,16891,182753,16891v4318,,7366,-1016,9017,-3175c193548,11557,194690,7874,195199,2667r9398,1651l204597,63626,126873,45847c115824,43180,108203,41656,104013,41148v-4191,-635,-7366,-889,-9779,-889c89915,40259,86740,41148,84582,42926v-2032,1777,-3048,4445,-3048,7874c81534,53848,82677,57150,84963,60833v2286,3556,5842,7619,10668,12065c100457,77470,105664,81026,111125,83693v5334,2667,12192,4826,20193,6350l204597,105791r,41021l43180,110617v-9271,-2032,-16129,-3048,-20447,-3048c20701,107569,19050,107696,17907,108203v-1270,382,-2286,1017,-3048,1906c14097,110998,13589,112141,13081,113538v-381,1397,-889,4190,-1397,8382l2286,119634,,76962xe" filled="f" strokecolor="#4471c4" strokeweight=".8pt">
              <v:path arrowok="t" textboxrect="0,0,204597,146812"/>
            </v:shape>
            <v:shape id="Picture 299910" o:spid="_x0000_s1741" type="#_x0000_t75" style="position:absolute;left:1268;top:70704;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">
              <v:imagedata r:id="rId170" o:title=""/>
            </v:shape>
            <v:shape id="Shape 42587" o:spid="_x0000_s1742" style="position:absolute;left:3055;top:72125;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" path="m,39116l,,34925,7366r,39244l,39116xe" filled="f" strokecolor="#4471c4" strokeweight=".8pt">
              <v:path arrowok="t" textboxrect="0,0,34925,46610"/>
            </v:shape>
            <v:shape id="Shape 42588" o:spid="_x0000_s1743" style="position:absolute;left:1543;top:71814;width:1165;height:600;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" path="m,17780v,8001,3937,14985,11684,20828c19431,44450,31496,49530,47752,53721v16256,4317,30225,6350,42163,6350c98933,60071,105537,58674,109982,55752v4445,-2920,6604,-7492,6604,-13842c116586,38481,115951,35052,114427,31877v-1525,-3175,-3937,-6350,-7620,-9399c103251,19431,98806,16636,93345,14097,87757,11684,81026,9271,73025,6985,64897,4826,57023,3048,49402,1777,41656,635,34417,,27813,,18288,,11302,1397,6731,4318,2286,7238,,11684,,17780xe" filled="f" strokecolor="#4471c4" strokeweight=".8pt">
              <v:path arrowok="t" textboxrect="0,0,116586,60071"/>
            </v:shape>
            <v:shape id="Shape 42589" o:spid="_x0000_s1744" style="position:absolute;left:1394;top:70892;width:1463;height:1907;visibility:visible;mso-wrap-style:square;v-text-anchor:top" coordsize="146304,1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" path="m,106680c,90551,4191,77851,12319,68834,20448,59689,31624,54610,45975,53594,44324,47244,41402,42672,37338,39878,33275,37084,28449,35052,22733,33655,17145,32258,10287,30734,2287,28956l2287,,9017,1397v6858,1524,13335,3429,19177,5715c34163,9525,39116,12954,43307,17526v4192,4572,7367,10160,9525,16510c54991,40386,56262,46863,56769,53594v10922,508,21718,2540,32640,6095c101981,63881,112650,69723,121159,77088v8635,7367,14985,16130,19050,26163c144273,113411,146304,124840,146304,137540v,10542,-1778,19813,-5588,27687c136906,173228,131191,179451,123572,184023v-7621,4445,-17019,6731,-28068,6731c91313,190754,86614,190500,81535,189864v-6478,-761,-13082,-2031,-19940,-3936c53849,183642,46863,180975,40767,177546,33910,173989,27940,169799,22987,164973v-4952,-4699,-9144,-9906,-12446,-15494c7239,144018,4826,137922,3049,131318,1016,123444,,115315,,106680xe" filled="f" strokecolor="#4471c4" strokeweight=".8pt">
              <v:path arrowok="t" textboxrect="0,0,146304,190754"/>
            </v:shape>
            <v:shape id="Picture 299911" o:spid="_x0000_s1745" type="#_x0000_t75" style="position:absolute;left:760;top:64486;width:2957;height:6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">
              <v:imagedata r:id="rId171" o:title=""/>
            </v:shape>
            <v:shape id="Shape 42596" o:spid="_x0000_s1746" style="position:absolute;left:2157;top:69445;width:1292;height:1590;visibility:visible;mso-wrap-style:square;v-text-anchor:top" coordsize="129222,1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" path="m,l28130,10172v8890,4573,16383,10287,22733,17146c57086,34303,61912,42176,65214,51067v3302,8762,4826,18414,4826,28702c70040,88278,68643,96532,65722,104406r30099,6350c97345,111137,98742,111392,100139,111646v1397,253,2667,380,3937,507c105219,112153,106362,112280,107378,112280v4064,,7112,-1143,8890,-3302c118046,106946,119189,103136,119824,97929r9398,1651l129222,159017,,130176,,90870r9715,2487l14922,94500v7112,1524,13970,2286,20701,2286c42608,96786,47561,95644,50609,93357v3048,-2412,4572,-6350,4572,-11811c55181,77991,54673,74688,53530,71768,52387,68720,50482,65798,47942,62878,45275,59956,41465,57035,36385,54115,30035,50431,22923,47129,14922,44335l,40341,,xe" stroked="f" strokeweight="0">
              <v:path arrowok="t" textboxrect="0,0,129222,159017"/>
            </v:shape>
            <v:shape id="Shape 42600" o:spid="_x0000_s1747" style="position:absolute;left:2404;top:68783;width:430;height:463;visibility:visible;mso-wrap-style:square;v-text-anchor:top" coordsize="43053,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" path="m,36575l,,43053,9778r,36449l,36575xe" filled="f" strokecolor="#4471c4" strokeweight=".8pt">
              <v:path arrowok="t" textboxrect="0,0,43053,46227"/>
            </v:shape>
            <v:shape id="Shape 42601" o:spid="_x0000_s1748" style="position:absolute;left:1605;top:69797;width:1103;height:616;visibility:visible;mso-wrap-style:square;v-text-anchor:top" coordsize="110363,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" path="m,12573v,6350,3048,12700,9144,19304c15367,38354,22479,43561,30607,47498v8001,3937,19431,7492,34290,10667l70104,59309v7112,1524,13970,2286,20701,2286c97790,61595,102743,60452,105791,58165v3048,-2412,4572,-6350,4572,-11810c110363,42799,109855,39497,108712,36576v-1143,-3048,-3048,-5969,-5588,-8890c100457,24764,96647,21844,91567,18923,85217,15239,78105,11937,70104,9144,62103,6350,53721,4063,44958,2412,36068,888,28067,,20701,,13589,,8382,1015,5080,3175,1651,5207,,8382,,12573xe" filled="f" strokecolor="#4471c4" strokeweight=".8pt">
              <v:path arrowok="t" textboxrect="0,0,110363,61595"/>
            </v:shape>
            <v:shape id="Shape 42602" o:spid="_x0000_s1749" style="position:absolute;left:1503;top:68584;width:432;height:461;visibility:visible;mso-wrap-style:square;v-text-anchor:top" coordsize="43180,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" path="m,36576l,,43180,9652r,36449l,36576xe" filled="f" strokecolor="#4471c4" strokeweight=".8pt">
              <v:path arrowok="t" textboxrect="0,0,43180,46101"/>
            </v:shape>
            <v:shape id="Shape 42603" o:spid="_x0000_s1750" style="position:absolute;left:1394;top:64693;width:1440;height:1343;visibility:visible;mso-wrap-style:square;v-text-anchor:top" coordsize="144018,13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" path="m,20067c,13717,1016,7113,2794,l41149,8382r,25655c34799,34037,30353,34672,27940,36068v-2540,1398,-3683,3810,-3683,7112c24257,44704,24512,46228,25147,48006v634,1651,1651,3557,3302,5716c29973,55753,32512,58420,36068,61342v3557,3048,6985,5587,10287,7493c49657,70867,53213,72518,56897,73915v3682,1270,8254,2539,13842,3683l144018,93345r,41022l43180,111888v-9398,-2160,-16255,-3175,-20447,-3175c18797,108713,16002,109855,14605,112142v-1524,2158,-2413,5714,-2793,10413l2287,120397,762,81153r,-16128l33910,75693r634,-1651c23114,66041,14605,57531,8763,48768,2922,39878,,30353,,20067xe" filled="f" strokecolor="#4471c4" strokeweight=".8pt">
              <v:path arrowok="t" textboxrect="0,0,144018,134367"/>
            </v:shape>
            <v:shape id="Shape 42604" o:spid="_x0000_s1751" style="position:absolute;left:1394;top:69408;width:2055;height:1627;visibility:visible;mso-wrap-style:square;v-text-anchor:top" coordsize="20548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" path="m,34037c,27432,1651,21464,4826,16511,7875,11430,12954,7367,19686,4445,26543,1524,35179,,45593,,55626,,65787,1270,75947,3556v10159,2286,19684,5716,28447,10287c113285,18416,120777,24130,127127,30989v6223,6985,11049,14859,14351,23749c144780,63500,146304,73152,146304,83440v,8509,-1397,16763,-4317,24637l172086,114427v1524,382,2920,636,4317,890c177800,115570,179070,115698,180340,115824v1144,,2286,127,3302,127c187706,115951,190754,114809,192532,112649v1779,-2032,2921,-5842,3556,-11049l205487,103251r,59437l44450,126747c34163,124461,27051,123317,23114,123317v-3937,,-6731,1017,-8254,3049c13336,128398,12192,131953,11812,137161l2287,135001,762,96393r,-15620l31624,88900r634,-1651c23876,80773,17526,74676,12827,69216,8255,63627,4953,58167,3049,52705,1016,47372,,41149,,34037xe" filled="f" strokecolor="#4471c4" strokeweight=".8pt">
              <v:path arrowok="t" textboxrect="0,0,205487,162688"/>
            </v:shape>
            <v:shape id="Shape 42605" o:spid="_x0000_s1752" style="position:absolute;left:885;top:65931;width:1949;height:1681;visibility:visible;mso-wrap-style:square;v-text-anchor:top" coordsize="194945,16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" path="m,157480l,,51688,11303r,18289c41148,29718,33782,30353,29463,31497v-4190,1143,-7365,2921,-9525,5460c17780,39498,16637,43053,16637,47625r,12700l156463,91060v2540,508,4573,889,5843,1142c163702,92329,165226,92584,166877,92711v1779,127,3811,127,6224,127c177546,92838,180594,91822,182372,89536v1904,-2286,2921,-5716,3175,-10542l194945,81026r,75819l185547,154941v-509,-4191,-1778,-7621,-3684,-10034c179959,142368,177164,140336,173355,138685v-3810,-1651,-9398,-3430,-16892,-5081l16637,102870r,11430c16637,117984,17018,121031,17652,123444v762,2286,1651,4319,2795,5970c21717,131192,23368,132969,25526,135001v2160,2033,4954,4192,8637,6731c37846,144145,42672,146686,48640,149479r,18670l,157480xe" filled="f" strokecolor="#4471c4" strokeweight=".8pt">
              <v:path arrowok="t" textboxrect="0,0,194945,168149"/>
            </v:shape>
            <v:shape id="Picture 42607" o:spid="_x0000_s1753" type="#_x0000_t75" style="position:absolute;left:440;top:62947;width:2751;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">
              <v:imagedata r:id="rId172" o:title=""/>
            </v:shape>
            <v:shape id="Shape 42612" o:spid="_x0000_s1754" style="position:absolute;left:1543;top:6367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" path="m,15367v,8763,4572,16636,13462,23495c22352,45720,34290,51308,49402,55499v14987,4191,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42613" o:spid="_x0000_s1755" style="position:absolute;left:1394;top:6319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" path="m,65151c,50927,3429,38861,10287,28829l,16002,2287,r99694,22098c106935,23113,110999,24003,114047,24511v3047,508,5588,762,7746,762c126112,25273,129160,24257,131064,22225v1905,-2160,3048,-5842,3556,-11176l144018,12573r,54863l114809,59689r-635,1906c122555,68072,129160,74168,133731,79629v4572,5588,7874,11049,9780,16509c145415,101473,146304,107696,146304,114808v,6603,-1524,12446,-4699,17526c138557,137413,133477,141351,126747,144399v-6859,2921,-15495,4318,-25909,4318c90805,148717,80645,147574,70486,145287,60325,142875,50800,139446,42037,134874,33148,130302,25654,124586,19304,117602,13081,110617,8255,102743,4953,93980,1651,85217,,75564,,65151xe" filled="f" strokecolor="#4471c4" strokeweight=".8pt">
              <v:path arrowok="t" textboxrect="0,0,146304,148717"/>
            </v:shape>
            <v:shape id="Shape 42614" o:spid="_x0000_s1756" style="position:absolute;left:737;top:63326;width:543;height:824;visibility:visible;mso-wrap-style:square;v-text-anchor:top" coordsize="54229,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" path="m,41783l,18669,47371,r6858,12826l23114,33655r,1523l54229,73025r-9652,9398l,41783xe" filled="f" strokecolor="#4471c4" strokeweight=".8pt">
              <v:path arrowok="t" textboxrect="0,0,54229,82423"/>
            </v:shape>
            <v:shape id="Shape 42615" o:spid="_x0000_s1757" style="position:absolute;left:586;top:64058;width:446;height:406;visibility:visible;mso-wrap-style:square;v-text-anchor:top" coordsize="44577,4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" path="m,38354l,16511,38227,r6350,11303l9017,40641,,38354xe" filled="f" strokecolor="#4471c4" strokeweight=".8pt">
              <v:path arrowok="t" textboxrect="0,0,44577,40641"/>
            </v:shape>
            <v:shape id="Picture 42617" o:spid="_x0000_s1758" type="#_x0000_t75" style="position:absolute;left:623;top:52629;width:2568;height:10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">
              <v:imagedata r:id="rId173" o:title=""/>
            </v:shape>
            <v:shape id="Shape 42633" o:spid="_x0000_s1759" style="position:absolute;left:1543;top:5792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42634" o:spid="_x0000_s1760" style="position:absolute;left:1394;top:55819;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2635" o:spid="_x0000_s1761" style="position:absolute;left:1394;top:57447;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2636" o:spid="_x0000_s1762" style="position:absolute;left:1394;top:61565;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" path="m,31623c,21717,2794,14097,8255,8382,13716,2794,21337,,30862,v6223,,13588,1016,22225,2921l105918,14605v4445,889,7747,1523,10160,1905c118491,16891,120524,17018,122175,17018v4317,,7365,-1017,9016,-3175c132969,11684,134112,8000,134620,2667r9398,1778l144018,63753,66294,45847c55245,43307,47625,41783,43435,41148v-4192,-508,-7367,-889,-9780,-889c29337,40259,26162,41148,24003,43052v-2031,1779,-3048,4446,-3048,7874c20955,53975,22099,57276,24385,60833v2285,3683,5841,7747,10667,12192c39878,77470,45086,81025,50547,83693v5333,2667,12191,4826,20192,6477l144018,105918r,41021l43180,124460v-2286,-509,-5461,-1143,-9779,-1905c29211,121666,25654,121285,22733,121285v-3936,,-6731,1142,-8128,3429c13081,126873,12192,130428,11812,135127l2287,132969,762,93725r,-14985l31624,86868r634,-1651c24130,78613,17780,72517,13081,66928,8510,61214,5207,55625,3175,50038,1143,44576,,38353,,31623xe" filled="f" strokecolor="#4471c4" strokeweight=".8pt">
              <v:path arrowok="t" textboxrect="0,0,144018,146939"/>
            </v:shape>
            <v:shape id="Shape 42637" o:spid="_x0000_s1763" style="position:absolute;left:885;top:52879;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42638" o:spid="_x0000_s1764" style="position:absolute;left:885;top:58761;width:1959;height:1741;visibility:visible;mso-wrap-style:square;v-text-anchor:top" coordsize="195961,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" path="m,172085l,98171r9398,2159c9651,104521,10795,107823,12573,110109v1778,2286,4190,3937,7239,4953c22860,116078,27432,116586,33527,116586r6224,c41783,116586,44069,116586,46355,116459r70231,-1270c129667,114935,140462,114935,148971,114935r,-1778l62357,67056c52197,61595,44958,57912,40513,55880,36068,53848,32385,52578,29463,51816v-2920,-635,-5587,-889,-8254,-889c14351,50927,10413,54864,9398,62992l,60833,,,9398,2159v635,2794,1524,5334,2921,7620c13715,11938,15494,13970,17780,16002v2285,1905,4953,3810,8001,5715c28828,23495,32512,25527,36576,27813r159385,88773l195961,152400,43307,158623v-5843,127,-10414,508,-13844,1016c26162,160020,23240,160655,20827,161417v-2413,762,-4317,1778,-5968,2794c13208,165354,11938,166751,11176,168402v-889,1778,-1525,3683,-1778,5715l,172085xe" filled="f" strokecolor="#4471c4" strokeweight=".8pt">
              <v:path arrowok="t" textboxrect="0,0,195961,174117"/>
            </v:shape>
            <v:shape id="Shape 42639" o:spid="_x0000_s1765" style="position:absolute;left:769;top:57473;width:452;height:882;visibility:visible;mso-wrap-style:square;v-text-anchor:top" coordsize="45212,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" path="m,74041c7239,72898,12700,70485,16637,66929v3810,-3683,5715,-9017,5715,-16002c22352,42291,20701,35179,17399,29591,14097,23876,8509,18161,762,12446l7874,c20066,6477,29464,13970,35814,22733v6223,8763,9398,19177,9398,31242c45212,65024,41656,73533,34417,79375,27178,85217,16510,88138,2540,88265l,74041xe" filled="f" strokecolor="#4471c4" strokeweight=".8pt">
              <v:path arrowok="t" textboxrect="0,0,45212,88265"/>
            </v:shape>
            <v:shape id="Picture 42641" o:spid="_x0000_s1766" type="#_x0000_t75" style="position:absolute;left:593;top:51166;width:3147;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">
              <v:imagedata r:id="rId174" o:title=""/>
            </v:shape>
            <v:shape id="Shape 42645" o:spid="_x0000_s1767" style="position:absolute;left:2095;top:51523;width:762;height:1376;visibility:visible;mso-wrap-style:square;v-text-anchor:top" coordsize="76199,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" path="m64515,r9398,1524l73913,56388,44703,48641r-634,1905c52450,57023,59055,63119,63626,68580v4572,5588,7874,11049,9780,16510c75310,90424,76199,96647,76199,103759v,6604,-1524,12446,-4699,17526c68452,126365,63372,130302,56642,133223v-6859,3048,-15495,4445,-25909,4445c20700,137668,10540,136525,381,134239l,134100,,93483r34544,5323c41528,98806,46735,97790,50164,95758v3430,-2032,5081,-5207,5081,-9525c55245,80010,52196,73533,46100,67056,39877,60579,32638,55245,24383,51308l,43574,,3897r31876,7025c36830,12065,40894,12954,43942,13462v3047,508,5588,762,7746,762c56007,14224,59055,13208,60959,11176,62864,9017,64007,5334,64515,xe" stroked="f" strokeweight="0">
              <v:path arrowok="t" textboxrect="0,0,76199,137668"/>
            </v:shape>
            <v:shape id="Shape 42646" o:spid="_x0000_s1768" style="position:absolute;left:3055;top:52157;width:349;height:466;visibility:visible;mso-wrap-style:square;v-text-anchor:top" coordsize="34925,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" path="m,39243l,,34925,7493r,39116l,39243xe" filled="f" strokecolor="#4471c4" strokeweight=".8pt">
              <v:path arrowok="t" textboxrect="0,0,34925,46609"/>
            </v:shape>
            <v:shape id="Shape 42647" o:spid="_x0000_s1769" style="position:absolute;left:1543;top:5189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42648" o:spid="_x0000_s1770" style="position:absolute;left:1394;top:51412;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2649" o:spid="_x0000_s1771" style="position:absolute;left:737;top:51546;width:543;height:829;visibility:visible;mso-wrap-style:square;v-text-anchor:top" coordsize="54229,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" path="m,42799l,18669,47371,r6858,12827l23114,33655r,1524l54229,73533r-9652,9398l,42799xe" filled="f" strokecolor="#4471c4" strokeweight=".8pt">
              <v:path arrowok="t" textboxrect="0,0,54229,82931"/>
            </v:shape>
            <v:shape id="Picture 42651" o:spid="_x0000_s1772" type="#_x0000_t75" style="position:absolute;left:1278;top:49444;width:1913;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">
              <v:imagedata r:id="rId175" o:title=""/>
            </v:shape>
            <v:shape id="Shape 42653" o:spid="_x0000_s1773" style="position:absolute;left:1417;top:49695;width:1440;height:1467;visibility:visible;mso-wrap-style:square;v-text-anchor:top" coordsize="144018,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" path="m,142240l,82931r77724,17907c88773,103378,96393,104902,100584,105537v4191,508,7492,889,9905,889c114935,106426,118237,105537,120269,103759v1905,-1778,2920,-4318,2920,-7747c123189,94107,122809,91948,121920,89789v-1017,-2159,-2286,-4318,-4064,-6604c116077,81026,113664,78359,110489,75184v-3175,-3048,-6476,-5842,-10032,-8255c96900,64516,92963,62611,88900,61087,84836,59436,79628,58039,73406,56642l,40894,,,100964,22352v2286,508,5461,1143,9780,1905c114935,25146,118490,25527,121412,25527v3937,,6731,-1143,8127,-3302c131063,19939,131952,16383,132334,11684r9398,2159l141732,67691,112522,59944r-635,1778c122936,70485,131063,79121,136271,87376v5206,8128,7747,17526,7747,28067c144018,124968,141350,132588,135889,138303v-5461,5588,-13080,8382,-22732,8382c107061,146685,99695,145669,91059,143764l38226,132080v-4444,-889,-7746,-1524,-10159,-1905c25653,129794,23622,129667,21971,129667v-4191,,-7239,1016,-8890,3175c11302,134874,10160,138684,9525,144018l,142240xe" filled="f" strokecolor="#4471c4" strokeweight=".8pt">
              <v:path arrowok="t" textboxrect="0,0,144018,146685"/>
            </v:shape>
            <v:shape id="Picture 42655" o:spid="_x0000_s1774" type="#_x0000_t75" style="position:absolute;left:1781;top:47356;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">
              <v:imagedata r:id="rId176" o:title=""/>
            </v:shape>
            <v:shape id="Shape 42657" o:spid="_x0000_s1775" style="position:absolute;left:1929;top:47597;width:260;height:1264;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" path="m,120650l,,26035,5715r,120650l,120650xe" filled="f" strokecolor="#4471c4" strokeweight=".8pt">
              <v:path arrowok="t" textboxrect="0,0,26035,126365"/>
            </v:shape>
            <v:shape id="Picture 42659" o:spid="_x0000_s1776" type="#_x0000_t75" style="position:absolute;left:654;top:23201;width:2537;height:23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">
              <v:imagedata r:id="rId177" o:title=""/>
            </v:shape>
            <v:shape id="Shape 42695" o:spid="_x0000_s1777" style="position:absolute;left:1417;top:23444;width:1440;height:2008;visibility:visible;mso-wrap-style:square;v-text-anchor:top" coordsize="14401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" path="m,196342l,137034r77724,17906c88773,157480,96393,159004,100584,159639v4191,509,7492,889,9905,889c114935,160528,118237,159639,120269,157861v1905,-1777,2920,-4318,2920,-7747c123189,148210,122809,146050,121920,143891v-1017,-2159,-2286,-4318,-4064,-6604c116077,135128,113664,132461,110489,129286v-3175,-3048,-6476,-5842,-10032,-8255c96900,118618,92963,116713,88900,115189v-4064,-1651,-9272,-3048,-15494,-4445l,94997,,54102r44958,9906c44576,57531,43688,52451,42037,48514,40386,44704,37719,41656,34163,39243,30734,36957,26162,35052,20447,33655,14859,32258,8000,30735,,29083l,,6731,1524v6857,1398,13334,3302,19177,5715c31876,9525,36957,13081,41148,17780v4317,4699,7747,10795,10160,18543c53848,44069,55118,54102,55118,66294r45846,10160c103250,76962,106425,77598,110744,78360v4191,888,7746,1269,10668,1269c125349,79629,128143,78486,129539,76327v1524,-2286,2413,-5841,2795,-10541l141732,67945r,53848l112522,114047r-635,1777c122936,124587,131063,133223,136271,141478v5206,8128,7747,17526,7747,28067c144018,179070,141350,186690,135889,192405v-5461,5588,-13080,8382,-22732,8382c107061,200787,99695,199772,91059,197866l38226,186182v-4444,-889,-7746,-1523,-10159,-1905c25653,183897,23622,183769,21971,183769v-4191,,-7239,1017,-8890,3175c11302,188976,10160,192786,9525,198120l,196342xe" filled="f" strokecolor="#4471c4" strokeweight=".8pt">
              <v:path arrowok="t" textboxrect="0,0,144018,200787"/>
            </v:shape>
            <v:shape id="Shape 42696" o:spid="_x0000_s1778" style="position:absolute;left:1402;top:33188;width:1432;height:722;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" path="m,16383l,,105156,23114v4826,1016,8256,1651,10542,1905c117984,25400,119888,25527,121413,25527v4190,,7112,-1143,8889,-3302c132080,20193,133350,16383,133859,11176r9397,1651l143256,72263,43562,49911c37847,48641,33401,47878,30226,47371v-3175,-508,-5841,-762,-8127,-762c18415,46609,15749,47498,14225,49276v-1525,1777,-2668,5461,-3175,11049l1525,58166,,16383xe" filled="f" strokecolor="#4471c4" strokeweight=".8pt">
              <v:path arrowok="t" textboxrect="0,0,143256,72263"/>
            </v:shape>
            <v:shape id="Shape 42697" o:spid="_x0000_s1779" style="position:absolute;left:1394;top:31557;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" path="m,31623c,21717,2794,14097,8255,8382,13716,2794,21337,,30862,v6223,,13588,1016,22225,2922l105918,14605v4445,889,7747,1524,10160,1905c118491,16891,120524,17018,122175,17018v4317,,7365,-1016,9016,-3175c132969,11685,134112,8001,134620,2667r9398,1778l144018,63754,66294,45847c55245,43307,47625,41783,43435,41148v-4192,-508,-7367,-888,-9780,-888c29337,40260,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2698" o:spid="_x0000_s1780" style="position:absolute;left:1051;top:41711;width:808;height:593;visibility:visible;mso-wrap-style:square;v-text-anchor:top" coordsize="8077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" path="m,27940v,5334,126,9906,381,13843l80772,59309r,-7366c80772,42291,79628,34417,77470,28194,75311,21971,71882,16891,67183,12700,62484,8509,56896,5461,50292,3302,43688,1143,36449,,28828,,19176,,11938,2286,7239,6858,2413,11430,,18415,,27940xe" filled="f" strokecolor="#4471c4" strokeweight=".8pt">
              <v:path arrowok="t" textboxrect="0,0,80772,59309"/>
            </v:shape>
            <v:shape id="Shape 42699" o:spid="_x0000_s1781" style="position:absolute;left:885;top:27130;width:1949;height:1681;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2700" o:spid="_x0000_s1782" style="position:absolute;left:885;top:33879;width:1949;height:2510;visibility:visible;mso-wrap-style:square;v-text-anchor:top" coordsize="194945,2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" path="m,211836l,145288,119252,134112,,66421,,,9398,1905v1142,4064,2666,7112,4699,9271c16128,13335,18923,15113,22606,16637v3682,1524,9017,3048,16002,4572l156463,47244v2413,508,4446,889,5843,1143c163702,48514,165226,48768,166877,48895v1779,127,3811,127,6224,127c177164,49022,180086,48133,181990,46355v1779,-1905,3048,-4953,3557,-9144l194945,39243r,71882l185547,109093v-1144,-4065,-2667,-7112,-4699,-9271c178815,97790,176022,95885,172338,94361v-3682,-1524,-9016,-3048,-15875,-4572l96393,76708c89915,75184,81280,73152,70485,70485,59689,67818,48387,64770,36576,61214r,2921c44703,68580,53213,73406,62102,78486r111380,64262l173482,165989r-85980,9398c76708,176657,67183,177546,59182,178181v-8129,634,-16130,1143,-24004,1524l35178,181990v8764,1271,18797,3049,29973,5081c76453,189230,85978,191135,93726,192786r62737,13842c158876,207264,160909,207645,162306,207772v1396,254,2920,381,4571,508c168656,208407,170688,208534,173101,208534v4063,,6985,-889,8889,-2794c183769,203835,185038,200914,185547,196723r9398,1905l194945,251078r-9398,-2031c184403,245110,182880,242062,180848,239903v-2033,-2159,-4826,-3938,-8510,-5461c168656,232918,163322,231394,156463,229870l38608,203835v-5715,-1270,-11303,-1905,-16764,-1905c17780,201930,14859,202946,13081,204724v-1905,1904,-3048,4953,-3683,9144l,211836xe" filled="f" strokecolor="#4471c4" strokeweight=".8pt">
              <v:path arrowok="t" textboxrect="0,0,194945,251078"/>
            </v:shape>
            <v:shape id="Shape 42701" o:spid="_x0000_s1783" style="position:absolute;left:885;top:36875;width:1972;height:1813;visibility:visible;mso-wrap-style:square;v-text-anchor:top" coordsize="197231,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" path="m,168529l,96774r9398,1905c10540,102743,12064,105791,14097,107950v2031,2160,4826,3937,8509,5461c26288,114936,31623,116460,38608,117984r87503,19303c132461,138685,137795,139700,142113,140209v4190,380,8255,634,12192,634c162813,140843,169418,138811,173863,134493v4445,-4191,6731,-10414,6731,-18669c180594,107823,178815,100965,175260,95631v-3557,-5461,-8509,-9779,-14986,-13081c153670,79248,145288,76454,135001,74168l38608,52832v-3810,-889,-6985,-1396,-9525,-1524c26415,51054,24002,51054,21844,51054v-4064,,-6985,889,-8763,2794c11176,55626,10033,58674,9398,62865l,60833,,,9398,2032v1270,4191,2921,7366,4953,9525c16510,13589,19431,15494,23113,16891v3684,1524,8890,2921,15495,4445l127000,40513v12826,2794,23876,6477,33020,11176c169163,56261,176402,61849,181737,68326v5461,6477,9398,13971,11811,22479c196088,99441,197231,109982,197231,122301v,8128,-1017,15748,-3048,22987c192151,152400,188976,158623,184658,163957v-4191,5334,-9525,9652,-16002,12700c162178,179705,154559,181356,145669,181356v-4572,,-9780,-381,-15368,-1016c124713,179578,116077,178054,104394,175387l38608,160528v-5588,-1143,-11176,-1778,-16764,-1778c17780,158750,14859,159639,13081,161544v-1905,1778,-3048,4826,-3683,9017l,168529xe" filled="f" strokecolor="#4471c4" strokeweight=".8pt">
              <v:path arrowok="t" textboxrect="0,0,197231,181356"/>
            </v:shape>
            <v:shape id="Shape 42702" o:spid="_x0000_s1784" style="position:absolute;left:885;top:39398;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2703" o:spid="_x0000_s1785" style="position:absolute;left:885;top:41274;width:1949;height:1801;visibility:visible;mso-wrap-style:square;v-text-anchor:top" coordsize="194945,18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" path="m,140716l,69469c,59436,253,51816,888,46609,1524,39497,2921,33020,5207,27051,7493,21209,10413,16256,14097,12319,17780,8255,22098,5207,27305,3175,32512,1016,38481,,45085,,55752,,65405,2032,73787,5969v8382,3937,15621,9525,21716,16764c101600,29972,106299,39243,109347,50419v3048,11176,4699,23622,4699,37465l114046,92075v,5715,-254,10668,-762,14478l156463,116205v3049,635,5715,1143,7875,1397c166624,117856,169545,117983,173101,117983v4445,,7493,-1016,9271,-3302c184276,112395,185293,108966,185547,104140r9398,2032l194945,180086r-9398,-2032c184403,173990,182880,170942,180848,168783v-2033,-2032,-4826,-3937,-8510,-5461c168656,161798,163322,160274,156463,158750l38608,132715v-5715,-1143,-11303,-1778,-16764,-1778c17780,130937,14859,131826,13081,133731v-1905,1778,-3048,4826,-3683,9017l,140716xe" filled="f" strokecolor="#4471c4" strokeweight=".8pt">
              <v:path arrowok="t" textboxrect="0,0,194945,180086"/>
            </v:shape>
            <v:shape id="Shape 42704" o:spid="_x0000_s1786" style="position:absolute;left:885;top:42958;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42705" o:spid="_x0000_s1787" style="position:absolute;left:885;top:44930;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2706" o:spid="_x0000_s1788" style="position:absolute;left:848;top:33089;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" path="m,36576l,,34925,7366r,37084l,36576xe" filled="f" strokecolor="#4471c4" strokeweight=".8pt">
              <v:path arrowok="t" textboxrect="0,0,34925,44450"/>
            </v:shape>
            <v:shape id="Shape 42707" o:spid="_x0000_s1789" style="position:absolute;left:788;top:25768;width:2046;height:1469;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" path="m,76962l,60833,87376,82803r508,-1904c78613,73278,71755,65659,67310,57785,62865,49911,60578,41148,60578,31369v,-9652,2795,-17399,8256,-22987c74295,2794,81915,,91440,v6223,,13588,888,22225,2794l166497,14477v4445,1017,7747,1651,10160,2033c179070,16763,181102,16890,182753,16890v4318,,7366,-1015,9017,-3175c193548,11557,194690,7874,195199,2667r9398,1651l204597,63626,126873,45847c115824,43180,108203,41656,104013,41148v-4191,-636,-7366,-889,-9779,-889c89915,40259,86740,41148,84582,42925v-2032,1778,-3048,4446,-3048,7875c81534,53848,82677,57150,84963,60833v2286,3555,5842,7619,10668,12065c100457,77470,105664,81025,111125,83693v5334,2667,12192,4826,20193,6350l204597,105790r,41022l43180,110617v-9271,-2032,-16129,-3048,-20447,-3048c20701,107569,19050,107696,17907,108203v-1270,382,-2286,1017,-3048,1906c14097,110998,13589,112140,13081,113537v-381,1398,-889,4191,-1397,8383l2286,119634,,76962xe" filled="f" strokecolor="#4471c4" strokeweight=".8pt">
              <v:path arrowok="t" textboxrect="0,0,204597,146812"/>
            </v:shape>
            <v:shape id="Shape 42708" o:spid="_x0000_s1790" style="position:absolute;left:788;top:2986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" path="m,76962l,60833,87376,82804r508,-1905c78613,73279,71755,65659,67310,57785,62865,49911,60578,41148,60578,31369v,-9652,2795,-17399,8256,-22987c74295,2794,81915,,91440,v6223,,13588,889,22225,2794l166497,14478v4445,1016,7747,1651,10160,2032c179070,16764,181102,16891,182753,16891v4318,,7366,-1016,9017,-3175c193548,11557,194690,7874,195199,2667r9398,1651l204597,63627,126873,45847c115824,43180,108203,41656,104013,41148v-4191,-635,-7366,-889,-9779,-889c89915,40259,86740,41148,84582,42926v-2032,1778,-3048,4445,-3048,7874c81534,53848,82677,57150,84963,60833v2286,3556,5842,7620,10668,12065c100457,77470,105664,81026,111125,83693v5334,2667,12192,4826,20193,6350l204597,105791r,41021l43180,110617v-9271,-2032,-16129,-3048,-20447,-3048c20701,107569,19050,107696,17907,108204v-1270,381,-2286,1016,-3048,1905c14097,110998,13589,112141,13081,113538v-381,1397,-889,4191,-1397,8382l2286,119634,,76962xe" filled="f" strokecolor="#4471c4" strokeweight=".8pt">
              <v:path arrowok="t" textboxrect="0,0,204597,146812"/>
            </v:shape>
            <v:shape id="Picture 299912" o:spid="_x0000_s1791" type="#_x0000_t75" style="position:absolute;left:1268;top:21336;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">
              <v:imagedata r:id="rId178" o:title=""/>
            </v:shape>
            <v:shape id="Shape 42714" o:spid="_x0000_s1792" style="position:absolute;left:3055;top:22762;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" path="m,39116l,,34925,7366r,39244l,39116xe" filled="f" strokecolor="#4471c4" strokeweight=".8pt">
              <v:path arrowok="t" textboxrect="0,0,34925,46610"/>
            </v:shape>
            <v:shape id="Shape 42715" o:spid="_x0000_s1793" style="position:absolute;left:1543;top:22451;width:1165;height:601;visibility:visible;mso-wrap-style:square;v-text-anchor:top" coordsize="116586,6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" path="m,17780v,8001,3937,14986,11684,20828c19431,44450,31496,49530,47752,53722v16256,4317,30225,6350,42163,6350c98933,60072,105537,58675,109982,55753v4445,-2921,6604,-7492,6604,-13842c116586,38481,115951,35052,114427,31877v-1525,-3175,-3937,-6350,-7620,-9398c103251,19431,98806,16637,93345,14098,87757,11685,81026,9272,73025,6986,64897,4826,57023,3049,49402,1778,41656,636,34417,,27813,,18288,,11302,1398,6731,4318,2286,7239,,11685,,17780xe" filled="f" strokecolor="#4471c4" strokeweight=".8pt">
              <v:path arrowok="t" textboxrect="0,0,116586,60072"/>
            </v:shape>
            <v:shape id="Shape 42716" o:spid="_x0000_s1794" style="position:absolute;left:1394;top:21529;width:1463;height:1908;visibility:visible;mso-wrap-style:square;v-text-anchor:top" coordsize="146304,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" path="m,106680c,90551,4191,77851,12319,68834,20448,59689,31624,54610,45975,53594,44324,47244,41402,42672,37338,39877,33275,37084,28449,35051,22733,33655,17145,32258,10287,30734,2287,28956l2287,,9017,1397v6858,1524,13335,3429,19177,5715c34163,9525,39116,12953,43307,17526v4192,4572,7367,10160,9525,16510c54991,40386,56262,46863,56769,53594v10922,507,21718,2540,32640,6095c101981,63881,112650,69723,121159,77088v8635,7367,14985,16130,19050,26163c144273,113411,146304,124840,146304,137540v,10542,-1778,19812,-5588,27686c136906,173227,131191,179451,123572,184023v-7621,4445,-17019,6730,-28068,6730c91313,190753,86614,190500,81535,189864v-6478,-762,-13082,-2031,-19940,-3937c53849,183642,46863,180975,40767,177673,33910,173989,27940,169799,22987,164973v-4952,-4699,-9144,-9906,-12446,-15495c7239,144018,4826,137922,3049,131318,1016,123444,,115315,,106680xe" filled="f" strokecolor="#4471c4" strokeweight=".8pt">
              <v:path arrowok="t" textboxrect="0,0,146304,190753"/>
            </v:shape>
            <v:shape id="Picture 299913" o:spid="_x0000_s1795" type="#_x0000_t75" style="position:absolute;left:1268;top:18126;width:2439;height:3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">
              <v:imagedata r:id="rId179" o:title=""/>
            </v:shape>
            <v:shape id="Shape 42721" o:spid="_x0000_s1796" style="position:absolute;left:2095;top:20966;width:739;height:570;visibility:visible;mso-wrap-style:square;v-text-anchor:top" coordsize="73913,5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" path="m,l634,203,73913,15951r,41022l,40496,,xe" stroked="f" strokeweight="0">
              <v:path arrowok="t" textboxrect="0,0,73913,56973"/>
            </v:shape>
            <v:shape id="Shape 42724" o:spid="_x0000_s1797" style="position:absolute;left:1543;top:18808;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" path="m,15367v,8509,4318,16257,12953,23114c21463,45339,33401,50927,48640,55245v15241,4318,28957,6478,41149,6478c96774,61723,101981,60706,105410,58675v3429,-2033,5080,-5208,5080,-9525c110490,45086,109220,40894,106552,36703,104013,32513,99949,28194,94488,23495,88900,18924,82296,14987,74676,11938,66928,8763,57150,5969,45465,3429l40259,2287c33147,763,26289,,19685,,13081,,8127,1270,4952,3556,1651,5969,,9906,,15367xe" filled="f" strokecolor="#4471c4" strokeweight=".8pt">
              <v:path arrowok="t" textboxrect="0,0,110490,61723"/>
            </v:shape>
            <v:shape id="Shape 42725" o:spid="_x0000_s1798" style="position:absolute;left:1394;top:18326;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" path="m,64897c,58166,762,51943,2287,46228,3811,40640,6477,34798,10287,28829l,16002,2287,,58166,12319v9145,2032,17908,3810,26289,5461l128525,26797v11937,2413,21589,4953,29210,7493c164465,36576,170180,39116,174752,41910v4446,2413,8383,5334,11811,8636c189992,53848,192787,57277,195200,61087v2539,3810,4699,8255,6476,12954c203709,79502,205232,85471,206249,92202v1142,7112,1651,15240,1651,24384c207900,129921,206756,141224,204343,150241v-2413,9144,-5968,15875,-10794,20320c188723,175006,182753,177165,175641,177165v-5841,,-11429,-2032,-16764,-6223c153670,166751,148717,160528,143891,152273r12065,-14859c159131,140081,162052,141859,164847,142875v2666,1016,5715,1397,8890,1397c180213,144272,185166,142113,188341,137541v3175,-4572,4699,-11303,4699,-20320c193040,110490,192025,104521,189738,99187,187579,93853,184024,88900,179070,84455,173990,80010,166625,75819,156718,72009,146812,68072,133604,64389,116967,60833r-1269,1905c123444,68961,129540,74676,133986,80010v4317,5207,7492,10541,9398,16002c145415,101473,146304,107696,146304,114554v,6604,-1524,12446,-4699,17526c138557,137160,133477,141224,126747,144272v-6859,3048,-15495,4445,-25909,4445c87757,148717,74803,146812,62103,143002,49403,139192,38481,133858,29337,126873,20193,119888,13081,111125,7875,100711,2667,90297,,78359,,64897xe" filled="f" strokecolor="#4471c4" strokeweight=".8pt">
              <v:path arrowok="t" textboxrect="0,0,207900,177165"/>
            </v:shape>
            <v:shape id="Shape 42726" o:spid="_x0000_s1799" style="position:absolute;left:1394;top:20066;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Picture 42728" o:spid="_x0000_s1800" type="#_x0000_t75" style="position:absolute;left:1781;top:16007;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">
              <v:imagedata r:id="rId176" o:title=""/>
            </v:shape>
            <v:shape id="Shape 42730" o:spid="_x0000_s1801" style="position:absolute;left:1929;top:16249;width:260;height:1263;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" path="m,120650l,,26035,5715r,120650l,120650xe" filled="f" strokecolor="#4471c4" strokeweight=".8pt">
              <v:path arrowok="t" textboxrect="0,0,26035,126365"/>
            </v:shape>
            <v:shape id="Picture 299914" o:spid="_x0000_s1802" type="#_x0000_t75" style="position:absolute;left:598;top:1077;width:3109;height:14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">
              <v:imagedata r:id="rId180" o:title=""/>
            </v:shape>
            <v:shape id="Shape 42756" o:spid="_x0000_s1803" style="position:absolute;left:1543;top:173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" path="m,15367v,8509,4318,16256,12953,23114c21463,45339,33401,50927,48640,55245v15241,4318,28957,6477,41149,6477c96774,61722,101981,60706,105410,58674v3429,-2032,5080,-5207,5080,-9525c110490,45085,109220,40894,106552,36703,104013,32639,99949,28194,94488,23495,88900,18923,82296,14986,74676,11938,66928,8763,57150,5969,45465,3429l40259,2286c33147,762,26289,,19685,,13081,,8127,1270,4952,3556,1651,5969,,9906,,15367xe" filled="f" strokecolor="#4471c4" strokeweight=".8pt">
              <v:path arrowok="t" textboxrect="0,0,110490,61722"/>
            </v:shape>
            <v:shape id="Shape 42757" o:spid="_x0000_s1804" style="position:absolute;left:1543;top:5107;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42758" o:spid="_x0000_s1805" style="position:absolute;left:1543;top:11641;width:514;height:541;visibility:visible;mso-wrap-style:square;v-text-anchor:top" coordsize="5143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" path="m,12700v,8763,4445,16764,13208,23876c21971,43688,34671,49530,51435,54102,51053,36576,47625,23114,41402,13843,35178,4573,26289,,14859,,10033,,6350,1016,3810,3302,1270,5588,,8636,,12700xe" filled="f" strokecolor="#4471c4" strokeweight=".8pt">
              <v:path arrowok="t" textboxrect="0,0,51435,54102"/>
            </v:shape>
            <v:shape id="Shape 42759" o:spid="_x0000_s1806" style="position:absolute;left:1402;top:6289;width:1432;height:723;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" path="m,16383l,,105156,23113v4826,1017,8256,1651,10542,1906c117984,25400,119888,25526,121413,25526v4190,,7112,-1142,8889,-3301c132080,20193,133350,16510,133859,11176r9397,1650l143256,72263,43562,49911c37847,48640,33401,47878,30226,47371v-3175,-508,-5841,-762,-8127,-762c18415,46609,15749,47498,14225,49276v-1525,1777,-2668,5461,-3175,11049l1525,58165,,16383xe" filled="f" strokecolor="#4471c4" strokeweight=".8pt">
              <v:path arrowok="t" textboxrect="0,0,143256,72263"/>
            </v:shape>
            <v:shape id="Shape 42760" o:spid="_x0000_s1807" style="position:absolute;left:1402;top:12798;width:1432;height:721;visibility:visible;mso-wrap-style:square;v-text-anchor:top" coordsize="143256,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" path="m,16256l,,105156,22987v4826,1015,8256,1651,10542,1905c117984,25273,119888,25400,121413,25400v4190,,7112,-1143,8889,-3302c132080,20065,133350,16256,133859,11049r9397,1651l143256,72136,43562,49784c37847,48513,33401,47751,30226,47244v-3175,-508,-5841,-762,-8127,-762c18415,46482,15749,47371,14225,49149v-1525,1777,-2668,5461,-3175,11049l1525,58038,,16256xe" filled="f" strokecolor="#4471c4" strokeweight=".8pt">
              <v:path arrowok="t" textboxrect="0,0,143256,72136"/>
            </v:shape>
            <v:shape id="Shape 42761" o:spid="_x0000_s1808" style="position:absolute;left:1394;top:1257;width:2079;height:1772;visibility:visible;mso-wrap-style:square;v-text-anchor:top" coordsize="207900,17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" path="m,64897c,58165,762,51943,2287,46227,3811,40639,6477,34798,10287,28828l,16001,2287,,58166,12319v9145,2031,17908,3809,26289,5461l128525,26797v11937,2413,21589,4953,29210,7492c164465,36575,170180,39115,174752,41910v4446,2413,8383,5334,11811,8763c189992,53848,192787,57276,195200,61087v2539,3810,4699,8127,6476,12953c203709,79501,205232,85471,206249,92201v1142,7112,1651,15241,1651,24385c207900,129921,206756,141224,204343,150240v-2413,9145,-5968,15875,-10794,20321c188723,175006,182753,177164,175641,177164v-5841,,-11429,-2031,-16764,-6222c153670,166750,148717,160527,143891,152273r12065,-14860c159131,140081,162052,141859,164847,142875v2666,1015,5715,1397,8890,1397c180213,144272,185166,142112,188341,137540v3175,-4571,4699,-11303,4699,-20319c193040,110489,192025,104521,189738,99187,187579,93852,184024,88900,179070,84455,173990,80010,166625,75819,156718,72009,146812,68072,133604,64388,116967,60960r-1269,1777c123444,68961,129540,74675,133986,80010v4317,5207,7492,10540,9398,16002c145415,101473,146304,107696,146304,114553v,6605,-1524,12447,-4699,17527c138557,137160,133477,141224,126747,144272v-6859,3048,-15495,4445,-25909,4445c87757,148717,74803,146812,62103,143001,49403,139192,38481,133858,29337,126873,20193,119887,13081,111125,7875,100711,2667,90297,,78359,,64897xe" filled="f" strokecolor="#4471c4" strokeweight=".8pt">
              <v:path arrowok="t" textboxrect="0,0,207900,177164"/>
            </v:shape>
            <v:shape id="Shape 42762" o:spid="_x0000_s1809" style="position:absolute;left:1394;top:2997;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" path="m,31623c,21844,2794,14098,8255,8382,13716,2794,21337,,30862,v6223,,13588,1016,22225,2922l105918,14605v4445,889,7747,1524,10160,1906c118491,16891,120524,17018,122175,17018v4317,,7365,-1016,9016,-3175c132969,11685,134112,8001,134620,2794r9398,1651l144018,63754,66294,45848c55245,43307,47625,41783,43435,41148v-4192,-508,-7367,-888,-9780,-888c29337,40260,26162,41148,24003,43053v-2031,1778,-3048,4445,-3048,7874c20955,53975,22099,57277,24385,60833v2285,3683,5841,7747,10667,12192c39878,77470,45086,81026,50547,83693v5333,2668,12191,4826,20192,6477l144018,105918r,41021l43180,124461v-2286,-509,-5461,-1144,-9779,-1906c29211,121666,25654,121286,22733,121286v-3936,,-6731,1142,-8128,3428c13081,126873,12192,130429,11812,135128l2287,132969,762,93726r,-14986l31624,86868r634,-1651c24130,78613,17780,72517,13081,66929,8510,61214,5207,55626,3175,50038,1143,44577,,38354,,31623xe" filled="f" strokecolor="#4471c4" strokeweight=".8pt">
              <v:path arrowok="t" textboxrect="0,0,144018,146939"/>
            </v:shape>
            <v:shape id="Shape 42763" o:spid="_x0000_s1810" style="position:absolute;left:1394;top:4625;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" path="m,65151c,50927,3429,38862,10287,28829l,16002,2287,r99694,21972c106935,23114,110999,24003,114047,24511v3047,508,5588,762,7746,762c126112,25273,129160,24257,131064,22225v1905,-2159,3048,-5842,3556,-11176l144018,12573r,54864l114809,59690r-635,1905c122555,68072,129160,74168,133731,79629v4572,5588,7874,11049,9780,16510c145415,101473,146304,107697,146304,114809v,6603,-1524,12445,-4699,17525c138557,137414,133477,141351,126747,144272v-6859,3048,-15495,4445,-25909,4445c90805,148717,80645,147574,70486,145288,60325,142875,50800,139447,42037,134874,33148,130302,25654,124587,19304,117602,13081,110617,8255,102743,4953,93980,1651,85217,,75565,,65151xe" filled="f" strokecolor="#4471c4" strokeweight=".8pt">
              <v:path arrowok="t" textboxrect="0,0,146304,148717"/>
            </v:shape>
            <v:shape id="Shape 42764" o:spid="_x0000_s1811" style="position:absolute;left:1394;top:9703;width:1440;height:1469;visibility:visible;mso-wrap-style:square;v-text-anchor:top" coordsize="144018,1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" path="m,31623c,21717,2794,14097,8255,8509,13716,2794,21337,,30862,v6223,,13588,1015,22225,2921l105918,14605v4445,889,7747,1523,10160,1905c118491,16890,120524,17018,122175,17018v4317,,7365,-1017,9016,-3175c132969,11684,134112,8000,134620,2667r9398,1778l144018,63753,66294,45847c55245,43307,47625,41783,43435,41148v-4192,-509,-7367,-889,-9780,-889c29337,40259,26162,41148,24003,43052v-2031,1779,-3048,4446,-3048,7874c20955,53975,22099,57276,24385,60833v2285,3682,5841,7747,10667,12192c39878,77470,45086,81025,50547,83693v5333,2667,12191,4826,20192,6477l144018,105918r,41020l43180,124460v-2286,-509,-5461,-1143,-9779,-1905c29211,121665,25654,121285,22733,121285v-3936,,-6731,1142,-8128,3428c13081,126873,12192,130428,11812,135127l2287,132969,762,93725r,-14986l31624,86868r634,-1651c24130,78612,17780,72517,13081,66928,8510,61213,5207,55625,3175,50037,1143,44576,,38353,,31623xe" filled="f" strokecolor="#4471c4" strokeweight=".8pt">
              <v:path arrowok="t" textboxrect="0,0,144018,146938"/>
            </v:shape>
            <v:shape id="Shape 42765" o:spid="_x0000_s1812" style="position:absolute;left:1394;top:11294;width:1463;height:1322;visibility:visible;mso-wrap-style:square;v-text-anchor:top" coordsize="146304,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" path="m,43815c,29464,2667,18669,7875,11176,13081,3810,20955,,31624,v7238,,13588,1524,19176,4445c56262,7366,61341,12192,65787,18923v4444,6731,8127,16256,10794,28575c79375,59944,81026,74803,81407,92202v5588,1270,11430,1905,17399,1905c102362,94107,105664,93726,108839,93091v3175,-762,6097,-1905,8510,-3556c119888,87757,121793,85471,123317,82677v1397,-2921,2159,-6604,2159,-11049c125476,63246,123825,55626,120397,48895,117094,42164,110999,34163,102362,25019l114300,13081v10923,9525,18924,19939,24257,30988c143764,55245,146304,67183,146304,80137v,11176,-1904,20701,-5842,28448c136652,116459,130811,122301,123190,126238v-7747,3937,-16890,5969,-27559,5969c90678,132207,84328,131572,76581,130175,66167,128397,56769,125603,48641,121920,38481,117221,29845,111125,22606,103632,15367,96139,9779,87249,5969,77089,2032,66929,,55880,,43815xe" filled="f" strokecolor="#4471c4" strokeweight=".8pt">
              <v:path arrowok="t" textboxrect="0,0,146304,132207"/>
            </v:shape>
            <v:shape id="Shape 42766" o:spid="_x0000_s1813" style="position:absolute;left:885;top:13378;width:1949;height:2143;visibility:visible;mso-wrap-style:square;v-text-anchor:top" coordsize="194945,2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" path="m,174879l,102998r9398,2031c10540,109093,12064,112141,14097,114300v2031,2160,4826,3938,8509,5462c26288,121286,31623,122810,38608,124334r48260,10667l86868,132969v,-3682,-635,-7112,-1905,-10287c83693,119380,81407,115698,78105,111379,74676,107188,68199,100203,58674,90678,50292,82169,43688,75947,38735,71882,33782,67818,29463,65025,26035,63627,23368,62612,21082,62103,18796,62103v-3302,,-5588,762,-6858,2286c10668,65913,9778,68326,9398,71882l,69724,,,9651,2160v762,3175,1651,5968,2795,8254c13588,12827,15621,15875,18542,19431v2921,3557,7873,8891,14605,15875l82676,86995,156972,56897v5968,-2414,10795,-4572,14224,-6478c174751,48641,177419,46863,179324,45213v2032,-1778,3428,-3557,4318,-5335c184531,38100,185293,36068,185674,33910r9271,1904l194945,107188r-9398,-2159c185293,102489,184658,100712,183514,99568v-1015,-1016,-2666,-1524,-5079,-1524c176149,98044,173227,98552,169672,99441v-3557,1016,-9398,3048,-17526,6223l118363,118618v-4571,1779,-8000,3557,-10160,5081c106045,125223,104521,127000,103759,128651v-889,1778,-1397,4318,-1397,7748l102362,138430r54101,11938c159003,150876,161036,151257,162306,151512v1396,126,2920,380,4571,507c168656,152147,170688,152147,173101,152147v4063,,6985,-890,8889,-2668c183769,147575,185038,144526,185547,140336r9398,2031l194945,214250r-9398,-2033c184403,208153,182880,205105,180848,202947v-2033,-2033,-4826,-3937,-8510,-5461c168656,195962,163322,194438,156463,192913l38608,166878v-5715,-1142,-11303,-1778,-16764,-1778c17780,165100,14859,165989,13081,167894v-1905,1779,-3048,4826,-3683,9018l,174879xe" filled="f" strokecolor="#4471c4" strokeweight=".8pt">
              <v:path arrowok="t" textboxrect="0,0,194945,214250"/>
            </v:shape>
            <v:shape id="Shape 42767" o:spid="_x0000_s1814" style="position:absolute;left:862;top:7085;width:1995;height:1655;visibility:visible;mso-wrap-style:square;v-text-anchor:top" coordsize="199517,1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" path="m,54356c,34163,2667,16002,8128,l49023,8763r,18669c40640,27432,34290,28322,29591,30099v-4572,1778,-7874,4445,-9905,8128c17653,41783,16638,46736,16638,52832v,5969,1269,11557,3810,16765c23368,75692,27940,81407,34037,86741v7112,6350,16382,12065,27813,17019c74168,109348,88774,114047,105411,118110v14731,3429,28448,5080,41275,5080c158750,123190,167767,121285,173737,117348v6095,-4063,9143,-10033,9143,-18034c182880,94615,181991,90551,180340,87249v-1651,-3429,-3810,-6223,-6603,-8509c170942,76327,167767,74549,164212,73025v-3557,-1397,-7239,-2540,-10923,-3428l144273,67691v-3557,-762,-6478,-1269,-8763,-1524c133224,66040,131064,65913,129160,65913v-3937,,-6859,889,-8763,2667c118364,70485,117094,73534,116587,77978r-9399,-2031l107188,6223r9399,2032c117856,11938,119253,14732,121031,16510v1779,1778,4319,3429,7747,4826c132207,22733,137795,24385,145669,26035r49276,11050l199517,56769r-10032,7620c196215,76835,199517,89789,199517,103378v,19939,-5588,35307,-16764,46101c171450,160148,155194,165481,133986,165481v-10414,,-22098,-1396,-35307,-4318c85599,158369,73661,154432,62865,149352,52198,144273,42926,138430,34925,131699,26925,124841,20448,117348,15240,109220,10033,100965,6224,92456,3683,83439,1270,74423,,64770,,54356xe" filled="f" strokecolor="#4471c4" strokeweight=".8pt">
              <v:path arrowok="t" textboxrect="0,0,199517,165481"/>
            </v:shape>
            <v:shape id="Shape 42768" o:spid="_x0000_s1815" style="position:absolute;left:848;top:6190;width:349;height:445;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" path="m,36576l,,34925,7366r,37084l,36576xe" filled="f" strokecolor="#4471c4" strokeweight=".8pt">
              <v:path arrowok="t" textboxrect="0,0,34925,44450"/>
            </v:shape>
            <v:shape id="Shape 42769" o:spid="_x0000_s1816" style="position:absolute;left:848;top:12698;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" path="m,36576l,,34925,7366r,37084l,36576xe" filled="f" strokecolor="#4471c4" strokeweight=".8pt">
              <v:path arrowok="t" textboxrect="0,0,34925,44450"/>
            </v:shape>
            <v:shape id="Shape 42770" o:spid="_x0000_s1817" style="position:absolute;left:737;top:11341;width:543;height:831;visibility:visible;mso-wrap-style:square;v-text-anchor:top" coordsize="54229,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" path="m,42926l,18796,47371,r6858,12954l23114,33782r,1397l54229,73660r-9652,9398l,42926xe" filled="f" strokecolor="#4471c4" strokeweight=".8pt">
              <v:path arrowok="t" textboxrect="0,0,54229,83058"/>
            </v:shape>
            <w10:wrap type="square"/>
          </v:group>
        </w:pict>
      </w:r>
      <w:r w:rsidR="00700A2F">
        <w:rPr>
          <w:b/>
          <w:i/>
          <w:color w:val="FF0000"/>
          <w:u w:val="double" w:color="FF0000"/>
        </w:rPr>
        <w:t>Câu 11:</w:t>
      </w:r>
      <w:r w:rsidR="00700A2F">
        <w:rPr>
          <w:rFonts w:ascii="Arial" w:eastAsia="Arial" w:hAnsi="Arial" w:cs="Arial"/>
          <w:b/>
          <w:i/>
          <w:color w:val="FF0000"/>
        </w:rPr>
        <w:t xml:space="preserve"> </w:t>
      </w:r>
      <w:r w:rsidR="00700A2F">
        <w:t xml:space="preserve">Khi chiều dài của khối kim loại đồng chất tiết diện đều tăng 2 lần thì điện trở suất của kim loại đó  </w:t>
      </w:r>
    </w:p>
    <w:p w:rsidR="000C15FA" w:rsidRDefault="00700A2F">
      <w:pPr>
        <w:tabs>
          <w:tab w:val="center" w:pos="933"/>
          <w:tab w:val="center" w:pos="3511"/>
          <w:tab w:val="center" w:pos="6048"/>
          <w:tab w:val="center" w:pos="8962"/>
        </w:tabs>
        <w:ind w:left="-15" w:firstLine="0"/>
        <w:jc w:val="left"/>
      </w:pPr>
      <w:r>
        <w:rPr>
          <w:b/>
          <w:color w:val="0000FF"/>
        </w:rPr>
        <w:t xml:space="preserve"> </w:t>
      </w:r>
      <w:r>
        <w:rPr>
          <w:b/>
          <w:color w:val="0000FF"/>
        </w:rPr>
        <w:tab/>
        <w:t xml:space="preserve">A. </w:t>
      </w:r>
      <w:r>
        <w:t xml:space="preserve">tăng 2 lần. </w:t>
      </w:r>
      <w:r>
        <w:tab/>
      </w:r>
      <w:r>
        <w:rPr>
          <w:b/>
          <w:color w:val="0000FF"/>
        </w:rPr>
        <w:t xml:space="preserve">B. </w:t>
      </w:r>
      <w:r>
        <w:t xml:space="preserve">giảm 2 lần. </w:t>
      </w:r>
      <w:r>
        <w:tab/>
      </w:r>
      <w:r>
        <w:rPr>
          <w:b/>
          <w:color w:val="0000FF"/>
        </w:rPr>
        <w:t xml:space="preserve">C. </w:t>
      </w:r>
      <w:r>
        <w:t xml:space="preserve">không đổi. </w:t>
      </w:r>
      <w:r>
        <w:tab/>
      </w:r>
      <w:r>
        <w:rPr>
          <w:b/>
          <w:color w:val="0000FF"/>
        </w:rPr>
        <w:t xml:space="preserve">D. </w:t>
      </w:r>
      <w:r>
        <w:t xml:space="preserve">chưa thể xác định. </w:t>
      </w:r>
    </w:p>
    <w:p w:rsidR="000C15FA" w:rsidRDefault="00700A2F">
      <w:pPr>
        <w:ind w:left="-5"/>
      </w:pPr>
      <w:r>
        <w:rPr>
          <w:b/>
          <w:i/>
          <w:color w:val="FF0000"/>
          <w:u w:val="double" w:color="FF0000"/>
        </w:rPr>
        <w:t>Câu 12:</w:t>
      </w:r>
      <w:r>
        <w:rPr>
          <w:rFonts w:ascii="Arial" w:eastAsia="Arial" w:hAnsi="Arial" w:cs="Arial"/>
          <w:b/>
          <w:i/>
          <w:color w:val="FF0000"/>
        </w:rPr>
        <w:t xml:space="preserve"> </w:t>
      </w:r>
      <w:r>
        <w:t xml:space="preserve">Khi đường kính của khối kim loại đồng chất, tiết diện đều tăng 2 lần thì điện trở của khối kim loại  </w:t>
      </w:r>
    </w:p>
    <w:p w:rsidR="000C15FA" w:rsidRDefault="00700A2F">
      <w:pPr>
        <w:tabs>
          <w:tab w:val="center" w:pos="933"/>
          <w:tab w:val="center" w:pos="3477"/>
          <w:tab w:val="center" w:pos="6071"/>
          <w:tab w:val="center" w:pos="8620"/>
        </w:tabs>
        <w:ind w:left="-15" w:firstLine="0"/>
        <w:jc w:val="left"/>
      </w:pPr>
      <w:r>
        <w:rPr>
          <w:b/>
          <w:color w:val="0000FF"/>
        </w:rPr>
        <w:t xml:space="preserve"> </w:t>
      </w:r>
      <w:r>
        <w:rPr>
          <w:b/>
          <w:color w:val="0000FF"/>
        </w:rPr>
        <w:tab/>
        <w:t xml:space="preserve">A. </w:t>
      </w:r>
      <w:r>
        <w:t>tăng 2 lần.</w:t>
      </w:r>
      <w:r>
        <w:rPr>
          <w:b/>
          <w:color w:val="0000FF"/>
        </w:rPr>
        <w:t xml:space="preserve"> </w:t>
      </w:r>
      <w:r>
        <w:rPr>
          <w:b/>
          <w:color w:val="0000FF"/>
        </w:rPr>
        <w:tab/>
        <w:t xml:space="preserve">B. </w:t>
      </w:r>
      <w:r>
        <w:t>tăng 4 lần.</w:t>
      </w:r>
      <w:r>
        <w:rPr>
          <w:b/>
          <w:color w:val="0000FF"/>
        </w:rPr>
        <w:t xml:space="preserve"> </w:t>
      </w:r>
      <w:r>
        <w:rPr>
          <w:b/>
          <w:color w:val="0000FF"/>
        </w:rPr>
        <w:tab/>
        <w:t xml:space="preserve">C. </w:t>
      </w:r>
      <w:r>
        <w:t>giảm 2 lần.</w:t>
      </w:r>
      <w:r>
        <w:rPr>
          <w:b/>
          <w:color w:val="0000FF"/>
        </w:rPr>
        <w:t xml:space="preserve"> </w:t>
      </w:r>
      <w:r>
        <w:rPr>
          <w:b/>
          <w:color w:val="0000FF"/>
        </w:rPr>
        <w:tab/>
        <w:t xml:space="preserve">D. </w:t>
      </w:r>
      <w:r>
        <w:t xml:space="preserve">giảm 4 lần. </w:t>
      </w:r>
    </w:p>
    <w:p w:rsidR="000C15FA" w:rsidRDefault="00700A2F">
      <w:pPr>
        <w:spacing w:after="0" w:line="382" w:lineRule="auto"/>
        <w:ind w:left="-5"/>
      </w:pPr>
      <w:r>
        <w:rPr>
          <w:b/>
          <w:i/>
          <w:color w:val="FF0000"/>
          <w:u w:val="double" w:color="FF0000"/>
        </w:rPr>
        <w:t>Câu 13:</w:t>
      </w:r>
      <w:r>
        <w:rPr>
          <w:rFonts w:ascii="Arial" w:eastAsia="Arial" w:hAnsi="Arial" w:cs="Arial"/>
          <w:b/>
          <w:i/>
          <w:color w:val="FF0000"/>
        </w:rPr>
        <w:t xml:space="preserve"> </w:t>
      </w:r>
      <w:r>
        <w:t xml:space="preserve">Có một lượng kim loại xác định dùng làm dây dẫn. Nếu làm dây với đường kính 1 mm thì điện trở của dây là 16 Ω. Nếu làm bằng dây dẫn có đường kính 2 mm thì điện trở của dây thu được là </w:t>
      </w:r>
    </w:p>
    <w:p w:rsidR="000C15FA" w:rsidRDefault="00700A2F">
      <w:pPr>
        <w:tabs>
          <w:tab w:val="center" w:pos="639"/>
          <w:tab w:val="center" w:pos="3185"/>
          <w:tab w:val="center" w:pos="5745"/>
          <w:tab w:val="center" w:pos="8294"/>
        </w:tabs>
        <w:ind w:left="-15" w:firstLine="0"/>
        <w:jc w:val="left"/>
      </w:pPr>
      <w:r>
        <w:rPr>
          <w:b/>
          <w:color w:val="0000FF"/>
        </w:rPr>
        <w:t xml:space="preserve"> </w:t>
      </w:r>
      <w:r>
        <w:rPr>
          <w:b/>
          <w:color w:val="0000FF"/>
        </w:rPr>
        <w:tab/>
        <w:t xml:space="preserve">A. </w:t>
      </w:r>
      <w:r>
        <w:t>8 Ω.</w:t>
      </w:r>
      <w:r>
        <w:rPr>
          <w:b/>
          <w:color w:val="0000FF"/>
        </w:rPr>
        <w:t xml:space="preserve"> </w:t>
      </w:r>
      <w:r>
        <w:rPr>
          <w:b/>
          <w:color w:val="0000FF"/>
        </w:rPr>
        <w:tab/>
        <w:t xml:space="preserve">B. </w:t>
      </w:r>
      <w:r>
        <w:t>4 Ω.</w:t>
      </w:r>
      <w:r>
        <w:rPr>
          <w:b/>
          <w:color w:val="0000FF"/>
        </w:rPr>
        <w:t xml:space="preserve"> </w:t>
      </w:r>
      <w:r>
        <w:rPr>
          <w:b/>
          <w:color w:val="0000FF"/>
        </w:rPr>
        <w:tab/>
        <w:t xml:space="preserve">C. </w:t>
      </w:r>
      <w:r>
        <w:t>2 Ω.</w:t>
      </w:r>
      <w:r>
        <w:rPr>
          <w:b/>
          <w:color w:val="0000FF"/>
        </w:rPr>
        <w:t xml:space="preserve"> </w:t>
      </w:r>
      <w:r>
        <w:rPr>
          <w:b/>
          <w:color w:val="0000FF"/>
        </w:rPr>
        <w:tab/>
        <w:t xml:space="preserve">D. </w:t>
      </w:r>
      <w:r>
        <w:t xml:space="preserve">1 Ω. </w:t>
      </w:r>
    </w:p>
    <w:p w:rsidR="000C15FA" w:rsidRDefault="00700A2F">
      <w:pPr>
        <w:ind w:left="-5"/>
      </w:pPr>
      <w:r>
        <w:rPr>
          <w:b/>
          <w:i/>
          <w:color w:val="FF0000"/>
          <w:u w:val="double" w:color="FF0000"/>
        </w:rPr>
        <w:t>Câu 14:</w:t>
      </w:r>
      <w:r>
        <w:rPr>
          <w:rFonts w:ascii="Arial" w:eastAsia="Arial" w:hAnsi="Arial" w:cs="Arial"/>
          <w:b/>
          <w:i/>
          <w:color w:val="FF0000"/>
        </w:rPr>
        <w:t xml:space="preserve"> </w:t>
      </w:r>
      <w:r>
        <w:t xml:space="preserve">Hiện tượng siêu dẫn là hiện tượng  </w:t>
      </w:r>
    </w:p>
    <w:p w:rsidR="000C15FA" w:rsidRDefault="00700A2F">
      <w:pPr>
        <w:numPr>
          <w:ilvl w:val="0"/>
          <w:numId w:val="92"/>
        </w:numPr>
        <w:ind w:hanging="293"/>
      </w:pPr>
      <w:r>
        <w:t xml:space="preserve">điện trở của vật dẫn giảm xuống giá trị rất nhỏ khi nhiệt độ giảm xuống thấp. </w:t>
      </w:r>
    </w:p>
    <w:p w:rsidR="000C15FA" w:rsidRDefault="00700A2F">
      <w:pPr>
        <w:numPr>
          <w:ilvl w:val="0"/>
          <w:numId w:val="92"/>
        </w:numPr>
        <w:ind w:hanging="293"/>
      </w:pPr>
      <w:r>
        <w:t xml:space="preserve">điện trở của vật giảm xuống rất nhỏ khi điện trở của nó đạt giá trị đủ cao. </w:t>
      </w:r>
    </w:p>
    <w:p w:rsidR="000C15FA" w:rsidRDefault="00700A2F">
      <w:pPr>
        <w:numPr>
          <w:ilvl w:val="0"/>
          <w:numId w:val="92"/>
        </w:numPr>
        <w:ind w:hanging="293"/>
      </w:pPr>
      <w:r>
        <w:t xml:space="preserve">điện trở của vật giảm xuống bằng không khi nhiệt độ của vật nhỏ hơn một giá trị nhiệt độ nhất định. </w:t>
      </w:r>
    </w:p>
    <w:p w:rsidR="000C15FA" w:rsidRDefault="00700A2F">
      <w:pPr>
        <w:numPr>
          <w:ilvl w:val="0"/>
          <w:numId w:val="92"/>
        </w:numPr>
        <w:ind w:hanging="293"/>
      </w:pPr>
      <w:r>
        <w:t xml:space="preserve">điện trở của vật bằng không khi nhiệt độ bằng 0 K. </w:t>
      </w:r>
    </w:p>
    <w:p w:rsidR="000C15FA" w:rsidRDefault="00700A2F">
      <w:pPr>
        <w:ind w:left="-5"/>
      </w:pPr>
      <w:r>
        <w:rPr>
          <w:b/>
          <w:i/>
          <w:color w:val="FF0000"/>
          <w:u w:val="double" w:color="FF0000"/>
        </w:rPr>
        <w:t>Câu 15:</w:t>
      </w:r>
      <w:r>
        <w:rPr>
          <w:rFonts w:ascii="Arial" w:eastAsia="Arial" w:hAnsi="Arial" w:cs="Arial"/>
          <w:b/>
          <w:i/>
          <w:color w:val="FF0000"/>
        </w:rPr>
        <w:t xml:space="preserve"> </w:t>
      </w:r>
      <w:r>
        <w:t xml:space="preserve">Suất nhiệt điện động của của một cặp nhiệt điện phụ thuộc vào </w:t>
      </w:r>
    </w:p>
    <w:p w:rsidR="000C15FA" w:rsidRDefault="00700A2F">
      <w:pPr>
        <w:tabs>
          <w:tab w:val="center" w:pos="2383"/>
          <w:tab w:val="center" w:pos="7528"/>
        </w:tabs>
        <w:ind w:left="-15" w:firstLine="0"/>
        <w:jc w:val="left"/>
      </w:pPr>
      <w:r>
        <w:rPr>
          <w:b/>
          <w:color w:val="0000FF"/>
        </w:rPr>
        <w:t xml:space="preserve"> </w:t>
      </w:r>
      <w:r>
        <w:rPr>
          <w:b/>
          <w:color w:val="0000FF"/>
        </w:rPr>
        <w:tab/>
        <w:t xml:space="preserve">A. </w:t>
      </w:r>
      <w:r>
        <w:t>nhiệt độ thấp hơn ở một trong 2 đầu cặp.</w:t>
      </w:r>
      <w:r>
        <w:rPr>
          <w:b/>
          <w:color w:val="0000FF"/>
        </w:rPr>
        <w:t xml:space="preserve"> </w:t>
      </w:r>
      <w:r>
        <w:rPr>
          <w:b/>
          <w:color w:val="0000FF"/>
        </w:rPr>
        <w:tab/>
        <w:t xml:space="preserve">B. </w:t>
      </w:r>
      <w:r>
        <w:t xml:space="preserve">nhiệt độ cao hơn ở một trong hai đầu cặp. </w:t>
      </w:r>
    </w:p>
    <w:p w:rsidR="000C15FA" w:rsidRDefault="00700A2F">
      <w:pPr>
        <w:spacing w:after="0" w:line="368" w:lineRule="auto"/>
        <w:ind w:left="-5"/>
      </w:pPr>
      <w:r>
        <w:rPr>
          <w:b/>
          <w:color w:val="0000FF"/>
        </w:rPr>
        <w:lastRenderedPageBreak/>
        <w:t xml:space="preserve"> C. </w:t>
      </w:r>
      <w:r>
        <w:t>hiệu nhiệt độ hai đầu cặp.</w:t>
      </w:r>
      <w:r>
        <w:rPr>
          <w:b/>
          <w:color w:val="0000FF"/>
        </w:rPr>
        <w:t xml:space="preserve"> D. </w:t>
      </w:r>
      <w:r>
        <w:t xml:space="preserve">bản chất của chỉ một trong hai kim loại cấu tạo nên cặp. </w:t>
      </w:r>
    </w:p>
    <w:p w:rsidR="000C15FA" w:rsidRDefault="00700A2F">
      <w:pPr>
        <w:ind w:left="-5"/>
      </w:pPr>
      <w:r>
        <w:rPr>
          <w:b/>
          <w:i/>
          <w:color w:val="FF0000"/>
          <w:u w:val="double" w:color="FF0000"/>
        </w:rPr>
        <w:t>Câu 16:</w:t>
      </w:r>
      <w:r>
        <w:rPr>
          <w:rFonts w:ascii="Arial" w:eastAsia="Arial" w:hAnsi="Arial" w:cs="Arial"/>
          <w:b/>
          <w:i/>
          <w:color w:val="FF0000"/>
        </w:rPr>
        <w:t xml:space="preserve"> </w:t>
      </w:r>
      <w:r>
        <w:t xml:space="preserve">Hạt tải điện trong kim loại là </w:t>
      </w:r>
    </w:p>
    <w:p w:rsidR="000C15FA" w:rsidRDefault="00700A2F">
      <w:pPr>
        <w:tabs>
          <w:tab w:val="center" w:pos="951"/>
          <w:tab w:val="center" w:pos="2835"/>
          <w:tab w:val="center" w:pos="6223"/>
          <w:tab w:val="center" w:pos="7939"/>
        </w:tabs>
        <w:ind w:left="-15" w:firstLine="0"/>
        <w:jc w:val="left"/>
      </w:pPr>
      <w:r>
        <w:rPr>
          <w:b/>
          <w:color w:val="0000FF"/>
        </w:rPr>
        <w:t xml:space="preserve"> </w:t>
      </w:r>
      <w:r>
        <w:rPr>
          <w:b/>
          <w:color w:val="0000FF"/>
        </w:rPr>
        <w:tab/>
        <w:t xml:space="preserve">A. </w:t>
      </w:r>
      <w:r>
        <w:t xml:space="preserve">ion dương. </w:t>
      </w:r>
      <w:r>
        <w:tab/>
      </w:r>
      <w:r>
        <w:rPr>
          <w:b/>
          <w:color w:val="0000FF"/>
        </w:rPr>
        <w:t xml:space="preserve"> </w:t>
      </w:r>
      <w:r>
        <w:rPr>
          <w:b/>
          <w:color w:val="0000FF"/>
        </w:rPr>
        <w:tab/>
        <w:t xml:space="preserve">B. </w:t>
      </w:r>
      <w:r>
        <w:t xml:space="preserve">electron tự do. </w:t>
      </w:r>
      <w:r>
        <w:tab/>
        <w:t xml:space="preserve"> </w:t>
      </w:r>
    </w:p>
    <w:p w:rsidR="000C15FA" w:rsidRDefault="00700A2F">
      <w:pPr>
        <w:tabs>
          <w:tab w:val="center" w:pos="790"/>
          <w:tab w:val="center" w:pos="2835"/>
          <w:tab w:val="center" w:pos="6897"/>
        </w:tabs>
        <w:ind w:left="-15" w:firstLine="0"/>
        <w:jc w:val="left"/>
      </w:pPr>
      <w:r>
        <w:rPr>
          <w:b/>
          <w:color w:val="0000FF"/>
        </w:rPr>
        <w:t xml:space="preserve"> </w:t>
      </w:r>
      <w:r>
        <w:rPr>
          <w:b/>
          <w:color w:val="0000FF"/>
        </w:rPr>
        <w:tab/>
        <w:t xml:space="preserve">C. </w:t>
      </w:r>
      <w:r>
        <w:t xml:space="preserve">ion âm. </w:t>
      </w:r>
      <w:r>
        <w:tab/>
      </w:r>
      <w:r>
        <w:rPr>
          <w:b/>
          <w:color w:val="0000FF"/>
        </w:rPr>
        <w:t xml:space="preserve"> </w:t>
      </w:r>
      <w:r>
        <w:rPr>
          <w:b/>
          <w:color w:val="0000FF"/>
        </w:rPr>
        <w:tab/>
        <w:t xml:space="preserve">D. </w:t>
      </w:r>
      <w:r>
        <w:t xml:space="preserve">ion dương và electron tự do. </w:t>
      </w:r>
    </w:p>
    <w:p w:rsidR="000C15FA" w:rsidRDefault="00700A2F">
      <w:pPr>
        <w:ind w:left="-5"/>
      </w:pPr>
      <w:r>
        <w:rPr>
          <w:b/>
          <w:i/>
          <w:color w:val="FF0000"/>
          <w:u w:val="double" w:color="FF0000"/>
        </w:rPr>
        <w:t>Câu 17:</w:t>
      </w:r>
      <w:r>
        <w:rPr>
          <w:rFonts w:ascii="Arial" w:eastAsia="Arial" w:hAnsi="Arial" w:cs="Arial"/>
          <w:b/>
          <w:i/>
          <w:color w:val="FF0000"/>
        </w:rPr>
        <w:t xml:space="preserve"> </w:t>
      </w:r>
      <w:r>
        <w:t xml:space="preserve">Công thức tính điện trở suất của kim loại phụ thuộc vào nhiệt độ là </w:t>
      </w:r>
    </w:p>
    <w:p w:rsidR="000C15FA" w:rsidRDefault="00700A2F">
      <w:pPr>
        <w:tabs>
          <w:tab w:val="center" w:pos="1204"/>
          <w:tab w:val="center" w:pos="3721"/>
          <w:tab w:val="center" w:pos="6309"/>
          <w:tab w:val="center" w:pos="8831"/>
        </w:tabs>
        <w:ind w:left="-15" w:firstLine="0"/>
        <w:jc w:val="left"/>
      </w:pPr>
      <w:r>
        <w:rPr>
          <w:b/>
          <w:color w:val="0000FF"/>
        </w:rPr>
        <w:t xml:space="preserve"> </w:t>
      </w:r>
      <w:r>
        <w:rPr>
          <w:b/>
          <w:color w:val="0000FF"/>
        </w:rPr>
        <w:tab/>
        <w:t xml:space="preserve">A. </w:t>
      </w:r>
      <w:r w:rsidR="009E4146" w:rsidRPr="008A127A">
        <w:rPr>
          <w:noProof/>
        </w:rPr>
        <w:pict>
          <v:shape id="Picture 299906" o:spid="_x0000_i1131" type="#_x0000_t75" style="width:6.6pt;height:8.4pt;visibility:visible">
            <v:imagedata r:id="rId185" o:title=""/>
          </v:shape>
        </w:pict>
      </w:r>
      <w:r>
        <w:t xml:space="preserve"> =</w:t>
      </w:r>
      <w:r w:rsidR="009E4146" w:rsidRPr="008A127A">
        <w:rPr>
          <w:noProof/>
        </w:rPr>
        <w:pict>
          <v:shape id="Picture 299907" o:spid="_x0000_i1132" type="#_x0000_t75" style="width:6.6pt;height:8.4pt;visibility:visible">
            <v:imagedata r:id="rId186" o:title=""/>
          </v:shape>
        </w:pict>
      </w:r>
      <w:r>
        <w:t xml:space="preserve"> </w:t>
      </w:r>
      <w:r>
        <w:rPr>
          <w:vertAlign w:val="subscript"/>
        </w:rPr>
        <w:t>0</w:t>
      </w:r>
      <w:r>
        <w:t>(1 + α.∆t)</w:t>
      </w:r>
      <w:r>
        <w:rPr>
          <w:b/>
          <w:color w:val="0000FF"/>
        </w:rPr>
        <w:t xml:space="preserve"> </w:t>
      </w:r>
      <w:r>
        <w:rPr>
          <w:b/>
          <w:color w:val="0000FF"/>
        </w:rPr>
        <w:tab/>
        <w:t xml:space="preserve">B. </w:t>
      </w:r>
      <w:r w:rsidR="009E4146" w:rsidRPr="008A127A">
        <w:rPr>
          <w:noProof/>
        </w:rPr>
        <w:pict>
          <v:shape id="Picture 299900" o:spid="_x0000_i1133" type="#_x0000_t75" style="width:6.6pt;height:8.4pt;visibility:visible">
            <v:imagedata r:id="rId187" o:title=""/>
          </v:shape>
        </w:pict>
      </w:r>
      <w:r>
        <w:t xml:space="preserve"> = </w:t>
      </w:r>
      <w:r w:rsidR="009E4146" w:rsidRPr="008A127A">
        <w:rPr>
          <w:noProof/>
        </w:rPr>
        <w:pict>
          <v:shape id="Picture 299901" o:spid="_x0000_i1134" type="#_x0000_t75" style="width:6.6pt;height:8.4pt;visibility:visible">
            <v:imagedata r:id="rId188" o:title=""/>
          </v:shape>
        </w:pict>
      </w:r>
      <w:r>
        <w:rPr>
          <w:vertAlign w:val="subscript"/>
        </w:rPr>
        <w:t>0</w:t>
      </w:r>
      <w:r>
        <w:t>(1 - α.∆t)</w:t>
      </w:r>
      <w:r>
        <w:rPr>
          <w:b/>
          <w:color w:val="0000FF"/>
        </w:rPr>
        <w:t xml:space="preserve"> </w:t>
      </w:r>
      <w:r>
        <w:rPr>
          <w:b/>
          <w:color w:val="0000FF"/>
        </w:rPr>
        <w:tab/>
        <w:t xml:space="preserve">C. </w:t>
      </w:r>
      <w:r w:rsidR="009E4146" w:rsidRPr="008A127A">
        <w:rPr>
          <w:noProof/>
        </w:rPr>
        <w:pict>
          <v:shape id="Picture 299902" o:spid="_x0000_i1135" type="#_x0000_t75" style="width:6.6pt;height:8.4pt;visibility:visible">
            <v:imagedata r:id="rId185" o:title=""/>
          </v:shape>
        </w:pict>
      </w:r>
      <w:r>
        <w:rPr>
          <w:vertAlign w:val="subscript"/>
        </w:rPr>
        <w:t>0</w:t>
      </w:r>
      <w:r>
        <w:t xml:space="preserve"> = </w:t>
      </w:r>
      <w:r w:rsidR="009E4146" w:rsidRPr="008A127A">
        <w:rPr>
          <w:noProof/>
        </w:rPr>
        <w:pict>
          <v:shape id="Picture 299903" o:spid="_x0000_i1136" type="#_x0000_t75" style="width:6.6pt;height:8.4pt;visibility:visible">
            <v:imagedata r:id="rId185" o:title=""/>
          </v:shape>
        </w:pict>
      </w:r>
      <w:r>
        <w:t>(1 + α.∆t)</w:t>
      </w:r>
      <w:r>
        <w:rPr>
          <w:b/>
          <w:color w:val="0000FF"/>
        </w:rPr>
        <w:t xml:space="preserve"> </w:t>
      </w:r>
      <w:r>
        <w:rPr>
          <w:b/>
          <w:color w:val="0000FF"/>
        </w:rPr>
        <w:tab/>
        <w:t xml:space="preserve">D. </w:t>
      </w:r>
      <w:r w:rsidR="009E4146" w:rsidRPr="008A127A">
        <w:rPr>
          <w:noProof/>
        </w:rPr>
        <w:pict>
          <v:shape id="Picture 299904" o:spid="_x0000_i1137" type="#_x0000_t75" style="width:6.6pt;height:8.4pt;visibility:visible">
            <v:imagedata r:id="rId187" o:title=""/>
          </v:shape>
        </w:pict>
      </w:r>
      <w:r>
        <w:rPr>
          <w:vertAlign w:val="subscript"/>
        </w:rPr>
        <w:t>0</w:t>
      </w:r>
      <w:r>
        <w:t xml:space="preserve"> = </w:t>
      </w:r>
      <w:r w:rsidR="009E4146" w:rsidRPr="008A127A">
        <w:rPr>
          <w:noProof/>
        </w:rPr>
        <w:pict>
          <v:shape id="Picture 299905" o:spid="_x0000_i1138" type="#_x0000_t75" style="width:6.6pt;height:8.4pt;visibility:visible">
            <v:imagedata r:id="rId187" o:title=""/>
          </v:shape>
        </w:pict>
      </w:r>
      <w:r>
        <w:t xml:space="preserve">(1 - α.∆t) </w:t>
      </w:r>
    </w:p>
    <w:p w:rsidR="000C15FA" w:rsidRDefault="00700A2F">
      <w:pPr>
        <w:ind w:left="-5"/>
      </w:pPr>
      <w:r>
        <w:rPr>
          <w:b/>
          <w:i/>
          <w:color w:val="FF0000"/>
          <w:u w:val="double" w:color="FF0000"/>
        </w:rPr>
        <w:t>Câu 18:</w:t>
      </w:r>
      <w:r>
        <w:rPr>
          <w:rFonts w:ascii="Arial" w:eastAsia="Arial" w:hAnsi="Arial" w:cs="Arial"/>
          <w:b/>
          <w:i/>
          <w:color w:val="FF0000"/>
        </w:rPr>
        <w:t xml:space="preserve"> </w:t>
      </w:r>
      <w:r>
        <w:t xml:space="preserve">Pin nhiệt điện gồm: </w:t>
      </w:r>
    </w:p>
    <w:p w:rsidR="000C15FA" w:rsidRDefault="00700A2F">
      <w:pPr>
        <w:numPr>
          <w:ilvl w:val="0"/>
          <w:numId w:val="93"/>
        </w:numPr>
        <w:ind w:hanging="293"/>
      </w:pPr>
      <w:r>
        <w:t xml:space="preserve">hai dây kim loại hàn với nhau, có một đầu được nung nóng. </w:t>
      </w:r>
    </w:p>
    <w:p w:rsidR="000C15FA" w:rsidRDefault="00700A2F">
      <w:pPr>
        <w:numPr>
          <w:ilvl w:val="0"/>
          <w:numId w:val="93"/>
        </w:numPr>
        <w:ind w:hanging="293"/>
      </w:pPr>
      <w:r>
        <w:t xml:space="preserve">hai dây kim loại khác nhau hàn với nhau, có một đầu được nung nóng. </w:t>
      </w:r>
    </w:p>
    <w:p w:rsidR="000C15FA" w:rsidRDefault="00700A2F">
      <w:pPr>
        <w:numPr>
          <w:ilvl w:val="0"/>
          <w:numId w:val="93"/>
        </w:numPr>
        <w:ind w:hanging="293"/>
      </w:pPr>
      <w:r>
        <w:t xml:space="preserve">hai dây kim loại khác nhau hàn hai đầu với nhau, có một đầu được nung nóng. </w:t>
      </w:r>
    </w:p>
    <w:p w:rsidR="000C15FA" w:rsidRDefault="00700A2F">
      <w:pPr>
        <w:numPr>
          <w:ilvl w:val="0"/>
          <w:numId w:val="93"/>
        </w:numPr>
        <w:ind w:hanging="293"/>
      </w:pPr>
      <w:r>
        <w:t xml:space="preserve">hai dây kim loại khác nhau hàn hai đầu với nhau, có một đầu mối hàn được nung nóng. </w:t>
      </w:r>
    </w:p>
    <w:p w:rsidR="000C15FA" w:rsidRDefault="00700A2F">
      <w:pPr>
        <w:ind w:left="-5"/>
      </w:pPr>
      <w:r>
        <w:rPr>
          <w:b/>
          <w:i/>
          <w:color w:val="FF0000"/>
          <w:u w:val="double" w:color="FF0000"/>
        </w:rPr>
        <w:t>Câu 19:</w:t>
      </w:r>
      <w:r>
        <w:rPr>
          <w:rFonts w:ascii="Arial" w:eastAsia="Arial" w:hAnsi="Arial" w:cs="Arial"/>
          <w:b/>
          <w:i/>
          <w:color w:val="FF0000"/>
        </w:rPr>
        <w:t xml:space="preserve"> </w:t>
      </w:r>
      <w:r>
        <w:t xml:space="preserve">Kết luận nào sau đây đúng? Khi một dây kim loại có một đầu nóng và một đầu lạnh thì:  </w:t>
      </w:r>
    </w:p>
    <w:p w:rsidR="000C15FA" w:rsidRDefault="00700A2F">
      <w:pPr>
        <w:numPr>
          <w:ilvl w:val="0"/>
          <w:numId w:val="94"/>
        </w:numPr>
        <w:spacing w:after="157"/>
        <w:ind w:hanging="293"/>
      </w:pPr>
      <w:r>
        <w:t xml:space="preserve">đầu nóng tích điện âm, đầu lạnh tích điện dương  </w:t>
      </w:r>
    </w:p>
    <w:p w:rsidR="000C15FA" w:rsidRDefault="00700A2F">
      <w:pPr>
        <w:numPr>
          <w:ilvl w:val="0"/>
          <w:numId w:val="94"/>
        </w:numPr>
        <w:ind w:hanging="293"/>
      </w:pPr>
      <w:r>
        <w:t xml:space="preserve">đầu lạnh tích điện âm, đầu nóng tích điện dương  </w:t>
      </w:r>
    </w:p>
    <w:p w:rsidR="000C15FA" w:rsidRDefault="00700A2F">
      <w:pPr>
        <w:numPr>
          <w:ilvl w:val="0"/>
          <w:numId w:val="94"/>
        </w:numPr>
        <w:ind w:hanging="293"/>
      </w:pPr>
      <w:r>
        <w:t xml:space="preserve">cả hai đầu đều không tích điện </w:t>
      </w:r>
    </w:p>
    <w:p w:rsidR="000C15FA" w:rsidRDefault="00700A2F">
      <w:pPr>
        <w:numPr>
          <w:ilvl w:val="0"/>
          <w:numId w:val="94"/>
        </w:numPr>
        <w:spacing w:line="382" w:lineRule="auto"/>
        <w:ind w:hanging="293"/>
      </w:pPr>
      <w:r>
        <w:t xml:space="preserve">cả hai đầu tích điện cùng dấu </w:t>
      </w:r>
      <w:r>
        <w:rPr>
          <w:b/>
          <w:i/>
          <w:color w:val="FF0000"/>
          <w:u w:val="double" w:color="FF0000"/>
        </w:rPr>
        <w:t>Câu 20:</w:t>
      </w:r>
      <w:r>
        <w:rPr>
          <w:rFonts w:ascii="Arial" w:eastAsia="Arial" w:hAnsi="Arial" w:cs="Arial"/>
          <w:b/>
          <w:i/>
          <w:color w:val="FF0000"/>
        </w:rPr>
        <w:t xml:space="preserve"> </w:t>
      </w:r>
      <w:r>
        <w:t xml:space="preserve">Đơn vị điện trở suất </w:t>
      </w:r>
      <w:r w:rsidR="009E4146" w:rsidRPr="008A127A">
        <w:rPr>
          <w:noProof/>
        </w:rPr>
        <w:pict>
          <v:shape id="Picture 299908" o:spid="_x0000_i1139" type="#_x0000_t75" style="width:6.6pt;height:9pt;visibility:visible">
            <v:imagedata r:id="rId189" o:title=""/>
          </v:shape>
        </w:pict>
      </w:r>
      <w:r>
        <w:t xml:space="preserve"> là:  </w:t>
      </w:r>
    </w:p>
    <w:p w:rsidR="000C15FA" w:rsidRDefault="000C15FA">
      <w:pPr>
        <w:sectPr w:rsidR="000C15FA">
          <w:headerReference w:type="even" r:id="rId190"/>
          <w:headerReference w:type="default" r:id="rId191"/>
          <w:footerReference w:type="even" r:id="rId192"/>
          <w:footerReference w:type="default" r:id="rId193"/>
          <w:headerReference w:type="first" r:id="rId194"/>
          <w:footerReference w:type="first" r:id="rId195"/>
          <w:pgSz w:w="11906" w:h="16841"/>
          <w:pgMar w:top="571" w:right="561" w:bottom="812" w:left="852" w:header="283" w:footer="539" w:gutter="0"/>
          <w:cols w:space="720"/>
        </w:sectPr>
      </w:pPr>
    </w:p>
    <w:p w:rsidR="000C15FA" w:rsidRDefault="00700A2F">
      <w:pPr>
        <w:tabs>
          <w:tab w:val="center" w:pos="902"/>
          <w:tab w:val="center" w:pos="3322"/>
          <w:tab w:val="center" w:pos="6194"/>
          <w:tab w:val="center" w:pos="8341"/>
        </w:tabs>
        <w:spacing w:after="160" w:line="259" w:lineRule="auto"/>
        <w:ind w:left="0" w:firstLine="0"/>
        <w:jc w:val="left"/>
      </w:pPr>
      <w:r>
        <w:rPr>
          <w:rFonts w:ascii="Calibri" w:eastAsia="Calibri" w:hAnsi="Calibri" w:cs="Calibri"/>
          <w:sz w:val="22"/>
        </w:rPr>
        <w:lastRenderedPageBreak/>
        <w:tab/>
      </w:r>
      <w:r>
        <w:t xml:space="preserve">ôm(Ω) </w:t>
      </w:r>
      <w:r>
        <w:rPr>
          <w:b/>
          <w:color w:val="0000FF"/>
        </w:rPr>
        <w:t xml:space="preserve"> </w:t>
      </w:r>
      <w:r>
        <w:rPr>
          <w:b/>
          <w:color w:val="0000FF"/>
        </w:rPr>
        <w:tab/>
        <w:t xml:space="preserve">B. </w:t>
      </w:r>
      <w:r>
        <w:t xml:space="preserve">vôn(V) </w:t>
      </w:r>
      <w:r>
        <w:rPr>
          <w:b/>
          <w:color w:val="0000FF"/>
        </w:rPr>
        <w:t xml:space="preserve"> </w:t>
      </w:r>
      <w:r>
        <w:rPr>
          <w:b/>
          <w:color w:val="0000FF"/>
        </w:rPr>
        <w:tab/>
        <w:t xml:space="preserve">C. </w:t>
      </w:r>
      <w:r>
        <w:t xml:space="preserve">ôm.mét(Ω.m) </w:t>
      </w:r>
      <w:r>
        <w:rPr>
          <w:b/>
          <w:color w:val="0000FF"/>
        </w:rPr>
        <w:t xml:space="preserve"> </w:t>
      </w:r>
      <w:r>
        <w:rPr>
          <w:b/>
          <w:color w:val="0000FF"/>
        </w:rPr>
        <w:tab/>
        <w:t xml:space="preserve">D. </w:t>
      </w:r>
      <w:r>
        <w:t>Ω.m</w:t>
      </w:r>
      <w:r>
        <w:rPr>
          <w:vertAlign w:val="superscript"/>
        </w:rPr>
        <w:t>2</w:t>
      </w:r>
      <w:r>
        <w:t xml:space="preserve"> </w:t>
      </w:r>
    </w:p>
    <w:p w:rsidR="000C15FA" w:rsidRDefault="00700A2F">
      <w:pPr>
        <w:spacing w:after="160" w:line="259" w:lineRule="auto"/>
        <w:ind w:left="0" w:firstLine="0"/>
        <w:jc w:val="left"/>
      </w:pPr>
      <w:r>
        <w:rPr>
          <w:b/>
          <w:i/>
          <w:color w:val="FF0000"/>
          <w:u w:val="double" w:color="FF0000"/>
        </w:rPr>
        <w:t>Câu 21:</w:t>
      </w:r>
      <w:r>
        <w:rPr>
          <w:rFonts w:ascii="Arial" w:eastAsia="Arial" w:hAnsi="Arial" w:cs="Arial"/>
          <w:b/>
          <w:i/>
          <w:color w:val="FF0000"/>
        </w:rPr>
        <w:t xml:space="preserve"> </w:t>
      </w:r>
      <w:r>
        <w:t xml:space="preserve">Chọn đáp án chưa chính xác nhất: </w:t>
      </w:r>
    </w:p>
    <w:p w:rsidR="000C15FA" w:rsidRDefault="00700A2F">
      <w:pPr>
        <w:numPr>
          <w:ilvl w:val="0"/>
          <w:numId w:val="95"/>
        </w:numPr>
        <w:spacing w:after="160" w:line="259" w:lineRule="auto"/>
        <w:ind w:hanging="293"/>
        <w:jc w:val="left"/>
      </w:pPr>
      <w:r>
        <w:t xml:space="preserve">Kim loại là chất dẫn điện tốt  </w:t>
      </w:r>
    </w:p>
    <w:p w:rsidR="000C15FA" w:rsidRDefault="00700A2F">
      <w:pPr>
        <w:numPr>
          <w:ilvl w:val="0"/>
          <w:numId w:val="95"/>
        </w:numPr>
        <w:spacing w:after="160" w:line="259" w:lineRule="auto"/>
        <w:ind w:hanging="293"/>
        <w:jc w:val="left"/>
      </w:pPr>
      <w:r>
        <w:t xml:space="preserve">Dòng điện trong kim loại tuân theo định luật Ôm </w:t>
      </w:r>
    </w:p>
    <w:p w:rsidR="000C15FA" w:rsidRDefault="00700A2F">
      <w:pPr>
        <w:numPr>
          <w:ilvl w:val="0"/>
          <w:numId w:val="95"/>
        </w:numPr>
        <w:spacing w:after="160" w:line="259" w:lineRule="auto"/>
        <w:ind w:hanging="293"/>
        <w:jc w:val="left"/>
      </w:pPr>
      <w:r>
        <w:t xml:space="preserve">Dòng điện qua dây dẫn kim loại gây ra tác dụng nhiệt  </w:t>
      </w:r>
    </w:p>
    <w:p w:rsidR="000C15FA" w:rsidRDefault="00700A2F">
      <w:pPr>
        <w:numPr>
          <w:ilvl w:val="0"/>
          <w:numId w:val="95"/>
        </w:numPr>
        <w:spacing w:after="160" w:line="259" w:lineRule="auto"/>
        <w:ind w:hanging="293"/>
        <w:jc w:val="left"/>
      </w:pPr>
      <w:r>
        <w:t xml:space="preserve">Điện trở suất của kim loại tăng theo nhiệt độ </w:t>
      </w:r>
    </w:p>
    <w:p w:rsidR="000C15FA" w:rsidRDefault="00700A2F">
      <w:pPr>
        <w:spacing w:after="160" w:line="259" w:lineRule="auto"/>
        <w:ind w:left="0" w:firstLine="0"/>
        <w:jc w:val="left"/>
      </w:pPr>
      <w:r>
        <w:rPr>
          <w:b/>
          <w:i/>
          <w:color w:val="FF0000"/>
          <w:u w:val="double" w:color="FF0000"/>
        </w:rPr>
        <w:t>Câu 22:</w:t>
      </w:r>
      <w:r>
        <w:rPr>
          <w:rFonts w:ascii="Arial" w:eastAsia="Arial" w:hAnsi="Arial" w:cs="Arial"/>
          <w:b/>
          <w:i/>
          <w:color w:val="FF0000"/>
        </w:rPr>
        <w:t xml:space="preserve"> </w:t>
      </w:r>
      <w:r>
        <w:t xml:space="preserve">Chọn một đáp án đúng: </w:t>
      </w:r>
    </w:p>
    <w:p w:rsidR="000C15FA" w:rsidRDefault="00700A2F">
      <w:pPr>
        <w:numPr>
          <w:ilvl w:val="0"/>
          <w:numId w:val="96"/>
        </w:numPr>
        <w:spacing w:after="160" w:line="259" w:lineRule="auto"/>
        <w:ind w:hanging="293"/>
        <w:jc w:val="left"/>
      </w:pPr>
      <w:r>
        <w:t xml:space="preserve">Điện trở dây dẫn bằng kim loại giảm khi nhiệt độ tăng  </w:t>
      </w:r>
    </w:p>
    <w:p w:rsidR="000C15FA" w:rsidRDefault="00700A2F">
      <w:pPr>
        <w:numPr>
          <w:ilvl w:val="0"/>
          <w:numId w:val="96"/>
        </w:numPr>
        <w:spacing w:after="160" w:line="259" w:lineRule="auto"/>
        <w:ind w:hanging="293"/>
        <w:jc w:val="left"/>
      </w:pPr>
      <w:r>
        <w:t xml:space="preserve">Dòng điện trong kim loại là dòng chuyển dời của các electron  </w:t>
      </w:r>
    </w:p>
    <w:p w:rsidR="000C15FA" w:rsidRDefault="00700A2F">
      <w:pPr>
        <w:numPr>
          <w:ilvl w:val="0"/>
          <w:numId w:val="96"/>
        </w:numPr>
        <w:spacing w:after="160" w:line="259" w:lineRule="auto"/>
        <w:ind w:hanging="293"/>
        <w:jc w:val="left"/>
      </w:pPr>
      <w:r>
        <w:t xml:space="preserve">Dòng điện trong kim loại là dòng chuyển dời có hướng của các ion  </w:t>
      </w:r>
    </w:p>
    <w:p w:rsidR="000C15FA" w:rsidRDefault="00700A2F">
      <w:pPr>
        <w:numPr>
          <w:ilvl w:val="0"/>
          <w:numId w:val="96"/>
        </w:numPr>
        <w:spacing w:after="160" w:line="259" w:lineRule="auto"/>
        <w:ind w:hanging="293"/>
        <w:jc w:val="left"/>
      </w:pPr>
      <w:r>
        <w:t xml:space="preserve">Kim loại dẫn điện tốt vì mật độ electron tự do trong kim loại lớn </w:t>
      </w:r>
    </w:p>
    <w:p w:rsidR="000C15FA" w:rsidRDefault="00700A2F">
      <w:pPr>
        <w:spacing w:after="160" w:line="259" w:lineRule="auto"/>
        <w:ind w:left="0" w:firstLine="0"/>
        <w:jc w:val="left"/>
      </w:pPr>
      <w:r>
        <w:rPr>
          <w:b/>
          <w:i/>
          <w:color w:val="FF0000"/>
          <w:u w:val="double" w:color="FF0000"/>
        </w:rPr>
        <w:t>Câu 23:</w:t>
      </w:r>
      <w:r>
        <w:rPr>
          <w:rFonts w:ascii="Arial" w:eastAsia="Arial" w:hAnsi="Arial" w:cs="Arial"/>
          <w:b/>
          <w:i/>
          <w:color w:val="FF0000"/>
        </w:rPr>
        <w:t xml:space="preserve"> </w:t>
      </w:r>
      <w:r>
        <w:t xml:space="preserve">Chọn một đáp án </w:t>
      </w:r>
      <w:r>
        <w:rPr>
          <w:b/>
        </w:rPr>
        <w:t>sai</w:t>
      </w:r>
      <w:r>
        <w:t xml:space="preserve">: </w:t>
      </w:r>
    </w:p>
    <w:p w:rsidR="000C15FA" w:rsidRDefault="00700A2F">
      <w:pPr>
        <w:numPr>
          <w:ilvl w:val="0"/>
          <w:numId w:val="97"/>
        </w:numPr>
        <w:spacing w:after="160" w:line="259" w:lineRule="auto"/>
        <w:ind w:hanging="293"/>
        <w:jc w:val="left"/>
      </w:pPr>
      <w:r>
        <w:t xml:space="preserve">Dòng điện qua dây dẫn kim loại gây ra tác dụng nhiệt  </w:t>
      </w:r>
    </w:p>
    <w:p w:rsidR="000C15FA" w:rsidRDefault="00700A2F">
      <w:pPr>
        <w:numPr>
          <w:ilvl w:val="0"/>
          <w:numId w:val="97"/>
        </w:numPr>
        <w:spacing w:after="160" w:line="259" w:lineRule="auto"/>
        <w:ind w:hanging="293"/>
        <w:jc w:val="left"/>
      </w:pPr>
      <w:r>
        <w:t xml:space="preserve">Hạt tải điện trong kim loại là ion </w:t>
      </w:r>
    </w:p>
    <w:p w:rsidR="000C15FA" w:rsidRDefault="00700A2F">
      <w:pPr>
        <w:numPr>
          <w:ilvl w:val="0"/>
          <w:numId w:val="97"/>
        </w:numPr>
        <w:spacing w:after="160" w:line="259" w:lineRule="auto"/>
        <w:ind w:hanging="293"/>
        <w:jc w:val="left"/>
      </w:pPr>
      <w:r>
        <w:t xml:space="preserve">Hạt tải điện trong kim loại là electron tự do  </w:t>
      </w:r>
    </w:p>
    <w:p w:rsidR="000C15FA" w:rsidRDefault="00700A2F">
      <w:pPr>
        <w:numPr>
          <w:ilvl w:val="0"/>
          <w:numId w:val="97"/>
        </w:numPr>
        <w:ind w:hanging="293"/>
        <w:jc w:val="left"/>
      </w:pPr>
      <w:r>
        <w:t xml:space="preserve">Dòng điện trong kim loại tuân theo định luật Ôm khi giữ ở nhiệt độ không đổi </w:t>
      </w:r>
    </w:p>
    <w:p w:rsidR="000C15FA" w:rsidRDefault="00700A2F">
      <w:pPr>
        <w:spacing w:after="103"/>
        <w:ind w:left="-5"/>
      </w:pPr>
      <w:r>
        <w:rPr>
          <w:b/>
          <w:i/>
          <w:color w:val="FF0000"/>
          <w:u w:val="double" w:color="FF0000"/>
        </w:rPr>
        <w:t>Câu 24:</w:t>
      </w:r>
      <w:r>
        <w:rPr>
          <w:rFonts w:ascii="Arial" w:eastAsia="Arial" w:hAnsi="Arial" w:cs="Arial"/>
          <w:b/>
          <w:i/>
          <w:color w:val="FF0000"/>
        </w:rPr>
        <w:t xml:space="preserve"> </w:t>
      </w:r>
      <w:r>
        <w:t>Công thức tính suất nhiệt điện động E</w:t>
      </w:r>
      <w:r>
        <w:rPr>
          <w:vertAlign w:val="subscript"/>
        </w:rPr>
        <w:t>T</w:t>
      </w:r>
      <w:r>
        <w:t xml:space="preserve"> là </w:t>
      </w:r>
    </w:p>
    <w:p w:rsidR="000C15FA" w:rsidRDefault="00700A2F">
      <w:pPr>
        <w:tabs>
          <w:tab w:val="center" w:pos="1078"/>
          <w:tab w:val="center" w:pos="3771"/>
          <w:tab w:val="center" w:pos="6325"/>
          <w:tab w:val="center" w:pos="8568"/>
        </w:tabs>
        <w:spacing w:after="106"/>
        <w:ind w:left="-15" w:firstLine="0"/>
        <w:jc w:val="left"/>
      </w:pPr>
      <w:r>
        <w:t xml:space="preserve"> </w:t>
      </w:r>
      <w:r>
        <w:tab/>
      </w:r>
      <w:r>
        <w:rPr>
          <w:b/>
          <w:color w:val="0000FF"/>
        </w:rPr>
        <w:t>A.</w:t>
      </w:r>
      <w:r>
        <w:rPr>
          <w:b/>
          <w:color w:val="FF0000"/>
        </w:rPr>
        <w:t xml:space="preserve"> </w:t>
      </w:r>
      <w:r>
        <w:t>E</w:t>
      </w:r>
      <w:r>
        <w:rPr>
          <w:vertAlign w:val="subscript"/>
        </w:rPr>
        <w:t>T</w:t>
      </w:r>
      <w:r>
        <w:t xml:space="preserve"> = α</w:t>
      </w:r>
      <w:r>
        <w:rPr>
          <w:vertAlign w:val="subscript"/>
        </w:rPr>
        <w:t>T</w:t>
      </w:r>
      <w:r>
        <w:t>.T</w:t>
      </w:r>
      <w:r>
        <w:rPr>
          <w:vertAlign w:val="subscript"/>
        </w:rPr>
        <w:t>1</w:t>
      </w:r>
      <w:r>
        <w:t>.T</w:t>
      </w:r>
      <w:r>
        <w:rPr>
          <w:vertAlign w:val="subscript"/>
        </w:rPr>
        <w:t>2</w:t>
      </w:r>
      <w:r>
        <w:rPr>
          <w:b/>
          <w:color w:val="0000FF"/>
          <w:sz w:val="16"/>
        </w:rPr>
        <w:t xml:space="preserve"> </w:t>
      </w:r>
      <w:r>
        <w:rPr>
          <w:b/>
          <w:color w:val="0000FF"/>
          <w:sz w:val="16"/>
        </w:rPr>
        <w:tab/>
      </w:r>
      <w:r>
        <w:rPr>
          <w:b/>
          <w:color w:val="0000FF"/>
        </w:rPr>
        <w:t xml:space="preserve">B. </w:t>
      </w:r>
      <w:r>
        <w:t>E</w:t>
      </w:r>
      <w:r>
        <w:rPr>
          <w:vertAlign w:val="subscript"/>
        </w:rPr>
        <w:t>T</w:t>
      </w:r>
      <w:r>
        <w:t xml:space="preserve"> = α</w:t>
      </w:r>
      <w:r>
        <w:rPr>
          <w:vertAlign w:val="subscript"/>
        </w:rPr>
        <w:t>T</w:t>
      </w:r>
      <w:r>
        <w:t>(T</w:t>
      </w:r>
      <w:r>
        <w:rPr>
          <w:vertAlign w:val="subscript"/>
        </w:rPr>
        <w:t>1</w:t>
      </w:r>
      <w:r>
        <w:t xml:space="preserve"> + T</w:t>
      </w:r>
      <w:r>
        <w:rPr>
          <w:vertAlign w:val="subscript"/>
        </w:rPr>
        <w:t>2</w:t>
      </w:r>
      <w:r>
        <w:t>)</w:t>
      </w:r>
      <w:r>
        <w:rPr>
          <w:b/>
          <w:color w:val="0000FF"/>
        </w:rPr>
        <w:t xml:space="preserve"> </w:t>
      </w:r>
      <w:r>
        <w:rPr>
          <w:b/>
          <w:color w:val="0000FF"/>
        </w:rPr>
        <w:tab/>
        <w:t xml:space="preserve">C. </w:t>
      </w:r>
      <w:r>
        <w:t>E</w:t>
      </w:r>
      <w:r>
        <w:rPr>
          <w:vertAlign w:val="subscript"/>
        </w:rPr>
        <w:t>T</w:t>
      </w:r>
      <w:r>
        <w:t xml:space="preserve"> = α</w:t>
      </w:r>
      <w:r>
        <w:rPr>
          <w:vertAlign w:val="subscript"/>
        </w:rPr>
        <w:t>T</w:t>
      </w:r>
      <w:r>
        <w:t>(T</w:t>
      </w:r>
      <w:r>
        <w:rPr>
          <w:vertAlign w:val="subscript"/>
        </w:rPr>
        <w:t>1</w:t>
      </w:r>
      <w:r>
        <w:t xml:space="preserve"> – T</w:t>
      </w:r>
      <w:r>
        <w:rPr>
          <w:vertAlign w:val="subscript"/>
        </w:rPr>
        <w:t>2</w:t>
      </w:r>
      <w:r>
        <w:t>)</w:t>
      </w:r>
      <w:r>
        <w:rPr>
          <w:b/>
          <w:color w:val="0000FF"/>
        </w:rPr>
        <w:t xml:space="preserve"> </w:t>
      </w:r>
      <w:r>
        <w:rPr>
          <w:b/>
          <w:color w:val="0000FF"/>
        </w:rPr>
        <w:tab/>
        <w:t xml:space="preserve">D. </w:t>
      </w:r>
      <w:r>
        <w:t>E</w:t>
      </w:r>
      <w:r>
        <w:rPr>
          <w:vertAlign w:val="subscript"/>
        </w:rPr>
        <w:t>T</w:t>
      </w:r>
      <w:r>
        <w:t xml:space="preserve"> </w:t>
      </w:r>
      <w:r w:rsidR="009E4146" w:rsidRPr="008A127A">
        <w:rPr>
          <w:noProof/>
        </w:rPr>
        <w:pict>
          <v:shape id="Picture 299915" o:spid="_x0000_i1140" type="#_x0000_t75" style="width:30.6pt;height:19.2pt;visibility:visible">
            <v:imagedata r:id="rId196" o:title=""/>
          </v:shape>
        </w:pict>
      </w:r>
      <w:r>
        <w:t xml:space="preserve"> </w:t>
      </w:r>
    </w:p>
    <w:p w:rsidR="000C15FA" w:rsidRDefault="00700A2F">
      <w:pPr>
        <w:ind w:left="-5"/>
      </w:pPr>
      <w:r>
        <w:rPr>
          <w:b/>
          <w:i/>
          <w:color w:val="FF0000"/>
          <w:u w:val="double" w:color="FF0000"/>
        </w:rPr>
        <w:t>Câu 25:</w:t>
      </w:r>
      <w:r>
        <w:rPr>
          <w:rFonts w:ascii="Arial" w:eastAsia="Arial" w:hAnsi="Arial" w:cs="Arial"/>
          <w:b/>
          <w:i/>
          <w:color w:val="FF0000"/>
        </w:rPr>
        <w:t xml:space="preserve"> </w:t>
      </w:r>
      <w:r>
        <w:t xml:space="preserve">Điện trở của kim loại phụ thuộc vào nhiệt độ như thế nào: </w:t>
      </w:r>
    </w:p>
    <w:p w:rsidR="000C15FA" w:rsidRDefault="00700A2F">
      <w:pPr>
        <w:tabs>
          <w:tab w:val="center" w:pos="1550"/>
          <w:tab w:val="center" w:pos="6616"/>
        </w:tabs>
        <w:ind w:left="-15" w:firstLine="0"/>
        <w:jc w:val="left"/>
      </w:pPr>
      <w:r>
        <w:rPr>
          <w:b/>
          <w:color w:val="0000FF"/>
        </w:rPr>
        <w:t xml:space="preserve"> </w:t>
      </w:r>
      <w:r>
        <w:rPr>
          <w:b/>
          <w:color w:val="0000FF"/>
        </w:rPr>
        <w:tab/>
        <w:t xml:space="preserve">A. </w:t>
      </w:r>
      <w:r>
        <w:t xml:space="preserve">Tăng khi nhiệt độ giảm </w:t>
      </w:r>
      <w:r>
        <w:rPr>
          <w:b/>
          <w:color w:val="0000FF"/>
        </w:rPr>
        <w:t xml:space="preserve"> </w:t>
      </w:r>
      <w:r>
        <w:rPr>
          <w:b/>
          <w:color w:val="0000FF"/>
        </w:rPr>
        <w:tab/>
        <w:t xml:space="preserve">B. </w:t>
      </w:r>
      <w:r>
        <w:t xml:space="preserve">Tăng khi nhiệt độ tăng </w:t>
      </w:r>
    </w:p>
    <w:p w:rsidR="000C15FA" w:rsidRDefault="00700A2F">
      <w:pPr>
        <w:tabs>
          <w:tab w:val="center" w:pos="1597"/>
          <w:tab w:val="center" w:pos="7827"/>
        </w:tabs>
        <w:ind w:left="-15" w:firstLine="0"/>
        <w:jc w:val="left"/>
      </w:pPr>
      <w:r>
        <w:rPr>
          <w:b/>
          <w:color w:val="0000FF"/>
        </w:rPr>
        <w:t xml:space="preserve"> </w:t>
      </w:r>
      <w:r>
        <w:rPr>
          <w:b/>
          <w:color w:val="0000FF"/>
        </w:rPr>
        <w:tab/>
        <w:t xml:space="preserve">C. </w:t>
      </w:r>
      <w:r>
        <w:t xml:space="preserve">Không đổi theo nhiệt độ </w:t>
      </w:r>
      <w:r>
        <w:rPr>
          <w:b/>
          <w:color w:val="0000FF"/>
        </w:rPr>
        <w:t xml:space="preserve"> </w:t>
      </w:r>
      <w:r>
        <w:rPr>
          <w:b/>
          <w:color w:val="0000FF"/>
        </w:rPr>
        <w:tab/>
        <w:t xml:space="preserve">D. </w:t>
      </w:r>
      <w:r>
        <w:t xml:space="preserve">Tăng hay giảm phụ thuộc vào bản chất kim loại </w:t>
      </w:r>
    </w:p>
    <w:p w:rsidR="000C15FA" w:rsidRDefault="00700A2F">
      <w:pPr>
        <w:spacing w:after="0" w:line="376" w:lineRule="auto"/>
        <w:ind w:left="-5"/>
      </w:pPr>
      <w:r>
        <w:rPr>
          <w:b/>
          <w:i/>
          <w:color w:val="FF0000"/>
          <w:u w:val="double" w:color="FF0000"/>
        </w:rPr>
        <w:t>Câu 26:</w:t>
      </w:r>
      <w:r>
        <w:rPr>
          <w:rFonts w:ascii="Arial" w:eastAsia="Arial" w:hAnsi="Arial" w:cs="Arial"/>
          <w:b/>
          <w:i/>
          <w:color w:val="FF0000"/>
        </w:rPr>
        <w:t xml:space="preserve"> </w:t>
      </w:r>
      <w:r>
        <w:t>Người ta cần một điện trở 100 Ω bằng một dây nicrom có đường kính 0,4 mm. Điện trở suất nicrom ρ = 110.10</w:t>
      </w:r>
      <w:r>
        <w:rPr>
          <w:vertAlign w:val="superscript"/>
        </w:rPr>
        <w:t xml:space="preserve">-8 </w:t>
      </w:r>
      <w:r>
        <w:t xml:space="preserve">Ωm. Hỏi phải dùng một đoạn dây có chiểu dài bao nhiêu: </w:t>
      </w:r>
    </w:p>
    <w:p w:rsidR="000C15FA" w:rsidRDefault="00700A2F">
      <w:pPr>
        <w:tabs>
          <w:tab w:val="center" w:pos="703"/>
          <w:tab w:val="center" w:pos="3369"/>
          <w:tab w:val="center" w:pos="5869"/>
          <w:tab w:val="center" w:pos="8419"/>
        </w:tabs>
        <w:ind w:left="-15" w:firstLine="0"/>
        <w:jc w:val="left"/>
      </w:pPr>
      <w:r>
        <w:rPr>
          <w:b/>
          <w:color w:val="0000FF"/>
        </w:rPr>
        <w:t xml:space="preserve"> </w:t>
      </w:r>
      <w:r>
        <w:rPr>
          <w:b/>
          <w:color w:val="0000FF"/>
        </w:rPr>
        <w:tab/>
        <w:t xml:space="preserve">A. </w:t>
      </w:r>
      <w:r>
        <w:t xml:space="preserve">8,9 m </w:t>
      </w:r>
      <w:r>
        <w:rPr>
          <w:b/>
          <w:color w:val="0000FF"/>
        </w:rPr>
        <w:t xml:space="preserve"> </w:t>
      </w:r>
      <w:r>
        <w:rPr>
          <w:b/>
          <w:color w:val="0000FF"/>
        </w:rPr>
        <w:tab/>
        <w:t xml:space="preserve">B. </w:t>
      </w:r>
      <w:r>
        <w:t xml:space="preserve">10,05 m </w:t>
      </w:r>
      <w:r>
        <w:rPr>
          <w:b/>
          <w:color w:val="0000FF"/>
        </w:rPr>
        <w:t xml:space="preserve"> </w:t>
      </w:r>
      <w:r>
        <w:rPr>
          <w:b/>
          <w:color w:val="0000FF"/>
        </w:rPr>
        <w:tab/>
        <w:t xml:space="preserve">C. </w:t>
      </w:r>
      <w:r>
        <w:t xml:space="preserve">11,4 m </w:t>
      </w:r>
      <w:r>
        <w:rPr>
          <w:b/>
          <w:color w:val="0000FF"/>
        </w:rPr>
        <w:t xml:space="preserve"> </w:t>
      </w:r>
      <w:r>
        <w:rPr>
          <w:b/>
          <w:color w:val="0000FF"/>
        </w:rPr>
        <w:tab/>
        <w:t xml:space="preserve">D. </w:t>
      </w:r>
      <w:r>
        <w:t xml:space="preserve">12,6 m </w:t>
      </w:r>
    </w:p>
    <w:p w:rsidR="000C15FA" w:rsidRDefault="00700A2F">
      <w:pPr>
        <w:spacing w:after="0" w:line="383" w:lineRule="auto"/>
        <w:ind w:left="-5"/>
      </w:pPr>
      <w:r>
        <w:rPr>
          <w:b/>
          <w:i/>
          <w:color w:val="FF0000"/>
          <w:u w:val="double" w:color="FF0000"/>
        </w:rPr>
        <w:t>Câu 27:</w:t>
      </w:r>
      <w:r>
        <w:rPr>
          <w:rFonts w:ascii="Arial" w:eastAsia="Arial" w:hAnsi="Arial" w:cs="Arial"/>
          <w:b/>
          <w:i/>
          <w:color w:val="FF0000"/>
        </w:rPr>
        <w:t xml:space="preserve"> </w:t>
      </w:r>
      <w:r>
        <w:t xml:space="preserve">Một dây kim loại dài 1 m, đường kính 1 mm, có điện trở 4 Ω. Tính chiều dài của một dây cùng chất đường kính 0,4 mm khi dây này có điện trở 125 Ω: </w:t>
      </w:r>
    </w:p>
    <w:p w:rsidR="000C15FA" w:rsidRDefault="00700A2F">
      <w:pPr>
        <w:tabs>
          <w:tab w:val="center" w:pos="613"/>
          <w:tab w:val="center" w:pos="3159"/>
          <w:tab w:val="center" w:pos="5719"/>
          <w:tab w:val="center" w:pos="8269"/>
        </w:tabs>
        <w:spacing w:after="140" w:line="259" w:lineRule="auto"/>
        <w:ind w:left="-15" w:firstLine="0"/>
        <w:jc w:val="left"/>
      </w:pPr>
      <w:r>
        <w:rPr>
          <w:b/>
          <w:color w:val="0000FF"/>
        </w:rPr>
        <w:t xml:space="preserve"> </w:t>
      </w:r>
      <w:r>
        <w:rPr>
          <w:b/>
          <w:color w:val="0000FF"/>
        </w:rPr>
        <w:tab/>
        <w:t xml:space="preserve">A. </w:t>
      </w:r>
      <w:r>
        <w:t xml:space="preserve">4 m </w:t>
      </w:r>
      <w:r>
        <w:rPr>
          <w:b/>
          <w:color w:val="0000FF"/>
        </w:rPr>
        <w:t xml:space="preserve"> </w:t>
      </w:r>
      <w:r>
        <w:rPr>
          <w:b/>
          <w:color w:val="0000FF"/>
        </w:rPr>
        <w:tab/>
        <w:t xml:space="preserve">B. </w:t>
      </w:r>
      <w:r>
        <w:t xml:space="preserve">5 m </w:t>
      </w:r>
      <w:r>
        <w:rPr>
          <w:b/>
          <w:color w:val="0000FF"/>
        </w:rPr>
        <w:t xml:space="preserve"> </w:t>
      </w:r>
      <w:r>
        <w:rPr>
          <w:b/>
          <w:color w:val="0000FF"/>
        </w:rPr>
        <w:tab/>
        <w:t xml:space="preserve">C. </w:t>
      </w:r>
      <w:r>
        <w:t xml:space="preserve">6 m </w:t>
      </w:r>
      <w:r>
        <w:rPr>
          <w:b/>
          <w:color w:val="0000FF"/>
        </w:rPr>
        <w:t xml:space="preserve"> </w:t>
      </w:r>
      <w:r>
        <w:rPr>
          <w:b/>
          <w:color w:val="0000FF"/>
        </w:rPr>
        <w:tab/>
        <w:t xml:space="preserve">D. </w:t>
      </w:r>
      <w:r>
        <w:t xml:space="preserve">7 m </w:t>
      </w:r>
    </w:p>
    <w:p w:rsidR="000C15FA" w:rsidRDefault="00700A2F">
      <w:pPr>
        <w:spacing w:after="17" w:line="377" w:lineRule="auto"/>
        <w:ind w:left="-5"/>
      </w:pPr>
      <w:r>
        <w:rPr>
          <w:b/>
          <w:i/>
          <w:color w:val="FF0000"/>
          <w:u w:val="double" w:color="FF0000"/>
        </w:rPr>
        <w:t>Câu 28:</w:t>
      </w:r>
      <w:r>
        <w:rPr>
          <w:rFonts w:ascii="Arial" w:eastAsia="Arial" w:hAnsi="Arial" w:cs="Arial"/>
          <w:b/>
          <w:i/>
          <w:color w:val="FF0000"/>
        </w:rPr>
        <w:t xml:space="preserve"> </w:t>
      </w:r>
      <w:r>
        <w:t xml:space="preserve">Hai thanh kim loại có điện trở bằng nhau. Thanh A chiều dài </w:t>
      </w:r>
      <w:r>
        <w:rPr>
          <w:i/>
        </w:rPr>
        <w:t>l</w:t>
      </w:r>
      <w:r>
        <w:rPr>
          <w:vertAlign w:val="subscript"/>
        </w:rPr>
        <w:t>A</w:t>
      </w:r>
      <w:r>
        <w:t>, đường kính d</w:t>
      </w:r>
      <w:r>
        <w:rPr>
          <w:vertAlign w:val="subscript"/>
        </w:rPr>
        <w:t>A</w:t>
      </w:r>
      <w:r>
        <w:t xml:space="preserve">; thanh B có chiều dài </w:t>
      </w:r>
      <w:r>
        <w:rPr>
          <w:i/>
        </w:rPr>
        <w:t>l</w:t>
      </w:r>
      <w:r>
        <w:rPr>
          <w:vertAlign w:val="subscript"/>
        </w:rPr>
        <w:t>B</w:t>
      </w:r>
      <w:r>
        <w:t xml:space="preserve"> = 2</w:t>
      </w:r>
      <w:r>
        <w:rPr>
          <w:i/>
        </w:rPr>
        <w:t>l</w:t>
      </w:r>
      <w:r>
        <w:rPr>
          <w:vertAlign w:val="subscript"/>
        </w:rPr>
        <w:t>A</w:t>
      </w:r>
      <w:r>
        <w:t xml:space="preserve"> và đường kính d</w:t>
      </w:r>
      <w:r>
        <w:rPr>
          <w:vertAlign w:val="subscript"/>
        </w:rPr>
        <w:t>B</w:t>
      </w:r>
      <w:r>
        <w:t xml:space="preserve"> = 2d</w:t>
      </w:r>
      <w:r>
        <w:rPr>
          <w:vertAlign w:val="subscript"/>
        </w:rPr>
        <w:t>A</w:t>
      </w:r>
      <w:r>
        <w:t xml:space="preserve">. Điện trở suất của chúng liên hệ với nhau như thế nào: </w:t>
      </w:r>
    </w:p>
    <w:p w:rsidR="000C15FA" w:rsidRDefault="00700A2F">
      <w:pPr>
        <w:tabs>
          <w:tab w:val="center" w:pos="882"/>
          <w:tab w:val="center" w:pos="3393"/>
          <w:tab w:val="center" w:pos="5988"/>
          <w:tab w:val="center" w:pos="8504"/>
        </w:tabs>
        <w:ind w:left="-15" w:firstLine="0"/>
        <w:jc w:val="left"/>
      </w:pPr>
      <w:r>
        <w:rPr>
          <w:b/>
          <w:color w:val="0000FF"/>
        </w:rPr>
        <w:t xml:space="preserve"> </w:t>
      </w:r>
      <w:r>
        <w:rPr>
          <w:b/>
          <w:color w:val="0000FF"/>
        </w:rPr>
        <w:tab/>
        <w:t xml:space="preserve">A. </w:t>
      </w:r>
      <w:r>
        <w:t>ρ</w:t>
      </w:r>
      <w:r>
        <w:rPr>
          <w:vertAlign w:val="subscript"/>
        </w:rPr>
        <w:t>A</w:t>
      </w:r>
      <w:r>
        <w:t xml:space="preserve"> = ρ</w:t>
      </w:r>
      <w:r>
        <w:rPr>
          <w:vertAlign w:val="subscript"/>
        </w:rPr>
        <w:t>B</w:t>
      </w:r>
      <w:r>
        <w:t xml:space="preserve">/4 </w:t>
      </w:r>
      <w:r>
        <w:rPr>
          <w:b/>
          <w:color w:val="0000FF"/>
        </w:rPr>
        <w:t xml:space="preserve"> </w:t>
      </w:r>
      <w:r>
        <w:rPr>
          <w:b/>
          <w:color w:val="0000FF"/>
        </w:rPr>
        <w:tab/>
        <w:t xml:space="preserve">B. </w:t>
      </w:r>
      <w:r>
        <w:t>ρ</w:t>
      </w:r>
      <w:r>
        <w:rPr>
          <w:vertAlign w:val="subscript"/>
        </w:rPr>
        <w:t>A</w:t>
      </w:r>
      <w:r>
        <w:t xml:space="preserve"> = 2ρ</w:t>
      </w:r>
      <w:r>
        <w:rPr>
          <w:vertAlign w:val="subscript"/>
        </w:rPr>
        <w:t xml:space="preserve">B </w:t>
      </w:r>
      <w:r>
        <w:rPr>
          <w:b/>
          <w:color w:val="0000FF"/>
        </w:rPr>
        <w:t xml:space="preserve"> </w:t>
      </w:r>
      <w:r>
        <w:rPr>
          <w:b/>
          <w:color w:val="0000FF"/>
        </w:rPr>
        <w:tab/>
        <w:t xml:space="preserve">C. </w:t>
      </w:r>
      <w:r>
        <w:t>ρ</w:t>
      </w:r>
      <w:r>
        <w:rPr>
          <w:vertAlign w:val="subscript"/>
        </w:rPr>
        <w:t>A</w:t>
      </w:r>
      <w:r>
        <w:t xml:space="preserve"> = ρ</w:t>
      </w:r>
      <w:r>
        <w:rPr>
          <w:vertAlign w:val="subscript"/>
        </w:rPr>
        <w:t>B</w:t>
      </w:r>
      <w:r>
        <w:t xml:space="preserve">/2 </w:t>
      </w:r>
      <w:r>
        <w:rPr>
          <w:b/>
          <w:color w:val="0000FF"/>
        </w:rPr>
        <w:t xml:space="preserve"> </w:t>
      </w:r>
      <w:r>
        <w:rPr>
          <w:b/>
          <w:color w:val="0000FF"/>
        </w:rPr>
        <w:tab/>
        <w:t xml:space="preserve">D. </w:t>
      </w:r>
      <w:r>
        <w:t>ρ</w:t>
      </w:r>
      <w:r>
        <w:rPr>
          <w:vertAlign w:val="subscript"/>
        </w:rPr>
        <w:t>A</w:t>
      </w:r>
      <w:r>
        <w:t xml:space="preserve"> = 4ρ</w:t>
      </w:r>
      <w:r>
        <w:rPr>
          <w:vertAlign w:val="subscript"/>
        </w:rPr>
        <w:t>B</w:t>
      </w:r>
      <w:r>
        <w:t xml:space="preserve"> </w:t>
      </w:r>
    </w:p>
    <w:p w:rsidR="000C15FA" w:rsidRDefault="00700A2F">
      <w:pPr>
        <w:spacing w:after="0" w:line="384" w:lineRule="auto"/>
        <w:ind w:left="-5"/>
      </w:pPr>
      <w:r>
        <w:rPr>
          <w:b/>
          <w:i/>
          <w:color w:val="FF0000"/>
          <w:u w:val="double" w:color="FF0000"/>
        </w:rPr>
        <w:t>Câu 29:</w:t>
      </w:r>
      <w:r>
        <w:rPr>
          <w:rFonts w:ascii="Arial" w:eastAsia="Arial" w:hAnsi="Arial" w:cs="Arial"/>
          <w:b/>
          <w:i/>
          <w:color w:val="FF0000"/>
        </w:rPr>
        <w:t xml:space="preserve"> </w:t>
      </w:r>
      <w:r>
        <w:t>Một thỏi đồng khối lượng 176 g được kéo thành dây dẫn có tiết diện tròn, điện trở dây dẫn bằng 32 Ω. Tính chiều dài và đường kính tiết diện của dây dẫn. Biết khối lượng riêng của đồng là 8,8.10</w:t>
      </w:r>
      <w:r>
        <w:rPr>
          <w:vertAlign w:val="superscript"/>
        </w:rPr>
        <w:t xml:space="preserve">3 </w:t>
      </w:r>
      <w:r>
        <w:t>kg/m</w:t>
      </w:r>
      <w:r>
        <w:rPr>
          <w:vertAlign w:val="superscript"/>
        </w:rPr>
        <w:t>3</w:t>
      </w:r>
      <w:r>
        <w:t>, điện trở suất của đồng là 1,6.10</w:t>
      </w:r>
      <w:r>
        <w:rPr>
          <w:vertAlign w:val="superscript"/>
        </w:rPr>
        <w:t xml:space="preserve">-8 </w:t>
      </w:r>
      <w:r>
        <w:t xml:space="preserve">Ωm:  </w:t>
      </w:r>
    </w:p>
    <w:p w:rsidR="000C15FA" w:rsidRDefault="00700A2F">
      <w:pPr>
        <w:tabs>
          <w:tab w:val="center" w:pos="1542"/>
          <w:tab w:val="center" w:pos="6672"/>
        </w:tabs>
        <w:spacing w:after="113"/>
        <w:ind w:left="-15" w:firstLine="0"/>
        <w:jc w:val="left"/>
      </w:pPr>
      <w:r>
        <w:rPr>
          <w:b/>
          <w:color w:val="0000FF"/>
        </w:rPr>
        <w:lastRenderedPageBreak/>
        <w:t xml:space="preserve"> </w:t>
      </w:r>
      <w:r>
        <w:rPr>
          <w:b/>
          <w:color w:val="0000FF"/>
        </w:rPr>
        <w:tab/>
        <w:t xml:space="preserve">A. </w:t>
      </w:r>
      <w:r>
        <w:rPr>
          <w:i/>
        </w:rPr>
        <w:t>l</w:t>
      </w:r>
      <w:r>
        <w:t xml:space="preserve"> =100 m; d = 0,72 mm </w:t>
      </w:r>
      <w:r>
        <w:rPr>
          <w:b/>
          <w:color w:val="0000FF"/>
        </w:rPr>
        <w:t xml:space="preserve"> </w:t>
      </w:r>
      <w:r>
        <w:rPr>
          <w:b/>
          <w:color w:val="0000FF"/>
        </w:rPr>
        <w:tab/>
        <w:t xml:space="preserve">B. </w:t>
      </w:r>
      <w:r>
        <w:rPr>
          <w:i/>
        </w:rPr>
        <w:t>l</w:t>
      </w:r>
      <w:r>
        <w:t xml:space="preserve"> = 200 m; d = 0,36 mm  </w:t>
      </w:r>
    </w:p>
    <w:p w:rsidR="000C15FA" w:rsidRDefault="00700A2F">
      <w:pPr>
        <w:tabs>
          <w:tab w:val="center" w:pos="1572"/>
          <w:tab w:val="center" w:pos="6678"/>
        </w:tabs>
        <w:ind w:left="-15" w:firstLine="0"/>
        <w:jc w:val="left"/>
      </w:pPr>
      <w:r>
        <w:rPr>
          <w:b/>
          <w:color w:val="0000FF"/>
        </w:rPr>
        <w:t xml:space="preserve"> </w:t>
      </w:r>
      <w:r>
        <w:rPr>
          <w:b/>
          <w:color w:val="0000FF"/>
        </w:rPr>
        <w:tab/>
        <w:t xml:space="preserve">C. </w:t>
      </w:r>
      <w:r>
        <w:rPr>
          <w:i/>
        </w:rPr>
        <w:t>l</w:t>
      </w:r>
      <w:r>
        <w:t xml:space="preserve"> = 200 m; d = 0,18 mm </w:t>
      </w:r>
      <w:r>
        <w:rPr>
          <w:b/>
          <w:color w:val="0000FF"/>
        </w:rPr>
        <w:t xml:space="preserve"> </w:t>
      </w:r>
      <w:r>
        <w:rPr>
          <w:b/>
          <w:color w:val="0000FF"/>
        </w:rPr>
        <w:tab/>
        <w:t xml:space="preserve">D. </w:t>
      </w:r>
      <w:r>
        <w:rPr>
          <w:i/>
        </w:rPr>
        <w:t>l</w:t>
      </w:r>
      <w:r>
        <w:t xml:space="preserve"> = 250 m; d = 0,72 mm  </w:t>
      </w:r>
    </w:p>
    <w:p w:rsidR="000C15FA" w:rsidRDefault="00700A2F">
      <w:pPr>
        <w:spacing w:line="390" w:lineRule="auto"/>
        <w:ind w:left="-5"/>
      </w:pPr>
      <w:r>
        <w:rPr>
          <w:b/>
          <w:i/>
          <w:color w:val="FF0000"/>
          <w:u w:val="double" w:color="FF0000"/>
        </w:rPr>
        <w:t>Câu 30:</w:t>
      </w:r>
      <w:r>
        <w:rPr>
          <w:rFonts w:ascii="Arial" w:eastAsia="Arial" w:hAnsi="Arial" w:cs="Arial"/>
          <w:b/>
          <w:i/>
          <w:color w:val="FF0000"/>
        </w:rPr>
        <w:t xml:space="preserve"> </w:t>
      </w:r>
      <w:r>
        <w:t>Một mối hàn của cặp nhiệt điện có hệ số nhiệt điện 65 µV/K đặt trong không khí ở 20</w:t>
      </w:r>
      <w:r>
        <w:rPr>
          <w:vertAlign w:val="superscript"/>
        </w:rPr>
        <w:t>0</w:t>
      </w:r>
      <w:r>
        <w:t>C, còn mối kia được nung nóng đến nhiệt độ 232</w:t>
      </w:r>
      <w:r>
        <w:rPr>
          <w:vertAlign w:val="superscript"/>
        </w:rPr>
        <w:t xml:space="preserve">0 </w:t>
      </w:r>
      <w:r>
        <w:t xml:space="preserve">C. Suất nhiệt điện của cặp này là: </w:t>
      </w:r>
    </w:p>
    <w:p w:rsidR="000C15FA" w:rsidRDefault="00700A2F">
      <w:pPr>
        <w:tabs>
          <w:tab w:val="center" w:pos="997"/>
          <w:tab w:val="center" w:pos="3456"/>
          <w:tab w:val="center" w:pos="6016"/>
          <w:tab w:val="center" w:pos="8565"/>
        </w:tabs>
        <w:ind w:left="0" w:firstLine="0"/>
        <w:jc w:val="left"/>
      </w:pPr>
      <w:r>
        <w:rPr>
          <w:rFonts w:ascii="Calibri" w:eastAsia="Calibri" w:hAnsi="Calibri" w:cs="Calibri"/>
          <w:sz w:val="22"/>
        </w:rPr>
        <w:tab/>
      </w:r>
      <w:r>
        <w:t xml:space="preserve">13,9 mV </w:t>
      </w:r>
      <w:r>
        <w:rPr>
          <w:b/>
          <w:color w:val="0000FF"/>
        </w:rPr>
        <w:t xml:space="preserve"> </w:t>
      </w:r>
      <w:r>
        <w:rPr>
          <w:b/>
          <w:color w:val="0000FF"/>
        </w:rPr>
        <w:tab/>
        <w:t xml:space="preserve">B. </w:t>
      </w:r>
      <w:r>
        <w:t xml:space="preserve">13,85 mV </w:t>
      </w:r>
      <w:r>
        <w:rPr>
          <w:b/>
          <w:color w:val="0000FF"/>
        </w:rPr>
        <w:t xml:space="preserve"> </w:t>
      </w:r>
      <w:r>
        <w:rPr>
          <w:b/>
          <w:color w:val="0000FF"/>
        </w:rPr>
        <w:tab/>
        <w:t xml:space="preserve">C. </w:t>
      </w:r>
      <w:r>
        <w:t xml:space="preserve">13,87 mV </w:t>
      </w:r>
      <w:r>
        <w:rPr>
          <w:b/>
          <w:color w:val="0000FF"/>
        </w:rPr>
        <w:t xml:space="preserve"> </w:t>
      </w:r>
      <w:r>
        <w:rPr>
          <w:b/>
          <w:color w:val="0000FF"/>
        </w:rPr>
        <w:tab/>
        <w:t xml:space="preserve">D. </w:t>
      </w:r>
      <w:r>
        <w:t xml:space="preserve">13,78 mV </w:t>
      </w:r>
    </w:p>
    <w:p w:rsidR="000C15FA" w:rsidRDefault="009E4146">
      <w:pPr>
        <w:spacing w:after="0" w:line="390" w:lineRule="auto"/>
        <w:ind w:left="-5"/>
      </w:pPr>
      <w:r>
        <w:rPr>
          <w:noProof/>
        </w:rPr>
        <w:pict>
          <v:group id="Group 299153" o:spid="_x0000_s1626" style="position:absolute;left:0;text-align:left;margin-left:511.35pt;margin-top:-22.1pt;width:29.45pt;height:771.35pt;z-index:251666944" coordsize="3740,9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">
            <v:shape id="Picture 44594" o:spid="_x0000_s1627" type="#_x0000_t75" style="position:absolute;left:-47129;top:47129;width:97962;height:37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">
              <v:imagedata r:id="rId166" o:title=""/>
            </v:shape>
            <v:shape id="Shape 44613" o:spid="_x0000_s1628" style="position:absolute;left:737;top:88396;width:543;height:824;visibility:visible;mso-wrap-style:square;v-text-anchor:top" coordsize="5422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" path="m,41783l,18669,47371,r6858,12827l23114,33655r,1524l54229,73025r-9652,9399l,41783xe" filled="f" strokecolor="#4471c4" strokeweight=".8pt">
              <v:path arrowok="t" textboxrect="0,0,54229,82424"/>
            </v:shape>
            <v:shape id="Shape 44614" o:spid="_x0000_s1629" style="position:absolute;left:586;top:89127;width:446;height:407;visibility:visible;mso-wrap-style:square;v-text-anchor:top" coordsize="4457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" path="m,38354l,16511,38227,r6350,11303l9017,40640,,38354xe" filled="f" strokecolor="#4471c4" strokeweight=".8pt">
              <v:path arrowok="t" textboxrect="0,0,44577,40640"/>
            </v:shape>
            <v:shape id="Picture 44616" o:spid="_x0000_s1630" type="#_x0000_t75" style="position:absolute;left:577;top:79848;width:2614;height:8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">
              <v:imagedata r:id="rId167" o:title=""/>
            </v:shape>
            <v:shape id="Shape 44629" o:spid="_x0000_s1631" style="position:absolute;left:1543;top:82450;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" path="m,15367v,8763,4572,16636,13462,23494c22352,45720,34290,51308,49402,55499v14987,4190,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44631" o:spid="_x0000_s1632" style="position:absolute;left:1394;top:81968;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" path="m,65151c,50927,3429,38862,10287,28956l,16002,2287,r99694,21971c106935,23114,110999,24003,114047,24511v3047,508,5588,762,7746,762c126112,25273,129160,24257,131064,22225v1905,-2159,3048,-5842,3556,-11176l144018,12573r,54864l114809,59690r-635,1905c122555,68072,129160,74168,133731,79629v4572,5588,7874,11049,9780,16510c145415,101473,146304,107696,146304,114809v,6603,-1524,12445,-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4633" o:spid="_x0000_s1633" style="position:absolute;left:1060;top:80093;width:1797;height:993;visibility:visible;mso-wrap-style:square;v-text-anchor:top" coordsize="179705,9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" path="m,60706l,26416r35687,8256l35687,,53594,3811r,35052l118872,54738v2921,635,5715,1269,8509,1777c130048,57150,132714,57531,135255,58040v2540,253,4571,634,6350,761c143256,58928,144652,58928,146050,58928v4445,,7747,-762,9778,-2413c157861,54865,158876,52578,158876,49403v,-4317,-1524,-8636,-4571,-13208c151257,31624,146558,26798,140208,21590l151511,10541v7239,6732,12953,12827,16764,18161c172212,34037,175133,39624,177037,45340v1778,5841,2668,12573,2668,20192c179705,73279,178308,79629,175513,84710v-2793,5206,-6476,8889,-11302,11176c159512,98172,154177,99315,148336,99315v-4446,,-8763,-381,-12827,-1016c131445,97664,124840,96266,115570,94107l53594,79375r,19304l44196,96648c43814,90805,42799,86106,41275,82804,39624,79502,37337,76709,34289,74295,31242,72010,27050,69850,21717,67691,16383,65660,9144,63247,,60706xe" filled="f" strokecolor="#4471c4" strokeweight=".8pt">
              <v:path arrowok="t" textboxrect="0,0,179705,99315"/>
            </v:shape>
            <v:shape id="Picture 44636" o:spid="_x0000_s1634" type="#_x0000_t75" style="position:absolute;left:394;top:78095;width:2797;height:2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">
              <v:imagedata r:id="rId168" o:title=""/>
            </v:shape>
            <v:shape id="Shape 44641" o:spid="_x0000_s1635" style="position:absolute;left:1543;top:79083;width:1165;height:601;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" path="m,17780v,8001,3937,14985,11684,20828c19431,44450,31496,49530,47752,53721v16256,4317,30225,6350,42163,6350c98933,60071,105537,58674,109982,55753v4445,-2921,6604,-7493,6604,-13843c116586,38481,115951,35052,114427,31877v-1525,-3175,-3937,-6350,-7620,-9398c103251,19431,98806,16637,93345,14097,87757,11684,81026,9271,73025,6985,64897,4826,57023,3048,49402,1778,41656,635,34417,,27813,,18288,,11302,1397,6731,4318,2286,7238,,11684,,17780xe" filled="f" strokecolor="#4471c4" strokeweight=".8pt">
              <v:path arrowok="t" textboxrect="0,0,116586,60071"/>
            </v:shape>
            <v:shape id="Shape 44642" o:spid="_x0000_s1636" style="position:absolute;left:1394;top:78696;width:1463;height:1373;visibility:visible;mso-wrap-style:square;v-text-anchor:top" coordsize="146304,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" path="m,53214c,41402,2287,31497,6604,23495,10923,15494,16891,9652,24638,5715,32386,1905,41275,,51436,,64008,,76709,2032,89409,6224v12572,4191,23241,10032,31750,17399c129794,30989,136144,39751,140209,49785v4064,10159,6095,21589,6095,34289c146304,94615,144526,103887,140716,111761v-3810,8001,-9525,14224,-17144,18795c115951,135001,106553,137288,95504,137288v-4191,,-8890,-254,-13969,-889c75057,135637,68453,134366,61595,132462v-7746,-2287,-14732,-4953,-20828,-8383c33910,120524,27940,116332,22987,111506,18035,106807,13843,101600,10541,96013,7239,90551,4826,84455,3049,77851,1016,69977,,61849,,53214xe" filled="f" strokecolor="#4471c4" strokeweight=".8pt">
              <v:path arrowok="t" textboxrect="0,0,146304,137288"/>
            </v:shape>
            <v:shape id="Shape 44643" o:spid="_x0000_s1637" style="position:absolute;left:737;top:78767;width:543;height:815;visibility:visible;mso-wrap-style:square;v-text-anchor:top" coordsize="5422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" path="m,42290l,18669,47371,r6858,12827l23114,33274r,1270l54229,72136r-9652,9398l,42290xe" filled="f" strokecolor="#4471c4" strokeweight=".8pt">
              <v:path arrowok="t" textboxrect="0,0,54229,81534"/>
            </v:shape>
            <v:shape id="Shape 44644" o:spid="_x0000_s1638" style="position:absolute;left:535;top:78341;width:461;height:493;visibility:visible;mso-wrap-style:square;v-text-anchor:top" coordsize="46101,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" path="m,21463c,19050,253,16510,635,13970,1015,11430,1651,9144,2667,7112,3556,4953,4826,3302,6223,2032,7747,635,9525,,11811,v2666,,5079,508,7112,1651c21082,2667,22860,4191,24638,5969v1650,1779,3301,3810,4825,5842c30988,13970,32512,15875,34163,17653v1524,1905,3175,3556,4952,5080c40894,24257,43180,25273,46101,25781r,14224c43307,39370,41148,38608,39497,37465,37846,36449,36322,35052,34925,33655,33655,32131,32258,30607,30861,28956,29463,27305,27939,25908,26415,24638,24892,23368,23240,22225,21463,21463v-1905,-889,-3937,-1397,-6224,-1397c11811,20066,10033,21972,10033,25654v,2540,762,4699,2286,6604c13843,34163,16890,35814,21463,37084r,12192l7493,46609c5207,42799,3428,38735,2032,34672,762,30480,,26035,,21463xe" filled="f" strokecolor="#4471c4" strokeweight=".8pt">
              <v:path arrowok="t" textboxrect="0,0,46101,49276"/>
            </v:shape>
            <v:shape id="Picture 299916" o:spid="_x0000_s1639" type="#_x0000_t75" style="position:absolute;left:669;top:72807;width:3048;height:5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">
              <v:imagedata r:id="rId169" o:title=""/>
            </v:shape>
            <v:shape id="Shape 44655" o:spid="_x0000_s1640" style="position:absolute;left:1543;top:75775;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" path="m,15367v,8509,4318,16257,12953,23114c21463,45340,33401,50927,48640,55245v15241,4319,28957,6478,41149,6478c96774,61723,101981,60706,105410,58674v3429,-2032,5080,-5207,5080,-9525c110490,45086,109220,40894,106552,36703,104013,32513,99949,28194,94488,23495,88900,18924,82296,14987,74676,11939,66928,8764,57150,5969,45465,3429l40259,2287c33147,763,26289,,19685,,13081,,8127,1270,4952,3556,1651,5969,,9906,,15367xe" filled="f" strokecolor="#4471c4" strokeweight=".8pt">
              <v:path arrowok="t" textboxrect="0,0,110490,61723"/>
            </v:shape>
            <v:shape id="Shape 44656" o:spid="_x0000_s1641" style="position:absolute;left:1394;top:75293;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" path="m,64898c,58166,762,51943,2287,46228,3811,40640,6477,34798,10287,28829l,16002,2287,,58166,12319v9145,2032,17908,3810,26289,5461l128525,26798v11937,2412,21589,4952,29210,7492c164465,36576,170180,39116,174752,41910v4446,2413,8383,5334,11811,8637c189992,53848,192787,57277,195200,61087v2539,3811,4699,8128,6476,12954c203709,79502,205232,85472,206249,92202v1142,7112,1651,15240,1651,24384c207900,129922,206756,141224,204343,150241v-2413,9144,-5968,15875,-10794,20320c188723,175006,182753,177165,175641,177165v-5841,,-11429,-2032,-16764,-6223c153670,166751,148717,160528,143891,152273r12065,-14859c159131,140081,162052,141859,164847,142875v2666,1016,5715,1398,8890,1398c180213,144273,185166,142113,188341,137541v3175,-4572,4699,-11303,4699,-20319c193040,110490,192025,104522,189738,99187,187579,93853,184024,88900,179070,84455,173990,80010,166625,75819,156718,72009,146812,68073,133604,64389,116967,60833r-1269,1905c123444,68961,129540,74676,133986,80010v4317,5207,7492,10541,9398,16002c145415,101473,146304,107697,146304,114554v,6604,-1524,12446,-4699,17526c138557,137160,133477,141224,126747,144273v-6859,3047,-15495,4444,-25909,4444c87757,148717,74803,146812,62103,143002,49403,139192,38481,133858,29337,126873,20193,119888,13081,111125,7875,100711,2667,90298,,78359,,64898xe" filled="f" strokecolor="#4471c4" strokeweight=".8pt">
              <v:path arrowok="t" textboxrect="0,0,207900,177165"/>
            </v:shape>
            <v:shape id="Shape 44657" o:spid="_x0000_s1642" style="position:absolute;left:1394;top:77033;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4658" o:spid="_x0000_s1643" style="position:absolute;left:788;top:7305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" path="m,76962l,60833,87376,82803r508,-1904c78613,73278,71755,65659,67310,57785,62865,49911,60578,41148,60578,31369v,-9652,2795,-17399,8256,-22987c74295,2794,81915,,91440,v6223,,13588,889,22225,2794l166497,14477v4445,1017,7747,1651,10160,2033c179070,16764,181102,16891,182753,16891v4318,,7366,-1016,9017,-3175c193548,11557,194690,7874,195199,2667r9398,1651l204597,63626,126873,45847c115824,43180,108203,41656,104013,41148v-4191,-635,-7366,-889,-9779,-889c89915,40259,86740,41148,84582,42926v-2032,1777,-3048,4445,-3048,7874c81534,53848,82677,57150,84963,60833v2286,3556,5842,7619,10668,12065c100457,77470,105664,81026,111125,83693v5334,2667,12192,4826,20193,6350l204597,105791r,41021l43180,110617v-9271,-2032,-16129,-3048,-20447,-3048c20701,107569,19050,107696,17907,108203v-1270,382,-2286,1017,-3048,1906c14097,110998,13589,112141,13081,113538v-381,1397,-889,4190,-1397,8382l2286,119634,,76962xe" filled="f" strokecolor="#4471c4" strokeweight=".8pt">
              <v:path arrowok="t" textboxrect="0,0,204597,146812"/>
            </v:shape>
            <v:shape id="Picture 299917" o:spid="_x0000_s1644" type="#_x0000_t75" style="position:absolute;left:1268;top:70704;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">
              <v:imagedata r:id="rId170" o:title=""/>
            </v:shape>
            <v:shape id="Shape 44664" o:spid="_x0000_s1645" style="position:absolute;left:3055;top:72125;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" path="m,39116l,,34925,7366r,39244l,39116xe" filled="f" strokecolor="#4471c4" strokeweight=".8pt">
              <v:path arrowok="t" textboxrect="0,0,34925,46610"/>
            </v:shape>
            <v:shape id="Shape 44665" o:spid="_x0000_s1646" style="position:absolute;left:1543;top:71814;width:1165;height:600;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" path="m,17780v,8001,3937,14985,11684,20828c19431,44450,31496,49530,47752,53721v16256,4317,30225,6350,42163,6350c98933,60071,105537,58674,109982,55752v4445,-2920,6604,-7492,6604,-13842c116586,38481,115951,35052,114427,31877v-1525,-3175,-3937,-6350,-7620,-9399c103251,19431,98806,16636,93345,14097,87757,11684,81026,9271,73025,6985,64897,4826,57023,3048,49402,1777,41656,635,34417,,27813,,18288,,11302,1397,6731,4318,2286,7238,,11684,,17780xe" filled="f" strokecolor="#4471c4" strokeweight=".8pt">
              <v:path arrowok="t" textboxrect="0,0,116586,60071"/>
            </v:shape>
            <v:shape id="Shape 44666" o:spid="_x0000_s1647" style="position:absolute;left:1394;top:70892;width:1463;height:1907;visibility:visible;mso-wrap-style:square;v-text-anchor:top" coordsize="146304,1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" path="m,106680c,90551,4191,77851,12319,68834,20448,59689,31624,54610,45975,53594,44324,47244,41402,42672,37338,39878,33275,37084,28449,35052,22733,33655,17145,32258,10287,30734,2287,28956l2287,,9017,1397v6858,1524,13335,3429,19177,5715c34163,9525,39116,12954,43307,17526v4192,4572,7367,10160,9525,16510c54991,40386,56262,46863,56769,53594v10922,508,21718,2540,32640,6095c101981,63881,112650,69723,121159,77088v8635,7367,14985,16130,19050,26163c144273,113411,146304,124840,146304,137540v,10542,-1778,19813,-5588,27687c136906,173228,131191,179451,123572,184023v-7621,4445,-17019,6731,-28068,6731c91313,190754,86614,190500,81535,189864v-6478,-761,-13082,-2031,-19940,-3936c53849,183642,46863,180975,40767,177546,33910,173989,27940,169799,22987,164973v-4952,-4699,-9144,-9906,-12446,-15494c7239,144018,4826,137922,3049,131318,1016,123444,,115315,,106680xe" filled="f" strokecolor="#4471c4" strokeweight=".8pt">
              <v:path arrowok="t" textboxrect="0,0,146304,190754"/>
            </v:shape>
            <v:shape id="Picture 299918" o:spid="_x0000_s1648" type="#_x0000_t75" style="position:absolute;left:760;top:64486;width:2957;height:6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">
              <v:imagedata r:id="rId171" o:title=""/>
            </v:shape>
            <v:shape id="Shape 44673" o:spid="_x0000_s1649" style="position:absolute;left:2157;top:69445;width:1292;height:1590;visibility:visible;mso-wrap-style:square;v-text-anchor:top" coordsize="129222,1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" path="m,l28130,10172v8890,4573,16383,10287,22733,17146c57086,34303,61912,42176,65214,51067v3302,8762,4826,18414,4826,28702c70040,88278,68643,96532,65722,104406r30099,6350c97345,111137,98742,111392,100139,111646v1397,253,2667,380,3937,507c105219,112153,106362,112280,107378,112280v4064,,7112,-1143,8890,-3302c118046,106946,119189,103136,119824,97929r9398,1651l129222,159017,,130176,,90870r9715,2487l14922,94500v7112,1524,13970,2286,20701,2286c42608,96786,47561,95644,50609,93357v3048,-2412,4572,-6350,4572,-11811c55181,77991,54673,74688,53530,71768,52387,68720,50482,65798,47942,62878,45275,59956,41465,57035,36385,54115,30035,50431,22923,47129,14922,44335l,40341,,xe" stroked="f" strokeweight="0">
              <v:path arrowok="t" textboxrect="0,0,129222,159017"/>
            </v:shape>
            <v:shape id="Shape 44677" o:spid="_x0000_s1650" style="position:absolute;left:2404;top:68783;width:430;height:463;visibility:visible;mso-wrap-style:square;v-text-anchor:top" coordsize="43053,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" path="m,36575l,,43053,9778r,36449l,36575xe" filled="f" strokecolor="#4471c4" strokeweight=".8pt">
              <v:path arrowok="t" textboxrect="0,0,43053,46227"/>
            </v:shape>
            <v:shape id="Shape 44678" o:spid="_x0000_s1651" style="position:absolute;left:1605;top:69797;width:1103;height:616;visibility:visible;mso-wrap-style:square;v-text-anchor:top" coordsize="110363,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" path="m,12573v,6350,3048,12700,9144,19304c15367,38354,22479,43561,30607,47498v8001,3937,19431,7492,34290,10667l70104,59309v7112,1524,13970,2286,20701,2286c97790,61595,102743,60452,105791,58165v3048,-2412,4572,-6350,4572,-11810c110363,42799,109855,39497,108712,36576v-1143,-3048,-3048,-5969,-5588,-8890c100457,24764,96647,21844,91567,18923,85217,15239,78105,11937,70104,9144,62103,6350,53721,4063,44958,2412,36068,888,28067,,20701,,13589,,8382,1015,5080,3175,1651,5207,,8382,,12573xe" filled="f" strokecolor="#4471c4" strokeweight=".8pt">
              <v:path arrowok="t" textboxrect="0,0,110363,61595"/>
            </v:shape>
            <v:shape id="Shape 44680" o:spid="_x0000_s1652" style="position:absolute;left:1394;top:64693;width:1440;height:1343;visibility:visible;mso-wrap-style:square;v-text-anchor:top" coordsize="144018,13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" path="m,20067c,13717,1016,7113,2794,l41149,8382r,25655c34799,34037,30353,34672,27940,36068v-2540,1398,-3683,3810,-3683,7112c24257,44704,24512,46228,25147,48006v634,1651,1651,3557,3302,5716c29973,55753,32512,58420,36068,61342v3557,3048,6985,5587,10287,7493c49657,70867,53213,72518,56897,73915v3682,1270,8254,2539,13842,3683l144018,93345r,41022l43180,111888v-9398,-2160,-16255,-3175,-20447,-3175c18797,108713,16002,109855,14605,112142v-1524,2158,-2413,5714,-2793,10413l2287,120397,762,81153r,-16128l33910,75693r634,-1651c23114,66041,14605,57531,8763,48768,2922,39878,,30353,,20067xe" filled="f" strokecolor="#4471c4" strokeweight=".8pt">
              <v:path arrowok="t" textboxrect="0,0,144018,134367"/>
            </v:shape>
            <v:shape id="Shape 44681" o:spid="_x0000_s1653" style="position:absolute;left:1394;top:69408;width:2055;height:1627;visibility:visible;mso-wrap-style:square;v-text-anchor:top" coordsize="20548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" path="m,34037c,27432,1651,21464,4826,16511,7875,11430,12954,7367,19686,4445,26543,1524,35179,,45593,,55626,,65787,1270,75947,3556v10159,2286,19684,5716,28447,10287c113285,18416,120777,24130,127127,30989v6223,6985,11049,14859,14351,23749c144780,63500,146304,73152,146304,83440v,8509,-1397,16763,-4317,24637l172086,114427v1524,382,2920,636,4317,890c177800,115570,179070,115698,180340,115824v1144,,2286,127,3302,127c187706,115951,190754,114809,192532,112649v1779,-2032,2921,-5842,3556,-11049l205487,103251r,59437l44450,126747c34163,124461,27051,123317,23114,123317v-3937,,-6731,1017,-8254,3049c13336,128398,12192,131953,11812,137161l2287,135001,762,96393r,-15620l31624,88900r634,-1651c23876,80773,17526,74676,12827,69216,8255,63627,4953,58167,3049,52705,1016,47372,,41149,,34037xe" filled="f" strokecolor="#4471c4" strokeweight=".8pt">
              <v:path arrowok="t" textboxrect="0,0,205487,162688"/>
            </v:shape>
            <v:shape id="Shape 44682" o:spid="_x0000_s1654" style="position:absolute;left:885;top:65931;width:1949;height:1681;visibility:visible;mso-wrap-style:square;v-text-anchor:top" coordsize="194945,16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" path="m,157480l,,51688,11303r,18289c41148,29718,33782,30353,29463,31497v-4190,1143,-7365,2921,-9525,5460c17780,39498,16637,43053,16637,47625r,12700l156463,91060v2540,508,4573,889,5843,1142c163702,92329,165226,92584,166877,92711v1779,127,3811,127,6224,127c177546,92838,180594,91822,182372,89536v1904,-2286,2921,-5716,3175,-10542l194945,81026r,75819l185547,154941v-509,-4191,-1778,-7621,-3684,-10034c179959,142368,177164,140336,173355,138685v-3810,-1651,-9398,-3430,-16892,-5081l16637,102870r,11430c16637,117984,17018,121031,17652,123444v762,2286,1651,4319,2795,5970c21717,131192,23368,132969,25526,135001v2160,2033,4954,4192,8637,6731c37846,144145,42672,146686,48640,149479r,18670l,157480xe" filled="f" strokecolor="#4471c4" strokeweight=".8pt">
              <v:path arrowok="t" textboxrect="0,0,194945,168149"/>
            </v:shape>
            <v:shape id="Picture 44684" o:spid="_x0000_s1655" type="#_x0000_t75" style="position:absolute;left:440;top:62947;width:2751;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">
              <v:imagedata r:id="rId172" o:title=""/>
            </v:shape>
            <v:shape id="Shape 44689" o:spid="_x0000_s1656" style="position:absolute;left:1543;top:6367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" path="m,15367v,8763,4572,16636,13462,23495c22352,45720,34290,51308,49402,55499v14987,4191,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44690" o:spid="_x0000_s1657" style="position:absolute;left:1394;top:6319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" path="m,65151c,50927,3429,38861,10287,28829l,16002,2287,r99694,22098c106935,23113,110999,24003,114047,24511v3047,508,5588,762,7746,762c126112,25273,129160,24257,131064,22225v1905,-2160,3048,-5842,3556,-11176l144018,12573r,54863l114809,59689r-635,1906c122555,68072,129160,74168,133731,79629v4572,5588,7874,11049,9780,16509c145415,101473,146304,107696,146304,114808v,6603,-1524,12446,-4699,17526c138557,137413,133477,141351,126747,144399v-6859,2921,-15495,4318,-25909,4318c90805,148717,80645,147574,70486,145287,60325,142875,50800,139446,42037,134874,33148,130302,25654,124586,19304,117602,13081,110617,8255,102743,4953,93980,1651,85217,,75564,,65151xe" filled="f" strokecolor="#4471c4" strokeweight=".8pt">
              <v:path arrowok="t" textboxrect="0,0,146304,148717"/>
            </v:shape>
            <v:shape id="Shape 44691" o:spid="_x0000_s1658" style="position:absolute;left:737;top:63326;width:543;height:824;visibility:visible;mso-wrap-style:square;v-text-anchor:top" coordsize="54229,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" path="m,41783l,18669,47371,r6858,12826l23114,33655r,1523l54229,73025r-9652,9398l,41783xe" filled="f" strokecolor="#4471c4" strokeweight=".8pt">
              <v:path arrowok="t" textboxrect="0,0,54229,82423"/>
            </v:shape>
            <v:shape id="Shape 44692" o:spid="_x0000_s1659" style="position:absolute;left:586;top:64058;width:446;height:406;visibility:visible;mso-wrap-style:square;v-text-anchor:top" coordsize="44577,4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" path="m,38354l,16511,38227,r6350,11303l9017,40641,,38354xe" filled="f" strokecolor="#4471c4" strokeweight=".8pt">
              <v:path arrowok="t" textboxrect="0,0,44577,40641"/>
            </v:shape>
            <v:shape id="Picture 44694" o:spid="_x0000_s1660" type="#_x0000_t75" style="position:absolute;left:623;top:52629;width:2568;height:10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">
              <v:imagedata r:id="rId173" o:title=""/>
            </v:shape>
            <v:shape id="Shape 44710" o:spid="_x0000_s1661" style="position:absolute;left:1543;top:5792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44711" o:spid="_x0000_s1662" style="position:absolute;left:1394;top:55819;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4712" o:spid="_x0000_s1663" style="position:absolute;left:1394;top:57447;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4713" o:spid="_x0000_s1664" style="position:absolute;left:1394;top:61565;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" path="m,31623c,21717,2794,14097,8255,8382,13716,2794,21337,,30862,v6223,,13588,1016,22225,2921l105918,14605v4445,889,7747,1523,10160,1905c118491,16891,120524,17018,122175,17018v4317,,7365,-1017,9016,-3175c132969,11684,134112,8000,134620,2667r9398,1778l144018,63753,66294,45847c55245,43307,47625,41783,43435,41148v-4192,-508,-7367,-889,-9780,-889c29337,40259,26162,41148,24003,43052v-2031,1779,-3048,4446,-3048,7874c20955,53975,22099,57276,24385,60833v2285,3683,5841,7747,10667,12192c39878,77470,45086,81025,50547,83693v5333,2667,12191,4826,20192,6477l144018,105918r,41021l43180,124460v-2286,-509,-5461,-1143,-9779,-1905c29211,121666,25654,121285,22733,121285v-3936,,-6731,1142,-8128,3429c13081,126873,12192,130428,11812,135127l2287,132969,762,93725r,-14985l31624,86868r634,-1651c24130,78613,17780,72517,13081,66928,8510,61214,5207,55625,3175,50038,1143,44576,,38353,,31623xe" filled="f" strokecolor="#4471c4" strokeweight=".8pt">
              <v:path arrowok="t" textboxrect="0,0,144018,146939"/>
            </v:shape>
            <v:shape id="Shape 44714" o:spid="_x0000_s1665" style="position:absolute;left:885;top:52879;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44715" o:spid="_x0000_s1666" style="position:absolute;left:885;top:58761;width:1959;height:1741;visibility:visible;mso-wrap-style:square;v-text-anchor:top" coordsize="195961,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" path="m,172085l,98171r9398,2159c9651,104521,10795,107823,12573,110109v1778,2286,4190,3937,7239,4953c22860,116078,27432,116586,33527,116586r6224,c41783,116586,44069,116586,46355,116459r70231,-1270c129667,114935,140462,114935,148971,114935r,-1778l62357,67056c52197,61595,44958,57912,40513,55880,36068,53848,32385,52578,29463,51816v-2920,-635,-5587,-889,-8254,-889c14351,50927,10413,54864,9398,62992l,60833,,,9398,2159v635,2794,1524,5334,2921,7620c13715,11938,15494,13970,17780,16002v2285,1905,4953,3810,8001,5715c28828,23495,32512,25527,36576,27813r159385,88773l195961,152400,43307,158623v-5843,127,-10414,508,-13844,1016c26162,160020,23240,160655,20827,161417v-2413,762,-4317,1778,-5968,2794c13208,165354,11938,166751,11176,168402v-889,1778,-1525,3683,-1778,5715l,172085xe" filled="f" strokecolor="#4471c4" strokeweight=".8pt">
              <v:path arrowok="t" textboxrect="0,0,195961,174117"/>
            </v:shape>
            <v:shape id="Shape 44716" o:spid="_x0000_s1667" style="position:absolute;left:769;top:57473;width:452;height:882;visibility:visible;mso-wrap-style:square;v-text-anchor:top" coordsize="45212,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" path="m,74041c7239,72898,12700,70485,16637,66929v3810,-3683,5715,-9017,5715,-16002c22352,42291,20701,35179,17399,29591,14097,23876,8509,18161,762,12446l7874,c20066,6477,29464,13970,35814,22733v6223,8763,9398,19177,9398,31242c45212,65024,41656,73533,34417,79375,27178,85217,16510,88138,2540,88265l,74041xe" filled="f" strokecolor="#4471c4" strokeweight=".8pt">
              <v:path arrowok="t" textboxrect="0,0,45212,88265"/>
            </v:shape>
            <v:shape id="Picture 44718" o:spid="_x0000_s1668" type="#_x0000_t75" style="position:absolute;left:593;top:51166;width:3147;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">
              <v:imagedata r:id="rId174" o:title=""/>
            </v:shape>
            <v:shape id="Shape 44722" o:spid="_x0000_s1669" style="position:absolute;left:2095;top:51523;width:762;height:1376;visibility:visible;mso-wrap-style:square;v-text-anchor:top" coordsize="76199,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" path="m64515,r9398,1524l73913,56388,44703,48641r-634,1905c52450,57023,59055,63119,63626,68580v4572,5588,7874,11049,9780,16510c75310,90424,76199,96647,76199,103759v,6604,-1524,12446,-4699,17526c68452,126365,63372,130302,56642,133223v-6859,3048,-15495,4445,-25909,4445c20700,137668,10540,136525,381,134239l,134100,,93483r34544,5323c41528,98806,46735,97790,50164,95758v3430,-2032,5081,-5207,5081,-9525c55245,80010,52196,73533,46100,67056,39877,60579,32638,55245,24383,51308l,43574,,3897r31876,7025c36830,12065,40894,12954,43942,13462v3047,508,5588,762,7746,762c56007,14224,59055,13208,60959,11176,62864,9017,64007,5334,64515,xe" stroked="f" strokeweight="0">
              <v:path arrowok="t" textboxrect="0,0,76199,137668"/>
            </v:shape>
            <v:shape id="Shape 44723" o:spid="_x0000_s1670" style="position:absolute;left:3055;top:52157;width:349;height:466;visibility:visible;mso-wrap-style:square;v-text-anchor:top" coordsize="34925,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" path="m,39243l,,34925,7493r,39116l,39243xe" filled="f" strokecolor="#4471c4" strokeweight=".8pt">
              <v:path arrowok="t" textboxrect="0,0,34925,46609"/>
            </v:shape>
            <v:shape id="Shape 44724" o:spid="_x0000_s1671" style="position:absolute;left:1543;top:5189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44725" o:spid="_x0000_s1672" style="position:absolute;left:1394;top:51412;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4726" o:spid="_x0000_s1673" style="position:absolute;left:737;top:51546;width:543;height:829;visibility:visible;mso-wrap-style:square;v-text-anchor:top" coordsize="54229,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" path="m,42799l,18669,47371,r6858,12827l23114,33655r,1524l54229,73533r-9652,9398l,42799xe" filled="f" strokecolor="#4471c4" strokeweight=".8pt">
              <v:path arrowok="t" textboxrect="0,0,54229,82931"/>
            </v:shape>
            <v:shape id="Picture 44728" o:spid="_x0000_s1674" type="#_x0000_t75" style="position:absolute;left:1278;top:49444;width:1913;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">
              <v:imagedata r:id="rId175" o:title=""/>
            </v:shape>
            <v:shape id="Shape 44730" o:spid="_x0000_s1675" style="position:absolute;left:1417;top:49695;width:1440;height:1467;visibility:visible;mso-wrap-style:square;v-text-anchor:top" coordsize="144018,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" path="m,142240l,82931r77724,17907c88773,103378,96393,104902,100584,105537v4191,508,7492,889,9905,889c114935,106426,118237,105537,120269,103759v1905,-1778,2920,-4318,2920,-7747c123189,94107,122809,91948,121920,89789v-1017,-2159,-2286,-4318,-4064,-6604c116077,81026,113664,78359,110489,75184v-3175,-3048,-6476,-5842,-10032,-8255c96900,64516,92963,62611,88900,61087,84836,59436,79628,58039,73406,56642l,40894,,,100964,22352v2286,508,5461,1143,9780,1905c114935,25146,118490,25527,121412,25527v3937,,6731,-1143,8127,-3302c131063,19939,131952,16383,132334,11684r9398,2159l141732,67691,112522,59944r-635,1778c122936,70485,131063,79121,136271,87376v5206,8128,7747,17526,7747,28067c144018,124968,141350,132588,135889,138303v-5461,5588,-13080,8382,-22732,8382c107061,146685,99695,145669,91059,143764l38226,132080v-4444,-889,-7746,-1524,-10159,-1905c25653,129794,23622,129667,21971,129667v-4191,,-7239,1016,-8890,3175c11302,134874,10160,138684,9525,144018l,142240xe" filled="f" strokecolor="#4471c4" strokeweight=".8pt">
              <v:path arrowok="t" textboxrect="0,0,144018,146685"/>
            </v:shape>
            <v:shape id="Picture 44732" o:spid="_x0000_s1676" type="#_x0000_t75" style="position:absolute;left:1781;top:47356;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">
              <v:imagedata r:id="rId176" o:title=""/>
            </v:shape>
            <v:shape id="Shape 44734" o:spid="_x0000_s1677" style="position:absolute;left:1929;top:47597;width:260;height:1264;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" path="m,120650l,,26035,5715r,120650l,120650xe" filled="f" strokecolor="#4471c4" strokeweight=".8pt">
              <v:path arrowok="t" textboxrect="0,0,26035,126365"/>
            </v:shape>
            <v:shape id="Picture 44736" o:spid="_x0000_s1678" type="#_x0000_t75" style="position:absolute;left:654;top:23201;width:2537;height:23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">
              <v:imagedata r:id="rId177" o:title=""/>
            </v:shape>
            <v:shape id="Shape 44772" o:spid="_x0000_s1679" style="position:absolute;left:1417;top:23444;width:1440;height:2008;visibility:visible;mso-wrap-style:square;v-text-anchor:top" coordsize="14401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" path="m,196342l,137034r77724,17906c88773,157480,96393,159004,100584,159639v4191,509,7492,889,9905,889c114935,160528,118237,159639,120269,157861v1905,-1777,2920,-4318,2920,-7747c123189,148210,122809,146050,121920,143891v-1017,-2159,-2286,-4318,-4064,-6604c116077,135128,113664,132461,110489,129286v-3175,-3048,-6476,-5842,-10032,-8255c96900,118618,92963,116713,88900,115189v-4064,-1651,-9272,-3048,-15494,-4445l,94997,,54102r44958,9906c44576,57531,43688,52451,42037,48514,40386,44704,37719,41656,34163,39243,30734,36957,26162,35052,20447,33655,14859,32258,8000,30735,,29083l,,6731,1524v6857,1398,13334,3302,19177,5715c31876,9525,36957,13081,41148,17780v4317,4699,7747,10795,10160,18543c53848,44069,55118,54102,55118,66294r45846,10160c103250,76962,106425,77598,110744,78360v4191,888,7746,1269,10668,1269c125349,79629,128143,78486,129539,76327v1524,-2286,2413,-5841,2795,-10541l141732,67945r,53848l112522,114047r-635,1777c122936,124587,131063,133223,136271,141478v5206,8128,7747,17526,7747,28067c144018,179070,141350,186690,135889,192405v-5461,5588,-13080,8382,-22732,8382c107061,200787,99695,199772,91059,197866l38226,186182v-4444,-889,-7746,-1523,-10159,-1905c25653,183897,23622,183769,21971,183769v-4191,,-7239,1017,-8890,3175c11302,188976,10160,192786,9525,198120l,196342xe" filled="f" strokecolor="#4471c4" strokeweight=".8pt">
              <v:path arrowok="t" textboxrect="0,0,144018,200787"/>
            </v:shape>
            <v:shape id="Shape 44773" o:spid="_x0000_s1680" style="position:absolute;left:1402;top:33188;width:1432;height:722;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" path="m,16383l,,105156,23114v4826,1016,8256,1651,10542,1905c117984,25400,119888,25527,121413,25527v4190,,7112,-1143,8889,-3302c132080,20193,133350,16383,133859,11176r9397,1651l143256,72263,43562,49911c37847,48641,33401,47878,30226,47371v-3175,-508,-5841,-762,-8127,-762c18415,46609,15749,47498,14225,49276v-1525,1777,-2668,5461,-3175,11049l1525,58166,,16383xe" filled="f" strokecolor="#4471c4" strokeweight=".8pt">
              <v:path arrowok="t" textboxrect="0,0,143256,72263"/>
            </v:shape>
            <v:shape id="Shape 44774" o:spid="_x0000_s1681" style="position:absolute;left:1394;top:31557;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" path="m,31623c,21717,2794,14097,8255,8382,13716,2794,21337,,30862,v6223,,13588,1016,22225,2922l105918,14605v4445,889,7747,1524,10160,1905c118491,16891,120524,17018,122175,17018v4317,,7365,-1016,9016,-3175c132969,11685,134112,8001,134620,2667r9398,1778l144018,63754,66294,45847c55245,43307,47625,41783,43435,41148v-4192,-508,-7367,-888,-9780,-888c29337,40260,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4775" o:spid="_x0000_s1682" style="position:absolute;left:1051;top:41711;width:808;height:593;visibility:visible;mso-wrap-style:square;v-text-anchor:top" coordsize="8077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" path="m,27940v,5334,126,9906,381,13843l80772,59309r,-7366c80772,42291,79628,34417,77470,28194,75311,21971,71882,16891,67183,12700,62484,8509,56896,5461,50292,3302,43688,1143,36449,,28828,,19176,,11938,2286,7239,6858,2413,11430,,18415,,27940xe" filled="f" strokecolor="#4471c4" strokeweight=".8pt">
              <v:path arrowok="t" textboxrect="0,0,80772,59309"/>
            </v:shape>
            <v:shape id="Shape 44776" o:spid="_x0000_s1683" style="position:absolute;left:885;top:27130;width:1949;height:1681;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4777" o:spid="_x0000_s1684" style="position:absolute;left:885;top:33879;width:1949;height:2510;visibility:visible;mso-wrap-style:square;v-text-anchor:top" coordsize="194945,2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" path="m,211836l,145288,119252,134112,,66421,,,9398,1905v1142,4064,2666,7112,4699,9271c16128,13335,18923,15113,22606,16637v3682,1524,9017,3048,16002,4572l156463,47244v2413,508,4446,889,5843,1143c163702,48514,165226,48768,166877,48895v1779,127,3811,127,6224,127c177164,49022,180086,48133,181990,46355v1779,-1905,3048,-4953,3557,-9144l194945,39243r,71882l185547,109093v-1144,-4065,-2667,-7112,-4699,-9271c178815,97790,176022,95885,172338,94361v-3682,-1524,-9016,-3048,-15875,-4572l96393,76708c89915,75184,81280,73152,70485,70485,59689,67818,48387,64770,36576,61214r,2921c44703,68580,53213,73406,62102,78486r111380,64262l173482,165989r-85980,9398c76708,176657,67183,177546,59182,178181v-8129,634,-16130,1143,-24004,1524l35178,181990v8764,1271,18797,3049,29973,5081c76453,189230,85978,191135,93726,192786r62737,13842c158876,207264,160909,207645,162306,207772v1396,254,2920,381,4571,508c168656,208407,170688,208534,173101,208534v4063,,6985,-889,8889,-2794c183769,203835,185038,200914,185547,196723r9398,1905l194945,251078r-9398,-2031c184403,245110,182880,242062,180848,239903v-2033,-2159,-4826,-3938,-8510,-5461c168656,232918,163322,231394,156463,229870l38608,203835v-5715,-1270,-11303,-1905,-16764,-1905c17780,201930,14859,202946,13081,204724v-1905,1904,-3048,4953,-3683,9144l,211836xe" filled="f" strokecolor="#4471c4" strokeweight=".8pt">
              <v:path arrowok="t" textboxrect="0,0,194945,251078"/>
            </v:shape>
            <v:shape id="Shape 44778" o:spid="_x0000_s1685" style="position:absolute;left:885;top:36875;width:1972;height:1813;visibility:visible;mso-wrap-style:square;v-text-anchor:top" coordsize="197231,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" path="m,168529l,96774r9398,1905c10540,102743,12064,105791,14097,107950v2031,2160,4826,3937,8509,5461c26288,114936,31623,116460,38608,117984r87503,19303c132461,138685,137795,139700,142113,140209v4190,380,8255,634,12192,634c162813,140843,169418,138811,173863,134493v4445,-4191,6731,-10414,6731,-18669c180594,107823,178815,100965,175260,95631v-3557,-5461,-8509,-9779,-14986,-13081c153670,79248,145288,76454,135001,74168l38608,52832v-3810,-889,-6985,-1396,-9525,-1524c26415,51054,24002,51054,21844,51054v-4064,,-6985,889,-8763,2794c11176,55626,10033,58674,9398,62865l,60833,,,9398,2032v1270,4191,2921,7366,4953,9525c16510,13589,19431,15494,23113,16891v3684,1524,8890,2921,15495,4445l127000,40513v12826,2794,23876,6477,33020,11176c169163,56261,176402,61849,181737,68326v5461,6477,9398,13971,11811,22479c196088,99441,197231,109982,197231,122301v,8128,-1017,15748,-3048,22987c192151,152400,188976,158623,184658,163957v-4191,5334,-9525,9652,-16002,12700c162178,179705,154559,181356,145669,181356v-4572,,-9780,-381,-15368,-1016c124713,179578,116077,178054,104394,175387l38608,160528v-5588,-1143,-11176,-1778,-16764,-1778c17780,158750,14859,159639,13081,161544v-1905,1778,-3048,4826,-3683,9017l,168529xe" filled="f" strokecolor="#4471c4" strokeweight=".8pt">
              <v:path arrowok="t" textboxrect="0,0,197231,181356"/>
            </v:shape>
            <v:shape id="Shape 44779" o:spid="_x0000_s1686" style="position:absolute;left:885;top:39398;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4780" o:spid="_x0000_s1687" style="position:absolute;left:885;top:41274;width:1949;height:1801;visibility:visible;mso-wrap-style:square;v-text-anchor:top" coordsize="194945,18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" path="m,140716l,69469c,59436,253,51816,888,46609,1524,39497,2921,33020,5207,27051,7493,21209,10413,16256,14097,12319,17780,8255,22098,5207,27305,3175,32512,1016,38481,,45085,,55752,,65405,2032,73787,5969v8382,3937,15621,9525,21716,16764c101600,29972,106299,39243,109347,50419v3048,11176,4699,23622,4699,37465l114046,92075v,5715,-254,10668,-762,14478l156463,116205v3049,635,5715,1143,7875,1397c166624,117856,169545,117983,173101,117983v4445,,7493,-1016,9271,-3302c184276,112395,185293,108966,185547,104140r9398,2032l194945,180086r-9398,-2032c184403,173990,182880,170942,180848,168783v-2033,-2032,-4826,-3937,-8510,-5461c168656,161798,163322,160274,156463,158750l38608,132715v-5715,-1143,-11303,-1778,-16764,-1778c17780,130937,14859,131826,13081,133731v-1905,1778,-3048,4826,-3683,9017l,140716xe" filled="f" strokecolor="#4471c4" strokeweight=".8pt">
              <v:path arrowok="t" textboxrect="0,0,194945,180086"/>
            </v:shape>
            <v:shape id="Shape 44781" o:spid="_x0000_s1688" style="position:absolute;left:885;top:42958;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44782" o:spid="_x0000_s1689" style="position:absolute;left:885;top:44930;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4784" o:spid="_x0000_s1690" style="position:absolute;left:788;top:25768;width:2046;height:1469;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" path="m,76962l,60833,87376,82803r508,-1904c78613,73278,71755,65659,67310,57785,62865,49911,60578,41148,60578,31369v,-9652,2795,-17399,8256,-22987c74295,2794,81915,,91440,v6223,,13588,888,22225,2794l166497,14477v4445,1017,7747,1651,10160,2033c179070,16763,181102,16890,182753,16890v4318,,7366,-1015,9017,-3175c193548,11557,194690,7874,195199,2667r9398,1651l204597,63626,126873,45847c115824,43180,108203,41656,104013,41148v-4191,-636,-7366,-889,-9779,-889c89915,40259,86740,41148,84582,42925v-2032,1778,-3048,4446,-3048,7875c81534,53848,82677,57150,84963,60833v2286,3555,5842,7619,10668,12065c100457,77470,105664,81025,111125,83693v5334,2667,12192,4826,20193,6350l204597,105790r,41022l43180,110617v-9271,-2032,-16129,-3048,-20447,-3048c20701,107569,19050,107696,17907,108203v-1270,382,-2286,1017,-3048,1906c14097,110998,13589,112140,13081,113537v-381,1398,-889,4191,-1397,8383l2286,119634,,76962xe" filled="f" strokecolor="#4471c4" strokeweight=".8pt">
              <v:path arrowok="t" textboxrect="0,0,204597,146812"/>
            </v:shape>
            <v:shape id="Shape 44785" o:spid="_x0000_s1691" style="position:absolute;left:788;top:2986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" path="m,76962l,60833,87376,82804r508,-1905c78613,73279,71755,65659,67310,57785,62865,49911,60578,41148,60578,31369v,-9652,2795,-17399,8256,-22987c74295,2794,81915,,91440,v6223,,13588,889,22225,2794l166497,14478v4445,1016,7747,1651,10160,2032c179070,16764,181102,16891,182753,16891v4318,,7366,-1016,9017,-3175c193548,11557,194690,7874,195199,2667r9398,1651l204597,63627,126873,45847c115824,43180,108203,41656,104013,41148v-4191,-635,-7366,-889,-9779,-889c89915,40259,86740,41148,84582,42926v-2032,1778,-3048,4445,-3048,7874c81534,53848,82677,57150,84963,60833v2286,3556,5842,7620,10668,12065c100457,77470,105664,81026,111125,83693v5334,2667,12192,4826,20193,6350l204597,105791r,41021l43180,110617v-9271,-2032,-16129,-3048,-20447,-3048c20701,107569,19050,107696,17907,108204v-1270,381,-2286,1016,-3048,1905c14097,110998,13589,112141,13081,113538v-381,1397,-889,4191,-1397,8382l2286,119634,,76962xe" filled="f" strokecolor="#4471c4" strokeweight=".8pt">
              <v:path arrowok="t" textboxrect="0,0,204597,146812"/>
            </v:shape>
            <v:shape id="Picture 299919" o:spid="_x0000_s1692" type="#_x0000_t75" style="position:absolute;left:1268;top:21336;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">
              <v:imagedata r:id="rId178" o:title=""/>
            </v:shape>
            <v:shape id="Shape 44791" o:spid="_x0000_s1693" style="position:absolute;left:3055;top:22762;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" path="m,39116l,,34925,7366r,39244l,39116xe" filled="f" strokecolor="#4471c4" strokeweight=".8pt">
              <v:path arrowok="t" textboxrect="0,0,34925,46610"/>
            </v:shape>
            <v:shape id="Shape 44792" o:spid="_x0000_s1694" style="position:absolute;left:1543;top:22451;width:1165;height:601;visibility:visible;mso-wrap-style:square;v-text-anchor:top" coordsize="116586,6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" path="m,17780v,8001,3937,14986,11684,20828c19431,44450,31496,49530,47752,53722v16256,4317,30225,6350,42163,6350c98933,60072,105537,58675,109982,55753v4445,-2921,6604,-7492,6604,-13842c116586,38481,115951,35052,114427,31877v-1525,-3175,-3937,-6350,-7620,-9398c103251,19431,98806,16637,93345,14098,87757,11685,81026,9272,73025,6986,64897,4826,57023,3049,49402,1778,41656,636,34417,,27813,,18288,,11302,1398,6731,4318,2286,7239,,11685,,17780xe" filled="f" strokecolor="#4471c4" strokeweight=".8pt">
              <v:path arrowok="t" textboxrect="0,0,116586,60072"/>
            </v:shape>
            <v:shape id="Shape 44793" o:spid="_x0000_s1695" style="position:absolute;left:1394;top:21529;width:1463;height:1908;visibility:visible;mso-wrap-style:square;v-text-anchor:top" coordsize="146304,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" path="m,106680c,90551,4191,77851,12319,68834,20448,59689,31624,54610,45975,53594,44324,47244,41402,42672,37338,39877,33275,37084,28449,35051,22733,33655,17145,32258,10287,30734,2287,28956l2287,,9017,1397v6858,1524,13335,3429,19177,5715c34163,9525,39116,12953,43307,17526v4192,4572,7367,10160,9525,16510c54991,40386,56262,46863,56769,53594v10922,507,21718,2540,32640,6095c101981,63881,112650,69723,121159,77088v8635,7367,14985,16130,19050,26163c144273,113411,146304,124840,146304,137540v,10542,-1778,19812,-5588,27686c136906,173227,131191,179451,123572,184023v-7621,4445,-17019,6730,-28068,6730c91313,190753,86614,190500,81535,189864v-6478,-762,-13082,-2031,-19940,-3937c53849,183642,46863,180975,40767,177673,33910,173989,27940,169799,22987,164973v-4952,-4699,-9144,-9906,-12446,-15495c7239,144018,4826,137922,3049,131318,1016,123444,,115315,,106680xe" filled="f" strokecolor="#4471c4" strokeweight=".8pt">
              <v:path arrowok="t" textboxrect="0,0,146304,190753"/>
            </v:shape>
            <v:shape id="Picture 299920" o:spid="_x0000_s1696" type="#_x0000_t75" style="position:absolute;left:1268;top:18126;width:2439;height:3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">
              <v:imagedata r:id="rId179" o:title=""/>
            </v:shape>
            <v:shape id="Shape 44798" o:spid="_x0000_s1697" style="position:absolute;left:2095;top:20966;width:739;height:570;visibility:visible;mso-wrap-style:square;v-text-anchor:top" coordsize="73913,5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" path="m,l634,203,73913,15951r,41022l,40496,,xe" stroked="f" strokeweight="0">
              <v:path arrowok="t" textboxrect="0,0,73913,56973"/>
            </v:shape>
            <v:shape id="Shape 44801" o:spid="_x0000_s1698" style="position:absolute;left:1543;top:18808;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" path="m,15367v,8509,4318,16257,12953,23114c21463,45339,33401,50927,48640,55245v15241,4318,28957,6478,41149,6478c96774,61723,101981,60706,105410,58675v3429,-2033,5080,-5208,5080,-9525c110490,45086,109220,40894,106552,36703,104013,32513,99949,28194,94488,23495,88900,18924,82296,14987,74676,11938,66928,8763,57150,5969,45465,3429l40259,2287c33147,763,26289,,19685,,13081,,8127,1270,4952,3556,1651,5969,,9906,,15367xe" filled="f" strokecolor="#4471c4" strokeweight=".8pt">
              <v:path arrowok="t" textboxrect="0,0,110490,61723"/>
            </v:shape>
            <v:shape id="Shape 44802" o:spid="_x0000_s1699" style="position:absolute;left:1394;top:18326;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" path="m,64897c,58166,762,51943,2287,46228,3811,40640,6477,34798,10287,28829l,16002,2287,,58166,12319v9145,2032,17908,3810,26289,5461l128525,26797v11937,2413,21589,4953,29210,7493c164465,36576,170180,39116,174752,41910v4446,2413,8383,5334,11811,8636c189992,53848,192787,57277,195200,61087v2539,3810,4699,8255,6476,12954c203709,79502,205232,85471,206249,92202v1142,7112,1651,15240,1651,24384c207900,129921,206756,141224,204343,150241v-2413,9144,-5968,15875,-10794,20320c188723,175006,182753,177165,175641,177165v-5841,,-11429,-2032,-16764,-6223c153670,166751,148717,160528,143891,152273r12065,-14859c159131,140081,162052,141859,164847,142875v2666,1016,5715,1397,8890,1397c180213,144272,185166,142113,188341,137541v3175,-4572,4699,-11303,4699,-20320c193040,110490,192025,104521,189738,99187,187579,93853,184024,88900,179070,84455,173990,80010,166625,75819,156718,72009,146812,68072,133604,64389,116967,60833r-1269,1905c123444,68961,129540,74676,133986,80010v4317,5207,7492,10541,9398,16002c145415,101473,146304,107696,146304,114554v,6604,-1524,12446,-4699,17526c138557,137160,133477,141224,126747,144272v-6859,3048,-15495,4445,-25909,4445c87757,148717,74803,146812,62103,143002,49403,139192,38481,133858,29337,126873,20193,119888,13081,111125,7875,100711,2667,90297,,78359,,64897xe" filled="f" strokecolor="#4471c4" strokeweight=".8pt">
              <v:path arrowok="t" textboxrect="0,0,207900,177165"/>
            </v:shape>
            <v:shape id="Shape 44803" o:spid="_x0000_s1700" style="position:absolute;left:1394;top:20066;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Picture 44805" o:spid="_x0000_s1701" type="#_x0000_t75" style="position:absolute;left:1781;top:16007;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">
              <v:imagedata r:id="rId176" o:title=""/>
            </v:shape>
            <v:shape id="Shape 44807" o:spid="_x0000_s1702" style="position:absolute;left:1929;top:16249;width:260;height:1263;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" path="m,120650l,,26035,5715r,120650l,120650xe" filled="f" strokecolor="#4471c4" strokeweight=".8pt">
              <v:path arrowok="t" textboxrect="0,0,26035,126365"/>
            </v:shape>
            <v:shape id="Picture 299921" o:spid="_x0000_s1703" type="#_x0000_t75" style="position:absolute;left:598;top:1077;width:3109;height:14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">
              <v:imagedata r:id="rId180" o:title=""/>
            </v:shape>
            <v:shape id="Shape 44833" o:spid="_x0000_s1704" style="position:absolute;left:1543;top:173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" path="m,15367v,8509,4318,16256,12953,23114c21463,45339,33401,50927,48640,55245v15241,4318,28957,6477,41149,6477c96774,61722,101981,60706,105410,58674v3429,-2032,5080,-5207,5080,-9525c110490,45085,109220,40894,106552,36703,104013,32639,99949,28194,94488,23495,88900,18923,82296,14986,74676,11938,66928,8763,57150,5969,45465,3429l40259,2286c33147,762,26289,,19685,,13081,,8127,1270,4952,3556,1651,5969,,9906,,15367xe" filled="f" strokecolor="#4471c4" strokeweight=".8pt">
              <v:path arrowok="t" textboxrect="0,0,110490,61722"/>
            </v:shape>
            <v:shape id="Shape 44834" o:spid="_x0000_s1705" style="position:absolute;left:1543;top:5107;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44835" o:spid="_x0000_s1706" style="position:absolute;left:1543;top:11641;width:514;height:541;visibility:visible;mso-wrap-style:square;v-text-anchor:top" coordsize="5143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" path="m,12700v,8763,4445,16764,13208,23876c21971,43688,34671,49530,51435,54102,51053,36576,47625,23114,41402,13843,35178,4573,26289,,14859,,10033,,6350,1016,3810,3302,1270,5588,,8636,,12700xe" filled="f" strokecolor="#4471c4" strokeweight=".8pt">
              <v:path arrowok="t" textboxrect="0,0,51435,54102"/>
            </v:shape>
            <v:shape id="Shape 44836" o:spid="_x0000_s1707" style="position:absolute;left:1402;top:6289;width:1432;height:723;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" path="m,16383l,,105156,23113v4826,1017,8256,1651,10542,1906c117984,25400,119888,25526,121413,25526v4190,,7112,-1142,8889,-3301c132080,20193,133350,16510,133859,11176r9397,1650l143256,72263,43562,49911c37847,48640,33401,47878,30226,47371v-3175,-508,-5841,-762,-8127,-762c18415,46609,15749,47498,14225,49276v-1525,1777,-2668,5461,-3175,11049l1525,58165,,16383xe" filled="f" strokecolor="#4471c4" strokeweight=".8pt">
              <v:path arrowok="t" textboxrect="0,0,143256,72263"/>
            </v:shape>
            <v:shape id="Shape 44837" o:spid="_x0000_s1708" style="position:absolute;left:1402;top:12798;width:1432;height:721;visibility:visible;mso-wrap-style:square;v-text-anchor:top" coordsize="143256,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" path="m,16256l,,105156,22987v4826,1015,8256,1651,10542,1905c117984,25273,119888,25400,121413,25400v4190,,7112,-1143,8889,-3302c132080,20065,133350,16256,133859,11049r9397,1651l143256,72136,43562,49784c37847,48513,33401,47751,30226,47244v-3175,-508,-5841,-762,-8127,-762c18415,46482,15749,47371,14225,49149v-1525,1777,-2668,5461,-3175,11049l1525,58038,,16256xe" filled="f" strokecolor="#4471c4" strokeweight=".8pt">
              <v:path arrowok="t" textboxrect="0,0,143256,72136"/>
            </v:shape>
            <v:shape id="Shape 44838" o:spid="_x0000_s1709" style="position:absolute;left:1394;top:1257;width:2079;height:1772;visibility:visible;mso-wrap-style:square;v-text-anchor:top" coordsize="207900,17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" path="m,64897c,58165,762,51943,2287,46227,3811,40639,6477,34798,10287,28828l,16001,2287,,58166,12319v9145,2031,17908,3809,26289,5461l128525,26797v11937,2413,21589,4953,29210,7492c164465,36575,170180,39115,174752,41910v4446,2413,8383,5334,11811,8763c189992,53848,192787,57276,195200,61087v2539,3810,4699,8127,6476,12953c203709,79501,205232,85471,206249,92201v1142,7112,1651,15241,1651,24385c207900,129921,206756,141224,204343,150240v-2413,9145,-5968,15875,-10794,20321c188723,175006,182753,177164,175641,177164v-5841,,-11429,-2031,-16764,-6222c153670,166750,148717,160527,143891,152273r12065,-14860c159131,140081,162052,141859,164847,142875v2666,1015,5715,1397,8890,1397c180213,144272,185166,142112,188341,137540v3175,-4571,4699,-11303,4699,-20319c193040,110489,192025,104521,189738,99187,187579,93852,184024,88900,179070,84455,173990,80010,166625,75819,156718,72009,146812,68072,133604,64388,116967,60960r-1269,1777c123444,68961,129540,74675,133986,80010v4317,5207,7492,10540,9398,16002c145415,101473,146304,107696,146304,114553v,6605,-1524,12447,-4699,17527c138557,137160,133477,141224,126747,144272v-6859,3048,-15495,4445,-25909,4445c87757,148717,74803,146812,62103,143001,49403,139192,38481,133858,29337,126873,20193,119887,13081,111125,7875,100711,2667,90297,,78359,,64897xe" filled="f" strokecolor="#4471c4" strokeweight=".8pt">
              <v:path arrowok="t" textboxrect="0,0,207900,177164"/>
            </v:shape>
            <v:shape id="Shape 44839" o:spid="_x0000_s1710" style="position:absolute;left:1394;top:2997;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" path="m,31623c,21844,2794,14098,8255,8382,13716,2794,21337,,30862,v6223,,13588,1016,22225,2922l105918,14605v4445,889,7747,1524,10160,1906c118491,16891,120524,17018,122175,17018v4317,,7365,-1016,9016,-3175c132969,11685,134112,8001,134620,2794r9398,1651l144018,63754,66294,45848c55245,43307,47625,41783,43435,41148v-4192,-508,-7367,-888,-9780,-888c29337,40260,26162,41148,24003,43053v-2031,1778,-3048,4445,-3048,7874c20955,53975,22099,57277,24385,60833v2285,3683,5841,7747,10667,12192c39878,77470,45086,81026,50547,83693v5333,2668,12191,4826,20192,6477l144018,105918r,41021l43180,124461v-2286,-509,-5461,-1144,-9779,-1906c29211,121666,25654,121286,22733,121286v-3936,,-6731,1142,-8128,3428c13081,126873,12192,130429,11812,135128l2287,132969,762,93726r,-14986l31624,86868r634,-1651c24130,78613,17780,72517,13081,66929,8510,61214,5207,55626,3175,50038,1143,44577,,38354,,31623xe" filled="f" strokecolor="#4471c4" strokeweight=".8pt">
              <v:path arrowok="t" textboxrect="0,0,144018,146939"/>
            </v:shape>
            <v:shape id="Shape 44840" o:spid="_x0000_s1711" style="position:absolute;left:1394;top:4625;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" path="m,65151c,50927,3429,38862,10287,28829l,16002,2287,r99694,21972c106935,23114,110999,24003,114047,24511v3047,508,5588,762,7746,762c126112,25273,129160,24257,131064,22225v1905,-2159,3048,-5842,3556,-11176l144018,12573r,54864l114809,59690r-635,1905c122555,68072,129160,74168,133731,79629v4572,5588,7874,11049,9780,16510c145415,101473,146304,107697,146304,114809v,6603,-1524,12445,-4699,17525c138557,137414,133477,141351,126747,144272v-6859,3048,-15495,4445,-25909,4445c90805,148717,80645,147574,70486,145288,60325,142875,50800,139447,42037,134874,33148,130302,25654,124587,19304,117602,13081,110617,8255,102743,4953,93980,1651,85217,,75565,,65151xe" filled="f" strokecolor="#4471c4" strokeweight=".8pt">
              <v:path arrowok="t" textboxrect="0,0,146304,148717"/>
            </v:shape>
            <v:shape id="Shape 44841" o:spid="_x0000_s1712" style="position:absolute;left:1394;top:9703;width:1440;height:1469;visibility:visible;mso-wrap-style:square;v-text-anchor:top" coordsize="144018,1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" path="m,31623c,21717,2794,14097,8255,8509,13716,2794,21337,,30862,v6223,,13588,1015,22225,2921l105918,14605v4445,889,7747,1523,10160,1905c118491,16890,120524,17018,122175,17018v4317,,7365,-1017,9016,-3175c132969,11684,134112,8000,134620,2667r9398,1778l144018,63753,66294,45847c55245,43307,47625,41783,43435,41148v-4192,-509,-7367,-889,-9780,-889c29337,40259,26162,41148,24003,43052v-2031,1779,-3048,4446,-3048,7874c20955,53975,22099,57276,24385,60833v2285,3682,5841,7747,10667,12192c39878,77470,45086,81025,50547,83693v5333,2667,12191,4826,20192,6477l144018,105918r,41020l43180,124460v-2286,-509,-5461,-1143,-9779,-1905c29211,121665,25654,121285,22733,121285v-3936,,-6731,1142,-8128,3428c13081,126873,12192,130428,11812,135127l2287,132969,762,93725r,-14986l31624,86868r634,-1651c24130,78612,17780,72517,13081,66928,8510,61213,5207,55625,3175,50037,1143,44576,,38353,,31623xe" filled="f" strokecolor="#4471c4" strokeweight=".8pt">
              <v:path arrowok="t" textboxrect="0,0,144018,146938"/>
            </v:shape>
            <v:shape id="Shape 44842" o:spid="_x0000_s1713" style="position:absolute;left:1394;top:11294;width:1463;height:1322;visibility:visible;mso-wrap-style:square;v-text-anchor:top" coordsize="146304,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" path="m,43815c,29464,2667,18669,7875,11176,13081,3810,20955,,31624,v7238,,13588,1524,19176,4445c56262,7366,61341,12192,65787,18923v4444,6731,8127,16256,10794,28575c79375,59944,81026,74803,81407,92202v5588,1270,11430,1905,17399,1905c102362,94107,105664,93726,108839,93091v3175,-762,6097,-1905,8510,-3556c119888,87757,121793,85471,123317,82677v1397,-2921,2159,-6604,2159,-11049c125476,63246,123825,55626,120397,48895,117094,42164,110999,34163,102362,25019l114300,13081v10923,9525,18924,19939,24257,30988c143764,55245,146304,67183,146304,80137v,11176,-1904,20701,-5842,28448c136652,116459,130811,122301,123190,126238v-7747,3937,-16890,5969,-27559,5969c90678,132207,84328,131572,76581,130175,66167,128397,56769,125603,48641,121920,38481,117221,29845,111125,22606,103632,15367,96139,9779,87249,5969,77089,2032,66929,,55880,,43815xe" filled="f" strokecolor="#4471c4" strokeweight=".8pt">
              <v:path arrowok="t" textboxrect="0,0,146304,132207"/>
            </v:shape>
            <v:shape id="Shape 44843" o:spid="_x0000_s1714" style="position:absolute;left:885;top:13378;width:1949;height:2143;visibility:visible;mso-wrap-style:square;v-text-anchor:top" coordsize="194945,2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" path="m,174879l,102998r9398,2031c10540,109093,12064,112141,14097,114300v2031,2160,4826,3938,8509,5462c26288,121286,31623,122810,38608,124334r48260,10667l86868,132969v,-3682,-635,-7112,-1905,-10287c83693,119380,81407,115698,78105,111379,74676,107188,68199,100203,58674,90678,50292,82169,43688,75947,38735,71882,33782,67818,29463,65025,26035,63627,23368,62612,21082,62103,18796,62103v-3302,,-5588,762,-6858,2286c10668,65913,9778,68326,9398,71882l,69724,,,9651,2160v762,3175,1651,5968,2795,8254c13588,12827,15621,15875,18542,19431v2921,3557,7873,8891,14605,15875l82676,86995,156972,56897v5968,-2414,10795,-4572,14224,-6478c174751,48641,177419,46863,179324,45213v2032,-1778,3428,-3557,4318,-5335c184531,38100,185293,36068,185674,33910r9271,1904l194945,107188r-9398,-2159c185293,102489,184658,100712,183514,99568v-1015,-1016,-2666,-1524,-5079,-1524c176149,98044,173227,98552,169672,99441v-3557,1016,-9398,3048,-17526,6223l118363,118618v-4571,1779,-8000,3557,-10160,5081c106045,125223,104521,127000,103759,128651v-889,1778,-1397,4318,-1397,7748l102362,138430r54101,11938c159003,150876,161036,151257,162306,151512v1396,126,2920,380,4571,507c168656,152147,170688,152147,173101,152147v4063,,6985,-890,8889,-2668c183769,147575,185038,144526,185547,140336r9398,2031l194945,214250r-9398,-2033c184403,208153,182880,205105,180848,202947v-2033,-2033,-4826,-3937,-8510,-5461c168656,195962,163322,194438,156463,192913l38608,166878v-5715,-1142,-11303,-1778,-16764,-1778c17780,165100,14859,165989,13081,167894v-1905,1779,-3048,4826,-3683,9018l,174879xe" filled="f" strokecolor="#4471c4" strokeweight=".8pt">
              <v:path arrowok="t" textboxrect="0,0,194945,214250"/>
            </v:shape>
            <v:shape id="Shape 44844" o:spid="_x0000_s1715" style="position:absolute;left:862;top:7085;width:1995;height:1655;visibility:visible;mso-wrap-style:square;v-text-anchor:top" coordsize="199517,1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" path="m,54356c,34163,2667,16002,8128,l49023,8763r,18669c40640,27432,34290,28322,29591,30099v-4572,1778,-7874,4445,-9905,8128c17653,41783,16638,46736,16638,52832v,5969,1269,11557,3810,16765c23368,75692,27940,81407,34037,86741v7112,6350,16382,12065,27813,17019c74168,109348,88774,114047,105411,118110v14731,3429,28448,5080,41275,5080c158750,123190,167767,121285,173737,117348v6095,-4063,9143,-10033,9143,-18034c182880,94615,181991,90551,180340,87249v-1651,-3429,-3810,-6223,-6603,-8509c170942,76327,167767,74549,164212,73025v-3557,-1397,-7239,-2540,-10923,-3428l144273,67691v-3557,-762,-6478,-1269,-8763,-1524c133224,66040,131064,65913,129160,65913v-3937,,-6859,889,-8763,2667c118364,70485,117094,73534,116587,77978r-9399,-2031l107188,6223r9399,2032c117856,11938,119253,14732,121031,16510v1779,1778,4319,3429,7747,4826c132207,22733,137795,24385,145669,26035r49276,11050l199517,56769r-10032,7620c196215,76835,199517,89789,199517,103378v,19939,-5588,35307,-16764,46101c171450,160148,155194,165481,133986,165481v-10414,,-22098,-1396,-35307,-4318c85599,158369,73661,154432,62865,149352,52198,144273,42926,138430,34925,131699,26925,124841,20448,117348,15240,109220,10033,100965,6224,92456,3683,83439,1270,74423,,64770,,54356xe" filled="f" strokecolor="#4471c4" strokeweight=".8pt">
              <v:path arrowok="t" textboxrect="0,0,199517,165481"/>
            </v:shape>
            <v:shape id="Shape 44845" o:spid="_x0000_s1716" style="position:absolute;left:848;top:6190;width:349;height:445;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" path="m,36576l,,34925,7366r,37084l,36576xe" filled="f" strokecolor="#4471c4" strokeweight=".8pt">
              <v:path arrowok="t" textboxrect="0,0,34925,44450"/>
            </v:shape>
            <v:shape id="Shape 44846" o:spid="_x0000_s1717" style="position:absolute;left:848;top:12698;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" path="m,36576l,,34925,7366r,37084l,36576xe" filled="f" strokecolor="#4471c4" strokeweight=".8pt">
              <v:path arrowok="t" textboxrect="0,0,34925,44450"/>
            </v:shape>
            <v:shape id="Shape 44847" o:spid="_x0000_s1718" style="position:absolute;left:737;top:11341;width:543;height:831;visibility:visible;mso-wrap-style:square;v-text-anchor:top" coordsize="54229,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" path="m,42926l,18796,47371,r6858,12954l23114,33782r,1397l54229,73660r-9652,9398l,42926xe" filled="f" strokecolor="#4471c4" strokeweight=".8pt">
              <v:path arrowok="t" textboxrect="0,0,54229,83058"/>
            </v:shape>
            <v:rect id="Rectangle 45267" o:spid="_x0000_s1719" style="position:absolute;left:440;top:39396;width:452;height:1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" filled="f" stroked="f">
              <v:textbox inset="0,0,0,0">
                <w:txbxContent>
                  <w:p w:rsidR="000C15FA" w:rsidRDefault="00700A2F">
                    <w:pPr>
                      <w:spacing w:after="160" w:line="259" w:lineRule="auto"/>
                      <w:ind w:left="0" w:firstLine="0"/>
                      <w:jc w:val="left"/>
                    </w:pPr>
                    <w:r>
                      <w:rPr>
                        <w:sz w:val="16"/>
                      </w:rPr>
                      <w:t>-</w:t>
                    </w:r>
                  </w:p>
                </w:txbxContent>
              </v:textbox>
            </v:rect>
            <v:rect id="Rectangle 45268" o:spid="_x0000_s1720" style="position:absolute;left:775;top:39396;width:679;height:1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" filled="f" stroked="f">
              <v:textbox inset="0,0,0,0">
                <w:txbxContent>
                  <w:p w:rsidR="000C15FA" w:rsidRDefault="00700A2F">
                    <w:pPr>
                      <w:spacing w:after="160" w:line="259" w:lineRule="auto"/>
                      <w:ind w:left="0" w:firstLine="0"/>
                      <w:jc w:val="left"/>
                    </w:pPr>
                    <w:r>
                      <w:rPr>
                        <w:sz w:val="16"/>
                      </w:rPr>
                      <w:t>1</w:t>
                    </w:r>
                  </w:p>
                </w:txbxContent>
              </v:textbox>
            </v:rect>
            <v:rect id="Rectangle 45782" o:spid="_x0000_s1721" style="position:absolute;left:791;top:91968;width:679;height:1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" filled="f" stroked="f">
              <v:textbox inset="0,0,0,0">
                <w:txbxContent>
                  <w:p w:rsidR="000C15FA" w:rsidRDefault="00700A2F">
                    <w:pPr>
                      <w:spacing w:after="160" w:line="259" w:lineRule="auto"/>
                      <w:ind w:left="0" w:firstLine="0"/>
                      <w:jc w:val="left"/>
                    </w:pPr>
                    <w:r>
                      <w:rPr>
                        <w:sz w:val="16"/>
                      </w:rPr>
                      <w:t>3</w:t>
                    </w:r>
                  </w:p>
                </w:txbxContent>
              </v:textbox>
            </v:rect>
            <w10:wrap type="square"/>
          </v:group>
        </w:pict>
      </w:r>
      <w:r w:rsidR="00700A2F">
        <w:rPr>
          <w:b/>
          <w:i/>
          <w:color w:val="FF0000"/>
          <w:u w:val="double" w:color="FF0000"/>
        </w:rPr>
        <w:t>Câu 31:</w:t>
      </w:r>
      <w:r w:rsidR="00700A2F">
        <w:rPr>
          <w:rFonts w:ascii="Arial" w:eastAsia="Arial" w:hAnsi="Arial" w:cs="Arial"/>
          <w:b/>
          <w:i/>
          <w:color w:val="FF0000"/>
        </w:rPr>
        <w:t xml:space="preserve"> </w:t>
      </w:r>
      <w:r w:rsidR="00700A2F">
        <w:t>Ở 20</w:t>
      </w:r>
      <w:r w:rsidR="00700A2F">
        <w:rPr>
          <w:vertAlign w:val="superscript"/>
        </w:rPr>
        <w:t>0</w:t>
      </w:r>
      <w:r w:rsidR="00700A2F">
        <w:t>C điện trở suất của bạc là 1,62.10</w:t>
      </w:r>
      <w:r w:rsidR="00700A2F">
        <w:rPr>
          <w:vertAlign w:val="superscript"/>
        </w:rPr>
        <w:t>-8</w:t>
      </w:r>
      <w:r w:rsidR="00700A2F">
        <w:t xml:space="preserve"> Ω.m. Biết hệ số nhiệt điện trở của bạc là 4,1.10</w:t>
      </w:r>
      <w:r w:rsidR="00700A2F">
        <w:rPr>
          <w:vertAlign w:val="superscript"/>
        </w:rPr>
        <w:t>-3</w:t>
      </w:r>
      <w:r w:rsidR="00700A2F">
        <w:t xml:space="preserve"> K</w:t>
      </w:r>
      <w:r w:rsidR="00700A2F">
        <w:rPr>
          <w:vertAlign w:val="superscript"/>
        </w:rPr>
        <w:t>-1</w:t>
      </w:r>
      <w:r w:rsidR="00700A2F">
        <w:t xml:space="preserve">. Ở 330 K thì điện trở suất của bạc là </w:t>
      </w:r>
    </w:p>
    <w:p w:rsidR="000C15FA" w:rsidRDefault="00700A2F">
      <w:pPr>
        <w:tabs>
          <w:tab w:val="center" w:pos="1190"/>
          <w:tab w:val="center" w:pos="3736"/>
          <w:tab w:val="center" w:pos="6296"/>
          <w:tab w:val="center" w:pos="8845"/>
        </w:tabs>
        <w:spacing w:after="179"/>
        <w:ind w:left="-15" w:firstLine="0"/>
        <w:jc w:val="left"/>
      </w:pPr>
      <w:r>
        <w:rPr>
          <w:b/>
          <w:color w:val="0000FF"/>
        </w:rPr>
        <w:t xml:space="preserve"> </w:t>
      </w:r>
      <w:r>
        <w:rPr>
          <w:b/>
          <w:color w:val="0000FF"/>
        </w:rPr>
        <w:tab/>
        <w:t xml:space="preserve">A. </w:t>
      </w:r>
      <w:r>
        <w:t>1,866.10</w:t>
      </w:r>
      <w:r>
        <w:rPr>
          <w:vertAlign w:val="superscript"/>
        </w:rPr>
        <w:t>-8</w:t>
      </w:r>
      <w:r>
        <w:t xml:space="preserve"> Ω.m.</w:t>
      </w:r>
      <w:r>
        <w:rPr>
          <w:b/>
          <w:color w:val="0000FF"/>
        </w:rPr>
        <w:t xml:space="preserve"> </w:t>
      </w:r>
      <w:r>
        <w:rPr>
          <w:b/>
          <w:color w:val="0000FF"/>
        </w:rPr>
        <w:tab/>
        <w:t xml:space="preserve">B. </w:t>
      </w:r>
      <w:r>
        <w:t>3,679.10</w:t>
      </w:r>
      <w:r>
        <w:rPr>
          <w:vertAlign w:val="superscript"/>
        </w:rPr>
        <w:t>-8</w:t>
      </w:r>
      <w:r>
        <w:t xml:space="preserve"> Ω.m. </w:t>
      </w:r>
      <w:r>
        <w:tab/>
      </w:r>
      <w:r>
        <w:rPr>
          <w:b/>
          <w:color w:val="0000FF"/>
        </w:rPr>
        <w:t>C.</w:t>
      </w:r>
      <w:r>
        <w:rPr>
          <w:b/>
          <w:color w:val="FF0000"/>
        </w:rPr>
        <w:t xml:space="preserve"> </w:t>
      </w:r>
      <w:r>
        <w:t>3,812.10</w:t>
      </w:r>
      <w:r>
        <w:rPr>
          <w:vertAlign w:val="superscript"/>
        </w:rPr>
        <w:t>-8</w:t>
      </w:r>
      <w:r>
        <w:t xml:space="preserve"> Ω.m.</w:t>
      </w:r>
      <w:r>
        <w:rPr>
          <w:b/>
          <w:color w:val="0000FF"/>
        </w:rPr>
        <w:t xml:space="preserve"> </w:t>
      </w:r>
      <w:r>
        <w:rPr>
          <w:b/>
          <w:color w:val="0000FF"/>
        </w:rPr>
        <w:tab/>
        <w:t xml:space="preserve">D. </w:t>
      </w:r>
      <w:r>
        <w:t>4,151.10</w:t>
      </w:r>
      <w:r>
        <w:rPr>
          <w:vertAlign w:val="superscript"/>
        </w:rPr>
        <w:t>-8</w:t>
      </w:r>
      <w:r>
        <w:t xml:space="preserve"> Ω.m. </w:t>
      </w:r>
    </w:p>
    <w:p w:rsidR="000C15FA" w:rsidRDefault="00700A2F">
      <w:pPr>
        <w:spacing w:after="2" w:line="381" w:lineRule="auto"/>
        <w:ind w:left="-5" w:right="-11"/>
        <w:jc w:val="left"/>
      </w:pPr>
      <w:r>
        <w:rPr>
          <w:b/>
          <w:i/>
          <w:color w:val="FF0000"/>
          <w:u w:val="double" w:color="FF0000"/>
        </w:rPr>
        <w:t>Câu 32:</w:t>
      </w:r>
      <w:r>
        <w:rPr>
          <w:rFonts w:ascii="Arial" w:eastAsia="Arial" w:hAnsi="Arial" w:cs="Arial"/>
          <w:b/>
          <w:i/>
          <w:color w:val="FF0000"/>
        </w:rPr>
        <w:t xml:space="preserve"> </w:t>
      </w:r>
      <w:r>
        <w:t xml:space="preserve">Một mối hàn của cặp nhiệt điện nhúng vào nước đá đang tan, mối hàn kia được nhúng vào hơi nước sôi. Dùng milivôn kế đo được suất nhiệt điện động của cặp nhiệt điện là 4,25 mV. Tính hệ số nhiệt điện động của cặp nhiệt điện đó </w:t>
      </w:r>
    </w:p>
    <w:p w:rsidR="000C15FA" w:rsidRDefault="00700A2F">
      <w:pPr>
        <w:tabs>
          <w:tab w:val="center" w:pos="1094"/>
          <w:tab w:val="center" w:pos="3640"/>
          <w:tab w:val="center" w:pos="6200"/>
          <w:tab w:val="center" w:pos="8749"/>
        </w:tabs>
        <w:spacing w:after="186"/>
        <w:ind w:left="-15" w:firstLine="0"/>
        <w:jc w:val="left"/>
      </w:pPr>
      <w:r>
        <w:rPr>
          <w:b/>
          <w:color w:val="0000FF"/>
        </w:rPr>
        <w:t xml:space="preserve"> </w:t>
      </w:r>
      <w:r>
        <w:rPr>
          <w:b/>
          <w:color w:val="0000FF"/>
        </w:rPr>
        <w:tab/>
        <w:t xml:space="preserve">A. </w:t>
      </w:r>
      <w:r>
        <w:t>42,4.10</w:t>
      </w:r>
      <w:r>
        <w:rPr>
          <w:vertAlign w:val="superscript"/>
        </w:rPr>
        <w:t>-6</w:t>
      </w:r>
      <w:r>
        <w:t xml:space="preserve"> V/K</w:t>
      </w:r>
      <w:r>
        <w:rPr>
          <w:b/>
          <w:color w:val="0000FF"/>
        </w:rPr>
        <w:t xml:space="preserve"> </w:t>
      </w:r>
      <w:r>
        <w:rPr>
          <w:b/>
          <w:color w:val="0000FF"/>
        </w:rPr>
        <w:tab/>
        <w:t xml:space="preserve">B. </w:t>
      </w:r>
      <w:r>
        <w:t>42,4.10</w:t>
      </w:r>
      <w:r>
        <w:rPr>
          <w:vertAlign w:val="superscript"/>
        </w:rPr>
        <w:t>-5</w:t>
      </w:r>
      <w:r>
        <w:t xml:space="preserve"> V/K</w:t>
      </w:r>
      <w:r>
        <w:rPr>
          <w:b/>
          <w:color w:val="0000FF"/>
        </w:rPr>
        <w:t xml:space="preserve"> </w:t>
      </w:r>
      <w:r>
        <w:rPr>
          <w:b/>
          <w:color w:val="0000FF"/>
        </w:rPr>
        <w:tab/>
        <w:t xml:space="preserve">C. </w:t>
      </w:r>
      <w:r>
        <w:t>42,4.10</w:t>
      </w:r>
      <w:r>
        <w:rPr>
          <w:vertAlign w:val="superscript"/>
        </w:rPr>
        <w:t>-7</w:t>
      </w:r>
      <w:r>
        <w:t xml:space="preserve"> V/K</w:t>
      </w:r>
      <w:r>
        <w:rPr>
          <w:b/>
          <w:color w:val="0000FF"/>
        </w:rPr>
        <w:t xml:space="preserve"> </w:t>
      </w:r>
      <w:r>
        <w:rPr>
          <w:b/>
          <w:color w:val="0000FF"/>
        </w:rPr>
        <w:tab/>
        <w:t xml:space="preserve">D. </w:t>
      </w:r>
      <w:r>
        <w:t>42,4.10</w:t>
      </w:r>
      <w:r>
        <w:rPr>
          <w:vertAlign w:val="superscript"/>
        </w:rPr>
        <w:t>-8</w:t>
      </w:r>
      <w:r>
        <w:t xml:space="preserve"> V/K </w:t>
      </w:r>
    </w:p>
    <w:p w:rsidR="000C15FA" w:rsidRDefault="00700A2F">
      <w:pPr>
        <w:spacing w:after="37" w:line="380" w:lineRule="auto"/>
        <w:ind w:left="-5"/>
      </w:pPr>
      <w:r>
        <w:rPr>
          <w:b/>
          <w:i/>
          <w:color w:val="FF0000"/>
          <w:u w:val="double" w:color="FF0000"/>
        </w:rPr>
        <w:t>Câu 33:</w:t>
      </w:r>
      <w:r>
        <w:rPr>
          <w:rFonts w:ascii="Arial" w:eastAsia="Arial" w:hAnsi="Arial" w:cs="Arial"/>
          <w:b/>
          <w:i/>
          <w:color w:val="FF0000"/>
        </w:rPr>
        <w:t xml:space="preserve"> </w:t>
      </w:r>
      <w:r>
        <w:t>Một bóng đèn 220 V – 40 W có dây tóc làm bằng vônfram. Điện trở của dây tóc bóng đèn ở 20</w:t>
      </w:r>
      <w:r>
        <w:rPr>
          <w:vertAlign w:val="superscript"/>
        </w:rPr>
        <w:t>0</w:t>
      </w:r>
      <w:r>
        <w:t>C là R</w:t>
      </w:r>
      <w:r>
        <w:rPr>
          <w:vertAlign w:val="subscript"/>
        </w:rPr>
        <w:t>0</w:t>
      </w:r>
      <w:r>
        <w:t xml:space="preserve"> = 121 Ω. Tính nhiệt độ của dây tóc khi bóng đèn sáng bình thường. Cho biết hệ số nhiệt điện trở của vônfram là α = 4,5.10</w:t>
      </w:r>
      <w:r>
        <w:rPr>
          <w:vertAlign w:val="superscript"/>
        </w:rPr>
        <w:t>-3</w:t>
      </w:r>
      <w:r>
        <w:t xml:space="preserve"> K</w:t>
      </w:r>
      <w:r>
        <w:rPr>
          <w:vertAlign w:val="superscript"/>
        </w:rPr>
        <w:t>-1</w:t>
      </w:r>
      <w:r>
        <w:t xml:space="preserve"> </w:t>
      </w:r>
    </w:p>
    <w:p w:rsidR="000C15FA" w:rsidRDefault="00700A2F">
      <w:pPr>
        <w:tabs>
          <w:tab w:val="center" w:pos="791"/>
          <w:tab w:val="center" w:pos="3337"/>
          <w:tab w:val="center" w:pos="5897"/>
          <w:tab w:val="center" w:pos="8446"/>
        </w:tabs>
        <w:spacing w:after="172"/>
        <w:ind w:left="-15" w:firstLine="0"/>
        <w:jc w:val="left"/>
      </w:pPr>
      <w:r>
        <w:rPr>
          <w:b/>
          <w:color w:val="0000FF"/>
        </w:rPr>
        <w:t xml:space="preserve"> </w:t>
      </w:r>
      <w:r>
        <w:rPr>
          <w:b/>
          <w:color w:val="0000FF"/>
        </w:rPr>
        <w:tab/>
        <w:t xml:space="preserve">A. </w:t>
      </w:r>
      <w:r>
        <w:t>1980</w:t>
      </w:r>
      <w:r>
        <w:rPr>
          <w:vertAlign w:val="superscript"/>
        </w:rPr>
        <w:t>0</w:t>
      </w:r>
      <w:r>
        <w:t>C</w:t>
      </w:r>
      <w:r>
        <w:rPr>
          <w:b/>
          <w:color w:val="0000FF"/>
        </w:rPr>
        <w:t xml:space="preserve"> </w:t>
      </w:r>
      <w:r>
        <w:rPr>
          <w:b/>
          <w:color w:val="0000FF"/>
        </w:rPr>
        <w:tab/>
        <w:t xml:space="preserve">B. </w:t>
      </w:r>
      <w:r>
        <w:t>2020</w:t>
      </w:r>
      <w:r>
        <w:rPr>
          <w:vertAlign w:val="superscript"/>
        </w:rPr>
        <w:t>0</w:t>
      </w:r>
      <w:r>
        <w:t>C</w:t>
      </w:r>
      <w:r>
        <w:rPr>
          <w:b/>
          <w:color w:val="0000FF"/>
        </w:rPr>
        <w:t xml:space="preserve"> </w:t>
      </w:r>
      <w:r>
        <w:rPr>
          <w:b/>
          <w:color w:val="0000FF"/>
        </w:rPr>
        <w:tab/>
        <w:t xml:space="preserve">C. </w:t>
      </w:r>
      <w:r>
        <w:t>2000</w:t>
      </w:r>
      <w:r>
        <w:rPr>
          <w:vertAlign w:val="superscript"/>
        </w:rPr>
        <w:t>0</w:t>
      </w:r>
      <w:r>
        <w:t>C</w:t>
      </w:r>
      <w:r>
        <w:rPr>
          <w:b/>
          <w:color w:val="0000FF"/>
        </w:rPr>
        <w:t xml:space="preserve"> </w:t>
      </w:r>
      <w:r>
        <w:rPr>
          <w:b/>
          <w:color w:val="0000FF"/>
        </w:rPr>
        <w:tab/>
        <w:t xml:space="preserve">D. </w:t>
      </w:r>
      <w:r>
        <w:t>1000</w:t>
      </w:r>
      <w:r>
        <w:rPr>
          <w:vertAlign w:val="superscript"/>
        </w:rPr>
        <w:t>0</w:t>
      </w:r>
      <w:r>
        <w:t xml:space="preserve">C </w:t>
      </w:r>
    </w:p>
    <w:p w:rsidR="000C15FA" w:rsidRDefault="00700A2F">
      <w:pPr>
        <w:spacing w:after="0" w:line="392" w:lineRule="auto"/>
        <w:ind w:left="-5"/>
      </w:pPr>
      <w:r>
        <w:rPr>
          <w:b/>
          <w:i/>
          <w:color w:val="FF0000"/>
          <w:u w:val="double" w:color="FF0000"/>
        </w:rPr>
        <w:t>Câu 34:</w:t>
      </w:r>
      <w:r>
        <w:rPr>
          <w:rFonts w:ascii="Arial" w:eastAsia="Arial" w:hAnsi="Arial" w:cs="Arial"/>
          <w:b/>
          <w:i/>
          <w:color w:val="FF0000"/>
        </w:rPr>
        <w:t xml:space="preserve"> </w:t>
      </w:r>
      <w:r>
        <w:t>Một sợi dây đồng có điện trở 74 Ω ở nhiệt độ 50</w:t>
      </w:r>
      <w:r>
        <w:rPr>
          <w:vertAlign w:val="superscript"/>
        </w:rPr>
        <w:t xml:space="preserve">0 </w:t>
      </w:r>
      <w:r>
        <w:t>C. Điện trở của sợi dây đó ở 100</w:t>
      </w:r>
      <w:r>
        <w:rPr>
          <w:vertAlign w:val="superscript"/>
        </w:rPr>
        <w:t>0</w:t>
      </w:r>
      <w:r>
        <w:t>C là bao nhiêu biết α = 0,004 K</w:t>
      </w:r>
      <w:r>
        <w:rPr>
          <w:vertAlign w:val="superscript"/>
        </w:rPr>
        <w:t>-1</w:t>
      </w:r>
      <w:r>
        <w:t xml:space="preserve">:  </w:t>
      </w:r>
    </w:p>
    <w:p w:rsidR="000C15FA" w:rsidRDefault="00700A2F">
      <w:pPr>
        <w:tabs>
          <w:tab w:val="center" w:pos="672"/>
          <w:tab w:val="center" w:pos="3218"/>
          <w:tab w:val="center" w:pos="5778"/>
          <w:tab w:val="center" w:pos="8327"/>
        </w:tabs>
        <w:ind w:left="-15" w:firstLine="0"/>
        <w:jc w:val="left"/>
      </w:pPr>
      <w:r>
        <w:rPr>
          <w:b/>
          <w:color w:val="0000FF"/>
        </w:rPr>
        <w:t xml:space="preserve"> </w:t>
      </w:r>
      <w:r>
        <w:rPr>
          <w:b/>
          <w:color w:val="0000FF"/>
        </w:rPr>
        <w:tab/>
        <w:t xml:space="preserve">A. </w:t>
      </w:r>
      <w:r>
        <w:t xml:space="preserve">66 Ω </w:t>
      </w:r>
      <w:r>
        <w:rPr>
          <w:b/>
          <w:color w:val="0000FF"/>
        </w:rPr>
        <w:t xml:space="preserve"> </w:t>
      </w:r>
      <w:r>
        <w:rPr>
          <w:b/>
          <w:color w:val="0000FF"/>
        </w:rPr>
        <w:tab/>
        <w:t xml:space="preserve">B. </w:t>
      </w:r>
      <w:r>
        <w:t xml:space="preserve">76 Ω </w:t>
      </w:r>
      <w:r>
        <w:rPr>
          <w:b/>
          <w:color w:val="0000FF"/>
        </w:rPr>
        <w:t xml:space="preserve"> </w:t>
      </w:r>
      <w:r>
        <w:rPr>
          <w:b/>
          <w:color w:val="0000FF"/>
        </w:rPr>
        <w:tab/>
        <w:t xml:space="preserve">C. </w:t>
      </w:r>
      <w:r>
        <w:t xml:space="preserve">87 Ω </w:t>
      </w:r>
      <w:r>
        <w:rPr>
          <w:b/>
          <w:color w:val="0000FF"/>
        </w:rPr>
        <w:t xml:space="preserve"> </w:t>
      </w:r>
      <w:r>
        <w:rPr>
          <w:b/>
          <w:color w:val="0000FF"/>
        </w:rPr>
        <w:tab/>
        <w:t xml:space="preserve">D. </w:t>
      </w:r>
      <w:r>
        <w:t xml:space="preserve">96 Ω </w:t>
      </w:r>
    </w:p>
    <w:p w:rsidR="000C15FA" w:rsidRDefault="00700A2F">
      <w:pPr>
        <w:ind w:left="-5"/>
      </w:pPr>
      <w:r>
        <w:rPr>
          <w:b/>
          <w:i/>
          <w:color w:val="FF0000"/>
          <w:u w:val="double" w:color="FF0000"/>
        </w:rPr>
        <w:t>Câu 35:</w:t>
      </w:r>
      <w:r>
        <w:rPr>
          <w:rFonts w:ascii="Arial" w:eastAsia="Arial" w:hAnsi="Arial" w:cs="Arial"/>
          <w:b/>
          <w:i/>
          <w:color w:val="FF0000"/>
        </w:rPr>
        <w:t xml:space="preserve"> </w:t>
      </w:r>
      <w:r>
        <w:t>Một sợi dây đồng có điện trở 37 Ω ở 50</w:t>
      </w:r>
      <w:r>
        <w:rPr>
          <w:vertAlign w:val="superscript"/>
        </w:rPr>
        <w:t xml:space="preserve">0 </w:t>
      </w:r>
      <w:r>
        <w:t>C. Điện trở của dây đó ở t</w:t>
      </w:r>
      <w:r>
        <w:rPr>
          <w:vertAlign w:val="superscript"/>
        </w:rPr>
        <w:t>0</w:t>
      </w:r>
      <w:r>
        <w:t xml:space="preserve">C là 43 Ω. Biết α = 0,004 K . </w:t>
      </w:r>
    </w:p>
    <w:p w:rsidR="000C15FA" w:rsidRDefault="00700A2F">
      <w:pPr>
        <w:ind w:left="-5"/>
      </w:pPr>
      <w:r>
        <w:t>Nhiệt độ t</w:t>
      </w:r>
      <w:r>
        <w:rPr>
          <w:vertAlign w:val="superscript"/>
        </w:rPr>
        <w:t>0</w:t>
      </w:r>
      <w:r>
        <w:t xml:space="preserve">C có giá trị:  </w:t>
      </w:r>
    </w:p>
    <w:p w:rsidR="000C15FA" w:rsidRDefault="00700A2F">
      <w:pPr>
        <w:tabs>
          <w:tab w:val="center" w:pos="671"/>
          <w:tab w:val="center" w:pos="3217"/>
          <w:tab w:val="center" w:pos="5777"/>
          <w:tab w:val="center" w:pos="8386"/>
        </w:tabs>
        <w:spacing w:after="165"/>
        <w:ind w:left="-15" w:firstLine="0"/>
        <w:jc w:val="left"/>
      </w:pPr>
      <w:r>
        <w:rPr>
          <w:b/>
          <w:color w:val="0000FF"/>
        </w:rPr>
        <w:t xml:space="preserve"> </w:t>
      </w:r>
      <w:r>
        <w:rPr>
          <w:b/>
          <w:color w:val="0000FF"/>
        </w:rPr>
        <w:tab/>
        <w:t xml:space="preserve">A. </w:t>
      </w:r>
      <w:r>
        <w:t>25</w:t>
      </w:r>
      <w:r>
        <w:rPr>
          <w:vertAlign w:val="superscript"/>
        </w:rPr>
        <w:t>0</w:t>
      </w:r>
      <w:r>
        <w:t xml:space="preserve">C </w:t>
      </w:r>
      <w:r>
        <w:rPr>
          <w:b/>
          <w:color w:val="0000FF"/>
        </w:rPr>
        <w:t xml:space="preserve"> </w:t>
      </w:r>
      <w:r>
        <w:rPr>
          <w:b/>
          <w:color w:val="0000FF"/>
        </w:rPr>
        <w:tab/>
        <w:t xml:space="preserve">B. </w:t>
      </w:r>
      <w:r>
        <w:t>75</w:t>
      </w:r>
      <w:r>
        <w:rPr>
          <w:vertAlign w:val="superscript"/>
        </w:rPr>
        <w:t>0</w:t>
      </w:r>
      <w:r>
        <w:t xml:space="preserve">C </w:t>
      </w:r>
      <w:r>
        <w:rPr>
          <w:b/>
          <w:color w:val="0000FF"/>
        </w:rPr>
        <w:t xml:space="preserve"> </w:t>
      </w:r>
      <w:r>
        <w:rPr>
          <w:b/>
          <w:color w:val="0000FF"/>
        </w:rPr>
        <w:tab/>
        <w:t xml:space="preserve">C. </w:t>
      </w:r>
      <w:r>
        <w:t>95</w:t>
      </w:r>
      <w:r>
        <w:rPr>
          <w:vertAlign w:val="superscript"/>
        </w:rPr>
        <w:t>0</w:t>
      </w:r>
      <w:r>
        <w:t xml:space="preserve">C </w:t>
      </w:r>
      <w:r>
        <w:rPr>
          <w:b/>
          <w:color w:val="0000FF"/>
        </w:rPr>
        <w:t xml:space="preserve"> </w:t>
      </w:r>
      <w:r>
        <w:rPr>
          <w:b/>
          <w:color w:val="0000FF"/>
        </w:rPr>
        <w:tab/>
        <w:t xml:space="preserve">D. </w:t>
      </w:r>
      <w:r>
        <w:t>100</w:t>
      </w:r>
      <w:r>
        <w:rPr>
          <w:vertAlign w:val="superscript"/>
        </w:rPr>
        <w:t>0</w:t>
      </w:r>
      <w:r>
        <w:t xml:space="preserve">C </w:t>
      </w:r>
    </w:p>
    <w:p w:rsidR="000C15FA" w:rsidRDefault="00700A2F">
      <w:pPr>
        <w:spacing w:after="15" w:line="393" w:lineRule="auto"/>
        <w:ind w:left="-5"/>
      </w:pPr>
      <w:r>
        <w:rPr>
          <w:b/>
          <w:i/>
          <w:color w:val="FF0000"/>
          <w:u w:val="double" w:color="FF0000"/>
        </w:rPr>
        <w:t>Câu 36:</w:t>
      </w:r>
      <w:r>
        <w:rPr>
          <w:rFonts w:ascii="Arial" w:eastAsia="Arial" w:hAnsi="Arial" w:cs="Arial"/>
          <w:b/>
          <w:i/>
          <w:color w:val="FF0000"/>
        </w:rPr>
        <w:t xml:space="preserve"> </w:t>
      </w:r>
      <w:r>
        <w:t>Một bóng đèn 220 V – 100 W có dây tóc làm bằng vônfram. Khi sáng bình thường thì nhiệt độ của dây tóc bóng đèn là 2000</w:t>
      </w:r>
      <w:r>
        <w:rPr>
          <w:vertAlign w:val="superscript"/>
        </w:rPr>
        <w:t>0</w:t>
      </w:r>
      <w:r>
        <w:t>C. Xác định điện trở của bóng đèn khi khôn thắp sáng và khi thắp sáng. Biết nhiệt độ của môi trường là 20</w:t>
      </w:r>
      <w:r>
        <w:rPr>
          <w:vertAlign w:val="superscript"/>
        </w:rPr>
        <w:t>0</w:t>
      </w:r>
      <w:r>
        <w:t>C và hệ số nhiệt điện trở của vônfram là α = 4,5.10</w:t>
      </w:r>
      <w:r>
        <w:rPr>
          <w:vertAlign w:val="superscript"/>
        </w:rPr>
        <w:t>-3</w:t>
      </w:r>
      <w:r>
        <w:t xml:space="preserve"> K</w:t>
      </w:r>
      <w:r>
        <w:rPr>
          <w:vertAlign w:val="superscript"/>
        </w:rPr>
        <w:t>-1</w:t>
      </w:r>
      <w:r>
        <w:t xml:space="preserve"> </w:t>
      </w:r>
    </w:p>
    <w:p w:rsidR="000C15FA" w:rsidRDefault="00700A2F">
      <w:pPr>
        <w:tabs>
          <w:tab w:val="center" w:pos="1237"/>
          <w:tab w:val="center" w:pos="3783"/>
          <w:tab w:val="center" w:pos="6343"/>
          <w:tab w:val="center" w:pos="8893"/>
        </w:tabs>
        <w:spacing w:after="162"/>
        <w:ind w:left="-15" w:firstLine="0"/>
        <w:jc w:val="left"/>
      </w:pPr>
      <w:r>
        <w:rPr>
          <w:b/>
          <w:color w:val="0000FF"/>
        </w:rPr>
        <w:t xml:space="preserve"> </w:t>
      </w:r>
      <w:r>
        <w:rPr>
          <w:b/>
          <w:color w:val="0000FF"/>
        </w:rPr>
        <w:tab/>
        <w:t xml:space="preserve">A. </w:t>
      </w:r>
      <w:r>
        <w:t>484 Ω và 36,9 Ω</w:t>
      </w:r>
      <w:r>
        <w:rPr>
          <w:b/>
          <w:color w:val="0000FF"/>
        </w:rPr>
        <w:t xml:space="preserve"> </w:t>
      </w:r>
      <w:r>
        <w:rPr>
          <w:b/>
          <w:color w:val="0000FF"/>
        </w:rPr>
        <w:tab/>
        <w:t xml:space="preserve">B. </w:t>
      </w:r>
      <w:r>
        <w:t>28,6 Ω và 484 Ω</w:t>
      </w:r>
      <w:r>
        <w:rPr>
          <w:b/>
          <w:color w:val="0000FF"/>
        </w:rPr>
        <w:t xml:space="preserve"> </w:t>
      </w:r>
      <w:r>
        <w:rPr>
          <w:b/>
          <w:color w:val="0000FF"/>
        </w:rPr>
        <w:tab/>
        <w:t xml:space="preserve">C. </w:t>
      </w:r>
      <w:r>
        <w:t>48,8 Ω và 484 Ω</w:t>
      </w:r>
      <w:r>
        <w:rPr>
          <w:b/>
          <w:color w:val="0000FF"/>
        </w:rPr>
        <w:t xml:space="preserve"> </w:t>
      </w:r>
      <w:r>
        <w:rPr>
          <w:b/>
          <w:color w:val="0000FF"/>
        </w:rPr>
        <w:tab/>
        <w:t xml:space="preserve">D. </w:t>
      </w:r>
      <w:r>
        <w:t xml:space="preserve">484 Ω và 54,8 Ω </w:t>
      </w:r>
    </w:p>
    <w:p w:rsidR="000C15FA" w:rsidRDefault="00700A2F">
      <w:pPr>
        <w:ind w:left="-5"/>
      </w:pPr>
      <w:r>
        <w:rPr>
          <w:b/>
          <w:i/>
          <w:color w:val="FF0000"/>
          <w:u w:val="double" w:color="FF0000"/>
        </w:rPr>
        <w:t>Câu 37:</w:t>
      </w:r>
      <w:r>
        <w:rPr>
          <w:rFonts w:ascii="Arial" w:eastAsia="Arial" w:hAnsi="Arial" w:cs="Arial"/>
          <w:b/>
          <w:i/>
          <w:color w:val="FF0000"/>
        </w:rPr>
        <w:t xml:space="preserve"> </w:t>
      </w:r>
      <w:r>
        <w:t>Dây tóc của bóng đèn 220 V – 200 W khi sáng bình thường ở nhiệt độ 2500</w:t>
      </w:r>
      <w:r>
        <w:rPr>
          <w:vertAlign w:val="superscript"/>
        </w:rPr>
        <w:t>0</w:t>
      </w:r>
      <w:r>
        <w:t xml:space="preserve">C có điện trở lớn gấp </w:t>
      </w:r>
    </w:p>
    <w:p w:rsidR="000C15FA" w:rsidRDefault="00700A2F">
      <w:pPr>
        <w:spacing w:after="110"/>
        <w:ind w:left="-5"/>
      </w:pPr>
      <w:r>
        <w:t>10,8 lần so với điện trở ở 100</w:t>
      </w:r>
      <w:r>
        <w:rPr>
          <w:vertAlign w:val="superscript"/>
        </w:rPr>
        <w:t>0</w:t>
      </w:r>
      <w:r>
        <w:t xml:space="preserve">C. Tìm hệ số nhiệt điện trở của dây tóc bóng đèn </w:t>
      </w:r>
    </w:p>
    <w:p w:rsidR="000C15FA" w:rsidRDefault="00700A2F">
      <w:pPr>
        <w:tabs>
          <w:tab w:val="center" w:pos="913"/>
          <w:tab w:val="center" w:pos="3489"/>
          <w:tab w:val="center" w:pos="6049"/>
          <w:tab w:val="center" w:pos="8598"/>
        </w:tabs>
        <w:spacing w:after="175"/>
        <w:ind w:left="-15" w:firstLine="0"/>
        <w:jc w:val="left"/>
      </w:pPr>
      <w:r>
        <w:rPr>
          <w:b/>
          <w:color w:val="0000FF"/>
        </w:rPr>
        <w:t xml:space="preserve"> </w:t>
      </w:r>
      <w:r>
        <w:rPr>
          <w:b/>
          <w:color w:val="0000FF"/>
        </w:rPr>
        <w:tab/>
        <w:t xml:space="preserve">A. </w:t>
      </w:r>
      <w:r>
        <w:t>0,2267K</w:t>
      </w:r>
      <w:r>
        <w:rPr>
          <w:vertAlign w:val="superscript"/>
        </w:rPr>
        <w:t>-1</w:t>
      </w:r>
      <w:r>
        <w:rPr>
          <w:b/>
          <w:color w:val="0000FF"/>
        </w:rPr>
        <w:t xml:space="preserve"> </w:t>
      </w:r>
      <w:r>
        <w:rPr>
          <w:b/>
          <w:color w:val="0000FF"/>
        </w:rPr>
        <w:tab/>
        <w:t xml:space="preserve">B. </w:t>
      </w:r>
      <w:r>
        <w:t>0,0061 K</w:t>
      </w:r>
      <w:r>
        <w:rPr>
          <w:vertAlign w:val="superscript"/>
        </w:rPr>
        <w:t>-1</w:t>
      </w:r>
      <w:r>
        <w:rPr>
          <w:b/>
          <w:color w:val="0000FF"/>
        </w:rPr>
        <w:t xml:space="preserve"> </w:t>
      </w:r>
      <w:r>
        <w:rPr>
          <w:b/>
          <w:color w:val="0000FF"/>
        </w:rPr>
        <w:tab/>
        <w:t xml:space="preserve">C. </w:t>
      </w:r>
      <w:r>
        <w:t>0,0024 K</w:t>
      </w:r>
      <w:r>
        <w:rPr>
          <w:vertAlign w:val="superscript"/>
        </w:rPr>
        <w:t>-1</w:t>
      </w:r>
      <w:r>
        <w:rPr>
          <w:b/>
          <w:color w:val="0000FF"/>
        </w:rPr>
        <w:t xml:space="preserve"> </w:t>
      </w:r>
      <w:r>
        <w:rPr>
          <w:b/>
          <w:color w:val="0000FF"/>
        </w:rPr>
        <w:tab/>
        <w:t xml:space="preserve">D. </w:t>
      </w:r>
      <w:r>
        <w:t>0,0076 K</w:t>
      </w:r>
      <w:r>
        <w:rPr>
          <w:vertAlign w:val="superscript"/>
        </w:rPr>
        <w:t>-1</w:t>
      </w:r>
      <w:r>
        <w:t xml:space="preserve"> </w:t>
      </w:r>
    </w:p>
    <w:p w:rsidR="000C15FA" w:rsidRDefault="00700A2F">
      <w:pPr>
        <w:spacing w:after="0" w:line="383" w:lineRule="auto"/>
        <w:ind w:left="-5"/>
      </w:pPr>
      <w:r>
        <w:rPr>
          <w:b/>
          <w:i/>
          <w:color w:val="FF0000"/>
          <w:u w:val="double" w:color="FF0000"/>
        </w:rPr>
        <w:t>Câu 38:</w:t>
      </w:r>
      <w:r>
        <w:rPr>
          <w:rFonts w:ascii="Arial" w:eastAsia="Arial" w:hAnsi="Arial" w:cs="Arial"/>
          <w:b/>
          <w:i/>
          <w:color w:val="FF0000"/>
        </w:rPr>
        <w:t xml:space="preserve"> </w:t>
      </w:r>
      <w:r>
        <w:t xml:space="preserve">Để mắc đường dây tải điện từ địa điểm A đến địa điểm B, ta cần 1000 kg dây đồng. Muốn thay dây đồng bằng dây nhôm mà vẫn đảm bảo chất lượng truyền điện, ít nhất phải dùng bao nhiêu kg </w:t>
      </w:r>
      <w:r>
        <w:lastRenderedPageBreak/>
        <w:t>nhôm? Biết khối</w:t>
      </w:r>
      <w:r>
        <w:rPr>
          <w:strike/>
        </w:rPr>
        <w:t xml:space="preserve"> </w:t>
      </w:r>
      <w:r>
        <w:t>lượng riêng của đồng là 8900 kg/m</w:t>
      </w:r>
      <w:r>
        <w:rPr>
          <w:vertAlign w:val="superscript"/>
        </w:rPr>
        <w:t>3</w:t>
      </w:r>
      <w:r>
        <w:t>, của nhôm là 2700 kg/m</w:t>
      </w:r>
      <w:r>
        <w:rPr>
          <w:vertAlign w:val="superscript"/>
        </w:rPr>
        <w:t>3</w:t>
      </w:r>
      <w:r>
        <w:t xml:space="preserve"> và điện trở suất của đồng là ρ</w:t>
      </w:r>
      <w:r>
        <w:rPr>
          <w:vertAlign w:val="subscript"/>
        </w:rPr>
        <w:t>Cu</w:t>
      </w:r>
      <w:r>
        <w:t xml:space="preserve"> = 1,69.10</w:t>
      </w:r>
      <w:r>
        <w:rPr>
          <w:vertAlign w:val="superscript"/>
        </w:rPr>
        <w:t>-8</w:t>
      </w:r>
      <w:r>
        <w:t xml:space="preserve"> Ωm của nhôm là ρ</w:t>
      </w:r>
      <w:r>
        <w:rPr>
          <w:vertAlign w:val="subscript"/>
        </w:rPr>
        <w:t>Al</w:t>
      </w:r>
      <w:r>
        <w:t xml:space="preserve"> = 2,75.10</w:t>
      </w:r>
      <w:r>
        <w:rPr>
          <w:vertAlign w:val="superscript"/>
        </w:rPr>
        <w:t>-8</w:t>
      </w:r>
      <w:r>
        <w:t xml:space="preserve"> Ωm. </w:t>
      </w:r>
    </w:p>
    <w:p w:rsidR="000C15FA" w:rsidRDefault="00700A2F">
      <w:pPr>
        <w:tabs>
          <w:tab w:val="center" w:pos="850"/>
          <w:tab w:val="center" w:pos="3396"/>
          <w:tab w:val="center" w:pos="5956"/>
          <w:tab w:val="center" w:pos="8505"/>
        </w:tabs>
        <w:spacing w:after="164"/>
        <w:ind w:left="-15" w:firstLine="0"/>
        <w:jc w:val="left"/>
      </w:pPr>
      <w:r>
        <w:rPr>
          <w:b/>
          <w:color w:val="0000FF"/>
        </w:rPr>
        <w:t xml:space="preserve"> </w:t>
      </w:r>
      <w:r>
        <w:rPr>
          <w:b/>
          <w:color w:val="0000FF"/>
        </w:rPr>
        <w:tab/>
        <w:t xml:space="preserve">A. </w:t>
      </w:r>
      <w:r>
        <w:t>293,1 kg</w:t>
      </w:r>
      <w:r>
        <w:rPr>
          <w:b/>
          <w:color w:val="0000FF"/>
        </w:rPr>
        <w:t xml:space="preserve"> </w:t>
      </w:r>
      <w:r>
        <w:rPr>
          <w:b/>
          <w:color w:val="0000FF"/>
        </w:rPr>
        <w:tab/>
        <w:t xml:space="preserve">B. </w:t>
      </w:r>
      <w:r>
        <w:t>445,9 kg</w:t>
      </w:r>
      <w:r>
        <w:rPr>
          <w:b/>
          <w:color w:val="0000FF"/>
        </w:rPr>
        <w:t xml:space="preserve"> </w:t>
      </w:r>
      <w:r>
        <w:rPr>
          <w:b/>
          <w:color w:val="0000FF"/>
        </w:rPr>
        <w:tab/>
        <w:t xml:space="preserve">C. </w:t>
      </w:r>
      <w:r>
        <w:t>493,7 kg</w:t>
      </w:r>
      <w:r>
        <w:rPr>
          <w:b/>
          <w:color w:val="0000FF"/>
        </w:rPr>
        <w:t xml:space="preserve"> </w:t>
      </w:r>
      <w:r>
        <w:rPr>
          <w:b/>
          <w:color w:val="0000FF"/>
        </w:rPr>
        <w:tab/>
        <w:t xml:space="preserve">D. </w:t>
      </w:r>
      <w:r>
        <w:t xml:space="preserve">348,2 kg </w:t>
      </w:r>
    </w:p>
    <w:p w:rsidR="000C15FA" w:rsidRDefault="00700A2F">
      <w:pPr>
        <w:spacing w:after="0" w:line="390" w:lineRule="auto"/>
        <w:ind w:left="-5"/>
      </w:pPr>
      <w:r>
        <w:rPr>
          <w:b/>
          <w:i/>
          <w:color w:val="FF0000"/>
          <w:u w:val="double" w:color="FF0000"/>
        </w:rPr>
        <w:t>Câu 39:</w:t>
      </w:r>
      <w:r>
        <w:rPr>
          <w:rFonts w:ascii="Arial" w:eastAsia="Arial" w:hAnsi="Arial" w:cs="Arial"/>
          <w:b/>
          <w:i/>
          <w:color w:val="FF0000"/>
        </w:rPr>
        <w:t xml:space="preserve"> </w:t>
      </w:r>
      <w:r>
        <w:t>Ở nhiệt độ t</w:t>
      </w:r>
      <w:r>
        <w:rPr>
          <w:vertAlign w:val="subscript"/>
        </w:rPr>
        <w:t>1</w:t>
      </w:r>
      <w:r>
        <w:t xml:space="preserve"> = 25</w:t>
      </w:r>
      <w:r>
        <w:rPr>
          <w:vertAlign w:val="superscript"/>
        </w:rPr>
        <w:t>0</w:t>
      </w:r>
      <w:r>
        <w:t>C, hiệu điện thế giữa hai cực của bóng đèn là U</w:t>
      </w:r>
      <w:r>
        <w:rPr>
          <w:vertAlign w:val="subscript"/>
        </w:rPr>
        <w:t>1</w:t>
      </w:r>
      <w:r>
        <w:t xml:space="preserve"> = 20 mV thì cường độ dòng điện qua đèn là I</w:t>
      </w:r>
      <w:r>
        <w:rPr>
          <w:vertAlign w:val="subscript"/>
        </w:rPr>
        <w:t>1</w:t>
      </w:r>
      <w:r>
        <w:t xml:space="preserve"> = 8 mA. Khi đèn sáng bình thường, hiệu điện thế giữa hai cực của bóng đèn là U</w:t>
      </w:r>
      <w:r>
        <w:rPr>
          <w:vertAlign w:val="subscript"/>
        </w:rPr>
        <w:t>2</w:t>
      </w:r>
      <w:r>
        <w:t xml:space="preserve"> = 240 V t</w:t>
      </w:r>
      <w:r>
        <w:rPr>
          <w:strike/>
        </w:rPr>
        <w:t>h</w:t>
      </w:r>
      <w:r>
        <w:t>ì cường độ dòng điện chạy qua đèn là I</w:t>
      </w:r>
      <w:r>
        <w:rPr>
          <w:vertAlign w:val="subscript"/>
        </w:rPr>
        <w:t>2</w:t>
      </w:r>
      <w:r>
        <w:t xml:space="preserve"> = 8 A. Tính nhiệt độ của dây tóc bóng đèn khi đèn sáng bình thường. </w:t>
      </w:r>
    </w:p>
    <w:p w:rsidR="000C15FA" w:rsidRDefault="00700A2F">
      <w:pPr>
        <w:ind w:left="-5"/>
      </w:pPr>
      <w:r>
        <w:t>Biết hệ số nhiệt điện trở của dây tóc bóng đèn là α = 4,2.10</w:t>
      </w:r>
      <w:r>
        <w:rPr>
          <w:vertAlign w:val="superscript"/>
        </w:rPr>
        <w:t>-3</w:t>
      </w:r>
      <w:r>
        <w:t xml:space="preserve"> K</w:t>
      </w:r>
      <w:r>
        <w:rPr>
          <w:vertAlign w:val="superscript"/>
        </w:rPr>
        <w:t>-1</w:t>
      </w:r>
      <w:r>
        <w:t xml:space="preserve"> </w:t>
      </w:r>
    </w:p>
    <w:p w:rsidR="000C15FA" w:rsidRDefault="00700A2F">
      <w:pPr>
        <w:tabs>
          <w:tab w:val="center" w:pos="791"/>
          <w:tab w:val="center" w:pos="3337"/>
          <w:tab w:val="center" w:pos="5897"/>
          <w:tab w:val="center" w:pos="8446"/>
        </w:tabs>
        <w:ind w:left="-15" w:firstLine="0"/>
        <w:jc w:val="left"/>
      </w:pPr>
      <w:r>
        <w:rPr>
          <w:b/>
          <w:color w:val="0000FF"/>
        </w:rPr>
        <w:t xml:space="preserve"> </w:t>
      </w:r>
      <w:r>
        <w:rPr>
          <w:b/>
          <w:color w:val="0000FF"/>
        </w:rPr>
        <w:tab/>
        <w:t xml:space="preserve">A. </w:t>
      </w:r>
      <w:r>
        <w:t>2699</w:t>
      </w:r>
      <w:r>
        <w:rPr>
          <w:vertAlign w:val="superscript"/>
        </w:rPr>
        <w:t>0</w:t>
      </w:r>
      <w:r>
        <w:t>C</w:t>
      </w:r>
      <w:r>
        <w:rPr>
          <w:b/>
          <w:color w:val="0000FF"/>
        </w:rPr>
        <w:t xml:space="preserve"> </w:t>
      </w:r>
      <w:r>
        <w:rPr>
          <w:b/>
          <w:color w:val="0000FF"/>
        </w:rPr>
        <w:tab/>
        <w:t xml:space="preserve">B. </w:t>
      </w:r>
      <w:r>
        <w:t>1694</w:t>
      </w:r>
      <w:r>
        <w:rPr>
          <w:vertAlign w:val="superscript"/>
        </w:rPr>
        <w:t>0</w:t>
      </w:r>
      <w:r>
        <w:t>C</w:t>
      </w:r>
      <w:r>
        <w:rPr>
          <w:b/>
          <w:color w:val="0000FF"/>
        </w:rPr>
        <w:t xml:space="preserve"> </w:t>
      </w:r>
      <w:r>
        <w:rPr>
          <w:b/>
          <w:color w:val="0000FF"/>
        </w:rPr>
        <w:tab/>
        <w:t xml:space="preserve">C. </w:t>
      </w:r>
      <w:r>
        <w:t>2645</w:t>
      </w:r>
      <w:r>
        <w:rPr>
          <w:vertAlign w:val="superscript"/>
        </w:rPr>
        <w:t>0</w:t>
      </w:r>
      <w:r>
        <w:t>C</w:t>
      </w:r>
      <w:r>
        <w:rPr>
          <w:b/>
          <w:color w:val="0000FF"/>
        </w:rPr>
        <w:t xml:space="preserve"> </w:t>
      </w:r>
      <w:r>
        <w:rPr>
          <w:b/>
          <w:color w:val="0000FF"/>
        </w:rPr>
        <w:tab/>
        <w:t xml:space="preserve">D. </w:t>
      </w:r>
      <w:r>
        <w:t>2014</w:t>
      </w:r>
      <w:r>
        <w:rPr>
          <w:vertAlign w:val="superscript"/>
        </w:rPr>
        <w:t>0</w:t>
      </w:r>
      <w:r>
        <w:t xml:space="preserve">C </w:t>
      </w:r>
    </w:p>
    <w:p w:rsidR="000C15FA" w:rsidRDefault="00700A2F">
      <w:pPr>
        <w:ind w:left="-5"/>
      </w:pPr>
      <w:r>
        <w:rPr>
          <w:b/>
          <w:i/>
          <w:color w:val="FF0000"/>
          <w:u w:val="double" w:color="FF0000"/>
        </w:rPr>
        <w:t>Câu 40:</w:t>
      </w:r>
      <w:r>
        <w:rPr>
          <w:rFonts w:ascii="Arial" w:eastAsia="Arial" w:hAnsi="Arial" w:cs="Arial"/>
          <w:b/>
          <w:i/>
          <w:color w:val="FF0000"/>
        </w:rPr>
        <w:t xml:space="preserve"> </w:t>
      </w:r>
      <w:r>
        <w:t>Khối lượng mol nguyên tử của đồng là 64.10</w:t>
      </w:r>
      <w:r>
        <w:rPr>
          <w:vertAlign w:val="superscript"/>
        </w:rPr>
        <w:t>-3</w:t>
      </w:r>
      <w:r>
        <w:t xml:space="preserve"> kg/mol. Khối lượng riêng của đồng là 8,9.10</w:t>
      </w:r>
      <w:r>
        <w:rPr>
          <w:vertAlign w:val="superscript"/>
        </w:rPr>
        <w:t>3</w:t>
      </w:r>
      <w:r>
        <w:t xml:space="preserve"> kg/m . </w:t>
      </w:r>
    </w:p>
    <w:p w:rsidR="000C15FA" w:rsidRDefault="00700A2F">
      <w:pPr>
        <w:ind w:left="-5"/>
      </w:pPr>
      <w:r>
        <w:t xml:space="preserve">Biết rằng mỗi nguyên tử đồng đóng góp 1 êlectrôn dẫn. Tính mật độ e tự do trong đồng </w:t>
      </w:r>
    </w:p>
    <w:p w:rsidR="004625EB" w:rsidRDefault="004625EB" w:rsidP="009E4146">
      <w:pPr>
        <w:tabs>
          <w:tab w:val="center" w:pos="1327"/>
          <w:tab w:val="center" w:pos="3716"/>
          <w:tab w:val="center" w:pos="6277"/>
        </w:tabs>
        <w:spacing w:after="180" w:line="259" w:lineRule="auto"/>
        <w:ind w:left="0" w:firstLine="0"/>
        <w:jc w:val="left"/>
      </w:pPr>
      <w:r w:rsidRPr="009E4146">
        <w:rPr>
          <w:rFonts w:ascii="Calibri" w:eastAsia="Calibri" w:hAnsi="Calibri" w:cs="Calibri"/>
          <w:sz w:val="22"/>
        </w:rPr>
        <w:tab/>
      </w:r>
      <w:r>
        <w:t>8,375.10</w:t>
      </w:r>
      <w:r w:rsidRPr="009E4146">
        <w:rPr>
          <w:vertAlign w:val="superscript"/>
        </w:rPr>
        <w:t>26</w:t>
      </w:r>
      <w:r>
        <w:t xml:space="preserve"> e/m</w:t>
      </w:r>
      <w:r w:rsidRPr="009E4146">
        <w:rPr>
          <w:vertAlign w:val="superscript"/>
        </w:rPr>
        <w:t>3</w:t>
      </w:r>
      <w:r w:rsidRPr="009E4146">
        <w:rPr>
          <w:b/>
          <w:color w:val="0000FF"/>
          <w:vertAlign w:val="superscript"/>
        </w:rPr>
        <w:t xml:space="preserve"> </w:t>
      </w:r>
      <w:r w:rsidRPr="009E4146">
        <w:rPr>
          <w:b/>
          <w:color w:val="0000FF"/>
          <w:vertAlign w:val="superscript"/>
        </w:rPr>
        <w:tab/>
      </w:r>
      <w:r w:rsidRPr="009E4146">
        <w:rPr>
          <w:b/>
          <w:color w:val="0000FF"/>
        </w:rPr>
        <w:t>B.</w:t>
      </w:r>
      <w:r w:rsidRPr="009E4146">
        <w:rPr>
          <w:b/>
          <w:color w:val="0000FF"/>
          <w:vertAlign w:val="superscript"/>
        </w:rPr>
        <w:t xml:space="preserve"> </w:t>
      </w:r>
      <w:r>
        <w:t>8,375.10</w:t>
      </w:r>
      <w:r w:rsidRPr="009E4146">
        <w:rPr>
          <w:vertAlign w:val="superscript"/>
        </w:rPr>
        <w:t>27</w:t>
      </w:r>
      <w:r>
        <w:t xml:space="preserve"> e/m</w:t>
      </w:r>
      <w:r w:rsidRPr="009E4146">
        <w:rPr>
          <w:vertAlign w:val="superscript"/>
        </w:rPr>
        <w:t>3</w:t>
      </w:r>
      <w:r w:rsidRPr="009E4146">
        <w:rPr>
          <w:b/>
          <w:color w:val="0000FF"/>
          <w:vertAlign w:val="superscript"/>
        </w:rPr>
        <w:t xml:space="preserve"> </w:t>
      </w:r>
      <w:r w:rsidRPr="009E4146">
        <w:rPr>
          <w:b/>
          <w:color w:val="0000FF"/>
          <w:vertAlign w:val="superscript"/>
        </w:rPr>
        <w:tab/>
      </w:r>
      <w:r w:rsidRPr="009E4146">
        <w:rPr>
          <w:b/>
          <w:color w:val="0000FF"/>
        </w:rPr>
        <w:t>C.</w:t>
      </w:r>
      <w:r w:rsidRPr="009E4146">
        <w:rPr>
          <w:b/>
          <w:color w:val="0000FF"/>
          <w:vertAlign w:val="superscript"/>
        </w:rPr>
        <w:t xml:space="preserve"> </w:t>
      </w:r>
      <w:r>
        <w:t>8,375.10</w:t>
      </w:r>
      <w:r w:rsidRPr="009E4146">
        <w:rPr>
          <w:vertAlign w:val="superscript"/>
        </w:rPr>
        <w:t>28</w:t>
      </w:r>
      <w:r>
        <w:t xml:space="preserve"> e/m</w:t>
      </w:r>
      <w:r w:rsidRPr="009E4146">
        <w:rPr>
          <w:vertAlign w:val="superscript"/>
        </w:rPr>
        <w:t>3</w:t>
      </w:r>
      <w:r w:rsidRPr="009E4146">
        <w:rPr>
          <w:b/>
          <w:color w:val="0000FF"/>
          <w:vertAlign w:val="superscript"/>
        </w:rPr>
        <w:t xml:space="preserve"> </w:t>
      </w:r>
    </w:p>
    <w:p w:rsidR="004625EB" w:rsidRDefault="004625EB" w:rsidP="009E4146">
      <w:pPr>
        <w:spacing w:after="122" w:line="259" w:lineRule="auto"/>
        <w:ind w:left="0" w:firstLine="0"/>
        <w:jc w:val="left"/>
      </w:pPr>
      <w:r>
        <w:t xml:space="preserve"> </w:t>
      </w:r>
    </w:p>
    <w:p w:rsidR="004625EB" w:rsidRDefault="004625EB" w:rsidP="009E4146">
      <w:pPr>
        <w:spacing w:after="0" w:line="259" w:lineRule="auto"/>
        <w:ind w:left="0" w:firstLine="0"/>
        <w:jc w:val="left"/>
      </w:pPr>
      <w:r w:rsidRPr="009E4146">
        <w:rPr>
          <w:rFonts w:ascii="Cambria" w:eastAsia="Cambria" w:hAnsi="Cambria" w:cs="Cambria"/>
          <w:b/>
          <w:i/>
        </w:rPr>
        <w:t xml:space="preserve">Bài 14: Dòng điện trong chất điện phân </w:t>
      </w:r>
    </w:p>
    <w:p w:rsidR="004625EB" w:rsidRDefault="004625EB" w:rsidP="009E4146">
      <w:pPr>
        <w:spacing w:line="259" w:lineRule="auto"/>
        <w:ind w:left="0" w:firstLine="0"/>
        <w:jc w:val="left"/>
      </w:pPr>
      <w:r w:rsidRPr="009E4146">
        <w:rPr>
          <w:b/>
        </w:rPr>
        <w:t xml:space="preserve"> </w:t>
      </w:r>
    </w:p>
    <w:p w:rsidR="004625EB" w:rsidRDefault="004625EB" w:rsidP="009E4146">
      <w:pPr>
        <w:tabs>
          <w:tab w:val="left" w:pos="7939"/>
        </w:tabs>
        <w:spacing w:after="0" w:line="259" w:lineRule="auto"/>
        <w:ind w:left="0" w:firstLine="0"/>
        <w:jc w:val="left"/>
      </w:pPr>
      <w:r w:rsidRPr="009E4146">
        <w:rPr>
          <w:b/>
          <w:i/>
          <w:color w:val="FF0000"/>
          <w:u w:val="double" w:color="FF0000"/>
        </w:rPr>
        <w:t>Câu 1:</w:t>
      </w:r>
      <w:r w:rsidRPr="009E4146">
        <w:rPr>
          <w:rFonts w:ascii="Arial" w:eastAsia="Arial" w:hAnsi="Arial" w:cs="Arial"/>
          <w:b/>
          <w:i/>
          <w:color w:val="FF0000"/>
        </w:rPr>
        <w:t xml:space="preserve"> </w:t>
      </w:r>
      <w:r>
        <w:t xml:space="preserve">Đơn vị của đương lượng điện hóa và của hằng số Faraday lần lượt là </w:t>
      </w:r>
      <w:r>
        <w:tab/>
      </w:r>
      <w:r w:rsidRPr="009E4146">
        <w:rPr>
          <w:b/>
          <w:color w:val="0000FF"/>
        </w:rPr>
        <w:t>D.</w:t>
      </w:r>
      <w:r w:rsidRPr="009E4146">
        <w:rPr>
          <w:b/>
          <w:color w:val="0000FF"/>
          <w:vertAlign w:val="superscript"/>
        </w:rPr>
        <w:t xml:space="preserve"> </w:t>
      </w:r>
      <w:r>
        <w:t>8,375.10</w:t>
      </w:r>
      <w:r w:rsidRPr="009E4146">
        <w:rPr>
          <w:vertAlign w:val="superscript"/>
        </w:rPr>
        <w:t>29</w:t>
      </w:r>
      <w:r>
        <w:t xml:space="preserve"> e/m</w:t>
      </w:r>
      <w:r w:rsidRPr="009E4146">
        <w:rPr>
          <w:vertAlign w:val="superscript"/>
        </w:rPr>
        <w:t xml:space="preserve">3 </w:t>
      </w:r>
    </w:p>
    <w:p w:rsidR="004625EB" w:rsidRDefault="004625EB" w:rsidP="009E4146">
      <w:pPr>
        <w:tabs>
          <w:tab w:val="center" w:pos="774"/>
          <w:tab w:val="center" w:pos="3573"/>
          <w:tab w:val="center" w:pos="5899"/>
        </w:tabs>
        <w:spacing w:after="132" w:line="259" w:lineRule="auto"/>
        <w:ind w:left="0" w:firstLine="0"/>
        <w:jc w:val="left"/>
      </w:pPr>
      <w:r w:rsidRPr="009E4146">
        <w:rPr>
          <w:b/>
          <w:color w:val="0000FF"/>
        </w:rPr>
        <w:t xml:space="preserve"> </w:t>
      </w:r>
      <w:r w:rsidRPr="009E4146">
        <w:rPr>
          <w:b/>
          <w:color w:val="0000FF"/>
        </w:rPr>
        <w:tab/>
        <w:t xml:space="preserve">A. </w:t>
      </w:r>
      <w:r>
        <w:t>N/m; F</w:t>
      </w:r>
      <w:r w:rsidRPr="009E4146">
        <w:rPr>
          <w:b/>
          <w:color w:val="0000FF"/>
        </w:rPr>
        <w:t xml:space="preserve"> </w:t>
      </w:r>
      <w:r w:rsidRPr="009E4146">
        <w:rPr>
          <w:b/>
          <w:color w:val="0000FF"/>
        </w:rPr>
        <w:tab/>
        <w:t xml:space="preserve">B. </w:t>
      </w:r>
      <w:r>
        <w:t>kg/C; C/mol</w:t>
      </w:r>
      <w:r w:rsidRPr="009E4146">
        <w:rPr>
          <w:b/>
          <w:color w:val="0000FF"/>
        </w:rPr>
        <w:t xml:space="preserve"> </w:t>
      </w:r>
      <w:r w:rsidRPr="009E4146">
        <w:rPr>
          <w:b/>
          <w:color w:val="0000FF"/>
        </w:rPr>
        <w:tab/>
        <w:t xml:space="preserve">C. </w:t>
      </w:r>
      <w:r>
        <w:t>N; N/m</w:t>
      </w:r>
      <w:r w:rsidRPr="009E4146">
        <w:rPr>
          <w:b/>
          <w:color w:val="0000FF"/>
        </w:rPr>
        <w:t xml:space="preserve"> </w:t>
      </w:r>
    </w:p>
    <w:p w:rsidR="004625EB" w:rsidRDefault="004625EB" w:rsidP="009E4146">
      <w:pPr>
        <w:tabs>
          <w:tab w:val="left" w:pos="7939"/>
        </w:tabs>
        <w:spacing w:after="0" w:line="259" w:lineRule="auto"/>
        <w:ind w:left="0" w:firstLine="0"/>
        <w:jc w:val="left"/>
      </w:pPr>
      <w:r w:rsidRPr="009E4146">
        <w:rPr>
          <w:b/>
          <w:i/>
          <w:color w:val="FF0000"/>
          <w:u w:val="double" w:color="FF0000"/>
        </w:rPr>
        <w:t>Câu 2:</w:t>
      </w:r>
      <w:r w:rsidRPr="009E4146">
        <w:rPr>
          <w:rFonts w:ascii="Arial" w:eastAsia="Arial" w:hAnsi="Arial" w:cs="Arial"/>
          <w:b/>
          <w:i/>
          <w:color w:val="FF0000"/>
        </w:rPr>
        <w:t xml:space="preserve"> </w:t>
      </w:r>
      <w:r>
        <w:t xml:space="preserve">Trong các chất sau, chất </w:t>
      </w:r>
      <w:r w:rsidRPr="009E4146">
        <w:rPr>
          <w:b/>
          <w:i/>
        </w:rPr>
        <w:t>không</w:t>
      </w:r>
      <w:r>
        <w:t xml:space="preserve"> điện phân được là </w:t>
      </w:r>
      <w:r>
        <w:tab/>
      </w:r>
      <w:r w:rsidRPr="009E4146">
        <w:rPr>
          <w:b/>
          <w:color w:val="0000FF"/>
        </w:rPr>
        <w:t xml:space="preserve">D. </w:t>
      </w:r>
      <w:r>
        <w:t xml:space="preserve">kg/C; mol/C </w:t>
      </w:r>
    </w:p>
    <w:p w:rsidR="004625EB" w:rsidRDefault="004625EB" w:rsidP="009E4146">
      <w:pPr>
        <w:tabs>
          <w:tab w:val="left" w:pos="7939"/>
        </w:tabs>
        <w:spacing w:after="0" w:line="259" w:lineRule="auto"/>
        <w:ind w:left="0" w:firstLine="0"/>
        <w:jc w:val="left"/>
      </w:pPr>
      <w:r w:rsidRPr="009E4146">
        <w:rPr>
          <w:b/>
          <w:color w:val="0000FF"/>
        </w:rPr>
        <w:t xml:space="preserve"> </w:t>
      </w:r>
      <w:r w:rsidRPr="009E4146">
        <w:rPr>
          <w:b/>
          <w:color w:val="0000FF"/>
        </w:rPr>
        <w:tab/>
        <w:t xml:space="preserve">A. </w:t>
      </w:r>
      <w:r>
        <w:t>Nước nguyên chất.</w:t>
      </w:r>
      <w:r w:rsidRPr="009E4146">
        <w:rPr>
          <w:b/>
          <w:color w:val="0000FF"/>
        </w:rPr>
        <w:t xml:space="preserve"> </w:t>
      </w:r>
      <w:r w:rsidRPr="009E4146">
        <w:rPr>
          <w:b/>
          <w:color w:val="0000FF"/>
        </w:rPr>
        <w:tab/>
        <w:t xml:space="preserve">B. </w:t>
      </w:r>
      <w:r>
        <w:t>NaCl.</w:t>
      </w:r>
      <w:r w:rsidRPr="009E4146">
        <w:rPr>
          <w:b/>
          <w:color w:val="0000FF"/>
        </w:rPr>
        <w:t xml:space="preserve"> </w:t>
      </w:r>
      <w:r w:rsidRPr="009E4146">
        <w:rPr>
          <w:b/>
          <w:color w:val="0000FF"/>
        </w:rPr>
        <w:tab/>
        <w:t xml:space="preserve">C. </w:t>
      </w:r>
      <w:r>
        <w:t>HNO</w:t>
      </w:r>
      <w:r w:rsidRPr="009E4146">
        <w:rPr>
          <w:vertAlign w:val="subscript"/>
        </w:rPr>
        <w:t>3</w:t>
      </w:r>
      <w:r>
        <w:t>.</w:t>
      </w:r>
      <w:r w:rsidRPr="009E4146">
        <w:rPr>
          <w:b/>
          <w:color w:val="0000FF"/>
        </w:rPr>
        <w:t xml:space="preserve"> </w:t>
      </w:r>
      <w:r>
        <w:tab/>
      </w:r>
      <w:r w:rsidRPr="009E4146">
        <w:rPr>
          <w:b/>
          <w:color w:val="0000FF"/>
        </w:rPr>
        <w:t xml:space="preserve">D. </w:t>
      </w:r>
      <w:r>
        <w:t>Ca(OH)</w:t>
      </w:r>
      <w:r w:rsidRPr="009E4146">
        <w:rPr>
          <w:vertAlign w:val="subscript"/>
        </w:rPr>
        <w:t>2</w:t>
      </w:r>
      <w:r>
        <w:t xml:space="preserve">. </w:t>
      </w:r>
    </w:p>
    <w:p w:rsidR="000C15FA" w:rsidRDefault="00700A2F">
      <w:pPr>
        <w:spacing w:after="0"/>
        <w:ind w:left="-5"/>
      </w:pPr>
      <w:r>
        <w:rPr>
          <w:b/>
          <w:i/>
          <w:color w:val="FF0000"/>
          <w:u w:val="double" w:color="FF0000"/>
        </w:rPr>
        <w:t>Câu 3:</w:t>
      </w:r>
      <w:r>
        <w:rPr>
          <w:rFonts w:ascii="Arial" w:eastAsia="Arial" w:hAnsi="Arial" w:cs="Arial"/>
          <w:b/>
          <w:i/>
          <w:color w:val="FF0000"/>
        </w:rPr>
        <w:t xml:space="preserve"> </w:t>
      </w:r>
      <w:r>
        <w:t xml:space="preserve">Trong các nhóm bình điện phân và các cực sau: ở nhóm nào dòng điện trong các bình điện phân tuân theo định luật Ôm:  </w:t>
      </w:r>
    </w:p>
    <w:p w:rsidR="004625EB" w:rsidRDefault="004625EB" w:rsidP="009E4146">
      <w:pPr>
        <w:tabs>
          <w:tab w:val="left" w:pos="5390"/>
        </w:tabs>
        <w:spacing w:after="0" w:line="259" w:lineRule="auto"/>
        <w:ind w:left="0" w:firstLine="0"/>
        <w:jc w:val="left"/>
      </w:pPr>
      <w:r w:rsidRPr="009E4146">
        <w:rPr>
          <w:b/>
          <w:color w:val="0000FF"/>
        </w:rPr>
        <w:t xml:space="preserve"> </w:t>
      </w:r>
      <w:r w:rsidRPr="009E4146">
        <w:rPr>
          <w:b/>
          <w:color w:val="0000FF"/>
        </w:rPr>
        <w:tab/>
        <w:t xml:space="preserve">A. </w:t>
      </w:r>
      <w:r>
        <w:t>CuSO</w:t>
      </w:r>
      <w:r w:rsidRPr="009E4146">
        <w:rPr>
          <w:vertAlign w:val="subscript"/>
        </w:rPr>
        <w:t>4</w:t>
      </w:r>
      <w:r>
        <w:t xml:space="preserve"> – Pt; AgNO</w:t>
      </w:r>
      <w:r w:rsidRPr="009E4146">
        <w:rPr>
          <w:vertAlign w:val="subscript"/>
        </w:rPr>
        <w:t>3</w:t>
      </w:r>
      <w:r>
        <w:t xml:space="preserve"> - Ag.</w:t>
      </w:r>
      <w:r w:rsidRPr="009E4146">
        <w:rPr>
          <w:b/>
          <w:color w:val="0000FF"/>
        </w:rPr>
        <w:t xml:space="preserve"> </w:t>
      </w:r>
      <w:r>
        <w:tab/>
      </w:r>
      <w:r w:rsidRPr="009E4146">
        <w:rPr>
          <w:b/>
          <w:color w:val="0000FF"/>
        </w:rPr>
        <w:t xml:space="preserve">B. </w:t>
      </w:r>
      <w:r>
        <w:t>AgNO</w:t>
      </w:r>
      <w:r w:rsidRPr="009E4146">
        <w:rPr>
          <w:vertAlign w:val="subscript"/>
        </w:rPr>
        <w:t>3</w:t>
      </w:r>
      <w:r>
        <w:t xml:space="preserve"> - Ag; CuCl</w:t>
      </w:r>
      <w:r w:rsidRPr="009E4146">
        <w:rPr>
          <w:vertAlign w:val="subscript"/>
        </w:rPr>
        <w:t>2</w:t>
      </w:r>
      <w:r>
        <w:t xml:space="preserve"> – Cu. </w:t>
      </w:r>
      <w:r w:rsidRPr="009E4146">
        <w:rPr>
          <w:color w:val="0000FF"/>
        </w:rPr>
        <w:t xml:space="preserve"> </w:t>
      </w:r>
    </w:p>
    <w:p w:rsidR="004625EB" w:rsidRDefault="004625EB" w:rsidP="009E4146">
      <w:pPr>
        <w:tabs>
          <w:tab w:val="left" w:pos="5390"/>
        </w:tabs>
        <w:spacing w:after="0" w:line="259" w:lineRule="auto"/>
        <w:ind w:left="0" w:firstLine="0"/>
        <w:jc w:val="left"/>
      </w:pPr>
      <w:r w:rsidRPr="009E4146">
        <w:rPr>
          <w:b/>
          <w:color w:val="0000FF"/>
        </w:rPr>
        <w:t xml:space="preserve"> </w:t>
      </w:r>
      <w:r w:rsidRPr="009E4146">
        <w:rPr>
          <w:b/>
          <w:color w:val="0000FF"/>
        </w:rPr>
        <w:tab/>
        <w:t xml:space="preserve">C. </w:t>
      </w:r>
      <w:r>
        <w:t>AgNO</w:t>
      </w:r>
      <w:r w:rsidRPr="009E4146">
        <w:rPr>
          <w:vertAlign w:val="subscript"/>
        </w:rPr>
        <w:t>3</w:t>
      </w:r>
      <w:r>
        <w:t xml:space="preserve"> - Ag; H</w:t>
      </w:r>
      <w:r w:rsidRPr="009E4146">
        <w:rPr>
          <w:vertAlign w:val="subscript"/>
        </w:rPr>
        <w:t>2</w:t>
      </w:r>
      <w:r>
        <w:t>SO</w:t>
      </w:r>
      <w:r w:rsidRPr="009E4146">
        <w:rPr>
          <w:vertAlign w:val="subscript"/>
        </w:rPr>
        <w:t>4</w:t>
      </w:r>
      <w:r>
        <w:t xml:space="preserve"> – Pt.</w:t>
      </w:r>
      <w:r w:rsidRPr="009E4146">
        <w:rPr>
          <w:b/>
          <w:color w:val="0000FF"/>
        </w:rPr>
        <w:t xml:space="preserve"> </w:t>
      </w:r>
      <w:r>
        <w:tab/>
      </w:r>
      <w:r w:rsidRPr="009E4146">
        <w:rPr>
          <w:b/>
          <w:color w:val="0000FF"/>
        </w:rPr>
        <w:t xml:space="preserve">D. </w:t>
      </w:r>
      <w:r>
        <w:t>CuSO</w:t>
      </w:r>
      <w:r w:rsidRPr="009E4146">
        <w:rPr>
          <w:vertAlign w:val="subscript"/>
        </w:rPr>
        <w:t>4</w:t>
      </w:r>
      <w:r>
        <w:t xml:space="preserve"> – Pt; H</w:t>
      </w:r>
      <w:r w:rsidRPr="009E4146">
        <w:rPr>
          <w:vertAlign w:val="subscript"/>
        </w:rPr>
        <w:t>2</w:t>
      </w:r>
      <w:r>
        <w:t>SO</w:t>
      </w:r>
      <w:r w:rsidRPr="009E4146">
        <w:rPr>
          <w:vertAlign w:val="subscript"/>
        </w:rPr>
        <w:t>4</w:t>
      </w:r>
      <w:r>
        <w:t xml:space="preserve"> – Pt. </w:t>
      </w:r>
    </w:p>
    <w:p w:rsidR="000C15FA" w:rsidRDefault="00700A2F">
      <w:pPr>
        <w:ind w:left="-5"/>
      </w:pPr>
      <w:r>
        <w:rPr>
          <w:b/>
          <w:i/>
          <w:color w:val="FF0000"/>
          <w:u w:val="double" w:color="FF0000"/>
        </w:rPr>
        <w:t>Câu 4:</w:t>
      </w:r>
      <w:r>
        <w:rPr>
          <w:rFonts w:ascii="Arial" w:eastAsia="Arial" w:hAnsi="Arial" w:cs="Arial"/>
          <w:b/>
          <w:i/>
          <w:color w:val="FF0000"/>
        </w:rPr>
        <w:t xml:space="preserve"> </w:t>
      </w:r>
      <w:r>
        <w:t xml:space="preserve">Trong các dung dịch điện phân điện phân, các ion mang điện tích âm là </w:t>
      </w:r>
    </w:p>
    <w:p w:rsidR="000C15FA" w:rsidRDefault="00700A2F">
      <w:pPr>
        <w:tabs>
          <w:tab w:val="center" w:pos="1597"/>
          <w:tab w:val="center" w:pos="6548"/>
        </w:tabs>
        <w:ind w:left="-15" w:firstLine="0"/>
        <w:jc w:val="left"/>
      </w:pPr>
      <w:r>
        <w:rPr>
          <w:b/>
          <w:color w:val="0000FF"/>
        </w:rPr>
        <w:t xml:space="preserve"> </w:t>
      </w:r>
      <w:r>
        <w:rPr>
          <w:b/>
          <w:color w:val="0000FF"/>
        </w:rPr>
        <w:tab/>
        <w:t xml:space="preserve">A. </w:t>
      </w:r>
      <w:r>
        <w:t>gốc axit và ion kim loại.</w:t>
      </w:r>
      <w:r>
        <w:rPr>
          <w:b/>
          <w:color w:val="0000FF"/>
        </w:rPr>
        <w:t xml:space="preserve"> </w:t>
      </w:r>
      <w:r>
        <w:rPr>
          <w:b/>
          <w:color w:val="0000FF"/>
        </w:rPr>
        <w:tab/>
        <w:t xml:space="preserve">B. </w:t>
      </w:r>
      <w:r>
        <w:t xml:space="preserve">gốc axit và gốc bazơ.  </w:t>
      </w:r>
    </w:p>
    <w:p w:rsidR="000C15FA" w:rsidRDefault="00700A2F">
      <w:pPr>
        <w:tabs>
          <w:tab w:val="center" w:pos="1444"/>
          <w:tab w:val="center" w:pos="6319"/>
        </w:tabs>
        <w:ind w:left="-15" w:firstLine="0"/>
        <w:jc w:val="left"/>
      </w:pPr>
      <w:r>
        <w:rPr>
          <w:b/>
          <w:color w:val="0000FF"/>
        </w:rPr>
        <w:t xml:space="preserve"> </w:t>
      </w:r>
      <w:r>
        <w:rPr>
          <w:b/>
          <w:color w:val="0000FF"/>
        </w:rPr>
        <w:tab/>
        <w:t xml:space="preserve">C. </w:t>
      </w:r>
      <w:r>
        <w:t xml:space="preserve">ion kim loại và bazơ. </w:t>
      </w:r>
      <w:r>
        <w:rPr>
          <w:b/>
          <w:color w:val="0000FF"/>
        </w:rPr>
        <w:t xml:space="preserve"> </w:t>
      </w:r>
      <w:r>
        <w:rPr>
          <w:b/>
          <w:color w:val="0000FF"/>
        </w:rPr>
        <w:tab/>
        <w:t xml:space="preserve">D. </w:t>
      </w:r>
      <w:r>
        <w:t xml:space="preserve">chỉ có gốc bazơ. </w:t>
      </w:r>
    </w:p>
    <w:p w:rsidR="000C15FA" w:rsidRDefault="00700A2F">
      <w:pPr>
        <w:ind w:left="-5"/>
      </w:pPr>
      <w:r>
        <w:rPr>
          <w:b/>
          <w:i/>
          <w:color w:val="FF0000"/>
          <w:u w:val="double" w:color="FF0000"/>
        </w:rPr>
        <w:t>Câu 5:</w:t>
      </w:r>
      <w:r>
        <w:rPr>
          <w:rFonts w:ascii="Arial" w:eastAsia="Arial" w:hAnsi="Arial" w:cs="Arial"/>
          <w:b/>
          <w:i/>
          <w:color w:val="FF0000"/>
        </w:rPr>
        <w:t xml:space="preserve"> </w:t>
      </w:r>
      <w:r>
        <w:t xml:space="preserve">Bản chất dòng điện trong chất điện phân là </w:t>
      </w:r>
    </w:p>
    <w:p w:rsidR="000C15FA" w:rsidRDefault="00700A2F">
      <w:pPr>
        <w:numPr>
          <w:ilvl w:val="0"/>
          <w:numId w:val="98"/>
        </w:numPr>
        <w:ind w:hanging="293"/>
      </w:pPr>
      <w:r>
        <w:t xml:space="preserve">dòng ion dương dịch chuyển theo chiều điện trường. </w:t>
      </w:r>
    </w:p>
    <w:p w:rsidR="000C15FA" w:rsidRDefault="00700A2F">
      <w:pPr>
        <w:numPr>
          <w:ilvl w:val="0"/>
          <w:numId w:val="98"/>
        </w:numPr>
        <w:ind w:hanging="293"/>
      </w:pPr>
      <w:r>
        <w:t xml:space="preserve">dòng ion âm dịch chuyển ngược chiều điện trường. </w:t>
      </w:r>
    </w:p>
    <w:p w:rsidR="000C15FA" w:rsidRDefault="00700A2F">
      <w:pPr>
        <w:numPr>
          <w:ilvl w:val="0"/>
          <w:numId w:val="98"/>
        </w:numPr>
        <w:ind w:hanging="293"/>
      </w:pPr>
      <w:r>
        <w:t xml:space="preserve">dòng electron dịch chuyển ngược chiều điện trường. </w:t>
      </w:r>
    </w:p>
    <w:p w:rsidR="000C15FA" w:rsidRDefault="00700A2F">
      <w:pPr>
        <w:numPr>
          <w:ilvl w:val="0"/>
          <w:numId w:val="98"/>
        </w:numPr>
        <w:spacing w:after="160"/>
        <w:ind w:hanging="293"/>
      </w:pPr>
      <w:r>
        <w:t xml:space="preserve">dòng ion dương và dòng ion âm chuyển động có hướng theo hai chiều ngược nhau. </w:t>
      </w:r>
    </w:p>
    <w:p w:rsidR="000C15FA" w:rsidRDefault="00700A2F">
      <w:pPr>
        <w:spacing w:after="223"/>
        <w:ind w:left="-5"/>
      </w:pPr>
      <w:r>
        <w:rPr>
          <w:b/>
          <w:i/>
          <w:color w:val="FF0000"/>
          <w:u w:val="double" w:color="FF0000"/>
        </w:rPr>
        <w:t>Câu 6:</w:t>
      </w:r>
      <w:r>
        <w:rPr>
          <w:rFonts w:ascii="Arial" w:eastAsia="Arial" w:hAnsi="Arial" w:cs="Arial"/>
          <w:b/>
          <w:i/>
          <w:color w:val="FF0000"/>
        </w:rPr>
        <w:t xml:space="preserve"> </w:t>
      </w:r>
      <w:r>
        <w:t xml:space="preserve">Công thức nào sau đây là công thức đúng của định luật Fara-đây? </w:t>
      </w:r>
    </w:p>
    <w:p w:rsidR="000C15FA" w:rsidRDefault="009E4146">
      <w:pPr>
        <w:tabs>
          <w:tab w:val="center" w:pos="877"/>
          <w:tab w:val="center" w:pos="3400"/>
          <w:tab w:val="center" w:pos="5673"/>
          <w:tab w:val="center" w:pos="8216"/>
        </w:tabs>
        <w:spacing w:after="0"/>
        <w:ind w:left="-15" w:firstLine="0"/>
        <w:jc w:val="left"/>
      </w:pPr>
      <w:r>
        <w:rPr>
          <w:noProof/>
        </w:rPr>
        <w:pict>
          <v:shape id="Picture 299922" o:spid="_x0000_s1625" type="#_x0000_t75" style="position:absolute;left:0;text-align:left;margin-left:425.4pt;margin-top:-3.8pt;width:18.7pt;height:17.75pt;z-index:251667968;visibility:visible" o:allowoverlap="f">
            <v:imagedata r:id="rId197" o:title=""/>
            <w10:wrap type="square"/>
          </v:shape>
        </w:pict>
      </w:r>
      <w:r>
        <w:rPr>
          <w:noProof/>
        </w:rPr>
        <w:pict>
          <v:shape id="Picture 299923" o:spid="_x0000_s1624" type="#_x0000_t75" style="position:absolute;left:0;text-align:left;margin-left:297.4pt;margin-top:-3.8pt;width:19.45pt;height:18.95pt;z-index:251668992;visibility:visible" o:allowoverlap="f">
            <v:imagedata r:id="rId198" o:title=""/>
            <w10:wrap type="square"/>
          </v:shape>
        </w:pict>
      </w:r>
      <w:r w:rsidR="00700A2F">
        <w:rPr>
          <w:b/>
          <w:color w:val="0000FF"/>
        </w:rPr>
        <w:t xml:space="preserve"> </w:t>
      </w:r>
      <w:r w:rsidR="00700A2F">
        <w:rPr>
          <w:b/>
          <w:color w:val="0000FF"/>
        </w:rPr>
        <w:tab/>
        <w:t xml:space="preserve">A. </w:t>
      </w:r>
      <w:r w:rsidR="00700A2F">
        <w:t>m = F.</w:t>
      </w:r>
      <w:r w:rsidR="00700A2F">
        <w:rPr>
          <w:rFonts w:ascii="Cambria Math" w:eastAsia="Cambria Math" w:hAnsi="Cambria Math" w:cs="Cambria Math"/>
          <w:vertAlign w:val="superscript"/>
        </w:rPr>
        <w:t>𝐴</w:t>
      </w:r>
      <w:r w:rsidR="00700A2F">
        <w:t>It</w:t>
      </w:r>
      <w:r w:rsidR="00700A2F">
        <w:rPr>
          <w:b/>
          <w:color w:val="0000FF"/>
        </w:rPr>
        <w:t xml:space="preserve"> </w:t>
      </w:r>
      <w:r w:rsidR="00700A2F">
        <w:rPr>
          <w:b/>
          <w:color w:val="0000FF"/>
        </w:rPr>
        <w:tab/>
        <w:t xml:space="preserve">B. </w:t>
      </w:r>
      <w:r w:rsidR="00700A2F">
        <w:t>m = D.V</w:t>
      </w:r>
      <w:r w:rsidR="00700A2F">
        <w:rPr>
          <w:b/>
          <w:color w:val="0000FF"/>
        </w:rPr>
        <w:t xml:space="preserve"> </w:t>
      </w:r>
      <w:r w:rsidR="00700A2F">
        <w:rPr>
          <w:b/>
          <w:color w:val="0000FF"/>
        </w:rPr>
        <w:tab/>
        <w:t xml:space="preserve">C. </w:t>
      </w:r>
      <w:r w:rsidR="00700A2F">
        <w:t xml:space="preserve">I = </w:t>
      </w:r>
      <w:r w:rsidR="00700A2F">
        <w:rPr>
          <w:b/>
          <w:color w:val="0000FF"/>
        </w:rPr>
        <w:t xml:space="preserve"> </w:t>
      </w:r>
      <w:r w:rsidR="00700A2F">
        <w:rPr>
          <w:b/>
          <w:color w:val="0000FF"/>
        </w:rPr>
        <w:tab/>
        <w:t xml:space="preserve">D. </w:t>
      </w:r>
      <w:r w:rsidR="00700A2F">
        <w:t xml:space="preserve">t =   </w:t>
      </w:r>
    </w:p>
    <w:p w:rsidR="000C15FA" w:rsidRDefault="00700A2F">
      <w:pPr>
        <w:spacing w:after="3" w:line="259" w:lineRule="auto"/>
        <w:ind w:left="1222" w:right="4096"/>
        <w:jc w:val="left"/>
      </w:pPr>
      <w:r>
        <w:rPr>
          <w:rFonts w:ascii="Cambria Math" w:eastAsia="Cambria Math" w:hAnsi="Cambria Math" w:cs="Cambria Math"/>
          <w:sz w:val="17"/>
        </w:rPr>
        <w:t>𝑛</w:t>
      </w:r>
    </w:p>
    <w:p w:rsidR="004625EB" w:rsidRDefault="004625EB" w:rsidP="009E4146">
      <w:pPr>
        <w:tabs>
          <w:tab w:val="left" w:pos="7177"/>
        </w:tabs>
        <w:spacing w:after="160" w:line="259" w:lineRule="auto"/>
        <w:ind w:left="0" w:firstLine="0"/>
        <w:jc w:val="left"/>
      </w:pPr>
      <w:r w:rsidRPr="009E4146">
        <w:rPr>
          <w:b/>
          <w:i/>
          <w:color w:val="FF0000"/>
          <w:u w:val="double" w:color="FF0000"/>
        </w:rPr>
        <w:t>Câu 7:</w:t>
      </w:r>
      <w:r w:rsidRPr="009E4146">
        <w:rPr>
          <w:rFonts w:ascii="Arial" w:eastAsia="Arial" w:hAnsi="Arial" w:cs="Arial"/>
          <w:b/>
          <w:i/>
          <w:color w:val="FF0000"/>
        </w:rPr>
        <w:t xml:space="preserve"> </w:t>
      </w:r>
      <w:r>
        <w:t xml:space="preserve">Khi nhiệt độ tăng thì điện trở của chất điện phân </w:t>
      </w:r>
      <w:r>
        <w:tab/>
      </w:r>
    </w:p>
    <w:p w:rsidR="004625EB" w:rsidRDefault="004625EB" w:rsidP="009E4146">
      <w:pPr>
        <w:tabs>
          <w:tab w:val="left" w:pos="7177"/>
        </w:tabs>
        <w:spacing w:after="0" w:line="259" w:lineRule="auto"/>
        <w:ind w:left="0" w:right="63" w:firstLine="0"/>
        <w:jc w:val="left"/>
      </w:pPr>
      <w:r w:rsidRPr="009E4146">
        <w:rPr>
          <w:b/>
          <w:color w:val="0000FF"/>
        </w:rPr>
        <w:t xml:space="preserve"> </w:t>
      </w:r>
      <w:r w:rsidRPr="009E4146">
        <w:rPr>
          <w:b/>
          <w:color w:val="0000FF"/>
        </w:rPr>
        <w:tab/>
        <w:t xml:space="preserve">A. </w:t>
      </w:r>
      <w:r>
        <w:t>tăng</w:t>
      </w:r>
      <w:r w:rsidRPr="009E4146">
        <w:rPr>
          <w:b/>
          <w:color w:val="0000FF"/>
        </w:rPr>
        <w:t xml:space="preserve"> </w:t>
      </w:r>
      <w:r w:rsidRPr="009E4146">
        <w:rPr>
          <w:b/>
          <w:color w:val="0000FF"/>
        </w:rPr>
        <w:tab/>
        <w:t xml:space="preserve">B. </w:t>
      </w:r>
      <w:r>
        <w:t>giảm</w:t>
      </w:r>
      <w:r w:rsidRPr="009E4146">
        <w:rPr>
          <w:b/>
          <w:color w:val="0000FF"/>
        </w:rPr>
        <w:t xml:space="preserve"> </w:t>
      </w:r>
      <w:r w:rsidRPr="009E4146">
        <w:rPr>
          <w:b/>
          <w:color w:val="0000FF"/>
        </w:rPr>
        <w:lastRenderedPageBreak/>
        <w:tab/>
        <w:t xml:space="preserve">C. </w:t>
      </w:r>
      <w:r>
        <w:t>không đổi</w:t>
      </w:r>
      <w:r w:rsidRPr="009E4146">
        <w:rPr>
          <w:b/>
          <w:color w:val="0000FF"/>
        </w:rPr>
        <w:t xml:space="preserve"> </w:t>
      </w:r>
      <w:r>
        <w:tab/>
      </w:r>
      <w:r w:rsidRPr="009E4146">
        <w:rPr>
          <w:b/>
          <w:color w:val="0000FF"/>
        </w:rPr>
        <w:t xml:space="preserve">D. </w:t>
      </w:r>
      <w:r>
        <w:t xml:space="preserve">có thể tăng hoặc giảm </w:t>
      </w:r>
    </w:p>
    <w:p w:rsidR="000C15FA" w:rsidRDefault="00700A2F">
      <w:pPr>
        <w:ind w:left="-5"/>
      </w:pPr>
      <w:r>
        <w:rPr>
          <w:b/>
          <w:i/>
          <w:color w:val="FF0000"/>
          <w:u w:val="double" w:color="FF0000"/>
        </w:rPr>
        <w:t>Câu 8:</w:t>
      </w:r>
      <w:r>
        <w:rPr>
          <w:rFonts w:ascii="Arial" w:eastAsia="Arial" w:hAnsi="Arial" w:cs="Arial"/>
          <w:b/>
          <w:i/>
          <w:color w:val="FF0000"/>
        </w:rPr>
        <w:t xml:space="preserve"> </w:t>
      </w:r>
      <w:r>
        <w:t xml:space="preserve">Bản chất của hiện tượng dương cực tan là </w:t>
      </w:r>
    </w:p>
    <w:p w:rsidR="000C15FA" w:rsidRDefault="00700A2F">
      <w:pPr>
        <w:numPr>
          <w:ilvl w:val="0"/>
          <w:numId w:val="99"/>
        </w:numPr>
        <w:ind w:hanging="293"/>
      </w:pPr>
      <w:r>
        <w:t xml:space="preserve">cực dương của bình điện phân bị tăng nhiệt độ tới mức nóng chảy. </w:t>
      </w:r>
    </w:p>
    <w:p w:rsidR="000C15FA" w:rsidRDefault="00700A2F">
      <w:pPr>
        <w:numPr>
          <w:ilvl w:val="0"/>
          <w:numId w:val="99"/>
        </w:numPr>
        <w:ind w:hanging="293"/>
      </w:pPr>
      <w:r>
        <w:t>cực dương của bình điện phân bị mài mòn cơ học</w:t>
      </w:r>
      <w:r>
        <w:rPr>
          <w:b/>
          <w:color w:val="FF0000"/>
        </w:rPr>
        <w:t xml:space="preserve"> </w:t>
      </w:r>
      <w:r>
        <w:t xml:space="preserve"> </w:t>
      </w:r>
    </w:p>
    <w:p w:rsidR="000C15FA" w:rsidRDefault="00700A2F">
      <w:pPr>
        <w:numPr>
          <w:ilvl w:val="0"/>
          <w:numId w:val="99"/>
        </w:numPr>
        <w:ind w:hanging="293"/>
      </w:pPr>
      <w:r>
        <w:t xml:space="preserve">cực dương của bình điện phân bị tác dụng hóa học tạo thành chất điện phân và tan vào dung dịch. </w:t>
      </w:r>
    </w:p>
    <w:p w:rsidR="000C15FA" w:rsidRDefault="00700A2F">
      <w:pPr>
        <w:numPr>
          <w:ilvl w:val="0"/>
          <w:numId w:val="99"/>
        </w:numPr>
        <w:ind w:hanging="293"/>
      </w:pPr>
      <w:r>
        <w:t xml:space="preserve">cực dương của bình điện phân bị bay hơi. </w:t>
      </w:r>
    </w:p>
    <w:p w:rsidR="000C15FA" w:rsidRDefault="00700A2F">
      <w:pPr>
        <w:ind w:left="-5"/>
      </w:pPr>
      <w:r>
        <w:rPr>
          <w:b/>
          <w:i/>
          <w:color w:val="FF0000"/>
          <w:u w:val="double" w:color="FF0000"/>
        </w:rPr>
        <w:t>Câu 9:</w:t>
      </w:r>
      <w:r>
        <w:rPr>
          <w:rFonts w:ascii="Arial" w:eastAsia="Arial" w:hAnsi="Arial" w:cs="Arial"/>
          <w:b/>
          <w:i/>
          <w:color w:val="FF0000"/>
        </w:rPr>
        <w:t xml:space="preserve"> </w:t>
      </w:r>
      <w:r>
        <w:t xml:space="preserve">Hiện tượng phân li các phân tử hòa tan trong dung dịch điện phân </w:t>
      </w:r>
    </w:p>
    <w:p w:rsidR="000C15FA" w:rsidRDefault="00700A2F">
      <w:pPr>
        <w:numPr>
          <w:ilvl w:val="0"/>
          <w:numId w:val="100"/>
        </w:numPr>
        <w:ind w:hanging="293"/>
      </w:pPr>
      <w:r>
        <w:t xml:space="preserve">là kết quả của dòng điện chạy qua chất điện phân </w:t>
      </w:r>
    </w:p>
    <w:p w:rsidR="000C15FA" w:rsidRDefault="00700A2F">
      <w:pPr>
        <w:numPr>
          <w:ilvl w:val="0"/>
          <w:numId w:val="100"/>
        </w:numPr>
        <w:ind w:hanging="293"/>
      </w:pPr>
      <w:r>
        <w:t xml:space="preserve">là nguyên nhân duy nhất của sự xuất hiện dòng điện chạy qua chất điện phân </w:t>
      </w:r>
    </w:p>
    <w:p w:rsidR="000C15FA" w:rsidRDefault="00700A2F">
      <w:pPr>
        <w:numPr>
          <w:ilvl w:val="0"/>
          <w:numId w:val="100"/>
        </w:numPr>
        <w:ind w:hanging="293"/>
      </w:pPr>
      <w:r>
        <w:t xml:space="preserve">là dòng điện trong chất điện phân </w:t>
      </w:r>
    </w:p>
    <w:p w:rsidR="000C15FA" w:rsidRDefault="00700A2F">
      <w:pPr>
        <w:numPr>
          <w:ilvl w:val="0"/>
          <w:numId w:val="100"/>
        </w:numPr>
        <w:spacing w:after="137" w:line="259" w:lineRule="auto"/>
        <w:ind w:hanging="293"/>
      </w:pPr>
      <w:r>
        <w:rPr>
          <w:i/>
        </w:rPr>
        <w:t>tạo ra hạt tải điện trong chất điện phân</w:t>
      </w:r>
      <w:r>
        <w:t xml:space="preserve"> </w:t>
      </w:r>
    </w:p>
    <w:p w:rsidR="000C15FA" w:rsidRDefault="00700A2F">
      <w:pPr>
        <w:ind w:left="-5"/>
      </w:pPr>
      <w:r>
        <w:rPr>
          <w:b/>
          <w:i/>
          <w:color w:val="FF0000"/>
          <w:u w:val="double" w:color="FF0000"/>
        </w:rPr>
        <w:t>Câu 10:</w:t>
      </w:r>
      <w:r>
        <w:rPr>
          <w:rFonts w:ascii="Arial" w:eastAsia="Arial" w:hAnsi="Arial" w:cs="Arial"/>
          <w:b/>
          <w:i/>
          <w:color w:val="FF0000"/>
        </w:rPr>
        <w:t xml:space="preserve"> </w:t>
      </w:r>
      <w:r>
        <w:t xml:space="preserve">Khi điện phân nóng chảy muối của kim loại kiềm thì </w:t>
      </w:r>
    </w:p>
    <w:p w:rsidR="000C15FA" w:rsidRDefault="00700A2F">
      <w:pPr>
        <w:numPr>
          <w:ilvl w:val="0"/>
          <w:numId w:val="101"/>
        </w:numPr>
        <w:ind w:hanging="293"/>
      </w:pPr>
      <w:r>
        <w:t xml:space="preserve">cả ion của gốc axit và ion kim loại đều chạy về cực dương. </w:t>
      </w:r>
    </w:p>
    <w:p w:rsidR="000C15FA" w:rsidRDefault="00700A2F">
      <w:pPr>
        <w:numPr>
          <w:ilvl w:val="0"/>
          <w:numId w:val="101"/>
        </w:numPr>
        <w:ind w:hanging="293"/>
      </w:pPr>
      <w:r>
        <w:t xml:space="preserve">cả ion của gốc axit và ion kim loại đều chạy về cực âm. </w:t>
      </w:r>
    </w:p>
    <w:p w:rsidR="000C15FA" w:rsidRDefault="000C15FA">
      <w:pPr>
        <w:sectPr w:rsidR="000C15FA">
          <w:headerReference w:type="even" r:id="rId199"/>
          <w:headerReference w:type="default" r:id="rId200"/>
          <w:footerReference w:type="even" r:id="rId201"/>
          <w:footerReference w:type="default" r:id="rId202"/>
          <w:headerReference w:type="first" r:id="rId203"/>
          <w:footerReference w:type="first" r:id="rId204"/>
          <w:pgSz w:w="11906" w:h="16841"/>
          <w:pgMar w:top="550" w:right="561" w:bottom="958" w:left="852" w:header="283" w:footer="539" w:gutter="0"/>
          <w:cols w:space="720"/>
        </w:sectPr>
      </w:pPr>
    </w:p>
    <w:p w:rsidR="000C15FA" w:rsidRDefault="00700A2F">
      <w:pPr>
        <w:numPr>
          <w:ilvl w:val="0"/>
          <w:numId w:val="101"/>
        </w:numPr>
        <w:ind w:hanging="293"/>
      </w:pPr>
      <w:r>
        <w:lastRenderedPageBreak/>
        <w:t xml:space="preserve">ion kim loại chạy về cực dương, ion của gốc axit chạy về cực âm. </w:t>
      </w:r>
    </w:p>
    <w:p w:rsidR="000C15FA" w:rsidRDefault="00700A2F">
      <w:pPr>
        <w:numPr>
          <w:ilvl w:val="0"/>
          <w:numId w:val="101"/>
        </w:numPr>
        <w:ind w:hanging="293"/>
      </w:pPr>
      <w:r>
        <w:t xml:space="preserve">ion kim loại chạy về cực âm, ion của gốc axit chạy về cực dương.  </w:t>
      </w:r>
    </w:p>
    <w:p w:rsidR="000C15FA" w:rsidRDefault="009E4146">
      <w:pPr>
        <w:spacing w:after="0" w:line="374" w:lineRule="auto"/>
        <w:ind w:left="-5"/>
      </w:pPr>
      <w:r>
        <w:rPr>
          <w:noProof/>
        </w:rPr>
        <w:pict>
          <v:group id="Group 287217" o:spid="_x0000_s1515" style="position:absolute;left:0;text-align:left;margin-left:386.75pt;margin-top:-43.35pt;width:154pt;height:771.35pt;z-index:251670016" coordsize="19560,979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">
            <v:shape id="Picture 46579" o:spid="_x0000_s1516" type="#_x0000_t75" style="position:absolute;left:-31309;top:47129;width:97962;height:37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">
              <v:imagedata r:id="rId166" o:title=""/>
            </v:shape>
            <v:shape id="Shape 46598" o:spid="_x0000_s1517" style="position:absolute;left:16558;top:88396;width:542;height:824;visibility:visible;mso-wrap-style:square;v-text-anchor:top" coordsize="5422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" path="m,41783l,18669,47371,r6858,12827l23114,33655r,1524l54229,73025r-9652,9399l,41783xe" filled="f" strokecolor="#4471c4" strokeweight=".8pt">
              <v:path arrowok="t" textboxrect="0,0,54229,82424"/>
            </v:shape>
            <v:shape id="Shape 46599" o:spid="_x0000_s1518" style="position:absolute;left:16407;top:89127;width:445;height:407;visibility:visible;mso-wrap-style:square;v-text-anchor:top" coordsize="4457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" path="m,38354l,16511,38227,r6350,11303l9017,40640,,38354xe" filled="f" strokecolor="#4471c4" strokeweight=".8pt">
              <v:path arrowok="t" textboxrect="0,0,44577,40640"/>
            </v:shape>
            <v:shape id="Picture 46601" o:spid="_x0000_s1519" type="#_x0000_t75" style="position:absolute;left:16398;top:79848;width:2614;height:8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">
              <v:imagedata r:id="rId167" o:title=""/>
            </v:shape>
            <v:shape id="Shape 46614" o:spid="_x0000_s1520" style="position:absolute;left:17363;top:82450;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" path="m,15367v,8763,4572,16636,13462,23494c22352,45720,34290,51308,49402,55499v14987,4190,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46616" o:spid="_x0000_s1521" style="position:absolute;left:17214;top:81968;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" path="m,65151c,50927,3429,38862,10287,28956l,16002,2287,r99694,21971c106935,23114,110999,24003,114047,24511v3047,508,5588,762,7746,762c126112,25273,129160,24257,131064,22225v1905,-2159,3048,-5842,3556,-11176l144018,12573r,54864l114809,59690r-635,1905c122555,68072,129160,74168,133731,79629v4572,5588,7874,11049,9780,16510c145415,101473,146304,107696,146304,114809v,6603,-1524,12445,-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6618" o:spid="_x0000_s1522" style="position:absolute;left:16880;top:80093;width:1797;height:993;visibility:visible;mso-wrap-style:square;v-text-anchor:top" coordsize="179705,9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" path="m,60706l,26416r35687,8256l35687,,53594,3811r,35052l118872,54738v2921,635,5715,1269,8509,1777c130048,57150,132714,57531,135255,58040v2540,253,4571,634,6350,761c143256,58928,144652,58928,146050,58928v4445,,7747,-762,9778,-2413c157861,54865,158876,52578,158876,49403v,-4317,-1524,-8636,-4571,-13208c151257,31624,146558,26798,140208,21590l151511,10541v7239,6732,12953,12827,16764,18161c172212,34037,175133,39624,177037,45340v1778,5841,2668,12573,2668,20192c179705,73279,178308,79629,175513,84710v-2793,5206,-6476,8889,-11302,11176c159512,98172,154177,99315,148336,99315v-4446,,-8763,-381,-12827,-1016c131445,97664,124840,96266,115570,94107l53594,79375r,19304l44196,96648c43814,90805,42799,86106,41275,82804,39624,79502,37337,76709,34289,74295,31242,72010,27050,69850,21717,67691,16383,65660,9144,63247,,60706xe" filled="f" strokecolor="#4471c4" strokeweight=".8pt">
              <v:path arrowok="t" textboxrect="0,0,179705,99315"/>
            </v:shape>
            <v:shape id="Shape 46619" o:spid="_x0000_s1523" style="position:absolute;left:16548;top:82329;width:552;height:473;visibility:visible;mso-wrap-style:square;v-text-anchor:top" coordsize="5524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" path="m,45212l,19431,48387,r6858,12065l9399,47244,,45212xe" filled="f" strokecolor="#4471c4" strokeweight=".8pt">
              <v:path arrowok="t" textboxrect="0,0,55245,47244"/>
            </v:shape>
            <v:shape id="Picture 46621" o:spid="_x0000_s1524" type="#_x0000_t75" style="position:absolute;left:16215;top:78095;width:2797;height:2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">
              <v:imagedata r:id="rId168" o:title=""/>
            </v:shape>
            <v:shape id="Shape 46626" o:spid="_x0000_s1525" style="position:absolute;left:17363;top:79083;width:1166;height:601;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" path="m,17780v,8001,3937,14985,11684,20828c19431,44450,31496,49530,47752,53721v16256,4317,30225,6350,42163,6350c98933,60071,105537,58674,109982,55753v4445,-2921,6604,-7493,6604,-13843c116586,38481,115951,35052,114427,31877v-1525,-3175,-3937,-6350,-7620,-9398c103251,19431,98806,16637,93345,14097,87757,11684,81026,9271,73025,6985,64897,4826,57023,3048,49402,1778,41656,635,34417,,27813,,18288,,11302,1397,6731,4318,2286,7238,,11684,,17780xe" filled="f" strokecolor="#4471c4" strokeweight=".8pt">
              <v:path arrowok="t" textboxrect="0,0,116586,60071"/>
            </v:shape>
            <v:shape id="Shape 46627" o:spid="_x0000_s1526" style="position:absolute;left:17214;top:78696;width:1463;height:1373;visibility:visible;mso-wrap-style:square;v-text-anchor:top" coordsize="146304,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" path="m,53214c,41402,2287,31497,6604,23495,10923,15494,16891,9652,24638,5715,32386,1905,41275,,51436,,64008,,76709,2032,89409,6224v12572,4191,23241,10032,31750,17399c129794,30989,136144,39751,140209,49785v4064,10159,6095,21589,6095,34289c146304,94615,144526,103887,140716,111761v-3810,8001,-9525,14224,-17144,18795c115951,135001,106553,137288,95504,137288v-4191,,-8890,-254,-13969,-889c75057,135637,68453,134366,61595,132462v-7746,-2287,-14732,-4953,-20828,-8383c33910,120524,27940,116332,22987,111506,18035,106807,13843,101600,10541,96013,7239,90551,4826,84455,3049,77851,1016,69977,,61849,,53214xe" filled="f" strokecolor="#4471c4" strokeweight=".8pt">
              <v:path arrowok="t" textboxrect="0,0,146304,137288"/>
            </v:shape>
            <v:shape id="Shape 46628" o:spid="_x0000_s1527" style="position:absolute;left:16558;top:78767;width:542;height:815;visibility:visible;mso-wrap-style:square;v-text-anchor:top" coordsize="5422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" path="m,42290l,18669,47371,r6858,12827l23114,33274r,1270l54229,72136r-9652,9398l,42290xe" filled="f" strokecolor="#4471c4" strokeweight=".8pt">
              <v:path arrowok="t" textboxrect="0,0,54229,81534"/>
            </v:shape>
            <v:shape id="Shape 46629" o:spid="_x0000_s1528" style="position:absolute;left:16356;top:78341;width:461;height:493;visibility:visible;mso-wrap-style:square;v-text-anchor:top" coordsize="46101,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" path="m,21463c,19050,253,16510,635,13970,1015,11430,1651,9144,2667,7112,3556,4953,4826,3302,6223,2032,7747,635,9525,,11811,v2666,,5079,508,7112,1651c21082,2667,22860,4191,24638,5969v1650,1779,3301,3810,4825,5842c30988,13970,32512,15875,34163,17653v1524,1905,3175,3556,4952,5080c40894,24257,43180,25273,46101,25781r,14224c43307,39370,41148,38608,39497,37465,37846,36449,36322,35052,34925,33655,33655,32131,32258,30607,30861,28956,29463,27305,27939,25908,26415,24638,24892,23368,23240,22225,21463,21463v-1905,-889,-3937,-1397,-6224,-1397c11811,20066,10033,21972,10033,25654v,2540,762,4699,2286,6604c13843,34163,16890,35814,21463,37084r,12192l7493,46609c5207,42799,3428,38735,2032,34672,762,30480,,26035,,21463xe" filled="f" strokecolor="#4471c4" strokeweight=".8pt">
              <v:path arrowok="t" textboxrect="0,0,46101,49276"/>
            </v:shape>
            <v:shape id="Picture 299924" o:spid="_x0000_s1529" type="#_x0000_t75" style="position:absolute;left:16489;top:72807;width:3048;height:5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">
              <v:imagedata r:id="rId169" o:title=""/>
            </v:shape>
            <v:shape id="Shape 46640" o:spid="_x0000_s1530" style="position:absolute;left:17363;top:75775;width:1105;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" path="m,15367v,8509,4318,16257,12953,23114c21463,45340,33401,50927,48640,55245v15241,4319,28957,6478,41149,6478c96774,61723,101981,60706,105410,58674v3429,-2032,5080,-5207,5080,-9525c110490,45086,109220,40894,106552,36703,104013,32513,99949,28194,94488,23495,88900,18924,82296,14987,74676,11939,66928,8764,57150,5969,45465,3429l40259,2287c33147,763,26289,,19685,,13081,,8127,1270,4952,3556,1651,5969,,9906,,15367xe" filled="f" strokecolor="#4471c4" strokeweight=".8pt">
              <v:path arrowok="t" textboxrect="0,0,110490,61723"/>
            </v:shape>
            <v:shape id="Shape 46641" o:spid="_x0000_s1531" style="position:absolute;left:17214;top:75293;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" path="m,64898c,58166,762,51943,2287,46228,3811,40640,6477,34798,10287,28829l,16002,2287,,58166,12319v9145,2032,17908,3810,26289,5461l128525,26798v11937,2412,21589,4952,29210,7492c164465,36576,170180,39116,174752,41910v4446,2413,8383,5334,11811,8637c189992,53848,192787,57277,195200,61087v2539,3811,4699,8128,6476,12954c203709,79502,205232,85472,206249,92202v1142,7112,1651,15240,1651,24384c207900,129922,206756,141224,204343,150241v-2413,9144,-5968,15875,-10794,20320c188723,175006,182753,177165,175641,177165v-5841,,-11429,-2032,-16764,-6223c153670,166751,148717,160528,143891,152273r12065,-14859c159131,140081,162052,141859,164847,142875v2666,1016,5715,1398,8890,1398c180213,144273,185166,142113,188341,137541v3175,-4572,4699,-11303,4699,-20319c193040,110490,192025,104522,189738,99187,187579,93853,184024,88900,179070,84455,173990,80010,166625,75819,156718,72009,146812,68073,133604,64389,116967,60833r-1269,1905c123444,68961,129540,74676,133986,80010v4317,5207,7492,10541,9398,16002c145415,101473,146304,107697,146304,114554v,6604,-1524,12446,-4699,17526c138557,137160,133477,141224,126747,144273v-6859,3047,-15495,4444,-25909,4444c87757,148717,74803,146812,62103,143002,49403,139192,38481,133858,29337,126873,20193,119888,13081,111125,7875,100711,2667,90298,,78359,,64898xe" filled="f" strokecolor="#4471c4" strokeweight=".8pt">
              <v:path arrowok="t" textboxrect="0,0,207900,177165"/>
            </v:shape>
            <v:shape id="Shape 46642" o:spid="_x0000_s1532" style="position:absolute;left:17214;top:77033;width:1441;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6643" o:spid="_x0000_s1533" style="position:absolute;left:16609;top:7305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" path="m,76962l,60833,87376,82803r508,-1904c78613,73278,71755,65659,67310,57785,62865,49911,60578,41148,60578,31369v,-9652,2795,-17399,8256,-22987c74295,2794,81915,,91440,v6223,,13588,889,22225,2794l166497,14477v4445,1017,7747,1651,10160,2033c179070,16764,181102,16891,182753,16891v4318,,7366,-1016,9017,-3175c193548,11557,194690,7874,195199,2667r9398,1651l204597,63626,126873,45847c115824,43180,108203,41656,104013,41148v-4191,-635,-7366,-889,-9779,-889c89915,40259,86740,41148,84582,42926v-2032,1777,-3048,4445,-3048,7874c81534,53848,82677,57150,84963,60833v2286,3556,5842,7619,10668,12065c100457,77470,105664,81026,111125,83693v5334,2667,12192,4826,20193,6350l204597,105791r,41021l43180,110617v-9271,-2032,-16129,-3048,-20447,-3048c20701,107569,19050,107696,17907,108203v-1270,382,-2286,1017,-3048,1906c14097,110998,13589,112141,13081,113538v-381,1397,-889,4190,-1397,8382l2286,119634,,76962xe" filled="f" strokecolor="#4471c4" strokeweight=".8pt">
              <v:path arrowok="t" textboxrect="0,0,204597,146812"/>
            </v:shape>
            <v:shape id="Picture 299925" o:spid="_x0000_s1534" type="#_x0000_t75" style="position:absolute;left:17089;top:70704;width:243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">
              <v:imagedata r:id="rId170" o:title=""/>
            </v:shape>
            <v:shape id="Shape 46649" o:spid="_x0000_s1535" style="position:absolute;left:18876;top:72125;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" path="m,39116l,,34925,7366r,39244l,39116xe" filled="f" strokecolor="#4471c4" strokeweight=".8pt">
              <v:path arrowok="t" textboxrect="0,0,34925,46610"/>
            </v:shape>
            <v:shape id="Shape 46650" o:spid="_x0000_s1536" style="position:absolute;left:17363;top:71814;width:1166;height:600;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" path="m,17780v,8001,3937,14985,11684,20828c19431,44450,31496,49530,47752,53721v16256,4317,30225,6350,42163,6350c98933,60071,105537,58674,109982,55752v4445,-2920,6604,-7492,6604,-13842c116586,38481,115951,35052,114427,31877v-1525,-3175,-3937,-6350,-7620,-9399c103251,19431,98806,16636,93345,14097,87757,11684,81026,9271,73025,6985,64897,4826,57023,3048,49402,1777,41656,635,34417,,27813,,18288,,11302,1397,6731,4318,2286,7238,,11684,,17780xe" filled="f" strokecolor="#4471c4" strokeweight=".8pt">
              <v:path arrowok="t" textboxrect="0,0,116586,60071"/>
            </v:shape>
            <v:shape id="Shape 46651" o:spid="_x0000_s1537" style="position:absolute;left:17214;top:70892;width:1463;height:1907;visibility:visible;mso-wrap-style:square;v-text-anchor:top" coordsize="146304,1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" path="m,106680c,90551,4191,77851,12319,68834,20448,59689,31624,54610,45975,53594,44324,47244,41402,42672,37338,39878,33275,37084,28449,35052,22733,33655,17145,32258,10287,30734,2287,28956l2287,,9017,1397v6858,1524,13335,3429,19177,5715c34163,9525,39116,12954,43307,17526v4192,4572,7367,10160,9525,16510c54991,40386,56262,46863,56769,53594v10922,508,21718,2540,32640,6095c101981,63881,112650,69723,121159,77088v8635,7367,14985,16130,19050,26163c144273,113411,146304,124840,146304,137540v,10542,-1778,19813,-5588,27687c136906,173228,131191,179451,123572,184023v-7621,4445,-17019,6731,-28068,6731c91313,190754,86614,190500,81535,189864v-6478,-761,-13082,-2031,-19940,-3936c53849,183642,46863,180975,40767,177546,33910,173989,27940,169799,22987,164973v-4952,-4699,-9144,-9906,-12446,-15494c7239,144018,4826,137922,3049,131318,1016,123444,,115315,,106680xe" filled="f" strokecolor="#4471c4" strokeweight=".8pt">
              <v:path arrowok="t" textboxrect="0,0,146304,190754"/>
            </v:shape>
            <v:shape id="Picture 299926" o:spid="_x0000_s1538" type="#_x0000_t75" style="position:absolute;left:16581;top:64486;width:2956;height:6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">
              <v:imagedata r:id="rId171" o:title=""/>
            </v:shape>
            <v:shape id="Shape 46658" o:spid="_x0000_s1539" style="position:absolute;left:17977;top:69445;width:1292;height:1590;visibility:visible;mso-wrap-style:square;v-text-anchor:top" coordsize="129222,1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" path="m,l28130,10172v8890,4573,16383,10287,22733,17146c57086,34303,61912,42176,65214,51067v3302,8762,4826,18414,4826,28702c70040,88278,68643,96532,65722,104406r30099,6350c97345,111137,98742,111392,100139,111646v1397,253,2667,380,3937,507c105219,112153,106362,112280,107378,112280v4064,,7112,-1143,8890,-3302c118046,106946,119189,103136,119824,97929r9398,1651l129222,159017,,130176,,90870r9715,2487l14922,94500v7112,1524,13970,2286,20701,2286c42608,96786,47561,95644,50609,93357v3048,-2412,4572,-6350,4572,-11811c55181,77991,54673,74688,53530,71768,52387,68720,50482,65798,47942,62878,45275,59956,41465,57035,36385,54115,30035,50431,22923,47129,14922,44335l,40341,,xe" stroked="f" strokeweight="0">
              <v:path arrowok="t" textboxrect="0,0,129222,159017"/>
            </v:shape>
            <v:shape id="Shape 46662" o:spid="_x0000_s1540" style="position:absolute;left:18224;top:68783;width:431;height:463;visibility:visible;mso-wrap-style:square;v-text-anchor:top" coordsize="43053,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" path="m,36575l,,43053,9778r,36449l,36575xe" filled="f" strokecolor="#4471c4" strokeweight=".8pt">
              <v:path arrowok="t" textboxrect="0,0,43053,46227"/>
            </v:shape>
            <v:shape id="Shape 46663" o:spid="_x0000_s1541" style="position:absolute;left:17425;top:69797;width:1104;height:616;visibility:visible;mso-wrap-style:square;v-text-anchor:top" coordsize="110363,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" path="m,12573v,6350,3048,12700,9144,19304c15367,38354,22479,43561,30607,47498v8001,3937,19431,7492,34290,10667l70104,59309v7112,1524,13970,2286,20701,2286c97790,61595,102743,60452,105791,58165v3048,-2412,4572,-6350,4572,-11810c110363,42799,109855,39497,108712,36576v-1143,-3048,-3048,-5969,-5588,-8890c100457,24764,96647,21844,91567,18923,85217,15239,78105,11937,70104,9144,62103,6350,53721,4063,44958,2412,36068,888,28067,,20701,,13589,,8382,1015,5080,3175,1651,5207,,8382,,12573xe" filled="f" strokecolor="#4471c4" strokeweight=".8pt">
              <v:path arrowok="t" textboxrect="0,0,110363,61595"/>
            </v:shape>
            <v:shape id="Shape 46664" o:spid="_x0000_s1542" style="position:absolute;left:17324;top:68584;width:431;height:461;visibility:visible;mso-wrap-style:square;v-text-anchor:top" coordsize="43180,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" path="m,36576l,,43180,9652r,36449l,36576xe" filled="f" strokecolor="#4471c4" strokeweight=".8pt">
              <v:path arrowok="t" textboxrect="0,0,43180,46101"/>
            </v:shape>
            <v:shape id="Shape 46665" o:spid="_x0000_s1543" style="position:absolute;left:17214;top:64693;width:1441;height:1343;visibility:visible;mso-wrap-style:square;v-text-anchor:top" coordsize="144018,13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" path="m,20067c,13717,1016,7113,2794,l41149,8382r,25655c34799,34037,30353,34672,27940,36068v-2540,1398,-3683,3810,-3683,7112c24257,44704,24512,46228,25147,48006v634,1651,1651,3557,3302,5716c29973,55753,32512,58420,36068,61342v3557,3048,6985,5587,10287,7493c49657,70867,53213,72518,56897,73915v3682,1270,8254,2539,13842,3683l144018,93345r,41022l43180,111888v-9398,-2160,-16255,-3175,-20447,-3175c18797,108713,16002,109855,14605,112142v-1524,2158,-2413,5714,-2793,10413l2287,120397,762,81153r,-16128l33910,75693r634,-1651c23114,66041,14605,57531,8763,48768,2922,39878,,30353,,20067xe" filled="f" strokecolor="#4471c4" strokeweight=".8pt">
              <v:path arrowok="t" textboxrect="0,0,144018,134367"/>
            </v:shape>
            <v:shape id="Shape 46666" o:spid="_x0000_s1544" style="position:absolute;left:17214;top:69408;width:2055;height:1627;visibility:visible;mso-wrap-style:square;v-text-anchor:top" coordsize="20548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" path="m,34037c,27432,1651,21464,4826,16511,7875,11430,12954,7367,19686,4445,26543,1524,35179,,45593,,55626,,65787,1270,75947,3556v10159,2286,19684,5716,28447,10287c113285,18416,120777,24130,127127,30989v6223,6985,11049,14859,14351,23749c144780,63500,146304,73152,146304,83440v,8509,-1397,16763,-4317,24637l172086,114427v1524,382,2920,636,4317,890c177800,115570,179070,115698,180340,115824v1144,,2286,127,3302,127c187706,115951,190754,114809,192532,112649v1779,-2032,2921,-5842,3556,-11049l205487,103251r,59437l44450,126747c34163,124461,27051,123317,23114,123317v-3937,,-6731,1017,-8254,3049c13336,128398,12192,131953,11812,137161l2287,135001,762,96393r,-15620l31624,88900r634,-1651c23876,80773,17526,74676,12827,69216,8255,63627,4953,58167,3049,52705,1016,47372,,41149,,34037xe" filled="f" strokecolor="#4471c4" strokeweight=".8pt">
              <v:path arrowok="t" textboxrect="0,0,205487,162688"/>
            </v:shape>
            <v:shape id="Shape 46667" o:spid="_x0000_s1545" style="position:absolute;left:16705;top:65931;width:1950;height:1681;visibility:visible;mso-wrap-style:square;v-text-anchor:top" coordsize="194945,16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" path="m,157480l,,51688,11303r,18289c41148,29718,33782,30353,29463,31497v-4190,1143,-7365,2921,-9525,5460c17780,39498,16637,43053,16637,47625r,12700l156463,91060v2540,508,4573,889,5843,1142c163702,92329,165226,92584,166877,92711v1779,127,3811,127,6224,127c177546,92838,180594,91822,182372,89536v1904,-2286,2921,-5716,3175,-10542l194945,81026r,75819l185547,154941v-509,-4191,-1778,-7621,-3684,-10034c179959,142368,177164,140336,173355,138685v-3810,-1651,-9398,-3430,-16892,-5081l16637,102870r,11430c16637,117984,17018,121031,17652,123444v762,2286,1651,4319,2795,5970c21717,131192,23368,132969,25526,135001v2160,2033,4954,4192,8637,6731c37846,144145,42672,146686,48640,149479r,18670l,157480xe" filled="f" strokecolor="#4471c4" strokeweight=".8pt">
              <v:path arrowok="t" textboxrect="0,0,194945,168149"/>
            </v:shape>
            <v:shape id="Picture 46669" o:spid="_x0000_s1546" type="#_x0000_t75" style="position:absolute;left:16261;top:62947;width:2751;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">
              <v:imagedata r:id="rId172" o:title=""/>
            </v:shape>
            <v:shape id="Shape 46674" o:spid="_x0000_s1547" style="position:absolute;left:17363;top:63674;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" path="m,15367v,8763,4572,16636,13462,23495c22352,45720,34290,51308,49402,55499v14987,4191,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46675" o:spid="_x0000_s1548" style="position:absolute;left:17214;top:6319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" path="m,65151c,50927,3429,38861,10287,28829l,16002,2287,r99694,22098c106935,23113,110999,24003,114047,24511v3047,508,5588,762,7746,762c126112,25273,129160,24257,131064,22225v1905,-2160,3048,-5842,3556,-11176l144018,12573r,54863l114809,59689r-635,1906c122555,68072,129160,74168,133731,79629v4572,5588,7874,11049,9780,16509c145415,101473,146304,107696,146304,114808v,6603,-1524,12446,-4699,17526c138557,137413,133477,141351,126747,144399v-6859,2921,-15495,4318,-25909,4318c90805,148717,80645,147574,70486,145287,60325,142875,50800,139446,42037,134874,33148,130302,25654,124586,19304,117602,13081,110617,8255,102743,4953,93980,1651,85217,,75564,,65151xe" filled="f" strokecolor="#4471c4" strokeweight=".8pt">
              <v:path arrowok="t" textboxrect="0,0,146304,148717"/>
            </v:shape>
            <v:shape id="Shape 46676" o:spid="_x0000_s1549" style="position:absolute;left:16558;top:63326;width:542;height:824;visibility:visible;mso-wrap-style:square;v-text-anchor:top" coordsize="54229,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" path="m,41783l,18669,47371,r6858,12826l23114,33655r,1523l54229,73025r-9652,9398l,41783xe" filled="f" strokecolor="#4471c4" strokeweight=".8pt">
              <v:path arrowok="t" textboxrect="0,0,54229,82423"/>
            </v:shape>
            <v:shape id="Shape 46677" o:spid="_x0000_s1550" style="position:absolute;left:16407;top:64058;width:445;height:406;visibility:visible;mso-wrap-style:square;v-text-anchor:top" coordsize="44577,4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" path="m,38354l,16511,38227,r6350,11303l9017,40641,,38354xe" filled="f" strokecolor="#4471c4" strokeweight=".8pt">
              <v:path arrowok="t" textboxrect="0,0,44577,40641"/>
            </v:shape>
            <v:shape id="Picture 46679" o:spid="_x0000_s1551" type="#_x0000_t75" style="position:absolute;left:16443;top:52629;width:2569;height:10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">
              <v:imagedata r:id="rId173" o:title=""/>
            </v:shape>
            <v:shape id="Shape 46695" o:spid="_x0000_s1552" style="position:absolute;left:17363;top:57929;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46696" o:spid="_x0000_s1553" style="position:absolute;left:17214;top:55819;width:1441;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6697" o:spid="_x0000_s1554" style="position:absolute;left:17214;top:57447;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6698" o:spid="_x0000_s1555" style="position:absolute;left:17214;top:61565;width:1441;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" path="m,31623c,21717,2794,14097,8255,8382,13716,2794,21337,,30862,v6223,,13588,1016,22225,2921l105918,14605v4445,889,7747,1523,10160,1905c118491,16891,120524,17018,122175,17018v4317,,7365,-1017,9016,-3175c132969,11684,134112,8000,134620,2667r9398,1778l144018,63753,66294,45847c55245,43307,47625,41783,43435,41148v-4192,-508,-7367,-889,-9780,-889c29337,40259,26162,41148,24003,43052v-2031,1779,-3048,4446,-3048,7874c20955,53975,22099,57276,24385,60833v2285,3683,5841,7747,10667,12192c39878,77470,45086,81025,50547,83693v5333,2667,12191,4826,20192,6477l144018,105918r,41021l43180,124460v-2286,-509,-5461,-1143,-9779,-1905c29211,121666,25654,121285,22733,121285v-3936,,-6731,1142,-8128,3429c13081,126873,12192,130428,11812,135127l2287,132969,762,93725r,-14985l31624,86868r634,-1651c24130,78613,17780,72517,13081,66928,8510,61214,5207,55625,3175,50038,1143,44576,,38353,,31623xe" filled="f" strokecolor="#4471c4" strokeweight=".8pt">
              <v:path arrowok="t" textboxrect="0,0,144018,146939"/>
            </v:shape>
            <v:shape id="Shape 46699" o:spid="_x0000_s1556" style="position:absolute;left:16705;top:52879;width:1950;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46700" o:spid="_x0000_s1557" style="position:absolute;left:16705;top:58761;width:1960;height:1741;visibility:visible;mso-wrap-style:square;v-text-anchor:top" coordsize="195961,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" path="m,172085l,98171r9398,2159c9651,104521,10795,107823,12573,110109v1778,2286,4190,3937,7239,4953c22860,116078,27432,116586,33527,116586r6224,c41783,116586,44069,116586,46355,116459r70231,-1270c129667,114935,140462,114935,148971,114935r,-1778l62357,67056c52197,61595,44958,57912,40513,55880,36068,53848,32385,52578,29463,51816v-2920,-635,-5587,-889,-8254,-889c14351,50927,10413,54864,9398,62992l,60833,,,9398,2159v635,2794,1524,5334,2921,7620c13715,11938,15494,13970,17780,16002v2285,1905,4953,3810,8001,5715c28828,23495,32512,25527,36576,27813r159385,88773l195961,152400,43307,158623v-5843,127,-10414,508,-13844,1016c26162,160020,23240,160655,20827,161417v-2413,762,-4317,1778,-5968,2794c13208,165354,11938,166751,11176,168402v-889,1778,-1525,3683,-1778,5715l,172085xe" filled="f" strokecolor="#4471c4" strokeweight=".8pt">
              <v:path arrowok="t" textboxrect="0,0,195961,174117"/>
            </v:shape>
            <v:shape id="Shape 46701" o:spid="_x0000_s1558" style="position:absolute;left:16590;top:57473;width:452;height:882;visibility:visible;mso-wrap-style:square;v-text-anchor:top" coordsize="45212,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" path="m,74041c7239,72898,12700,70485,16637,66929v3810,-3683,5715,-9017,5715,-16002c22352,42291,20701,35179,17399,29591,14097,23876,8509,18161,762,12446l7874,c20066,6477,29464,13970,35814,22733v6223,8763,9398,19177,9398,31242c45212,65024,41656,73533,34417,79375,27178,85217,16510,88138,2540,88265l,74041xe" filled="f" strokecolor="#4471c4" strokeweight=".8pt">
              <v:path arrowok="t" textboxrect="0,0,45212,88265"/>
            </v:shape>
            <v:shape id="Picture 46703" o:spid="_x0000_s1559" type="#_x0000_t75" style="position:absolute;left:16413;top:51166;width:3147;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">
              <v:imagedata r:id="rId174" o:title=""/>
            </v:shape>
            <v:shape id="Shape 46707" o:spid="_x0000_s1560" style="position:absolute;left:17915;top:51523;width:762;height:1376;visibility:visible;mso-wrap-style:square;v-text-anchor:top" coordsize="76199,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" path="m64515,r9398,1524l73913,56388,44703,48641r-634,1905c52450,57023,59055,63119,63626,68580v4572,5588,7874,11049,9780,16510c75310,90424,76199,96647,76199,103759v,6604,-1524,12446,-4699,17526c68452,126365,63372,130302,56642,133223v-6859,3048,-15495,4445,-25909,4445c20700,137668,10540,136525,381,134239l,134100,,93483r34544,5323c41528,98806,46735,97790,50164,95758v3430,-2032,5081,-5207,5081,-9525c55245,80010,52196,73533,46100,67056,39877,60579,32638,55245,24383,51308l,43574,,3897r31876,7025c36830,12065,40894,12954,43942,13462v3047,508,5588,762,7746,762c56007,14224,59055,13208,60959,11176,62864,9017,64007,5334,64515,xe" stroked="f" strokeweight="0">
              <v:path arrowok="t" textboxrect="0,0,76199,137668"/>
            </v:shape>
            <v:shape id="Shape 46708" o:spid="_x0000_s1561" style="position:absolute;left:18876;top:52157;width:349;height:466;visibility:visible;mso-wrap-style:square;v-text-anchor:top" coordsize="34925,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" path="m,39243l,,34925,7493r,39116l,39243xe" filled="f" strokecolor="#4471c4" strokeweight=".8pt">
              <v:path arrowok="t" textboxrect="0,0,34925,46609"/>
            </v:shape>
            <v:shape id="Shape 46709" o:spid="_x0000_s1562" style="position:absolute;left:17363;top:51894;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46710" o:spid="_x0000_s1563" style="position:absolute;left:17214;top:51412;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6711" o:spid="_x0000_s1564" style="position:absolute;left:16558;top:51546;width:542;height:829;visibility:visible;mso-wrap-style:square;v-text-anchor:top" coordsize="54229,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" path="m,42799l,18669,47371,r6858,12827l23114,33655r,1524l54229,73533r-9652,9398l,42799xe" filled="f" strokecolor="#4471c4" strokeweight=".8pt">
              <v:path arrowok="t" textboxrect="0,0,54229,82931"/>
            </v:shape>
            <v:shape id="Picture 46713" o:spid="_x0000_s1565" type="#_x0000_t75" style="position:absolute;left:17099;top:49444;width:1912;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">
              <v:imagedata r:id="rId175" o:title=""/>
            </v:shape>
            <v:shape id="Shape 46715" o:spid="_x0000_s1566" style="position:absolute;left:17237;top:49695;width:1440;height:1467;visibility:visible;mso-wrap-style:square;v-text-anchor:top" coordsize="144018,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" path="m,142240l,82931r77724,17907c88773,103378,96393,104902,100584,105537v4191,508,7492,889,9905,889c114935,106426,118237,105537,120269,103759v1905,-1778,2920,-4318,2920,-7747c123189,94107,122809,91948,121920,89789v-1017,-2159,-2286,-4318,-4064,-6604c116077,81026,113664,78359,110489,75184v-3175,-3048,-6476,-5842,-10032,-8255c96900,64516,92963,62611,88900,61087,84836,59436,79628,58039,73406,56642l,40894,,,100964,22352v2286,508,5461,1143,9780,1905c114935,25146,118490,25527,121412,25527v3937,,6731,-1143,8127,-3302c131063,19939,131952,16383,132334,11684r9398,2159l141732,67691,112522,59944r-635,1778c122936,70485,131063,79121,136271,87376v5206,8128,7747,17526,7747,28067c144018,124968,141350,132588,135889,138303v-5461,5588,-13080,8382,-22732,8382c107061,146685,99695,145669,91059,143764l38226,132080v-4444,-889,-7746,-1524,-10159,-1905c25653,129794,23622,129667,21971,129667v-4191,,-7239,1016,-8890,3175c11302,134874,10160,138684,9525,144018l,142240xe" filled="f" strokecolor="#4471c4" strokeweight=".8pt">
              <v:path arrowok="t" textboxrect="0,0,144018,146685"/>
            </v:shape>
            <v:shape id="Picture 46717" o:spid="_x0000_s1567" type="#_x0000_t75" style="position:absolute;left:17602;top:47356;width:739;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">
              <v:imagedata r:id="rId176" o:title=""/>
            </v:shape>
            <v:shape id="Shape 46719" o:spid="_x0000_s1568" style="position:absolute;left:17749;top:47597;width:260;height:1264;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" path="m,120650l,,26035,5715r,120650l,120650xe" filled="f" strokecolor="#4471c4" strokeweight=".8pt">
              <v:path arrowok="t" textboxrect="0,0,26035,126365"/>
            </v:shape>
            <v:shape id="Picture 46721" o:spid="_x0000_s1569" type="#_x0000_t75" style="position:absolute;left:16474;top:23201;width:2537;height:23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">
              <v:imagedata r:id="rId177" o:title=""/>
            </v:shape>
            <v:shape id="Shape 46757" o:spid="_x0000_s1570" style="position:absolute;left:17237;top:23444;width:1440;height:2008;visibility:visible;mso-wrap-style:square;v-text-anchor:top" coordsize="14401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" path="m,196342l,137034r77724,17906c88773,157480,96393,159004,100584,159639v4191,509,7492,889,9905,889c114935,160528,118237,159639,120269,157861v1905,-1777,2920,-4318,2920,-7747c123189,148210,122809,146050,121920,143891v-1017,-2159,-2286,-4318,-4064,-6604c116077,135128,113664,132461,110489,129286v-3175,-3048,-6476,-5842,-10032,-8255c96900,118618,92963,116713,88900,115189v-4064,-1651,-9272,-3048,-15494,-4445l,94997,,54102r44958,9906c44576,57531,43688,52451,42037,48514,40386,44704,37719,41656,34163,39243,30734,36957,26162,35052,20447,33655,14859,32258,8000,30735,,29083l,,6731,1524v6857,1398,13334,3302,19177,5715c31876,9525,36957,13081,41148,17780v4317,4699,7747,10795,10160,18543c53848,44069,55118,54102,55118,66294r45846,10160c103250,76962,106425,77598,110744,78360v4191,888,7746,1269,10668,1269c125349,79629,128143,78486,129539,76327v1524,-2286,2413,-5841,2795,-10541l141732,67945r,53848l112522,114047r-635,1777c122936,124587,131063,133223,136271,141478v5206,8128,7747,17526,7747,28067c144018,179070,141350,186690,135889,192405v-5461,5588,-13080,8382,-22732,8382c107061,200787,99695,199772,91059,197866l38226,186182v-4444,-889,-7746,-1523,-10159,-1905c25653,183897,23622,183769,21971,183769v-4191,,-7239,1017,-8890,3175c11302,188976,10160,192786,9525,198120l,196342xe" filled="f" strokecolor="#4471c4" strokeweight=".8pt">
              <v:path arrowok="t" textboxrect="0,0,144018,200787"/>
            </v:shape>
            <v:shape id="Shape 46758" o:spid="_x0000_s1571" style="position:absolute;left:17222;top:33188;width:1433;height:722;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" path="m,16383l,,105156,23114v4826,1016,8256,1651,10542,1905c117984,25400,119888,25527,121413,25527v4190,,7112,-1143,8889,-3302c132080,20193,133350,16383,133859,11176r9397,1651l143256,72263,43562,49911c37847,48641,33401,47878,30226,47371v-3175,-508,-5841,-762,-8127,-762c18415,46609,15749,47498,14225,49276v-1525,1777,-2668,5461,-3175,11049l1525,58166,,16383xe" filled="f" strokecolor="#4471c4" strokeweight=".8pt">
              <v:path arrowok="t" textboxrect="0,0,143256,72263"/>
            </v:shape>
            <v:shape id="Shape 46759" o:spid="_x0000_s1572" style="position:absolute;left:17214;top:31557;width:1441;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" path="m,31623c,21717,2794,14097,8255,8382,13716,2794,21337,,30862,v6223,,13588,1016,22225,2922l105918,14605v4445,889,7747,1524,10160,1905c118491,16891,120524,17018,122175,17018v4317,,7365,-1016,9016,-3175c132969,11685,134112,8001,134620,2667r9398,1778l144018,63754,66294,45847c55245,43307,47625,41783,43435,41148v-4192,-508,-7367,-888,-9780,-888c29337,40260,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6760" o:spid="_x0000_s1573" style="position:absolute;left:16871;top:41711;width:808;height:593;visibility:visible;mso-wrap-style:square;v-text-anchor:top" coordsize="8077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" path="m,27940v,5334,126,9906,381,13843l80772,59309r,-7366c80772,42291,79628,34417,77470,28194,75311,21971,71882,16891,67183,12700,62484,8509,56896,5461,50292,3302,43688,1143,36449,,28828,,19176,,11938,2286,7239,6858,2413,11430,,18415,,27940xe" filled="f" strokecolor="#4471c4" strokeweight=".8pt">
              <v:path arrowok="t" textboxrect="0,0,80772,59309"/>
            </v:shape>
            <v:shape id="Shape 46761" o:spid="_x0000_s1574" style="position:absolute;left:16705;top:27130;width:1950;height:1681;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6762" o:spid="_x0000_s1575" style="position:absolute;left:16705;top:33879;width:1950;height:2510;visibility:visible;mso-wrap-style:square;v-text-anchor:top" coordsize="194945,2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" path="m,211836l,145288,119252,134112,,66421,,,9398,1905v1142,4064,2666,7112,4699,9271c16128,13335,18923,15113,22606,16637v3682,1524,9017,3048,16002,4572l156463,47244v2413,508,4446,889,5843,1143c163702,48514,165226,48768,166877,48895v1779,127,3811,127,6224,127c177164,49022,180086,48133,181990,46355v1779,-1905,3048,-4953,3557,-9144l194945,39243r,71882l185547,109093v-1144,-4065,-2667,-7112,-4699,-9271c178815,97790,176022,95885,172338,94361v-3682,-1524,-9016,-3048,-15875,-4572l96393,76708c89915,75184,81280,73152,70485,70485,59689,67818,48387,64770,36576,61214r,2921c44703,68580,53213,73406,62102,78486r111380,64262l173482,165989r-85980,9398c76708,176657,67183,177546,59182,178181v-8129,634,-16130,1143,-24004,1524l35178,181990v8764,1271,18797,3049,29973,5081c76453,189230,85978,191135,93726,192786r62737,13842c158876,207264,160909,207645,162306,207772v1396,254,2920,381,4571,508c168656,208407,170688,208534,173101,208534v4063,,6985,-889,8889,-2794c183769,203835,185038,200914,185547,196723r9398,1905l194945,251078r-9398,-2031c184403,245110,182880,242062,180848,239903v-2033,-2159,-4826,-3938,-8510,-5461c168656,232918,163322,231394,156463,229870l38608,203835v-5715,-1270,-11303,-1905,-16764,-1905c17780,201930,14859,202946,13081,204724v-1905,1904,-3048,4953,-3683,9144l,211836xe" filled="f" strokecolor="#4471c4" strokeweight=".8pt">
              <v:path arrowok="t" textboxrect="0,0,194945,251078"/>
            </v:shape>
            <v:shape id="Shape 46763" o:spid="_x0000_s1576" style="position:absolute;left:16705;top:36875;width:1972;height:1813;visibility:visible;mso-wrap-style:square;v-text-anchor:top" coordsize="197231,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" path="m,168529l,96774r9398,1905c10540,102743,12064,105791,14097,107950v2031,2160,4826,3937,8509,5461c26288,114936,31623,116460,38608,117984r87503,19303c132461,138685,137795,139700,142113,140209v4190,380,8255,634,12192,634c162813,140843,169418,138811,173863,134493v4445,-4191,6731,-10414,6731,-18669c180594,107823,178815,100965,175260,95631v-3557,-5461,-8509,-9779,-14986,-13081c153670,79248,145288,76454,135001,74168l38608,52832v-3810,-889,-6985,-1396,-9525,-1524c26415,51054,24002,51054,21844,51054v-4064,,-6985,889,-8763,2794c11176,55626,10033,58674,9398,62865l,60833,,,9398,2032v1270,4191,2921,7366,4953,9525c16510,13589,19431,15494,23113,16891v3684,1524,8890,2921,15495,4445l127000,40513v12826,2794,23876,6477,33020,11176c169163,56261,176402,61849,181737,68326v5461,6477,9398,13971,11811,22479c196088,99441,197231,109982,197231,122301v,8128,-1017,15748,-3048,22987c192151,152400,188976,158623,184658,163957v-4191,5334,-9525,9652,-16002,12700c162178,179705,154559,181356,145669,181356v-4572,,-9780,-381,-15368,-1016c124713,179578,116077,178054,104394,175387l38608,160528v-5588,-1143,-11176,-1778,-16764,-1778c17780,158750,14859,159639,13081,161544v-1905,1778,-3048,4826,-3683,9017l,168529xe" filled="f" strokecolor="#4471c4" strokeweight=".8pt">
              <v:path arrowok="t" textboxrect="0,0,197231,181356"/>
            </v:shape>
            <v:shape id="Shape 46764" o:spid="_x0000_s1577" style="position:absolute;left:16705;top:39398;width:1950;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6765" o:spid="_x0000_s1578" style="position:absolute;left:16705;top:41274;width:1950;height:1801;visibility:visible;mso-wrap-style:square;v-text-anchor:top" coordsize="194945,18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" path="m,140716l,69469c,59436,253,51816,888,46609,1524,39497,2921,33020,5207,27051,7493,21209,10413,16256,14097,12319,17780,8255,22098,5207,27305,3175,32512,1016,38481,,45085,,55752,,65405,2032,73787,5969v8382,3937,15621,9525,21716,16764c101600,29972,106299,39243,109347,50419v3048,11176,4699,23622,4699,37465l114046,92075v,5715,-254,10668,-762,14478l156463,116205v3049,635,5715,1143,7875,1397c166624,117856,169545,117983,173101,117983v4445,,7493,-1016,9271,-3302c184276,112395,185293,108966,185547,104140r9398,2032l194945,180086r-9398,-2032c184403,173990,182880,170942,180848,168783v-2033,-2032,-4826,-3937,-8510,-5461c168656,161798,163322,160274,156463,158750l38608,132715v-5715,-1143,-11303,-1778,-16764,-1778c17780,130937,14859,131826,13081,133731v-1905,1778,-3048,4826,-3683,9017l,140716xe" filled="f" strokecolor="#4471c4" strokeweight=".8pt">
              <v:path arrowok="t" textboxrect="0,0,194945,180086"/>
            </v:shape>
            <v:shape id="Shape 46766" o:spid="_x0000_s1579" style="position:absolute;left:16705;top:42958;width:1950;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46767" o:spid="_x0000_s1580" style="position:absolute;left:16705;top:44930;width:1950;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6768" o:spid="_x0000_s1581" style="position:absolute;left:16668;top:33089;width:350;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" path="m,36576l,,34925,7366r,37084l,36576xe" filled="f" strokecolor="#4471c4" strokeweight=".8pt">
              <v:path arrowok="t" textboxrect="0,0,34925,44450"/>
            </v:shape>
            <v:shape id="Shape 46769" o:spid="_x0000_s1582" style="position:absolute;left:16609;top:25768;width:2046;height:1469;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" path="m,76962l,60833,87376,82803r508,-1904c78613,73278,71755,65659,67310,57785,62865,49911,60578,41148,60578,31369v,-9652,2795,-17399,8256,-22987c74295,2794,81915,,91440,v6223,,13588,888,22225,2794l166497,14477v4445,1017,7747,1651,10160,2033c179070,16763,181102,16890,182753,16890v4318,,7366,-1015,9017,-3175c193548,11557,194690,7874,195199,2667r9398,1651l204597,63626,126873,45847c115824,43180,108203,41656,104013,41148v-4191,-636,-7366,-889,-9779,-889c89915,40259,86740,41148,84582,42925v-2032,1778,-3048,4446,-3048,7875c81534,53848,82677,57150,84963,60833v2286,3555,5842,7619,10668,12065c100457,77470,105664,81025,111125,83693v5334,2667,12192,4826,20193,6350l204597,105790r,41022l43180,110617v-9271,-2032,-16129,-3048,-20447,-3048c20701,107569,19050,107696,17907,108203v-1270,382,-2286,1017,-3048,1906c14097,110998,13589,112140,13081,113537v-381,1398,-889,4191,-1397,8383l2286,119634,,76962xe" filled="f" strokecolor="#4471c4" strokeweight=".8pt">
              <v:path arrowok="t" textboxrect="0,0,204597,146812"/>
            </v:shape>
            <v:shape id="Shape 46770" o:spid="_x0000_s1583" style="position:absolute;left:16609;top:2986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" path="m,76962l,60833,87376,82804r508,-1905c78613,73279,71755,65659,67310,57785,62865,49911,60578,41148,60578,31369v,-9652,2795,-17399,8256,-22987c74295,2794,81915,,91440,v6223,,13588,889,22225,2794l166497,14478v4445,1016,7747,1651,10160,2032c179070,16764,181102,16891,182753,16891v4318,,7366,-1016,9017,-3175c193548,11557,194690,7874,195199,2667r9398,1651l204597,63627,126873,45847c115824,43180,108203,41656,104013,41148v-4191,-635,-7366,-889,-9779,-889c89915,40259,86740,41148,84582,42926v-2032,1778,-3048,4445,-3048,7874c81534,53848,82677,57150,84963,60833v2286,3556,5842,7620,10668,12065c100457,77470,105664,81026,111125,83693v5334,2667,12192,4826,20193,6350l204597,105791r,41021l43180,110617v-9271,-2032,-16129,-3048,-20447,-3048c20701,107569,19050,107696,17907,108204v-1270,381,-2286,1016,-3048,1905c14097,110998,13589,112141,13081,113538v-381,1397,-889,4191,-1397,8382l2286,119634,,76962xe" filled="f" strokecolor="#4471c4" strokeweight=".8pt">
              <v:path arrowok="t" textboxrect="0,0,204597,146812"/>
            </v:shape>
            <v:shape id="Picture 299927" o:spid="_x0000_s1584" type="#_x0000_t75" style="position:absolute;left:17089;top:21336;width:2438;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">
              <v:imagedata r:id="rId178" o:title=""/>
            </v:shape>
            <v:shape id="Shape 46776" o:spid="_x0000_s1585" style="position:absolute;left:18876;top:22762;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" path="m,39116l,,34925,7366r,39244l,39116xe" filled="f" strokecolor="#4471c4" strokeweight=".8pt">
              <v:path arrowok="t" textboxrect="0,0,34925,46610"/>
            </v:shape>
            <v:shape id="Shape 46777" o:spid="_x0000_s1586" style="position:absolute;left:17363;top:22451;width:1166;height:601;visibility:visible;mso-wrap-style:square;v-text-anchor:top" coordsize="116586,6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" path="m,17780v,8001,3937,14986,11684,20828c19431,44450,31496,49530,47752,53722v16256,4317,30225,6350,42163,6350c98933,60072,105537,58675,109982,55753v4445,-2921,6604,-7492,6604,-13842c116586,38481,115951,35052,114427,31877v-1525,-3175,-3937,-6350,-7620,-9398c103251,19431,98806,16637,93345,14098,87757,11685,81026,9272,73025,6986,64897,4826,57023,3049,49402,1778,41656,636,34417,,27813,,18288,,11302,1398,6731,4318,2286,7239,,11685,,17780xe" filled="f" strokecolor="#4471c4" strokeweight=".8pt">
              <v:path arrowok="t" textboxrect="0,0,116586,60072"/>
            </v:shape>
            <v:shape id="Shape 46778" o:spid="_x0000_s1587" style="position:absolute;left:17214;top:21529;width:1463;height:1908;visibility:visible;mso-wrap-style:square;v-text-anchor:top" coordsize="146304,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" path="m,106680c,90551,4191,77851,12319,68834,20448,59689,31624,54610,45975,53594,44324,47244,41402,42672,37338,39877,33275,37084,28449,35051,22733,33655,17145,32258,10287,30734,2287,28956l2287,,9017,1397v6858,1524,13335,3429,19177,5715c34163,9525,39116,12953,43307,17526v4192,4572,7367,10160,9525,16510c54991,40386,56262,46863,56769,53594v10922,507,21718,2540,32640,6095c101981,63881,112650,69723,121159,77088v8635,7367,14985,16130,19050,26163c144273,113411,146304,124840,146304,137540v,10542,-1778,19812,-5588,27686c136906,173227,131191,179451,123572,184023v-7621,4445,-17019,6730,-28068,6730c91313,190753,86614,190500,81535,189864v-6478,-762,-13082,-2031,-19940,-3937c53849,183642,46863,180975,40767,177673,33910,173989,27940,169799,22987,164973v-4952,-4699,-9144,-9906,-12446,-15495c7239,144018,4826,137922,3049,131318,1016,123444,,115315,,106680xe" filled="f" strokecolor="#4471c4" strokeweight=".8pt">
              <v:path arrowok="t" textboxrect="0,0,146304,190753"/>
            </v:shape>
            <v:shape id="Picture 299928" o:spid="_x0000_s1588" type="#_x0000_t75" style="position:absolute;left:17089;top:18126;width:2438;height:3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">
              <v:imagedata r:id="rId179" o:title=""/>
            </v:shape>
            <v:shape id="Shape 46783" o:spid="_x0000_s1589" style="position:absolute;left:17915;top:20966;width:740;height:570;visibility:visible;mso-wrap-style:square;v-text-anchor:top" coordsize="73913,5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" path="m,l634,203,73913,15951r,41022l,40496,,xe" stroked="f" strokeweight="0">
              <v:path arrowok="t" textboxrect="0,0,73913,56973"/>
            </v:shape>
            <v:shape id="Shape 46786" o:spid="_x0000_s1590" style="position:absolute;left:17363;top:18808;width:1105;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" path="m,15367v,8509,4318,16257,12953,23114c21463,45339,33401,50927,48640,55245v15241,4318,28957,6478,41149,6478c96774,61723,101981,60706,105410,58675v3429,-2033,5080,-5208,5080,-9525c110490,45086,109220,40894,106552,36703,104013,32513,99949,28194,94488,23495,88900,18924,82296,14987,74676,11938,66928,8763,57150,5969,45465,3429l40259,2287c33147,763,26289,,19685,,13081,,8127,1270,4952,3556,1651,5969,,9906,,15367xe" filled="f" strokecolor="#4471c4" strokeweight=".8pt">
              <v:path arrowok="t" textboxrect="0,0,110490,61723"/>
            </v:shape>
            <v:shape id="Shape 46787" o:spid="_x0000_s1591" style="position:absolute;left:17214;top:18326;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" path="m,64897c,58166,762,51943,2287,46228,3811,40640,6477,34798,10287,28829l,16002,2287,,58166,12319v9145,2032,17908,3810,26289,5461l128525,26797v11937,2413,21589,4953,29210,7493c164465,36576,170180,39116,174752,41910v4446,2413,8383,5334,11811,8636c189992,53848,192787,57277,195200,61087v2539,3810,4699,8255,6476,12954c203709,79502,205232,85471,206249,92202v1142,7112,1651,15240,1651,24384c207900,129921,206756,141224,204343,150241v-2413,9144,-5968,15875,-10794,20320c188723,175006,182753,177165,175641,177165v-5841,,-11429,-2032,-16764,-6223c153670,166751,148717,160528,143891,152273r12065,-14859c159131,140081,162052,141859,164847,142875v2666,1016,5715,1397,8890,1397c180213,144272,185166,142113,188341,137541v3175,-4572,4699,-11303,4699,-20320c193040,110490,192025,104521,189738,99187,187579,93853,184024,88900,179070,84455,173990,80010,166625,75819,156718,72009,146812,68072,133604,64389,116967,60833r-1269,1905c123444,68961,129540,74676,133986,80010v4317,5207,7492,10541,9398,16002c145415,101473,146304,107696,146304,114554v,6604,-1524,12446,-4699,17526c138557,137160,133477,141224,126747,144272v-6859,3048,-15495,4445,-25909,4445c87757,148717,74803,146812,62103,143002,49403,139192,38481,133858,29337,126873,20193,119888,13081,111125,7875,100711,2667,90297,,78359,,64897xe" filled="f" strokecolor="#4471c4" strokeweight=".8pt">
              <v:path arrowok="t" textboxrect="0,0,207900,177165"/>
            </v:shape>
            <v:shape id="Shape 46788" o:spid="_x0000_s1592" style="position:absolute;left:17214;top:20066;width:1441;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Picture 46790" o:spid="_x0000_s1593" type="#_x0000_t75" style="position:absolute;left:17602;top:16007;width:739;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">
              <v:imagedata r:id="rId176" o:title=""/>
            </v:shape>
            <v:shape id="Shape 46792" o:spid="_x0000_s1594" style="position:absolute;left:17749;top:16249;width:260;height:1263;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" path="m,120650l,,26035,5715r,120650l,120650xe" filled="f" strokecolor="#4471c4" strokeweight=".8pt">
              <v:path arrowok="t" textboxrect="0,0,26035,126365"/>
            </v:shape>
            <v:shape id="Picture 299929" o:spid="_x0000_s1595" type="#_x0000_t75" style="position:absolute;left:16418;top:1077;width:3109;height:14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">
              <v:imagedata r:id="rId180" o:title=""/>
            </v:shape>
            <v:shape id="Shape 46818" o:spid="_x0000_s1596" style="position:absolute;left:17363;top:1739;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" path="m,15367v,8509,4318,16256,12953,23114c21463,45339,33401,50927,48640,55245v15241,4318,28957,6477,41149,6477c96774,61722,101981,60706,105410,58674v3429,-2032,5080,-5207,5080,-9525c110490,45085,109220,40894,106552,36703,104013,32639,99949,28194,94488,23495,88900,18923,82296,14986,74676,11938,66928,8763,57150,5969,45465,3429l40259,2286c33147,762,26289,,19685,,13081,,8127,1270,4952,3556,1651,5969,,9906,,15367xe" filled="f" strokecolor="#4471c4" strokeweight=".8pt">
              <v:path arrowok="t" textboxrect="0,0,110490,61722"/>
            </v:shape>
            <v:shape id="Shape 46819" o:spid="_x0000_s1597" style="position:absolute;left:17363;top:5107;width:1105;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46820" o:spid="_x0000_s1598" style="position:absolute;left:17363;top:11641;width:514;height:541;visibility:visible;mso-wrap-style:square;v-text-anchor:top" coordsize="5143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" path="m,12700v,8763,4445,16764,13208,23876c21971,43688,34671,49530,51435,54102,51053,36576,47625,23114,41402,13843,35178,4573,26289,,14859,,10033,,6350,1016,3810,3302,1270,5588,,8636,,12700xe" filled="f" strokecolor="#4471c4" strokeweight=".8pt">
              <v:path arrowok="t" textboxrect="0,0,51435,54102"/>
            </v:shape>
            <v:shape id="Shape 46821" o:spid="_x0000_s1599" style="position:absolute;left:17222;top:6289;width:1433;height:723;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" path="m,16383l,,105156,23113v4826,1017,8256,1651,10542,1906c117984,25400,119888,25526,121413,25526v4190,,7112,-1142,8889,-3301c132080,20193,133350,16510,133859,11176r9397,1650l143256,72263,43562,49911c37847,48640,33401,47878,30226,47371v-3175,-508,-5841,-762,-8127,-762c18415,46609,15749,47498,14225,49276v-1525,1777,-2668,5461,-3175,11049l1525,58165,,16383xe" filled="f" strokecolor="#4471c4" strokeweight=".8pt">
              <v:path arrowok="t" textboxrect="0,0,143256,72263"/>
            </v:shape>
            <v:shape id="Shape 46822" o:spid="_x0000_s1600" style="position:absolute;left:17222;top:12798;width:1433;height:721;visibility:visible;mso-wrap-style:square;v-text-anchor:top" coordsize="143256,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" path="m,16256l,,105156,22987v4826,1015,8256,1651,10542,1905c117984,25273,119888,25400,121413,25400v4190,,7112,-1143,8889,-3302c132080,20065,133350,16256,133859,11049r9397,1651l143256,72136,43562,49784c37847,48513,33401,47751,30226,47244v-3175,-508,-5841,-762,-8127,-762c18415,46482,15749,47371,14225,49149v-1525,1777,-2668,5461,-3175,11049l1525,58038,,16256xe" filled="f" strokecolor="#4471c4" strokeweight=".8pt">
              <v:path arrowok="t" textboxrect="0,0,143256,72136"/>
            </v:shape>
            <v:shape id="Shape 46823" o:spid="_x0000_s1601" style="position:absolute;left:17214;top:1257;width:2079;height:1772;visibility:visible;mso-wrap-style:square;v-text-anchor:top" coordsize="207900,17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" path="m,64897c,58165,762,51943,2287,46227,3811,40639,6477,34798,10287,28828l,16001,2287,,58166,12319v9145,2031,17908,3809,26289,5461l128525,26797v11937,2413,21589,4953,29210,7492c164465,36575,170180,39115,174752,41910v4446,2413,8383,5334,11811,8763c189992,53848,192787,57276,195200,61087v2539,3810,4699,8127,6476,12953c203709,79501,205232,85471,206249,92201v1142,7112,1651,15241,1651,24385c207900,129921,206756,141224,204343,150240v-2413,9145,-5968,15875,-10794,20321c188723,175006,182753,177164,175641,177164v-5841,,-11429,-2031,-16764,-6222c153670,166750,148717,160527,143891,152273r12065,-14860c159131,140081,162052,141859,164847,142875v2666,1015,5715,1397,8890,1397c180213,144272,185166,142112,188341,137540v3175,-4571,4699,-11303,4699,-20319c193040,110489,192025,104521,189738,99187,187579,93852,184024,88900,179070,84455,173990,80010,166625,75819,156718,72009,146812,68072,133604,64388,116967,60960r-1269,1777c123444,68961,129540,74675,133986,80010v4317,5207,7492,10540,9398,16002c145415,101473,146304,107696,146304,114553v,6605,-1524,12447,-4699,17527c138557,137160,133477,141224,126747,144272v-6859,3048,-15495,4445,-25909,4445c87757,148717,74803,146812,62103,143001,49403,139192,38481,133858,29337,126873,20193,119887,13081,111125,7875,100711,2667,90297,,78359,,64897xe" filled="f" strokecolor="#4471c4" strokeweight=".8pt">
              <v:path arrowok="t" textboxrect="0,0,207900,177164"/>
            </v:shape>
            <v:shape id="Shape 46824" o:spid="_x0000_s1602" style="position:absolute;left:17214;top:2997;width:1441;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" path="m,31623c,21844,2794,14098,8255,8382,13716,2794,21337,,30862,v6223,,13588,1016,22225,2922l105918,14605v4445,889,7747,1524,10160,1906c118491,16891,120524,17018,122175,17018v4317,,7365,-1016,9016,-3175c132969,11685,134112,8001,134620,2794r9398,1651l144018,63754,66294,45848c55245,43307,47625,41783,43435,41148v-4192,-508,-7367,-888,-9780,-888c29337,40260,26162,41148,24003,43053v-2031,1778,-3048,4445,-3048,7874c20955,53975,22099,57277,24385,60833v2285,3683,5841,7747,10667,12192c39878,77470,45086,81026,50547,83693v5333,2668,12191,4826,20192,6477l144018,105918r,41021l43180,124461v-2286,-509,-5461,-1144,-9779,-1906c29211,121666,25654,121286,22733,121286v-3936,,-6731,1142,-8128,3428c13081,126873,12192,130429,11812,135128l2287,132969,762,93726r,-14986l31624,86868r634,-1651c24130,78613,17780,72517,13081,66929,8510,61214,5207,55626,3175,50038,1143,44577,,38354,,31623xe" filled="f" strokecolor="#4471c4" strokeweight=".8pt">
              <v:path arrowok="t" textboxrect="0,0,144018,146939"/>
            </v:shape>
            <v:shape id="Shape 46825" o:spid="_x0000_s1603" style="position:absolute;left:17214;top:4625;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" path="m,65151c,50927,3429,38862,10287,28829l,16002,2287,r99694,21972c106935,23114,110999,24003,114047,24511v3047,508,5588,762,7746,762c126112,25273,129160,24257,131064,22225v1905,-2159,3048,-5842,3556,-11176l144018,12573r,54864l114809,59690r-635,1905c122555,68072,129160,74168,133731,79629v4572,5588,7874,11049,9780,16510c145415,101473,146304,107697,146304,114809v,6603,-1524,12445,-4699,17525c138557,137414,133477,141351,126747,144272v-6859,3048,-15495,4445,-25909,4445c90805,148717,80645,147574,70486,145288,60325,142875,50800,139447,42037,134874,33148,130302,25654,124587,19304,117602,13081,110617,8255,102743,4953,93980,1651,85217,,75565,,65151xe" filled="f" strokecolor="#4471c4" strokeweight=".8pt">
              <v:path arrowok="t" textboxrect="0,0,146304,148717"/>
            </v:shape>
            <v:shape id="Shape 46826" o:spid="_x0000_s1604" style="position:absolute;left:17214;top:9703;width:1441;height:1469;visibility:visible;mso-wrap-style:square;v-text-anchor:top" coordsize="144018,1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" path="m,31623c,21717,2794,14097,8255,8509,13716,2794,21337,,30862,v6223,,13588,1015,22225,2921l105918,14605v4445,889,7747,1523,10160,1905c118491,16890,120524,17018,122175,17018v4317,,7365,-1017,9016,-3175c132969,11684,134112,8000,134620,2667r9398,1778l144018,63753,66294,45847c55245,43307,47625,41783,43435,41148v-4192,-509,-7367,-889,-9780,-889c29337,40259,26162,41148,24003,43052v-2031,1779,-3048,4446,-3048,7874c20955,53975,22099,57276,24385,60833v2285,3682,5841,7747,10667,12192c39878,77470,45086,81025,50547,83693v5333,2667,12191,4826,20192,6477l144018,105918r,41020l43180,124460v-2286,-509,-5461,-1143,-9779,-1905c29211,121665,25654,121285,22733,121285v-3936,,-6731,1142,-8128,3428c13081,126873,12192,130428,11812,135127l2287,132969,762,93725r,-14986l31624,86868r634,-1651c24130,78612,17780,72517,13081,66928,8510,61213,5207,55625,3175,50037,1143,44576,,38353,,31623xe" filled="f" strokecolor="#4471c4" strokeweight=".8pt">
              <v:path arrowok="t" textboxrect="0,0,144018,146938"/>
            </v:shape>
            <v:shape id="Shape 46827" o:spid="_x0000_s1605" style="position:absolute;left:17214;top:11294;width:1463;height:1322;visibility:visible;mso-wrap-style:square;v-text-anchor:top" coordsize="146304,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" path="m,43815c,29464,2667,18669,7875,11176,13081,3810,20955,,31624,v7238,,13588,1524,19176,4445c56262,7366,61341,12192,65787,18923v4444,6731,8127,16256,10794,28575c79375,59944,81026,74803,81407,92202v5588,1270,11430,1905,17399,1905c102362,94107,105664,93726,108839,93091v3175,-762,6097,-1905,8510,-3556c119888,87757,121793,85471,123317,82677v1397,-2921,2159,-6604,2159,-11049c125476,63246,123825,55626,120397,48895,117094,42164,110999,34163,102362,25019l114300,13081v10923,9525,18924,19939,24257,30988c143764,55245,146304,67183,146304,80137v,11176,-1904,20701,-5842,28448c136652,116459,130811,122301,123190,126238v-7747,3937,-16890,5969,-27559,5969c90678,132207,84328,131572,76581,130175,66167,128397,56769,125603,48641,121920,38481,117221,29845,111125,22606,103632,15367,96139,9779,87249,5969,77089,2032,66929,,55880,,43815xe" filled="f" strokecolor="#4471c4" strokeweight=".8pt">
              <v:path arrowok="t" textboxrect="0,0,146304,132207"/>
            </v:shape>
            <v:shape id="Shape 46828" o:spid="_x0000_s1606" style="position:absolute;left:16705;top:13378;width:1950;height:2143;visibility:visible;mso-wrap-style:square;v-text-anchor:top" coordsize="194945,2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" path="m,174879l,102998r9398,2031c10540,109093,12064,112141,14097,114300v2031,2160,4826,3938,8509,5462c26288,121286,31623,122810,38608,124334r48260,10667l86868,132969v,-3682,-635,-7112,-1905,-10287c83693,119380,81407,115698,78105,111379,74676,107188,68199,100203,58674,90678,50292,82169,43688,75947,38735,71882,33782,67818,29463,65025,26035,63627,23368,62612,21082,62103,18796,62103v-3302,,-5588,762,-6858,2286c10668,65913,9778,68326,9398,71882l,69724,,,9651,2160v762,3175,1651,5968,2795,8254c13588,12827,15621,15875,18542,19431v2921,3557,7873,8891,14605,15875l82676,86995,156972,56897v5968,-2414,10795,-4572,14224,-6478c174751,48641,177419,46863,179324,45213v2032,-1778,3428,-3557,4318,-5335c184531,38100,185293,36068,185674,33910r9271,1904l194945,107188r-9398,-2159c185293,102489,184658,100712,183514,99568v-1015,-1016,-2666,-1524,-5079,-1524c176149,98044,173227,98552,169672,99441v-3557,1016,-9398,3048,-17526,6223l118363,118618v-4571,1779,-8000,3557,-10160,5081c106045,125223,104521,127000,103759,128651v-889,1778,-1397,4318,-1397,7748l102362,138430r54101,11938c159003,150876,161036,151257,162306,151512v1396,126,2920,380,4571,507c168656,152147,170688,152147,173101,152147v4063,,6985,-890,8889,-2668c183769,147575,185038,144526,185547,140336r9398,2031l194945,214250r-9398,-2033c184403,208153,182880,205105,180848,202947v-2033,-2033,-4826,-3937,-8510,-5461c168656,195962,163322,194438,156463,192913l38608,166878v-5715,-1142,-11303,-1778,-16764,-1778c17780,165100,14859,165989,13081,167894v-1905,1779,-3048,4826,-3683,9018l,174879xe" filled="f" strokecolor="#4471c4" strokeweight=".8pt">
              <v:path arrowok="t" textboxrect="0,0,194945,214250"/>
            </v:shape>
            <v:shape id="Shape 46829" o:spid="_x0000_s1607" style="position:absolute;left:16682;top:7085;width:1995;height:1655;visibility:visible;mso-wrap-style:square;v-text-anchor:top" coordsize="199517,1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" path="m,54356c,34163,2667,16002,8128,l49023,8763r,18669c40640,27432,34290,28322,29591,30099v-4572,1778,-7874,4445,-9905,8128c17653,41783,16638,46736,16638,52832v,5969,1269,11557,3810,16765c23368,75692,27940,81407,34037,86741v7112,6350,16382,12065,27813,17019c74168,109348,88774,114047,105411,118110v14731,3429,28448,5080,41275,5080c158750,123190,167767,121285,173737,117348v6095,-4063,9143,-10033,9143,-18034c182880,94615,181991,90551,180340,87249v-1651,-3429,-3810,-6223,-6603,-8509c170942,76327,167767,74549,164212,73025v-3557,-1397,-7239,-2540,-10923,-3428l144273,67691v-3557,-762,-6478,-1269,-8763,-1524c133224,66040,131064,65913,129160,65913v-3937,,-6859,889,-8763,2667c118364,70485,117094,73534,116587,77978r-9399,-2031l107188,6223r9399,2032c117856,11938,119253,14732,121031,16510v1779,1778,4319,3429,7747,4826c132207,22733,137795,24385,145669,26035r49276,11050l199517,56769r-10032,7620c196215,76835,199517,89789,199517,103378v,19939,-5588,35307,-16764,46101c171450,160148,155194,165481,133986,165481v-10414,,-22098,-1396,-35307,-4318c85599,158369,73661,154432,62865,149352,52198,144273,42926,138430,34925,131699,26925,124841,20448,117348,15240,109220,10033,100965,6224,92456,3683,83439,1270,74423,,64770,,54356xe" filled="f" strokecolor="#4471c4" strokeweight=".8pt">
              <v:path arrowok="t" textboxrect="0,0,199517,165481"/>
            </v:shape>
            <v:shape id="Shape 46831" o:spid="_x0000_s1608" style="position:absolute;left:16668;top:12698;width:350;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" path="m,36576l,,34925,7366r,37084l,36576xe" filled="f" strokecolor="#4471c4" strokeweight=".8pt">
              <v:path arrowok="t" textboxrect="0,0,34925,44450"/>
            </v:shape>
            <v:shape id="Shape 46832" o:spid="_x0000_s1609" style="position:absolute;left:16558;top:11341;width:542;height:831;visibility:visible;mso-wrap-style:square;v-text-anchor:top" coordsize="54229,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" path="m,42926l,18796,47371,r6858,12954l23114,33782r,1397l54229,73660r-9652,9398l,42926xe" filled="f" strokecolor="#4471c4" strokeweight=".8pt">
              <v:path arrowok="t" textboxrect="0,0,54229,83058"/>
            </v:shape>
            <v:rect id="Rectangle 47381" o:spid="_x0000_s1610" style="position:absolute;left:1292;top:65804;width:247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" filled="f" stroked="f">
              <v:textbox inset="0,0,0,0">
                <w:txbxContent>
                  <w:p w:rsidR="000C15FA" w:rsidRDefault="00700A2F">
                    <w:pPr>
                      <w:spacing w:after="160" w:line="259" w:lineRule="auto"/>
                      <w:ind w:left="0" w:firstLine="0"/>
                      <w:jc w:val="left"/>
                    </w:pPr>
                    <w:r>
                      <w:rPr>
                        <w:b/>
                        <w:color w:val="0000FF"/>
                      </w:rPr>
                      <w:t xml:space="preserve">D. </w:t>
                    </w:r>
                  </w:p>
                </w:txbxContent>
              </v:textbox>
            </v:rect>
            <v:rect id="Rectangle 47382" o:spid="_x0000_s1611" style="position:absolute;left:3152;top:65804;width:2612;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" filled="f" stroked="f">
              <v:textbox inset="0,0,0,0">
                <w:txbxContent>
                  <w:p w:rsidR="000C15FA" w:rsidRDefault="00700A2F">
                    <w:pPr>
                      <w:spacing w:after="160" w:line="259" w:lineRule="auto"/>
                      <w:ind w:left="0" w:firstLine="0"/>
                      <w:jc w:val="left"/>
                    </w:pPr>
                    <w:r>
                      <w:t>luy</w:t>
                    </w:r>
                  </w:p>
                </w:txbxContent>
              </v:textbox>
            </v:rect>
            <v:rect id="Rectangle 47383" o:spid="_x0000_s1612" style="position:absolute;left:5087;top:66105;width:900;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" filled="f" stroked="f">
              <v:textbox inset="0,0,0,0">
                <w:txbxContent>
                  <w:p w:rsidR="000C15FA" w:rsidRDefault="00700A2F">
                    <w:pPr>
                      <w:spacing w:after="160" w:line="259" w:lineRule="auto"/>
                      <w:ind w:left="0" w:firstLine="0"/>
                      <w:jc w:val="left"/>
                    </w:pPr>
                    <w:r>
                      <w:t>ệ</w:t>
                    </w:r>
                  </w:p>
                </w:txbxContent>
              </v:textbox>
            </v:rect>
            <v:rect id="Rectangle 47384" o:spid="_x0000_s1613" style="position:absolute;left:5758;top:65804;width:6644;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Tp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" filled="f" stroked="f">
              <v:textbox inset="0,0,0,0">
                <w:txbxContent>
                  <w:p w:rsidR="000C15FA" w:rsidRDefault="00700A2F">
                    <w:pPr>
                      <w:spacing w:after="160" w:line="259" w:lineRule="auto"/>
                      <w:ind w:left="0" w:firstLine="0"/>
                      <w:jc w:val="left"/>
                    </w:pPr>
                    <w:r>
                      <w:t>n nhôm.</w:t>
                    </w:r>
                  </w:p>
                </w:txbxContent>
              </v:textbox>
            </v:rect>
            <v:rect id="Rectangle 47385" o:spid="_x0000_s1614" style="position:absolute;left:10772;top:65804;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" filled="f" stroked="f">
              <v:textbox inset="0,0,0,0">
                <w:txbxContent>
                  <w:p w:rsidR="000C15FA" w:rsidRDefault="00700A2F">
                    <w:pPr>
                      <w:spacing w:after="160" w:line="259" w:lineRule="auto"/>
                      <w:ind w:left="0" w:firstLine="0"/>
                      <w:jc w:val="left"/>
                    </w:pPr>
                    <w:r>
                      <w:t xml:space="preserve"> </w:t>
                    </w:r>
                  </w:p>
                </w:txbxContent>
              </v:textbox>
            </v:rect>
            <v:rect id="Rectangle 47519" o:spid="_x0000_s1615" style="position:absolute;left:1292;top:81581;width:247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" filled="f" stroked="f">
              <v:textbox inset="0,0,0,0">
                <w:txbxContent>
                  <w:p w:rsidR="000C15FA" w:rsidRDefault="00700A2F">
                    <w:pPr>
                      <w:spacing w:after="160" w:line="259" w:lineRule="auto"/>
                      <w:ind w:left="0" w:firstLine="0"/>
                      <w:jc w:val="left"/>
                    </w:pPr>
                    <w:r>
                      <w:rPr>
                        <w:b/>
                        <w:color w:val="0000FF"/>
                      </w:rPr>
                      <w:t xml:space="preserve">D. </w:t>
                    </w:r>
                  </w:p>
                </w:txbxContent>
              </v:textbox>
            </v:rect>
            <v:rect id="Rectangle 47520" o:spid="_x0000_s1616" style="position:absolute;left:3152;top:81581;width:155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" filled="f" stroked="f">
              <v:textbox inset="0,0,0,0">
                <w:txbxContent>
                  <w:p w:rsidR="000C15FA" w:rsidRDefault="00700A2F">
                    <w:pPr>
                      <w:spacing w:after="160" w:line="259" w:lineRule="auto"/>
                      <w:ind w:left="0" w:firstLine="0"/>
                      <w:jc w:val="left"/>
                    </w:pPr>
                    <w:r>
                      <w:t>gi</w:t>
                    </w:r>
                  </w:p>
                </w:txbxContent>
              </v:textbox>
            </v:rect>
            <v:rect id="Rectangle 47521" o:spid="_x0000_s1617" style="position:absolute;left:4325;top:81882;width:900;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" filled="f" stroked="f">
              <v:textbox inset="0,0,0,0">
                <w:txbxContent>
                  <w:p w:rsidR="000C15FA" w:rsidRDefault="00700A2F">
                    <w:pPr>
                      <w:spacing w:after="160" w:line="259" w:lineRule="auto"/>
                      <w:ind w:left="0" w:firstLine="0"/>
                      <w:jc w:val="left"/>
                    </w:pPr>
                    <w:r>
                      <w:t>ả</w:t>
                    </w:r>
                  </w:p>
                </w:txbxContent>
              </v:textbox>
            </v:rect>
            <v:rect id="Rectangle 47522" o:spid="_x0000_s1618" style="position:absolute;left:4996;top:81581;width:360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" filled="f" stroked="f">
              <v:textbox inset="0,0,0,0">
                <w:txbxContent>
                  <w:p w:rsidR="000C15FA" w:rsidRDefault="00700A2F">
                    <w:pPr>
                      <w:spacing w:after="160" w:line="259" w:lineRule="auto"/>
                      <w:ind w:left="0" w:firstLine="0"/>
                      <w:jc w:val="left"/>
                    </w:pPr>
                    <w:r>
                      <w:t xml:space="preserve">m 4 </w:t>
                    </w:r>
                  </w:p>
                </w:txbxContent>
              </v:textbox>
            </v:rect>
            <v:rect id="Rectangle 47523" o:spid="_x0000_s1619" style="position:absolute;left:7708;top:81581;width:56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" filled="f" stroked="f">
              <v:textbox inset="0,0,0,0">
                <w:txbxContent>
                  <w:p w:rsidR="000C15FA" w:rsidRDefault="00700A2F">
                    <w:pPr>
                      <w:spacing w:after="160" w:line="259" w:lineRule="auto"/>
                      <w:ind w:left="0" w:firstLine="0"/>
                      <w:jc w:val="left"/>
                    </w:pPr>
                    <w:r>
                      <w:t>l</w:t>
                    </w:r>
                  </w:p>
                </w:txbxContent>
              </v:textbox>
            </v:rect>
            <v:rect id="Rectangle 47524" o:spid="_x0000_s1620" style="position:absolute;left:8135;top:81882;width:900;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kr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" filled="f" stroked="f">
              <v:textbox inset="0,0,0,0">
                <w:txbxContent>
                  <w:p w:rsidR="000C15FA" w:rsidRDefault="00700A2F">
                    <w:pPr>
                      <w:spacing w:after="160" w:line="259" w:lineRule="auto"/>
                      <w:ind w:left="0" w:firstLine="0"/>
                      <w:jc w:val="left"/>
                    </w:pPr>
                    <w:r>
                      <w:t>ầ</w:t>
                    </w:r>
                  </w:p>
                </w:txbxContent>
              </v:textbox>
            </v:rect>
            <v:rect id="Rectangle 47525" o:spid="_x0000_s1621" style="position:absolute;left:8806;top:81581;width:1520;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" filled="f" stroked="f">
              <v:textbox inset="0,0,0,0">
                <w:txbxContent>
                  <w:p w:rsidR="000C15FA" w:rsidRDefault="00700A2F">
                    <w:pPr>
                      <w:spacing w:after="160" w:line="259" w:lineRule="auto"/>
                      <w:ind w:left="0" w:firstLine="0"/>
                      <w:jc w:val="left"/>
                    </w:pPr>
                    <w:r>
                      <w:t>n.</w:t>
                    </w:r>
                  </w:p>
                </w:txbxContent>
              </v:textbox>
            </v:rect>
            <v:rect id="Rectangle 47526" o:spid="_x0000_s1622" style="position:absolute;left:9964;top:8158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" filled="f" stroked="f">
              <v:textbox inset="0,0,0,0">
                <w:txbxContent>
                  <w:p w:rsidR="000C15FA" w:rsidRDefault="00700A2F">
                    <w:pPr>
                      <w:spacing w:after="160" w:line="259" w:lineRule="auto"/>
                      <w:ind w:left="0" w:firstLine="0"/>
                      <w:jc w:val="left"/>
                    </w:pPr>
                    <w:r>
                      <w:t xml:space="preserve"> </w:t>
                    </w:r>
                  </w:p>
                </w:txbxContent>
              </v:textbox>
            </v:rect>
            <v:shape id="Picture 47597" o:spid="_x0000_s1623" type="#_x0000_t75" style="position:absolute;top:87315;width:17038;height:86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">
              <v:imagedata r:id="rId205" o:title=""/>
            </v:shape>
            <w10:wrap type="square"/>
          </v:group>
        </w:pict>
      </w:r>
      <w:r w:rsidR="00700A2F">
        <w:rPr>
          <w:b/>
          <w:i/>
          <w:color w:val="FF0000"/>
          <w:u w:val="double" w:color="FF0000"/>
        </w:rPr>
        <w:t>Câu 11:</w:t>
      </w:r>
      <w:r w:rsidR="00700A2F">
        <w:rPr>
          <w:rFonts w:ascii="Arial" w:eastAsia="Arial" w:hAnsi="Arial" w:cs="Arial"/>
          <w:b/>
          <w:i/>
          <w:color w:val="FF0000"/>
        </w:rPr>
        <w:t xml:space="preserve"> </w:t>
      </w:r>
      <w:r w:rsidR="00700A2F">
        <w:t>Trong hiện tượng điện phân dương cực tan của một muối xác định, muốn tăng khối lượng chất gi</w:t>
      </w:r>
      <w:r w:rsidR="00700A2F">
        <w:rPr>
          <w:strike/>
        </w:rPr>
        <w:t>ả</w:t>
      </w:r>
      <w:r w:rsidR="00700A2F">
        <w:t xml:space="preserve">i phóng ở điện cực thì cần phải tăng </w:t>
      </w:r>
    </w:p>
    <w:p w:rsidR="000C15FA" w:rsidRDefault="00700A2F">
      <w:pPr>
        <w:tabs>
          <w:tab w:val="center" w:pos="2440"/>
          <w:tab w:val="center" w:pos="7107"/>
        </w:tabs>
        <w:ind w:left="-15" w:firstLine="0"/>
        <w:jc w:val="left"/>
      </w:pPr>
      <w:r>
        <w:rPr>
          <w:b/>
          <w:color w:val="0000FF"/>
        </w:rPr>
        <w:t xml:space="preserve"> </w:t>
      </w:r>
      <w:r>
        <w:rPr>
          <w:b/>
          <w:color w:val="0000FF"/>
        </w:rPr>
        <w:tab/>
        <w:t xml:space="preserve">A. </w:t>
      </w:r>
      <w:r>
        <w:t>khối lượng mol của chất được giải phóng.</w:t>
      </w:r>
      <w:r>
        <w:rPr>
          <w:b/>
          <w:color w:val="0000FF"/>
        </w:rPr>
        <w:t xml:space="preserve"> </w:t>
      </w:r>
      <w:r>
        <w:rPr>
          <w:b/>
          <w:color w:val="0000FF"/>
        </w:rPr>
        <w:tab/>
        <w:t xml:space="preserve">B. </w:t>
      </w:r>
      <w:r>
        <w:t xml:space="preserve">hóa trị của chất được giải phóng. </w:t>
      </w:r>
    </w:p>
    <w:p w:rsidR="000C15FA" w:rsidRDefault="00700A2F">
      <w:pPr>
        <w:tabs>
          <w:tab w:val="center" w:pos="2239"/>
          <w:tab w:val="center" w:pos="6995"/>
        </w:tabs>
        <w:ind w:left="-15" w:firstLine="0"/>
        <w:jc w:val="left"/>
      </w:pPr>
      <w:r>
        <w:rPr>
          <w:b/>
          <w:color w:val="0000FF"/>
        </w:rPr>
        <w:t xml:space="preserve"> </w:t>
      </w:r>
      <w:r>
        <w:rPr>
          <w:b/>
          <w:color w:val="0000FF"/>
        </w:rPr>
        <w:tab/>
        <w:t xml:space="preserve">C. </w:t>
      </w:r>
      <w:r>
        <w:t>thời gian lượng chất được giải phóng.</w:t>
      </w:r>
      <w:r>
        <w:rPr>
          <w:b/>
          <w:color w:val="0000FF"/>
        </w:rPr>
        <w:t xml:space="preserve"> </w:t>
      </w:r>
      <w:r>
        <w:rPr>
          <w:b/>
          <w:color w:val="0000FF"/>
        </w:rPr>
        <w:tab/>
        <w:t xml:space="preserve">D. </w:t>
      </w:r>
      <w:r>
        <w:t xml:space="preserve">khoảng cách giữa hai điện cực  </w:t>
      </w:r>
    </w:p>
    <w:p w:rsidR="000C15FA" w:rsidRDefault="00700A2F">
      <w:pPr>
        <w:spacing w:after="108"/>
        <w:ind w:left="-5"/>
      </w:pPr>
      <w:r>
        <w:rPr>
          <w:b/>
          <w:i/>
          <w:color w:val="FF0000"/>
          <w:u w:val="double" w:color="FF0000"/>
        </w:rPr>
        <w:t>Câu 12:</w:t>
      </w:r>
      <w:r>
        <w:rPr>
          <w:rFonts w:ascii="Arial" w:eastAsia="Arial" w:hAnsi="Arial" w:cs="Arial"/>
          <w:b/>
          <w:i/>
          <w:color w:val="FF0000"/>
        </w:rPr>
        <w:t xml:space="preserve"> </w:t>
      </w:r>
      <w:r>
        <w:t xml:space="preserve">NaCl và KOH đều là chất điện phân. Khi tan trong dung dịch điện phân thì </w:t>
      </w:r>
    </w:p>
    <w:p w:rsidR="000C15FA" w:rsidRDefault="00700A2F">
      <w:pPr>
        <w:tabs>
          <w:tab w:val="center" w:pos="1390"/>
          <w:tab w:val="center" w:pos="2835"/>
          <w:tab w:val="center" w:pos="6547"/>
        </w:tabs>
        <w:ind w:left="-15" w:firstLine="0"/>
        <w:jc w:val="left"/>
      </w:pPr>
      <w:r>
        <w:rPr>
          <w:b/>
          <w:color w:val="0000FF"/>
        </w:rPr>
        <w:t xml:space="preserve"> </w:t>
      </w:r>
      <w:r>
        <w:rPr>
          <w:b/>
          <w:color w:val="0000FF"/>
        </w:rPr>
        <w:tab/>
        <w:t xml:space="preserve">A. </w:t>
      </w:r>
      <w:r>
        <w:t>Na</w:t>
      </w:r>
      <w:r>
        <w:rPr>
          <w:vertAlign w:val="superscript"/>
        </w:rPr>
        <w:t>+</w:t>
      </w:r>
      <w:r>
        <w:t xml:space="preserve"> và K</w:t>
      </w:r>
      <w:r>
        <w:rPr>
          <w:vertAlign w:val="superscript"/>
        </w:rPr>
        <w:t>+</w:t>
      </w:r>
      <w:r>
        <w:t xml:space="preserve"> là cation. </w:t>
      </w:r>
      <w:r>
        <w:tab/>
      </w:r>
      <w:r>
        <w:rPr>
          <w:b/>
          <w:color w:val="0000FF"/>
        </w:rPr>
        <w:t xml:space="preserve"> </w:t>
      </w:r>
      <w:r>
        <w:rPr>
          <w:b/>
          <w:color w:val="0000FF"/>
        </w:rPr>
        <w:tab/>
        <w:t xml:space="preserve">B. </w:t>
      </w:r>
      <w:r>
        <w:t>Na</w:t>
      </w:r>
      <w:r>
        <w:rPr>
          <w:vertAlign w:val="superscript"/>
        </w:rPr>
        <w:t>+</w:t>
      </w:r>
      <w:r>
        <w:t xml:space="preserve"> và OH</w:t>
      </w:r>
      <w:r>
        <w:rPr>
          <w:vertAlign w:val="superscript"/>
        </w:rPr>
        <w:t xml:space="preserve">- </w:t>
      </w:r>
      <w:r>
        <w:t xml:space="preserve">là cation. </w:t>
      </w:r>
    </w:p>
    <w:p w:rsidR="000C15FA" w:rsidRDefault="00700A2F">
      <w:pPr>
        <w:tabs>
          <w:tab w:val="center" w:pos="1397"/>
          <w:tab w:val="center" w:pos="2835"/>
          <w:tab w:val="center" w:pos="6518"/>
        </w:tabs>
        <w:spacing w:after="163"/>
        <w:ind w:left="-15" w:firstLine="0"/>
        <w:jc w:val="left"/>
      </w:pPr>
      <w:r>
        <w:rPr>
          <w:b/>
          <w:color w:val="0000FF"/>
        </w:rPr>
        <w:t xml:space="preserve"> </w:t>
      </w:r>
      <w:r>
        <w:rPr>
          <w:b/>
          <w:color w:val="0000FF"/>
        </w:rPr>
        <w:tab/>
        <w:t xml:space="preserve">C. </w:t>
      </w:r>
      <w:r>
        <w:t>Na</w:t>
      </w:r>
      <w:r>
        <w:rPr>
          <w:vertAlign w:val="superscript"/>
        </w:rPr>
        <w:t>+</w:t>
      </w:r>
      <w:r>
        <w:t xml:space="preserve"> và Cl</w:t>
      </w:r>
      <w:r>
        <w:rPr>
          <w:vertAlign w:val="superscript"/>
        </w:rPr>
        <w:t>-</w:t>
      </w:r>
      <w:r>
        <w:t xml:space="preserve"> là cation. </w:t>
      </w:r>
      <w:r>
        <w:tab/>
      </w:r>
      <w:r>
        <w:rPr>
          <w:b/>
          <w:color w:val="0000FF"/>
        </w:rPr>
        <w:t xml:space="preserve"> </w:t>
      </w:r>
      <w:r>
        <w:rPr>
          <w:b/>
          <w:color w:val="0000FF"/>
        </w:rPr>
        <w:tab/>
        <w:t xml:space="preserve">D. </w:t>
      </w:r>
      <w:r>
        <w:t>OH</w:t>
      </w:r>
      <w:r>
        <w:rPr>
          <w:vertAlign w:val="superscript"/>
        </w:rPr>
        <w:t>-</w:t>
      </w:r>
      <w:r>
        <w:t xml:space="preserve"> và Cl</w:t>
      </w:r>
      <w:r>
        <w:rPr>
          <w:vertAlign w:val="superscript"/>
        </w:rPr>
        <w:t>-</w:t>
      </w:r>
      <w:r>
        <w:t xml:space="preserve"> là cation. </w:t>
      </w:r>
    </w:p>
    <w:p w:rsidR="000C15FA" w:rsidRDefault="00700A2F">
      <w:pPr>
        <w:ind w:left="-5"/>
      </w:pPr>
      <w:r>
        <w:rPr>
          <w:b/>
          <w:i/>
          <w:color w:val="FF0000"/>
          <w:u w:val="double" w:color="FF0000"/>
        </w:rPr>
        <w:t>Câu 13:</w:t>
      </w:r>
      <w:r>
        <w:rPr>
          <w:rFonts w:ascii="Arial" w:eastAsia="Arial" w:hAnsi="Arial" w:cs="Arial"/>
          <w:b/>
          <w:i/>
          <w:color w:val="FF0000"/>
        </w:rPr>
        <w:t xml:space="preserve"> </w:t>
      </w:r>
      <w:r>
        <w:t xml:space="preserve">Trong các trường hợp sau đây, hiện tượng dương cực tan </w:t>
      </w:r>
      <w:r>
        <w:rPr>
          <w:b/>
          <w:i/>
        </w:rPr>
        <w:t>không</w:t>
      </w:r>
      <w:r>
        <w:t xml:space="preserve"> xảy ra khi </w:t>
      </w:r>
    </w:p>
    <w:p w:rsidR="000C15FA" w:rsidRDefault="00700A2F">
      <w:pPr>
        <w:numPr>
          <w:ilvl w:val="0"/>
          <w:numId w:val="102"/>
        </w:numPr>
        <w:ind w:hanging="293"/>
      </w:pPr>
      <w:r>
        <w:t xml:space="preserve">điện phân dung dịch bạc clorua với cực dương là bạc; </w:t>
      </w:r>
    </w:p>
    <w:p w:rsidR="000C15FA" w:rsidRDefault="00700A2F">
      <w:pPr>
        <w:numPr>
          <w:ilvl w:val="0"/>
          <w:numId w:val="102"/>
        </w:numPr>
        <w:ind w:hanging="293"/>
      </w:pPr>
      <w:r>
        <w:t xml:space="preserve">điện phân axit sunfuric với cực dương là đồng; </w:t>
      </w:r>
    </w:p>
    <w:p w:rsidR="000C15FA" w:rsidRDefault="00700A2F">
      <w:pPr>
        <w:numPr>
          <w:ilvl w:val="0"/>
          <w:numId w:val="102"/>
        </w:numPr>
        <w:ind w:hanging="293"/>
      </w:pPr>
      <w:r>
        <w:t xml:space="preserve">điện phân dung dịch muối đồng sunfat với cực dương là graphit (than chì); </w:t>
      </w:r>
    </w:p>
    <w:p w:rsidR="000C15FA" w:rsidRDefault="00700A2F">
      <w:pPr>
        <w:numPr>
          <w:ilvl w:val="0"/>
          <w:numId w:val="102"/>
        </w:numPr>
        <w:ind w:hanging="293"/>
      </w:pPr>
      <w:r>
        <w:t xml:space="preserve">điện phân dung dịch niken sunfat với cực dương là niken. </w:t>
      </w:r>
    </w:p>
    <w:p w:rsidR="000C15FA" w:rsidRDefault="00700A2F">
      <w:pPr>
        <w:spacing w:after="159"/>
        <w:ind w:left="-5"/>
      </w:pPr>
      <w:r>
        <w:rPr>
          <w:b/>
          <w:i/>
          <w:color w:val="FF0000"/>
          <w:u w:val="double" w:color="FF0000"/>
        </w:rPr>
        <w:t>Câu 14:</w:t>
      </w:r>
      <w:r>
        <w:rPr>
          <w:rFonts w:ascii="Arial" w:eastAsia="Arial" w:hAnsi="Arial" w:cs="Arial"/>
          <w:b/>
          <w:i/>
          <w:color w:val="FF0000"/>
        </w:rPr>
        <w:t xml:space="preserve"> </w:t>
      </w:r>
      <w:r>
        <w:t xml:space="preserve"> Phát biểu nào sau đây</w:t>
      </w:r>
      <w:r>
        <w:rPr>
          <w:b/>
        </w:rPr>
        <w:t xml:space="preserve"> </w:t>
      </w:r>
      <w:r>
        <w:t xml:space="preserve">là </w:t>
      </w:r>
      <w:r>
        <w:rPr>
          <w:b/>
        </w:rPr>
        <w:t>không</w:t>
      </w:r>
      <w:r>
        <w:t xml:space="preserve"> đúng khi nói về cách mạ một huy chương bạc? </w:t>
      </w:r>
    </w:p>
    <w:p w:rsidR="000C15FA" w:rsidRDefault="00700A2F">
      <w:pPr>
        <w:tabs>
          <w:tab w:val="center" w:pos="1383"/>
          <w:tab w:val="center" w:pos="2835"/>
          <w:tab w:val="center" w:pos="7311"/>
        </w:tabs>
        <w:ind w:left="-15" w:firstLine="0"/>
        <w:jc w:val="left"/>
      </w:pPr>
      <w:r>
        <w:rPr>
          <w:b/>
          <w:color w:val="0000FF"/>
        </w:rPr>
        <w:t xml:space="preserve"> </w:t>
      </w:r>
      <w:r>
        <w:rPr>
          <w:b/>
          <w:color w:val="0000FF"/>
        </w:rPr>
        <w:tab/>
        <w:t xml:space="preserve">A. </w:t>
      </w:r>
      <w:r>
        <w:t>Dùng muối AgNO</w:t>
      </w:r>
      <w:r>
        <w:rPr>
          <w:sz w:val="16"/>
        </w:rPr>
        <w:t xml:space="preserve">3. </w:t>
      </w:r>
      <w:r>
        <w:rPr>
          <w:sz w:val="16"/>
        </w:rPr>
        <w:tab/>
      </w:r>
      <w:r>
        <w:rPr>
          <w:b/>
          <w:color w:val="0000FF"/>
          <w:sz w:val="16"/>
        </w:rPr>
        <w:t xml:space="preserve"> </w:t>
      </w:r>
      <w:r>
        <w:rPr>
          <w:b/>
          <w:color w:val="0000FF"/>
          <w:sz w:val="16"/>
        </w:rPr>
        <w:tab/>
      </w:r>
      <w:r>
        <w:rPr>
          <w:b/>
          <w:color w:val="0000FF"/>
        </w:rPr>
        <w:t xml:space="preserve">B. </w:t>
      </w:r>
      <w:r>
        <w:t xml:space="preserve">Đặt huy chương ở giữa anốt và catốt. </w:t>
      </w:r>
    </w:p>
    <w:p w:rsidR="000C15FA" w:rsidRDefault="00700A2F">
      <w:pPr>
        <w:tabs>
          <w:tab w:val="center" w:pos="1422"/>
          <w:tab w:val="center" w:pos="2835"/>
          <w:tab w:val="center" w:pos="6907"/>
        </w:tabs>
        <w:ind w:left="-15" w:firstLine="0"/>
        <w:jc w:val="left"/>
      </w:pPr>
      <w:r>
        <w:rPr>
          <w:b/>
          <w:color w:val="0000FF"/>
        </w:rPr>
        <w:t xml:space="preserve"> </w:t>
      </w:r>
      <w:r>
        <w:rPr>
          <w:b/>
          <w:color w:val="0000FF"/>
        </w:rPr>
        <w:tab/>
        <w:t xml:space="preserve">C. </w:t>
      </w:r>
      <w:r>
        <w:t xml:space="preserve">Dùng anốt bằng bạc. </w:t>
      </w:r>
      <w:r>
        <w:tab/>
      </w:r>
      <w:r>
        <w:rPr>
          <w:b/>
          <w:color w:val="0000FF"/>
        </w:rPr>
        <w:t xml:space="preserve"> </w:t>
      </w:r>
      <w:r>
        <w:rPr>
          <w:b/>
          <w:color w:val="0000FF"/>
        </w:rPr>
        <w:tab/>
        <w:t xml:space="preserve">D. </w:t>
      </w:r>
      <w:r>
        <w:t xml:space="preserve">Dùng huy chương làm catốt. </w:t>
      </w:r>
    </w:p>
    <w:p w:rsidR="000C15FA" w:rsidRDefault="00700A2F">
      <w:pPr>
        <w:spacing w:after="115"/>
        <w:ind w:left="-5"/>
      </w:pPr>
      <w:r>
        <w:rPr>
          <w:b/>
          <w:i/>
          <w:color w:val="FF0000"/>
          <w:u w:val="double" w:color="FF0000"/>
        </w:rPr>
        <w:t>Câu 15:</w:t>
      </w:r>
      <w:r>
        <w:rPr>
          <w:rFonts w:ascii="Arial" w:eastAsia="Arial" w:hAnsi="Arial" w:cs="Arial"/>
          <w:b/>
          <w:i/>
          <w:color w:val="FF0000"/>
        </w:rPr>
        <w:t xml:space="preserve"> </w:t>
      </w:r>
      <w:r>
        <w:t xml:space="preserve">Khối lượng chất giải phóng ở điện cực của bình điện phân tỉ lệ với  </w:t>
      </w:r>
    </w:p>
    <w:p w:rsidR="000C15FA" w:rsidRDefault="00700A2F">
      <w:pPr>
        <w:tabs>
          <w:tab w:val="center" w:pos="1801"/>
          <w:tab w:val="center" w:pos="7145"/>
        </w:tabs>
        <w:ind w:left="-15" w:firstLine="0"/>
        <w:jc w:val="left"/>
      </w:pPr>
      <w:r>
        <w:rPr>
          <w:b/>
          <w:color w:val="0000FF"/>
        </w:rPr>
        <w:t xml:space="preserve"> </w:t>
      </w:r>
      <w:r>
        <w:rPr>
          <w:b/>
          <w:color w:val="0000FF"/>
        </w:rPr>
        <w:tab/>
        <w:t xml:space="preserve">A. </w:t>
      </w:r>
      <w:r>
        <w:t>điện lượng chuyển qua bình.</w:t>
      </w:r>
      <w:r>
        <w:rPr>
          <w:b/>
          <w:color w:val="0000FF"/>
        </w:rPr>
        <w:t xml:space="preserve"> </w:t>
      </w:r>
      <w:r>
        <w:rPr>
          <w:b/>
          <w:color w:val="0000FF"/>
        </w:rPr>
        <w:tab/>
        <w:t xml:space="preserve">B. </w:t>
      </w:r>
      <w:r>
        <w:t xml:space="preserve">thể tích của dung dịch trong bình. </w:t>
      </w:r>
    </w:p>
    <w:p w:rsidR="000C15FA" w:rsidRDefault="00700A2F">
      <w:pPr>
        <w:tabs>
          <w:tab w:val="center" w:pos="2017"/>
          <w:tab w:val="center" w:pos="6821"/>
        </w:tabs>
        <w:ind w:left="-15" w:firstLine="0"/>
        <w:jc w:val="left"/>
      </w:pPr>
      <w:r>
        <w:rPr>
          <w:b/>
          <w:color w:val="0000FF"/>
        </w:rPr>
        <w:t xml:space="preserve"> </w:t>
      </w:r>
      <w:r>
        <w:rPr>
          <w:b/>
          <w:color w:val="0000FF"/>
        </w:rPr>
        <w:tab/>
        <w:t xml:space="preserve">C. </w:t>
      </w:r>
      <w:r>
        <w:t>khối lượng dung dịch trong bình.</w:t>
      </w:r>
      <w:r>
        <w:rPr>
          <w:b/>
          <w:color w:val="0000FF"/>
        </w:rPr>
        <w:t xml:space="preserve"> </w:t>
      </w:r>
      <w:r>
        <w:rPr>
          <w:b/>
          <w:color w:val="0000FF"/>
        </w:rPr>
        <w:tab/>
        <w:t xml:space="preserve">D. </w:t>
      </w:r>
      <w:r>
        <w:t xml:space="preserve">khối lượng chất điện phân. </w:t>
      </w:r>
    </w:p>
    <w:p w:rsidR="000C15FA" w:rsidRDefault="00700A2F">
      <w:pPr>
        <w:spacing w:after="14" w:line="367" w:lineRule="auto"/>
        <w:ind w:left="-5"/>
      </w:pPr>
      <w:r>
        <w:rPr>
          <w:b/>
          <w:i/>
          <w:color w:val="FF0000"/>
          <w:u w:val="double" w:color="FF0000"/>
        </w:rPr>
        <w:t>Câu 16:</w:t>
      </w:r>
      <w:r>
        <w:rPr>
          <w:rFonts w:ascii="Arial" w:eastAsia="Arial" w:hAnsi="Arial" w:cs="Arial"/>
          <w:b/>
          <w:i/>
          <w:color w:val="FF0000"/>
        </w:rPr>
        <w:t xml:space="preserve"> </w:t>
      </w:r>
      <w:r>
        <w:t xml:space="preserve">Nếu có dòng điện không đổi chạy qua bình điện phân gây ra hiện tượng dương cực tan thì khối lượng chất giải phóng ở điện cực </w:t>
      </w:r>
      <w:r>
        <w:rPr>
          <w:b/>
          <w:i/>
        </w:rPr>
        <w:t>không</w:t>
      </w:r>
      <w:r>
        <w:t xml:space="preserve"> tỉ lệ thuận với </w:t>
      </w:r>
    </w:p>
    <w:p w:rsidR="000C15FA" w:rsidRDefault="00700A2F">
      <w:pPr>
        <w:tabs>
          <w:tab w:val="center" w:pos="2506"/>
          <w:tab w:val="center" w:pos="7720"/>
        </w:tabs>
        <w:ind w:left="-15" w:firstLine="0"/>
        <w:jc w:val="left"/>
      </w:pPr>
      <w:r>
        <w:rPr>
          <w:b/>
          <w:color w:val="0000FF"/>
        </w:rPr>
        <w:t xml:space="preserve"> </w:t>
      </w:r>
      <w:r>
        <w:rPr>
          <w:b/>
          <w:color w:val="0000FF"/>
        </w:rPr>
        <w:tab/>
        <w:t xml:space="preserve">A. </w:t>
      </w:r>
      <w:r>
        <w:t>khối lượng mol của chất đượng giải phóng.</w:t>
      </w:r>
      <w:r>
        <w:rPr>
          <w:b/>
          <w:color w:val="0000FF"/>
        </w:rPr>
        <w:t xml:space="preserve"> </w:t>
      </w:r>
      <w:r>
        <w:rPr>
          <w:b/>
          <w:color w:val="0000FF"/>
        </w:rPr>
        <w:tab/>
        <w:t xml:space="preserve">B. </w:t>
      </w:r>
      <w:r>
        <w:t xml:space="preserve">cường độ dòng điện chạy qua bình điện phân. </w:t>
      </w:r>
    </w:p>
    <w:p w:rsidR="000C15FA" w:rsidRDefault="00700A2F">
      <w:pPr>
        <w:tabs>
          <w:tab w:val="center" w:pos="2595"/>
          <w:tab w:val="center" w:pos="7310"/>
        </w:tabs>
        <w:ind w:left="-15" w:firstLine="0"/>
        <w:jc w:val="left"/>
      </w:pPr>
      <w:r>
        <w:rPr>
          <w:b/>
          <w:color w:val="0000FF"/>
        </w:rPr>
        <w:t xml:space="preserve"> </w:t>
      </w:r>
      <w:r>
        <w:rPr>
          <w:b/>
          <w:color w:val="0000FF"/>
        </w:rPr>
        <w:tab/>
        <w:t xml:space="preserve">C. </w:t>
      </w:r>
      <w:r>
        <w:t>thời gian dòng điện chạy qua bình điện phân.</w:t>
      </w:r>
      <w:r>
        <w:rPr>
          <w:b/>
          <w:color w:val="0000FF"/>
        </w:rPr>
        <w:t xml:space="preserve"> </w:t>
      </w:r>
      <w:r>
        <w:rPr>
          <w:b/>
          <w:color w:val="0000FF"/>
        </w:rPr>
        <w:tab/>
        <w:t xml:space="preserve">D. </w:t>
      </w:r>
      <w:r>
        <w:t xml:space="preserve">hóa trị của của chất được giải phóng. </w:t>
      </w:r>
    </w:p>
    <w:p w:rsidR="000C15FA" w:rsidRDefault="00700A2F">
      <w:pPr>
        <w:ind w:left="-5"/>
      </w:pPr>
      <w:r>
        <w:rPr>
          <w:b/>
          <w:i/>
          <w:color w:val="FF0000"/>
          <w:u w:val="double" w:color="FF0000"/>
        </w:rPr>
        <w:t>Câu 17:</w:t>
      </w:r>
      <w:r>
        <w:rPr>
          <w:rFonts w:ascii="Arial" w:eastAsia="Arial" w:hAnsi="Arial" w:cs="Arial"/>
          <w:b/>
          <w:i/>
          <w:color w:val="FF0000"/>
        </w:rPr>
        <w:t xml:space="preserve"> </w:t>
      </w:r>
      <w:r>
        <w:t xml:space="preserve">Hiện tượng điện phân </w:t>
      </w:r>
      <w:r>
        <w:rPr>
          <w:b/>
          <w:i/>
        </w:rPr>
        <w:t>không</w:t>
      </w:r>
      <w:r>
        <w:t xml:space="preserve"> ứng dụng để  </w:t>
      </w:r>
    </w:p>
    <w:p w:rsidR="000C15FA" w:rsidRDefault="00700A2F">
      <w:pPr>
        <w:tabs>
          <w:tab w:val="center" w:pos="869"/>
          <w:tab w:val="center" w:pos="3389"/>
          <w:tab w:val="center" w:pos="6190"/>
        </w:tabs>
        <w:ind w:left="-15" w:firstLine="0"/>
        <w:jc w:val="left"/>
      </w:pPr>
      <w:r>
        <w:rPr>
          <w:b/>
          <w:color w:val="0000FF"/>
        </w:rPr>
        <w:t xml:space="preserve"> </w:t>
      </w:r>
      <w:r>
        <w:rPr>
          <w:b/>
          <w:color w:val="0000FF"/>
        </w:rPr>
        <w:tab/>
        <w:t xml:space="preserve">A. </w:t>
      </w:r>
      <w:r>
        <w:t>đúc điện.</w:t>
      </w:r>
      <w:r>
        <w:rPr>
          <w:b/>
          <w:color w:val="0000FF"/>
        </w:rPr>
        <w:t xml:space="preserve"> </w:t>
      </w:r>
      <w:r>
        <w:rPr>
          <w:b/>
          <w:color w:val="0000FF"/>
        </w:rPr>
        <w:tab/>
        <w:t xml:space="preserve">B. </w:t>
      </w:r>
      <w:r>
        <w:t>mạ điện.</w:t>
      </w:r>
      <w:r>
        <w:rPr>
          <w:b/>
          <w:color w:val="0000FF"/>
        </w:rPr>
        <w:t xml:space="preserve"> </w:t>
      </w:r>
      <w:r>
        <w:rPr>
          <w:b/>
          <w:color w:val="0000FF"/>
        </w:rPr>
        <w:tab/>
        <w:t xml:space="preserve">C. </w:t>
      </w:r>
      <w:r>
        <w:t>sơn tĩnh điện.</w:t>
      </w:r>
      <w:r>
        <w:rPr>
          <w:b/>
          <w:color w:val="0000FF"/>
        </w:rPr>
        <w:t xml:space="preserve"> </w:t>
      </w:r>
    </w:p>
    <w:p w:rsidR="000C15FA" w:rsidRDefault="00700A2F">
      <w:pPr>
        <w:ind w:left="-5"/>
      </w:pPr>
      <w:r>
        <w:rPr>
          <w:b/>
          <w:i/>
          <w:color w:val="FF0000"/>
          <w:u w:val="double" w:color="FF0000"/>
        </w:rPr>
        <w:t>Câu 18:</w:t>
      </w:r>
      <w:r>
        <w:rPr>
          <w:rFonts w:ascii="Arial" w:eastAsia="Arial" w:hAnsi="Arial" w:cs="Arial"/>
          <w:b/>
          <w:i/>
          <w:color w:val="FF0000"/>
        </w:rPr>
        <w:t xml:space="preserve"> </w:t>
      </w:r>
      <w:r>
        <w:t>Kết quả cuối cùng của quá trình điện phân dung dịch CuSO</w:t>
      </w:r>
      <w:r>
        <w:rPr>
          <w:vertAlign w:val="subscript"/>
        </w:rPr>
        <w:t>4</w:t>
      </w:r>
      <w:r>
        <w:t xml:space="preserve"> với điện cực bằng đồng là </w:t>
      </w:r>
    </w:p>
    <w:p w:rsidR="000C15FA" w:rsidRDefault="00700A2F">
      <w:pPr>
        <w:tabs>
          <w:tab w:val="center" w:pos="2253"/>
          <w:tab w:val="center" w:pos="6246"/>
        </w:tabs>
        <w:ind w:left="-15" w:firstLine="0"/>
        <w:jc w:val="left"/>
      </w:pPr>
      <w:r>
        <w:rPr>
          <w:b/>
          <w:color w:val="0000FF"/>
        </w:rPr>
        <w:t xml:space="preserve"> </w:t>
      </w:r>
      <w:r>
        <w:rPr>
          <w:b/>
          <w:color w:val="0000FF"/>
        </w:rPr>
        <w:tab/>
        <w:t xml:space="preserve">A. </w:t>
      </w:r>
      <w:r>
        <w:t>không có thay đổi gì ở bình điện phân</w:t>
      </w:r>
      <w:r>
        <w:rPr>
          <w:b/>
          <w:color w:val="0000FF"/>
        </w:rPr>
        <w:t xml:space="preserve"> </w:t>
      </w:r>
      <w:r>
        <w:rPr>
          <w:b/>
          <w:color w:val="0000FF"/>
        </w:rPr>
        <w:tab/>
        <w:t xml:space="preserve">B. </w:t>
      </w:r>
      <w:r>
        <w:t xml:space="preserve">anốt bị ăn mòn </w:t>
      </w:r>
    </w:p>
    <w:p w:rsidR="000C15FA" w:rsidRDefault="00700A2F">
      <w:pPr>
        <w:tabs>
          <w:tab w:val="center" w:pos="1805"/>
          <w:tab w:val="center" w:pos="6479"/>
        </w:tabs>
        <w:ind w:left="-15" w:firstLine="0"/>
        <w:jc w:val="left"/>
      </w:pPr>
      <w:r>
        <w:rPr>
          <w:b/>
          <w:color w:val="0000FF"/>
        </w:rPr>
        <w:lastRenderedPageBreak/>
        <w:t xml:space="preserve"> </w:t>
      </w:r>
      <w:r>
        <w:rPr>
          <w:b/>
          <w:color w:val="0000FF"/>
        </w:rPr>
        <w:tab/>
        <w:t xml:space="preserve">C. </w:t>
      </w:r>
      <w:r>
        <w:t>đồng chạy từ anốt sang catốt</w:t>
      </w:r>
      <w:r>
        <w:rPr>
          <w:b/>
          <w:color w:val="0000FF"/>
        </w:rPr>
        <w:t xml:space="preserve"> </w:t>
      </w:r>
      <w:r>
        <w:rPr>
          <w:b/>
          <w:color w:val="0000FF"/>
        </w:rPr>
        <w:tab/>
        <w:t xml:space="preserve">D. </w:t>
      </w:r>
      <w:r>
        <w:t xml:space="preserve">đồng bám vào catốt </w:t>
      </w:r>
    </w:p>
    <w:p w:rsidR="000C15FA" w:rsidRDefault="00700A2F">
      <w:pPr>
        <w:spacing w:after="12" w:line="371" w:lineRule="auto"/>
        <w:ind w:left="-5"/>
      </w:pPr>
      <w:r>
        <w:rPr>
          <w:b/>
          <w:i/>
          <w:color w:val="FF0000"/>
          <w:u w:val="double" w:color="FF0000"/>
        </w:rPr>
        <w:t>Câu 19:</w:t>
      </w:r>
      <w:r>
        <w:rPr>
          <w:rFonts w:ascii="Arial" w:eastAsia="Arial" w:hAnsi="Arial" w:cs="Arial"/>
          <w:b/>
          <w:i/>
          <w:color w:val="FF0000"/>
        </w:rPr>
        <w:t xml:space="preserve"> </w:t>
      </w:r>
      <w:r>
        <w:t>Khi điện phân dương cực tan, nếu tăng cường độ dòng điện và thời gian điện phân lên 2 lần thì khối lượng chất giải phóng ra ở điện cực</w:t>
      </w:r>
      <w:r>
        <w:rPr>
          <w:b/>
          <w:color w:val="FF0000"/>
        </w:rPr>
        <w:t xml:space="preserve"> </w:t>
      </w:r>
      <w:r>
        <w:t xml:space="preserve"> </w:t>
      </w:r>
    </w:p>
    <w:p w:rsidR="000C15FA" w:rsidRDefault="00700A2F">
      <w:pPr>
        <w:tabs>
          <w:tab w:val="center" w:pos="942"/>
          <w:tab w:val="center" w:pos="3477"/>
          <w:tab w:val="center" w:pos="6039"/>
        </w:tabs>
        <w:ind w:left="-15" w:firstLine="0"/>
        <w:jc w:val="left"/>
      </w:pPr>
      <w:r>
        <w:rPr>
          <w:b/>
          <w:color w:val="0000FF"/>
        </w:rPr>
        <w:t xml:space="preserve"> </w:t>
      </w:r>
      <w:r>
        <w:rPr>
          <w:b/>
          <w:color w:val="0000FF"/>
        </w:rPr>
        <w:tab/>
        <w:t xml:space="preserve">A. </w:t>
      </w:r>
      <w:r>
        <w:t>không đổi.</w:t>
      </w:r>
      <w:r>
        <w:rPr>
          <w:b/>
          <w:color w:val="0000FF"/>
        </w:rPr>
        <w:t xml:space="preserve"> </w:t>
      </w:r>
      <w:r>
        <w:rPr>
          <w:b/>
          <w:color w:val="0000FF"/>
        </w:rPr>
        <w:tab/>
        <w:t xml:space="preserve">B. </w:t>
      </w:r>
      <w:r>
        <w:t>tăng 2 lần.</w:t>
      </w:r>
      <w:r>
        <w:rPr>
          <w:b/>
          <w:color w:val="0000FF"/>
        </w:rPr>
        <w:t xml:space="preserve"> </w:t>
      </w:r>
      <w:r>
        <w:rPr>
          <w:b/>
          <w:color w:val="0000FF"/>
        </w:rPr>
        <w:tab/>
        <w:t xml:space="preserve">C. </w:t>
      </w:r>
      <w:r>
        <w:t>tăng 4 lần.</w:t>
      </w:r>
      <w:r>
        <w:rPr>
          <w:b/>
          <w:color w:val="0000FF"/>
        </w:rPr>
        <w:t xml:space="preserve"> </w:t>
      </w:r>
    </w:p>
    <w:p w:rsidR="000C15FA" w:rsidRDefault="00700A2F">
      <w:pPr>
        <w:spacing w:after="0" w:line="367" w:lineRule="auto"/>
        <w:ind w:left="-5"/>
      </w:pPr>
      <w:r>
        <w:rPr>
          <w:b/>
          <w:i/>
          <w:color w:val="FF0000"/>
          <w:u w:val="double" w:color="FF0000"/>
        </w:rPr>
        <w:t>Câu 20:</w:t>
      </w:r>
      <w:r>
        <w:rPr>
          <w:rFonts w:ascii="Arial" w:eastAsia="Arial" w:hAnsi="Arial" w:cs="Arial"/>
          <w:b/>
          <w:i/>
          <w:color w:val="FF0000"/>
        </w:rPr>
        <w:t xml:space="preserve"> </w:t>
      </w:r>
      <w:r>
        <w:t xml:space="preserve">Khối lượng khí clo sản xuất ra từ cực dương của các bình điện phân 1, 2, và 3 (xem hình vẽ) trong một khoảng thời gian nhất định sẽ </w:t>
      </w:r>
    </w:p>
    <w:p w:rsidR="000C15FA" w:rsidRDefault="00700A2F">
      <w:pPr>
        <w:spacing w:after="2" w:line="365" w:lineRule="auto"/>
        <w:ind w:left="-5"/>
      </w:pPr>
      <w:r>
        <w:rPr>
          <w:b/>
          <w:color w:val="0000FF"/>
        </w:rPr>
        <w:t xml:space="preserve"> </w:t>
      </w:r>
      <w:r>
        <w:rPr>
          <w:b/>
          <w:color w:val="0000FF"/>
        </w:rPr>
        <w:tab/>
        <w:t xml:space="preserve">A. </w:t>
      </w:r>
      <w:r>
        <w:t xml:space="preserve">nhiều nhất trong bình 1 và ít nhất trong bình 3 </w:t>
      </w:r>
      <w:r>
        <w:rPr>
          <w:b/>
          <w:color w:val="0000FF"/>
        </w:rPr>
        <w:t xml:space="preserve"> </w:t>
      </w:r>
      <w:r>
        <w:rPr>
          <w:b/>
          <w:color w:val="0000FF"/>
        </w:rPr>
        <w:tab/>
        <w:t xml:space="preserve">B. </w:t>
      </w:r>
      <w:r>
        <w:t xml:space="preserve">nhiều nhất trong bình 2 và ít nhất trong bình 3 </w:t>
      </w:r>
    </w:p>
    <w:p w:rsidR="000C15FA" w:rsidRDefault="00700A2F">
      <w:pPr>
        <w:numPr>
          <w:ilvl w:val="0"/>
          <w:numId w:val="103"/>
        </w:numPr>
        <w:ind w:hanging="293"/>
        <w:jc w:val="left"/>
      </w:pPr>
      <w:r>
        <w:t xml:space="preserve">nhiều nhất trong bình 2 và ít nhất trong bình 1 </w:t>
      </w:r>
    </w:p>
    <w:p w:rsidR="000C15FA" w:rsidRDefault="00700A2F">
      <w:pPr>
        <w:numPr>
          <w:ilvl w:val="0"/>
          <w:numId w:val="103"/>
        </w:numPr>
        <w:spacing w:after="137" w:line="259" w:lineRule="auto"/>
        <w:ind w:hanging="293"/>
        <w:jc w:val="left"/>
      </w:pPr>
      <w:r>
        <w:rPr>
          <w:i/>
        </w:rPr>
        <w:t>bằng nhau trong cả ba bình điện phân</w:t>
      </w:r>
      <w:r>
        <w:t xml:space="preserve"> </w:t>
      </w:r>
    </w:p>
    <w:p w:rsidR="000C15FA" w:rsidRDefault="009E4146">
      <w:pPr>
        <w:spacing w:after="0" w:line="384" w:lineRule="auto"/>
        <w:ind w:left="-5" w:right="68"/>
      </w:pPr>
      <w:r>
        <w:rPr>
          <w:noProof/>
        </w:rPr>
        <w:pict>
          <v:shape id="Picture 48194" o:spid="_x0000_s1514" type="#_x0000_t75" style="position:absolute;left:0;text-align:left;margin-left:416.3pt;margin-top:3.1pt;width:105pt;height:69.35pt;z-index:251671040;visibility:visible" o:allowoverlap="f">
            <v:imagedata r:id="rId206" o:title=""/>
            <w10:wrap type="square"/>
          </v:shape>
        </w:pict>
      </w:r>
      <w:r w:rsidR="00700A2F">
        <w:rPr>
          <w:b/>
          <w:i/>
          <w:color w:val="FF0000"/>
          <w:u w:val="double" w:color="FF0000"/>
        </w:rPr>
        <w:t>Câu 21:</w:t>
      </w:r>
      <w:r w:rsidR="00700A2F">
        <w:rPr>
          <w:rFonts w:ascii="Arial" w:eastAsia="Arial" w:hAnsi="Arial" w:cs="Arial"/>
          <w:b/>
          <w:i/>
          <w:color w:val="FF0000"/>
        </w:rPr>
        <w:t xml:space="preserve"> </w:t>
      </w:r>
      <w:r w:rsidR="00700A2F">
        <w:t>Người ta bố trí các điện cực của một bình điện phân đựng dung dịch CuSO4, như hình vẽ, với các điện cực đều bằng đồng, có diện tích bằng nhau. Sau thời gian t, khối lượng đồng bám vào các điện cực 1, 2 và 3 lần lượt là m</w:t>
      </w:r>
      <w:r w:rsidR="00700A2F">
        <w:rPr>
          <w:vertAlign w:val="subscript"/>
        </w:rPr>
        <w:t>1</w:t>
      </w:r>
      <w:r w:rsidR="00700A2F">
        <w:t>, m</w:t>
      </w:r>
      <w:r w:rsidR="00700A2F">
        <w:rPr>
          <w:vertAlign w:val="subscript"/>
        </w:rPr>
        <w:t>2</w:t>
      </w:r>
      <w:r w:rsidR="00700A2F">
        <w:t xml:space="preserve"> và m</w:t>
      </w:r>
      <w:r w:rsidR="00700A2F">
        <w:rPr>
          <w:vertAlign w:val="subscript"/>
        </w:rPr>
        <w:t>3</w:t>
      </w:r>
      <w:r w:rsidR="00700A2F">
        <w:t xml:space="preserve">. Chọn phương án đúng. </w:t>
      </w:r>
    </w:p>
    <w:p w:rsidR="000C15FA" w:rsidRDefault="00700A2F">
      <w:pPr>
        <w:tabs>
          <w:tab w:val="center" w:pos="1086"/>
          <w:tab w:val="center" w:pos="3638"/>
          <w:tab w:val="center" w:pos="6192"/>
          <w:tab w:val="center" w:pos="8741"/>
        </w:tabs>
        <w:ind w:left="-15" w:firstLine="0"/>
        <w:jc w:val="left"/>
      </w:pPr>
      <w:r>
        <w:rPr>
          <w:b/>
          <w:color w:val="0000FF"/>
        </w:rPr>
        <w:t xml:space="preserve"> </w:t>
      </w:r>
      <w:r>
        <w:rPr>
          <w:b/>
          <w:color w:val="0000FF"/>
        </w:rPr>
        <w:tab/>
        <w:t xml:space="preserve">A. </w:t>
      </w:r>
      <w:r>
        <w:t>m</w:t>
      </w:r>
      <w:r>
        <w:rPr>
          <w:vertAlign w:val="subscript"/>
        </w:rPr>
        <w:t>1</w:t>
      </w:r>
      <w:r>
        <w:t xml:space="preserve"> = m</w:t>
      </w:r>
      <w:r>
        <w:rPr>
          <w:vertAlign w:val="subscript"/>
        </w:rPr>
        <w:t>2</w:t>
      </w:r>
      <w:r>
        <w:t xml:space="preserve"> = m</w:t>
      </w:r>
      <w:r>
        <w:rPr>
          <w:vertAlign w:val="subscript"/>
        </w:rPr>
        <w:t>3</w:t>
      </w:r>
      <w:r>
        <w:t xml:space="preserve"> </w:t>
      </w:r>
      <w:r>
        <w:rPr>
          <w:b/>
          <w:color w:val="0000FF"/>
        </w:rPr>
        <w:t xml:space="preserve"> </w:t>
      </w:r>
      <w:r>
        <w:rPr>
          <w:b/>
          <w:color w:val="0000FF"/>
        </w:rPr>
        <w:tab/>
        <w:t xml:space="preserve">B. </w:t>
      </w:r>
      <w:r>
        <w:rPr>
          <w:i/>
        </w:rPr>
        <w:t>m</w:t>
      </w:r>
      <w:r>
        <w:rPr>
          <w:i/>
          <w:vertAlign w:val="subscript"/>
        </w:rPr>
        <w:t>1</w:t>
      </w:r>
      <w:r>
        <w:rPr>
          <w:i/>
        </w:rPr>
        <w:t xml:space="preserve"> &lt; m</w:t>
      </w:r>
      <w:r>
        <w:rPr>
          <w:i/>
          <w:vertAlign w:val="subscript"/>
        </w:rPr>
        <w:t>2</w:t>
      </w:r>
      <w:r>
        <w:rPr>
          <w:i/>
        </w:rPr>
        <w:t xml:space="preserve"> &lt; m</w:t>
      </w:r>
      <w:r>
        <w:rPr>
          <w:i/>
          <w:vertAlign w:val="subscript"/>
        </w:rPr>
        <w:t>3</w:t>
      </w:r>
      <w:r>
        <w:rPr>
          <w:b/>
          <w:color w:val="0000FF"/>
        </w:rPr>
        <w:t xml:space="preserve"> </w:t>
      </w:r>
      <w:r>
        <w:rPr>
          <w:b/>
          <w:color w:val="0000FF"/>
        </w:rPr>
        <w:tab/>
        <w:t xml:space="preserve">C. </w:t>
      </w:r>
      <w:r>
        <w:t>m</w:t>
      </w:r>
      <w:r>
        <w:rPr>
          <w:vertAlign w:val="subscript"/>
        </w:rPr>
        <w:t>3</w:t>
      </w:r>
      <w:r>
        <w:t xml:space="preserve"> &lt; m</w:t>
      </w:r>
      <w:r>
        <w:rPr>
          <w:vertAlign w:val="subscript"/>
        </w:rPr>
        <w:t>2</w:t>
      </w:r>
      <w:r>
        <w:t xml:space="preserve"> &lt; m</w:t>
      </w:r>
      <w:r>
        <w:rPr>
          <w:vertAlign w:val="subscript"/>
        </w:rPr>
        <w:t>1</w:t>
      </w:r>
      <w:r>
        <w:rPr>
          <w:b/>
          <w:color w:val="0000FF"/>
          <w:vertAlign w:val="subscript"/>
        </w:rPr>
        <w:t xml:space="preserve"> </w:t>
      </w:r>
      <w:r>
        <w:rPr>
          <w:b/>
          <w:color w:val="0000FF"/>
          <w:vertAlign w:val="subscript"/>
        </w:rPr>
        <w:tab/>
      </w:r>
      <w:r>
        <w:rPr>
          <w:b/>
          <w:color w:val="0000FF"/>
        </w:rPr>
        <w:t xml:space="preserve">D. </w:t>
      </w:r>
      <w:r>
        <w:t>m</w:t>
      </w:r>
      <w:r>
        <w:rPr>
          <w:vertAlign w:val="subscript"/>
        </w:rPr>
        <w:t>2</w:t>
      </w:r>
      <w:r>
        <w:t xml:space="preserve"> &lt; m</w:t>
      </w:r>
      <w:r>
        <w:rPr>
          <w:vertAlign w:val="subscript"/>
        </w:rPr>
        <w:t>3</w:t>
      </w:r>
      <w:r>
        <w:t xml:space="preserve"> &lt; m</w:t>
      </w:r>
      <w:r>
        <w:rPr>
          <w:vertAlign w:val="subscript"/>
        </w:rPr>
        <w:t xml:space="preserve">1 </w:t>
      </w:r>
    </w:p>
    <w:p w:rsidR="000C15FA" w:rsidRDefault="00700A2F">
      <w:pPr>
        <w:spacing w:after="0" w:line="373" w:lineRule="auto"/>
        <w:ind w:left="-5"/>
      </w:pPr>
      <w:r>
        <w:rPr>
          <w:b/>
          <w:i/>
          <w:color w:val="FF0000"/>
          <w:u w:val="double" w:color="FF0000"/>
        </w:rPr>
        <w:t>Câu 22:</w:t>
      </w:r>
      <w:r>
        <w:rPr>
          <w:rFonts w:ascii="Arial" w:eastAsia="Arial" w:hAnsi="Arial" w:cs="Arial"/>
          <w:b/>
          <w:i/>
          <w:color w:val="FF0000"/>
        </w:rPr>
        <w:t xml:space="preserve"> </w:t>
      </w:r>
      <w:r>
        <w:t>Đương lượng điện hóa của niken là k = 0,3.10</w:t>
      </w:r>
      <w:r>
        <w:rPr>
          <w:vertAlign w:val="superscript"/>
        </w:rPr>
        <w:t>-3</w:t>
      </w:r>
      <w:r>
        <w:t xml:space="preserve"> g/C. Một điện lượng 5 C chạy qua bình điện phân có anôt bằng niken thì khối lượng của niken bám vào catốt là </w:t>
      </w:r>
    </w:p>
    <w:p w:rsidR="000C15FA" w:rsidRDefault="00700A2F">
      <w:pPr>
        <w:tabs>
          <w:tab w:val="center" w:pos="797"/>
          <w:tab w:val="center" w:pos="3343"/>
          <w:tab w:val="center" w:pos="5993"/>
          <w:tab w:val="center" w:pos="8542"/>
        </w:tabs>
        <w:spacing w:after="197"/>
        <w:ind w:left="-15" w:firstLine="0"/>
        <w:jc w:val="left"/>
      </w:pPr>
      <w:r>
        <w:rPr>
          <w:b/>
          <w:color w:val="0000FF"/>
        </w:rPr>
        <w:t xml:space="preserve"> </w:t>
      </w:r>
      <w:r>
        <w:rPr>
          <w:b/>
          <w:color w:val="0000FF"/>
        </w:rPr>
        <w:tab/>
        <w:t xml:space="preserve">A. </w:t>
      </w:r>
      <w:r>
        <w:t>6.10</w:t>
      </w:r>
      <w:r>
        <w:rPr>
          <w:vertAlign w:val="superscript"/>
        </w:rPr>
        <w:t>-3</w:t>
      </w:r>
      <w:r>
        <w:t xml:space="preserve"> g</w:t>
      </w:r>
      <w:r>
        <w:rPr>
          <w:b/>
          <w:color w:val="0000FF"/>
        </w:rPr>
        <w:t xml:space="preserve"> </w:t>
      </w:r>
      <w:r>
        <w:rPr>
          <w:b/>
          <w:color w:val="0000FF"/>
        </w:rPr>
        <w:tab/>
        <w:t xml:space="preserve">B. </w:t>
      </w:r>
      <w:r>
        <w:t>6.10</w:t>
      </w:r>
      <w:r>
        <w:rPr>
          <w:vertAlign w:val="superscript"/>
        </w:rPr>
        <w:t>-4</w:t>
      </w:r>
      <w:r>
        <w:t xml:space="preserve"> g</w:t>
      </w:r>
      <w:r>
        <w:rPr>
          <w:b/>
          <w:color w:val="0000FF"/>
        </w:rPr>
        <w:t xml:space="preserve"> </w:t>
      </w:r>
      <w:r>
        <w:rPr>
          <w:b/>
          <w:color w:val="0000FF"/>
        </w:rPr>
        <w:tab/>
        <w:t xml:space="preserve">C. </w:t>
      </w:r>
      <w:r>
        <w:t>1,5.10</w:t>
      </w:r>
      <w:r>
        <w:rPr>
          <w:vertAlign w:val="superscript"/>
        </w:rPr>
        <w:t>-3</w:t>
      </w:r>
      <w:r>
        <w:t xml:space="preserve"> g</w:t>
      </w:r>
      <w:r>
        <w:rPr>
          <w:b/>
          <w:color w:val="0000FF"/>
        </w:rPr>
        <w:t xml:space="preserve"> </w:t>
      </w:r>
      <w:r>
        <w:rPr>
          <w:b/>
          <w:color w:val="0000FF"/>
        </w:rPr>
        <w:tab/>
        <w:t xml:space="preserve">D. </w:t>
      </w:r>
      <w:r>
        <w:t>1,5.10</w:t>
      </w:r>
      <w:r>
        <w:rPr>
          <w:vertAlign w:val="superscript"/>
        </w:rPr>
        <w:t>-4</w:t>
      </w:r>
      <w:r>
        <w:t xml:space="preserve"> g </w:t>
      </w:r>
    </w:p>
    <w:p w:rsidR="000C15FA" w:rsidRDefault="00700A2F">
      <w:pPr>
        <w:spacing w:after="0" w:line="378" w:lineRule="auto"/>
        <w:ind w:left="-5"/>
      </w:pPr>
      <w:r>
        <w:rPr>
          <w:b/>
          <w:i/>
          <w:color w:val="FF0000"/>
          <w:u w:val="double" w:color="FF0000"/>
        </w:rPr>
        <w:t>Câu 23:</w:t>
      </w:r>
      <w:r>
        <w:rPr>
          <w:rFonts w:ascii="Arial" w:eastAsia="Arial" w:hAnsi="Arial" w:cs="Arial"/>
          <w:b/>
          <w:i/>
          <w:color w:val="FF0000"/>
        </w:rPr>
        <w:t xml:space="preserve"> </w:t>
      </w:r>
      <w:r>
        <w:t xml:space="preserve">Cho dòng điện chạy qua bình điện phân đựng dung dịch muối của niken, có anôt làm bằng niken, biết nguyên tử khối và hóa trị của niken lần lượt bằng 58,71 và 2. Trong thời gian 1h dòng điện 10A đã sản ra một khối lượng niken bằng: </w:t>
      </w:r>
    </w:p>
    <w:p w:rsidR="000C15FA" w:rsidRDefault="00700A2F">
      <w:pPr>
        <w:tabs>
          <w:tab w:val="center" w:pos="827"/>
          <w:tab w:val="center" w:pos="3444"/>
          <w:tab w:val="center" w:pos="6005"/>
          <w:tab w:val="center" w:pos="8555"/>
        </w:tabs>
        <w:spacing w:after="165"/>
        <w:ind w:left="-15" w:firstLine="0"/>
        <w:jc w:val="left"/>
      </w:pPr>
      <w:r>
        <w:rPr>
          <w:b/>
          <w:color w:val="0000FF"/>
        </w:rPr>
        <w:t xml:space="preserve"> </w:t>
      </w:r>
      <w:r>
        <w:rPr>
          <w:b/>
          <w:color w:val="0000FF"/>
        </w:rPr>
        <w:tab/>
        <w:t xml:space="preserve">A. </w:t>
      </w:r>
      <w:r>
        <w:t>8.10</w:t>
      </w:r>
      <w:r>
        <w:rPr>
          <w:vertAlign w:val="superscript"/>
        </w:rPr>
        <w:t>-3</w:t>
      </w:r>
      <w:r>
        <w:t>kg</w:t>
      </w:r>
      <w:r>
        <w:rPr>
          <w:b/>
          <w:color w:val="0000FF"/>
        </w:rPr>
        <w:t xml:space="preserve"> </w:t>
      </w:r>
      <w:r>
        <w:rPr>
          <w:b/>
          <w:color w:val="0000FF"/>
        </w:rPr>
        <w:tab/>
        <w:t xml:space="preserve">B. </w:t>
      </w:r>
      <w:r>
        <w:t>10,95 (g).</w:t>
      </w:r>
      <w:r>
        <w:rPr>
          <w:b/>
          <w:color w:val="0000FF"/>
        </w:rPr>
        <w:t xml:space="preserve"> </w:t>
      </w:r>
      <w:r>
        <w:rPr>
          <w:b/>
          <w:color w:val="0000FF"/>
        </w:rPr>
        <w:tab/>
        <w:t xml:space="preserve">C. </w:t>
      </w:r>
      <w:r>
        <w:t>12,35 (g).</w:t>
      </w:r>
      <w:r>
        <w:rPr>
          <w:b/>
          <w:color w:val="0000FF"/>
        </w:rPr>
        <w:t xml:space="preserve"> </w:t>
      </w:r>
      <w:r>
        <w:rPr>
          <w:b/>
          <w:color w:val="0000FF"/>
        </w:rPr>
        <w:tab/>
        <w:t xml:space="preserve">D. </w:t>
      </w:r>
      <w:r>
        <w:t xml:space="preserve">15,27 (g). </w:t>
      </w:r>
    </w:p>
    <w:p w:rsidR="000C15FA" w:rsidRDefault="00700A2F">
      <w:pPr>
        <w:spacing w:after="0" w:line="387" w:lineRule="auto"/>
        <w:ind w:left="-5"/>
      </w:pPr>
      <w:r>
        <w:rPr>
          <w:b/>
          <w:i/>
          <w:color w:val="FF0000"/>
          <w:u w:val="double" w:color="FF0000"/>
        </w:rPr>
        <w:t>Câu 24:</w:t>
      </w:r>
      <w:r>
        <w:rPr>
          <w:rFonts w:ascii="Arial" w:eastAsia="Arial" w:hAnsi="Arial" w:cs="Arial"/>
          <w:b/>
          <w:i/>
          <w:color w:val="FF0000"/>
        </w:rPr>
        <w:t xml:space="preserve"> </w:t>
      </w:r>
      <w:r>
        <w:t>Đương lượng điện hóa của đồng là k = 3,3.10</w:t>
      </w:r>
      <w:r>
        <w:rPr>
          <w:vertAlign w:val="superscript"/>
        </w:rPr>
        <w:t>-7</w:t>
      </w:r>
      <w:r>
        <w:t xml:space="preserve"> kg/C. Muốn cho trên catốt của bình điện phân chứa dung dịch CuSO</w:t>
      </w:r>
      <w:r>
        <w:rPr>
          <w:sz w:val="16"/>
        </w:rPr>
        <w:t>4</w:t>
      </w:r>
      <w:r>
        <w:t xml:space="preserve">, với cực dương bằng đồng xuất hiện 1,65 g đồng thì điện lượng chạy qua bình điện phân phải là </w:t>
      </w:r>
    </w:p>
    <w:p w:rsidR="000C15FA" w:rsidRDefault="00700A2F">
      <w:pPr>
        <w:tabs>
          <w:tab w:val="center" w:pos="791"/>
          <w:tab w:val="center" w:pos="3337"/>
          <w:tab w:val="center" w:pos="5897"/>
          <w:tab w:val="center" w:pos="8446"/>
        </w:tabs>
        <w:spacing w:after="163"/>
        <w:ind w:left="-15" w:firstLine="0"/>
        <w:jc w:val="left"/>
      </w:pPr>
      <w:r>
        <w:rPr>
          <w:b/>
          <w:color w:val="0000FF"/>
        </w:rPr>
        <w:t xml:space="preserve"> </w:t>
      </w:r>
      <w:r>
        <w:rPr>
          <w:b/>
          <w:color w:val="0000FF"/>
        </w:rPr>
        <w:tab/>
        <w:t xml:space="preserve">A. </w:t>
      </w:r>
      <w:r>
        <w:t>5.10</w:t>
      </w:r>
      <w:r>
        <w:rPr>
          <w:vertAlign w:val="superscript"/>
        </w:rPr>
        <w:t>3</w:t>
      </w:r>
      <w:r>
        <w:t xml:space="preserve"> C</w:t>
      </w:r>
      <w:r>
        <w:rPr>
          <w:b/>
          <w:color w:val="0000FF"/>
        </w:rPr>
        <w:t xml:space="preserve"> </w:t>
      </w:r>
      <w:r>
        <w:rPr>
          <w:b/>
          <w:color w:val="0000FF"/>
        </w:rPr>
        <w:tab/>
        <w:t xml:space="preserve">B. </w:t>
      </w:r>
      <w:r>
        <w:t>5.10</w:t>
      </w:r>
      <w:r>
        <w:rPr>
          <w:vertAlign w:val="superscript"/>
        </w:rPr>
        <w:t>4</w:t>
      </w:r>
      <w:r>
        <w:t xml:space="preserve"> C</w:t>
      </w:r>
      <w:r>
        <w:rPr>
          <w:b/>
          <w:color w:val="0000FF"/>
        </w:rPr>
        <w:t xml:space="preserve"> </w:t>
      </w:r>
      <w:r>
        <w:rPr>
          <w:b/>
          <w:color w:val="0000FF"/>
        </w:rPr>
        <w:tab/>
        <w:t xml:space="preserve">C. </w:t>
      </w:r>
      <w:r>
        <w:t>5.10</w:t>
      </w:r>
      <w:r>
        <w:rPr>
          <w:vertAlign w:val="superscript"/>
        </w:rPr>
        <w:t>5</w:t>
      </w:r>
      <w:r>
        <w:t xml:space="preserve"> C</w:t>
      </w:r>
      <w:r>
        <w:rPr>
          <w:b/>
          <w:color w:val="0000FF"/>
        </w:rPr>
        <w:t xml:space="preserve"> </w:t>
      </w:r>
      <w:r>
        <w:rPr>
          <w:b/>
          <w:color w:val="0000FF"/>
        </w:rPr>
        <w:tab/>
        <w:t xml:space="preserve">D. </w:t>
      </w:r>
      <w:r>
        <w:t>5.10</w:t>
      </w:r>
      <w:r>
        <w:rPr>
          <w:vertAlign w:val="superscript"/>
        </w:rPr>
        <w:t>6</w:t>
      </w:r>
      <w:r>
        <w:t xml:space="preserve"> C </w:t>
      </w:r>
    </w:p>
    <w:p w:rsidR="000C15FA" w:rsidRDefault="00700A2F">
      <w:pPr>
        <w:spacing w:after="0" w:line="384" w:lineRule="auto"/>
        <w:ind w:left="-5"/>
      </w:pPr>
      <w:r>
        <w:rPr>
          <w:b/>
          <w:i/>
          <w:color w:val="FF0000"/>
          <w:u w:val="double" w:color="FF0000"/>
        </w:rPr>
        <w:t>Câu 25:</w:t>
      </w:r>
      <w:r>
        <w:rPr>
          <w:rFonts w:ascii="Arial" w:eastAsia="Arial" w:hAnsi="Arial" w:cs="Arial"/>
          <w:b/>
          <w:i/>
          <w:color w:val="FF0000"/>
        </w:rPr>
        <w:t xml:space="preserve"> </w:t>
      </w:r>
      <w:r>
        <w:t xml:space="preserve">Điện phân cực dương tan một dung dịch trong 20 phút thì khối lượng cực âm tăng thêm 4 gam. Nếu điện phân trong một giờ với cùng cường độ dòng điện như trước thì khối lượng cực âm tăng thêm là </w:t>
      </w:r>
    </w:p>
    <w:p w:rsidR="000C15FA" w:rsidRDefault="00700A2F">
      <w:pPr>
        <w:tabs>
          <w:tab w:val="center" w:pos="816"/>
          <w:tab w:val="center" w:pos="3361"/>
          <w:tab w:val="center" w:pos="5862"/>
          <w:tab w:val="center" w:pos="8471"/>
        </w:tabs>
        <w:ind w:left="-15" w:firstLine="0"/>
        <w:jc w:val="left"/>
      </w:pPr>
      <w:r>
        <w:rPr>
          <w:b/>
          <w:color w:val="0000FF"/>
        </w:rPr>
        <w:t xml:space="preserve"> </w:t>
      </w:r>
      <w:r>
        <w:rPr>
          <w:b/>
          <w:color w:val="0000FF"/>
        </w:rPr>
        <w:tab/>
        <w:t xml:space="preserve">A. </w:t>
      </w:r>
      <w:r>
        <w:t>24 gam.</w:t>
      </w:r>
      <w:r>
        <w:rPr>
          <w:b/>
          <w:color w:val="0000FF"/>
        </w:rPr>
        <w:t xml:space="preserve"> </w:t>
      </w:r>
      <w:r>
        <w:rPr>
          <w:b/>
          <w:color w:val="0000FF"/>
        </w:rPr>
        <w:tab/>
        <w:t xml:space="preserve">B. </w:t>
      </w:r>
      <w:r>
        <w:t>12 gam.</w:t>
      </w:r>
      <w:r>
        <w:rPr>
          <w:b/>
          <w:color w:val="0000FF"/>
        </w:rPr>
        <w:t xml:space="preserve"> </w:t>
      </w:r>
      <w:r>
        <w:rPr>
          <w:b/>
          <w:color w:val="0000FF"/>
        </w:rPr>
        <w:tab/>
        <w:t xml:space="preserve">C. </w:t>
      </w:r>
      <w:r>
        <w:t>6 gam.</w:t>
      </w:r>
      <w:r>
        <w:rPr>
          <w:b/>
          <w:color w:val="0000FF"/>
        </w:rPr>
        <w:t xml:space="preserve"> </w:t>
      </w:r>
      <w:r>
        <w:rPr>
          <w:b/>
          <w:color w:val="0000FF"/>
        </w:rPr>
        <w:tab/>
        <w:t xml:space="preserve">D. </w:t>
      </w:r>
      <w:r>
        <w:t xml:space="preserve">48 gam. </w:t>
      </w:r>
    </w:p>
    <w:p w:rsidR="000C15FA" w:rsidRDefault="00700A2F">
      <w:pPr>
        <w:spacing w:after="0" w:line="380" w:lineRule="auto"/>
        <w:ind w:left="-5"/>
      </w:pPr>
      <w:r>
        <w:rPr>
          <w:b/>
          <w:i/>
          <w:color w:val="FF0000"/>
          <w:u w:val="double" w:color="FF0000"/>
        </w:rPr>
        <w:t>Câu 26:</w:t>
      </w:r>
      <w:r>
        <w:rPr>
          <w:rFonts w:ascii="Arial" w:eastAsia="Arial" w:hAnsi="Arial" w:cs="Arial"/>
          <w:b/>
          <w:i/>
          <w:color w:val="FF0000"/>
        </w:rPr>
        <w:t xml:space="preserve"> </w:t>
      </w:r>
      <w:r>
        <w:t>Một bình điện phân chưa dung dịch AgNO</w:t>
      </w:r>
      <w:r>
        <w:rPr>
          <w:vertAlign w:val="subscript"/>
        </w:rPr>
        <w:t>3</w:t>
      </w:r>
      <w:r>
        <w:t xml:space="preserve"> có điện trở 2 Ω. Anốt của bình bằng bạc và hiệu điện thế đặt vào hai cực của bình điện phân là 12 V. Biết bạc có A = 108 g/mol, có n = 1. Khối lượng bạc bám vào catốt của bình điện phân sau 16’5s là </w:t>
      </w:r>
    </w:p>
    <w:p w:rsidR="000C15FA" w:rsidRDefault="00700A2F">
      <w:pPr>
        <w:tabs>
          <w:tab w:val="center" w:pos="823"/>
          <w:tab w:val="center" w:pos="3276"/>
          <w:tab w:val="center" w:pos="5836"/>
          <w:tab w:val="center" w:pos="8385"/>
        </w:tabs>
        <w:ind w:left="-15" w:firstLine="0"/>
        <w:jc w:val="left"/>
      </w:pPr>
      <w:r>
        <w:rPr>
          <w:b/>
          <w:color w:val="0000FF"/>
        </w:rPr>
        <w:t xml:space="preserve"> </w:t>
      </w:r>
      <w:r>
        <w:rPr>
          <w:b/>
          <w:color w:val="0000FF"/>
        </w:rPr>
        <w:tab/>
        <w:t xml:space="preserve">A. </w:t>
      </w:r>
      <w:r>
        <w:t>4,32 mg</w:t>
      </w:r>
      <w:r>
        <w:rPr>
          <w:b/>
          <w:color w:val="0000FF"/>
        </w:rPr>
        <w:t xml:space="preserve"> </w:t>
      </w:r>
      <w:r>
        <w:rPr>
          <w:b/>
          <w:color w:val="0000FF"/>
        </w:rPr>
        <w:tab/>
        <w:t xml:space="preserve">B. </w:t>
      </w:r>
      <w:r>
        <w:t>4,32 g</w:t>
      </w:r>
      <w:r>
        <w:rPr>
          <w:b/>
          <w:color w:val="0000FF"/>
        </w:rPr>
        <w:t xml:space="preserve"> </w:t>
      </w:r>
      <w:r>
        <w:rPr>
          <w:b/>
          <w:color w:val="0000FF"/>
        </w:rPr>
        <w:tab/>
        <w:t xml:space="preserve">C. </w:t>
      </w:r>
      <w:r>
        <w:t>6,48 g</w:t>
      </w:r>
      <w:r>
        <w:rPr>
          <w:b/>
          <w:color w:val="0000FF"/>
        </w:rPr>
        <w:t xml:space="preserve"> </w:t>
      </w:r>
      <w:r>
        <w:rPr>
          <w:b/>
          <w:color w:val="0000FF"/>
        </w:rPr>
        <w:tab/>
        <w:t xml:space="preserve">D. </w:t>
      </w:r>
      <w:r>
        <w:t xml:space="preserve">8,64 g </w:t>
      </w:r>
    </w:p>
    <w:p w:rsidR="000C15FA" w:rsidRDefault="00700A2F">
      <w:pPr>
        <w:spacing w:after="0" w:line="381" w:lineRule="auto"/>
        <w:ind w:left="-5"/>
      </w:pPr>
      <w:r>
        <w:rPr>
          <w:b/>
          <w:i/>
          <w:color w:val="FF0000"/>
          <w:u w:val="double" w:color="FF0000"/>
        </w:rPr>
        <w:t>Câu 27:</w:t>
      </w:r>
      <w:r>
        <w:rPr>
          <w:rFonts w:ascii="Arial" w:eastAsia="Arial" w:hAnsi="Arial" w:cs="Arial"/>
          <w:b/>
          <w:i/>
          <w:color w:val="FF0000"/>
        </w:rPr>
        <w:t xml:space="preserve"> </w:t>
      </w:r>
      <w:r>
        <w:t>Khi điện phân dung dịch AgNO</w:t>
      </w:r>
      <w:r>
        <w:rPr>
          <w:vertAlign w:val="subscript"/>
        </w:rPr>
        <w:t>3</w:t>
      </w:r>
      <w:r>
        <w:t xml:space="preserve"> với cực dương là Ag biết khối lượng mol của bạc là 108. Cường độ dòng điện chạy qua bình điện phân để trong 1 h để có 27 gam Ag bám ở cực âm là </w:t>
      </w:r>
    </w:p>
    <w:p w:rsidR="000C15FA" w:rsidRDefault="00700A2F">
      <w:pPr>
        <w:tabs>
          <w:tab w:val="center" w:pos="697"/>
          <w:tab w:val="center" w:pos="3302"/>
          <w:tab w:val="center" w:pos="5952"/>
          <w:tab w:val="center" w:pos="8382"/>
        </w:tabs>
        <w:ind w:left="-15" w:firstLine="0"/>
        <w:jc w:val="left"/>
      </w:pPr>
      <w:r>
        <w:rPr>
          <w:b/>
          <w:color w:val="0000FF"/>
        </w:rPr>
        <w:lastRenderedPageBreak/>
        <w:t xml:space="preserve"> </w:t>
      </w:r>
      <w:r>
        <w:rPr>
          <w:b/>
          <w:color w:val="0000FF"/>
        </w:rPr>
        <w:tab/>
        <w:t xml:space="preserve">A. </w:t>
      </w:r>
      <w:r>
        <w:t>6,7 A</w:t>
      </w:r>
      <w:r>
        <w:rPr>
          <w:b/>
          <w:color w:val="FF0000"/>
        </w:rPr>
        <w:t xml:space="preserve"> </w:t>
      </w:r>
      <w:r>
        <w:rPr>
          <w:b/>
          <w:color w:val="0000FF"/>
        </w:rPr>
        <w:t xml:space="preserve"> </w:t>
      </w:r>
      <w:r>
        <w:rPr>
          <w:b/>
          <w:color w:val="0000FF"/>
        </w:rPr>
        <w:tab/>
        <w:t xml:space="preserve">B. </w:t>
      </w:r>
      <w:r>
        <w:t>3,35 A</w:t>
      </w:r>
      <w:r>
        <w:rPr>
          <w:b/>
          <w:color w:val="FF0000"/>
        </w:rPr>
        <w:t xml:space="preserve"> </w:t>
      </w:r>
      <w:r>
        <w:rPr>
          <w:b/>
          <w:color w:val="0000FF"/>
        </w:rPr>
        <w:t xml:space="preserve"> </w:t>
      </w:r>
      <w:r>
        <w:rPr>
          <w:b/>
          <w:color w:val="0000FF"/>
        </w:rPr>
        <w:tab/>
        <w:t xml:space="preserve">C. </w:t>
      </w:r>
      <w:r>
        <w:t>24124 A</w:t>
      </w:r>
      <w:r>
        <w:rPr>
          <w:b/>
          <w:color w:val="FF0000"/>
        </w:rPr>
        <w:t xml:space="preserve"> </w:t>
      </w:r>
      <w:r>
        <w:rPr>
          <w:b/>
          <w:color w:val="0000FF"/>
        </w:rPr>
        <w:t xml:space="preserve"> </w:t>
      </w:r>
      <w:r>
        <w:rPr>
          <w:b/>
          <w:color w:val="0000FF"/>
        </w:rPr>
        <w:tab/>
        <w:t xml:space="preserve">D. </w:t>
      </w:r>
      <w:r>
        <w:t>108 A</w:t>
      </w:r>
      <w:r>
        <w:rPr>
          <w:b/>
          <w:color w:val="FF0000"/>
        </w:rPr>
        <w:t xml:space="preserve"> </w:t>
      </w:r>
      <w:r>
        <w:t xml:space="preserve"> </w:t>
      </w:r>
    </w:p>
    <w:p w:rsidR="000C15FA" w:rsidRDefault="00700A2F">
      <w:pPr>
        <w:spacing w:after="0" w:line="382" w:lineRule="auto"/>
        <w:ind w:left="-5"/>
      </w:pPr>
      <w:r>
        <w:rPr>
          <w:b/>
          <w:i/>
          <w:color w:val="FF0000"/>
          <w:u w:val="double" w:color="FF0000"/>
        </w:rPr>
        <w:t>Câu 28:</w:t>
      </w:r>
      <w:r>
        <w:rPr>
          <w:rFonts w:ascii="Arial" w:eastAsia="Arial" w:hAnsi="Arial" w:cs="Arial"/>
          <w:b/>
          <w:i/>
          <w:color w:val="FF0000"/>
        </w:rPr>
        <w:t xml:space="preserve"> </w:t>
      </w:r>
      <w:r>
        <w:t>Một bình điện phân chưa dung dịch AgNO</w:t>
      </w:r>
      <w:r>
        <w:rPr>
          <w:vertAlign w:val="subscript"/>
        </w:rPr>
        <w:t>3</w:t>
      </w:r>
      <w:r>
        <w:t xml:space="preserve"> có điện trở 2 Ω. Anốt của bình bằng bạc có đương lượng gam là 108. Nôi hai cực của bình điện phân với nguồn điện có suất điện động là 12 V và điện trở trong 2 Ω. </w:t>
      </w:r>
    </w:p>
    <w:p w:rsidR="000C15FA" w:rsidRDefault="00700A2F">
      <w:pPr>
        <w:spacing w:after="109"/>
        <w:ind w:left="-5"/>
      </w:pPr>
      <w:r>
        <w:t xml:space="preserve">Khối lượng bạc bám vào catốt của bình điện phân sau 16’5s là </w:t>
      </w:r>
    </w:p>
    <w:p w:rsidR="000C15FA" w:rsidRDefault="00700A2F">
      <w:pPr>
        <w:tabs>
          <w:tab w:val="center" w:pos="823"/>
          <w:tab w:val="center" w:pos="3276"/>
          <w:tab w:val="center" w:pos="5836"/>
          <w:tab w:val="center" w:pos="8385"/>
        </w:tabs>
        <w:spacing w:after="160"/>
        <w:ind w:left="-15" w:firstLine="0"/>
        <w:jc w:val="left"/>
      </w:pPr>
      <w:r>
        <w:rPr>
          <w:b/>
          <w:color w:val="0000FF"/>
        </w:rPr>
        <w:t xml:space="preserve"> </w:t>
      </w:r>
      <w:r>
        <w:rPr>
          <w:b/>
          <w:color w:val="0000FF"/>
        </w:rPr>
        <w:tab/>
        <w:t xml:space="preserve">A. </w:t>
      </w:r>
      <w:r>
        <w:t>4,32 mg</w:t>
      </w:r>
      <w:r>
        <w:rPr>
          <w:b/>
          <w:color w:val="0000FF"/>
        </w:rPr>
        <w:t xml:space="preserve"> </w:t>
      </w:r>
      <w:r>
        <w:rPr>
          <w:b/>
          <w:color w:val="0000FF"/>
        </w:rPr>
        <w:tab/>
        <w:t xml:space="preserve">B. </w:t>
      </w:r>
      <w:r>
        <w:t>3,24 g</w:t>
      </w:r>
      <w:r>
        <w:rPr>
          <w:b/>
          <w:color w:val="0000FF"/>
        </w:rPr>
        <w:t xml:space="preserve"> </w:t>
      </w:r>
      <w:r>
        <w:rPr>
          <w:b/>
          <w:color w:val="0000FF"/>
        </w:rPr>
        <w:tab/>
        <w:t xml:space="preserve">C. </w:t>
      </w:r>
      <w:r>
        <w:t>2,43 g</w:t>
      </w:r>
      <w:r>
        <w:rPr>
          <w:b/>
          <w:color w:val="0000FF"/>
        </w:rPr>
        <w:t xml:space="preserve"> </w:t>
      </w:r>
      <w:r>
        <w:rPr>
          <w:b/>
          <w:color w:val="0000FF"/>
        </w:rPr>
        <w:tab/>
        <w:t xml:space="preserve">D. </w:t>
      </w:r>
      <w:r>
        <w:t xml:space="preserve">3,42 g </w:t>
      </w:r>
    </w:p>
    <w:p w:rsidR="000C15FA" w:rsidRDefault="00700A2F">
      <w:pPr>
        <w:spacing w:after="0"/>
        <w:ind w:left="-5"/>
      </w:pPr>
      <w:r>
        <w:rPr>
          <w:b/>
          <w:i/>
          <w:color w:val="FF0000"/>
          <w:u w:val="double" w:color="FF0000"/>
        </w:rPr>
        <w:t>Câu 29:</w:t>
      </w:r>
      <w:r>
        <w:rPr>
          <w:rFonts w:ascii="Arial" w:eastAsia="Arial" w:hAnsi="Arial" w:cs="Arial"/>
          <w:b/>
          <w:i/>
          <w:color w:val="FF0000"/>
        </w:rPr>
        <w:t xml:space="preserve"> </w:t>
      </w:r>
      <w:r>
        <w:t>Để giải phóng lượng clo và hiđrô từ 7,6g axit clohiđric bằng dòng điện 5A, thì phải cần thời gian điện phân là bao lâu? Biết rằng đương lượng điện hóa của hiđrô và clo lần lượt là: k</w:t>
      </w:r>
      <w:r>
        <w:rPr>
          <w:vertAlign w:val="subscript"/>
        </w:rPr>
        <w:t>1</w:t>
      </w:r>
      <w:r>
        <w:t xml:space="preserve"> = 0,1045.10</w:t>
      </w:r>
      <w:r>
        <w:rPr>
          <w:vertAlign w:val="superscript"/>
        </w:rPr>
        <w:t>-7</w:t>
      </w:r>
      <w:r>
        <w:t>kg/C và k</w:t>
      </w:r>
      <w:r>
        <w:rPr>
          <w:vertAlign w:val="subscript"/>
        </w:rPr>
        <w:t>2</w:t>
      </w:r>
      <w:r>
        <w:t xml:space="preserve"> = </w:t>
      </w:r>
    </w:p>
    <w:p w:rsidR="004625EB" w:rsidRDefault="004625EB" w:rsidP="009E4146">
      <w:pPr>
        <w:tabs>
          <w:tab w:val="left" w:pos="2835"/>
          <w:tab w:val="left" w:pos="5389"/>
          <w:tab w:val="left" w:pos="7790"/>
        </w:tabs>
        <w:spacing w:after="160" w:line="259" w:lineRule="auto"/>
        <w:ind w:left="0" w:firstLine="0"/>
        <w:jc w:val="left"/>
      </w:pPr>
      <w:r>
        <w:t>3,67.10</w:t>
      </w:r>
      <w:r w:rsidRPr="009E4146">
        <w:rPr>
          <w:vertAlign w:val="superscript"/>
        </w:rPr>
        <w:t>-7</w:t>
      </w:r>
      <w:r>
        <w:t xml:space="preserve">kg/C </w:t>
      </w:r>
      <w:r>
        <w:tab/>
      </w:r>
      <w:r>
        <w:tab/>
      </w:r>
      <w:r>
        <w:tab/>
      </w:r>
    </w:p>
    <w:p w:rsidR="004625EB" w:rsidRDefault="004625EB" w:rsidP="009E4146">
      <w:pPr>
        <w:tabs>
          <w:tab w:val="left" w:pos="2835"/>
          <w:tab w:val="left" w:pos="5389"/>
          <w:tab w:val="left" w:pos="7790"/>
        </w:tabs>
        <w:spacing w:after="0" w:line="259" w:lineRule="auto"/>
        <w:ind w:left="0" w:firstLine="0"/>
        <w:jc w:val="left"/>
      </w:pPr>
      <w:r w:rsidRPr="009E4146">
        <w:rPr>
          <w:b/>
          <w:color w:val="0000FF"/>
        </w:rPr>
        <w:t xml:space="preserve"> </w:t>
      </w:r>
      <w:r w:rsidRPr="009E4146">
        <w:rPr>
          <w:b/>
          <w:color w:val="0000FF"/>
        </w:rPr>
        <w:tab/>
        <w:t xml:space="preserve">A. </w:t>
      </w:r>
      <w:r>
        <w:t>1,5 h</w:t>
      </w:r>
      <w:r w:rsidRPr="009E4146">
        <w:rPr>
          <w:b/>
          <w:color w:val="0000FF"/>
        </w:rPr>
        <w:t xml:space="preserve"> </w:t>
      </w:r>
      <w:r>
        <w:tab/>
      </w:r>
      <w:r w:rsidRPr="009E4146">
        <w:rPr>
          <w:b/>
          <w:color w:val="0000FF"/>
        </w:rPr>
        <w:t xml:space="preserve">B. </w:t>
      </w:r>
      <w:r>
        <w:t>1,3 h</w:t>
      </w:r>
      <w:r w:rsidRPr="009E4146">
        <w:rPr>
          <w:b/>
          <w:color w:val="0000FF"/>
        </w:rPr>
        <w:t xml:space="preserve"> </w:t>
      </w:r>
      <w:r>
        <w:tab/>
      </w:r>
      <w:r w:rsidRPr="009E4146">
        <w:rPr>
          <w:b/>
          <w:color w:val="0000FF"/>
        </w:rPr>
        <w:t xml:space="preserve">C. </w:t>
      </w:r>
      <w:r>
        <w:t>1,2 h</w:t>
      </w:r>
      <w:r w:rsidRPr="009E4146">
        <w:rPr>
          <w:b/>
          <w:color w:val="0000FF"/>
        </w:rPr>
        <w:t xml:space="preserve"> </w:t>
      </w:r>
      <w:r>
        <w:tab/>
      </w:r>
      <w:r w:rsidRPr="009E4146">
        <w:rPr>
          <w:b/>
          <w:color w:val="0000FF"/>
        </w:rPr>
        <w:t xml:space="preserve">D. </w:t>
      </w:r>
      <w:r>
        <w:t xml:space="preserve">1,0 h </w:t>
      </w:r>
    </w:p>
    <w:p w:rsidR="000C15FA" w:rsidRDefault="00700A2F">
      <w:pPr>
        <w:spacing w:after="6" w:line="370" w:lineRule="auto"/>
        <w:ind w:left="-5"/>
      </w:pPr>
      <w:r>
        <w:rPr>
          <w:b/>
          <w:i/>
          <w:color w:val="FF0000"/>
          <w:u w:val="double" w:color="FF0000"/>
        </w:rPr>
        <w:t>Câu 30:</w:t>
      </w:r>
      <w:r>
        <w:rPr>
          <w:rFonts w:ascii="Arial" w:eastAsia="Arial" w:hAnsi="Arial" w:cs="Arial"/>
          <w:b/>
          <w:i/>
          <w:color w:val="FF0000"/>
        </w:rPr>
        <w:t xml:space="preserve"> </w:t>
      </w:r>
      <w:r>
        <w:t>Hai bình điện phân (FeCl</w:t>
      </w:r>
      <w:r>
        <w:rPr>
          <w:vertAlign w:val="subscript"/>
        </w:rPr>
        <w:t>3</w:t>
      </w:r>
      <w:r>
        <w:t>/Fe và CuSO</w:t>
      </w:r>
      <w:r>
        <w:rPr>
          <w:vertAlign w:val="subscript"/>
        </w:rPr>
        <w:t>4</w:t>
      </w:r>
      <w:r>
        <w:t xml:space="preserve">/Cu) mắc nối tiếp. Sau một khoảng thời gian, bình thứ nhất giải phóng một lượng sắt là 1,4 g. Biết khối lượng mol của đồng và sắt là 64 và 56, hóa trị của đồng và sắt là </w:t>
      </w:r>
    </w:p>
    <w:p w:rsidR="000C15FA" w:rsidRDefault="00700A2F">
      <w:pPr>
        <w:spacing w:after="109"/>
        <w:ind w:left="-5"/>
      </w:pPr>
      <w:r>
        <w:t xml:space="preserve">2 và 3. Tính lượng đồng giải phóng ở bình thứ hai trong cùng khoảng thời gian đó </w:t>
      </w:r>
    </w:p>
    <w:p w:rsidR="000C15FA" w:rsidRDefault="00700A2F">
      <w:pPr>
        <w:tabs>
          <w:tab w:val="center" w:pos="670"/>
          <w:tab w:val="center" w:pos="3216"/>
          <w:tab w:val="center" w:pos="5776"/>
          <w:tab w:val="center" w:pos="8325"/>
        </w:tabs>
        <w:ind w:left="-15" w:firstLine="0"/>
        <w:jc w:val="left"/>
      </w:pPr>
      <w:r>
        <w:rPr>
          <w:b/>
          <w:color w:val="0000FF"/>
        </w:rPr>
        <w:t xml:space="preserve"> </w:t>
      </w:r>
      <w:r>
        <w:rPr>
          <w:b/>
          <w:color w:val="0000FF"/>
        </w:rPr>
        <w:tab/>
        <w:t xml:space="preserve">A. </w:t>
      </w:r>
      <w:r>
        <w:t>2,4 g</w:t>
      </w:r>
      <w:r>
        <w:rPr>
          <w:b/>
          <w:color w:val="0000FF"/>
        </w:rPr>
        <w:t xml:space="preserve"> </w:t>
      </w:r>
      <w:r>
        <w:rPr>
          <w:b/>
          <w:color w:val="0000FF"/>
        </w:rPr>
        <w:tab/>
        <w:t xml:space="preserve">B. </w:t>
      </w:r>
      <w:r>
        <w:t>2,6 g</w:t>
      </w:r>
      <w:r>
        <w:rPr>
          <w:b/>
          <w:color w:val="0000FF"/>
        </w:rPr>
        <w:t xml:space="preserve"> </w:t>
      </w:r>
      <w:r>
        <w:rPr>
          <w:b/>
          <w:color w:val="0000FF"/>
        </w:rPr>
        <w:tab/>
        <w:t xml:space="preserve">C. </w:t>
      </w:r>
      <w:r>
        <w:t>2,8 g</w:t>
      </w:r>
      <w:r>
        <w:rPr>
          <w:b/>
          <w:color w:val="0000FF"/>
        </w:rPr>
        <w:t xml:space="preserve"> </w:t>
      </w:r>
      <w:r>
        <w:rPr>
          <w:b/>
          <w:color w:val="0000FF"/>
        </w:rPr>
        <w:tab/>
        <w:t xml:space="preserve">D. </w:t>
      </w:r>
      <w:r>
        <w:t xml:space="preserve">3,2 g </w:t>
      </w:r>
    </w:p>
    <w:p w:rsidR="000C15FA" w:rsidRDefault="00700A2F">
      <w:pPr>
        <w:ind w:left="-5"/>
      </w:pPr>
      <w:r>
        <w:rPr>
          <w:b/>
          <w:i/>
          <w:color w:val="FF0000"/>
          <w:u w:val="double" w:color="FF0000"/>
        </w:rPr>
        <w:t>Câu 31:</w:t>
      </w:r>
      <w:r>
        <w:rPr>
          <w:rFonts w:ascii="Arial" w:eastAsia="Arial" w:hAnsi="Arial" w:cs="Arial"/>
          <w:b/>
          <w:i/>
          <w:color w:val="FF0000"/>
        </w:rPr>
        <w:t xml:space="preserve"> </w:t>
      </w:r>
      <w:r>
        <w:t>Hai bình điện phân: (CuSO</w:t>
      </w:r>
      <w:r>
        <w:rPr>
          <w:vertAlign w:val="subscript"/>
        </w:rPr>
        <w:t>4</w:t>
      </w:r>
      <w:r>
        <w:t>/Cu và AgNO</w:t>
      </w:r>
      <w:r>
        <w:rPr>
          <w:vertAlign w:val="subscript"/>
        </w:rPr>
        <w:t>3</w:t>
      </w:r>
      <w:r>
        <w:t xml:space="preserve">/Ag) mắc nối tiếp, trong một mạch điện có cường độ 0,5 </w:t>
      </w:r>
    </w:p>
    <w:p w:rsidR="000C15FA" w:rsidRDefault="00700A2F">
      <w:pPr>
        <w:spacing w:after="27" w:line="362" w:lineRule="auto"/>
        <w:ind w:left="-5"/>
      </w:pPr>
      <w:r>
        <w:t xml:space="preserve">A. Sau thời gian điện phân t, tổng khối lượng catôt của hai bình tăng lên 5,6 g. Biết khối lượng mol của đồng và bạc và 64 và 108, hóa trị của đồng và bạc là 2 và 1. Tính t </w:t>
      </w:r>
    </w:p>
    <w:p w:rsidR="000C15FA" w:rsidRDefault="00700A2F">
      <w:pPr>
        <w:tabs>
          <w:tab w:val="center" w:pos="876"/>
          <w:tab w:val="center" w:pos="3256"/>
          <w:tab w:val="center" w:pos="5922"/>
          <w:tab w:val="center" w:pos="8365"/>
        </w:tabs>
        <w:ind w:left="-15" w:firstLine="0"/>
        <w:jc w:val="left"/>
      </w:pPr>
      <w:r>
        <w:rPr>
          <w:b/>
          <w:color w:val="0000FF"/>
        </w:rPr>
        <w:t xml:space="preserve"> </w:t>
      </w:r>
      <w:r>
        <w:rPr>
          <w:b/>
          <w:color w:val="0000FF"/>
        </w:rPr>
        <w:tab/>
        <w:t xml:space="preserve">A. </w:t>
      </w:r>
      <w:r>
        <w:t>2h28’40s</w:t>
      </w:r>
      <w:r>
        <w:rPr>
          <w:b/>
          <w:color w:val="0000FF"/>
        </w:rPr>
        <w:t xml:space="preserve"> </w:t>
      </w:r>
      <w:r>
        <w:rPr>
          <w:b/>
          <w:color w:val="0000FF"/>
        </w:rPr>
        <w:tab/>
        <w:t xml:space="preserve">B. </w:t>
      </w:r>
      <w:r>
        <w:t>7720’</w:t>
      </w:r>
      <w:r>
        <w:rPr>
          <w:b/>
          <w:color w:val="0000FF"/>
        </w:rPr>
        <w:t xml:space="preserve"> </w:t>
      </w:r>
      <w:r>
        <w:rPr>
          <w:b/>
          <w:color w:val="0000FF"/>
        </w:rPr>
        <w:tab/>
        <w:t xml:space="preserve">C. </w:t>
      </w:r>
      <w:r>
        <w:t>2h8’40s</w:t>
      </w:r>
      <w:r>
        <w:rPr>
          <w:b/>
          <w:color w:val="0000FF"/>
        </w:rPr>
        <w:t xml:space="preserve"> </w:t>
      </w:r>
      <w:r>
        <w:rPr>
          <w:b/>
          <w:color w:val="0000FF"/>
        </w:rPr>
        <w:tab/>
        <w:t xml:space="preserve">D. </w:t>
      </w:r>
      <w:r>
        <w:t xml:space="preserve">8720’ </w:t>
      </w:r>
    </w:p>
    <w:p w:rsidR="000C15FA" w:rsidRDefault="00700A2F">
      <w:pPr>
        <w:spacing w:after="0" w:line="373" w:lineRule="auto"/>
        <w:ind w:left="-5"/>
      </w:pPr>
      <w:r>
        <w:rPr>
          <w:b/>
          <w:i/>
          <w:color w:val="FF0000"/>
          <w:u w:val="double" w:color="FF0000"/>
        </w:rPr>
        <w:t>Câu 32:</w:t>
      </w:r>
      <w:r>
        <w:rPr>
          <w:rFonts w:ascii="Arial" w:eastAsia="Arial" w:hAnsi="Arial" w:cs="Arial"/>
          <w:b/>
          <w:i/>
          <w:color w:val="FF0000"/>
        </w:rPr>
        <w:t xml:space="preserve"> </w:t>
      </w:r>
      <w:r>
        <w:t xml:space="preserve">Cực âm của một bình điện phân dương cực tan có dạng một lá mỏng. Khi dòng điện chạy qua bình điện phân trong 1 h thì cực âm dày thêm 1mm. Để cực âm dày thêm 2 mm nữa thì phải tiếp tục điện phân cùng điều kiện như trước trong thời gian là </w:t>
      </w:r>
    </w:p>
    <w:p w:rsidR="000C15FA" w:rsidRDefault="00700A2F">
      <w:pPr>
        <w:tabs>
          <w:tab w:val="center" w:pos="610"/>
          <w:tab w:val="center" w:pos="3156"/>
          <w:tab w:val="center" w:pos="5716"/>
          <w:tab w:val="center" w:pos="8265"/>
        </w:tabs>
        <w:ind w:left="-15" w:firstLine="0"/>
        <w:jc w:val="left"/>
      </w:pPr>
      <w:r>
        <w:rPr>
          <w:b/>
          <w:color w:val="0000FF"/>
        </w:rPr>
        <w:t xml:space="preserve"> </w:t>
      </w:r>
      <w:r>
        <w:rPr>
          <w:b/>
          <w:color w:val="0000FF"/>
        </w:rPr>
        <w:tab/>
        <w:t xml:space="preserve">A. </w:t>
      </w:r>
      <w:r>
        <w:t>1 h.</w:t>
      </w:r>
      <w:r>
        <w:rPr>
          <w:b/>
          <w:color w:val="0000FF"/>
        </w:rPr>
        <w:t xml:space="preserve"> </w:t>
      </w:r>
      <w:r>
        <w:rPr>
          <w:b/>
          <w:color w:val="0000FF"/>
        </w:rPr>
        <w:tab/>
        <w:t xml:space="preserve">B. </w:t>
      </w:r>
      <w:r>
        <w:t xml:space="preserve">2 h. </w:t>
      </w:r>
      <w:r>
        <w:rPr>
          <w:b/>
          <w:color w:val="0000FF"/>
        </w:rPr>
        <w:t xml:space="preserve"> </w:t>
      </w:r>
      <w:r>
        <w:rPr>
          <w:b/>
          <w:color w:val="0000FF"/>
        </w:rPr>
        <w:tab/>
        <w:t xml:space="preserve">C. </w:t>
      </w:r>
      <w:r>
        <w:t>3 h.</w:t>
      </w:r>
      <w:r>
        <w:rPr>
          <w:b/>
          <w:color w:val="0000FF"/>
        </w:rPr>
        <w:t xml:space="preserve"> </w:t>
      </w:r>
      <w:r>
        <w:rPr>
          <w:b/>
          <w:color w:val="0000FF"/>
        </w:rPr>
        <w:tab/>
        <w:t xml:space="preserve">D. </w:t>
      </w:r>
      <w:r>
        <w:t xml:space="preserve">4 h. </w:t>
      </w:r>
    </w:p>
    <w:p w:rsidR="000C15FA" w:rsidRDefault="00700A2F">
      <w:pPr>
        <w:spacing w:after="0" w:line="368" w:lineRule="auto"/>
        <w:ind w:left="-5"/>
      </w:pPr>
      <w:r>
        <w:rPr>
          <w:b/>
          <w:i/>
          <w:color w:val="FF0000"/>
          <w:u w:val="double" w:color="FF0000"/>
        </w:rPr>
        <w:t>Câu 33:</w:t>
      </w:r>
      <w:r>
        <w:rPr>
          <w:rFonts w:ascii="Arial" w:eastAsia="Arial" w:hAnsi="Arial" w:cs="Arial"/>
          <w:b/>
          <w:i/>
          <w:color w:val="FF0000"/>
        </w:rPr>
        <w:t xml:space="preserve"> </w:t>
      </w:r>
      <w:r>
        <w:t xml:space="preserve">Điện phân dương cực tan một muối trong một bình điện phân có cực âm ban đầu nặng 20 gam. Sau 1 h đầu hiệu điện thế giữa 2 cực là 10 V thì cực âm nặng 25 gam. Sau 2 h tiếp theo hiệu điện thế giữa 2 cực là 20 V thì khối lượng của cực âm là </w:t>
      </w:r>
    </w:p>
    <w:p w:rsidR="000C15FA" w:rsidRDefault="00700A2F">
      <w:pPr>
        <w:tabs>
          <w:tab w:val="center" w:pos="816"/>
          <w:tab w:val="center" w:pos="3361"/>
          <w:tab w:val="center" w:pos="5922"/>
          <w:tab w:val="center" w:pos="8471"/>
        </w:tabs>
        <w:ind w:left="-15" w:firstLine="0"/>
        <w:jc w:val="left"/>
      </w:pPr>
      <w:r>
        <w:rPr>
          <w:b/>
          <w:color w:val="0000FF"/>
        </w:rPr>
        <w:t xml:space="preserve"> </w:t>
      </w:r>
      <w:r>
        <w:rPr>
          <w:b/>
          <w:color w:val="0000FF"/>
        </w:rPr>
        <w:tab/>
        <w:t xml:space="preserve">A. </w:t>
      </w:r>
      <w:r>
        <w:t>30 gam.</w:t>
      </w:r>
      <w:r>
        <w:rPr>
          <w:b/>
          <w:color w:val="0000FF"/>
        </w:rPr>
        <w:t xml:space="preserve"> </w:t>
      </w:r>
      <w:r>
        <w:rPr>
          <w:b/>
          <w:color w:val="0000FF"/>
        </w:rPr>
        <w:tab/>
        <w:t xml:space="preserve">B. </w:t>
      </w:r>
      <w:r>
        <w:t>35 gam.</w:t>
      </w:r>
      <w:r>
        <w:rPr>
          <w:b/>
          <w:color w:val="0000FF"/>
        </w:rPr>
        <w:t xml:space="preserve"> </w:t>
      </w:r>
      <w:r>
        <w:rPr>
          <w:b/>
          <w:color w:val="0000FF"/>
        </w:rPr>
        <w:tab/>
        <w:t xml:space="preserve">C. </w:t>
      </w:r>
      <w:r>
        <w:t>40 gam.</w:t>
      </w:r>
      <w:r>
        <w:rPr>
          <w:b/>
          <w:color w:val="0000FF"/>
        </w:rPr>
        <w:t xml:space="preserve"> </w:t>
      </w:r>
      <w:r>
        <w:rPr>
          <w:b/>
          <w:color w:val="0000FF"/>
        </w:rPr>
        <w:tab/>
        <w:t xml:space="preserve">D. </w:t>
      </w:r>
      <w:r>
        <w:t xml:space="preserve">45 gam. </w:t>
      </w:r>
    </w:p>
    <w:p w:rsidR="000C15FA" w:rsidRDefault="00700A2F">
      <w:pPr>
        <w:spacing w:after="0" w:line="380" w:lineRule="auto"/>
        <w:ind w:left="-5"/>
      </w:pPr>
      <w:r>
        <w:rPr>
          <w:b/>
          <w:i/>
          <w:color w:val="FF0000"/>
          <w:u w:val="double" w:color="FF0000"/>
        </w:rPr>
        <w:t>Câu 34:</w:t>
      </w:r>
      <w:r>
        <w:rPr>
          <w:rFonts w:ascii="Arial" w:eastAsia="Arial" w:hAnsi="Arial" w:cs="Arial"/>
          <w:b/>
          <w:i/>
          <w:color w:val="FF0000"/>
        </w:rPr>
        <w:t xml:space="preserve"> </w:t>
      </w:r>
      <w:r>
        <w:t>Khi điện phân dung dịch Al</w:t>
      </w:r>
      <w:r>
        <w:rPr>
          <w:vertAlign w:val="subscript"/>
        </w:rPr>
        <w:t>2</w:t>
      </w:r>
      <w:r>
        <w:t>O</w:t>
      </w:r>
      <w:r>
        <w:rPr>
          <w:vertAlign w:val="subscript"/>
        </w:rPr>
        <w:t>3</w:t>
      </w:r>
      <w:r>
        <w:t xml:space="preserve"> nóng chảy, người ta cho dòng điện có cường độ 20 kA chạy qua dung dịch này tương ứng với hiệu điện thế giữa các điện cực là 5 V. Nhôm có khối lượng mol là A = 27 g/mol và hóa trị là n = 3. Để thu được 1 tấn nhôm thì thời gian điện phân và lượng điện năng đã tiêu thụ lần lượt là </w:t>
      </w:r>
    </w:p>
    <w:p w:rsidR="000C15FA" w:rsidRDefault="00700A2F">
      <w:pPr>
        <w:tabs>
          <w:tab w:val="center" w:pos="1409"/>
          <w:tab w:val="center" w:pos="3955"/>
          <w:tab w:val="center" w:pos="6515"/>
          <w:tab w:val="center" w:pos="9064"/>
        </w:tabs>
        <w:spacing w:after="162"/>
        <w:ind w:left="-15" w:firstLine="0"/>
        <w:jc w:val="left"/>
      </w:pPr>
      <w:r>
        <w:rPr>
          <w:b/>
          <w:color w:val="0000FF"/>
        </w:rPr>
        <w:t xml:space="preserve"> </w:t>
      </w:r>
      <w:r>
        <w:rPr>
          <w:b/>
          <w:color w:val="0000FF"/>
        </w:rPr>
        <w:tab/>
        <w:t xml:space="preserve">A. </w:t>
      </w:r>
      <w:r>
        <w:t>7,2 ngày và 53,6 MJ</w:t>
      </w:r>
      <w:r>
        <w:rPr>
          <w:b/>
          <w:color w:val="0000FF"/>
        </w:rPr>
        <w:t xml:space="preserve"> </w:t>
      </w:r>
      <w:r>
        <w:rPr>
          <w:b/>
          <w:color w:val="0000FF"/>
        </w:rPr>
        <w:tab/>
        <w:t xml:space="preserve">B. </w:t>
      </w:r>
      <w:r>
        <w:t>6,2 ngày và 53,6 MJ</w:t>
      </w:r>
      <w:r>
        <w:rPr>
          <w:b/>
          <w:color w:val="0000FF"/>
        </w:rPr>
        <w:t xml:space="preserve"> </w:t>
      </w:r>
      <w:r>
        <w:rPr>
          <w:b/>
          <w:color w:val="0000FF"/>
        </w:rPr>
        <w:tab/>
        <w:t xml:space="preserve">C. </w:t>
      </w:r>
      <w:r>
        <w:t>7,2 ngày và 54,6 MJ</w:t>
      </w:r>
      <w:r>
        <w:rPr>
          <w:b/>
          <w:color w:val="0000FF"/>
        </w:rPr>
        <w:t xml:space="preserve"> </w:t>
      </w:r>
      <w:r>
        <w:rPr>
          <w:b/>
          <w:color w:val="0000FF"/>
        </w:rPr>
        <w:tab/>
        <w:t xml:space="preserve">D. </w:t>
      </w:r>
      <w:r>
        <w:t xml:space="preserve">6,2 ngày và 54,6 MJ </w:t>
      </w:r>
    </w:p>
    <w:p w:rsidR="000C15FA" w:rsidRDefault="00700A2F">
      <w:pPr>
        <w:spacing w:after="0" w:line="385" w:lineRule="auto"/>
        <w:ind w:left="-5"/>
      </w:pPr>
      <w:r>
        <w:rPr>
          <w:b/>
          <w:i/>
          <w:color w:val="FF0000"/>
          <w:u w:val="double" w:color="FF0000"/>
        </w:rPr>
        <w:t>Câu 35:</w:t>
      </w:r>
      <w:r>
        <w:rPr>
          <w:rFonts w:ascii="Arial" w:eastAsia="Arial" w:hAnsi="Arial" w:cs="Arial"/>
          <w:b/>
          <w:i/>
          <w:color w:val="FF0000"/>
        </w:rPr>
        <w:t xml:space="preserve"> </w:t>
      </w:r>
      <w:r>
        <w:t>Một nguồn gồm 30 pin mắc thành 3 nhóm nối tiếp, mỗi nhóm có 10 pin mắc song song, mỗi pin có suất điện động 0,9 (V) và điện trở trong 0,6 (Ω). Bình điện phân dung dịch CuSO</w:t>
      </w:r>
      <w:r>
        <w:rPr>
          <w:sz w:val="16"/>
        </w:rPr>
        <w:t>4</w:t>
      </w:r>
      <w:r>
        <w:t xml:space="preserve"> có điện trở 205</w:t>
      </w:r>
      <w:r>
        <w:rPr>
          <w:rFonts w:ascii="Segoe UI Symbol" w:eastAsia="Segoe UI Symbol" w:hAnsi="Segoe UI Symbol" w:cs="Segoe UI Symbol"/>
          <w:sz w:val="22"/>
        </w:rPr>
        <w:t></w:t>
      </w:r>
      <w:r>
        <w:t xml:space="preserve"> mắc vào hai cực của bộ nguồn. Trong thời gian 50 phút khối lượng đồng Cu bám vào catốt là: </w:t>
      </w:r>
    </w:p>
    <w:p w:rsidR="000C15FA" w:rsidRDefault="00700A2F">
      <w:pPr>
        <w:tabs>
          <w:tab w:val="center" w:pos="790"/>
          <w:tab w:val="center" w:pos="3276"/>
          <w:tab w:val="center" w:pos="5776"/>
          <w:tab w:val="center" w:pos="8295"/>
        </w:tabs>
        <w:ind w:left="-15" w:firstLine="0"/>
        <w:jc w:val="left"/>
      </w:pPr>
      <w:r>
        <w:rPr>
          <w:b/>
          <w:color w:val="0000FF"/>
        </w:rPr>
        <w:lastRenderedPageBreak/>
        <w:t xml:space="preserve"> </w:t>
      </w:r>
      <w:r>
        <w:rPr>
          <w:b/>
          <w:color w:val="0000FF"/>
        </w:rPr>
        <w:tab/>
        <w:t xml:space="preserve">A. </w:t>
      </w:r>
      <w:r>
        <w:t>0,013 g</w:t>
      </w:r>
      <w:r>
        <w:rPr>
          <w:b/>
          <w:color w:val="0000FF"/>
        </w:rPr>
        <w:t xml:space="preserve"> </w:t>
      </w:r>
      <w:r>
        <w:rPr>
          <w:b/>
          <w:color w:val="0000FF"/>
        </w:rPr>
        <w:tab/>
        <w:t xml:space="preserve">B. </w:t>
      </w:r>
      <w:r>
        <w:t>0,13 g</w:t>
      </w:r>
      <w:r>
        <w:rPr>
          <w:b/>
          <w:color w:val="0000FF"/>
        </w:rPr>
        <w:t xml:space="preserve"> </w:t>
      </w:r>
      <w:r>
        <w:rPr>
          <w:b/>
          <w:color w:val="0000FF"/>
        </w:rPr>
        <w:tab/>
        <w:t xml:space="preserve">C. </w:t>
      </w:r>
      <w:r>
        <w:t>1,3 g</w:t>
      </w:r>
      <w:r>
        <w:rPr>
          <w:b/>
          <w:color w:val="0000FF"/>
        </w:rPr>
        <w:t xml:space="preserve"> </w:t>
      </w:r>
      <w:r>
        <w:rPr>
          <w:b/>
          <w:color w:val="0000FF"/>
        </w:rPr>
        <w:tab/>
        <w:t xml:space="preserve">D. </w:t>
      </w:r>
      <w:r>
        <w:t xml:space="preserve">13 g </w:t>
      </w:r>
    </w:p>
    <w:p w:rsidR="000C15FA" w:rsidRDefault="009E4146">
      <w:pPr>
        <w:spacing w:after="0" w:line="379" w:lineRule="auto"/>
        <w:ind w:left="-5"/>
      </w:pPr>
      <w:r>
        <w:rPr>
          <w:noProof/>
        </w:rPr>
        <w:pict>
          <v:group id="Group 293233" o:spid="_x0000_s1421" style="position:absolute;left:0;text-align:left;margin-left:511.35pt;margin-top:-498.15pt;width:29.45pt;height:771.35pt;z-index:-251644416" coordsize="3740,9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">
            <v:shape id="Picture 48292" o:spid="_x0000_s1422" type="#_x0000_t75" style="position:absolute;left:-47129;top:47129;width:97962;height:37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">
              <v:imagedata r:id="rId166" o:title=""/>
            </v:shape>
            <v:shape id="Shape 48311" o:spid="_x0000_s1423" style="position:absolute;left:737;top:88396;width:543;height:824;visibility:visible;mso-wrap-style:square;v-text-anchor:top" coordsize="5422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" path="m,41783l,18669,47371,r6858,12827l23114,33655r,1524l54229,73025r-9652,9399l,41783xe" filled="f" strokecolor="#4471c4" strokeweight=".8pt">
              <v:path arrowok="t" textboxrect="0,0,54229,82424"/>
            </v:shape>
            <v:shape id="Shape 48312" o:spid="_x0000_s1424" style="position:absolute;left:586;top:89127;width:446;height:407;visibility:visible;mso-wrap-style:square;v-text-anchor:top" coordsize="4457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" path="m,38354l,16511,38227,r6350,11303l9017,40640,,38354xe" filled="f" strokecolor="#4471c4" strokeweight=".8pt">
              <v:path arrowok="t" textboxrect="0,0,44577,40640"/>
            </v:shape>
            <v:shape id="Picture 48314" o:spid="_x0000_s1425" type="#_x0000_t75" style="position:absolute;left:577;top:79848;width:2614;height:8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">
              <v:imagedata r:id="rId167" o:title=""/>
            </v:shape>
            <v:shape id="Shape 48327" o:spid="_x0000_s1426" style="position:absolute;left:1543;top:82450;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" path="m,15367v,8763,4572,16636,13462,23494c22352,45720,34290,51308,49402,55499v14987,4190,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48329" o:spid="_x0000_s1427" style="position:absolute;left:1394;top:81968;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" path="m,65151c,50927,3429,38862,10287,28956l,16002,2287,r99694,21971c106935,23114,110999,24003,114047,24511v3047,508,5588,762,7746,762c126112,25273,129160,24257,131064,22225v1905,-2159,3048,-5842,3556,-11176l144018,12573r,54864l114809,59690r-635,1905c122555,68072,129160,74168,133731,79629v4572,5588,7874,11049,9780,16510c145415,101473,146304,107696,146304,114809v,6603,-1524,12445,-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8331" o:spid="_x0000_s1428" style="position:absolute;left:1060;top:80093;width:1797;height:993;visibility:visible;mso-wrap-style:square;v-text-anchor:top" coordsize="179705,9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" path="m,60706l,26416r35687,8256l35687,,53594,3811r,35052l118872,54738v2921,635,5715,1269,8509,1777c130048,57150,132714,57531,135255,58040v2540,253,4571,634,6350,761c143256,58928,144652,58928,146050,58928v4445,,7747,-762,9778,-2413c157861,54865,158876,52578,158876,49403v,-4317,-1524,-8636,-4571,-13208c151257,31624,146558,26798,140208,21590l151511,10541v7239,6732,12953,12827,16764,18161c172212,34037,175133,39624,177037,45340v1778,5841,2668,12573,2668,20192c179705,73279,178308,79629,175513,84710v-2793,5206,-6476,8889,-11302,11176c159512,98172,154177,99315,148336,99315v-4446,,-8763,-381,-12827,-1016c131445,97664,124840,96266,115570,94107l53594,79375r,19304l44196,96648c43814,90805,42799,86106,41275,82804,39624,79502,37337,76709,34289,74295,31242,72010,27050,69850,21717,67691,16383,65660,9144,63247,,60706xe" filled="f" strokecolor="#4471c4" strokeweight=".8pt">
              <v:path arrowok="t" textboxrect="0,0,179705,99315"/>
            </v:shape>
            <v:shape id="Shape 48332" o:spid="_x0000_s1429" style="position:absolute;left:727;top:82329;width:553;height:473;visibility:visible;mso-wrap-style:square;v-text-anchor:top" coordsize="5524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" path="m,45212l,19431,48387,r6858,12065l9399,47244,,45212xe" filled="f" strokecolor="#4471c4" strokeweight=".8pt">
              <v:path arrowok="t" textboxrect="0,0,55245,47244"/>
            </v:shape>
            <v:shape id="Picture 48334" o:spid="_x0000_s1430" type="#_x0000_t75" style="position:absolute;left:394;top:78095;width:2797;height:2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">
              <v:imagedata r:id="rId168" o:title=""/>
            </v:shape>
            <v:shape id="Shape 48339" o:spid="_x0000_s1431" style="position:absolute;left:1543;top:79083;width:1165;height:601;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" path="m,17780v,8001,3937,14985,11684,20828c19431,44450,31496,49530,47752,53721v16256,4317,30225,6350,42163,6350c98933,60071,105537,58674,109982,55753v4445,-2921,6604,-7493,6604,-13843c116586,38481,115951,35052,114427,31877v-1525,-3175,-3937,-6350,-7620,-9398c103251,19431,98806,16637,93345,14097,87757,11684,81026,9271,73025,6985,64897,4826,57023,3048,49402,1778,41656,635,34417,,27813,,18288,,11302,1397,6731,4318,2286,7238,,11684,,17780xe" filled="f" strokecolor="#4471c4" strokeweight=".8pt">
              <v:path arrowok="t" textboxrect="0,0,116586,60071"/>
            </v:shape>
            <v:shape id="Shape 48340" o:spid="_x0000_s1432" style="position:absolute;left:1394;top:78696;width:1463;height:1373;visibility:visible;mso-wrap-style:square;v-text-anchor:top" coordsize="146304,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" path="m,53214c,41402,2287,31497,6604,23495,10923,15494,16891,9652,24638,5715,32386,1905,41275,,51436,,64008,,76709,2032,89409,6224v12572,4191,23241,10032,31750,17399c129794,30989,136144,39751,140209,49785v4064,10159,6095,21589,6095,34289c146304,94615,144526,103887,140716,111761v-3810,8001,-9525,14224,-17144,18795c115951,135001,106553,137288,95504,137288v-4191,,-8890,-254,-13969,-889c75057,135637,68453,134366,61595,132462v-7746,-2287,-14732,-4953,-20828,-8383c33910,120524,27940,116332,22987,111506,18035,106807,13843,101600,10541,96013,7239,90551,4826,84455,3049,77851,1016,69977,,61849,,53214xe" filled="f" strokecolor="#4471c4" strokeweight=".8pt">
              <v:path arrowok="t" textboxrect="0,0,146304,137288"/>
            </v:shape>
            <v:shape id="Shape 48341" o:spid="_x0000_s1433" style="position:absolute;left:737;top:78767;width:543;height:815;visibility:visible;mso-wrap-style:square;v-text-anchor:top" coordsize="5422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" path="m,42290l,18669,47371,r6858,12827l23114,33274r,1270l54229,72136r-9652,9398l,42290xe" filled="f" strokecolor="#4471c4" strokeweight=".8pt">
              <v:path arrowok="t" textboxrect="0,0,54229,81534"/>
            </v:shape>
            <v:shape id="Shape 48342" o:spid="_x0000_s1434" style="position:absolute;left:535;top:78341;width:461;height:493;visibility:visible;mso-wrap-style:square;v-text-anchor:top" coordsize="46101,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" path="m,21463c,19050,253,16510,635,13970,1015,11430,1651,9144,2667,7112,3556,4953,4826,3302,6223,2032,7747,635,9525,,11811,v2666,,5079,508,7112,1651c21082,2667,22860,4191,24638,5969v1650,1779,3301,3810,4825,5842c30988,13970,32512,15875,34163,17653v1524,1905,3175,3556,4952,5080c40894,24257,43180,25273,46101,25781r,14224c43307,39370,41148,38608,39497,37465,37846,36449,36322,35052,34925,33655,33655,32131,32258,30607,30861,28956,29463,27305,27939,25908,26415,24638,24892,23368,23240,22225,21463,21463v-1905,-889,-3937,-1397,-6224,-1397c11811,20066,10033,21972,10033,25654v,2540,762,4699,2286,6604c13843,34163,16890,35814,21463,37084r,12192l7493,46609c5207,42799,3428,38735,2032,34672,762,30480,,26035,,21463xe" filled="f" strokecolor="#4471c4" strokeweight=".8pt">
              <v:path arrowok="t" textboxrect="0,0,46101,49276"/>
            </v:shape>
            <v:shape id="Picture 299930" o:spid="_x0000_s1435" type="#_x0000_t75" style="position:absolute;left:669;top:72807;width:3048;height:5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">
              <v:imagedata r:id="rId169" o:title=""/>
            </v:shape>
            <v:shape id="Shape 48353" o:spid="_x0000_s1436" style="position:absolute;left:1543;top:75775;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" path="m,15367v,8509,4318,16257,12953,23114c21463,45340,33401,50927,48640,55245v15241,4319,28957,6478,41149,6478c96774,61723,101981,60706,105410,58674v3429,-2032,5080,-5207,5080,-9525c110490,45086,109220,40894,106552,36703,104013,32513,99949,28194,94488,23495,88900,18924,82296,14987,74676,11939,66928,8764,57150,5969,45465,3429l40259,2287c33147,763,26289,,19685,,13081,,8127,1270,4952,3556,1651,5969,,9906,,15367xe" filled="f" strokecolor="#4471c4" strokeweight=".8pt">
              <v:path arrowok="t" textboxrect="0,0,110490,61723"/>
            </v:shape>
            <v:shape id="Shape 48354" o:spid="_x0000_s1437" style="position:absolute;left:1394;top:75293;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" path="m,64898c,58166,762,51943,2287,46228,3811,40640,6477,34798,10287,28829l,16002,2287,,58166,12319v9145,2032,17908,3810,26289,5461l128525,26798v11937,2412,21589,4952,29210,7492c164465,36576,170180,39116,174752,41910v4446,2413,8383,5334,11811,8637c189992,53848,192787,57277,195200,61087v2539,3811,4699,8128,6476,12954c203709,79502,205232,85472,206249,92202v1142,7112,1651,15240,1651,24384c207900,129922,206756,141224,204343,150241v-2413,9144,-5968,15875,-10794,20320c188723,175006,182753,177165,175641,177165v-5841,,-11429,-2032,-16764,-6223c153670,166751,148717,160528,143891,152273r12065,-14859c159131,140081,162052,141859,164847,142875v2666,1016,5715,1398,8890,1398c180213,144273,185166,142113,188341,137541v3175,-4572,4699,-11303,4699,-20319c193040,110490,192025,104522,189738,99187,187579,93853,184024,88900,179070,84455,173990,80010,166625,75819,156718,72009,146812,68073,133604,64389,116967,60833r-1269,1905c123444,68961,129540,74676,133986,80010v4317,5207,7492,10541,9398,16002c145415,101473,146304,107697,146304,114554v,6604,-1524,12446,-4699,17526c138557,137160,133477,141224,126747,144273v-6859,3047,-15495,4444,-25909,4444c87757,148717,74803,146812,62103,143002,49403,139192,38481,133858,29337,126873,20193,119888,13081,111125,7875,100711,2667,90298,,78359,,64898xe" filled="f" strokecolor="#4471c4" strokeweight=".8pt">
              <v:path arrowok="t" textboxrect="0,0,207900,177165"/>
            </v:shape>
            <v:shape id="Shape 48355" o:spid="_x0000_s1438" style="position:absolute;left:1394;top:77033;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8356" o:spid="_x0000_s1439" style="position:absolute;left:788;top:7305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" path="m,76962l,60833,87376,82803r508,-1904c78613,73278,71755,65659,67310,57785,62865,49911,60578,41148,60578,31369v,-9652,2795,-17399,8256,-22987c74295,2794,81915,,91440,v6223,,13588,889,22225,2794l166497,14477v4445,1017,7747,1651,10160,2033c179070,16764,181102,16891,182753,16891v4318,,7366,-1016,9017,-3175c193548,11557,194690,7874,195199,2667r9398,1651l204597,63626,126873,45847c115824,43180,108203,41656,104013,41148v-4191,-635,-7366,-889,-9779,-889c89915,40259,86740,41148,84582,42926v-2032,1777,-3048,4445,-3048,7874c81534,53848,82677,57150,84963,60833v2286,3556,5842,7619,10668,12065c100457,77470,105664,81026,111125,83693v5334,2667,12192,4826,20193,6350l204597,105791r,41021l43180,110617v-9271,-2032,-16129,-3048,-20447,-3048c20701,107569,19050,107696,17907,108203v-1270,382,-2286,1017,-3048,1906c14097,110998,13589,112141,13081,113538v-381,1397,-889,4190,-1397,8382l2286,119634,,76962xe" filled="f" strokecolor="#4471c4" strokeweight=".8pt">
              <v:path arrowok="t" textboxrect="0,0,204597,146812"/>
            </v:shape>
            <v:shape id="Picture 299931" o:spid="_x0000_s1440" type="#_x0000_t75" style="position:absolute;left:1268;top:70704;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">
              <v:imagedata r:id="rId170" o:title=""/>
            </v:shape>
            <v:shape id="Shape 48362" o:spid="_x0000_s1441" style="position:absolute;left:3055;top:72125;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" path="m,39116l,,34925,7366r,39244l,39116xe" filled="f" strokecolor="#4471c4" strokeweight=".8pt">
              <v:path arrowok="t" textboxrect="0,0,34925,46610"/>
            </v:shape>
            <v:shape id="Shape 48363" o:spid="_x0000_s1442" style="position:absolute;left:1543;top:71814;width:1165;height:600;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" path="m,17780v,8001,3937,14985,11684,20828c19431,44450,31496,49530,47752,53721v16256,4317,30225,6350,42163,6350c98933,60071,105537,58674,109982,55752v4445,-2920,6604,-7492,6604,-13842c116586,38481,115951,35052,114427,31877v-1525,-3175,-3937,-6350,-7620,-9399c103251,19431,98806,16636,93345,14097,87757,11684,81026,9271,73025,6985,64897,4826,57023,3048,49402,1777,41656,635,34417,,27813,,18288,,11302,1397,6731,4318,2286,7238,,11684,,17780xe" filled="f" strokecolor="#4471c4" strokeweight=".8pt">
              <v:path arrowok="t" textboxrect="0,0,116586,60071"/>
            </v:shape>
            <v:shape id="Shape 48364" o:spid="_x0000_s1443" style="position:absolute;left:1394;top:70892;width:1463;height:1907;visibility:visible;mso-wrap-style:square;v-text-anchor:top" coordsize="146304,1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" path="m,106680c,90551,4191,77851,12319,68834,20448,59689,31624,54610,45975,53594,44324,47244,41402,42672,37338,39878,33275,37084,28449,35052,22733,33655,17145,32258,10287,30734,2287,28956l2287,,9017,1397v6858,1524,13335,3429,19177,5715c34163,9525,39116,12954,43307,17526v4192,4572,7367,10160,9525,16510c54991,40386,56262,46863,56769,53594v10922,508,21718,2540,32640,6095c101981,63881,112650,69723,121159,77088v8635,7367,14985,16130,19050,26163c144273,113411,146304,124840,146304,137540v,10542,-1778,19813,-5588,27687c136906,173228,131191,179451,123572,184023v-7621,4445,-17019,6731,-28068,6731c91313,190754,86614,190500,81535,189864v-6478,-761,-13082,-2031,-19940,-3936c53849,183642,46863,180975,40767,177546,33910,173989,27940,169799,22987,164973v-4952,-4699,-9144,-9906,-12446,-15494c7239,144018,4826,137922,3049,131318,1016,123444,,115315,,106680xe" filled="f" strokecolor="#4471c4" strokeweight=".8pt">
              <v:path arrowok="t" textboxrect="0,0,146304,190754"/>
            </v:shape>
            <v:shape id="Picture 299932" o:spid="_x0000_s1444" type="#_x0000_t75" style="position:absolute;left:760;top:64486;width:2957;height:6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">
              <v:imagedata r:id="rId171" o:title=""/>
            </v:shape>
            <v:shape id="Shape 48371" o:spid="_x0000_s1445" style="position:absolute;left:2157;top:69445;width:1292;height:1590;visibility:visible;mso-wrap-style:square;v-text-anchor:top" coordsize="129222,1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" path="m,l28130,10172v8890,4573,16383,10287,22733,17146c57086,34303,61912,42176,65214,51067v3302,8762,4826,18414,4826,28702c70040,88278,68643,96532,65722,104406r30099,6350c97345,111137,98742,111392,100139,111646v1397,253,2667,380,3937,507c105219,112153,106362,112280,107378,112280v4064,,7112,-1143,8890,-3302c118046,106946,119189,103136,119824,97929r9398,1651l129222,159017,,130176,,90870r9715,2487l14922,94500v7112,1524,13970,2286,20701,2286c42608,96786,47561,95644,50609,93357v3048,-2412,4572,-6350,4572,-11811c55181,77991,54673,74688,53530,71768,52387,68720,50482,65798,47942,62878,45275,59956,41465,57035,36385,54115,30035,50431,22923,47129,14922,44335l,40341,,xe" stroked="f" strokeweight="0">
              <v:path arrowok="t" textboxrect="0,0,129222,159017"/>
            </v:shape>
            <v:shape id="Shape 48375" o:spid="_x0000_s1446" style="position:absolute;left:2404;top:68783;width:430;height:463;visibility:visible;mso-wrap-style:square;v-text-anchor:top" coordsize="43053,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" path="m,36575l,,43053,9778r,36449l,36575xe" filled="f" strokecolor="#4471c4" strokeweight=".8pt">
              <v:path arrowok="t" textboxrect="0,0,43053,46227"/>
            </v:shape>
            <v:shape id="Shape 48376" o:spid="_x0000_s1447" style="position:absolute;left:1605;top:69797;width:1103;height:616;visibility:visible;mso-wrap-style:square;v-text-anchor:top" coordsize="110363,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" path="m,12573v,6350,3048,12700,9144,19304c15367,38354,22479,43561,30607,47498v8001,3937,19431,7492,34290,10667l70104,59309v7112,1524,13970,2286,20701,2286c97790,61595,102743,60452,105791,58165v3048,-2412,4572,-6350,4572,-11810c110363,42799,109855,39497,108712,36576v-1143,-3048,-3048,-5969,-5588,-8890c100457,24764,96647,21844,91567,18923,85217,15239,78105,11937,70104,9144,62103,6350,53721,4063,44958,2412,36068,888,28067,,20701,,13589,,8382,1015,5080,3175,1651,5207,,8382,,12573xe" filled="f" strokecolor="#4471c4" strokeweight=".8pt">
              <v:path arrowok="t" textboxrect="0,0,110363,61595"/>
            </v:shape>
            <v:shape id="Shape 48378" o:spid="_x0000_s1448" style="position:absolute;left:1394;top:64693;width:1440;height:1343;visibility:visible;mso-wrap-style:square;v-text-anchor:top" coordsize="144018,13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" path="m,20067c,13717,1016,7113,2794,l41149,8382r,25655c34799,34037,30353,34672,27940,36068v-2540,1398,-3683,3810,-3683,7112c24257,44704,24512,46228,25147,48006v634,1651,1651,3557,3302,5716c29973,55753,32512,58420,36068,61342v3557,3048,6985,5587,10287,7493c49657,70867,53213,72518,56897,73915v3682,1270,8254,2539,13842,3683l144018,93345r,41022l43180,111888v-9398,-2160,-16255,-3175,-20447,-3175c18797,108713,16002,109855,14605,112142v-1524,2158,-2413,5714,-2793,10413l2287,120397,762,81153r,-16128l33910,75693r634,-1651c23114,66041,14605,57531,8763,48768,2922,39878,,30353,,20067xe" filled="f" strokecolor="#4471c4" strokeweight=".8pt">
              <v:path arrowok="t" textboxrect="0,0,144018,134367"/>
            </v:shape>
            <v:shape id="Shape 48379" o:spid="_x0000_s1449" style="position:absolute;left:1394;top:69408;width:2055;height:1627;visibility:visible;mso-wrap-style:square;v-text-anchor:top" coordsize="20548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" path="m,34037c,27432,1651,21464,4826,16511,7875,11430,12954,7367,19686,4445,26543,1524,35179,,45593,,55626,,65787,1270,75947,3556v10159,2286,19684,5716,28447,10287c113285,18416,120777,24130,127127,30989v6223,6985,11049,14859,14351,23749c144780,63500,146304,73152,146304,83440v,8509,-1397,16763,-4317,24637l172086,114427v1524,382,2920,636,4317,890c177800,115570,179070,115698,180340,115824v1144,,2286,127,3302,127c187706,115951,190754,114809,192532,112649v1779,-2032,2921,-5842,3556,-11049l205487,103251r,59437l44450,126747c34163,124461,27051,123317,23114,123317v-3937,,-6731,1017,-8254,3049c13336,128398,12192,131953,11812,137161l2287,135001,762,96393r,-15620l31624,88900r634,-1651c23876,80773,17526,74676,12827,69216,8255,63627,4953,58167,3049,52705,1016,47372,,41149,,34037xe" filled="f" strokecolor="#4471c4" strokeweight=".8pt">
              <v:path arrowok="t" textboxrect="0,0,205487,162688"/>
            </v:shape>
            <v:shape id="Shape 48380" o:spid="_x0000_s1450" style="position:absolute;left:885;top:65931;width:1949;height:1681;visibility:visible;mso-wrap-style:square;v-text-anchor:top" coordsize="194945,16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" path="m,157480l,,51688,11303r,18289c41148,29718,33782,30353,29463,31497v-4190,1143,-7365,2921,-9525,5460c17780,39498,16637,43053,16637,47625r,12700l156463,91060v2540,508,4573,889,5843,1142c163702,92329,165226,92584,166877,92711v1779,127,3811,127,6224,127c177546,92838,180594,91822,182372,89536v1904,-2286,2921,-5716,3175,-10542l194945,81026r,75819l185547,154941v-509,-4191,-1778,-7621,-3684,-10034c179959,142368,177164,140336,173355,138685v-3810,-1651,-9398,-3430,-16892,-5081l16637,102870r,11430c16637,117984,17018,121031,17652,123444v762,2286,1651,4319,2795,5970c21717,131192,23368,132969,25526,135001v2160,2033,4954,4192,8637,6731c37846,144145,42672,146686,48640,149479r,18670l,157480xe" filled="f" strokecolor="#4471c4" strokeweight=".8pt">
              <v:path arrowok="t" textboxrect="0,0,194945,168149"/>
            </v:shape>
            <v:shape id="Picture 48382" o:spid="_x0000_s1451" type="#_x0000_t75" style="position:absolute;left:440;top:62947;width:2751;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">
              <v:imagedata r:id="rId172" o:title=""/>
            </v:shape>
            <v:shape id="Shape 48387" o:spid="_x0000_s1452" style="position:absolute;left:1543;top:6367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" path="m,15367v,8763,4572,16636,13462,23495c22352,45720,34290,51308,49402,55499v14987,4191,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48388" o:spid="_x0000_s1453" style="position:absolute;left:1394;top:6319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" path="m,65151c,50927,3429,38861,10287,28829l,16002,2287,r99694,22098c106935,23113,110999,24003,114047,24511v3047,508,5588,762,7746,762c126112,25273,129160,24257,131064,22225v1905,-2160,3048,-5842,3556,-11176l144018,12573r,54863l114809,59689r-635,1906c122555,68072,129160,74168,133731,79629v4572,5588,7874,11049,9780,16509c145415,101473,146304,107696,146304,114808v,6603,-1524,12446,-4699,17526c138557,137413,133477,141351,126747,144399v-6859,2921,-15495,4318,-25909,4318c90805,148717,80645,147574,70486,145287,60325,142875,50800,139446,42037,134874,33148,130302,25654,124586,19304,117602,13081,110617,8255,102743,4953,93980,1651,85217,,75564,,65151xe" filled="f" strokecolor="#4471c4" strokeweight=".8pt">
              <v:path arrowok="t" textboxrect="0,0,146304,148717"/>
            </v:shape>
            <v:shape id="Shape 48389" o:spid="_x0000_s1454" style="position:absolute;left:737;top:63326;width:543;height:824;visibility:visible;mso-wrap-style:square;v-text-anchor:top" coordsize="54229,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" path="m,41783l,18669,47371,r6858,12826l23114,33655r,1523l54229,73025r-9652,9398l,41783xe" filled="f" strokecolor="#4471c4" strokeweight=".8pt">
              <v:path arrowok="t" textboxrect="0,0,54229,82423"/>
            </v:shape>
            <v:shape id="Picture 48392" o:spid="_x0000_s1455" type="#_x0000_t75" style="position:absolute;left:623;top:52629;width:2568;height:10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">
              <v:imagedata r:id="rId173" o:title=""/>
            </v:shape>
            <v:shape id="Shape 48408" o:spid="_x0000_s1456" style="position:absolute;left:1543;top:5792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48409" o:spid="_x0000_s1457" style="position:absolute;left:1394;top:55819;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8410" o:spid="_x0000_s1458" style="position:absolute;left:1394;top:57447;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8411" o:spid="_x0000_s1459" style="position:absolute;left:1394;top:61565;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" path="m,31623c,21717,2794,14097,8255,8382,13716,2794,21337,,30862,v6223,,13588,1016,22225,2921l105918,14605v4445,889,7747,1523,10160,1905c118491,16891,120524,17018,122175,17018v4317,,7365,-1017,9016,-3175c132969,11684,134112,8000,134620,2667r9398,1778l144018,63753,66294,45847c55245,43307,47625,41783,43435,41148v-4192,-508,-7367,-889,-9780,-889c29337,40259,26162,41148,24003,43052v-2031,1779,-3048,4446,-3048,7874c20955,53975,22099,57276,24385,60833v2285,3683,5841,7747,10667,12192c39878,77470,45086,81025,50547,83693v5333,2667,12191,4826,20192,6477l144018,105918r,41021l43180,124460v-2286,-509,-5461,-1143,-9779,-1905c29211,121666,25654,121285,22733,121285v-3936,,-6731,1142,-8128,3429c13081,126873,12192,130428,11812,135127l2287,132969,762,93725r,-14985l31624,86868r634,-1651c24130,78613,17780,72517,13081,66928,8510,61214,5207,55625,3175,50038,1143,44576,,38353,,31623xe" filled="f" strokecolor="#4471c4" strokeweight=".8pt">
              <v:path arrowok="t" textboxrect="0,0,144018,146939"/>
            </v:shape>
            <v:shape id="Shape 48412" o:spid="_x0000_s1460" style="position:absolute;left:885;top:52879;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48413" o:spid="_x0000_s1461" style="position:absolute;left:885;top:58761;width:1959;height:1741;visibility:visible;mso-wrap-style:square;v-text-anchor:top" coordsize="195961,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" path="m,172085l,98171r9398,2159c9651,104521,10795,107823,12573,110109v1778,2286,4190,3937,7239,4953c22860,116078,27432,116586,33527,116586r6224,c41783,116586,44069,116586,46355,116459r70231,-1270c129667,114935,140462,114935,148971,114935r,-1778l62357,67056c52197,61595,44958,57912,40513,55880,36068,53848,32385,52578,29463,51816v-2920,-635,-5587,-889,-8254,-889c14351,50927,10413,54864,9398,62992l,60833,,,9398,2159v635,2794,1524,5334,2921,7620c13715,11938,15494,13970,17780,16002v2285,1905,4953,3810,8001,5715c28828,23495,32512,25527,36576,27813r159385,88773l195961,152400,43307,158623v-5843,127,-10414,508,-13844,1016c26162,160020,23240,160655,20827,161417v-2413,762,-4317,1778,-5968,2794c13208,165354,11938,166751,11176,168402v-889,1778,-1525,3683,-1778,5715l,172085xe" filled="f" strokecolor="#4471c4" strokeweight=".8pt">
              <v:path arrowok="t" textboxrect="0,0,195961,174117"/>
            </v:shape>
            <v:shape id="Shape 48414" o:spid="_x0000_s1462" style="position:absolute;left:769;top:57473;width:452;height:882;visibility:visible;mso-wrap-style:square;v-text-anchor:top" coordsize="45212,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" path="m,74041c7239,72898,12700,70485,16637,66929v3810,-3683,5715,-9017,5715,-16002c22352,42291,20701,35179,17399,29591,14097,23876,8509,18161,762,12446l7874,c20066,6477,29464,13970,35814,22733v6223,8763,9398,19177,9398,31242c45212,65024,41656,73533,34417,79375,27178,85217,16510,88138,2540,88265l,74041xe" filled="f" strokecolor="#4471c4" strokeweight=".8pt">
              <v:path arrowok="t" textboxrect="0,0,45212,88265"/>
            </v:shape>
            <v:shape id="Picture 48416" o:spid="_x0000_s1463" type="#_x0000_t75" style="position:absolute;left:593;top:51166;width:3147;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">
              <v:imagedata r:id="rId174" o:title=""/>
            </v:shape>
            <v:shape id="Shape 48420" o:spid="_x0000_s1464" style="position:absolute;left:2095;top:51523;width:762;height:1376;visibility:visible;mso-wrap-style:square;v-text-anchor:top" coordsize="76199,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" path="m64515,r9398,1524l73913,56388,44703,48641r-634,1905c52450,57023,59055,63119,63626,68580v4572,5588,7874,11049,9780,16510c75310,90424,76199,96647,76199,103759v,6604,-1524,12446,-4699,17526c68452,126365,63372,130302,56642,133223v-6859,3048,-15495,4445,-25909,4445c20700,137668,10540,136525,381,134239l,134100,,93483r34544,5323c41528,98806,46735,97790,50164,95758v3430,-2032,5081,-5207,5081,-9525c55245,80010,52196,73533,46100,67056,39877,60579,32638,55245,24383,51308l,43574,,3897r31876,7025c36830,12065,40894,12954,43942,13462v3047,508,5588,762,7746,762c56007,14224,59055,13208,60959,11176,62864,9017,64007,5334,64515,xe" stroked="f" strokeweight="0">
              <v:path arrowok="t" textboxrect="0,0,76199,137668"/>
            </v:shape>
            <v:shape id="Shape 48421" o:spid="_x0000_s1465" style="position:absolute;left:3055;top:52157;width:349;height:466;visibility:visible;mso-wrap-style:square;v-text-anchor:top" coordsize="34925,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" path="m,39243l,,34925,7493r,39116l,39243xe" filled="f" strokecolor="#4471c4" strokeweight=".8pt">
              <v:path arrowok="t" textboxrect="0,0,34925,46609"/>
            </v:shape>
            <v:shape id="Shape 48422" o:spid="_x0000_s1466" style="position:absolute;left:1543;top:5189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48423" o:spid="_x0000_s1467" style="position:absolute;left:1394;top:51412;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48424" o:spid="_x0000_s1468" style="position:absolute;left:737;top:51546;width:543;height:829;visibility:visible;mso-wrap-style:square;v-text-anchor:top" coordsize="54229,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" path="m,42799l,18669,47371,r6858,12827l23114,33655r,1524l54229,73533r-9652,9398l,42799xe" filled="f" strokecolor="#4471c4" strokeweight=".8pt">
              <v:path arrowok="t" textboxrect="0,0,54229,82931"/>
            </v:shape>
            <v:shape id="Picture 48426" o:spid="_x0000_s1469" type="#_x0000_t75" style="position:absolute;left:1278;top:49444;width:1913;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">
              <v:imagedata r:id="rId175" o:title=""/>
            </v:shape>
            <v:shape id="Shape 48428" o:spid="_x0000_s1470" style="position:absolute;left:1417;top:49695;width:1440;height:1467;visibility:visible;mso-wrap-style:square;v-text-anchor:top" coordsize="144018,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" path="m,142240l,82931r77724,17907c88773,103378,96393,104902,100584,105537v4191,508,7492,889,9905,889c114935,106426,118237,105537,120269,103759v1905,-1778,2920,-4318,2920,-7747c123189,94107,122809,91948,121920,89789v-1017,-2159,-2286,-4318,-4064,-6604c116077,81026,113664,78359,110489,75184v-3175,-3048,-6476,-5842,-10032,-8255c96900,64516,92963,62611,88900,61087,84836,59436,79628,58039,73406,56642l,40894,,,100964,22352v2286,508,5461,1143,9780,1905c114935,25146,118490,25527,121412,25527v3937,,6731,-1143,8127,-3302c131063,19939,131952,16383,132334,11684r9398,2159l141732,67691,112522,59944r-635,1778c122936,70485,131063,79121,136271,87376v5206,8128,7747,17526,7747,28067c144018,124968,141350,132588,135889,138303v-5461,5588,-13080,8382,-22732,8382c107061,146685,99695,145669,91059,143764l38226,132080v-4444,-889,-7746,-1524,-10159,-1905c25653,129794,23622,129667,21971,129667v-4191,,-7239,1016,-8890,3175c11302,134874,10160,138684,9525,144018l,142240xe" filled="f" strokecolor="#4471c4" strokeweight=".8pt">
              <v:path arrowok="t" textboxrect="0,0,144018,146685"/>
            </v:shape>
            <v:shape id="Picture 48430" o:spid="_x0000_s1471" type="#_x0000_t75" style="position:absolute;left:1781;top:47356;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">
              <v:imagedata r:id="rId176" o:title=""/>
            </v:shape>
            <v:shape id="Shape 48432" o:spid="_x0000_s1472" style="position:absolute;left:1929;top:47597;width:260;height:1264;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" path="m,120650l,,26035,5715r,120650l,120650xe" filled="f" strokecolor="#4471c4" strokeweight=".8pt">
              <v:path arrowok="t" textboxrect="0,0,26035,126365"/>
            </v:shape>
            <v:shape id="Picture 48434" o:spid="_x0000_s1473" type="#_x0000_t75" style="position:absolute;left:654;top:23201;width:2537;height:23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">
              <v:imagedata r:id="rId177" o:title=""/>
            </v:shape>
            <v:shape id="Shape 48470" o:spid="_x0000_s1474" style="position:absolute;left:1417;top:23444;width:1440;height:2008;visibility:visible;mso-wrap-style:square;v-text-anchor:top" coordsize="14401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" path="m,196342l,137034r77724,17906c88773,157480,96393,159004,100584,159639v4191,509,7492,889,9905,889c114935,160528,118237,159639,120269,157861v1905,-1777,2920,-4318,2920,-7747c123189,148210,122809,146050,121920,143891v-1017,-2159,-2286,-4318,-4064,-6604c116077,135128,113664,132461,110489,129286v-3175,-3048,-6476,-5842,-10032,-8255c96900,118618,92963,116713,88900,115189v-4064,-1651,-9272,-3048,-15494,-4445l,94997,,54102r44958,9906c44576,57531,43688,52451,42037,48514,40386,44704,37719,41656,34163,39243,30734,36957,26162,35052,20447,33655,14859,32258,8000,30735,,29083l,,6731,1524v6857,1398,13334,3302,19177,5715c31876,9525,36957,13081,41148,17780v4317,4699,7747,10795,10160,18543c53848,44069,55118,54102,55118,66294r45846,10160c103250,76962,106425,77598,110744,78360v4191,888,7746,1269,10668,1269c125349,79629,128143,78486,129539,76327v1524,-2286,2413,-5841,2795,-10541l141732,67945r,53848l112522,114047r-635,1777c122936,124587,131063,133223,136271,141478v5206,8128,7747,17526,7747,28067c144018,179070,141350,186690,135889,192405v-5461,5588,-13080,8382,-22732,8382c107061,200787,99695,199772,91059,197866l38226,186182v-4444,-889,-7746,-1523,-10159,-1905c25653,183897,23622,183769,21971,183769v-4191,,-7239,1017,-8890,3175c11302,188976,10160,192786,9525,198120l,196342xe" filled="f" strokecolor="#4471c4" strokeweight=".8pt">
              <v:path arrowok="t" textboxrect="0,0,144018,200787"/>
            </v:shape>
            <v:shape id="Shape 48471" o:spid="_x0000_s1475" style="position:absolute;left:1402;top:33188;width:1432;height:722;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" path="m,16383l,,105156,23114v4826,1016,8256,1651,10542,1905c117984,25400,119888,25527,121413,25527v4190,,7112,-1143,8889,-3302c132080,20193,133350,16383,133859,11176r9397,1651l143256,72263,43562,49911c37847,48641,33401,47878,30226,47371v-3175,-508,-5841,-762,-8127,-762c18415,46609,15749,47498,14225,49276v-1525,1777,-2668,5461,-3175,11049l1525,58166,,16383xe" filled="f" strokecolor="#4471c4" strokeweight=".8pt">
              <v:path arrowok="t" textboxrect="0,0,143256,72263"/>
            </v:shape>
            <v:shape id="Shape 48472" o:spid="_x0000_s1476" style="position:absolute;left:1394;top:31557;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" path="m,31623c,21717,2794,14097,8255,8382,13716,2794,21337,,30862,v6223,,13588,1016,22225,2922l105918,14605v4445,889,7747,1524,10160,1905c118491,16891,120524,17018,122175,17018v4317,,7365,-1016,9016,-3175c132969,11685,134112,8001,134620,2667r9398,1778l144018,63754,66294,45847c55245,43307,47625,41783,43435,41148v-4192,-508,-7367,-888,-9780,-888c29337,40260,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48473" o:spid="_x0000_s1477" style="position:absolute;left:1051;top:41711;width:808;height:593;visibility:visible;mso-wrap-style:square;v-text-anchor:top" coordsize="8077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" path="m,27940v,5334,126,9906,381,13843l80772,59309r,-7366c80772,42291,79628,34417,77470,28194,75311,21971,71882,16891,67183,12700,62484,8509,56896,5461,50292,3302,43688,1143,36449,,28828,,19176,,11938,2286,7239,6858,2413,11430,,18415,,27940xe" filled="f" strokecolor="#4471c4" strokeweight=".8pt">
              <v:path arrowok="t" textboxrect="0,0,80772,59309"/>
            </v:shape>
            <v:shape id="Shape 48474" o:spid="_x0000_s1478" style="position:absolute;left:885;top:27130;width:1949;height:1681;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8475" o:spid="_x0000_s1479" style="position:absolute;left:885;top:33879;width:1949;height:2510;visibility:visible;mso-wrap-style:square;v-text-anchor:top" coordsize="194945,2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" path="m,211836l,145288,119252,134112,,66421,,,9398,1905v1142,4064,2666,7112,4699,9271c16128,13335,18923,15113,22606,16637v3682,1524,9017,3048,16002,4572l156463,47244v2413,508,4446,889,5843,1143c163702,48514,165226,48768,166877,48895v1779,127,3811,127,6224,127c177164,49022,180086,48133,181990,46355v1779,-1905,3048,-4953,3557,-9144l194945,39243r,71882l185547,109093v-1144,-4065,-2667,-7112,-4699,-9271c178815,97790,176022,95885,172338,94361v-3682,-1524,-9016,-3048,-15875,-4572l96393,76708c89915,75184,81280,73152,70485,70485,59689,67818,48387,64770,36576,61214r,2921c44703,68580,53213,73406,62102,78486r111380,64262l173482,165989r-85980,9398c76708,176657,67183,177546,59182,178181v-8129,634,-16130,1143,-24004,1524l35178,181990v8764,1271,18797,3049,29973,5081c76453,189230,85978,191135,93726,192786r62737,13842c158876,207264,160909,207645,162306,207772v1396,254,2920,381,4571,508c168656,208407,170688,208534,173101,208534v4063,,6985,-889,8889,-2794c183769,203835,185038,200914,185547,196723r9398,1905l194945,251078r-9398,-2031c184403,245110,182880,242062,180848,239903v-2033,-2159,-4826,-3938,-8510,-5461c168656,232918,163322,231394,156463,229870l38608,203835v-5715,-1270,-11303,-1905,-16764,-1905c17780,201930,14859,202946,13081,204724v-1905,1904,-3048,4953,-3683,9144l,211836xe" filled="f" strokecolor="#4471c4" strokeweight=".8pt">
              <v:path arrowok="t" textboxrect="0,0,194945,251078"/>
            </v:shape>
            <v:shape id="Shape 48476" o:spid="_x0000_s1480" style="position:absolute;left:885;top:36875;width:1972;height:1813;visibility:visible;mso-wrap-style:square;v-text-anchor:top" coordsize="197231,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" path="m,168529l,96774r9398,1905c10540,102743,12064,105791,14097,107950v2031,2160,4826,3937,8509,5461c26288,114936,31623,116460,38608,117984r87503,19303c132461,138685,137795,139700,142113,140209v4190,380,8255,634,12192,634c162813,140843,169418,138811,173863,134493v4445,-4191,6731,-10414,6731,-18669c180594,107823,178815,100965,175260,95631v-3557,-5461,-8509,-9779,-14986,-13081c153670,79248,145288,76454,135001,74168l38608,52832v-3810,-889,-6985,-1396,-9525,-1524c26415,51054,24002,51054,21844,51054v-4064,,-6985,889,-8763,2794c11176,55626,10033,58674,9398,62865l,60833,,,9398,2032v1270,4191,2921,7366,4953,9525c16510,13589,19431,15494,23113,16891v3684,1524,8890,2921,15495,4445l127000,40513v12826,2794,23876,6477,33020,11176c169163,56261,176402,61849,181737,68326v5461,6477,9398,13971,11811,22479c196088,99441,197231,109982,197231,122301v,8128,-1017,15748,-3048,22987c192151,152400,188976,158623,184658,163957v-4191,5334,-9525,9652,-16002,12700c162178,179705,154559,181356,145669,181356v-4572,,-9780,-381,-15368,-1016c124713,179578,116077,178054,104394,175387l38608,160528v-5588,-1143,-11176,-1778,-16764,-1778c17780,158750,14859,159639,13081,161544v-1905,1778,-3048,4826,-3683,9017l,168529xe" filled="f" strokecolor="#4471c4" strokeweight=".8pt">
              <v:path arrowok="t" textboxrect="0,0,197231,181356"/>
            </v:shape>
            <v:shape id="Shape 48477" o:spid="_x0000_s1481" style="position:absolute;left:885;top:39398;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8478" o:spid="_x0000_s1482" style="position:absolute;left:885;top:41274;width:1949;height:1801;visibility:visible;mso-wrap-style:square;v-text-anchor:top" coordsize="194945,18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" path="m,140716l,69469c,59436,253,51816,888,46609,1524,39497,2921,33020,5207,27051,7493,21209,10413,16256,14097,12319,17780,8255,22098,5207,27305,3175,32512,1016,38481,,45085,,55752,,65405,2032,73787,5969v8382,3937,15621,9525,21716,16764c101600,29972,106299,39243,109347,50419v3048,11176,4699,23622,4699,37465l114046,92075v,5715,-254,10668,-762,14478l156463,116205v3049,635,5715,1143,7875,1397c166624,117856,169545,117983,173101,117983v4445,,7493,-1016,9271,-3302c184276,112395,185293,108966,185547,104140r9398,2032l194945,180086r-9398,-2032c184403,173990,182880,170942,180848,168783v-2033,-2032,-4826,-3937,-8510,-5461c168656,161798,163322,160274,156463,158750l38608,132715v-5715,-1143,-11303,-1778,-16764,-1778c17780,130937,14859,131826,13081,133731v-1905,1778,-3048,4826,-3683,9017l,140716xe" filled="f" strokecolor="#4471c4" strokeweight=".8pt">
              <v:path arrowok="t" textboxrect="0,0,194945,180086"/>
            </v:shape>
            <v:shape id="Shape 48479" o:spid="_x0000_s1483" style="position:absolute;left:885;top:42958;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48480" o:spid="_x0000_s1484" style="position:absolute;left:885;top:44930;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48482" o:spid="_x0000_s1485" style="position:absolute;left:788;top:25768;width:2046;height:1469;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" path="m,76962l,60833,87376,82803r508,-1904c78613,73278,71755,65659,67310,57785,62865,49911,60578,41148,60578,31369v,-9652,2795,-17399,8256,-22987c74295,2794,81915,,91440,v6223,,13588,888,22225,2794l166497,14477v4445,1017,7747,1651,10160,2033c179070,16763,181102,16890,182753,16890v4318,,7366,-1015,9017,-3175c193548,11557,194690,7874,195199,2667r9398,1651l204597,63626,126873,45847c115824,43180,108203,41656,104013,41148v-4191,-636,-7366,-889,-9779,-889c89915,40259,86740,41148,84582,42925v-2032,1778,-3048,4446,-3048,7875c81534,53848,82677,57150,84963,60833v2286,3555,5842,7619,10668,12065c100457,77470,105664,81025,111125,83693v5334,2667,12192,4826,20193,6350l204597,105790r,41022l43180,110617v-9271,-2032,-16129,-3048,-20447,-3048c20701,107569,19050,107696,17907,108203v-1270,382,-2286,1017,-3048,1906c14097,110998,13589,112140,13081,113537v-381,1398,-889,4191,-1397,8383l2286,119634,,76962xe" filled="f" strokecolor="#4471c4" strokeweight=".8pt">
              <v:path arrowok="t" textboxrect="0,0,204597,146812"/>
            </v:shape>
            <v:shape id="Shape 48483" o:spid="_x0000_s1486" style="position:absolute;left:788;top:2986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" path="m,76962l,60833,87376,82804r508,-1905c78613,73279,71755,65659,67310,57785,62865,49911,60578,41148,60578,31369v,-9652,2795,-17399,8256,-22987c74295,2794,81915,,91440,v6223,,13588,889,22225,2794l166497,14478v4445,1016,7747,1651,10160,2032c179070,16764,181102,16891,182753,16891v4318,,7366,-1016,9017,-3175c193548,11557,194690,7874,195199,2667r9398,1651l204597,63627,126873,45847c115824,43180,108203,41656,104013,41148v-4191,-635,-7366,-889,-9779,-889c89915,40259,86740,41148,84582,42926v-2032,1778,-3048,4445,-3048,7874c81534,53848,82677,57150,84963,60833v2286,3556,5842,7620,10668,12065c100457,77470,105664,81026,111125,83693v5334,2667,12192,4826,20193,6350l204597,105791r,41021l43180,110617v-9271,-2032,-16129,-3048,-20447,-3048c20701,107569,19050,107696,17907,108204v-1270,381,-2286,1016,-3048,1905c14097,110998,13589,112141,13081,113538v-381,1397,-889,4191,-1397,8382l2286,119634,,76962xe" filled="f" strokecolor="#4471c4" strokeweight=".8pt">
              <v:path arrowok="t" textboxrect="0,0,204597,146812"/>
            </v:shape>
            <v:shape id="Picture 299933" o:spid="_x0000_s1487" type="#_x0000_t75" style="position:absolute;left:1268;top:21336;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">
              <v:imagedata r:id="rId178" o:title=""/>
            </v:shape>
            <v:shape id="Shape 48489" o:spid="_x0000_s1488" style="position:absolute;left:3055;top:22762;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" path="m,39116l,,34925,7366r,39244l,39116xe" filled="f" strokecolor="#4471c4" strokeweight=".8pt">
              <v:path arrowok="t" textboxrect="0,0,34925,46610"/>
            </v:shape>
            <v:shape id="Shape 48490" o:spid="_x0000_s1489" style="position:absolute;left:1543;top:22451;width:1165;height:601;visibility:visible;mso-wrap-style:square;v-text-anchor:top" coordsize="116586,6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" path="m,17780v,8001,3937,14986,11684,20828c19431,44450,31496,49530,47752,53722v16256,4317,30225,6350,42163,6350c98933,60072,105537,58675,109982,55753v4445,-2921,6604,-7492,6604,-13842c116586,38481,115951,35052,114427,31877v-1525,-3175,-3937,-6350,-7620,-9398c103251,19431,98806,16637,93345,14098,87757,11685,81026,9272,73025,6986,64897,4826,57023,3049,49402,1778,41656,636,34417,,27813,,18288,,11302,1398,6731,4318,2286,7239,,11685,,17780xe" filled="f" strokecolor="#4471c4" strokeweight=".8pt">
              <v:path arrowok="t" textboxrect="0,0,116586,60072"/>
            </v:shape>
            <v:shape id="Shape 48491" o:spid="_x0000_s1490" style="position:absolute;left:1394;top:21529;width:1463;height:1908;visibility:visible;mso-wrap-style:square;v-text-anchor:top" coordsize="146304,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" path="m,106680c,90551,4191,77851,12319,68834,20448,59689,31624,54610,45975,53594,44324,47244,41402,42672,37338,39877,33275,37084,28449,35051,22733,33655,17145,32258,10287,30734,2287,28956l2287,,9017,1397v6858,1524,13335,3429,19177,5715c34163,9525,39116,12953,43307,17526v4192,4572,7367,10160,9525,16510c54991,40386,56262,46863,56769,53594v10922,507,21718,2540,32640,6095c101981,63881,112650,69723,121159,77088v8635,7367,14985,16130,19050,26163c144273,113411,146304,124840,146304,137540v,10542,-1778,19812,-5588,27686c136906,173227,131191,179451,123572,184023v-7621,4445,-17019,6730,-28068,6730c91313,190753,86614,190500,81535,189864v-6478,-762,-13082,-2031,-19940,-3937c53849,183642,46863,180975,40767,177673,33910,173989,27940,169799,22987,164973v-4952,-4699,-9144,-9906,-12446,-15495c7239,144018,4826,137922,3049,131318,1016,123444,,115315,,106680xe" filled="f" strokecolor="#4471c4" strokeweight=".8pt">
              <v:path arrowok="t" textboxrect="0,0,146304,190753"/>
            </v:shape>
            <v:shape id="Picture 299934" o:spid="_x0000_s1491" type="#_x0000_t75" style="position:absolute;left:1268;top:18126;width:2439;height:3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">
              <v:imagedata r:id="rId179" o:title=""/>
            </v:shape>
            <v:shape id="Shape 48496" o:spid="_x0000_s1492" style="position:absolute;left:2095;top:20966;width:739;height:570;visibility:visible;mso-wrap-style:square;v-text-anchor:top" coordsize="73913,5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" path="m,l634,203,73913,15951r,41022l,40496,,xe" stroked="f" strokeweight="0">
              <v:path arrowok="t" textboxrect="0,0,73913,56973"/>
            </v:shape>
            <v:shape id="Shape 48499" o:spid="_x0000_s1493" style="position:absolute;left:1543;top:18808;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" path="m,15367v,8509,4318,16257,12953,23114c21463,45339,33401,50927,48640,55245v15241,4318,28957,6478,41149,6478c96774,61723,101981,60706,105410,58675v3429,-2033,5080,-5208,5080,-9525c110490,45086,109220,40894,106552,36703,104013,32513,99949,28194,94488,23495,88900,18924,82296,14987,74676,11938,66928,8763,57150,5969,45465,3429l40259,2287c33147,763,26289,,19685,,13081,,8127,1270,4952,3556,1651,5969,,9906,,15367xe" filled="f" strokecolor="#4471c4" strokeweight=".8pt">
              <v:path arrowok="t" textboxrect="0,0,110490,61723"/>
            </v:shape>
            <v:shape id="Shape 48500" o:spid="_x0000_s1494" style="position:absolute;left:1394;top:18326;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" path="m,64897c,58166,762,51943,2287,46228,3811,40640,6477,34798,10287,28829l,16002,2287,,58166,12319v9145,2032,17908,3810,26289,5461l128525,26797v11937,2413,21589,4953,29210,7493c164465,36576,170180,39116,174752,41910v4446,2413,8383,5334,11811,8636c189992,53848,192787,57277,195200,61087v2539,3810,4699,8255,6476,12954c203709,79502,205232,85471,206249,92202v1142,7112,1651,15240,1651,24384c207900,129921,206756,141224,204343,150241v-2413,9144,-5968,15875,-10794,20320c188723,175006,182753,177165,175641,177165v-5841,,-11429,-2032,-16764,-6223c153670,166751,148717,160528,143891,152273r12065,-14859c159131,140081,162052,141859,164847,142875v2666,1016,5715,1397,8890,1397c180213,144272,185166,142113,188341,137541v3175,-4572,4699,-11303,4699,-20320c193040,110490,192025,104521,189738,99187,187579,93853,184024,88900,179070,84455,173990,80010,166625,75819,156718,72009,146812,68072,133604,64389,116967,60833r-1269,1905c123444,68961,129540,74676,133986,80010v4317,5207,7492,10541,9398,16002c145415,101473,146304,107696,146304,114554v,6604,-1524,12446,-4699,17526c138557,137160,133477,141224,126747,144272v-6859,3048,-15495,4445,-25909,4445c87757,148717,74803,146812,62103,143002,49403,139192,38481,133858,29337,126873,20193,119888,13081,111125,7875,100711,2667,90297,,78359,,64897xe" filled="f" strokecolor="#4471c4" strokeweight=".8pt">
              <v:path arrowok="t" textboxrect="0,0,207900,177165"/>
            </v:shape>
            <v:shape id="Shape 48501" o:spid="_x0000_s1495" style="position:absolute;left:1394;top:20066;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Picture 48503" o:spid="_x0000_s1496" type="#_x0000_t75" style="position:absolute;left:1781;top:16007;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">
              <v:imagedata r:id="rId176" o:title=""/>
            </v:shape>
            <v:shape id="Shape 48505" o:spid="_x0000_s1497" style="position:absolute;left:1929;top:16249;width:260;height:1263;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" path="m,120650l,,26035,5715r,120650l,120650xe" filled="f" strokecolor="#4471c4" strokeweight=".8pt">
              <v:path arrowok="t" textboxrect="0,0,26035,126365"/>
            </v:shape>
            <v:shape id="Picture 299935" o:spid="_x0000_s1498" type="#_x0000_t75" style="position:absolute;left:598;top:1077;width:3109;height:14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">
              <v:imagedata r:id="rId180" o:title=""/>
            </v:shape>
            <v:shape id="Shape 48531" o:spid="_x0000_s1499" style="position:absolute;left:1543;top:173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" path="m,15367v,8509,4318,16256,12953,23114c21463,45339,33401,50927,48640,55245v15241,4318,28957,6477,41149,6477c96774,61722,101981,60706,105410,58674v3429,-2032,5080,-5207,5080,-9525c110490,45085,109220,40894,106552,36703,104013,32639,99949,28194,94488,23495,88900,18923,82296,14986,74676,11938,66928,8763,57150,5969,45465,3429l40259,2286c33147,762,26289,,19685,,13081,,8127,1270,4952,3556,1651,5969,,9906,,15367xe" filled="f" strokecolor="#4471c4" strokeweight=".8pt">
              <v:path arrowok="t" textboxrect="0,0,110490,61722"/>
            </v:shape>
            <v:shape id="Shape 48532" o:spid="_x0000_s1500" style="position:absolute;left:1543;top:5107;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48533" o:spid="_x0000_s1501" style="position:absolute;left:1543;top:11641;width:514;height:541;visibility:visible;mso-wrap-style:square;v-text-anchor:top" coordsize="5143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" path="m,12700v,8763,4445,16764,13208,23876c21971,43688,34671,49530,51435,54102,51053,36576,47625,23114,41402,13843,35178,4573,26289,,14859,,10033,,6350,1016,3810,3302,1270,5588,,8636,,12700xe" filled="f" strokecolor="#4471c4" strokeweight=".8pt">
              <v:path arrowok="t" textboxrect="0,0,51435,54102"/>
            </v:shape>
            <v:shape id="Shape 48534" o:spid="_x0000_s1502" style="position:absolute;left:1402;top:6289;width:1432;height:723;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" path="m,16383l,,105156,23113v4826,1017,8256,1651,10542,1906c117984,25400,119888,25526,121413,25526v4190,,7112,-1142,8889,-3301c132080,20193,133350,16510,133859,11176r9397,1650l143256,72263,43562,49911c37847,48640,33401,47878,30226,47371v-3175,-508,-5841,-762,-8127,-762c18415,46609,15749,47498,14225,49276v-1525,1777,-2668,5461,-3175,11049l1525,58165,,16383xe" filled="f" strokecolor="#4471c4" strokeweight=".8pt">
              <v:path arrowok="t" textboxrect="0,0,143256,72263"/>
            </v:shape>
            <v:shape id="Shape 48535" o:spid="_x0000_s1503" style="position:absolute;left:1402;top:12798;width:1432;height:721;visibility:visible;mso-wrap-style:square;v-text-anchor:top" coordsize="143256,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" path="m,16256l,,105156,22987v4826,1015,8256,1651,10542,1905c117984,25273,119888,25400,121413,25400v4190,,7112,-1143,8889,-3302c132080,20065,133350,16256,133859,11049r9397,1651l143256,72136,43562,49784c37847,48513,33401,47751,30226,47244v-3175,-508,-5841,-762,-8127,-762c18415,46482,15749,47371,14225,49149v-1525,1777,-2668,5461,-3175,11049l1525,58038,,16256xe" filled="f" strokecolor="#4471c4" strokeweight=".8pt">
              <v:path arrowok="t" textboxrect="0,0,143256,72136"/>
            </v:shape>
            <v:shape id="Shape 48536" o:spid="_x0000_s1504" style="position:absolute;left:1394;top:1257;width:2079;height:1772;visibility:visible;mso-wrap-style:square;v-text-anchor:top" coordsize="207900,17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" path="m,64897c,58165,762,51943,2287,46227,3811,40639,6477,34798,10287,28828l,16001,2287,,58166,12319v9145,2031,17908,3809,26289,5461l128525,26797v11937,2413,21589,4953,29210,7492c164465,36575,170180,39115,174752,41910v4446,2413,8383,5334,11811,8763c189992,53848,192787,57276,195200,61087v2539,3810,4699,8127,6476,12953c203709,79501,205232,85471,206249,92201v1142,7112,1651,15241,1651,24385c207900,129921,206756,141224,204343,150240v-2413,9145,-5968,15875,-10794,20321c188723,175006,182753,177164,175641,177164v-5841,,-11429,-2031,-16764,-6222c153670,166750,148717,160527,143891,152273r12065,-14860c159131,140081,162052,141859,164847,142875v2666,1015,5715,1397,8890,1397c180213,144272,185166,142112,188341,137540v3175,-4571,4699,-11303,4699,-20319c193040,110489,192025,104521,189738,99187,187579,93852,184024,88900,179070,84455,173990,80010,166625,75819,156718,72009,146812,68072,133604,64388,116967,60960r-1269,1777c123444,68961,129540,74675,133986,80010v4317,5207,7492,10540,9398,16002c145415,101473,146304,107696,146304,114553v,6605,-1524,12447,-4699,17527c138557,137160,133477,141224,126747,144272v-6859,3048,-15495,4445,-25909,4445c87757,148717,74803,146812,62103,143001,49403,139192,38481,133858,29337,126873,20193,119887,13081,111125,7875,100711,2667,90297,,78359,,64897xe" filled="f" strokecolor="#4471c4" strokeweight=".8pt">
              <v:path arrowok="t" textboxrect="0,0,207900,177164"/>
            </v:shape>
            <v:shape id="Shape 48537" o:spid="_x0000_s1505" style="position:absolute;left:1394;top:2997;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" path="m,31623c,21844,2794,14098,8255,8382,13716,2794,21337,,30862,v6223,,13588,1016,22225,2922l105918,14605v4445,889,7747,1524,10160,1906c118491,16891,120524,17018,122175,17018v4317,,7365,-1016,9016,-3175c132969,11685,134112,8001,134620,2794r9398,1651l144018,63754,66294,45848c55245,43307,47625,41783,43435,41148v-4192,-508,-7367,-888,-9780,-888c29337,40260,26162,41148,24003,43053v-2031,1778,-3048,4445,-3048,7874c20955,53975,22099,57277,24385,60833v2285,3683,5841,7747,10667,12192c39878,77470,45086,81026,50547,83693v5333,2668,12191,4826,20192,6477l144018,105918r,41021l43180,124461v-2286,-509,-5461,-1144,-9779,-1906c29211,121666,25654,121286,22733,121286v-3936,,-6731,1142,-8128,3428c13081,126873,12192,130429,11812,135128l2287,132969,762,93726r,-14986l31624,86868r634,-1651c24130,78613,17780,72517,13081,66929,8510,61214,5207,55626,3175,50038,1143,44577,,38354,,31623xe" filled="f" strokecolor="#4471c4" strokeweight=".8pt">
              <v:path arrowok="t" textboxrect="0,0,144018,146939"/>
            </v:shape>
            <v:shape id="Shape 48538" o:spid="_x0000_s1506" style="position:absolute;left:1394;top:4625;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" path="m,65151c,50927,3429,38862,10287,28829l,16002,2287,r99694,21972c106935,23114,110999,24003,114047,24511v3047,508,5588,762,7746,762c126112,25273,129160,24257,131064,22225v1905,-2159,3048,-5842,3556,-11176l144018,12573r,54864l114809,59690r-635,1905c122555,68072,129160,74168,133731,79629v4572,5588,7874,11049,9780,16510c145415,101473,146304,107697,146304,114809v,6603,-1524,12445,-4699,17525c138557,137414,133477,141351,126747,144272v-6859,3048,-15495,4445,-25909,4445c90805,148717,80645,147574,70486,145288,60325,142875,50800,139447,42037,134874,33148,130302,25654,124587,19304,117602,13081,110617,8255,102743,4953,93980,1651,85217,,75565,,65151xe" filled="f" strokecolor="#4471c4" strokeweight=".8pt">
              <v:path arrowok="t" textboxrect="0,0,146304,148717"/>
            </v:shape>
            <v:shape id="Shape 48539" o:spid="_x0000_s1507" style="position:absolute;left:1394;top:9703;width:1440;height:1469;visibility:visible;mso-wrap-style:square;v-text-anchor:top" coordsize="144018,1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" path="m,31623c,21717,2794,14097,8255,8509,13716,2794,21337,,30862,v6223,,13588,1015,22225,2921l105918,14605v4445,889,7747,1523,10160,1905c118491,16890,120524,17018,122175,17018v4317,,7365,-1017,9016,-3175c132969,11684,134112,8000,134620,2667r9398,1778l144018,63753,66294,45847c55245,43307,47625,41783,43435,41148v-4192,-509,-7367,-889,-9780,-889c29337,40259,26162,41148,24003,43052v-2031,1779,-3048,4446,-3048,7874c20955,53975,22099,57276,24385,60833v2285,3682,5841,7747,10667,12192c39878,77470,45086,81025,50547,83693v5333,2667,12191,4826,20192,6477l144018,105918r,41020l43180,124460v-2286,-509,-5461,-1143,-9779,-1905c29211,121665,25654,121285,22733,121285v-3936,,-6731,1142,-8128,3428c13081,126873,12192,130428,11812,135127l2287,132969,762,93725r,-14986l31624,86868r634,-1651c24130,78612,17780,72517,13081,66928,8510,61213,5207,55625,3175,50037,1143,44576,,38353,,31623xe" filled="f" strokecolor="#4471c4" strokeweight=".8pt">
              <v:path arrowok="t" textboxrect="0,0,144018,146938"/>
            </v:shape>
            <v:shape id="Shape 48540" o:spid="_x0000_s1508" style="position:absolute;left:1394;top:11294;width:1463;height:1322;visibility:visible;mso-wrap-style:square;v-text-anchor:top" coordsize="146304,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" path="m,43815c,29464,2667,18669,7875,11176,13081,3810,20955,,31624,v7238,,13588,1524,19176,4445c56262,7366,61341,12192,65787,18923v4444,6731,8127,16256,10794,28575c79375,59944,81026,74803,81407,92202v5588,1270,11430,1905,17399,1905c102362,94107,105664,93726,108839,93091v3175,-762,6097,-1905,8510,-3556c119888,87757,121793,85471,123317,82677v1397,-2921,2159,-6604,2159,-11049c125476,63246,123825,55626,120397,48895,117094,42164,110999,34163,102362,25019l114300,13081v10923,9525,18924,19939,24257,30988c143764,55245,146304,67183,146304,80137v,11176,-1904,20701,-5842,28448c136652,116459,130811,122301,123190,126238v-7747,3937,-16890,5969,-27559,5969c90678,132207,84328,131572,76581,130175,66167,128397,56769,125603,48641,121920,38481,117221,29845,111125,22606,103632,15367,96139,9779,87249,5969,77089,2032,66929,,55880,,43815xe" filled="f" strokecolor="#4471c4" strokeweight=".8pt">
              <v:path arrowok="t" textboxrect="0,0,146304,132207"/>
            </v:shape>
            <v:shape id="Shape 48541" o:spid="_x0000_s1509" style="position:absolute;left:885;top:13378;width:1949;height:2143;visibility:visible;mso-wrap-style:square;v-text-anchor:top" coordsize="194945,2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" path="m,174879l,102998r9398,2031c10540,109093,12064,112141,14097,114300v2031,2160,4826,3938,8509,5462c26288,121286,31623,122810,38608,124334r48260,10667l86868,132969v,-3682,-635,-7112,-1905,-10287c83693,119380,81407,115698,78105,111379,74676,107188,68199,100203,58674,90678,50292,82169,43688,75947,38735,71882,33782,67818,29463,65025,26035,63627,23368,62612,21082,62103,18796,62103v-3302,,-5588,762,-6858,2286c10668,65913,9778,68326,9398,71882l,69724,,,9651,2160v762,3175,1651,5968,2795,8254c13588,12827,15621,15875,18542,19431v2921,3557,7873,8891,14605,15875l82676,86995,156972,56897v5968,-2414,10795,-4572,14224,-6478c174751,48641,177419,46863,179324,45213v2032,-1778,3428,-3557,4318,-5335c184531,38100,185293,36068,185674,33910r9271,1904l194945,107188r-9398,-2159c185293,102489,184658,100712,183514,99568v-1015,-1016,-2666,-1524,-5079,-1524c176149,98044,173227,98552,169672,99441v-3557,1016,-9398,3048,-17526,6223l118363,118618v-4571,1779,-8000,3557,-10160,5081c106045,125223,104521,127000,103759,128651v-889,1778,-1397,4318,-1397,7748l102362,138430r54101,11938c159003,150876,161036,151257,162306,151512v1396,126,2920,380,4571,507c168656,152147,170688,152147,173101,152147v4063,,6985,-890,8889,-2668c183769,147575,185038,144526,185547,140336r9398,2031l194945,214250r-9398,-2033c184403,208153,182880,205105,180848,202947v-2033,-2033,-4826,-3937,-8510,-5461c168656,195962,163322,194438,156463,192913l38608,166878v-5715,-1142,-11303,-1778,-16764,-1778c17780,165100,14859,165989,13081,167894v-1905,1779,-3048,4826,-3683,9018l,174879xe" filled="f" strokecolor="#4471c4" strokeweight=".8pt">
              <v:path arrowok="t" textboxrect="0,0,194945,214250"/>
            </v:shape>
            <v:shape id="Shape 48542" o:spid="_x0000_s1510" style="position:absolute;left:862;top:7085;width:1995;height:1655;visibility:visible;mso-wrap-style:square;v-text-anchor:top" coordsize="199517,1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" path="m,54356c,34163,2667,16002,8128,l49023,8763r,18669c40640,27432,34290,28322,29591,30099v-4572,1778,-7874,4445,-9905,8128c17653,41783,16638,46736,16638,52832v,5969,1269,11557,3810,16765c23368,75692,27940,81407,34037,86741v7112,6350,16382,12065,27813,17019c74168,109348,88774,114047,105411,118110v14731,3429,28448,5080,41275,5080c158750,123190,167767,121285,173737,117348v6095,-4063,9143,-10033,9143,-18034c182880,94615,181991,90551,180340,87249v-1651,-3429,-3810,-6223,-6603,-8509c170942,76327,167767,74549,164212,73025v-3557,-1397,-7239,-2540,-10923,-3428l144273,67691v-3557,-762,-6478,-1269,-8763,-1524c133224,66040,131064,65913,129160,65913v-3937,,-6859,889,-8763,2667c118364,70485,117094,73534,116587,77978r-9399,-2031l107188,6223r9399,2032c117856,11938,119253,14732,121031,16510v1779,1778,4319,3429,7747,4826c132207,22733,137795,24385,145669,26035r49276,11050l199517,56769r-10032,7620c196215,76835,199517,89789,199517,103378v,19939,-5588,35307,-16764,46101c171450,160148,155194,165481,133986,165481v-10414,,-22098,-1396,-35307,-4318c85599,158369,73661,154432,62865,149352,52198,144273,42926,138430,34925,131699,26925,124841,20448,117348,15240,109220,10033,100965,6224,92456,3683,83439,1270,74423,,64770,,54356xe" filled="f" strokecolor="#4471c4" strokeweight=".8pt">
              <v:path arrowok="t" textboxrect="0,0,199517,165481"/>
            </v:shape>
            <v:shape id="Shape 48543" o:spid="_x0000_s1511" style="position:absolute;left:848;top:6190;width:349;height:445;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" path="m,36576l,,34925,7366r,37084l,36576xe" filled="f" strokecolor="#4471c4" strokeweight=".8pt">
              <v:path arrowok="t" textboxrect="0,0,34925,44450"/>
            </v:shape>
            <v:shape id="Shape 48544" o:spid="_x0000_s1512" style="position:absolute;left:848;top:12698;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" path="m,36576l,,34925,7366r,37084l,36576xe" filled="f" strokecolor="#4471c4" strokeweight=".8pt">
              <v:path arrowok="t" textboxrect="0,0,34925,44450"/>
            </v:shape>
            <v:shape id="Shape 48545" o:spid="_x0000_s1513" style="position:absolute;left:737;top:11341;width:543;height:831;visibility:visible;mso-wrap-style:square;v-text-anchor:top" coordsize="54229,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" path="m,42926l,18796,47371,r6858,12954l23114,33782r,1397l54229,73660r-9652,9398l,42926xe" filled="f" strokecolor="#4471c4" strokeweight=".8pt">
              <v:path arrowok="t" textboxrect="0,0,54229,83058"/>
            </v:shape>
          </v:group>
        </w:pict>
      </w:r>
      <w:r w:rsidR="00700A2F">
        <w:rPr>
          <w:b/>
          <w:i/>
          <w:color w:val="FF0000"/>
          <w:u w:val="double" w:color="FF0000"/>
        </w:rPr>
        <w:t>Câu 36:</w:t>
      </w:r>
      <w:r w:rsidR="00700A2F">
        <w:rPr>
          <w:rFonts w:ascii="Arial" w:eastAsia="Arial" w:hAnsi="Arial" w:cs="Arial"/>
          <w:b/>
          <w:i/>
          <w:color w:val="FF0000"/>
        </w:rPr>
        <w:t xml:space="preserve"> </w:t>
      </w:r>
      <w:r w:rsidR="00700A2F">
        <w:t>Hai bình điện phân: (CuSO</w:t>
      </w:r>
      <w:r w:rsidR="00700A2F">
        <w:rPr>
          <w:vertAlign w:val="subscript"/>
        </w:rPr>
        <w:t>4</w:t>
      </w:r>
      <w:r w:rsidR="00700A2F">
        <w:t>/Cu và AgNO</w:t>
      </w:r>
      <w:r w:rsidR="00700A2F">
        <w:rPr>
          <w:vertAlign w:val="subscript"/>
        </w:rPr>
        <w:t>3</w:t>
      </w:r>
      <w:r w:rsidR="00700A2F">
        <w:t>/Ag) mắc nối tiếp, trong một mạch điện. Sau một thời gian điện phân, tổng khối lượng catốt của hai bình tăng lên 2,8 g. Biết khối lượng mol của đồng và bạc là 64 và 108, hóa trị của đồng và bạc là 2 và 1. Gọi điện lượng qua các bình điện phân là q, khối lượng Cu và Ag được</w:t>
      </w:r>
      <w:r w:rsidR="00700A2F">
        <w:rPr>
          <w:strike/>
        </w:rPr>
        <w:t xml:space="preserve"> </w:t>
      </w:r>
      <w:r w:rsidR="00700A2F">
        <w:t>giải phóng ở các catốt lần lượt là m</w:t>
      </w:r>
      <w:r w:rsidR="00700A2F">
        <w:rPr>
          <w:vertAlign w:val="subscript"/>
        </w:rPr>
        <w:t>1</w:t>
      </w:r>
      <w:r w:rsidR="00700A2F">
        <w:t xml:space="preserve"> và m</w:t>
      </w:r>
      <w:r w:rsidR="00700A2F">
        <w:rPr>
          <w:vertAlign w:val="subscript"/>
        </w:rPr>
        <w:t>2</w:t>
      </w:r>
      <w:r w:rsidR="00700A2F">
        <w:t xml:space="preserve">. Chọn phương án đúng </w:t>
      </w:r>
    </w:p>
    <w:p w:rsidR="000C15FA" w:rsidRDefault="00700A2F">
      <w:pPr>
        <w:tabs>
          <w:tab w:val="center" w:pos="907"/>
          <w:tab w:val="center" w:pos="3791"/>
          <w:tab w:val="center" w:pos="6371"/>
          <w:tab w:val="center" w:pos="9000"/>
        </w:tabs>
        <w:ind w:left="-15" w:firstLine="0"/>
        <w:jc w:val="left"/>
      </w:pPr>
      <w:r>
        <w:rPr>
          <w:b/>
          <w:color w:val="0000FF"/>
        </w:rPr>
        <w:t xml:space="preserve"> </w:t>
      </w:r>
      <w:r>
        <w:rPr>
          <w:b/>
          <w:color w:val="0000FF"/>
        </w:rPr>
        <w:tab/>
        <w:t xml:space="preserve">A. </w:t>
      </w:r>
      <w:r>
        <w:t>q = 193 C</w:t>
      </w:r>
      <w:r>
        <w:rPr>
          <w:b/>
          <w:color w:val="0000FF"/>
        </w:rPr>
        <w:t xml:space="preserve"> </w:t>
      </w:r>
      <w:r>
        <w:rPr>
          <w:b/>
          <w:color w:val="0000FF"/>
        </w:rPr>
        <w:tab/>
        <w:t xml:space="preserve">B. </w:t>
      </w:r>
      <w:r>
        <w:t>m</w:t>
      </w:r>
      <w:r>
        <w:rPr>
          <w:vertAlign w:val="subscript"/>
        </w:rPr>
        <w:t>1</w:t>
      </w:r>
      <w:r>
        <w:t xml:space="preserve"> – m</w:t>
      </w:r>
      <w:r>
        <w:rPr>
          <w:vertAlign w:val="subscript"/>
        </w:rPr>
        <w:t>2</w:t>
      </w:r>
      <w:r>
        <w:t xml:space="preserve"> = 1,52 g</w:t>
      </w:r>
      <w:r>
        <w:rPr>
          <w:b/>
          <w:color w:val="0000FF"/>
        </w:rPr>
        <w:t xml:space="preserve"> </w:t>
      </w:r>
      <w:r>
        <w:rPr>
          <w:b/>
          <w:color w:val="0000FF"/>
        </w:rPr>
        <w:tab/>
        <w:t xml:space="preserve">C. </w:t>
      </w:r>
      <w:r>
        <w:t>2m</w:t>
      </w:r>
      <w:r>
        <w:rPr>
          <w:vertAlign w:val="subscript"/>
        </w:rPr>
        <w:t xml:space="preserve">1 </w:t>
      </w:r>
      <w:r>
        <w:t>– m</w:t>
      </w:r>
      <w:r>
        <w:rPr>
          <w:vertAlign w:val="subscript"/>
        </w:rPr>
        <w:t>2</w:t>
      </w:r>
      <w:r>
        <w:t xml:space="preserve"> = 0,88g</w:t>
      </w:r>
      <w:r>
        <w:rPr>
          <w:b/>
          <w:color w:val="0000FF"/>
        </w:rPr>
        <w:t xml:space="preserve"> </w:t>
      </w:r>
      <w:r>
        <w:rPr>
          <w:b/>
          <w:color w:val="0000FF"/>
        </w:rPr>
        <w:tab/>
        <w:t xml:space="preserve">D. </w:t>
      </w:r>
      <w:r>
        <w:t>3m</w:t>
      </w:r>
      <w:r>
        <w:rPr>
          <w:vertAlign w:val="subscript"/>
        </w:rPr>
        <w:t>1</w:t>
      </w:r>
      <w:r>
        <w:t xml:space="preserve"> – m</w:t>
      </w:r>
      <w:r>
        <w:rPr>
          <w:vertAlign w:val="subscript"/>
        </w:rPr>
        <w:t>2</w:t>
      </w:r>
      <w:r>
        <w:t xml:space="preserve"> = -0,24 g  </w:t>
      </w:r>
    </w:p>
    <w:p w:rsidR="000C15FA" w:rsidRDefault="00700A2F">
      <w:pPr>
        <w:spacing w:after="0" w:line="385" w:lineRule="auto"/>
        <w:ind w:left="-5"/>
      </w:pPr>
      <w:r>
        <w:rPr>
          <w:b/>
          <w:i/>
          <w:color w:val="FF0000"/>
          <w:u w:val="double" w:color="FF0000"/>
        </w:rPr>
        <w:t>Câu 37:</w:t>
      </w:r>
      <w:r>
        <w:rPr>
          <w:rFonts w:ascii="Arial" w:eastAsia="Arial" w:hAnsi="Arial" w:cs="Arial"/>
          <w:b/>
          <w:i/>
          <w:color w:val="FF0000"/>
        </w:rPr>
        <w:t xml:space="preserve"> </w:t>
      </w:r>
      <w:r>
        <w:t>Người ta muốn bóc một lớp đồng dày d = 10 μm trên một bản đồng diện tích S = 1 cm</w:t>
      </w:r>
      <w:r>
        <w:rPr>
          <w:vertAlign w:val="superscript"/>
        </w:rPr>
        <w:t>2</w:t>
      </w:r>
      <w:r>
        <w:t xml:space="preserve"> bằng phương pháp điện phân. Cường độ dòng điện là 0,01 A. Biết đương lượng gam của đồng là 32 g/mol, khối lượng riêng của đồng là 8900 kg/m</w:t>
      </w:r>
      <w:r>
        <w:rPr>
          <w:vertAlign w:val="superscript"/>
        </w:rPr>
        <w:t>3</w:t>
      </w:r>
      <w:r>
        <w:t xml:space="preserve">. Tính thời gian cần thiết để bóc được lớp đồng </w:t>
      </w:r>
    </w:p>
    <w:p w:rsidR="000C15FA" w:rsidRDefault="00700A2F">
      <w:pPr>
        <w:tabs>
          <w:tab w:val="center" w:pos="793"/>
          <w:tab w:val="center" w:pos="3339"/>
          <w:tab w:val="center" w:pos="6019"/>
          <w:tab w:val="center" w:pos="8569"/>
        </w:tabs>
        <w:spacing w:after="160"/>
        <w:ind w:left="-15" w:firstLine="0"/>
        <w:jc w:val="left"/>
      </w:pPr>
      <w:r>
        <w:rPr>
          <w:b/>
          <w:color w:val="0000FF"/>
        </w:rPr>
        <w:t xml:space="preserve"> </w:t>
      </w:r>
      <w:r>
        <w:rPr>
          <w:b/>
          <w:color w:val="0000FF"/>
        </w:rPr>
        <w:tab/>
        <w:t xml:space="preserve">A. </w:t>
      </w:r>
      <w:r>
        <w:t>22 phút</w:t>
      </w:r>
      <w:r>
        <w:rPr>
          <w:b/>
          <w:color w:val="0000FF"/>
        </w:rPr>
        <w:t xml:space="preserve"> </w:t>
      </w:r>
      <w:r>
        <w:rPr>
          <w:b/>
          <w:color w:val="0000FF"/>
        </w:rPr>
        <w:tab/>
        <w:t xml:space="preserve">B. </w:t>
      </w:r>
      <w:r>
        <w:t>45 phút</w:t>
      </w:r>
      <w:r>
        <w:rPr>
          <w:b/>
          <w:color w:val="0000FF"/>
        </w:rPr>
        <w:t xml:space="preserve"> </w:t>
      </w:r>
      <w:r>
        <w:rPr>
          <w:b/>
          <w:color w:val="0000FF"/>
        </w:rPr>
        <w:tab/>
        <w:t xml:space="preserve">C. </w:t>
      </w:r>
      <w:r>
        <w:t>2684 phút</w:t>
      </w:r>
      <w:r>
        <w:rPr>
          <w:b/>
          <w:color w:val="0000FF"/>
        </w:rPr>
        <w:t xml:space="preserve"> </w:t>
      </w:r>
      <w:r>
        <w:rPr>
          <w:b/>
          <w:color w:val="0000FF"/>
        </w:rPr>
        <w:tab/>
        <w:t xml:space="preserve">D. </w:t>
      </w:r>
      <w:r>
        <w:t xml:space="preserve">1342 phút </w:t>
      </w:r>
    </w:p>
    <w:p w:rsidR="000C15FA" w:rsidRDefault="00700A2F">
      <w:pPr>
        <w:spacing w:after="0" w:line="404" w:lineRule="auto"/>
        <w:ind w:left="-5"/>
      </w:pPr>
      <w:r>
        <w:rPr>
          <w:b/>
          <w:i/>
          <w:color w:val="FF0000"/>
          <w:u w:val="double" w:color="FF0000"/>
        </w:rPr>
        <w:t>Câu 38:</w:t>
      </w:r>
      <w:r>
        <w:rPr>
          <w:rFonts w:ascii="Arial" w:eastAsia="Arial" w:hAnsi="Arial" w:cs="Arial"/>
          <w:b/>
          <w:i/>
          <w:color w:val="FF0000"/>
        </w:rPr>
        <w:t xml:space="preserve"> </w:t>
      </w:r>
      <w:r>
        <w:t>Chiều dày của lớp Niken phủ lên một tấm kim loại là d = 0,05(mm) sau khi điện phân trong 30 phút. Diện tích mặt phủ của tấm kim loại là 30 cm</w:t>
      </w:r>
      <w:r>
        <w:rPr>
          <w:vertAlign w:val="superscript"/>
        </w:rPr>
        <w:t>2</w:t>
      </w:r>
      <w:r>
        <w:t>. Cho biết Niken có khối lượng riêng là 8,9.10</w:t>
      </w:r>
      <w:r>
        <w:rPr>
          <w:vertAlign w:val="superscript"/>
        </w:rPr>
        <w:t>3</w:t>
      </w:r>
      <w:r>
        <w:t xml:space="preserve"> kg/m</w:t>
      </w:r>
      <w:r>
        <w:rPr>
          <w:vertAlign w:val="superscript"/>
        </w:rPr>
        <w:t>3</w:t>
      </w:r>
      <w:r>
        <w:t xml:space="preserve">, nguyên tử khối A = 58 và hoá trị n = 2. Cường độ dòng điện qua bình điện phân là: </w:t>
      </w:r>
    </w:p>
    <w:p w:rsidR="000C15FA" w:rsidRDefault="00700A2F">
      <w:pPr>
        <w:tabs>
          <w:tab w:val="center" w:pos="923"/>
          <w:tab w:val="center" w:pos="3499"/>
          <w:tab w:val="center" w:pos="6059"/>
          <w:tab w:val="center" w:pos="8611"/>
        </w:tabs>
        <w:ind w:left="-15" w:firstLine="0"/>
        <w:jc w:val="left"/>
      </w:pPr>
      <w:r>
        <w:rPr>
          <w:b/>
          <w:color w:val="0000FF"/>
        </w:rPr>
        <w:t xml:space="preserve"> </w:t>
      </w:r>
      <w:r>
        <w:rPr>
          <w:b/>
          <w:color w:val="0000FF"/>
        </w:rPr>
        <w:tab/>
        <w:t xml:space="preserve">A. </w:t>
      </w:r>
      <w:r>
        <w:t>I = 1,07 A</w:t>
      </w:r>
      <w:r>
        <w:rPr>
          <w:b/>
          <w:color w:val="0000FF"/>
        </w:rPr>
        <w:t xml:space="preserve"> </w:t>
      </w:r>
      <w:r>
        <w:rPr>
          <w:b/>
          <w:color w:val="0000FF"/>
        </w:rPr>
        <w:tab/>
        <w:t xml:space="preserve">B. </w:t>
      </w:r>
      <w:r>
        <w:t>I = 3,17 A.</w:t>
      </w:r>
      <w:r>
        <w:rPr>
          <w:b/>
          <w:color w:val="0000FF"/>
        </w:rPr>
        <w:t xml:space="preserve"> </w:t>
      </w:r>
      <w:r>
        <w:rPr>
          <w:b/>
          <w:color w:val="0000FF"/>
        </w:rPr>
        <w:tab/>
        <w:t xml:space="preserve">C. </w:t>
      </w:r>
      <w:r>
        <w:t>I = 2,27 A.</w:t>
      </w:r>
      <w:r>
        <w:rPr>
          <w:b/>
          <w:color w:val="0000FF"/>
        </w:rPr>
        <w:t xml:space="preserve"> </w:t>
      </w:r>
      <w:r>
        <w:rPr>
          <w:b/>
          <w:color w:val="0000FF"/>
        </w:rPr>
        <w:tab/>
        <w:t xml:space="preserve">D. </w:t>
      </w:r>
      <w:r>
        <w:rPr>
          <w:b/>
          <w:i/>
        </w:rPr>
        <w:t>I = 2,47 A.</w:t>
      </w:r>
      <w:r>
        <w:t xml:space="preserve"> </w:t>
      </w:r>
    </w:p>
    <w:p w:rsidR="000C15FA" w:rsidRDefault="009E4146">
      <w:pPr>
        <w:spacing w:after="0" w:line="377" w:lineRule="auto"/>
        <w:ind w:left="-5"/>
      </w:pPr>
      <w:r>
        <w:rPr>
          <w:noProof/>
        </w:rPr>
        <w:pict>
          <v:shape id="Picture 49983" o:spid="_x0000_s1420" type="#_x0000_t75" style="position:absolute;left:0;text-align:left;margin-left:418.8pt;margin-top:-.9pt;width:106.8pt;height:64.2pt;z-index:251673088;visibility:visible" o:allowoverlap="f">
            <v:imagedata r:id="rId207" o:title=""/>
            <w10:wrap type="square"/>
          </v:shape>
        </w:pict>
      </w:r>
      <w:r w:rsidR="00700A2F">
        <w:rPr>
          <w:b/>
          <w:i/>
          <w:color w:val="FF0000"/>
          <w:u w:val="double" w:color="FF0000"/>
        </w:rPr>
        <w:t>Câu 39:</w:t>
      </w:r>
      <w:r w:rsidR="00700A2F">
        <w:rPr>
          <w:rFonts w:ascii="Arial" w:eastAsia="Arial" w:hAnsi="Arial" w:cs="Arial"/>
          <w:b/>
          <w:i/>
          <w:color w:val="FF0000"/>
        </w:rPr>
        <w:t xml:space="preserve"> </w:t>
      </w:r>
      <w:r w:rsidR="00700A2F">
        <w:t>Cho mạch điện như hình vẽ nguồn điện có suất điện động ξ = 12 V, điện trở trong 1 Ω, R</w:t>
      </w:r>
      <w:r w:rsidR="00700A2F">
        <w:rPr>
          <w:vertAlign w:val="subscript"/>
        </w:rPr>
        <w:t>2</w:t>
      </w:r>
      <w:r w:rsidR="00700A2F">
        <w:t xml:space="preserve"> = 12 Ω là bình điện phân đựng dung dịch AgNO</w:t>
      </w:r>
      <w:r w:rsidR="00700A2F">
        <w:rPr>
          <w:vertAlign w:val="subscript"/>
        </w:rPr>
        <w:t>3</w:t>
      </w:r>
      <w:r w:rsidR="00700A2F">
        <w:t xml:space="preserve"> với điện cực Anôt là bạc, R</w:t>
      </w:r>
      <w:r w:rsidR="00700A2F">
        <w:rPr>
          <w:vertAlign w:val="subscript"/>
        </w:rPr>
        <w:t>1</w:t>
      </w:r>
      <w:r w:rsidR="00700A2F">
        <w:t xml:space="preserve"> = 3 Ω, R</w:t>
      </w:r>
      <w:r w:rsidR="00700A2F">
        <w:rPr>
          <w:vertAlign w:val="subscript"/>
        </w:rPr>
        <w:t>3</w:t>
      </w:r>
      <w:r w:rsidR="00700A2F">
        <w:t xml:space="preserve"> = 6 Ω. Cho Ag có A = 108g/mol, n = 1. Khối lượng Ag bám vào catot sau 16 phút 5 giây là </w:t>
      </w:r>
    </w:p>
    <w:p w:rsidR="000C15FA" w:rsidRDefault="00700A2F">
      <w:pPr>
        <w:tabs>
          <w:tab w:val="center" w:pos="729"/>
          <w:tab w:val="center" w:pos="3275"/>
          <w:tab w:val="center" w:pos="5835"/>
          <w:tab w:val="center" w:pos="8384"/>
        </w:tabs>
        <w:spacing w:after="168"/>
        <w:ind w:left="-15" w:firstLine="0"/>
        <w:jc w:val="left"/>
      </w:pPr>
      <w:r>
        <w:rPr>
          <w:b/>
          <w:color w:val="0000FF"/>
        </w:rPr>
        <w:t xml:space="preserve"> </w:t>
      </w:r>
      <w:r>
        <w:rPr>
          <w:b/>
          <w:color w:val="0000FF"/>
        </w:rPr>
        <w:tab/>
        <w:t xml:space="preserve">A. </w:t>
      </w:r>
      <w:r>
        <w:t>0,54g.</w:t>
      </w:r>
      <w:r>
        <w:rPr>
          <w:b/>
          <w:color w:val="0000FF"/>
        </w:rPr>
        <w:t xml:space="preserve"> </w:t>
      </w:r>
      <w:r>
        <w:rPr>
          <w:b/>
          <w:color w:val="0000FF"/>
        </w:rPr>
        <w:tab/>
        <w:t xml:space="preserve">B. </w:t>
      </w:r>
      <w:r>
        <w:t>0,72g.</w:t>
      </w:r>
      <w:r>
        <w:rPr>
          <w:b/>
          <w:color w:val="0000FF"/>
        </w:rPr>
        <w:t xml:space="preserve"> </w:t>
      </w:r>
      <w:r>
        <w:rPr>
          <w:b/>
          <w:color w:val="0000FF"/>
        </w:rPr>
        <w:tab/>
        <w:t xml:space="preserve">C. </w:t>
      </w:r>
      <w:r>
        <w:t>0,81g.</w:t>
      </w:r>
      <w:r>
        <w:rPr>
          <w:b/>
          <w:color w:val="0000FF"/>
        </w:rPr>
        <w:t xml:space="preserve"> </w:t>
      </w:r>
      <w:r>
        <w:rPr>
          <w:b/>
          <w:color w:val="0000FF"/>
        </w:rPr>
        <w:tab/>
        <w:t xml:space="preserve">D. </w:t>
      </w:r>
      <w:r>
        <w:t xml:space="preserve">0,27g.    </w:t>
      </w:r>
    </w:p>
    <w:p w:rsidR="000C15FA" w:rsidRDefault="009E4146">
      <w:pPr>
        <w:spacing w:after="98"/>
        <w:ind w:left="-5" w:right="71"/>
      </w:pPr>
      <w:r>
        <w:rPr>
          <w:noProof/>
        </w:rPr>
        <w:pict>
          <v:group id="Group 278886" o:spid="_x0000_s1417" style="position:absolute;left:0;text-align:left;margin-left:433.55pt;margin-top:-1.85pt;width:87.6pt;height:69.85pt;z-index:251674112" coordsize="11125,88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">
            <v:shape id="Picture 49981" o:spid="_x0000_s1418" type="#_x0000_t75" style="position:absolute;left:746;width:10379;height:8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">
              <v:imagedata r:id="rId208" o:title=""/>
            </v:shape>
            <v:shape id="Picture 49985" o:spid="_x0000_s1419" type="#_x0000_t75" style="position:absolute;top:1158;width:10515;height:7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">
              <v:imagedata r:id="rId209" o:title=""/>
            </v:shape>
            <w10:wrap type="square"/>
          </v:group>
        </w:pict>
      </w:r>
      <w:r w:rsidR="00700A2F">
        <w:rPr>
          <w:b/>
          <w:i/>
          <w:color w:val="FF0000"/>
          <w:u w:val="double" w:color="FF0000"/>
        </w:rPr>
        <w:t>Câu 40:</w:t>
      </w:r>
      <w:r w:rsidR="00700A2F">
        <w:rPr>
          <w:rFonts w:ascii="Arial" w:eastAsia="Arial" w:hAnsi="Arial" w:cs="Arial"/>
          <w:b/>
          <w:i/>
          <w:color w:val="FF0000"/>
        </w:rPr>
        <w:t xml:space="preserve"> </w:t>
      </w:r>
      <w:r w:rsidR="00700A2F">
        <w:t xml:space="preserve">Cho mạch điện như hình vẽ: Nguồn điện </w:t>
      </w:r>
      <w:r w:rsidR="00700A2F">
        <w:rPr>
          <w:rFonts w:ascii="Segoe UI Symbol" w:eastAsia="Segoe UI Symbol" w:hAnsi="Segoe UI Symbol" w:cs="Segoe UI Symbol"/>
        </w:rPr>
        <w:t></w:t>
      </w:r>
      <w:r w:rsidR="00700A2F">
        <w:t xml:space="preserve"> = 6 V; r = 0,4 Ω và Đèn Đ (6 V -  4 </w:t>
      </w:r>
    </w:p>
    <w:p w:rsidR="000C15FA" w:rsidRDefault="00700A2F">
      <w:pPr>
        <w:spacing w:after="0" w:line="364" w:lineRule="auto"/>
        <w:ind w:left="-5" w:right="71"/>
      </w:pPr>
      <w:r>
        <w:t>W) và một bình phân đựng dung dịch Zn(NO</w:t>
      </w:r>
      <w:r>
        <w:rPr>
          <w:vertAlign w:val="subscript"/>
        </w:rPr>
        <w:t>3</w:t>
      </w:r>
      <w:r>
        <w:t>)</w:t>
      </w:r>
      <w:r>
        <w:rPr>
          <w:vertAlign w:val="subscript"/>
        </w:rPr>
        <w:t>2</w:t>
      </w:r>
      <w:r>
        <w:t>/Zn và điện trở của bình điện phân R</w:t>
      </w:r>
      <w:r>
        <w:rPr>
          <w:vertAlign w:val="subscript"/>
        </w:rPr>
        <w:t>p</w:t>
      </w:r>
      <w:r>
        <w:t xml:space="preserve"> = 6 Ω. Khối lượng Zn bám vào catốt trong thời gian 32 phút 10 giây là: </w:t>
      </w:r>
    </w:p>
    <w:p w:rsidR="000C15FA" w:rsidRDefault="00700A2F">
      <w:pPr>
        <w:tabs>
          <w:tab w:val="center" w:pos="790"/>
          <w:tab w:val="center" w:pos="3336"/>
        </w:tabs>
        <w:spacing w:after="0"/>
        <w:ind w:left="-15" w:firstLine="0"/>
        <w:jc w:val="left"/>
      </w:pPr>
      <w:r>
        <w:t xml:space="preserve"> </w:t>
      </w:r>
      <w:r>
        <w:tab/>
      </w:r>
      <w:r>
        <w:rPr>
          <w:b/>
          <w:color w:val="0000FF"/>
        </w:rPr>
        <w:t>A.</w:t>
      </w:r>
      <w:r>
        <w:rPr>
          <w:color w:val="0000FF"/>
        </w:rPr>
        <w:t xml:space="preserve"> </w:t>
      </w:r>
      <w:r>
        <w:t xml:space="preserve">0,585 g </w:t>
      </w:r>
      <w:r>
        <w:tab/>
      </w:r>
      <w:r>
        <w:rPr>
          <w:b/>
          <w:color w:val="0000FF"/>
        </w:rPr>
        <w:t>B.</w:t>
      </w:r>
      <w:r>
        <w:rPr>
          <w:color w:val="0000FF"/>
        </w:rPr>
        <w:t xml:space="preserve"> </w:t>
      </w:r>
      <w:r>
        <w:t xml:space="preserve">0,975 g </w:t>
      </w:r>
    </w:p>
    <w:p w:rsidR="004625EB" w:rsidRDefault="004625EB" w:rsidP="009E4146">
      <w:pPr>
        <w:tabs>
          <w:tab w:val="left" w:pos="2835"/>
        </w:tabs>
        <w:spacing w:after="0" w:line="259" w:lineRule="auto"/>
        <w:ind w:left="0" w:firstLine="0"/>
        <w:jc w:val="left"/>
      </w:pPr>
      <w:r>
        <w:t xml:space="preserve"> </w:t>
      </w:r>
      <w:r>
        <w:tab/>
      </w:r>
      <w:r w:rsidRPr="009E4146">
        <w:rPr>
          <w:b/>
          <w:color w:val="0000FF"/>
        </w:rPr>
        <w:t>C.</w:t>
      </w:r>
      <w:r w:rsidRPr="009E4146">
        <w:rPr>
          <w:color w:val="0000FF"/>
        </w:rPr>
        <w:t xml:space="preserve"> </w:t>
      </w:r>
      <w:r>
        <w:t xml:space="preserve">9,75 g </w:t>
      </w:r>
      <w:r>
        <w:tab/>
      </w:r>
      <w:r w:rsidRPr="009E4146">
        <w:rPr>
          <w:b/>
          <w:color w:val="0000FF"/>
        </w:rPr>
        <w:t>D.</w:t>
      </w:r>
      <w:r w:rsidRPr="009E4146">
        <w:rPr>
          <w:color w:val="0000FF"/>
        </w:rPr>
        <w:t xml:space="preserve"> </w:t>
      </w:r>
      <w:r>
        <w:t xml:space="preserve">5,585 g </w:t>
      </w:r>
    </w:p>
    <w:p w:rsidR="000C15FA" w:rsidRDefault="00700A2F">
      <w:pPr>
        <w:spacing w:after="124" w:line="259" w:lineRule="auto"/>
        <w:ind w:left="0" w:firstLine="0"/>
        <w:jc w:val="left"/>
      </w:pPr>
      <w:r>
        <w:rPr>
          <w:i/>
        </w:rPr>
        <w:t xml:space="preserve">  </w:t>
      </w:r>
    </w:p>
    <w:p w:rsidR="000C15FA" w:rsidRDefault="00700A2F">
      <w:pPr>
        <w:pStyle w:val="u2"/>
        <w:ind w:left="-5" w:right="0"/>
      </w:pPr>
      <w:r>
        <w:t xml:space="preserve">Bài 15 + 17: Dòng điện trong chất khí và trong chất bán dẫn </w:t>
      </w:r>
    </w:p>
    <w:p w:rsidR="000C15FA" w:rsidRDefault="00700A2F">
      <w:pPr>
        <w:spacing w:after="130" w:line="259" w:lineRule="auto"/>
        <w:ind w:left="0" w:firstLine="0"/>
        <w:jc w:val="left"/>
      </w:pPr>
      <w:r>
        <w:rPr>
          <w:b/>
        </w:rPr>
        <w:t xml:space="preserve"> </w:t>
      </w:r>
    </w:p>
    <w:p w:rsidR="000C15FA" w:rsidRDefault="00700A2F">
      <w:pPr>
        <w:ind w:left="-5"/>
      </w:pPr>
      <w:r>
        <w:rPr>
          <w:b/>
          <w:i/>
          <w:color w:val="FF0000"/>
          <w:u w:val="double" w:color="FF0000"/>
        </w:rPr>
        <w:t>Câu 1:</w:t>
      </w:r>
      <w:r>
        <w:rPr>
          <w:rFonts w:ascii="Arial" w:eastAsia="Arial" w:hAnsi="Arial" w:cs="Arial"/>
          <w:b/>
          <w:i/>
          <w:color w:val="FF0000"/>
        </w:rPr>
        <w:t xml:space="preserve"> </w:t>
      </w:r>
      <w:r>
        <w:t xml:space="preserve">Chọn phát biểu đúng? </w:t>
      </w:r>
    </w:p>
    <w:p w:rsidR="000C15FA" w:rsidRDefault="00700A2F">
      <w:pPr>
        <w:tabs>
          <w:tab w:val="center" w:pos="2686"/>
          <w:tab w:val="center" w:pos="7744"/>
        </w:tabs>
        <w:ind w:left="-15" w:firstLine="0"/>
        <w:jc w:val="left"/>
      </w:pPr>
      <w:r>
        <w:rPr>
          <w:b/>
          <w:color w:val="0000FF"/>
        </w:rPr>
        <w:t xml:space="preserve"> </w:t>
      </w:r>
      <w:r>
        <w:rPr>
          <w:b/>
          <w:color w:val="0000FF"/>
        </w:rPr>
        <w:tab/>
        <w:t xml:space="preserve">A. </w:t>
      </w:r>
      <w:r>
        <w:t>không khí là chất điện môi trong mọi điều kiện</w:t>
      </w:r>
      <w:r>
        <w:rPr>
          <w:b/>
          <w:color w:val="0000FF"/>
        </w:rPr>
        <w:t xml:space="preserve"> </w:t>
      </w:r>
      <w:r>
        <w:rPr>
          <w:b/>
          <w:color w:val="0000FF"/>
        </w:rPr>
        <w:tab/>
        <w:t xml:space="preserve">B. </w:t>
      </w:r>
      <w:r>
        <w:t xml:space="preserve">không khí có thể dẫn điện trong mọi điều kiện </w:t>
      </w:r>
    </w:p>
    <w:p w:rsidR="000C15FA" w:rsidRDefault="00700A2F">
      <w:pPr>
        <w:tabs>
          <w:tab w:val="center" w:pos="2574"/>
          <w:tab w:val="center" w:pos="7296"/>
        </w:tabs>
        <w:ind w:left="-15" w:firstLine="0"/>
        <w:jc w:val="left"/>
      </w:pPr>
      <w:r>
        <w:rPr>
          <w:b/>
          <w:color w:val="0000FF"/>
        </w:rPr>
        <w:t xml:space="preserve"> </w:t>
      </w:r>
      <w:r>
        <w:rPr>
          <w:b/>
          <w:color w:val="0000FF"/>
        </w:rPr>
        <w:tab/>
        <w:t xml:space="preserve">C. </w:t>
      </w:r>
      <w:r>
        <w:t>chất khí chỉ dẫn điện khi có tác nhân ion hóa</w:t>
      </w:r>
      <w:r>
        <w:rPr>
          <w:b/>
          <w:color w:val="0000FF"/>
        </w:rPr>
        <w:t xml:space="preserve"> </w:t>
      </w:r>
      <w:r>
        <w:rPr>
          <w:b/>
          <w:color w:val="0000FF"/>
        </w:rPr>
        <w:tab/>
        <w:t xml:space="preserve">D. </w:t>
      </w:r>
      <w:r>
        <w:t xml:space="preserve">chất khí chỉ dẫn điện khi bị đốt nóng </w:t>
      </w:r>
    </w:p>
    <w:p w:rsidR="000C15FA" w:rsidRDefault="00700A2F">
      <w:pPr>
        <w:ind w:left="-5"/>
      </w:pPr>
      <w:r>
        <w:rPr>
          <w:b/>
          <w:i/>
          <w:color w:val="FF0000"/>
          <w:u w:val="double" w:color="FF0000"/>
        </w:rPr>
        <w:t>Câu 2:</w:t>
      </w:r>
      <w:r>
        <w:rPr>
          <w:rFonts w:ascii="Arial" w:eastAsia="Arial" w:hAnsi="Arial" w:cs="Arial"/>
          <w:b/>
          <w:i/>
          <w:color w:val="FF0000"/>
        </w:rPr>
        <w:t xml:space="preserve"> </w:t>
      </w:r>
      <w:r>
        <w:t xml:space="preserve">Tia lửa điện hình thành do </w:t>
      </w:r>
    </w:p>
    <w:p w:rsidR="000C15FA" w:rsidRDefault="00700A2F">
      <w:pPr>
        <w:numPr>
          <w:ilvl w:val="0"/>
          <w:numId w:val="104"/>
        </w:numPr>
        <w:ind w:hanging="293"/>
      </w:pPr>
      <w:r>
        <w:t xml:space="preserve">Catốt bị các ion dương đập vào làm phát ra trong </w:t>
      </w:r>
    </w:p>
    <w:p w:rsidR="000C15FA" w:rsidRDefault="00700A2F">
      <w:pPr>
        <w:numPr>
          <w:ilvl w:val="0"/>
          <w:numId w:val="104"/>
        </w:numPr>
        <w:ind w:hanging="293"/>
      </w:pPr>
      <w:r>
        <w:t xml:space="preserve">Catốt bị nung nóng phát ra rất trong </w:t>
      </w:r>
    </w:p>
    <w:p w:rsidR="000C15FA" w:rsidRDefault="00700A2F">
      <w:pPr>
        <w:numPr>
          <w:ilvl w:val="0"/>
          <w:numId w:val="104"/>
        </w:numPr>
        <w:ind w:hanging="293"/>
      </w:pPr>
      <w:r>
        <w:t xml:space="preserve">Quá trình tạo ra hạt tải điện nhờ điện trường mạnh </w:t>
      </w:r>
    </w:p>
    <w:p w:rsidR="000C15FA" w:rsidRDefault="00700A2F">
      <w:pPr>
        <w:numPr>
          <w:ilvl w:val="0"/>
          <w:numId w:val="104"/>
        </w:numPr>
        <w:ind w:hanging="293"/>
      </w:pPr>
      <w:r>
        <w:lastRenderedPageBreak/>
        <w:t xml:space="preserve">Chất khí bị ion hóa do tác dụng của các tác nhân ion hóa  </w:t>
      </w:r>
    </w:p>
    <w:p w:rsidR="000C15FA" w:rsidRDefault="00700A2F">
      <w:pPr>
        <w:spacing w:after="116"/>
        <w:ind w:left="-5"/>
      </w:pPr>
      <w:r>
        <w:rPr>
          <w:b/>
          <w:i/>
          <w:color w:val="FF0000"/>
          <w:u w:val="double" w:color="FF0000"/>
        </w:rPr>
        <w:t>Câu 3:</w:t>
      </w:r>
      <w:r>
        <w:rPr>
          <w:rFonts w:ascii="Arial" w:eastAsia="Arial" w:hAnsi="Arial" w:cs="Arial"/>
          <w:b/>
          <w:i/>
          <w:color w:val="FF0000"/>
        </w:rPr>
        <w:t xml:space="preserve"> </w:t>
      </w:r>
      <w:r>
        <w:t xml:space="preserve">Chất khí có thể dẫn điện không cần tác nhân ion hóa trong điều kiện </w:t>
      </w:r>
    </w:p>
    <w:p w:rsidR="000C15FA" w:rsidRDefault="00700A2F">
      <w:pPr>
        <w:numPr>
          <w:ilvl w:val="0"/>
          <w:numId w:val="105"/>
        </w:numPr>
        <w:spacing w:after="4" w:line="376" w:lineRule="auto"/>
        <w:ind w:hanging="293"/>
      </w:pPr>
      <w:r>
        <w:t>áp suất của chất khí cao</w:t>
      </w:r>
      <w:r>
        <w:rPr>
          <w:b/>
          <w:color w:val="0000FF"/>
        </w:rPr>
        <w:t xml:space="preserve"> </w:t>
      </w:r>
      <w:r>
        <w:rPr>
          <w:b/>
          <w:color w:val="0000FF"/>
        </w:rPr>
        <w:tab/>
        <w:t xml:space="preserve">B. </w:t>
      </w:r>
      <w:r>
        <w:t xml:space="preserve">áp suất của chất khí thấp </w:t>
      </w:r>
      <w:r>
        <w:rPr>
          <w:b/>
          <w:color w:val="0000FF"/>
        </w:rPr>
        <w:t xml:space="preserve"> </w:t>
      </w:r>
      <w:r>
        <w:rPr>
          <w:b/>
          <w:color w:val="0000FF"/>
        </w:rPr>
        <w:tab/>
        <w:t xml:space="preserve">C. </w:t>
      </w:r>
      <w:r>
        <w:t xml:space="preserve">hiệu điện thế rất cao </w:t>
      </w:r>
      <w:r>
        <w:tab/>
      </w:r>
      <w:r>
        <w:rPr>
          <w:b/>
          <w:color w:val="0000FF"/>
        </w:rPr>
        <w:t xml:space="preserve"> </w:t>
      </w:r>
      <w:r>
        <w:rPr>
          <w:b/>
          <w:color w:val="0000FF"/>
        </w:rPr>
        <w:tab/>
        <w:t xml:space="preserve">D. </w:t>
      </w:r>
      <w:r>
        <w:t xml:space="preserve">hiệu điện thế thấp </w:t>
      </w:r>
    </w:p>
    <w:p w:rsidR="000C15FA" w:rsidRDefault="00700A2F">
      <w:pPr>
        <w:spacing w:after="19" w:line="363" w:lineRule="auto"/>
        <w:ind w:left="-5" w:right="1878"/>
      </w:pPr>
      <w:r>
        <w:rPr>
          <w:b/>
          <w:i/>
          <w:color w:val="FF0000"/>
          <w:u w:val="double" w:color="FF0000"/>
        </w:rPr>
        <w:t>Câu 4:</w:t>
      </w:r>
      <w:r>
        <w:rPr>
          <w:rFonts w:ascii="Arial" w:eastAsia="Arial" w:hAnsi="Arial" w:cs="Arial"/>
          <w:b/>
          <w:i/>
          <w:color w:val="FF0000"/>
        </w:rPr>
        <w:t xml:space="preserve"> </w:t>
      </w:r>
      <w:r>
        <w:t xml:space="preserve">Không khí ở điều kiện bình thường </w:t>
      </w:r>
      <w:r>
        <w:rPr>
          <w:b/>
          <w:i/>
        </w:rPr>
        <w:t>không</w:t>
      </w:r>
      <w:r>
        <w:t xml:space="preserve"> dẫn điện vì các phân tử của chất khí </w:t>
      </w:r>
      <w:r>
        <w:rPr>
          <w:b/>
          <w:color w:val="0000FF"/>
        </w:rPr>
        <w:t xml:space="preserve"> </w:t>
      </w:r>
      <w:r>
        <w:rPr>
          <w:b/>
          <w:color w:val="0000FF"/>
        </w:rPr>
        <w:tab/>
        <w:t xml:space="preserve">A. </w:t>
      </w:r>
      <w:r>
        <w:t xml:space="preserve">không thể chuyển động thành dòng. </w:t>
      </w:r>
    </w:p>
    <w:p w:rsidR="000C15FA" w:rsidRDefault="00700A2F">
      <w:pPr>
        <w:numPr>
          <w:ilvl w:val="0"/>
          <w:numId w:val="105"/>
        </w:numPr>
        <w:ind w:hanging="293"/>
      </w:pPr>
      <w:r>
        <w:t xml:space="preserve">không chứa các hạt mang điện. </w:t>
      </w:r>
    </w:p>
    <w:p w:rsidR="000C15FA" w:rsidRDefault="00700A2F">
      <w:pPr>
        <w:numPr>
          <w:ilvl w:val="0"/>
          <w:numId w:val="105"/>
        </w:numPr>
        <w:ind w:hanging="293"/>
      </w:pPr>
      <w:r>
        <w:t xml:space="preserve">luôn chuyển động hỗn loạn không ngừng. </w:t>
      </w:r>
    </w:p>
    <w:p w:rsidR="000C15FA" w:rsidRDefault="00700A2F">
      <w:pPr>
        <w:numPr>
          <w:ilvl w:val="0"/>
          <w:numId w:val="105"/>
        </w:numPr>
        <w:ind w:hanging="293"/>
      </w:pPr>
      <w:r>
        <w:t xml:space="preserve">luôn trung hòa về điện, trong chất khí không có hạt tải. </w:t>
      </w:r>
    </w:p>
    <w:p w:rsidR="000C15FA" w:rsidRDefault="00700A2F">
      <w:pPr>
        <w:ind w:left="-5"/>
      </w:pPr>
      <w:r>
        <w:rPr>
          <w:b/>
          <w:i/>
          <w:color w:val="FF0000"/>
          <w:u w:val="double" w:color="FF0000"/>
        </w:rPr>
        <w:t>Câu 5:</w:t>
      </w:r>
      <w:r>
        <w:rPr>
          <w:rFonts w:ascii="Arial" w:eastAsia="Arial" w:hAnsi="Arial" w:cs="Arial"/>
          <w:b/>
          <w:i/>
          <w:color w:val="FF0000"/>
        </w:rPr>
        <w:t xml:space="preserve"> </w:t>
      </w:r>
      <w:r>
        <w:t xml:space="preserve">Chọn quy ước đúng về cách gọi sấm, sét trong vật lí </w:t>
      </w:r>
    </w:p>
    <w:p w:rsidR="000C15FA" w:rsidRDefault="00700A2F">
      <w:pPr>
        <w:numPr>
          <w:ilvl w:val="0"/>
          <w:numId w:val="106"/>
        </w:numPr>
        <w:ind w:hanging="293"/>
      </w:pPr>
      <w:r>
        <w:t xml:space="preserve">Sấm là tiếng nổ khi có sự phóng điện giữa các đám mây với nhau </w:t>
      </w:r>
    </w:p>
    <w:p w:rsidR="000C15FA" w:rsidRDefault="00700A2F">
      <w:pPr>
        <w:numPr>
          <w:ilvl w:val="0"/>
          <w:numId w:val="106"/>
        </w:numPr>
        <w:ind w:hanging="293"/>
      </w:pPr>
      <w:r>
        <w:t xml:space="preserve">Sấm là tiếng nổ khi có sự phóng điện trong tự nhiên với cường độ lớn </w:t>
      </w:r>
    </w:p>
    <w:p w:rsidR="000C15FA" w:rsidRDefault="00700A2F">
      <w:pPr>
        <w:numPr>
          <w:ilvl w:val="0"/>
          <w:numId w:val="106"/>
        </w:numPr>
        <w:ind w:hanging="293"/>
      </w:pPr>
      <w:r>
        <w:t xml:space="preserve">Sấm là tiếng nổ khi có sự phóng điện trong tự nhiên với cường độ nhỏ </w:t>
      </w:r>
    </w:p>
    <w:p w:rsidR="000C15FA" w:rsidRDefault="00700A2F">
      <w:pPr>
        <w:numPr>
          <w:ilvl w:val="0"/>
          <w:numId w:val="106"/>
        </w:numPr>
        <w:ind w:hanging="293"/>
      </w:pPr>
      <w:r>
        <w:t xml:space="preserve">Sét là tiếng nổ khi có sự tiếp xúc giữa đám mây với mặt đất </w:t>
      </w:r>
    </w:p>
    <w:p w:rsidR="000C15FA" w:rsidRDefault="00700A2F">
      <w:pPr>
        <w:ind w:left="-5"/>
      </w:pPr>
      <w:r>
        <w:rPr>
          <w:b/>
          <w:i/>
          <w:color w:val="FF0000"/>
          <w:u w:val="double" w:color="FF0000"/>
        </w:rPr>
        <w:t>Câu 6:</w:t>
      </w:r>
      <w:r>
        <w:rPr>
          <w:rFonts w:ascii="Arial" w:eastAsia="Arial" w:hAnsi="Arial" w:cs="Arial"/>
          <w:b/>
          <w:i/>
          <w:color w:val="FF0000"/>
        </w:rPr>
        <w:t xml:space="preserve"> </w:t>
      </w:r>
      <w:r>
        <w:t xml:space="preserve">Sự phóng điện trong chất khí được ứng dụng trong </w:t>
      </w:r>
    </w:p>
    <w:p w:rsidR="000C15FA" w:rsidRDefault="00700A2F">
      <w:pPr>
        <w:tabs>
          <w:tab w:val="center" w:pos="1036"/>
          <w:tab w:val="center" w:pos="2835"/>
          <w:tab w:val="center" w:pos="6706"/>
        </w:tabs>
        <w:ind w:left="-15" w:firstLine="0"/>
        <w:jc w:val="left"/>
      </w:pPr>
      <w:r>
        <w:rPr>
          <w:b/>
          <w:color w:val="0000FF"/>
        </w:rPr>
        <w:t xml:space="preserve"> </w:t>
      </w:r>
      <w:r>
        <w:rPr>
          <w:b/>
          <w:color w:val="0000FF"/>
        </w:rPr>
        <w:tab/>
        <w:t xml:space="preserve">A. </w:t>
      </w:r>
      <w:r>
        <w:t xml:space="preserve">đèn hình tivi </w:t>
      </w:r>
      <w:r>
        <w:tab/>
      </w:r>
      <w:r>
        <w:rPr>
          <w:b/>
          <w:color w:val="0000FF"/>
        </w:rPr>
        <w:t xml:space="preserve"> </w:t>
      </w:r>
      <w:r>
        <w:rPr>
          <w:b/>
          <w:color w:val="0000FF"/>
        </w:rPr>
        <w:tab/>
        <w:t xml:space="preserve">B. </w:t>
      </w:r>
      <w:r>
        <w:t xml:space="preserve">bugi trong động cơ xăng </w:t>
      </w:r>
    </w:p>
    <w:p w:rsidR="000C15FA" w:rsidRDefault="00700A2F">
      <w:pPr>
        <w:tabs>
          <w:tab w:val="center" w:pos="942"/>
          <w:tab w:val="center" w:pos="2835"/>
          <w:tab w:val="center" w:pos="6066"/>
          <w:tab w:val="center" w:pos="7939"/>
        </w:tabs>
        <w:ind w:left="-15" w:firstLine="0"/>
        <w:jc w:val="left"/>
      </w:pPr>
      <w:r>
        <w:rPr>
          <w:b/>
          <w:color w:val="0000FF"/>
        </w:rPr>
        <w:t xml:space="preserve"> </w:t>
      </w:r>
      <w:r>
        <w:rPr>
          <w:b/>
          <w:color w:val="0000FF"/>
        </w:rPr>
        <w:tab/>
        <w:t xml:space="preserve">C. </w:t>
      </w:r>
      <w:r>
        <w:t xml:space="preserve">đèn cao áp </w:t>
      </w:r>
      <w:r>
        <w:tab/>
      </w:r>
      <w:r>
        <w:rPr>
          <w:b/>
          <w:color w:val="0000FF"/>
        </w:rPr>
        <w:t xml:space="preserve"> </w:t>
      </w:r>
      <w:r>
        <w:rPr>
          <w:b/>
          <w:color w:val="0000FF"/>
        </w:rPr>
        <w:tab/>
        <w:t xml:space="preserve">D. </w:t>
      </w:r>
      <w:r>
        <w:t xml:space="preserve">đèn sợi đốt </w:t>
      </w:r>
      <w:r>
        <w:tab/>
        <w:t xml:space="preserve"> </w:t>
      </w:r>
    </w:p>
    <w:p w:rsidR="000C15FA" w:rsidRDefault="000C15FA">
      <w:pPr>
        <w:sectPr w:rsidR="000C15FA">
          <w:headerReference w:type="even" r:id="rId210"/>
          <w:headerReference w:type="default" r:id="rId211"/>
          <w:footerReference w:type="even" r:id="rId212"/>
          <w:footerReference w:type="default" r:id="rId213"/>
          <w:headerReference w:type="first" r:id="rId214"/>
          <w:footerReference w:type="first" r:id="rId215"/>
          <w:pgSz w:w="11906" w:h="16841"/>
          <w:pgMar w:top="582" w:right="561" w:bottom="1098" w:left="852" w:header="283" w:footer="539" w:gutter="0"/>
          <w:cols w:space="720"/>
          <w:titlePg/>
        </w:sectPr>
      </w:pPr>
    </w:p>
    <w:p w:rsidR="000C15FA" w:rsidRDefault="009E4146">
      <w:pPr>
        <w:spacing w:after="3" w:line="366" w:lineRule="auto"/>
        <w:ind w:left="-5"/>
      </w:pPr>
      <w:r>
        <w:rPr>
          <w:noProof/>
        </w:rPr>
        <w:lastRenderedPageBreak/>
        <w:pict>
          <v:group id="Group 293062" o:spid="_x0000_s1323" style="position:absolute;left:0;text-align:left;margin-left:511.35pt;margin-top:-1.5pt;width:29.45pt;height:771.35pt;z-index:251675136" coordsize="3740,9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">
            <v:shape id="Picture 50047" o:spid="_x0000_s1324" type="#_x0000_t75" style="position:absolute;left:-47129;top:47129;width:97962;height:37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">
              <v:imagedata r:id="rId166" o:title=""/>
            </v:shape>
            <v:shape id="Picture 50069" o:spid="_x0000_s1325" type="#_x0000_t75" style="position:absolute;left:577;top:79848;width:2614;height:8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">
              <v:imagedata r:id="rId167" o:title=""/>
            </v:shape>
            <v:shape id="Shape 50082" o:spid="_x0000_s1326" style="position:absolute;left:1543;top:82450;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" path="m,15367v,8763,4572,16636,13462,23494c22352,45720,34290,51308,49402,55499v14987,4190,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50084" o:spid="_x0000_s1327" style="position:absolute;left:1394;top:81968;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" path="m,65151c,50927,3429,38862,10287,28956l,16002,2287,r99694,21971c106935,23114,110999,24003,114047,24511v3047,508,5588,762,7746,762c126112,25273,129160,24257,131064,22225v1905,-2159,3048,-5842,3556,-11176l144018,12573r,54864l114809,59690r-635,1905c122555,68072,129160,74168,133731,79629v4572,5588,7874,11049,9780,16510c145415,101473,146304,107696,146304,114809v,6603,-1524,12445,-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0086" o:spid="_x0000_s1328" style="position:absolute;left:1060;top:80093;width:1797;height:993;visibility:visible;mso-wrap-style:square;v-text-anchor:top" coordsize="179705,9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" path="m,60706l,26416r35687,8256l35687,,53594,3811r,35052l118872,54738v2921,635,5715,1269,8509,1777c130048,57150,132714,57531,135255,58040v2540,253,4571,634,6350,761c143256,58928,144652,58928,146050,58928v4445,,7747,-762,9778,-2413c157861,54865,158876,52578,158876,49403v,-4317,-1524,-8636,-4571,-13208c151257,31624,146558,26798,140208,21590l151511,10541v7239,6732,12953,12827,16764,18161c172212,34037,175133,39624,177037,45340v1778,5841,2668,12573,2668,20192c179705,73279,178308,79629,175513,84710v-2793,5206,-6476,8889,-11302,11176c159512,98172,154177,99315,148336,99315v-4446,,-8763,-381,-12827,-1016c131445,97664,124840,96266,115570,94107l53594,79375r,19304l44196,96648c43814,90805,42799,86106,41275,82804,39624,79502,37337,76709,34289,74295,31242,72010,27050,69850,21717,67691,16383,65660,9144,63247,,60706xe" filled="f" strokecolor="#4471c4" strokeweight=".8pt">
              <v:path arrowok="t" textboxrect="0,0,179705,99315"/>
            </v:shape>
            <v:shape id="Shape 50087" o:spid="_x0000_s1329" style="position:absolute;left:727;top:82329;width:553;height:473;visibility:visible;mso-wrap-style:square;v-text-anchor:top" coordsize="5524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" path="m,45212l,19431,48387,r6858,12065l9399,47244,,45212xe" filled="f" strokecolor="#4471c4" strokeweight=".8pt">
              <v:path arrowok="t" textboxrect="0,0,55245,47244"/>
            </v:shape>
            <v:shape id="Picture 50089" o:spid="_x0000_s1330" type="#_x0000_t75" style="position:absolute;left:394;top:78095;width:2797;height:2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">
              <v:imagedata r:id="rId168" o:title=""/>
            </v:shape>
            <v:shape id="Shape 50094" o:spid="_x0000_s1331" style="position:absolute;left:1543;top:79083;width:1165;height:601;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" path="m,17780v,8001,3937,14985,11684,20828c19431,44450,31496,49530,47752,53721v16256,4317,30225,6350,42163,6350c98933,60071,105537,58674,109982,55753v4445,-2921,6604,-7493,6604,-13843c116586,38481,115951,35052,114427,31877v-1525,-3175,-3937,-6350,-7620,-9398c103251,19431,98806,16637,93345,14097,87757,11684,81026,9271,73025,6985,64897,4826,57023,3048,49402,1778,41656,635,34417,,27813,,18288,,11302,1397,6731,4318,2286,7238,,11684,,17780xe" filled="f" strokecolor="#4471c4" strokeweight=".8pt">
              <v:path arrowok="t" textboxrect="0,0,116586,60071"/>
            </v:shape>
            <v:shape id="Shape 50095" o:spid="_x0000_s1332" style="position:absolute;left:1394;top:78696;width:1463;height:1373;visibility:visible;mso-wrap-style:square;v-text-anchor:top" coordsize="146304,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" path="m,53214c,41402,2287,31497,6604,23495,10923,15494,16891,9652,24638,5715,32386,1905,41275,,51436,,64008,,76709,2032,89409,6224v12572,4191,23241,10032,31750,17399c129794,30989,136144,39751,140209,49785v4064,10159,6095,21589,6095,34289c146304,94615,144526,103887,140716,111761v-3810,8001,-9525,14224,-17144,18795c115951,135001,106553,137288,95504,137288v-4191,,-8890,-254,-13969,-889c75057,135637,68453,134366,61595,132462v-7746,-2287,-14732,-4953,-20828,-8383c33910,120524,27940,116332,22987,111506,18035,106807,13843,101600,10541,96013,7239,90551,4826,84455,3049,77851,1016,69977,,61849,,53214xe" filled="f" strokecolor="#4471c4" strokeweight=".8pt">
              <v:path arrowok="t" textboxrect="0,0,146304,137288"/>
            </v:shape>
            <v:shape id="Shape 50096" o:spid="_x0000_s1333" style="position:absolute;left:737;top:78767;width:543;height:815;visibility:visible;mso-wrap-style:square;v-text-anchor:top" coordsize="5422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" path="m,42290l,18669,47371,r6858,12827l23114,33274r,1270l54229,72136r-9652,9398l,42290xe" filled="f" strokecolor="#4471c4" strokeweight=".8pt">
              <v:path arrowok="t" textboxrect="0,0,54229,81534"/>
            </v:shape>
            <v:shape id="Shape 50097" o:spid="_x0000_s1334" style="position:absolute;left:535;top:78341;width:461;height:493;visibility:visible;mso-wrap-style:square;v-text-anchor:top" coordsize="46101,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" path="m,21463c,19050,253,16510,635,13970,1015,11430,1651,9144,2667,7112,3556,4953,4826,3302,6223,2032,7747,635,9525,,11811,v2666,,5079,508,7112,1651c21082,2667,22860,4191,24638,5969v1650,1779,3301,3810,4825,5842c30988,13970,32512,15875,34163,17653v1524,1905,3175,3556,4952,5080c40894,24257,43180,25273,46101,25781r,14224c43307,39370,41148,38608,39497,37465,37846,36449,36322,35052,34925,33655,33655,32131,32258,30607,30861,28956,29463,27305,27939,25908,26415,24638,24892,23368,23240,22225,21463,21463v-1905,-889,-3937,-1397,-6224,-1397c11811,20066,10033,21972,10033,25654v,2540,762,4699,2286,6604c13843,34163,16890,35814,21463,37084r,12192l7493,46609c5207,42799,3428,38735,2032,34672,762,30480,,26035,,21463xe" filled="f" strokecolor="#4471c4" strokeweight=".8pt">
              <v:path arrowok="t" textboxrect="0,0,46101,49276"/>
            </v:shape>
            <v:shape id="Picture 299936" o:spid="_x0000_s1335" type="#_x0000_t75" style="position:absolute;left:669;top:72807;width:3048;height:5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">
              <v:imagedata r:id="rId169" o:title=""/>
            </v:shape>
            <v:shape id="Shape 50108" o:spid="_x0000_s1336" style="position:absolute;left:1543;top:75775;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" path="m,15367v,8509,4318,16257,12953,23114c21463,45340,33401,50927,48640,55245v15241,4319,28957,6478,41149,6478c96774,61723,101981,60706,105410,58674v3429,-2032,5080,-5207,5080,-9525c110490,45086,109220,40894,106552,36703,104013,32513,99949,28194,94488,23495,88900,18924,82296,14987,74676,11939,66928,8764,57150,5969,45465,3429l40259,2287c33147,763,26289,,19685,,13081,,8127,1270,4952,3556,1651,5969,,9906,,15367xe" filled="f" strokecolor="#4471c4" strokeweight=".8pt">
              <v:path arrowok="t" textboxrect="0,0,110490,61723"/>
            </v:shape>
            <v:shape id="Shape 50109" o:spid="_x0000_s1337" style="position:absolute;left:1394;top:75293;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" path="m,64898c,58166,762,51943,2287,46228,3811,40640,6477,34798,10287,28829l,16002,2287,,58166,12319v9145,2032,17908,3810,26289,5461l128525,26798v11937,2412,21589,4952,29210,7492c164465,36576,170180,39116,174752,41910v4446,2413,8383,5334,11811,8637c189992,53848,192787,57277,195200,61087v2539,3811,4699,8128,6476,12954c203709,79502,205232,85472,206249,92202v1142,7112,1651,15240,1651,24384c207900,129922,206756,141224,204343,150241v-2413,9144,-5968,15875,-10794,20320c188723,175006,182753,177165,175641,177165v-5841,,-11429,-2032,-16764,-6223c153670,166751,148717,160528,143891,152273r12065,-14859c159131,140081,162052,141859,164847,142875v2666,1016,5715,1398,8890,1398c180213,144273,185166,142113,188341,137541v3175,-4572,4699,-11303,4699,-20319c193040,110490,192025,104522,189738,99187,187579,93853,184024,88900,179070,84455,173990,80010,166625,75819,156718,72009,146812,68073,133604,64389,116967,60833r-1269,1905c123444,68961,129540,74676,133986,80010v4317,5207,7492,10541,9398,16002c145415,101473,146304,107697,146304,114554v,6604,-1524,12446,-4699,17526c138557,137160,133477,141224,126747,144273v-6859,3047,-15495,4444,-25909,4444c87757,148717,74803,146812,62103,143002,49403,139192,38481,133858,29337,126873,20193,119888,13081,111125,7875,100711,2667,90298,,78359,,64898xe" filled="f" strokecolor="#4471c4" strokeweight=".8pt">
              <v:path arrowok="t" textboxrect="0,0,207900,177165"/>
            </v:shape>
            <v:shape id="Shape 50110" o:spid="_x0000_s1338" style="position:absolute;left:1394;top:77033;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0111" o:spid="_x0000_s1339" style="position:absolute;left:788;top:7305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" path="m,76962l,60833,87376,82803r508,-1904c78613,73278,71755,65659,67310,57785,62865,49911,60578,41148,60578,31369v,-9652,2795,-17399,8256,-22987c74295,2794,81915,,91440,v6223,,13588,889,22225,2794l166497,14477v4445,1017,7747,1651,10160,2033c179070,16764,181102,16891,182753,16891v4318,,7366,-1016,9017,-3175c193548,11557,194690,7874,195199,2667r9398,1651l204597,63626,126873,45847c115824,43180,108203,41656,104013,41148v-4191,-635,-7366,-889,-9779,-889c89915,40259,86740,41148,84582,42926v-2032,1777,-3048,4445,-3048,7874c81534,53848,82677,57150,84963,60833v2286,3556,5842,7619,10668,12065c100457,77470,105664,81026,111125,83693v5334,2667,12192,4826,20193,6350l204597,105791r,41021l43180,110617v-9271,-2032,-16129,-3048,-20447,-3048c20701,107569,19050,107696,17907,108203v-1270,382,-2286,1017,-3048,1906c14097,110998,13589,112141,13081,113538v-381,1397,-889,4190,-1397,8382l2286,119634,,76962xe" filled="f" strokecolor="#4471c4" strokeweight=".8pt">
              <v:path arrowok="t" textboxrect="0,0,204597,146812"/>
            </v:shape>
            <v:shape id="Picture 299937" o:spid="_x0000_s1340" type="#_x0000_t75" style="position:absolute;left:1268;top:70704;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">
              <v:imagedata r:id="rId170" o:title=""/>
            </v:shape>
            <v:shape id="Shape 50117" o:spid="_x0000_s1341" style="position:absolute;left:3055;top:72125;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" path="m,39116l,,34925,7366r,39244l,39116xe" filled="f" strokecolor="#4471c4" strokeweight=".8pt">
              <v:path arrowok="t" textboxrect="0,0,34925,46610"/>
            </v:shape>
            <v:shape id="Shape 50118" o:spid="_x0000_s1342" style="position:absolute;left:1543;top:71814;width:1165;height:600;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" path="m,17780v,8001,3937,14985,11684,20828c19431,44450,31496,49530,47752,53721v16256,4317,30225,6350,42163,6350c98933,60071,105537,58674,109982,55752v4445,-2920,6604,-7492,6604,-13842c116586,38481,115951,35052,114427,31877v-1525,-3175,-3937,-6350,-7620,-9399c103251,19431,98806,16636,93345,14097,87757,11684,81026,9271,73025,6985,64897,4826,57023,3048,49402,1777,41656,635,34417,,27813,,18288,,11302,1397,6731,4318,2286,7238,,11684,,17780xe" filled="f" strokecolor="#4471c4" strokeweight=".8pt">
              <v:path arrowok="t" textboxrect="0,0,116586,60071"/>
            </v:shape>
            <v:shape id="Shape 50119" o:spid="_x0000_s1343" style="position:absolute;left:1394;top:70892;width:1463;height:1907;visibility:visible;mso-wrap-style:square;v-text-anchor:top" coordsize="146304,1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" path="m,106680c,90551,4191,77851,12319,68834,20448,59689,31624,54610,45975,53594,44324,47244,41402,42672,37338,39878,33275,37084,28449,35052,22733,33655,17145,32258,10287,30734,2287,28956l2287,,9017,1397v6858,1524,13335,3429,19177,5715c34163,9525,39116,12954,43307,17526v4192,4572,7367,10160,9525,16510c54991,40386,56262,46863,56769,53594v10922,508,21718,2540,32640,6095c101981,63881,112650,69723,121159,77088v8635,7367,14985,16130,19050,26163c144273,113411,146304,124840,146304,137540v,10542,-1778,19813,-5588,27687c136906,173228,131191,179451,123572,184023v-7621,4445,-17019,6731,-28068,6731c91313,190754,86614,190500,81535,189864v-6478,-761,-13082,-2031,-19940,-3936c53849,183642,46863,180975,40767,177546,33910,173989,27940,169799,22987,164973v-4952,-4699,-9144,-9906,-12446,-15494c7239,144018,4826,137922,3049,131318,1016,123444,,115315,,106680xe" filled="f" strokecolor="#4471c4" strokeweight=".8pt">
              <v:path arrowok="t" textboxrect="0,0,146304,190754"/>
            </v:shape>
            <v:shape id="Picture 299938" o:spid="_x0000_s1344" type="#_x0000_t75" style="position:absolute;left:760;top:64486;width:2957;height:6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">
              <v:imagedata r:id="rId171" o:title=""/>
            </v:shape>
            <v:shape id="Shape 50126" o:spid="_x0000_s1345" style="position:absolute;left:2157;top:69445;width:1292;height:1590;visibility:visible;mso-wrap-style:square;v-text-anchor:top" coordsize="129222,1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" path="m,l28130,10172v8890,4573,16383,10287,22733,17146c57086,34303,61912,42176,65214,51067v3302,8762,4826,18414,4826,28702c70040,88278,68643,96532,65722,104406r30099,6350c97345,111137,98742,111392,100139,111646v1397,253,2667,380,3937,507c105219,112153,106362,112280,107378,112280v4064,,7112,-1143,8890,-3302c118046,106946,119189,103136,119824,97929r9398,1651l129222,159017,,130176,,90870r9715,2487l14922,94500v7112,1524,13970,2286,20701,2286c42608,96786,47561,95644,50609,93357v3048,-2412,4572,-6350,4572,-11811c55181,77991,54673,74688,53530,71768,52387,68720,50482,65798,47942,62878,45275,59956,41465,57035,36385,54115,30035,50431,22923,47129,14922,44335l,40341,,xe" stroked="f" strokeweight="0">
              <v:path arrowok="t" textboxrect="0,0,129222,159017"/>
            </v:shape>
            <v:shape id="Shape 50130" o:spid="_x0000_s1346" style="position:absolute;left:2404;top:68783;width:430;height:463;visibility:visible;mso-wrap-style:square;v-text-anchor:top" coordsize="43053,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" path="m,36575l,,43053,9778r,36449l,36575xe" filled="f" strokecolor="#4471c4" strokeweight=".8pt">
              <v:path arrowok="t" textboxrect="0,0,43053,46227"/>
            </v:shape>
            <v:shape id="Shape 50131" o:spid="_x0000_s1347" style="position:absolute;left:1605;top:69797;width:1103;height:616;visibility:visible;mso-wrap-style:square;v-text-anchor:top" coordsize="110363,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" path="m,12573v,6350,3048,12700,9144,19304c15367,38354,22479,43561,30607,47498v8001,3937,19431,7492,34290,10667l70104,59309v7112,1524,13970,2286,20701,2286c97790,61595,102743,60452,105791,58165v3048,-2412,4572,-6350,4572,-11810c110363,42799,109855,39497,108712,36576v-1143,-3048,-3048,-5969,-5588,-8890c100457,24764,96647,21844,91567,18923,85217,15239,78105,11937,70104,9144,62103,6350,53721,4063,44958,2412,36068,888,28067,,20701,,13589,,8382,1015,5080,3175,1651,5207,,8382,,12573xe" filled="f" strokecolor="#4471c4" strokeweight=".8pt">
              <v:path arrowok="t" textboxrect="0,0,110363,61595"/>
            </v:shape>
            <v:shape id="Shape 50132" o:spid="_x0000_s1348" style="position:absolute;left:1503;top:68584;width:432;height:461;visibility:visible;mso-wrap-style:square;v-text-anchor:top" coordsize="43180,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" path="m,36576l,,43180,9652r,36449l,36576xe" filled="f" strokecolor="#4471c4" strokeweight=".8pt">
              <v:path arrowok="t" textboxrect="0,0,43180,46101"/>
            </v:shape>
            <v:shape id="Shape 50133" o:spid="_x0000_s1349" style="position:absolute;left:1394;top:64693;width:1440;height:1343;visibility:visible;mso-wrap-style:square;v-text-anchor:top" coordsize="144018,13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" path="m,20067c,13717,1016,7113,2794,l41149,8382r,25655c34799,34037,30353,34672,27940,36068v-2540,1398,-3683,3810,-3683,7112c24257,44704,24512,46228,25147,48006v634,1651,1651,3557,3302,5716c29973,55753,32512,58420,36068,61342v3557,3048,6985,5587,10287,7493c49657,70867,53213,72518,56897,73915v3682,1270,8254,2539,13842,3683l144018,93345r,41022l43180,111888v-9398,-2160,-16255,-3175,-20447,-3175c18797,108713,16002,109855,14605,112142v-1524,2158,-2413,5714,-2793,10413l2287,120397,762,81153r,-16128l33910,75693r634,-1651c23114,66041,14605,57531,8763,48768,2922,39878,,30353,,20067xe" filled="f" strokecolor="#4471c4" strokeweight=".8pt">
              <v:path arrowok="t" textboxrect="0,0,144018,134367"/>
            </v:shape>
            <v:shape id="Shape 50134" o:spid="_x0000_s1350" style="position:absolute;left:1394;top:69408;width:2055;height:1627;visibility:visible;mso-wrap-style:square;v-text-anchor:top" coordsize="20548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" path="m,34037c,27432,1651,21464,4826,16511,7875,11430,12954,7367,19686,4445,26543,1524,35179,,45593,,55626,,65787,1270,75947,3556v10159,2286,19684,5716,28447,10287c113285,18416,120777,24130,127127,30989v6223,6985,11049,14859,14351,23749c144780,63500,146304,73152,146304,83440v,8509,-1397,16763,-4317,24637l172086,114427v1524,382,2920,636,4317,890c177800,115570,179070,115698,180340,115824v1144,,2286,127,3302,127c187706,115951,190754,114809,192532,112649v1779,-2032,2921,-5842,3556,-11049l205487,103251r,59437l44450,126747c34163,124461,27051,123317,23114,123317v-3937,,-6731,1017,-8254,3049c13336,128398,12192,131953,11812,137161l2287,135001,762,96393r,-15620l31624,88900r634,-1651c23876,80773,17526,74676,12827,69216,8255,63627,4953,58167,3049,52705,1016,47372,,41149,,34037xe" filled="f" strokecolor="#4471c4" strokeweight=".8pt">
              <v:path arrowok="t" textboxrect="0,0,205487,162688"/>
            </v:shape>
            <v:shape id="Shape 50135" o:spid="_x0000_s1351" style="position:absolute;left:885;top:65931;width:1949;height:1681;visibility:visible;mso-wrap-style:square;v-text-anchor:top" coordsize="194945,16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" path="m,157480l,,51688,11303r,18289c41148,29718,33782,30353,29463,31497v-4190,1143,-7365,2921,-9525,5460c17780,39498,16637,43053,16637,47625r,12700l156463,91060v2540,508,4573,889,5843,1142c163702,92329,165226,92584,166877,92711v1779,127,3811,127,6224,127c177546,92838,180594,91822,182372,89536v1904,-2286,2921,-5716,3175,-10542l194945,81026r,75819l185547,154941v-509,-4191,-1778,-7621,-3684,-10034c179959,142368,177164,140336,173355,138685v-3810,-1651,-9398,-3430,-16892,-5081l16637,102870r,11430c16637,117984,17018,121031,17652,123444v762,2286,1651,4319,2795,5970c21717,131192,23368,132969,25526,135001v2160,2033,4954,4192,8637,6731c37846,144145,42672,146686,48640,149479r,18670l,157480xe" filled="f" strokecolor="#4471c4" strokeweight=".8pt">
              <v:path arrowok="t" textboxrect="0,0,194945,168149"/>
            </v:shape>
            <v:shape id="Picture 50137" o:spid="_x0000_s1352" type="#_x0000_t75" style="position:absolute;left:440;top:62947;width:2751;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">
              <v:imagedata r:id="rId172" o:title=""/>
            </v:shape>
            <v:shape id="Shape 50142" o:spid="_x0000_s1353" style="position:absolute;left:1543;top:6367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" path="m,15367v,8763,4572,16636,13462,23495c22352,45720,34290,51308,49402,55499v14987,4191,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50143" o:spid="_x0000_s1354" style="position:absolute;left:1394;top:6319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" path="m,65151c,50927,3429,38861,10287,28829l,16002,2287,r99694,22098c106935,23113,110999,24003,114047,24511v3047,508,5588,762,7746,762c126112,25273,129160,24257,131064,22225v1905,-2160,3048,-5842,3556,-11176l144018,12573r,54863l114809,59689r-635,1906c122555,68072,129160,74168,133731,79629v4572,5588,7874,11049,9780,16509c145415,101473,146304,107696,146304,114808v,6603,-1524,12446,-4699,17526c138557,137413,133477,141351,126747,144399v-6859,2921,-15495,4318,-25909,4318c90805,148717,80645,147574,70486,145287,60325,142875,50800,139446,42037,134874,33148,130302,25654,124586,19304,117602,13081,110617,8255,102743,4953,93980,1651,85217,,75564,,65151xe" filled="f" strokecolor="#4471c4" strokeweight=".8pt">
              <v:path arrowok="t" textboxrect="0,0,146304,148717"/>
            </v:shape>
            <v:shape id="Shape 50144" o:spid="_x0000_s1355" style="position:absolute;left:737;top:63326;width:543;height:824;visibility:visible;mso-wrap-style:square;v-text-anchor:top" coordsize="54229,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" path="m,41783l,18669,47371,r6858,12826l23114,33655r,1523l54229,73025r-9652,9398l,41783xe" filled="f" strokecolor="#4471c4" strokeweight=".8pt">
              <v:path arrowok="t" textboxrect="0,0,54229,82423"/>
            </v:shape>
            <v:shape id="Shape 50145" o:spid="_x0000_s1356" style="position:absolute;left:586;top:64058;width:446;height:406;visibility:visible;mso-wrap-style:square;v-text-anchor:top" coordsize="44577,4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" path="m,38354l,16511,38227,r6350,11303l9017,40641,,38354xe" filled="f" strokecolor="#4471c4" strokeweight=".8pt">
              <v:path arrowok="t" textboxrect="0,0,44577,40641"/>
            </v:shape>
            <v:shape id="Picture 50147" o:spid="_x0000_s1357" type="#_x0000_t75" style="position:absolute;left:623;top:52629;width:2568;height:10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">
              <v:imagedata r:id="rId173" o:title=""/>
            </v:shape>
            <v:shape id="Shape 50163" o:spid="_x0000_s1358" style="position:absolute;left:1543;top:5792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50164" o:spid="_x0000_s1359" style="position:absolute;left:1394;top:55819;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0165" o:spid="_x0000_s1360" style="position:absolute;left:1394;top:57447;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0166" o:spid="_x0000_s1361" style="position:absolute;left:1394;top:61565;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" path="m,31623c,21717,2794,14097,8255,8382,13716,2794,21337,,30862,v6223,,13588,1016,22225,2921l105918,14605v4445,889,7747,1523,10160,1905c118491,16891,120524,17018,122175,17018v4317,,7365,-1017,9016,-3175c132969,11684,134112,8000,134620,2667r9398,1778l144018,63753,66294,45847c55245,43307,47625,41783,43435,41148v-4192,-508,-7367,-889,-9780,-889c29337,40259,26162,41148,24003,43052v-2031,1779,-3048,4446,-3048,7874c20955,53975,22099,57276,24385,60833v2285,3683,5841,7747,10667,12192c39878,77470,45086,81025,50547,83693v5333,2667,12191,4826,20192,6477l144018,105918r,41021l43180,124460v-2286,-509,-5461,-1143,-9779,-1905c29211,121666,25654,121285,22733,121285v-3936,,-6731,1142,-8128,3429c13081,126873,12192,130428,11812,135127l2287,132969,762,93725r,-14985l31624,86868r634,-1651c24130,78613,17780,72517,13081,66928,8510,61214,5207,55625,3175,50038,1143,44576,,38353,,31623xe" filled="f" strokecolor="#4471c4" strokeweight=".8pt">
              <v:path arrowok="t" textboxrect="0,0,144018,146939"/>
            </v:shape>
            <v:shape id="Shape 50167" o:spid="_x0000_s1362" style="position:absolute;left:885;top:52879;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50168" o:spid="_x0000_s1363" style="position:absolute;left:885;top:58761;width:1959;height:1741;visibility:visible;mso-wrap-style:square;v-text-anchor:top" coordsize="195961,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" path="m,172085l,98171r9398,2159c9651,104521,10795,107823,12573,110109v1778,2286,4190,3937,7239,4953c22860,116078,27432,116586,33527,116586r6224,c41783,116586,44069,116586,46355,116459r70231,-1270c129667,114935,140462,114935,148971,114935r,-1778l62357,67056c52197,61595,44958,57912,40513,55880,36068,53848,32385,52578,29463,51816v-2920,-635,-5587,-889,-8254,-889c14351,50927,10413,54864,9398,62992l,60833,,,9398,2159v635,2794,1524,5334,2921,7620c13715,11938,15494,13970,17780,16002v2285,1905,4953,3810,8001,5715c28828,23495,32512,25527,36576,27813r159385,88773l195961,152400,43307,158623v-5843,127,-10414,508,-13844,1016c26162,160020,23240,160655,20827,161417v-2413,762,-4317,1778,-5968,2794c13208,165354,11938,166751,11176,168402v-889,1778,-1525,3683,-1778,5715l,172085xe" filled="f" strokecolor="#4471c4" strokeweight=".8pt">
              <v:path arrowok="t" textboxrect="0,0,195961,174117"/>
            </v:shape>
            <v:shape id="Shape 50169" o:spid="_x0000_s1364" style="position:absolute;left:769;top:57473;width:452;height:882;visibility:visible;mso-wrap-style:square;v-text-anchor:top" coordsize="45212,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" path="m,74041c7239,72898,12700,70485,16637,66929v3810,-3683,5715,-9017,5715,-16002c22352,42291,20701,35179,17399,29591,14097,23876,8509,18161,762,12446l7874,c20066,6477,29464,13970,35814,22733v6223,8763,9398,19177,9398,31242c45212,65024,41656,73533,34417,79375,27178,85217,16510,88138,2540,88265l,74041xe" filled="f" strokecolor="#4471c4" strokeweight=".8pt">
              <v:path arrowok="t" textboxrect="0,0,45212,88265"/>
            </v:shape>
            <v:shape id="Picture 50171" o:spid="_x0000_s1365" type="#_x0000_t75" style="position:absolute;left:593;top:51166;width:3147;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">
              <v:imagedata r:id="rId174" o:title=""/>
            </v:shape>
            <v:shape id="Shape 50175" o:spid="_x0000_s1366" style="position:absolute;left:2095;top:51523;width:762;height:1376;visibility:visible;mso-wrap-style:square;v-text-anchor:top" coordsize="76199,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" path="m64515,r9398,1524l73913,56388,44703,48641r-634,1905c52450,57023,59055,63119,63626,68580v4572,5588,7874,11049,9780,16510c75310,90424,76199,96647,76199,103759v,6604,-1524,12446,-4699,17526c68452,126365,63372,130302,56642,133223v-6859,3048,-15495,4445,-25909,4445c20700,137668,10540,136525,381,134239l,134100,,93483r34544,5323c41528,98806,46735,97790,50164,95758v3430,-2032,5081,-5207,5081,-9525c55245,80010,52196,73533,46100,67056,39877,60579,32638,55245,24383,51308l,43574,,3897r31876,7025c36830,12065,40894,12954,43942,13462v3047,508,5588,762,7746,762c56007,14224,59055,13208,60959,11176,62864,9017,64007,5334,64515,xe" stroked="f" strokeweight="0">
              <v:path arrowok="t" textboxrect="0,0,76199,137668"/>
            </v:shape>
            <v:shape id="Shape 50176" o:spid="_x0000_s1367" style="position:absolute;left:3055;top:52157;width:349;height:466;visibility:visible;mso-wrap-style:square;v-text-anchor:top" coordsize="34925,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" path="m,39243l,,34925,7493r,39116l,39243xe" filled="f" strokecolor="#4471c4" strokeweight=".8pt">
              <v:path arrowok="t" textboxrect="0,0,34925,46609"/>
            </v:shape>
            <v:shape id="Shape 50177" o:spid="_x0000_s1368" style="position:absolute;left:1543;top:5189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50178" o:spid="_x0000_s1369" style="position:absolute;left:1394;top:51412;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0179" o:spid="_x0000_s1370" style="position:absolute;left:737;top:51546;width:543;height:829;visibility:visible;mso-wrap-style:square;v-text-anchor:top" coordsize="54229,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" path="m,42799l,18669,47371,r6858,12827l23114,33655r,1524l54229,73533r-9652,9398l,42799xe" filled="f" strokecolor="#4471c4" strokeweight=".8pt">
              <v:path arrowok="t" textboxrect="0,0,54229,82931"/>
            </v:shape>
            <v:shape id="Picture 50181" o:spid="_x0000_s1371" type="#_x0000_t75" style="position:absolute;left:1278;top:49444;width:1913;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">
              <v:imagedata r:id="rId175" o:title=""/>
            </v:shape>
            <v:shape id="Shape 50183" o:spid="_x0000_s1372" style="position:absolute;left:1417;top:49695;width:1440;height:1467;visibility:visible;mso-wrap-style:square;v-text-anchor:top" coordsize="144018,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" path="m,142240l,82931r77724,17907c88773,103378,96393,104902,100584,105537v4191,508,7492,889,9905,889c114935,106426,118237,105537,120269,103759v1905,-1778,2920,-4318,2920,-7747c123189,94107,122809,91948,121920,89789v-1017,-2159,-2286,-4318,-4064,-6604c116077,81026,113664,78359,110489,75184v-3175,-3048,-6476,-5842,-10032,-8255c96900,64516,92963,62611,88900,61087,84836,59436,79628,58039,73406,56642l,40894,,,100964,22352v2286,508,5461,1143,9780,1905c114935,25146,118490,25527,121412,25527v3937,,6731,-1143,8127,-3302c131063,19939,131952,16383,132334,11684r9398,2159l141732,67691,112522,59944r-635,1778c122936,70485,131063,79121,136271,87376v5206,8128,7747,17526,7747,28067c144018,124968,141350,132588,135889,138303v-5461,5588,-13080,8382,-22732,8382c107061,146685,99695,145669,91059,143764l38226,132080v-4444,-889,-7746,-1524,-10159,-1905c25653,129794,23622,129667,21971,129667v-4191,,-7239,1016,-8890,3175c11302,134874,10160,138684,9525,144018l,142240xe" filled="f" strokecolor="#4471c4" strokeweight=".8pt">
              <v:path arrowok="t" textboxrect="0,0,144018,146685"/>
            </v:shape>
            <v:shape id="Picture 50185" o:spid="_x0000_s1373" type="#_x0000_t75" style="position:absolute;left:1781;top:47356;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">
              <v:imagedata r:id="rId176" o:title=""/>
            </v:shape>
            <v:shape id="Shape 50187" o:spid="_x0000_s1374" style="position:absolute;left:1929;top:47597;width:260;height:1264;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" path="m,120650l,,26035,5715r,120650l,120650xe" filled="f" strokecolor="#4471c4" strokeweight=".8pt">
              <v:path arrowok="t" textboxrect="0,0,26035,126365"/>
            </v:shape>
            <v:shape id="Picture 50189" o:spid="_x0000_s1375" type="#_x0000_t75" style="position:absolute;left:654;top:23201;width:2537;height:23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">
              <v:imagedata r:id="rId177" o:title=""/>
            </v:shape>
            <v:shape id="Shape 50225" o:spid="_x0000_s1376" style="position:absolute;left:1417;top:23444;width:1440;height:2008;visibility:visible;mso-wrap-style:square;v-text-anchor:top" coordsize="14401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" path="m,196342l,137034r77724,17906c88773,157480,96393,159004,100584,159639v4191,509,7492,889,9905,889c114935,160528,118237,159639,120269,157861v1905,-1777,2920,-4318,2920,-7747c123189,148210,122809,146050,121920,143891v-1017,-2159,-2286,-4318,-4064,-6604c116077,135128,113664,132461,110489,129286v-3175,-3048,-6476,-5842,-10032,-8255c96900,118618,92963,116713,88900,115189v-4064,-1651,-9272,-3048,-15494,-4445l,94997,,54102r44958,9906c44576,57531,43688,52451,42037,48514,40386,44704,37719,41656,34163,39243,30734,36957,26162,35052,20447,33655,14859,32258,8000,30735,,29083l,,6731,1524v6857,1398,13334,3302,19177,5715c31876,9525,36957,13081,41148,17780v4317,4699,7747,10795,10160,18543c53848,44069,55118,54102,55118,66294r45846,10160c103250,76962,106425,77598,110744,78360v4191,888,7746,1269,10668,1269c125349,79629,128143,78486,129539,76327v1524,-2286,2413,-5841,2795,-10541l141732,67945r,53848l112522,114047r-635,1777c122936,124587,131063,133223,136271,141478v5206,8128,7747,17526,7747,28067c144018,179070,141350,186690,135889,192405v-5461,5588,-13080,8382,-22732,8382c107061,200787,99695,199772,91059,197866l38226,186182v-4444,-889,-7746,-1523,-10159,-1905c25653,183897,23622,183769,21971,183769v-4191,,-7239,1017,-8890,3175c11302,188976,10160,192786,9525,198120l,196342xe" filled="f" strokecolor="#4471c4" strokeweight=".8pt">
              <v:path arrowok="t" textboxrect="0,0,144018,200787"/>
            </v:shape>
            <v:shape id="Shape 50226" o:spid="_x0000_s1377" style="position:absolute;left:1402;top:33188;width:1432;height:722;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" path="m,16383l,,105156,23114v4826,1016,8256,1651,10542,1905c117984,25400,119888,25527,121413,25527v4190,,7112,-1143,8889,-3302c132080,20193,133350,16383,133859,11176r9397,1651l143256,72263,43562,49911c37847,48641,33401,47878,30226,47371v-3175,-508,-5841,-762,-8127,-762c18415,46609,15749,47498,14225,49276v-1525,1777,-2668,5461,-3175,11049l1525,58166,,16383xe" filled="f" strokecolor="#4471c4" strokeweight=".8pt">
              <v:path arrowok="t" textboxrect="0,0,143256,72263"/>
            </v:shape>
            <v:shape id="Shape 50227" o:spid="_x0000_s1378" style="position:absolute;left:1394;top:31557;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" path="m,31623c,21717,2794,14097,8255,8382,13716,2794,21337,,30862,v6223,,13588,1016,22225,2922l105918,14605v4445,889,7747,1524,10160,1905c118491,16891,120524,17018,122175,17018v4317,,7365,-1016,9016,-3175c132969,11685,134112,8001,134620,2667r9398,1778l144018,63754,66294,45847c55245,43307,47625,41783,43435,41148v-4192,-508,-7367,-888,-9780,-888c29337,40260,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0228" o:spid="_x0000_s1379" style="position:absolute;left:1051;top:41711;width:808;height:593;visibility:visible;mso-wrap-style:square;v-text-anchor:top" coordsize="8077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" path="m,27940v,5334,126,9906,381,13843l80772,59309r,-7366c80772,42291,79628,34417,77470,28194,75311,21971,71882,16891,67183,12700,62484,8509,56896,5461,50292,3302,43688,1143,36449,,28828,,19176,,11938,2286,7239,6858,2413,11430,,18415,,27940xe" filled="f" strokecolor="#4471c4" strokeweight=".8pt">
              <v:path arrowok="t" textboxrect="0,0,80772,59309"/>
            </v:shape>
            <v:shape id="Shape 50229" o:spid="_x0000_s1380" style="position:absolute;left:885;top:27130;width:1949;height:1681;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0230" o:spid="_x0000_s1381" style="position:absolute;left:885;top:33879;width:1949;height:2510;visibility:visible;mso-wrap-style:square;v-text-anchor:top" coordsize="194945,2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" path="m,211836l,145288,119252,134112,,66421,,,9398,1905v1142,4064,2666,7112,4699,9271c16128,13335,18923,15113,22606,16637v3682,1524,9017,3048,16002,4572l156463,47244v2413,508,4446,889,5843,1143c163702,48514,165226,48768,166877,48895v1779,127,3811,127,6224,127c177164,49022,180086,48133,181990,46355v1779,-1905,3048,-4953,3557,-9144l194945,39243r,71882l185547,109093v-1144,-4065,-2667,-7112,-4699,-9271c178815,97790,176022,95885,172338,94361v-3682,-1524,-9016,-3048,-15875,-4572l96393,76708c89915,75184,81280,73152,70485,70485,59689,67818,48387,64770,36576,61214r,2921c44703,68580,53213,73406,62102,78486r111380,64262l173482,165989r-85980,9398c76708,176657,67183,177546,59182,178181v-8129,634,-16130,1143,-24004,1524l35178,181990v8764,1271,18797,3049,29973,5081c76453,189230,85978,191135,93726,192786r62737,13842c158876,207264,160909,207645,162306,207772v1396,254,2920,381,4571,508c168656,208407,170688,208534,173101,208534v4063,,6985,-889,8889,-2794c183769,203835,185038,200914,185547,196723r9398,1905l194945,251078r-9398,-2031c184403,245110,182880,242062,180848,239903v-2033,-2159,-4826,-3938,-8510,-5461c168656,232918,163322,231394,156463,229870l38608,203835v-5715,-1270,-11303,-1905,-16764,-1905c17780,201930,14859,202946,13081,204724v-1905,1904,-3048,4953,-3683,9144l,211836xe" filled="f" strokecolor="#4471c4" strokeweight=".8pt">
              <v:path arrowok="t" textboxrect="0,0,194945,251078"/>
            </v:shape>
            <v:shape id="Shape 50231" o:spid="_x0000_s1382" style="position:absolute;left:885;top:36875;width:1972;height:1813;visibility:visible;mso-wrap-style:square;v-text-anchor:top" coordsize="197231,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" path="m,168529l,96774r9398,1905c10540,102743,12064,105791,14097,107950v2031,2160,4826,3937,8509,5461c26288,114936,31623,116460,38608,117984r87503,19303c132461,138685,137795,139700,142113,140209v4190,380,8255,634,12192,634c162813,140843,169418,138811,173863,134493v4445,-4191,6731,-10414,6731,-18669c180594,107823,178815,100965,175260,95631v-3557,-5461,-8509,-9779,-14986,-13081c153670,79248,145288,76454,135001,74168l38608,52832v-3810,-889,-6985,-1396,-9525,-1524c26415,51054,24002,51054,21844,51054v-4064,,-6985,889,-8763,2794c11176,55626,10033,58674,9398,62865l,60833,,,9398,2032v1270,4191,2921,7366,4953,9525c16510,13589,19431,15494,23113,16891v3684,1524,8890,2921,15495,4445l127000,40513v12826,2794,23876,6477,33020,11176c169163,56261,176402,61849,181737,68326v5461,6477,9398,13971,11811,22479c196088,99441,197231,109982,197231,122301v,8128,-1017,15748,-3048,22987c192151,152400,188976,158623,184658,163957v-4191,5334,-9525,9652,-16002,12700c162178,179705,154559,181356,145669,181356v-4572,,-9780,-381,-15368,-1016c124713,179578,116077,178054,104394,175387l38608,160528v-5588,-1143,-11176,-1778,-16764,-1778c17780,158750,14859,159639,13081,161544v-1905,1778,-3048,4826,-3683,9017l,168529xe" filled="f" strokecolor="#4471c4" strokeweight=".8pt">
              <v:path arrowok="t" textboxrect="0,0,197231,181356"/>
            </v:shape>
            <v:shape id="Shape 50232" o:spid="_x0000_s1383" style="position:absolute;left:885;top:39398;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0233" o:spid="_x0000_s1384" style="position:absolute;left:885;top:41274;width:1949;height:1801;visibility:visible;mso-wrap-style:square;v-text-anchor:top" coordsize="194945,18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" path="m,140716l,69469c,59436,253,51816,888,46609,1524,39497,2921,33020,5207,27051,7493,21209,10413,16256,14097,12319,17780,8255,22098,5207,27305,3175,32512,1016,38481,,45085,,55752,,65405,2032,73787,5969v8382,3937,15621,9525,21716,16764c101600,29972,106299,39243,109347,50419v3048,11176,4699,23622,4699,37465l114046,92075v,5715,-254,10668,-762,14478l156463,116205v3049,635,5715,1143,7875,1397c166624,117856,169545,117983,173101,117983v4445,,7493,-1016,9271,-3302c184276,112395,185293,108966,185547,104140r9398,2032l194945,180086r-9398,-2032c184403,173990,182880,170942,180848,168783v-2033,-2032,-4826,-3937,-8510,-5461c168656,161798,163322,160274,156463,158750l38608,132715v-5715,-1143,-11303,-1778,-16764,-1778c17780,130937,14859,131826,13081,133731v-1905,1778,-3048,4826,-3683,9017l,140716xe" filled="f" strokecolor="#4471c4" strokeweight=".8pt">
              <v:path arrowok="t" textboxrect="0,0,194945,180086"/>
            </v:shape>
            <v:shape id="Shape 50234" o:spid="_x0000_s1385" style="position:absolute;left:885;top:42958;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50235" o:spid="_x0000_s1386" style="position:absolute;left:885;top:44930;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0236" o:spid="_x0000_s1387" style="position:absolute;left:848;top:33089;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" path="m,36576l,,34925,7366r,37084l,36576xe" filled="f" strokecolor="#4471c4" strokeweight=".8pt">
              <v:path arrowok="t" textboxrect="0,0,34925,44450"/>
            </v:shape>
            <v:shape id="Shape 50237" o:spid="_x0000_s1388" style="position:absolute;left:788;top:25768;width:2046;height:1469;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" path="m,76962l,60833,87376,82803r508,-1904c78613,73278,71755,65659,67310,57785,62865,49911,60578,41148,60578,31369v,-9652,2795,-17399,8256,-22987c74295,2794,81915,,91440,v6223,,13588,888,22225,2794l166497,14477v4445,1017,7747,1651,10160,2033c179070,16763,181102,16890,182753,16890v4318,,7366,-1015,9017,-3175c193548,11557,194690,7874,195199,2667r9398,1651l204597,63626,126873,45847c115824,43180,108203,41656,104013,41148v-4191,-636,-7366,-889,-9779,-889c89915,40259,86740,41148,84582,42925v-2032,1778,-3048,4446,-3048,7875c81534,53848,82677,57150,84963,60833v2286,3555,5842,7619,10668,12065c100457,77470,105664,81025,111125,83693v5334,2667,12192,4826,20193,6350l204597,105790r,41022l43180,110617v-9271,-2032,-16129,-3048,-20447,-3048c20701,107569,19050,107696,17907,108203v-1270,382,-2286,1017,-3048,1906c14097,110998,13589,112140,13081,113537v-381,1398,-889,4191,-1397,8383l2286,119634,,76962xe" filled="f" strokecolor="#4471c4" strokeweight=".8pt">
              <v:path arrowok="t" textboxrect="0,0,204597,146812"/>
            </v:shape>
            <v:shape id="Shape 50238" o:spid="_x0000_s1389" style="position:absolute;left:788;top:2986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" path="m,76962l,60833,87376,82804r508,-1905c78613,73279,71755,65659,67310,57785,62865,49911,60578,41148,60578,31369v,-9652,2795,-17399,8256,-22987c74295,2794,81915,,91440,v6223,,13588,889,22225,2794l166497,14478v4445,1016,7747,1651,10160,2032c179070,16764,181102,16891,182753,16891v4318,,7366,-1016,9017,-3175c193548,11557,194690,7874,195199,2667r9398,1651l204597,63627,126873,45847c115824,43180,108203,41656,104013,41148v-4191,-635,-7366,-889,-9779,-889c89915,40259,86740,41148,84582,42926v-2032,1778,-3048,4445,-3048,7874c81534,53848,82677,57150,84963,60833v2286,3556,5842,7620,10668,12065c100457,77470,105664,81026,111125,83693v5334,2667,12192,4826,20193,6350l204597,105791r,41021l43180,110617v-9271,-2032,-16129,-3048,-20447,-3048c20701,107569,19050,107696,17907,108204v-1270,381,-2286,1016,-3048,1905c14097,110998,13589,112141,13081,113538v-381,1397,-889,4191,-1397,8382l2286,119634,,76962xe" filled="f" strokecolor="#4471c4" strokeweight=".8pt">
              <v:path arrowok="t" textboxrect="0,0,204597,146812"/>
            </v:shape>
            <v:shape id="Picture 299939" o:spid="_x0000_s1390" type="#_x0000_t75" style="position:absolute;left:1268;top:21336;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">
              <v:imagedata r:id="rId178" o:title=""/>
            </v:shape>
            <v:shape id="Shape 50244" o:spid="_x0000_s1391" style="position:absolute;left:3055;top:22762;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" path="m,39116l,,34925,7366r,39244l,39116xe" filled="f" strokecolor="#4471c4" strokeweight=".8pt">
              <v:path arrowok="t" textboxrect="0,0,34925,46610"/>
            </v:shape>
            <v:shape id="Shape 50245" o:spid="_x0000_s1392" style="position:absolute;left:1543;top:22451;width:1165;height:601;visibility:visible;mso-wrap-style:square;v-text-anchor:top" coordsize="116586,6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" path="m,17780v,8001,3937,14986,11684,20828c19431,44450,31496,49530,47752,53722v16256,4317,30225,6350,42163,6350c98933,60072,105537,58675,109982,55753v4445,-2921,6604,-7492,6604,-13842c116586,38481,115951,35052,114427,31877v-1525,-3175,-3937,-6350,-7620,-9398c103251,19431,98806,16637,93345,14098,87757,11685,81026,9272,73025,6986,64897,4826,57023,3049,49402,1778,41656,636,34417,,27813,,18288,,11302,1398,6731,4318,2286,7239,,11685,,17780xe" filled="f" strokecolor="#4471c4" strokeweight=".8pt">
              <v:path arrowok="t" textboxrect="0,0,116586,60072"/>
            </v:shape>
            <v:shape id="Shape 50246" o:spid="_x0000_s1393" style="position:absolute;left:1394;top:21529;width:1463;height:1908;visibility:visible;mso-wrap-style:square;v-text-anchor:top" coordsize="146304,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" path="m,106680c,90551,4191,77851,12319,68834,20448,59689,31624,54610,45975,53594,44324,47244,41402,42672,37338,39877,33275,37084,28449,35051,22733,33655,17145,32258,10287,30734,2287,28956l2287,,9017,1397v6858,1524,13335,3429,19177,5715c34163,9525,39116,12953,43307,17526v4192,4572,7367,10160,9525,16510c54991,40386,56262,46863,56769,53594v10922,507,21718,2540,32640,6095c101981,63881,112650,69723,121159,77088v8635,7367,14985,16130,19050,26163c144273,113411,146304,124840,146304,137540v,10542,-1778,19812,-5588,27686c136906,173227,131191,179451,123572,184023v-7621,4445,-17019,6730,-28068,6730c91313,190753,86614,190500,81535,189864v-6478,-762,-13082,-2031,-19940,-3937c53849,183642,46863,180975,40767,177673,33910,173989,27940,169799,22987,164973v-4952,-4699,-9144,-9906,-12446,-15495c7239,144018,4826,137922,3049,131318,1016,123444,,115315,,106680xe" filled="f" strokecolor="#4471c4" strokeweight=".8pt">
              <v:path arrowok="t" textboxrect="0,0,146304,190753"/>
            </v:shape>
            <v:shape id="Picture 299940" o:spid="_x0000_s1394" type="#_x0000_t75" style="position:absolute;left:1268;top:18126;width:2439;height:3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">
              <v:imagedata r:id="rId179" o:title=""/>
            </v:shape>
            <v:shape id="Shape 50251" o:spid="_x0000_s1395" style="position:absolute;left:2095;top:20966;width:739;height:570;visibility:visible;mso-wrap-style:square;v-text-anchor:top" coordsize="73913,5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" path="m,l634,203,73913,15951r,41022l,40496,,xe" stroked="f" strokeweight="0">
              <v:path arrowok="t" textboxrect="0,0,73913,56973"/>
            </v:shape>
            <v:shape id="Shape 50254" o:spid="_x0000_s1396" style="position:absolute;left:1543;top:18808;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" path="m,15367v,8509,4318,16257,12953,23114c21463,45339,33401,50927,48640,55245v15241,4318,28957,6478,41149,6478c96774,61723,101981,60706,105410,58675v3429,-2033,5080,-5208,5080,-9525c110490,45086,109220,40894,106552,36703,104013,32513,99949,28194,94488,23495,88900,18924,82296,14987,74676,11938,66928,8763,57150,5969,45465,3429l40259,2287c33147,763,26289,,19685,,13081,,8127,1270,4952,3556,1651,5969,,9906,,15367xe" filled="f" strokecolor="#4471c4" strokeweight=".8pt">
              <v:path arrowok="t" textboxrect="0,0,110490,61723"/>
            </v:shape>
            <v:shape id="Shape 50255" o:spid="_x0000_s1397" style="position:absolute;left:1394;top:18326;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" path="m,64897c,58166,762,51943,2287,46228,3811,40640,6477,34798,10287,28829l,16002,2287,,58166,12319v9145,2032,17908,3810,26289,5461l128525,26797v11937,2413,21589,4953,29210,7493c164465,36576,170180,39116,174752,41910v4446,2413,8383,5334,11811,8636c189992,53848,192787,57277,195200,61087v2539,3810,4699,8255,6476,12954c203709,79502,205232,85471,206249,92202v1142,7112,1651,15240,1651,24384c207900,129921,206756,141224,204343,150241v-2413,9144,-5968,15875,-10794,20320c188723,175006,182753,177165,175641,177165v-5841,,-11429,-2032,-16764,-6223c153670,166751,148717,160528,143891,152273r12065,-14859c159131,140081,162052,141859,164847,142875v2666,1016,5715,1397,8890,1397c180213,144272,185166,142113,188341,137541v3175,-4572,4699,-11303,4699,-20320c193040,110490,192025,104521,189738,99187,187579,93853,184024,88900,179070,84455,173990,80010,166625,75819,156718,72009,146812,68072,133604,64389,116967,60833r-1269,1905c123444,68961,129540,74676,133986,80010v4317,5207,7492,10541,9398,16002c145415,101473,146304,107696,146304,114554v,6604,-1524,12446,-4699,17526c138557,137160,133477,141224,126747,144272v-6859,3048,-15495,4445,-25909,4445c87757,148717,74803,146812,62103,143002,49403,139192,38481,133858,29337,126873,20193,119888,13081,111125,7875,100711,2667,90297,,78359,,64897xe" filled="f" strokecolor="#4471c4" strokeweight=".8pt">
              <v:path arrowok="t" textboxrect="0,0,207900,177165"/>
            </v:shape>
            <v:shape id="Shape 50256" o:spid="_x0000_s1398" style="position:absolute;left:1394;top:20066;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Picture 50258" o:spid="_x0000_s1399" type="#_x0000_t75" style="position:absolute;left:1781;top:16007;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">
              <v:imagedata r:id="rId176" o:title=""/>
            </v:shape>
            <v:shape id="Shape 50260" o:spid="_x0000_s1400" style="position:absolute;left:1929;top:16249;width:260;height:1263;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" path="m,120650l,,26035,5715r,120650l,120650xe" filled="f" strokecolor="#4471c4" strokeweight=".8pt">
              <v:path arrowok="t" textboxrect="0,0,26035,126365"/>
            </v:shape>
            <v:shape id="Picture 299941" o:spid="_x0000_s1401" type="#_x0000_t75" style="position:absolute;left:598;top:1077;width:3109;height:14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">
              <v:imagedata r:id="rId180" o:title=""/>
            </v:shape>
            <v:shape id="Shape 50286" o:spid="_x0000_s1402" style="position:absolute;left:1543;top:173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" path="m,15367v,8509,4318,16256,12953,23114c21463,45339,33401,50927,48640,55245v15241,4318,28957,6477,41149,6477c96774,61722,101981,60706,105410,58674v3429,-2032,5080,-5207,5080,-9525c110490,45085,109220,40894,106552,36703,104013,32639,99949,28194,94488,23495,88900,18923,82296,14986,74676,11938,66928,8763,57150,5969,45465,3429l40259,2286c33147,762,26289,,19685,,13081,,8127,1270,4952,3556,1651,5969,,9906,,15367xe" filled="f" strokecolor="#4471c4" strokeweight=".8pt">
              <v:path arrowok="t" textboxrect="0,0,110490,61722"/>
            </v:shape>
            <v:shape id="Shape 50287" o:spid="_x0000_s1403" style="position:absolute;left:1543;top:5107;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50288" o:spid="_x0000_s1404" style="position:absolute;left:1543;top:11641;width:514;height:541;visibility:visible;mso-wrap-style:square;v-text-anchor:top" coordsize="5143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" path="m,12700v,8763,4445,16764,13208,23876c21971,43688,34671,49530,51435,54102,51053,36576,47625,23114,41402,13843,35178,4573,26289,,14859,,10033,,6350,1016,3810,3302,1270,5588,,8636,,12700xe" filled="f" strokecolor="#4471c4" strokeweight=".8pt">
              <v:path arrowok="t" textboxrect="0,0,51435,54102"/>
            </v:shape>
            <v:shape id="Shape 50289" o:spid="_x0000_s1405" style="position:absolute;left:1402;top:6289;width:1432;height:723;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" path="m,16383l,,105156,23113v4826,1017,8256,1651,10542,1906c117984,25400,119888,25526,121413,25526v4190,,7112,-1142,8889,-3301c132080,20193,133350,16510,133859,11176r9397,1650l143256,72263,43562,49911c37847,48640,33401,47878,30226,47371v-3175,-508,-5841,-762,-8127,-762c18415,46609,15749,47498,14225,49276v-1525,1777,-2668,5461,-3175,11049l1525,58165,,16383xe" filled="f" strokecolor="#4471c4" strokeweight=".8pt">
              <v:path arrowok="t" textboxrect="0,0,143256,72263"/>
            </v:shape>
            <v:shape id="Shape 50290" o:spid="_x0000_s1406" style="position:absolute;left:1402;top:12798;width:1432;height:721;visibility:visible;mso-wrap-style:square;v-text-anchor:top" coordsize="143256,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" path="m,16256l,,105156,22987v4826,1015,8256,1651,10542,1905c117984,25273,119888,25400,121413,25400v4190,,7112,-1143,8889,-3302c132080,20065,133350,16256,133859,11049r9397,1651l143256,72136,43562,49784c37847,48513,33401,47751,30226,47244v-3175,-508,-5841,-762,-8127,-762c18415,46482,15749,47371,14225,49149v-1525,1777,-2668,5461,-3175,11049l1525,58038,,16256xe" filled="f" strokecolor="#4471c4" strokeweight=".8pt">
              <v:path arrowok="t" textboxrect="0,0,143256,72136"/>
            </v:shape>
            <v:shape id="Shape 50291" o:spid="_x0000_s1407" style="position:absolute;left:1394;top:1257;width:2079;height:1772;visibility:visible;mso-wrap-style:square;v-text-anchor:top" coordsize="207900,17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" path="m,64897c,58165,762,51943,2287,46227,3811,40639,6477,34798,10287,28828l,16001,2287,,58166,12319v9145,2031,17908,3809,26289,5461l128525,26797v11937,2413,21589,4953,29210,7492c164465,36575,170180,39115,174752,41910v4446,2413,8383,5334,11811,8763c189992,53848,192787,57276,195200,61087v2539,3810,4699,8127,6476,12953c203709,79501,205232,85471,206249,92201v1142,7112,1651,15241,1651,24385c207900,129921,206756,141224,204343,150240v-2413,9145,-5968,15875,-10794,20321c188723,175006,182753,177164,175641,177164v-5841,,-11429,-2031,-16764,-6222c153670,166750,148717,160527,143891,152273r12065,-14860c159131,140081,162052,141859,164847,142875v2666,1015,5715,1397,8890,1397c180213,144272,185166,142112,188341,137540v3175,-4571,4699,-11303,4699,-20319c193040,110489,192025,104521,189738,99187,187579,93852,184024,88900,179070,84455,173990,80010,166625,75819,156718,72009,146812,68072,133604,64388,116967,60960r-1269,1777c123444,68961,129540,74675,133986,80010v4317,5207,7492,10540,9398,16002c145415,101473,146304,107696,146304,114553v,6605,-1524,12447,-4699,17527c138557,137160,133477,141224,126747,144272v-6859,3048,-15495,4445,-25909,4445c87757,148717,74803,146812,62103,143001,49403,139192,38481,133858,29337,126873,20193,119887,13081,111125,7875,100711,2667,90297,,78359,,64897xe" filled="f" strokecolor="#4471c4" strokeweight=".8pt">
              <v:path arrowok="t" textboxrect="0,0,207900,177164"/>
            </v:shape>
            <v:shape id="Shape 50292" o:spid="_x0000_s1408" style="position:absolute;left:1394;top:2997;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" path="m,31623c,21844,2794,14098,8255,8382,13716,2794,21337,,30862,v6223,,13588,1016,22225,2922l105918,14605v4445,889,7747,1524,10160,1906c118491,16891,120524,17018,122175,17018v4317,,7365,-1016,9016,-3175c132969,11685,134112,8001,134620,2794r9398,1651l144018,63754,66294,45848c55245,43307,47625,41783,43435,41148v-4192,-508,-7367,-888,-9780,-888c29337,40260,26162,41148,24003,43053v-2031,1778,-3048,4445,-3048,7874c20955,53975,22099,57277,24385,60833v2285,3683,5841,7747,10667,12192c39878,77470,45086,81026,50547,83693v5333,2668,12191,4826,20192,6477l144018,105918r,41021l43180,124461v-2286,-509,-5461,-1144,-9779,-1906c29211,121666,25654,121286,22733,121286v-3936,,-6731,1142,-8128,3428c13081,126873,12192,130429,11812,135128l2287,132969,762,93726r,-14986l31624,86868r634,-1651c24130,78613,17780,72517,13081,66929,8510,61214,5207,55626,3175,50038,1143,44577,,38354,,31623xe" filled="f" strokecolor="#4471c4" strokeweight=".8pt">
              <v:path arrowok="t" textboxrect="0,0,144018,146939"/>
            </v:shape>
            <v:shape id="Shape 50293" o:spid="_x0000_s1409" style="position:absolute;left:1394;top:4625;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" path="m,65151c,50927,3429,38862,10287,28829l,16002,2287,r99694,21972c106935,23114,110999,24003,114047,24511v3047,508,5588,762,7746,762c126112,25273,129160,24257,131064,22225v1905,-2159,3048,-5842,3556,-11176l144018,12573r,54864l114809,59690r-635,1905c122555,68072,129160,74168,133731,79629v4572,5588,7874,11049,9780,16510c145415,101473,146304,107697,146304,114809v,6603,-1524,12445,-4699,17525c138557,137414,133477,141351,126747,144272v-6859,3048,-15495,4445,-25909,4445c90805,148717,80645,147574,70486,145288,60325,142875,50800,139447,42037,134874,33148,130302,25654,124587,19304,117602,13081,110617,8255,102743,4953,93980,1651,85217,,75565,,65151xe" filled="f" strokecolor="#4471c4" strokeweight=".8pt">
              <v:path arrowok="t" textboxrect="0,0,146304,148717"/>
            </v:shape>
            <v:shape id="Shape 50294" o:spid="_x0000_s1410" style="position:absolute;left:1394;top:9703;width:1440;height:1469;visibility:visible;mso-wrap-style:square;v-text-anchor:top" coordsize="144018,1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" path="m,31623c,21717,2794,14097,8255,8509,13716,2794,21337,,30862,v6223,,13588,1015,22225,2921l105918,14605v4445,889,7747,1523,10160,1905c118491,16890,120524,17018,122175,17018v4317,,7365,-1017,9016,-3175c132969,11684,134112,8000,134620,2667r9398,1778l144018,63753,66294,45847c55245,43307,47625,41783,43435,41148v-4192,-509,-7367,-889,-9780,-889c29337,40259,26162,41148,24003,43052v-2031,1779,-3048,4446,-3048,7874c20955,53975,22099,57276,24385,60833v2285,3682,5841,7747,10667,12192c39878,77470,45086,81025,50547,83693v5333,2667,12191,4826,20192,6477l144018,105918r,41020l43180,124460v-2286,-509,-5461,-1143,-9779,-1905c29211,121665,25654,121285,22733,121285v-3936,,-6731,1142,-8128,3428c13081,126873,12192,130428,11812,135127l2287,132969,762,93725r,-14986l31624,86868r634,-1651c24130,78612,17780,72517,13081,66928,8510,61213,5207,55625,3175,50037,1143,44576,,38353,,31623xe" filled="f" strokecolor="#4471c4" strokeweight=".8pt">
              <v:path arrowok="t" textboxrect="0,0,144018,146938"/>
            </v:shape>
            <v:shape id="Shape 50295" o:spid="_x0000_s1411" style="position:absolute;left:1394;top:11294;width:1463;height:1322;visibility:visible;mso-wrap-style:square;v-text-anchor:top" coordsize="146304,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" path="m,43815c,29464,2667,18669,7875,11176,13081,3810,20955,,31624,v7238,,13588,1524,19176,4445c56262,7366,61341,12192,65787,18923v4444,6731,8127,16256,10794,28575c79375,59944,81026,74803,81407,92202v5588,1270,11430,1905,17399,1905c102362,94107,105664,93726,108839,93091v3175,-762,6097,-1905,8510,-3556c119888,87757,121793,85471,123317,82677v1397,-2921,2159,-6604,2159,-11049c125476,63246,123825,55626,120397,48895,117094,42164,110999,34163,102362,25019l114300,13081v10923,9525,18924,19939,24257,30988c143764,55245,146304,67183,146304,80137v,11176,-1904,20701,-5842,28448c136652,116459,130811,122301,123190,126238v-7747,3937,-16890,5969,-27559,5969c90678,132207,84328,131572,76581,130175,66167,128397,56769,125603,48641,121920,38481,117221,29845,111125,22606,103632,15367,96139,9779,87249,5969,77089,2032,66929,,55880,,43815xe" filled="f" strokecolor="#4471c4" strokeweight=".8pt">
              <v:path arrowok="t" textboxrect="0,0,146304,132207"/>
            </v:shape>
            <v:shape id="Shape 50296" o:spid="_x0000_s1412" style="position:absolute;left:885;top:13378;width:1949;height:2143;visibility:visible;mso-wrap-style:square;v-text-anchor:top" coordsize="194945,2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" path="m,174879l,102998r9398,2031c10540,109093,12064,112141,14097,114300v2031,2160,4826,3938,8509,5462c26288,121286,31623,122810,38608,124334r48260,10667l86868,132969v,-3682,-635,-7112,-1905,-10287c83693,119380,81407,115698,78105,111379,74676,107188,68199,100203,58674,90678,50292,82169,43688,75947,38735,71882,33782,67818,29463,65025,26035,63627,23368,62612,21082,62103,18796,62103v-3302,,-5588,762,-6858,2286c10668,65913,9778,68326,9398,71882l,69724,,,9651,2160v762,3175,1651,5968,2795,8254c13588,12827,15621,15875,18542,19431v2921,3557,7873,8891,14605,15875l82676,86995,156972,56897v5968,-2414,10795,-4572,14224,-6478c174751,48641,177419,46863,179324,45213v2032,-1778,3428,-3557,4318,-5335c184531,38100,185293,36068,185674,33910r9271,1904l194945,107188r-9398,-2159c185293,102489,184658,100712,183514,99568v-1015,-1016,-2666,-1524,-5079,-1524c176149,98044,173227,98552,169672,99441v-3557,1016,-9398,3048,-17526,6223l118363,118618v-4571,1779,-8000,3557,-10160,5081c106045,125223,104521,127000,103759,128651v-889,1778,-1397,4318,-1397,7748l102362,138430r54101,11938c159003,150876,161036,151257,162306,151512v1396,126,2920,380,4571,507c168656,152147,170688,152147,173101,152147v4063,,6985,-890,8889,-2668c183769,147575,185038,144526,185547,140336r9398,2031l194945,214250r-9398,-2033c184403,208153,182880,205105,180848,202947v-2033,-2033,-4826,-3937,-8510,-5461c168656,195962,163322,194438,156463,192913l38608,166878v-5715,-1142,-11303,-1778,-16764,-1778c17780,165100,14859,165989,13081,167894v-1905,1779,-3048,4826,-3683,9018l,174879xe" filled="f" strokecolor="#4471c4" strokeweight=".8pt">
              <v:path arrowok="t" textboxrect="0,0,194945,214250"/>
            </v:shape>
            <v:shape id="Shape 50297" o:spid="_x0000_s1413" style="position:absolute;left:862;top:7085;width:1995;height:1655;visibility:visible;mso-wrap-style:square;v-text-anchor:top" coordsize="199517,1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" path="m,54356c,34163,2667,16002,8128,l49023,8763r,18669c40640,27432,34290,28322,29591,30099v-4572,1778,-7874,4445,-9905,8128c17653,41783,16638,46736,16638,52832v,5969,1269,11557,3810,16765c23368,75692,27940,81407,34037,86741v7112,6350,16382,12065,27813,17019c74168,109348,88774,114047,105411,118110v14731,3429,28448,5080,41275,5080c158750,123190,167767,121285,173737,117348v6095,-4063,9143,-10033,9143,-18034c182880,94615,181991,90551,180340,87249v-1651,-3429,-3810,-6223,-6603,-8509c170942,76327,167767,74549,164212,73025v-3557,-1397,-7239,-2540,-10923,-3428l144273,67691v-3557,-762,-6478,-1269,-8763,-1524c133224,66040,131064,65913,129160,65913v-3937,,-6859,889,-8763,2667c118364,70485,117094,73534,116587,77978r-9399,-2031l107188,6223r9399,2032c117856,11938,119253,14732,121031,16510v1779,1778,4319,3429,7747,4826c132207,22733,137795,24385,145669,26035r49276,11050l199517,56769r-10032,7620c196215,76835,199517,89789,199517,103378v,19939,-5588,35307,-16764,46101c171450,160148,155194,165481,133986,165481v-10414,,-22098,-1396,-35307,-4318c85599,158369,73661,154432,62865,149352,52198,144273,42926,138430,34925,131699,26925,124841,20448,117348,15240,109220,10033,100965,6224,92456,3683,83439,1270,74423,,64770,,54356xe" filled="f" strokecolor="#4471c4" strokeweight=".8pt">
              <v:path arrowok="t" textboxrect="0,0,199517,165481"/>
            </v:shape>
            <v:shape id="Shape 50298" o:spid="_x0000_s1414" style="position:absolute;left:848;top:6190;width:349;height:445;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" path="m,36576l,,34925,7366r,37084l,36576xe" filled="f" strokecolor="#4471c4" strokeweight=".8pt">
              <v:path arrowok="t" textboxrect="0,0,34925,44450"/>
            </v:shape>
            <v:shape id="Shape 50299" o:spid="_x0000_s1415" style="position:absolute;left:848;top:12698;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" path="m,36576l,,34925,7366r,37084l,36576xe" filled="f" strokecolor="#4471c4" strokeweight=".8pt">
              <v:path arrowok="t" textboxrect="0,0,34925,44450"/>
            </v:shape>
            <v:shape id="Shape 50300" o:spid="_x0000_s1416" style="position:absolute;left:737;top:11341;width:543;height:831;visibility:visible;mso-wrap-style:square;v-text-anchor:top" coordsize="54229,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" path="m,42926l,18796,47371,r6858,12954l23114,33782r,1397l54229,73660r-9652,9398l,42926xe" filled="f" strokecolor="#4471c4" strokeweight=".8pt">
              <v:path arrowok="t" textboxrect="0,0,54229,83058"/>
            </v:shape>
            <w10:wrap type="square"/>
          </v:group>
        </w:pict>
      </w:r>
      <w:r w:rsidR="00700A2F">
        <w:rPr>
          <w:b/>
          <w:i/>
          <w:color w:val="FF0000"/>
          <w:u w:val="double" w:color="FF0000"/>
        </w:rPr>
        <w:t>Câu 7:</w:t>
      </w:r>
      <w:r w:rsidR="00700A2F">
        <w:rPr>
          <w:rFonts w:ascii="Arial" w:eastAsia="Arial" w:hAnsi="Arial" w:cs="Arial"/>
          <w:b/>
          <w:i/>
          <w:color w:val="FF0000"/>
        </w:rPr>
        <w:t xml:space="preserve"> </w:t>
      </w:r>
      <w:r w:rsidR="00700A2F">
        <w:t xml:space="preserve">Quá trình dẫn điện nào dưới đây của chất khí là quá trình dẫn điện không tự lực? Quá trình dẫn điện của chất khí </w:t>
      </w:r>
    </w:p>
    <w:p w:rsidR="000C15FA" w:rsidRDefault="00700A2F">
      <w:pPr>
        <w:tabs>
          <w:tab w:val="center" w:pos="1432"/>
          <w:tab w:val="center" w:pos="2835"/>
          <w:tab w:val="center" w:pos="6196"/>
        </w:tabs>
        <w:ind w:left="-15" w:firstLine="0"/>
        <w:jc w:val="left"/>
      </w:pPr>
      <w:r>
        <w:rPr>
          <w:b/>
          <w:color w:val="0000FF"/>
        </w:rPr>
        <w:t xml:space="preserve"> </w:t>
      </w:r>
      <w:r>
        <w:rPr>
          <w:b/>
          <w:color w:val="0000FF"/>
        </w:rPr>
        <w:tab/>
        <w:t xml:space="preserve">A. </w:t>
      </w:r>
      <w:r>
        <w:t xml:space="preserve">nhờ tác nhân ion hóa </w:t>
      </w:r>
      <w:r>
        <w:tab/>
      </w:r>
      <w:r>
        <w:rPr>
          <w:b/>
          <w:color w:val="0000FF"/>
        </w:rPr>
        <w:t xml:space="preserve"> </w:t>
      </w:r>
      <w:r>
        <w:rPr>
          <w:b/>
          <w:color w:val="0000FF"/>
        </w:rPr>
        <w:tab/>
        <w:t xml:space="preserve">B. </w:t>
      </w:r>
      <w:r>
        <w:t xml:space="preserve">trong đèn ống </w:t>
      </w:r>
    </w:p>
    <w:p w:rsidR="000C15FA" w:rsidRDefault="00700A2F">
      <w:pPr>
        <w:tabs>
          <w:tab w:val="center" w:pos="1876"/>
          <w:tab w:val="center" w:pos="6851"/>
        </w:tabs>
        <w:ind w:left="-15" w:firstLine="0"/>
        <w:jc w:val="left"/>
      </w:pPr>
      <w:r>
        <w:rPr>
          <w:b/>
          <w:color w:val="0000FF"/>
        </w:rPr>
        <w:t xml:space="preserve"> </w:t>
      </w:r>
      <w:r>
        <w:rPr>
          <w:b/>
          <w:color w:val="0000FF"/>
        </w:rPr>
        <w:tab/>
        <w:t xml:space="preserve">C. </w:t>
      </w:r>
      <w:r>
        <w:t>khi không có tác nhân ion hóa</w:t>
      </w:r>
      <w:r>
        <w:rPr>
          <w:b/>
          <w:color w:val="0000FF"/>
        </w:rPr>
        <w:t xml:space="preserve"> </w:t>
      </w:r>
      <w:r>
        <w:rPr>
          <w:b/>
          <w:color w:val="0000FF"/>
        </w:rPr>
        <w:tab/>
        <w:t xml:space="preserve">D. </w:t>
      </w:r>
      <w:r>
        <w:t xml:space="preserve">đặt trong điện trường mạnh </w:t>
      </w:r>
    </w:p>
    <w:p w:rsidR="000C15FA" w:rsidRDefault="00700A2F">
      <w:pPr>
        <w:ind w:left="-5"/>
      </w:pPr>
      <w:r>
        <w:rPr>
          <w:b/>
          <w:i/>
          <w:color w:val="FF0000"/>
          <w:u w:val="double" w:color="FF0000"/>
        </w:rPr>
        <w:t>Câu 8:</w:t>
      </w:r>
      <w:r>
        <w:rPr>
          <w:rFonts w:ascii="Arial" w:eastAsia="Arial" w:hAnsi="Arial" w:cs="Arial"/>
          <w:b/>
          <w:i/>
          <w:color w:val="FF0000"/>
        </w:rPr>
        <w:t xml:space="preserve"> </w:t>
      </w:r>
      <w:r>
        <w:t xml:space="preserve">Tìm phát biểu </w:t>
      </w:r>
      <w:r>
        <w:rPr>
          <w:b/>
          <w:i/>
        </w:rPr>
        <w:t>sai</w:t>
      </w:r>
      <w:r>
        <w:t xml:space="preserve">? </w:t>
      </w:r>
    </w:p>
    <w:p w:rsidR="000C15FA" w:rsidRDefault="00700A2F">
      <w:pPr>
        <w:numPr>
          <w:ilvl w:val="0"/>
          <w:numId w:val="107"/>
        </w:numPr>
        <w:ind w:hanging="293"/>
      </w:pPr>
      <w:r>
        <w:t xml:space="preserve">các hạt dẫn điện trong chất khí là các ion dương; âm và êlectrôn </w:t>
      </w:r>
    </w:p>
    <w:p w:rsidR="000C15FA" w:rsidRDefault="00700A2F">
      <w:pPr>
        <w:numPr>
          <w:ilvl w:val="0"/>
          <w:numId w:val="107"/>
        </w:numPr>
        <w:ind w:hanging="293"/>
      </w:pPr>
      <w:r>
        <w:t xml:space="preserve">tác nhân ion hóa là điều kiện cho sự dẫn điện của chất khí khi hiệu điện thế thấp </w:t>
      </w:r>
    </w:p>
    <w:p w:rsidR="000C15FA" w:rsidRDefault="00700A2F">
      <w:pPr>
        <w:numPr>
          <w:ilvl w:val="0"/>
          <w:numId w:val="107"/>
        </w:numPr>
        <w:ind w:hanging="293"/>
      </w:pPr>
      <w:r>
        <w:t xml:space="preserve">sự phóng điện tự do không cần tác nhân ion hóa khi hiệu điện thế rất cao </w:t>
      </w:r>
    </w:p>
    <w:p w:rsidR="000C15FA" w:rsidRDefault="00700A2F">
      <w:pPr>
        <w:numPr>
          <w:ilvl w:val="0"/>
          <w:numId w:val="107"/>
        </w:numPr>
        <w:ind w:hanging="293"/>
      </w:pPr>
      <w:r>
        <w:t xml:space="preserve">dòng điện trong chất khí tuân theo định luật Ôm </w:t>
      </w:r>
    </w:p>
    <w:p w:rsidR="000C15FA" w:rsidRDefault="00700A2F">
      <w:pPr>
        <w:spacing w:after="5" w:line="372" w:lineRule="auto"/>
        <w:ind w:left="-5"/>
      </w:pPr>
      <w:r>
        <w:rPr>
          <w:b/>
          <w:i/>
          <w:color w:val="FF0000"/>
          <w:u w:val="double" w:color="FF0000"/>
        </w:rPr>
        <w:t>Câu 9:</w:t>
      </w:r>
      <w:r>
        <w:rPr>
          <w:rFonts w:ascii="Arial" w:eastAsia="Arial" w:hAnsi="Arial" w:cs="Arial"/>
          <w:b/>
          <w:i/>
          <w:color w:val="FF0000"/>
        </w:rPr>
        <w:t xml:space="preserve"> </w:t>
      </w:r>
      <w:r>
        <w:t xml:space="preserve">Khi đốt nóng chất khí, nó trở nên dẫn điện vì </w:t>
      </w:r>
      <w:r>
        <w:rPr>
          <w:b/>
          <w:color w:val="0000FF"/>
        </w:rPr>
        <w:t xml:space="preserve"> </w:t>
      </w:r>
      <w:r>
        <w:rPr>
          <w:b/>
          <w:color w:val="0000FF"/>
        </w:rPr>
        <w:tab/>
        <w:t xml:space="preserve">A. </w:t>
      </w:r>
      <w:r>
        <w:t xml:space="preserve">vận tốc giữa các phân tử chất khí tăng. </w:t>
      </w:r>
    </w:p>
    <w:p w:rsidR="000C15FA" w:rsidRDefault="00700A2F">
      <w:pPr>
        <w:numPr>
          <w:ilvl w:val="0"/>
          <w:numId w:val="108"/>
        </w:numPr>
        <w:ind w:hanging="293"/>
      </w:pPr>
      <w:r>
        <w:t xml:space="preserve">khoảng cách giữa các phân tử chất khí tăng. </w:t>
      </w:r>
    </w:p>
    <w:p w:rsidR="000C15FA" w:rsidRDefault="00700A2F">
      <w:pPr>
        <w:numPr>
          <w:ilvl w:val="0"/>
          <w:numId w:val="108"/>
        </w:numPr>
        <w:ind w:hanging="293"/>
      </w:pPr>
      <w:r>
        <w:t xml:space="preserve">các phân tử chất khí bị ion hóa thành các hạt mang điện tự do. </w:t>
      </w:r>
    </w:p>
    <w:p w:rsidR="000C15FA" w:rsidRDefault="00700A2F">
      <w:pPr>
        <w:numPr>
          <w:ilvl w:val="0"/>
          <w:numId w:val="108"/>
        </w:numPr>
        <w:ind w:hanging="293"/>
      </w:pPr>
      <w:r>
        <w:t xml:space="preserve">chất khí chuyển động thành dòng có hướng. </w:t>
      </w:r>
    </w:p>
    <w:p w:rsidR="000C15FA" w:rsidRDefault="00700A2F">
      <w:pPr>
        <w:ind w:left="-5"/>
      </w:pPr>
      <w:r>
        <w:rPr>
          <w:b/>
          <w:i/>
          <w:color w:val="FF0000"/>
          <w:u w:val="double" w:color="FF0000"/>
        </w:rPr>
        <w:t>Câu 10:</w:t>
      </w:r>
      <w:r>
        <w:rPr>
          <w:rFonts w:ascii="Arial" w:eastAsia="Arial" w:hAnsi="Arial" w:cs="Arial"/>
          <w:b/>
          <w:i/>
          <w:color w:val="FF0000"/>
        </w:rPr>
        <w:t xml:space="preserve"> </w:t>
      </w:r>
      <w:r>
        <w:t xml:space="preserve">Dòng điện trong chất khí là dòng chuyển dời có hướng của </w:t>
      </w:r>
    </w:p>
    <w:p w:rsidR="000C15FA" w:rsidRDefault="00700A2F">
      <w:pPr>
        <w:tabs>
          <w:tab w:val="center" w:pos="1140"/>
          <w:tab w:val="center" w:pos="2835"/>
          <w:tab w:val="center" w:pos="5890"/>
          <w:tab w:val="center" w:pos="7939"/>
        </w:tabs>
        <w:ind w:left="-15" w:firstLine="0"/>
        <w:jc w:val="left"/>
      </w:pPr>
      <w:r>
        <w:rPr>
          <w:b/>
          <w:color w:val="0000FF"/>
        </w:rPr>
        <w:t xml:space="preserve"> </w:t>
      </w:r>
      <w:r>
        <w:rPr>
          <w:b/>
          <w:color w:val="0000FF"/>
        </w:rPr>
        <w:tab/>
        <w:t xml:space="preserve">A. </w:t>
      </w:r>
      <w:r>
        <w:t xml:space="preserve">các ion dương. </w:t>
      </w:r>
      <w:r>
        <w:tab/>
      </w:r>
      <w:r>
        <w:rPr>
          <w:b/>
          <w:color w:val="0000FF"/>
        </w:rPr>
        <w:t xml:space="preserve"> </w:t>
      </w:r>
      <w:r>
        <w:rPr>
          <w:b/>
          <w:color w:val="0000FF"/>
        </w:rPr>
        <w:tab/>
        <w:t xml:space="preserve">B. </w:t>
      </w:r>
      <w:r>
        <w:t xml:space="preserve">ion âm. </w:t>
      </w:r>
      <w:r>
        <w:tab/>
        <w:t xml:space="preserve"> </w:t>
      </w:r>
    </w:p>
    <w:p w:rsidR="000C15FA" w:rsidRDefault="00700A2F">
      <w:pPr>
        <w:tabs>
          <w:tab w:val="center" w:pos="1455"/>
          <w:tab w:val="center" w:pos="7285"/>
        </w:tabs>
        <w:ind w:left="-15" w:firstLine="0"/>
        <w:jc w:val="left"/>
      </w:pPr>
      <w:r>
        <w:rPr>
          <w:b/>
          <w:color w:val="0000FF"/>
        </w:rPr>
        <w:t xml:space="preserve"> </w:t>
      </w:r>
      <w:r>
        <w:rPr>
          <w:b/>
          <w:color w:val="0000FF"/>
        </w:rPr>
        <w:tab/>
        <w:t xml:space="preserve">C. </w:t>
      </w:r>
      <w:r>
        <w:t xml:space="preserve">ion dương và ion âm. </w:t>
      </w:r>
      <w:r>
        <w:rPr>
          <w:b/>
          <w:color w:val="0000FF"/>
        </w:rPr>
        <w:t xml:space="preserve"> </w:t>
      </w:r>
      <w:r>
        <w:rPr>
          <w:b/>
          <w:color w:val="0000FF"/>
        </w:rPr>
        <w:tab/>
        <w:t xml:space="preserve">D. </w:t>
      </w:r>
      <w:r>
        <w:t xml:space="preserve">ion dương, ion âm và electron tự do. </w:t>
      </w:r>
    </w:p>
    <w:p w:rsidR="000C15FA" w:rsidRDefault="00700A2F">
      <w:pPr>
        <w:ind w:left="-5"/>
      </w:pPr>
      <w:r>
        <w:rPr>
          <w:b/>
          <w:i/>
          <w:color w:val="FF0000"/>
          <w:u w:val="double" w:color="FF0000"/>
        </w:rPr>
        <w:t>Câu 11:</w:t>
      </w:r>
      <w:r>
        <w:rPr>
          <w:rFonts w:ascii="Arial" w:eastAsia="Arial" w:hAnsi="Arial" w:cs="Arial"/>
          <w:b/>
          <w:i/>
          <w:color w:val="FF0000"/>
        </w:rPr>
        <w:t xml:space="preserve"> </w:t>
      </w:r>
      <w:r>
        <w:t xml:space="preserve">Nguyên nhân làm xuất hiện các hạt tải điện trong chất khí ở điều kiện thường là </w:t>
      </w:r>
    </w:p>
    <w:p w:rsidR="000C15FA" w:rsidRDefault="00700A2F">
      <w:pPr>
        <w:spacing w:after="0" w:line="371" w:lineRule="auto"/>
        <w:ind w:left="-5"/>
      </w:pPr>
      <w:r>
        <w:rPr>
          <w:b/>
          <w:color w:val="0000FF"/>
        </w:rPr>
        <w:t xml:space="preserve"> </w:t>
      </w:r>
      <w:r>
        <w:rPr>
          <w:b/>
          <w:color w:val="0000FF"/>
        </w:rPr>
        <w:tab/>
        <w:t xml:space="preserve">A. </w:t>
      </w:r>
      <w:r>
        <w:t xml:space="preserve">các êlectrôn bứt khỏi các phân tử khí </w:t>
      </w:r>
      <w:r>
        <w:rPr>
          <w:b/>
          <w:color w:val="0000FF"/>
        </w:rPr>
        <w:t xml:space="preserve"> </w:t>
      </w:r>
      <w:r>
        <w:rPr>
          <w:b/>
          <w:color w:val="0000FF"/>
        </w:rPr>
        <w:tab/>
        <w:t xml:space="preserve">B. </w:t>
      </w:r>
      <w:r>
        <w:t xml:space="preserve">sự ion hóa do các tác nhân đưa vào trong chất khí </w:t>
      </w:r>
      <w:r>
        <w:rPr>
          <w:b/>
          <w:color w:val="0000FF"/>
        </w:rPr>
        <w:t xml:space="preserve"> </w:t>
      </w:r>
      <w:r>
        <w:rPr>
          <w:b/>
          <w:color w:val="0000FF"/>
        </w:rPr>
        <w:tab/>
        <w:t xml:space="preserve">C. </w:t>
      </w:r>
      <w:r>
        <w:t xml:space="preserve">sự ion hóa do va chạm </w:t>
      </w:r>
      <w:r>
        <w:rPr>
          <w:b/>
          <w:color w:val="0000FF"/>
        </w:rPr>
        <w:t xml:space="preserve"> </w:t>
      </w:r>
      <w:r>
        <w:rPr>
          <w:b/>
          <w:color w:val="0000FF"/>
        </w:rPr>
        <w:tab/>
        <w:t xml:space="preserve">D. </w:t>
      </w:r>
      <w:r>
        <w:t xml:space="preserve">không cần nguyên nhân nào cả vì đã có sẵn rồi </w:t>
      </w:r>
    </w:p>
    <w:p w:rsidR="000C15FA" w:rsidRDefault="00700A2F">
      <w:pPr>
        <w:ind w:left="-5"/>
      </w:pPr>
      <w:r>
        <w:rPr>
          <w:b/>
          <w:i/>
          <w:color w:val="FF0000"/>
          <w:u w:val="double" w:color="FF0000"/>
        </w:rPr>
        <w:t>Câu 12:</w:t>
      </w:r>
      <w:r>
        <w:rPr>
          <w:rFonts w:ascii="Arial" w:eastAsia="Arial" w:hAnsi="Arial" w:cs="Arial"/>
          <w:b/>
          <w:i/>
          <w:color w:val="FF0000"/>
        </w:rPr>
        <w:t xml:space="preserve"> </w:t>
      </w:r>
      <w:r>
        <w:t xml:space="preserve">Chọn câu </w:t>
      </w:r>
      <w:r>
        <w:rPr>
          <w:b/>
          <w:i/>
        </w:rPr>
        <w:t>sai</w:t>
      </w:r>
      <w:r>
        <w:t xml:space="preserve"> </w:t>
      </w:r>
    </w:p>
    <w:p w:rsidR="000C15FA" w:rsidRDefault="00700A2F">
      <w:pPr>
        <w:numPr>
          <w:ilvl w:val="0"/>
          <w:numId w:val="109"/>
        </w:numPr>
        <w:ind w:hanging="293"/>
      </w:pPr>
      <w:r>
        <w:t xml:space="preserve">Ở điều kiện bình thường, không khí là điện môi </w:t>
      </w:r>
    </w:p>
    <w:p w:rsidR="000C15FA" w:rsidRDefault="00700A2F">
      <w:pPr>
        <w:numPr>
          <w:ilvl w:val="0"/>
          <w:numId w:val="109"/>
        </w:numPr>
        <w:ind w:hanging="293"/>
      </w:pPr>
      <w:r>
        <w:t xml:space="preserve">Khi bị đốt nóng, chất khí trở nên dẫn điện </w:t>
      </w:r>
    </w:p>
    <w:p w:rsidR="000C15FA" w:rsidRDefault="00700A2F">
      <w:pPr>
        <w:numPr>
          <w:ilvl w:val="0"/>
          <w:numId w:val="109"/>
        </w:numPr>
        <w:ind w:hanging="293"/>
      </w:pPr>
      <w:r>
        <w:t xml:space="preserve">Nhờ tác nhân ion hóa, trong chất khi xuất hiện các hạt tải điện </w:t>
      </w:r>
    </w:p>
    <w:p w:rsidR="000C15FA" w:rsidRDefault="00700A2F">
      <w:pPr>
        <w:numPr>
          <w:ilvl w:val="0"/>
          <w:numId w:val="109"/>
        </w:numPr>
        <w:ind w:hanging="293"/>
      </w:pPr>
      <w:r>
        <w:t>Khi nhiệt độ hạ đến dưới 0</w:t>
      </w:r>
      <w:r>
        <w:rPr>
          <w:vertAlign w:val="superscript"/>
        </w:rPr>
        <w:t>0</w:t>
      </w:r>
      <w:r>
        <w:t xml:space="preserve">C các chất khí dãn điện tốt </w:t>
      </w:r>
    </w:p>
    <w:p w:rsidR="000C15FA" w:rsidRDefault="00700A2F">
      <w:pPr>
        <w:spacing w:after="27" w:line="359" w:lineRule="auto"/>
        <w:ind w:left="-5"/>
      </w:pPr>
      <w:r>
        <w:rPr>
          <w:b/>
          <w:i/>
          <w:color w:val="FF0000"/>
          <w:u w:val="double" w:color="FF0000"/>
        </w:rPr>
        <w:t>Câu 13:</w:t>
      </w:r>
      <w:r>
        <w:rPr>
          <w:rFonts w:ascii="Arial" w:eastAsia="Arial" w:hAnsi="Arial" w:cs="Arial"/>
          <w:b/>
          <w:i/>
          <w:color w:val="FF0000"/>
        </w:rPr>
        <w:t xml:space="preserve"> </w:t>
      </w:r>
      <w:r>
        <w:t xml:space="preserve">Nguyên nhân của hiện tượng nhân hạt tải điện là </w:t>
      </w:r>
      <w:r>
        <w:rPr>
          <w:b/>
          <w:color w:val="0000FF"/>
        </w:rPr>
        <w:t xml:space="preserve"> </w:t>
      </w:r>
      <w:r>
        <w:rPr>
          <w:b/>
          <w:color w:val="0000FF"/>
        </w:rPr>
        <w:tab/>
        <w:t xml:space="preserve">A. </w:t>
      </w:r>
      <w:r>
        <w:t xml:space="preserve">do tác nhân bên ngoài.  </w:t>
      </w:r>
    </w:p>
    <w:p w:rsidR="000C15FA" w:rsidRDefault="00700A2F">
      <w:pPr>
        <w:numPr>
          <w:ilvl w:val="0"/>
          <w:numId w:val="110"/>
        </w:numPr>
        <w:spacing w:after="13" w:line="358" w:lineRule="auto"/>
        <w:ind w:hanging="293"/>
      </w:pPr>
      <w:r>
        <w:t>do số hạt tải điện rất ít ban đầu được tăng tốc trong điện trường va chạm vào các phân tử chất khí gây ion hóa</w:t>
      </w:r>
      <w:r>
        <w:rPr>
          <w:b/>
          <w:i/>
          <w:color w:val="FF0000"/>
        </w:rPr>
        <w:t xml:space="preserve"> </w:t>
      </w:r>
      <w:r>
        <w:t xml:space="preserve"> </w:t>
      </w:r>
    </w:p>
    <w:p w:rsidR="000C15FA" w:rsidRDefault="00700A2F">
      <w:pPr>
        <w:numPr>
          <w:ilvl w:val="0"/>
          <w:numId w:val="110"/>
        </w:numPr>
        <w:ind w:hanging="293"/>
      </w:pPr>
      <w:r>
        <w:t xml:space="preserve">lực điện trường bứt electron khỏi nguyên tử. </w:t>
      </w:r>
    </w:p>
    <w:p w:rsidR="000C15FA" w:rsidRDefault="00700A2F">
      <w:pPr>
        <w:numPr>
          <w:ilvl w:val="0"/>
          <w:numId w:val="110"/>
        </w:numPr>
        <w:ind w:hanging="293"/>
      </w:pPr>
      <w:r>
        <w:t xml:space="preserve">nguyên tử tự suy yếu và tách thành electron tự do và ion dương. </w:t>
      </w:r>
    </w:p>
    <w:p w:rsidR="000C15FA" w:rsidRDefault="00700A2F">
      <w:pPr>
        <w:ind w:left="-5"/>
      </w:pPr>
      <w:r>
        <w:rPr>
          <w:b/>
          <w:i/>
          <w:color w:val="FF0000"/>
          <w:u w:val="double" w:color="FF0000"/>
        </w:rPr>
        <w:t>Câu 14:</w:t>
      </w:r>
      <w:r>
        <w:rPr>
          <w:rFonts w:ascii="Arial" w:eastAsia="Arial" w:hAnsi="Arial" w:cs="Arial"/>
          <w:b/>
          <w:i/>
          <w:color w:val="FF0000"/>
        </w:rPr>
        <w:t xml:space="preserve"> </w:t>
      </w:r>
      <w:r>
        <w:t xml:space="preserve">Cơ chế nào sau đây </w:t>
      </w:r>
      <w:r>
        <w:rPr>
          <w:b/>
          <w:i/>
        </w:rPr>
        <w:t xml:space="preserve">không </w:t>
      </w:r>
      <w:r>
        <w:t xml:space="preserve">phải là cách tải điện trong quá trình dẫn điện tự lực ở chất khí? </w:t>
      </w:r>
    </w:p>
    <w:p w:rsidR="000C15FA" w:rsidRDefault="00700A2F">
      <w:pPr>
        <w:numPr>
          <w:ilvl w:val="0"/>
          <w:numId w:val="111"/>
        </w:numPr>
        <w:ind w:hanging="293"/>
      </w:pPr>
      <w:r>
        <w:t xml:space="preserve">Dòng điện làm nhiệt độ khí tăng cao khiến phân tử khí bị ion hóa; </w:t>
      </w:r>
    </w:p>
    <w:p w:rsidR="000C15FA" w:rsidRDefault="00700A2F">
      <w:pPr>
        <w:numPr>
          <w:ilvl w:val="0"/>
          <w:numId w:val="111"/>
        </w:numPr>
        <w:ind w:hanging="293"/>
      </w:pPr>
      <w:r>
        <w:t xml:space="preserve">Điện trường trong chất khí rất mạnh khiến phân tử khí bị ion hóa ngay ở nhiệt độ thấp; </w:t>
      </w:r>
    </w:p>
    <w:p w:rsidR="000C15FA" w:rsidRDefault="00700A2F">
      <w:pPr>
        <w:numPr>
          <w:ilvl w:val="0"/>
          <w:numId w:val="111"/>
        </w:numPr>
        <w:ind w:hanging="293"/>
      </w:pPr>
      <w:r>
        <w:t xml:space="preserve">Catôt bị làm nóng đỏ lên có khả năng tự phát ra electron; </w:t>
      </w:r>
    </w:p>
    <w:p w:rsidR="000C15FA" w:rsidRDefault="00700A2F">
      <w:pPr>
        <w:numPr>
          <w:ilvl w:val="0"/>
          <w:numId w:val="111"/>
        </w:numPr>
        <w:ind w:hanging="293"/>
      </w:pPr>
      <w:r>
        <w:t xml:space="preserve">Đốt nóng khí để nó bị ion hóa tạo thành điện tích. </w:t>
      </w:r>
    </w:p>
    <w:p w:rsidR="000C15FA" w:rsidRDefault="00700A2F">
      <w:pPr>
        <w:ind w:left="-5"/>
      </w:pPr>
      <w:r>
        <w:rPr>
          <w:b/>
          <w:i/>
          <w:color w:val="FF0000"/>
          <w:u w:val="double" w:color="FF0000"/>
        </w:rPr>
        <w:lastRenderedPageBreak/>
        <w:t xml:space="preserve">Câu 15: </w:t>
      </w:r>
      <w:r>
        <w:t xml:space="preserve">Hiện tượng nào sau đây </w:t>
      </w:r>
      <w:r>
        <w:rPr>
          <w:b/>
          <w:i/>
          <w:u w:val="single" w:color="000000"/>
        </w:rPr>
        <w:t>không phải</w:t>
      </w:r>
      <w:r>
        <w:t xml:space="preserve"> hiện tượng phóng điện trong chất khí? </w:t>
      </w:r>
    </w:p>
    <w:p w:rsidR="000C15FA" w:rsidRDefault="00700A2F">
      <w:pPr>
        <w:tabs>
          <w:tab w:val="center" w:pos="1355"/>
          <w:tab w:val="center" w:pos="2835"/>
          <w:tab w:val="center" w:pos="5696"/>
          <w:tab w:val="center" w:pos="7939"/>
        </w:tabs>
        <w:ind w:left="0" w:firstLine="0"/>
        <w:jc w:val="left"/>
      </w:pPr>
      <w:r>
        <w:rPr>
          <w:rFonts w:ascii="Calibri" w:eastAsia="Calibri" w:hAnsi="Calibri" w:cs="Calibri"/>
          <w:sz w:val="22"/>
        </w:rPr>
        <w:tab/>
      </w:r>
      <w:r>
        <w:t xml:space="preserve">đánh lửa ở buzi; </w:t>
      </w:r>
      <w:r>
        <w:tab/>
      </w:r>
      <w:r>
        <w:rPr>
          <w:b/>
          <w:color w:val="0000FF"/>
        </w:rPr>
        <w:t xml:space="preserve"> </w:t>
      </w:r>
      <w:r>
        <w:rPr>
          <w:b/>
          <w:color w:val="0000FF"/>
        </w:rPr>
        <w:tab/>
        <w:t xml:space="preserve">B. </w:t>
      </w:r>
      <w:r>
        <w:t xml:space="preserve">sét; </w:t>
      </w:r>
      <w:r>
        <w:tab/>
        <w:t xml:space="preserve"> </w:t>
      </w:r>
    </w:p>
    <w:p w:rsidR="000C15FA" w:rsidRDefault="00700A2F">
      <w:pPr>
        <w:tabs>
          <w:tab w:val="center" w:pos="1142"/>
          <w:tab w:val="center" w:pos="2835"/>
          <w:tab w:val="center" w:pos="7007"/>
        </w:tabs>
        <w:ind w:left="-15" w:firstLine="0"/>
        <w:jc w:val="left"/>
      </w:pPr>
      <w:r>
        <w:rPr>
          <w:b/>
          <w:color w:val="0000FF"/>
        </w:rPr>
        <w:t xml:space="preserve"> </w:t>
      </w:r>
      <w:r>
        <w:rPr>
          <w:b/>
          <w:color w:val="0000FF"/>
        </w:rPr>
        <w:tab/>
        <w:t xml:space="preserve">C. </w:t>
      </w:r>
      <w:r>
        <w:t xml:space="preserve">hồ quang điện; </w:t>
      </w:r>
      <w:r>
        <w:tab/>
      </w:r>
      <w:r>
        <w:rPr>
          <w:b/>
          <w:color w:val="0000FF"/>
        </w:rPr>
        <w:t xml:space="preserve"> </w:t>
      </w:r>
      <w:r>
        <w:rPr>
          <w:b/>
          <w:color w:val="0000FF"/>
        </w:rPr>
        <w:tab/>
        <w:t xml:space="preserve">D. </w:t>
      </w:r>
      <w:r>
        <w:t xml:space="preserve">dòng điện chạy qua thủy ngân. </w:t>
      </w:r>
    </w:p>
    <w:p w:rsidR="000C15FA" w:rsidRDefault="00700A2F">
      <w:pPr>
        <w:ind w:left="-5"/>
      </w:pPr>
      <w:r>
        <w:rPr>
          <w:b/>
          <w:i/>
          <w:color w:val="FF0000"/>
          <w:u w:val="double" w:color="FF0000"/>
        </w:rPr>
        <w:t>Câu 16:</w:t>
      </w:r>
      <w:r>
        <w:rPr>
          <w:rFonts w:ascii="Arial" w:eastAsia="Arial" w:hAnsi="Arial" w:cs="Arial"/>
          <w:b/>
          <w:i/>
          <w:color w:val="FF0000"/>
        </w:rPr>
        <w:t xml:space="preserve"> </w:t>
      </w:r>
      <w:r>
        <w:t xml:space="preserve">Hồ quang điện là quá trình dẫn điện tự lực của chất khí, hình thành do </w:t>
      </w:r>
    </w:p>
    <w:p w:rsidR="000C15FA" w:rsidRDefault="00700A2F">
      <w:pPr>
        <w:numPr>
          <w:ilvl w:val="0"/>
          <w:numId w:val="112"/>
        </w:numPr>
        <w:spacing w:after="115"/>
        <w:ind w:hanging="293"/>
      </w:pPr>
      <w:r>
        <w:t xml:space="preserve">phân tử khí bị điện trường mạnh làm ion hóa </w:t>
      </w:r>
    </w:p>
    <w:p w:rsidR="000C15FA" w:rsidRDefault="00700A2F">
      <w:pPr>
        <w:numPr>
          <w:ilvl w:val="0"/>
          <w:numId w:val="112"/>
        </w:numPr>
        <w:ind w:hanging="293"/>
      </w:pPr>
      <w:r>
        <w:t xml:space="preserve">catốt bị nung nóng làm phát ra êlectrôn </w:t>
      </w:r>
    </w:p>
    <w:p w:rsidR="000C15FA" w:rsidRDefault="00700A2F">
      <w:pPr>
        <w:numPr>
          <w:ilvl w:val="0"/>
          <w:numId w:val="112"/>
        </w:numPr>
        <w:ind w:hanging="293"/>
      </w:pPr>
      <w:r>
        <w:t xml:space="preserve">quá trình nhân số hạt tải điện thác lũ trong chất khí </w:t>
      </w:r>
    </w:p>
    <w:p w:rsidR="000C15FA" w:rsidRDefault="00700A2F">
      <w:pPr>
        <w:numPr>
          <w:ilvl w:val="0"/>
          <w:numId w:val="112"/>
        </w:numPr>
        <w:ind w:hanging="293"/>
      </w:pPr>
      <w:r>
        <w:t xml:space="preserve">chất khí bị tác dụng của các tác nhân ion hóa  </w:t>
      </w:r>
    </w:p>
    <w:p w:rsidR="000C15FA" w:rsidRDefault="00700A2F">
      <w:pPr>
        <w:spacing w:after="0"/>
        <w:ind w:left="-5"/>
      </w:pPr>
      <w:r>
        <w:rPr>
          <w:b/>
          <w:i/>
          <w:color w:val="FF0000"/>
          <w:u w:val="double" w:color="FF0000"/>
        </w:rPr>
        <w:t>Câu 17:</w:t>
      </w:r>
      <w:r>
        <w:rPr>
          <w:rFonts w:ascii="Arial" w:eastAsia="Arial" w:hAnsi="Arial" w:cs="Arial"/>
          <w:b/>
          <w:i/>
          <w:color w:val="FF0000"/>
        </w:rPr>
        <w:t xml:space="preserve"> </w:t>
      </w:r>
      <w:r>
        <w:t xml:space="preserve">Chọn câu </w:t>
      </w:r>
      <w:r>
        <w:rPr>
          <w:b/>
          <w:i/>
        </w:rPr>
        <w:t>sai</w:t>
      </w:r>
      <w:r>
        <w:t xml:space="preserve"> khi nói về sự phụ thuộc của cường độ I vào hiệu điện thế U trong quá trình dẫn điện không tự lực của chất khí:  </w:t>
      </w:r>
    </w:p>
    <w:p w:rsidR="004625EB" w:rsidRDefault="004625EB" w:rsidP="009E4146">
      <w:pPr>
        <w:tabs>
          <w:tab w:val="center" w:pos="5233"/>
        </w:tabs>
        <w:spacing w:after="0" w:line="259" w:lineRule="auto"/>
        <w:ind w:left="0" w:firstLine="0"/>
        <w:jc w:val="left"/>
      </w:pPr>
      <w:r w:rsidRPr="009E4146">
        <w:rPr>
          <w:b/>
          <w:color w:val="0000FF"/>
        </w:rPr>
        <w:t xml:space="preserve"> </w:t>
      </w:r>
      <w:r w:rsidRPr="009E4146">
        <w:rPr>
          <w:b/>
          <w:color w:val="0000FF"/>
        </w:rPr>
        <w:tab/>
        <w:t xml:space="preserve">A. </w:t>
      </w:r>
      <w:r>
        <w:t>Với mọi giá trị của U, I luôn tăng tỉ lệ với U</w:t>
      </w:r>
      <w:r w:rsidRPr="009E4146">
        <w:rPr>
          <w:b/>
          <w:color w:val="0000FF"/>
        </w:rPr>
        <w:t xml:space="preserve"> </w:t>
      </w:r>
      <w:r>
        <w:tab/>
      </w:r>
      <w:r w:rsidRPr="009E4146">
        <w:rPr>
          <w:b/>
          <w:color w:val="0000FF"/>
        </w:rPr>
        <w:t xml:space="preserve">B. </w:t>
      </w:r>
      <w:r>
        <w:t xml:space="preserve">Với U nhỏ, I tăng theo U. </w:t>
      </w:r>
      <w:r>
        <w:tab/>
        <w:t xml:space="preserve">  </w:t>
      </w:r>
    </w:p>
    <w:p w:rsidR="004625EB" w:rsidRDefault="004625EB" w:rsidP="009E4146">
      <w:pPr>
        <w:tabs>
          <w:tab w:val="left" w:pos="5233"/>
        </w:tabs>
        <w:spacing w:after="0" w:line="259" w:lineRule="auto"/>
        <w:ind w:left="0" w:firstLine="0"/>
        <w:jc w:val="left"/>
      </w:pPr>
      <w:r w:rsidRPr="009E4146">
        <w:rPr>
          <w:b/>
          <w:color w:val="0000FF"/>
        </w:rPr>
        <w:t xml:space="preserve"> </w:t>
      </w:r>
      <w:r w:rsidRPr="009E4146">
        <w:rPr>
          <w:b/>
          <w:color w:val="0000FF"/>
        </w:rPr>
        <w:tab/>
        <w:t xml:space="preserve">C. </w:t>
      </w:r>
      <w:r>
        <w:t xml:space="preserve">Với U quá lớn, I tăng nhanh theo U. </w:t>
      </w:r>
      <w:r w:rsidRPr="009E4146">
        <w:rPr>
          <w:b/>
          <w:color w:val="0000FF"/>
        </w:rPr>
        <w:t xml:space="preserve"> </w:t>
      </w:r>
      <w:r>
        <w:tab/>
      </w:r>
      <w:r w:rsidRPr="009E4146">
        <w:rPr>
          <w:b/>
          <w:color w:val="0000FF"/>
        </w:rPr>
        <w:t xml:space="preserve">D. </w:t>
      </w:r>
      <w:r>
        <w:t xml:space="preserve">Với U đủ lớn, I đạt giá trị bão hoà </w:t>
      </w:r>
    </w:p>
    <w:p w:rsidR="004625EB" w:rsidRDefault="004625EB" w:rsidP="009E4146">
      <w:pPr>
        <w:tabs>
          <w:tab w:val="left" w:pos="5233"/>
        </w:tabs>
        <w:spacing w:after="0" w:line="259" w:lineRule="auto"/>
        <w:ind w:left="0" w:firstLine="0"/>
        <w:jc w:val="left"/>
      </w:pPr>
      <w:r w:rsidRPr="009E4146">
        <w:rPr>
          <w:b/>
          <w:i/>
          <w:color w:val="FF0000"/>
          <w:u w:val="double" w:color="FF0000"/>
        </w:rPr>
        <w:t>Câu 18:</w:t>
      </w:r>
      <w:r w:rsidRPr="009E4146">
        <w:rPr>
          <w:rFonts w:ascii="Arial" w:eastAsia="Arial" w:hAnsi="Arial" w:cs="Arial"/>
          <w:b/>
          <w:i/>
          <w:color w:val="FF0000"/>
        </w:rPr>
        <w:t xml:space="preserve"> </w:t>
      </w:r>
      <w:r>
        <w:t xml:space="preserve">Phát biểu nào sau đây là </w:t>
      </w:r>
      <w:r w:rsidRPr="009E4146">
        <w:rPr>
          <w:b/>
          <w:i/>
        </w:rPr>
        <w:t>sai</w:t>
      </w:r>
      <w:r>
        <w:t xml:space="preserve">: </w:t>
      </w:r>
      <w:r>
        <w:tab/>
        <w:t xml:space="preserve"> </w:t>
      </w:r>
    </w:p>
    <w:p w:rsidR="000C15FA" w:rsidRDefault="00700A2F">
      <w:pPr>
        <w:numPr>
          <w:ilvl w:val="0"/>
          <w:numId w:val="113"/>
        </w:numPr>
        <w:ind w:hanging="293"/>
      </w:pPr>
      <w:r>
        <w:t xml:space="preserve">Tia lửa điện và hồ quang điện đều là dạng phóng điện trong không khí ở điều kiện thường. </w:t>
      </w:r>
    </w:p>
    <w:p w:rsidR="000C15FA" w:rsidRDefault="00700A2F">
      <w:pPr>
        <w:numPr>
          <w:ilvl w:val="0"/>
          <w:numId w:val="113"/>
        </w:numPr>
        <w:ind w:hanging="293"/>
      </w:pPr>
      <w:r>
        <w:t xml:space="preserve">Cường độ dòng điện trong hồ quang điện và tia lửa điện đều nhỏ. </w:t>
      </w:r>
    </w:p>
    <w:p w:rsidR="000C15FA" w:rsidRDefault="00700A2F">
      <w:pPr>
        <w:numPr>
          <w:ilvl w:val="0"/>
          <w:numId w:val="113"/>
        </w:numPr>
        <w:ind w:hanging="293"/>
      </w:pPr>
      <w:r>
        <w:t xml:space="preserve">Với tia lửa điên cần hiệu điện thế vài vạn vôn, với hồ quang điện cần hiệu điện thế vài chục vôn.  </w:t>
      </w:r>
    </w:p>
    <w:p w:rsidR="000C15FA" w:rsidRDefault="00700A2F">
      <w:pPr>
        <w:numPr>
          <w:ilvl w:val="0"/>
          <w:numId w:val="113"/>
        </w:numPr>
        <w:ind w:hanging="293"/>
      </w:pPr>
      <w:r>
        <w:t xml:space="preserve">Tia lửa điện có tính gián đoạn còn hồ quang điện có tính liên tục. </w:t>
      </w:r>
    </w:p>
    <w:p w:rsidR="000C15FA" w:rsidRDefault="00700A2F">
      <w:pPr>
        <w:spacing w:after="0" w:line="385" w:lineRule="auto"/>
        <w:ind w:left="-5"/>
      </w:pPr>
      <w:r>
        <w:rPr>
          <w:b/>
          <w:i/>
          <w:color w:val="FF0000"/>
          <w:u w:val="double" w:color="FF0000"/>
        </w:rPr>
        <w:t>Câu 19:</w:t>
      </w:r>
      <w:r>
        <w:rPr>
          <w:rFonts w:ascii="Arial" w:eastAsia="Arial" w:hAnsi="Arial" w:cs="Arial"/>
          <w:b/>
          <w:i/>
          <w:color w:val="FF0000"/>
        </w:rPr>
        <w:t xml:space="preserve"> </w:t>
      </w:r>
      <w:r>
        <w:t xml:space="preserve">Để tạo ra hồ quang điện giữa hai thanh than, lúc đầu người ta làm cho hai thanh than tiếp xúc nhau sau đó tách chúng ra. Việc làm trên nhằm mục đích </w:t>
      </w:r>
    </w:p>
    <w:p w:rsidR="000C15FA" w:rsidRDefault="00700A2F">
      <w:pPr>
        <w:tabs>
          <w:tab w:val="center" w:pos="2050"/>
          <w:tab w:val="center" w:pos="7384"/>
        </w:tabs>
        <w:ind w:left="-15" w:firstLine="0"/>
        <w:jc w:val="left"/>
      </w:pPr>
      <w:r>
        <w:rPr>
          <w:b/>
          <w:color w:val="0000FF"/>
        </w:rPr>
        <w:t xml:space="preserve"> </w:t>
      </w:r>
      <w:r>
        <w:rPr>
          <w:b/>
          <w:color w:val="0000FF"/>
        </w:rPr>
        <w:tab/>
        <w:t xml:space="preserve">A. </w:t>
      </w:r>
      <w:r>
        <w:t>để tạo ra sự phát xạ nhiệt êlectrôn</w:t>
      </w:r>
      <w:r>
        <w:rPr>
          <w:b/>
          <w:color w:val="0000FF"/>
        </w:rPr>
        <w:t xml:space="preserve"> </w:t>
      </w:r>
      <w:r>
        <w:rPr>
          <w:b/>
          <w:color w:val="0000FF"/>
        </w:rPr>
        <w:tab/>
        <w:t xml:space="preserve">B. </w:t>
      </w:r>
      <w:r>
        <w:t xml:space="preserve">để các thanh thanh nhiễm điện trái dấu </w:t>
      </w:r>
    </w:p>
    <w:p w:rsidR="000C15FA" w:rsidRDefault="00700A2F">
      <w:pPr>
        <w:tabs>
          <w:tab w:val="center" w:pos="2114"/>
          <w:tab w:val="center" w:pos="6786"/>
        </w:tabs>
        <w:ind w:left="-15" w:firstLine="0"/>
        <w:jc w:val="left"/>
      </w:pPr>
      <w:r>
        <w:rPr>
          <w:b/>
          <w:color w:val="0000FF"/>
        </w:rPr>
        <w:t xml:space="preserve"> </w:t>
      </w:r>
      <w:r>
        <w:rPr>
          <w:b/>
          <w:color w:val="0000FF"/>
        </w:rPr>
        <w:tab/>
        <w:t xml:space="preserve">C. </w:t>
      </w:r>
      <w:r>
        <w:t>để các thanh than trao đổi điện tích</w:t>
      </w:r>
      <w:r>
        <w:rPr>
          <w:b/>
          <w:color w:val="0000FF"/>
        </w:rPr>
        <w:t xml:space="preserve"> </w:t>
      </w:r>
      <w:r>
        <w:rPr>
          <w:b/>
          <w:color w:val="0000FF"/>
        </w:rPr>
        <w:tab/>
        <w:t xml:space="preserve">D. </w:t>
      </w:r>
      <w:r>
        <w:t xml:space="preserve">để tạo ra hiệu điện thế lớn </w:t>
      </w:r>
    </w:p>
    <w:p w:rsidR="000C15FA" w:rsidRDefault="00700A2F">
      <w:pPr>
        <w:spacing w:after="0"/>
        <w:ind w:left="-5"/>
      </w:pPr>
      <w:r>
        <w:rPr>
          <w:b/>
          <w:i/>
          <w:color w:val="FF0000"/>
          <w:u w:val="double" w:color="FF0000"/>
        </w:rPr>
        <w:t>Câu 20:</w:t>
      </w:r>
      <w:r>
        <w:rPr>
          <w:rFonts w:ascii="Arial" w:eastAsia="Arial" w:hAnsi="Arial" w:cs="Arial"/>
          <w:b/>
          <w:i/>
          <w:color w:val="FF0000"/>
        </w:rPr>
        <w:t xml:space="preserve"> </w:t>
      </w:r>
      <w:r>
        <w:t xml:space="preserve">Câu nào dưới đây nói về quá trình dẫn điện tự lực của chất khí là </w:t>
      </w:r>
      <w:r>
        <w:rPr>
          <w:b/>
        </w:rPr>
        <w:t>sai</w:t>
      </w:r>
      <w:r>
        <w:t xml:space="preserve">? Quá trình dẫn điện tự lực của chất khí là quá trình dẫn điện trong chất khí </w:t>
      </w:r>
    </w:p>
    <w:p w:rsidR="004625EB" w:rsidRDefault="004625EB" w:rsidP="009E4146">
      <w:pPr>
        <w:tabs>
          <w:tab w:val="left" w:pos="5354"/>
        </w:tabs>
        <w:spacing w:after="0" w:line="259" w:lineRule="auto"/>
        <w:ind w:left="0" w:firstLine="0"/>
        <w:jc w:val="left"/>
      </w:pPr>
      <w:r w:rsidRPr="009E4146">
        <w:rPr>
          <w:b/>
          <w:color w:val="0000FF"/>
        </w:rPr>
        <w:t xml:space="preserve"> </w:t>
      </w:r>
      <w:r w:rsidRPr="009E4146">
        <w:rPr>
          <w:b/>
          <w:color w:val="0000FF"/>
        </w:rPr>
        <w:tab/>
        <w:t xml:space="preserve">A. </w:t>
      </w:r>
      <w:r>
        <w:t>khi có hiện tượng nhân số hạt tải điện.</w:t>
      </w:r>
      <w:r w:rsidRPr="009E4146">
        <w:rPr>
          <w:b/>
          <w:color w:val="0000FF"/>
        </w:rPr>
        <w:t xml:space="preserve"> </w:t>
      </w:r>
      <w:r>
        <w:tab/>
      </w:r>
      <w:r w:rsidRPr="009E4146">
        <w:rPr>
          <w:b/>
          <w:color w:val="0000FF"/>
        </w:rPr>
        <w:t xml:space="preserve">B. </w:t>
      </w:r>
      <w:r>
        <w:t xml:space="preserve">do tác nhân ion hóa từ ngoài. </w:t>
      </w:r>
    </w:p>
    <w:p w:rsidR="004625EB" w:rsidRDefault="004625EB" w:rsidP="009E4146">
      <w:pPr>
        <w:tabs>
          <w:tab w:val="left" w:pos="5354"/>
        </w:tabs>
        <w:spacing w:after="0" w:line="259" w:lineRule="auto"/>
        <w:ind w:left="0" w:firstLine="0"/>
        <w:jc w:val="left"/>
      </w:pPr>
      <w:r w:rsidRPr="009E4146">
        <w:rPr>
          <w:b/>
          <w:color w:val="0000FF"/>
        </w:rPr>
        <w:t xml:space="preserve"> </w:t>
      </w:r>
      <w:r w:rsidRPr="009E4146">
        <w:rPr>
          <w:b/>
          <w:color w:val="0000FF"/>
        </w:rPr>
        <w:tab/>
        <w:t xml:space="preserve">C. </w:t>
      </w:r>
      <w:r>
        <w:t>không cần tác nhân ion hóa từ ngoài.</w:t>
      </w:r>
      <w:r w:rsidRPr="009E4146">
        <w:rPr>
          <w:b/>
          <w:color w:val="0000FF"/>
        </w:rPr>
        <w:t xml:space="preserve"> </w:t>
      </w:r>
      <w:r>
        <w:tab/>
      </w:r>
      <w:r w:rsidRPr="009E4146">
        <w:rPr>
          <w:b/>
          <w:color w:val="0000FF"/>
        </w:rPr>
        <w:t xml:space="preserve">D. </w:t>
      </w:r>
      <w:r>
        <w:t xml:space="preserve">thường gặp: tia lửa điện, hồ quang điện.  </w:t>
      </w:r>
    </w:p>
    <w:p w:rsidR="000C15FA" w:rsidRDefault="00700A2F">
      <w:pPr>
        <w:ind w:left="-5"/>
      </w:pPr>
      <w:r>
        <w:rPr>
          <w:b/>
          <w:i/>
          <w:color w:val="FF0000"/>
          <w:u w:val="double" w:color="FF0000"/>
        </w:rPr>
        <w:t>Câu 21:</w:t>
      </w:r>
      <w:r>
        <w:rPr>
          <w:rFonts w:ascii="Arial" w:eastAsia="Arial" w:hAnsi="Arial" w:cs="Arial"/>
          <w:b/>
          <w:i/>
          <w:color w:val="FF0000"/>
        </w:rPr>
        <w:t xml:space="preserve"> </w:t>
      </w:r>
      <w:r>
        <w:t xml:space="preserve">Hiện tượng hồ quang được ứng dụng trong: </w:t>
      </w:r>
    </w:p>
    <w:p w:rsidR="000C15FA" w:rsidRDefault="00700A2F">
      <w:pPr>
        <w:tabs>
          <w:tab w:val="center" w:pos="1361"/>
          <w:tab w:val="center" w:pos="3625"/>
          <w:tab w:val="center" w:pos="6001"/>
          <w:tab w:val="center" w:pos="8897"/>
        </w:tabs>
        <w:ind w:left="-15" w:firstLine="0"/>
        <w:jc w:val="left"/>
      </w:pPr>
      <w:r>
        <w:rPr>
          <w:b/>
          <w:color w:val="0000FF"/>
        </w:rPr>
        <w:t xml:space="preserve"> </w:t>
      </w:r>
      <w:r>
        <w:rPr>
          <w:b/>
          <w:color w:val="0000FF"/>
        </w:rPr>
        <w:tab/>
        <w:t xml:space="preserve">A. </w:t>
      </w:r>
      <w:r>
        <w:t>Ống phóng điện tử.</w:t>
      </w:r>
      <w:r>
        <w:rPr>
          <w:b/>
          <w:color w:val="0000FF"/>
        </w:rPr>
        <w:t xml:space="preserve"> </w:t>
      </w:r>
      <w:r>
        <w:rPr>
          <w:b/>
          <w:color w:val="0000FF"/>
        </w:rPr>
        <w:tab/>
        <w:t xml:space="preserve">B. </w:t>
      </w:r>
      <w:r>
        <w:t>Điốt bán dẫn.</w:t>
      </w:r>
      <w:r>
        <w:rPr>
          <w:b/>
          <w:color w:val="0000FF"/>
        </w:rPr>
        <w:t xml:space="preserve"> </w:t>
      </w:r>
      <w:r>
        <w:rPr>
          <w:b/>
          <w:color w:val="0000FF"/>
        </w:rPr>
        <w:tab/>
        <w:t xml:space="preserve">C. </w:t>
      </w:r>
      <w:r>
        <w:t>Hàn điện.</w:t>
      </w:r>
      <w:r>
        <w:rPr>
          <w:b/>
          <w:color w:val="0000FF"/>
        </w:rPr>
        <w:t xml:space="preserve"> </w:t>
      </w:r>
      <w:r>
        <w:rPr>
          <w:b/>
          <w:color w:val="0000FF"/>
        </w:rPr>
        <w:tab/>
        <w:t xml:space="preserve">D. </w:t>
      </w:r>
      <w:r>
        <w:t xml:space="preserve">Chế tạo đèn ống. </w:t>
      </w:r>
    </w:p>
    <w:p w:rsidR="000C15FA" w:rsidRDefault="00700A2F">
      <w:pPr>
        <w:tabs>
          <w:tab w:val="center" w:pos="7939"/>
        </w:tabs>
        <w:ind w:left="-15" w:firstLine="0"/>
        <w:jc w:val="left"/>
      </w:pPr>
      <w:r>
        <w:rPr>
          <w:b/>
          <w:i/>
          <w:color w:val="FF0000"/>
          <w:u w:val="double" w:color="FF0000"/>
        </w:rPr>
        <w:t>Câu 22:</w:t>
      </w:r>
      <w:r>
        <w:rPr>
          <w:rFonts w:ascii="Arial" w:eastAsia="Arial" w:hAnsi="Arial" w:cs="Arial"/>
          <w:b/>
          <w:i/>
          <w:color w:val="FF0000"/>
        </w:rPr>
        <w:t xml:space="preserve"> </w:t>
      </w:r>
      <w:r>
        <w:t xml:space="preserve">Dạng phóng điện nào xảy ra trong không khí ở điều kiện thường: </w:t>
      </w:r>
      <w:r>
        <w:tab/>
        <w:t xml:space="preserve"> </w:t>
      </w:r>
    </w:p>
    <w:p w:rsidR="000C15FA" w:rsidRDefault="00700A2F">
      <w:pPr>
        <w:tabs>
          <w:tab w:val="center" w:pos="1725"/>
          <w:tab w:val="center" w:pos="6989"/>
        </w:tabs>
        <w:ind w:left="-15" w:firstLine="0"/>
        <w:jc w:val="left"/>
      </w:pPr>
      <w:r>
        <w:rPr>
          <w:b/>
          <w:color w:val="0000FF"/>
        </w:rPr>
        <w:t xml:space="preserve"> </w:t>
      </w:r>
      <w:r>
        <w:rPr>
          <w:b/>
          <w:color w:val="0000FF"/>
        </w:rPr>
        <w:tab/>
        <w:t xml:space="preserve">A. </w:t>
      </w:r>
      <w:r>
        <w:t>Sự phóng điện thành miền.</w:t>
      </w:r>
      <w:r>
        <w:rPr>
          <w:b/>
          <w:color w:val="0000FF"/>
        </w:rPr>
        <w:t xml:space="preserve"> </w:t>
      </w:r>
      <w:r>
        <w:rPr>
          <w:b/>
          <w:color w:val="0000FF"/>
        </w:rPr>
        <w:tab/>
        <w:t xml:space="preserve">B. </w:t>
      </w:r>
      <w:r>
        <w:t xml:space="preserve">Tia lửa điện và hồ quang điện. </w:t>
      </w:r>
      <w:r>
        <w:rPr>
          <w:color w:val="0000FF"/>
        </w:rPr>
        <w:t xml:space="preserve"> </w:t>
      </w:r>
    </w:p>
    <w:p w:rsidR="000C15FA" w:rsidRDefault="00700A2F">
      <w:pPr>
        <w:tabs>
          <w:tab w:val="center" w:pos="2435"/>
          <w:tab w:val="center" w:pos="7683"/>
        </w:tabs>
        <w:ind w:left="-15" w:firstLine="0"/>
        <w:jc w:val="left"/>
      </w:pPr>
      <w:r>
        <w:rPr>
          <w:b/>
          <w:color w:val="0000FF"/>
        </w:rPr>
        <w:t xml:space="preserve"> </w:t>
      </w:r>
      <w:r>
        <w:rPr>
          <w:b/>
          <w:color w:val="0000FF"/>
        </w:rPr>
        <w:tab/>
        <w:t xml:space="preserve">C. </w:t>
      </w:r>
      <w:r>
        <w:t>Sự phóng điện thành miền và tia lửa điện.</w:t>
      </w:r>
      <w:r>
        <w:rPr>
          <w:b/>
          <w:color w:val="0000FF"/>
        </w:rPr>
        <w:t xml:space="preserve"> </w:t>
      </w:r>
      <w:r>
        <w:rPr>
          <w:b/>
          <w:color w:val="0000FF"/>
        </w:rPr>
        <w:tab/>
        <w:t xml:space="preserve">D. </w:t>
      </w:r>
      <w:r>
        <w:t xml:space="preserve">Sự phóng điện thành miền và hồ quang điện. </w:t>
      </w:r>
    </w:p>
    <w:p w:rsidR="000C15FA" w:rsidRDefault="00700A2F">
      <w:pPr>
        <w:tabs>
          <w:tab w:val="center" w:pos="5389"/>
        </w:tabs>
        <w:ind w:left="-15" w:firstLine="0"/>
        <w:jc w:val="left"/>
      </w:pPr>
      <w:r>
        <w:rPr>
          <w:b/>
          <w:i/>
          <w:color w:val="FF0000"/>
          <w:u w:val="double" w:color="FF0000"/>
        </w:rPr>
        <w:t>Câu 23:</w:t>
      </w:r>
      <w:r>
        <w:rPr>
          <w:rFonts w:ascii="Arial" w:eastAsia="Arial" w:hAnsi="Arial" w:cs="Arial"/>
          <w:b/>
          <w:i/>
          <w:color w:val="FF0000"/>
        </w:rPr>
        <w:t xml:space="preserve"> </w:t>
      </w:r>
      <w:r>
        <w:t xml:space="preserve">Cách tạo ra tia lửa điện là: </w:t>
      </w:r>
      <w:r>
        <w:tab/>
        <w:t xml:space="preserve"> </w:t>
      </w:r>
    </w:p>
    <w:p w:rsidR="000C15FA" w:rsidRDefault="00700A2F">
      <w:pPr>
        <w:numPr>
          <w:ilvl w:val="0"/>
          <w:numId w:val="114"/>
        </w:numPr>
        <w:ind w:hanging="293"/>
      </w:pPr>
      <w:r>
        <w:t xml:space="preserve">Nung nóng không khí giũa 2 đầu tụ điện được tích điện. </w:t>
      </w:r>
    </w:p>
    <w:p w:rsidR="000C15FA" w:rsidRDefault="00700A2F">
      <w:pPr>
        <w:numPr>
          <w:ilvl w:val="0"/>
          <w:numId w:val="114"/>
        </w:numPr>
        <w:ind w:hanging="293"/>
      </w:pPr>
      <w:r>
        <w:t>Tạo ra điện trường rất lớn khoảng 3.10</w:t>
      </w:r>
      <w:r>
        <w:rPr>
          <w:vertAlign w:val="superscript"/>
        </w:rPr>
        <w:t>6</w:t>
      </w:r>
      <w:r>
        <w:t xml:space="preserve">V/m trong chân không. </w:t>
      </w:r>
    </w:p>
    <w:p w:rsidR="000C15FA" w:rsidRDefault="00700A2F">
      <w:pPr>
        <w:numPr>
          <w:ilvl w:val="0"/>
          <w:numId w:val="114"/>
        </w:numPr>
        <w:ind w:hanging="293"/>
      </w:pPr>
      <w:r>
        <w:lastRenderedPageBreak/>
        <w:t>Tạo ra điện trường rất lớn khoảng 3.10</w:t>
      </w:r>
      <w:r>
        <w:rPr>
          <w:vertAlign w:val="superscript"/>
        </w:rPr>
        <w:t>6</w:t>
      </w:r>
      <w:r>
        <w:t>V/m trong không khí.</w:t>
      </w:r>
      <w:r>
        <w:rPr>
          <w:color w:val="0000FF"/>
        </w:rPr>
        <w:t xml:space="preserve"> </w:t>
      </w:r>
    </w:p>
    <w:p w:rsidR="000C15FA" w:rsidRDefault="00700A2F">
      <w:pPr>
        <w:numPr>
          <w:ilvl w:val="0"/>
          <w:numId w:val="114"/>
        </w:numPr>
        <w:ind w:hanging="293"/>
      </w:pPr>
      <w:r>
        <w:t xml:space="preserve">Đặt vào 2 đầu của 2 thanh than 1 hđt khoảng 40 đến 50V. </w:t>
      </w:r>
    </w:p>
    <w:p w:rsidR="000C15FA" w:rsidRDefault="00700A2F">
      <w:pPr>
        <w:spacing w:after="112"/>
        <w:ind w:left="-5"/>
      </w:pPr>
      <w:r>
        <w:rPr>
          <w:b/>
          <w:i/>
          <w:color w:val="FF0000"/>
          <w:u w:val="double" w:color="FF0000"/>
        </w:rPr>
        <w:t>Câu 24:</w:t>
      </w:r>
      <w:r>
        <w:rPr>
          <w:rFonts w:ascii="Arial" w:eastAsia="Arial" w:hAnsi="Arial" w:cs="Arial"/>
          <w:b/>
          <w:i/>
          <w:color w:val="FF0000"/>
        </w:rPr>
        <w:t xml:space="preserve"> </w:t>
      </w:r>
      <w:r>
        <w:t xml:space="preserve">Chất nào dưới đây không phải là chất bán dẫn </w:t>
      </w:r>
    </w:p>
    <w:p w:rsidR="000C15FA" w:rsidRDefault="00700A2F">
      <w:pPr>
        <w:numPr>
          <w:ilvl w:val="0"/>
          <w:numId w:val="115"/>
        </w:numPr>
        <w:ind w:hanging="293"/>
      </w:pPr>
      <w:r>
        <w:t>silic (Si)</w:t>
      </w:r>
      <w:r>
        <w:rPr>
          <w:b/>
          <w:color w:val="0000FF"/>
        </w:rPr>
        <w:t xml:space="preserve"> </w:t>
      </w:r>
      <w:r>
        <w:rPr>
          <w:b/>
          <w:color w:val="0000FF"/>
        </w:rPr>
        <w:tab/>
        <w:t xml:space="preserve">B. </w:t>
      </w:r>
      <w:r>
        <w:t>gecmani (Ge)</w:t>
      </w:r>
      <w:r>
        <w:rPr>
          <w:b/>
          <w:color w:val="0000FF"/>
        </w:rPr>
        <w:t xml:space="preserve"> </w:t>
      </w:r>
      <w:r>
        <w:rPr>
          <w:b/>
          <w:color w:val="0000FF"/>
        </w:rPr>
        <w:tab/>
        <w:t xml:space="preserve">C. </w:t>
      </w:r>
      <w:r>
        <w:t>lưu huỳnh (S)</w:t>
      </w:r>
      <w:r>
        <w:rPr>
          <w:b/>
          <w:color w:val="0000FF"/>
        </w:rPr>
        <w:t xml:space="preserve"> </w:t>
      </w:r>
      <w:r>
        <w:rPr>
          <w:b/>
          <w:color w:val="0000FF"/>
        </w:rPr>
        <w:tab/>
        <w:t xml:space="preserve">D. </w:t>
      </w:r>
      <w:r>
        <w:t xml:space="preserve">chì sunfua (PbS) </w:t>
      </w:r>
    </w:p>
    <w:p w:rsidR="000C15FA" w:rsidRDefault="00700A2F">
      <w:pPr>
        <w:ind w:left="-5"/>
      </w:pPr>
      <w:r>
        <w:rPr>
          <w:b/>
          <w:i/>
          <w:color w:val="FF0000"/>
          <w:u w:val="double" w:color="FF0000"/>
        </w:rPr>
        <w:t xml:space="preserve">Câu 25: </w:t>
      </w:r>
      <w:r>
        <w:t xml:space="preserve">Chọn một đáp án </w:t>
      </w:r>
      <w:r>
        <w:rPr>
          <w:b/>
          <w:u w:val="single" w:color="000000"/>
        </w:rPr>
        <w:t>sai</w:t>
      </w:r>
      <w:r>
        <w:t xml:space="preserve"> khi nói về tính chất điện của bán dẫn: </w:t>
      </w:r>
    </w:p>
    <w:p w:rsidR="000C15FA" w:rsidRDefault="009E4146">
      <w:pPr>
        <w:tabs>
          <w:tab w:val="center" w:pos="4136"/>
        </w:tabs>
        <w:ind w:left="-15" w:firstLine="0"/>
        <w:jc w:val="left"/>
      </w:pPr>
      <w:r>
        <w:rPr>
          <w:noProof/>
        </w:rPr>
        <w:pict>
          <v:group id="Group 288070" o:spid="_x0000_s1229" style="position:absolute;left:0;text-align:left;margin-left:511.35pt;margin-top:-1.35pt;width:29.45pt;height:771.35pt;z-index:251676160" coordsize="3740,9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">
            <v:shape id="Picture 51787" o:spid="_x0000_s1230" type="#_x0000_t75" style="position:absolute;left:-47129;top:47129;width:97962;height:37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">
              <v:imagedata r:id="rId166" o:title=""/>
            </v:shape>
            <v:shape id="Picture 51809" o:spid="_x0000_s1231" type="#_x0000_t75" style="position:absolute;left:577;top:79848;width:2614;height:8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">
              <v:imagedata r:id="rId167" o:title=""/>
            </v:shape>
            <v:shape id="Shape 51822" o:spid="_x0000_s1232" style="position:absolute;left:1543;top:82450;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" path="m,15367v,8763,4572,16636,13462,23494c22352,45720,34290,51308,49402,55499v14987,4190,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51824" o:spid="_x0000_s1233" style="position:absolute;left:1394;top:81968;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" path="m,65151c,50927,3429,38862,10287,28956l,16002,2287,r99694,21971c106935,23114,110999,24003,114047,24511v3047,508,5588,762,7746,762c126112,25273,129160,24257,131064,22225v1905,-2159,3048,-5842,3556,-11176l144018,12573r,54864l114809,59690r-635,1905c122555,68072,129160,74168,133731,79629v4572,5588,7874,11049,9780,16510c145415,101473,146304,107696,146304,114809v,6603,-1524,12445,-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1826" o:spid="_x0000_s1234" style="position:absolute;left:1060;top:80093;width:1797;height:993;visibility:visible;mso-wrap-style:square;v-text-anchor:top" coordsize="179705,9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" path="m,60706l,26416r35687,8256l35687,,53594,3811r,35052l118872,54738v2921,635,5715,1269,8509,1777c130048,57150,132714,57531,135255,58040v2540,253,4571,634,6350,761c143256,58928,144652,58928,146050,58928v4445,,7747,-762,9778,-2413c157861,54865,158876,52578,158876,49403v,-4317,-1524,-8636,-4571,-13208c151257,31624,146558,26798,140208,21590l151511,10541v7239,6732,12953,12827,16764,18161c172212,34037,175133,39624,177037,45340v1778,5841,2668,12573,2668,20192c179705,73279,178308,79629,175513,84710v-2793,5206,-6476,8889,-11302,11176c159512,98172,154177,99315,148336,99315v-4446,,-8763,-381,-12827,-1016c131445,97664,124840,96266,115570,94107l53594,79375r,19304l44196,96648c43814,90805,42799,86106,41275,82804,39624,79502,37337,76709,34289,74295,31242,72010,27050,69850,21717,67691,16383,65660,9144,63247,,60706xe" filled="f" strokecolor="#4471c4" strokeweight=".8pt">
              <v:path arrowok="t" textboxrect="0,0,179705,99315"/>
            </v:shape>
            <v:shape id="Shape 51827" o:spid="_x0000_s1235" style="position:absolute;left:727;top:82329;width:553;height:473;visibility:visible;mso-wrap-style:square;v-text-anchor:top" coordsize="5524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" path="m,45212l,19431,48387,r6858,12065l9399,47244,,45212xe" filled="f" strokecolor="#4471c4" strokeweight=".8pt">
              <v:path arrowok="t" textboxrect="0,0,55245,47244"/>
            </v:shape>
            <v:shape id="Picture 51829" o:spid="_x0000_s1236" type="#_x0000_t75" style="position:absolute;left:394;top:78095;width:2797;height:2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">
              <v:imagedata r:id="rId168" o:title=""/>
            </v:shape>
            <v:shape id="Shape 51834" o:spid="_x0000_s1237" style="position:absolute;left:1543;top:79083;width:1165;height:601;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" path="m,17780v,8001,3937,14985,11684,20828c19431,44450,31496,49530,47752,53721v16256,4317,30225,6350,42163,6350c98933,60071,105537,58674,109982,55753v4445,-2921,6604,-7493,6604,-13843c116586,38481,115951,35052,114427,31877v-1525,-3175,-3937,-6350,-7620,-9398c103251,19431,98806,16637,93345,14097,87757,11684,81026,9271,73025,6985,64897,4826,57023,3048,49402,1778,41656,635,34417,,27813,,18288,,11302,1397,6731,4318,2286,7238,,11684,,17780xe" filled="f" strokecolor="#4471c4" strokeweight=".8pt">
              <v:path arrowok="t" textboxrect="0,0,116586,60071"/>
            </v:shape>
            <v:shape id="Shape 51835" o:spid="_x0000_s1238" style="position:absolute;left:1394;top:78696;width:1463;height:1373;visibility:visible;mso-wrap-style:square;v-text-anchor:top" coordsize="146304,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" path="m,53214c,41402,2287,31497,6604,23495,10923,15494,16891,9652,24638,5715,32386,1905,41275,,51436,,64008,,76709,2032,89409,6224v12572,4191,23241,10032,31750,17399c129794,30989,136144,39751,140209,49785v4064,10159,6095,21589,6095,34289c146304,94615,144526,103887,140716,111761v-3810,8001,-9525,14224,-17144,18795c115951,135001,106553,137288,95504,137288v-4191,,-8890,-254,-13969,-889c75057,135637,68453,134366,61595,132462v-7746,-2287,-14732,-4953,-20828,-8383c33910,120524,27940,116332,22987,111506,18035,106807,13843,101600,10541,96013,7239,90551,4826,84455,3049,77851,1016,69977,,61849,,53214xe" filled="f" strokecolor="#4471c4" strokeweight=".8pt">
              <v:path arrowok="t" textboxrect="0,0,146304,137288"/>
            </v:shape>
            <v:shape id="Shape 51836" o:spid="_x0000_s1239" style="position:absolute;left:737;top:78767;width:543;height:815;visibility:visible;mso-wrap-style:square;v-text-anchor:top" coordsize="5422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" path="m,42290l,18669,47371,r6858,12827l23114,33274r,1270l54229,72136r-9652,9398l,42290xe" filled="f" strokecolor="#4471c4" strokeweight=".8pt">
              <v:path arrowok="t" textboxrect="0,0,54229,81534"/>
            </v:shape>
            <v:shape id="Shape 51837" o:spid="_x0000_s1240" style="position:absolute;left:535;top:78341;width:461;height:493;visibility:visible;mso-wrap-style:square;v-text-anchor:top" coordsize="46101,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" path="m,21463c,19050,253,16510,635,13970,1015,11430,1651,9144,2667,7112,3556,4953,4826,3302,6223,2032,7747,635,9525,,11811,v2666,,5079,508,7112,1651c21082,2667,22860,4191,24638,5969v1650,1779,3301,3810,4825,5842c30988,13970,32512,15875,34163,17653v1524,1905,3175,3556,4952,5080c40894,24257,43180,25273,46101,25781r,14224c43307,39370,41148,38608,39497,37465,37846,36449,36322,35052,34925,33655,33655,32131,32258,30607,30861,28956,29463,27305,27939,25908,26415,24638,24892,23368,23240,22225,21463,21463v-1905,-889,-3937,-1397,-6224,-1397c11811,20066,10033,21972,10033,25654v,2540,762,4699,2286,6604c13843,34163,16890,35814,21463,37084r,12192l7493,46609c5207,42799,3428,38735,2032,34672,762,30480,,26035,,21463xe" filled="f" strokecolor="#4471c4" strokeweight=".8pt">
              <v:path arrowok="t" textboxrect="0,0,46101,49276"/>
            </v:shape>
            <v:shape id="Picture 299942" o:spid="_x0000_s1241" type="#_x0000_t75" style="position:absolute;left:669;top:72807;width:3048;height:5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">
              <v:imagedata r:id="rId169" o:title=""/>
            </v:shape>
            <v:shape id="Shape 51848" o:spid="_x0000_s1242" style="position:absolute;left:1543;top:75775;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" path="m,15367v,8509,4318,16257,12953,23114c21463,45340,33401,50927,48640,55245v15241,4319,28957,6478,41149,6478c96774,61723,101981,60706,105410,58674v3429,-2032,5080,-5207,5080,-9525c110490,45086,109220,40894,106552,36703,104013,32513,99949,28194,94488,23495,88900,18924,82296,14987,74676,11939,66928,8764,57150,5969,45465,3429l40259,2287c33147,763,26289,,19685,,13081,,8127,1270,4952,3556,1651,5969,,9906,,15367xe" filled="f" strokecolor="#4471c4" strokeweight=".8pt">
              <v:path arrowok="t" textboxrect="0,0,110490,61723"/>
            </v:shape>
            <v:shape id="Shape 51849" o:spid="_x0000_s1243" style="position:absolute;left:1394;top:75293;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" path="m,64898c,58166,762,51943,2287,46228,3811,40640,6477,34798,10287,28829l,16002,2287,,58166,12319v9145,2032,17908,3810,26289,5461l128525,26798v11937,2412,21589,4952,29210,7492c164465,36576,170180,39116,174752,41910v4446,2413,8383,5334,11811,8637c189992,53848,192787,57277,195200,61087v2539,3811,4699,8128,6476,12954c203709,79502,205232,85472,206249,92202v1142,7112,1651,15240,1651,24384c207900,129922,206756,141224,204343,150241v-2413,9144,-5968,15875,-10794,20320c188723,175006,182753,177165,175641,177165v-5841,,-11429,-2032,-16764,-6223c153670,166751,148717,160528,143891,152273r12065,-14859c159131,140081,162052,141859,164847,142875v2666,1016,5715,1398,8890,1398c180213,144273,185166,142113,188341,137541v3175,-4572,4699,-11303,4699,-20319c193040,110490,192025,104522,189738,99187,187579,93853,184024,88900,179070,84455,173990,80010,166625,75819,156718,72009,146812,68073,133604,64389,116967,60833r-1269,1905c123444,68961,129540,74676,133986,80010v4317,5207,7492,10541,9398,16002c145415,101473,146304,107697,146304,114554v,6604,-1524,12446,-4699,17526c138557,137160,133477,141224,126747,144273v-6859,3047,-15495,4444,-25909,4444c87757,148717,74803,146812,62103,143002,49403,139192,38481,133858,29337,126873,20193,119888,13081,111125,7875,100711,2667,90298,,78359,,64898xe" filled="f" strokecolor="#4471c4" strokeweight=".8pt">
              <v:path arrowok="t" textboxrect="0,0,207900,177165"/>
            </v:shape>
            <v:shape id="Shape 51850" o:spid="_x0000_s1244" style="position:absolute;left:1394;top:77033;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1851" o:spid="_x0000_s1245" style="position:absolute;left:788;top:7305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" path="m,76962l,60833,87376,82803r508,-1904c78613,73278,71755,65659,67310,57785,62865,49911,60578,41148,60578,31369v,-9652,2795,-17399,8256,-22987c74295,2794,81915,,91440,v6223,,13588,889,22225,2794l166497,14477v4445,1017,7747,1651,10160,2033c179070,16764,181102,16891,182753,16891v4318,,7366,-1016,9017,-3175c193548,11557,194690,7874,195199,2667r9398,1651l204597,63626,126873,45847c115824,43180,108203,41656,104013,41148v-4191,-635,-7366,-889,-9779,-889c89915,40259,86740,41148,84582,42926v-2032,1777,-3048,4445,-3048,7874c81534,53848,82677,57150,84963,60833v2286,3556,5842,7619,10668,12065c100457,77470,105664,81026,111125,83693v5334,2667,12192,4826,20193,6350l204597,105791r,41021l43180,110617v-9271,-2032,-16129,-3048,-20447,-3048c20701,107569,19050,107696,17907,108203v-1270,382,-2286,1017,-3048,1906c14097,110998,13589,112141,13081,113538v-381,1397,-889,4190,-1397,8382l2286,119634,,76962xe" filled="f" strokecolor="#4471c4" strokeweight=".8pt">
              <v:path arrowok="t" textboxrect="0,0,204597,146812"/>
            </v:shape>
            <v:shape id="Picture 299943" o:spid="_x0000_s1246" type="#_x0000_t75" style="position:absolute;left:1268;top:70704;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">
              <v:imagedata r:id="rId170" o:title=""/>
            </v:shape>
            <v:shape id="Shape 51857" o:spid="_x0000_s1247" style="position:absolute;left:3055;top:72125;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" path="m,39116l,,34925,7366r,39244l,39116xe" filled="f" strokecolor="#4471c4" strokeweight=".8pt">
              <v:path arrowok="t" textboxrect="0,0,34925,46610"/>
            </v:shape>
            <v:shape id="Shape 51858" o:spid="_x0000_s1248" style="position:absolute;left:1543;top:71814;width:1165;height:600;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" path="m,17780v,8001,3937,14985,11684,20828c19431,44450,31496,49530,47752,53721v16256,4317,30225,6350,42163,6350c98933,60071,105537,58674,109982,55752v4445,-2920,6604,-7492,6604,-13842c116586,38481,115951,35052,114427,31877v-1525,-3175,-3937,-6350,-7620,-9399c103251,19431,98806,16636,93345,14097,87757,11684,81026,9271,73025,6985,64897,4826,57023,3048,49402,1777,41656,635,34417,,27813,,18288,,11302,1397,6731,4318,2286,7238,,11684,,17780xe" filled="f" strokecolor="#4471c4" strokeweight=".8pt">
              <v:path arrowok="t" textboxrect="0,0,116586,60071"/>
            </v:shape>
            <v:shape id="Shape 51859" o:spid="_x0000_s1249" style="position:absolute;left:1394;top:70892;width:1463;height:1907;visibility:visible;mso-wrap-style:square;v-text-anchor:top" coordsize="146304,1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" path="m,106680c,90551,4191,77851,12319,68834,20448,59689,31624,54610,45975,53594,44324,47244,41402,42672,37338,39878,33275,37084,28449,35052,22733,33655,17145,32258,10287,30734,2287,28956l2287,,9017,1397v6858,1524,13335,3429,19177,5715c34163,9525,39116,12954,43307,17526v4192,4572,7367,10160,9525,16510c54991,40386,56262,46863,56769,53594v10922,508,21718,2540,32640,6095c101981,63881,112650,69723,121159,77088v8635,7367,14985,16130,19050,26163c144273,113411,146304,124840,146304,137540v,10542,-1778,19813,-5588,27687c136906,173228,131191,179451,123572,184023v-7621,4445,-17019,6731,-28068,6731c91313,190754,86614,190500,81535,189864v-6478,-761,-13082,-2031,-19940,-3936c53849,183642,46863,180975,40767,177546,33910,173989,27940,169799,22987,164973v-4952,-4699,-9144,-9906,-12446,-15494c7239,144018,4826,137922,3049,131318,1016,123444,,115315,,106680xe" filled="f" strokecolor="#4471c4" strokeweight=".8pt">
              <v:path arrowok="t" textboxrect="0,0,146304,190754"/>
            </v:shape>
            <v:shape id="Picture 299944" o:spid="_x0000_s1250" type="#_x0000_t75" style="position:absolute;left:760;top:64486;width:2957;height:6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">
              <v:imagedata r:id="rId171" o:title=""/>
            </v:shape>
            <v:shape id="Shape 51866" o:spid="_x0000_s1251" style="position:absolute;left:2157;top:69445;width:1292;height:1590;visibility:visible;mso-wrap-style:square;v-text-anchor:top" coordsize="129222,1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" path="m,l28130,10172v8890,4573,16383,10287,22733,17146c57086,34303,61912,42176,65214,51067v3302,8762,4826,18414,4826,28702c70040,88278,68643,96532,65722,104406r30099,6350c97345,111137,98742,111392,100139,111646v1397,253,2667,380,3937,507c105219,112153,106362,112280,107378,112280v4064,,7112,-1143,8890,-3302c118046,106946,119189,103136,119824,97929r9398,1651l129222,159017,,130176,,90870r9715,2487l14922,94500v7112,1524,13970,2286,20701,2286c42608,96786,47561,95644,50609,93357v3048,-2412,4572,-6350,4572,-11811c55181,77991,54673,74688,53530,71768,52387,68720,50482,65798,47942,62878,45275,59956,41465,57035,36385,54115,30035,50431,22923,47129,14922,44335l,40341,,xe" stroked="f" strokeweight="0">
              <v:path arrowok="t" textboxrect="0,0,129222,159017"/>
            </v:shape>
            <v:shape id="Shape 51870" o:spid="_x0000_s1252" style="position:absolute;left:2404;top:68783;width:430;height:463;visibility:visible;mso-wrap-style:square;v-text-anchor:top" coordsize="43053,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" path="m,36575l,,43053,9778r,36449l,36575xe" filled="f" strokecolor="#4471c4" strokeweight=".8pt">
              <v:path arrowok="t" textboxrect="0,0,43053,46227"/>
            </v:shape>
            <v:shape id="Shape 51871" o:spid="_x0000_s1253" style="position:absolute;left:1605;top:69797;width:1103;height:616;visibility:visible;mso-wrap-style:square;v-text-anchor:top" coordsize="110363,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" path="m,12573v,6350,3048,12700,9144,19304c15367,38354,22479,43561,30607,47498v8001,3937,19431,7492,34290,10667l70104,59309v7112,1524,13970,2286,20701,2286c97790,61595,102743,60452,105791,58165v3048,-2412,4572,-6350,4572,-11810c110363,42799,109855,39497,108712,36576v-1143,-3048,-3048,-5969,-5588,-8890c100457,24764,96647,21844,91567,18923,85217,15239,78105,11937,70104,9144,62103,6350,53721,4063,44958,2412,36068,888,28067,,20701,,13589,,8382,1015,5080,3175,1651,5207,,8382,,12573xe" filled="f" strokecolor="#4471c4" strokeweight=".8pt">
              <v:path arrowok="t" textboxrect="0,0,110363,61595"/>
            </v:shape>
            <v:shape id="Shape 51872" o:spid="_x0000_s1254" style="position:absolute;left:1503;top:68584;width:432;height:461;visibility:visible;mso-wrap-style:square;v-text-anchor:top" coordsize="43180,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" path="m,36576l,,43180,9652r,36449l,36576xe" filled="f" strokecolor="#4471c4" strokeweight=".8pt">
              <v:path arrowok="t" textboxrect="0,0,43180,46101"/>
            </v:shape>
            <v:shape id="Shape 51873" o:spid="_x0000_s1255" style="position:absolute;left:1394;top:64693;width:1440;height:1343;visibility:visible;mso-wrap-style:square;v-text-anchor:top" coordsize="144018,13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" path="m,20067c,13717,1016,7113,2794,l41149,8382r,25655c34799,34037,30353,34672,27940,36068v-2540,1398,-3683,3810,-3683,7112c24257,44704,24512,46228,25147,48006v634,1651,1651,3557,3302,5716c29973,55753,32512,58420,36068,61342v3557,3048,6985,5587,10287,7493c49657,70867,53213,72518,56897,73915v3682,1270,8254,2539,13842,3683l144018,93345r,41022l43180,111888v-9398,-2160,-16255,-3175,-20447,-3175c18797,108713,16002,109855,14605,112142v-1524,2158,-2413,5714,-2793,10413l2287,120397,762,81153r,-16128l33910,75693r634,-1651c23114,66041,14605,57531,8763,48768,2922,39878,,30353,,20067xe" filled="f" strokecolor="#4471c4" strokeweight=".8pt">
              <v:path arrowok="t" textboxrect="0,0,144018,134367"/>
            </v:shape>
            <v:shape id="Shape 51874" o:spid="_x0000_s1256" style="position:absolute;left:1394;top:69408;width:2055;height:1627;visibility:visible;mso-wrap-style:square;v-text-anchor:top" coordsize="20548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" path="m,34037c,27432,1651,21464,4826,16511,7875,11430,12954,7367,19686,4445,26543,1524,35179,,45593,,55626,,65787,1270,75947,3556v10159,2286,19684,5716,28447,10287c113285,18416,120777,24130,127127,30989v6223,6985,11049,14859,14351,23749c144780,63500,146304,73152,146304,83440v,8509,-1397,16763,-4317,24637l172086,114427v1524,382,2920,636,4317,890c177800,115570,179070,115698,180340,115824v1144,,2286,127,3302,127c187706,115951,190754,114809,192532,112649v1779,-2032,2921,-5842,3556,-11049l205487,103251r,59437l44450,126747c34163,124461,27051,123317,23114,123317v-3937,,-6731,1017,-8254,3049c13336,128398,12192,131953,11812,137161l2287,135001,762,96393r,-15620l31624,88900r634,-1651c23876,80773,17526,74676,12827,69216,8255,63627,4953,58167,3049,52705,1016,47372,,41149,,34037xe" filled="f" strokecolor="#4471c4" strokeweight=".8pt">
              <v:path arrowok="t" textboxrect="0,0,205487,162688"/>
            </v:shape>
            <v:shape id="Shape 51875" o:spid="_x0000_s1257" style="position:absolute;left:885;top:65931;width:1949;height:1681;visibility:visible;mso-wrap-style:square;v-text-anchor:top" coordsize="194945,16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" path="m,157480l,,51688,11303r,18289c41148,29718,33782,30353,29463,31497v-4190,1143,-7365,2921,-9525,5460c17780,39498,16637,43053,16637,47625r,12700l156463,91060v2540,508,4573,889,5843,1142c163702,92329,165226,92584,166877,92711v1779,127,3811,127,6224,127c177546,92838,180594,91822,182372,89536v1904,-2286,2921,-5716,3175,-10542l194945,81026r,75819l185547,154941v-509,-4191,-1778,-7621,-3684,-10034c179959,142368,177164,140336,173355,138685v-3810,-1651,-9398,-3430,-16892,-5081l16637,102870r,11430c16637,117984,17018,121031,17652,123444v762,2286,1651,4319,2795,5970c21717,131192,23368,132969,25526,135001v2160,2033,4954,4192,8637,6731c37846,144145,42672,146686,48640,149479r,18670l,157480xe" filled="f" strokecolor="#4471c4" strokeweight=".8pt">
              <v:path arrowok="t" textboxrect="0,0,194945,168149"/>
            </v:shape>
            <v:shape id="Picture 51877" o:spid="_x0000_s1258" type="#_x0000_t75" style="position:absolute;left:440;top:62947;width:2751;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">
              <v:imagedata r:id="rId172" o:title=""/>
            </v:shape>
            <v:shape id="Shape 51882" o:spid="_x0000_s1259" style="position:absolute;left:1543;top:6367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" path="m,15367v,8763,4572,16636,13462,23495c22352,45720,34290,51308,49402,55499v14987,4191,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51883" o:spid="_x0000_s1260" style="position:absolute;left:1394;top:6319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" path="m,65151c,50927,3429,38861,10287,28829l,16002,2287,r99694,22098c106935,23113,110999,24003,114047,24511v3047,508,5588,762,7746,762c126112,25273,129160,24257,131064,22225v1905,-2160,3048,-5842,3556,-11176l144018,12573r,54863l114809,59689r-635,1906c122555,68072,129160,74168,133731,79629v4572,5588,7874,11049,9780,16509c145415,101473,146304,107696,146304,114808v,6603,-1524,12446,-4699,17526c138557,137413,133477,141351,126747,144399v-6859,2921,-15495,4318,-25909,4318c90805,148717,80645,147574,70486,145287,60325,142875,50800,139446,42037,134874,33148,130302,25654,124586,19304,117602,13081,110617,8255,102743,4953,93980,1651,85217,,75564,,65151xe" filled="f" strokecolor="#4471c4" strokeweight=".8pt">
              <v:path arrowok="t" textboxrect="0,0,146304,148717"/>
            </v:shape>
            <v:shape id="Shape 51884" o:spid="_x0000_s1261" style="position:absolute;left:737;top:63326;width:543;height:824;visibility:visible;mso-wrap-style:square;v-text-anchor:top" coordsize="54229,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" path="m,41783l,18669,47371,r6858,12826l23114,33655r,1523l54229,73025r-9652,9398l,41783xe" filled="f" strokecolor="#4471c4" strokeweight=".8pt">
              <v:path arrowok="t" textboxrect="0,0,54229,82423"/>
            </v:shape>
            <v:shape id="Shape 51885" o:spid="_x0000_s1262" style="position:absolute;left:586;top:64058;width:446;height:406;visibility:visible;mso-wrap-style:square;v-text-anchor:top" coordsize="44577,4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" path="m,38354l,16511,38227,r6350,11303l9017,40641,,38354xe" filled="f" strokecolor="#4471c4" strokeweight=".8pt">
              <v:path arrowok="t" textboxrect="0,0,44577,40641"/>
            </v:shape>
            <v:shape id="Picture 51887" o:spid="_x0000_s1263" type="#_x0000_t75" style="position:absolute;left:623;top:52629;width:2568;height:10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">
              <v:imagedata r:id="rId173" o:title=""/>
            </v:shape>
            <v:shape id="Shape 51903" o:spid="_x0000_s1264" style="position:absolute;left:1543;top:5792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51904" o:spid="_x0000_s1265" style="position:absolute;left:1394;top:55819;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1905" o:spid="_x0000_s1266" style="position:absolute;left:1394;top:57447;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1906" o:spid="_x0000_s1267" style="position:absolute;left:1394;top:61565;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" path="m,31623c,21717,2794,14097,8255,8382,13716,2794,21337,,30862,v6223,,13588,1016,22225,2921l105918,14605v4445,889,7747,1523,10160,1905c118491,16891,120524,17018,122175,17018v4317,,7365,-1017,9016,-3175c132969,11684,134112,8000,134620,2667r9398,1778l144018,63753,66294,45847c55245,43307,47625,41783,43435,41148v-4192,-508,-7367,-889,-9780,-889c29337,40259,26162,41148,24003,43052v-2031,1779,-3048,4446,-3048,7874c20955,53975,22099,57276,24385,60833v2285,3683,5841,7747,10667,12192c39878,77470,45086,81025,50547,83693v5333,2667,12191,4826,20192,6477l144018,105918r,41021l43180,124460v-2286,-509,-5461,-1143,-9779,-1905c29211,121666,25654,121285,22733,121285v-3936,,-6731,1142,-8128,3429c13081,126873,12192,130428,11812,135127l2287,132969,762,93725r,-14985l31624,86868r634,-1651c24130,78613,17780,72517,13081,66928,8510,61214,5207,55625,3175,50038,1143,44576,,38353,,31623xe" filled="f" strokecolor="#4471c4" strokeweight=".8pt">
              <v:path arrowok="t" textboxrect="0,0,144018,146939"/>
            </v:shape>
            <v:shape id="Shape 51907" o:spid="_x0000_s1268" style="position:absolute;left:885;top:52879;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51908" o:spid="_x0000_s1269" style="position:absolute;left:885;top:58761;width:1959;height:1741;visibility:visible;mso-wrap-style:square;v-text-anchor:top" coordsize="195961,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" path="m,172085l,98171r9398,2159c9651,104521,10795,107823,12573,110109v1778,2286,4190,3937,7239,4953c22860,116078,27432,116586,33527,116586r6224,c41783,116586,44069,116586,46355,116459r70231,-1270c129667,114935,140462,114935,148971,114935r,-1778l62357,67056c52197,61595,44958,57912,40513,55880,36068,53848,32385,52578,29463,51816v-2920,-635,-5587,-889,-8254,-889c14351,50927,10413,54864,9398,62992l,60833,,,9398,2159v635,2794,1524,5334,2921,7620c13715,11938,15494,13970,17780,16002v2285,1905,4953,3810,8001,5715c28828,23495,32512,25527,36576,27813r159385,88773l195961,152400,43307,158623v-5843,127,-10414,508,-13844,1016c26162,160020,23240,160655,20827,161417v-2413,762,-4317,1778,-5968,2794c13208,165354,11938,166751,11176,168402v-889,1778,-1525,3683,-1778,5715l,172085xe" filled="f" strokecolor="#4471c4" strokeweight=".8pt">
              <v:path arrowok="t" textboxrect="0,0,195961,174117"/>
            </v:shape>
            <v:shape id="Shape 51909" o:spid="_x0000_s1270" style="position:absolute;left:769;top:57473;width:452;height:882;visibility:visible;mso-wrap-style:square;v-text-anchor:top" coordsize="45212,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" path="m,74041c7239,72898,12700,70485,16637,66929v3810,-3683,5715,-9017,5715,-16002c22352,42291,20701,35179,17399,29591,14097,23876,8509,18161,762,12446l7874,c20066,6477,29464,13970,35814,22733v6223,8763,9398,19177,9398,31242c45212,65024,41656,73533,34417,79375,27178,85217,16510,88138,2540,88265l,74041xe" filled="f" strokecolor="#4471c4" strokeweight=".8pt">
              <v:path arrowok="t" textboxrect="0,0,45212,88265"/>
            </v:shape>
            <v:shape id="Picture 51911" o:spid="_x0000_s1271" type="#_x0000_t75" style="position:absolute;left:593;top:51166;width:3147;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">
              <v:imagedata r:id="rId174" o:title=""/>
            </v:shape>
            <v:shape id="Shape 51915" o:spid="_x0000_s1272" style="position:absolute;left:2095;top:51523;width:762;height:1376;visibility:visible;mso-wrap-style:square;v-text-anchor:top" coordsize="76199,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" path="m64515,r9398,1524l73913,56388,44703,48641r-634,1905c52450,57023,59055,63119,63626,68580v4572,5588,7874,11049,9780,16510c75310,90424,76199,96647,76199,103759v,6604,-1524,12446,-4699,17526c68452,126365,63372,130302,56642,133223v-6859,3048,-15495,4445,-25909,4445c20700,137668,10540,136525,381,134239l,134100,,93483r34544,5323c41528,98806,46735,97790,50164,95758v3430,-2032,5081,-5207,5081,-9525c55245,80010,52196,73533,46100,67056,39877,60579,32638,55245,24383,51308l,43574,,3897r31876,7025c36830,12065,40894,12954,43942,13462v3047,508,5588,762,7746,762c56007,14224,59055,13208,60959,11176,62864,9017,64007,5334,64515,xe" stroked="f" strokeweight="0">
              <v:path arrowok="t" textboxrect="0,0,76199,137668"/>
            </v:shape>
            <v:shape id="Shape 51916" o:spid="_x0000_s1273" style="position:absolute;left:3055;top:52157;width:349;height:466;visibility:visible;mso-wrap-style:square;v-text-anchor:top" coordsize="34925,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" path="m,39243l,,34925,7493r,39116l,39243xe" filled="f" strokecolor="#4471c4" strokeweight=".8pt">
              <v:path arrowok="t" textboxrect="0,0,34925,46609"/>
            </v:shape>
            <v:shape id="Shape 51917" o:spid="_x0000_s1274" style="position:absolute;left:1543;top:5189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51918" o:spid="_x0000_s1275" style="position:absolute;left:1394;top:51412;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1919" o:spid="_x0000_s1276" style="position:absolute;left:737;top:51546;width:543;height:829;visibility:visible;mso-wrap-style:square;v-text-anchor:top" coordsize="54229,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" path="m,42799l,18669,47371,r6858,12827l23114,33655r,1524l54229,73533r-9652,9398l,42799xe" filled="f" strokecolor="#4471c4" strokeweight=".8pt">
              <v:path arrowok="t" textboxrect="0,0,54229,82931"/>
            </v:shape>
            <v:shape id="Picture 51921" o:spid="_x0000_s1277" type="#_x0000_t75" style="position:absolute;left:1278;top:49444;width:1913;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">
              <v:imagedata r:id="rId175" o:title=""/>
            </v:shape>
            <v:shape id="Shape 51923" o:spid="_x0000_s1278" style="position:absolute;left:1417;top:49695;width:1440;height:1467;visibility:visible;mso-wrap-style:square;v-text-anchor:top" coordsize="144018,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" path="m,142240l,82931r77724,17907c88773,103378,96393,104902,100584,105537v4191,508,7492,889,9905,889c114935,106426,118237,105537,120269,103759v1905,-1778,2920,-4318,2920,-7747c123189,94107,122809,91948,121920,89789v-1017,-2159,-2286,-4318,-4064,-6604c116077,81026,113664,78359,110489,75184v-3175,-3048,-6476,-5842,-10032,-8255c96900,64516,92963,62611,88900,61087,84836,59436,79628,58039,73406,56642l,40894,,,100964,22352v2286,508,5461,1143,9780,1905c114935,25146,118490,25527,121412,25527v3937,,6731,-1143,8127,-3302c131063,19939,131952,16383,132334,11684r9398,2159l141732,67691,112522,59944r-635,1778c122936,70485,131063,79121,136271,87376v5206,8128,7747,17526,7747,28067c144018,124968,141350,132588,135889,138303v-5461,5588,-13080,8382,-22732,8382c107061,146685,99695,145669,91059,143764l38226,132080v-4444,-889,-7746,-1524,-10159,-1905c25653,129794,23622,129667,21971,129667v-4191,,-7239,1016,-8890,3175c11302,134874,10160,138684,9525,144018l,142240xe" filled="f" strokecolor="#4471c4" strokeweight=".8pt">
              <v:path arrowok="t" textboxrect="0,0,144018,146685"/>
            </v:shape>
            <v:shape id="Picture 51925" o:spid="_x0000_s1279" type="#_x0000_t75" style="position:absolute;left:1781;top:47356;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">
              <v:imagedata r:id="rId176" o:title=""/>
            </v:shape>
            <v:shape id="Shape 51927" o:spid="_x0000_s1280" style="position:absolute;left:1929;top:47597;width:260;height:1264;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" path="m,120650l,,26035,5715r,120650l,120650xe" filled="f" strokecolor="#4471c4" strokeweight=".8pt">
              <v:path arrowok="t" textboxrect="0,0,26035,126365"/>
            </v:shape>
            <v:shape id="Picture 51929" o:spid="_x0000_s1281" type="#_x0000_t75" style="position:absolute;left:654;top:23201;width:2537;height:23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">
              <v:imagedata r:id="rId177" o:title=""/>
            </v:shape>
            <v:shape id="Shape 51965" o:spid="_x0000_s1282" style="position:absolute;left:1417;top:23444;width:1440;height:2008;visibility:visible;mso-wrap-style:square;v-text-anchor:top" coordsize="14401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" path="m,196342l,137034r77724,17906c88773,157480,96393,159004,100584,159639v4191,509,7492,889,9905,889c114935,160528,118237,159639,120269,157861v1905,-1777,2920,-4318,2920,-7747c123189,148210,122809,146050,121920,143891v-1017,-2159,-2286,-4318,-4064,-6604c116077,135128,113664,132461,110489,129286v-3175,-3048,-6476,-5842,-10032,-8255c96900,118618,92963,116713,88900,115189v-4064,-1651,-9272,-3048,-15494,-4445l,94997,,54102r44958,9906c44576,57531,43688,52451,42037,48514,40386,44704,37719,41656,34163,39243,30734,36957,26162,35052,20447,33655,14859,32258,8000,30735,,29083l,,6731,1524v6857,1398,13334,3302,19177,5715c31876,9525,36957,13081,41148,17780v4317,4699,7747,10795,10160,18543c53848,44069,55118,54102,55118,66294r45846,10160c103250,76962,106425,77598,110744,78360v4191,888,7746,1269,10668,1269c125349,79629,128143,78486,129539,76327v1524,-2286,2413,-5841,2795,-10541l141732,67945r,53848l112522,114047r-635,1777c122936,124587,131063,133223,136271,141478v5206,8128,7747,17526,7747,28067c144018,179070,141350,186690,135889,192405v-5461,5588,-13080,8382,-22732,8382c107061,200787,99695,199772,91059,197866l38226,186182v-4444,-889,-7746,-1523,-10159,-1905c25653,183897,23622,183769,21971,183769v-4191,,-7239,1017,-8890,3175c11302,188976,10160,192786,9525,198120l,196342xe" filled="f" strokecolor="#4471c4" strokeweight=".8pt">
              <v:path arrowok="t" textboxrect="0,0,144018,200787"/>
            </v:shape>
            <v:shape id="Shape 51966" o:spid="_x0000_s1283" style="position:absolute;left:1402;top:33188;width:1432;height:722;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" path="m,16383l,,105156,23114v4826,1016,8256,1651,10542,1905c117984,25400,119888,25527,121413,25527v4190,,7112,-1143,8889,-3302c132080,20193,133350,16383,133859,11176r9397,1651l143256,72263,43562,49911c37847,48641,33401,47878,30226,47371v-3175,-508,-5841,-762,-8127,-762c18415,46609,15749,47498,14225,49276v-1525,1777,-2668,5461,-3175,11049l1525,58166,,16383xe" filled="f" strokecolor="#4471c4" strokeweight=".8pt">
              <v:path arrowok="t" textboxrect="0,0,143256,72263"/>
            </v:shape>
            <v:shape id="Shape 51967" o:spid="_x0000_s1284" style="position:absolute;left:1394;top:31557;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" path="m,31623c,21717,2794,14097,8255,8382,13716,2794,21337,,30862,v6223,,13588,1016,22225,2922l105918,14605v4445,889,7747,1524,10160,1905c118491,16891,120524,17018,122175,17018v4317,,7365,-1016,9016,-3175c132969,11685,134112,8001,134620,2667r9398,1778l144018,63754,66294,45847c55245,43307,47625,41783,43435,41148v-4192,-508,-7367,-888,-9780,-888c29337,40260,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1968" o:spid="_x0000_s1285" style="position:absolute;left:1051;top:41711;width:808;height:593;visibility:visible;mso-wrap-style:square;v-text-anchor:top" coordsize="8077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" path="m,27940v,5334,126,9906,381,13843l80772,59309r,-7366c80772,42291,79628,34417,77470,28194,75311,21971,71882,16891,67183,12700,62484,8509,56896,5461,50292,3302,43688,1143,36449,,28828,,19176,,11938,2286,7239,6858,2413,11430,,18415,,27940xe" filled="f" strokecolor="#4471c4" strokeweight=".8pt">
              <v:path arrowok="t" textboxrect="0,0,80772,59309"/>
            </v:shape>
            <v:shape id="Shape 51969" o:spid="_x0000_s1286" style="position:absolute;left:885;top:27130;width:1949;height:1681;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1970" o:spid="_x0000_s1287" style="position:absolute;left:885;top:33879;width:1949;height:2510;visibility:visible;mso-wrap-style:square;v-text-anchor:top" coordsize="194945,2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" path="m,211836l,145288,119252,134112,,66421,,,9398,1905v1142,4064,2666,7112,4699,9271c16128,13335,18923,15113,22606,16637v3682,1524,9017,3048,16002,4572l156463,47244v2413,508,4446,889,5843,1143c163702,48514,165226,48768,166877,48895v1779,127,3811,127,6224,127c177164,49022,180086,48133,181990,46355v1779,-1905,3048,-4953,3557,-9144l194945,39243r,71882l185547,109093v-1144,-4065,-2667,-7112,-4699,-9271c178815,97790,176022,95885,172338,94361v-3682,-1524,-9016,-3048,-15875,-4572l96393,76708c89915,75184,81280,73152,70485,70485,59689,67818,48387,64770,36576,61214r,2921c44703,68580,53213,73406,62102,78486r111380,64262l173482,165989r-85980,9398c76708,176657,67183,177546,59182,178181v-8129,634,-16130,1143,-24004,1524l35178,181990v8764,1271,18797,3049,29973,5081c76453,189230,85978,191135,93726,192786r62737,13842c158876,207264,160909,207645,162306,207772v1396,254,2920,381,4571,508c168656,208407,170688,208534,173101,208534v4063,,6985,-889,8889,-2794c183769,203835,185038,200914,185547,196723r9398,1905l194945,251078r-9398,-2031c184403,245110,182880,242062,180848,239903v-2033,-2159,-4826,-3938,-8510,-5461c168656,232918,163322,231394,156463,229870l38608,203835v-5715,-1270,-11303,-1905,-16764,-1905c17780,201930,14859,202946,13081,204724v-1905,1904,-3048,4953,-3683,9144l,211836xe" filled="f" strokecolor="#4471c4" strokeweight=".8pt">
              <v:path arrowok="t" textboxrect="0,0,194945,251078"/>
            </v:shape>
            <v:shape id="Shape 51971" o:spid="_x0000_s1288" style="position:absolute;left:885;top:36875;width:1972;height:1813;visibility:visible;mso-wrap-style:square;v-text-anchor:top" coordsize="197231,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" path="m,168529l,96774r9398,1905c10540,102743,12064,105791,14097,107950v2031,2160,4826,3937,8509,5461c26288,114936,31623,116460,38608,117984r87503,19303c132461,138685,137795,139700,142113,140209v4190,380,8255,634,12192,634c162813,140843,169418,138811,173863,134493v4445,-4191,6731,-10414,6731,-18669c180594,107823,178815,100965,175260,95631v-3557,-5461,-8509,-9779,-14986,-13081c153670,79248,145288,76454,135001,74168l38608,52832v-3810,-889,-6985,-1396,-9525,-1524c26415,51054,24002,51054,21844,51054v-4064,,-6985,889,-8763,2794c11176,55626,10033,58674,9398,62865l,60833,,,9398,2032v1270,4191,2921,7366,4953,9525c16510,13589,19431,15494,23113,16891v3684,1524,8890,2921,15495,4445l127000,40513v12826,2794,23876,6477,33020,11176c169163,56261,176402,61849,181737,68326v5461,6477,9398,13971,11811,22479c196088,99441,197231,109982,197231,122301v,8128,-1017,15748,-3048,22987c192151,152400,188976,158623,184658,163957v-4191,5334,-9525,9652,-16002,12700c162178,179705,154559,181356,145669,181356v-4572,,-9780,-381,-15368,-1016c124713,179578,116077,178054,104394,175387l38608,160528v-5588,-1143,-11176,-1778,-16764,-1778c17780,158750,14859,159639,13081,161544v-1905,1778,-3048,4826,-3683,9017l,168529xe" filled="f" strokecolor="#4471c4" strokeweight=".8pt">
              <v:path arrowok="t" textboxrect="0,0,197231,181356"/>
            </v:shape>
            <v:shape id="Shape 51972" o:spid="_x0000_s1289" style="position:absolute;left:885;top:39398;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1973" o:spid="_x0000_s1290" style="position:absolute;left:885;top:41274;width:1949;height:1801;visibility:visible;mso-wrap-style:square;v-text-anchor:top" coordsize="194945,18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" path="m,140716l,69469c,59436,253,51816,888,46609,1524,39497,2921,33020,5207,27051,7493,21209,10413,16256,14097,12319,17780,8255,22098,5207,27305,3175,32512,1016,38481,,45085,,55752,,65405,2032,73787,5969v8382,3937,15621,9525,21716,16764c101600,29972,106299,39243,109347,50419v3048,11176,4699,23622,4699,37465l114046,92075v,5715,-254,10668,-762,14478l156463,116205v3049,635,5715,1143,7875,1397c166624,117856,169545,117983,173101,117983v4445,,7493,-1016,9271,-3302c184276,112395,185293,108966,185547,104140r9398,2032l194945,180086r-9398,-2032c184403,173990,182880,170942,180848,168783v-2033,-2032,-4826,-3937,-8510,-5461c168656,161798,163322,160274,156463,158750l38608,132715v-5715,-1143,-11303,-1778,-16764,-1778c17780,130937,14859,131826,13081,133731v-1905,1778,-3048,4826,-3683,9017l,140716xe" filled="f" strokecolor="#4471c4" strokeweight=".8pt">
              <v:path arrowok="t" textboxrect="0,0,194945,180086"/>
            </v:shape>
            <v:shape id="Shape 51974" o:spid="_x0000_s1291" style="position:absolute;left:885;top:42958;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51975" o:spid="_x0000_s1292" style="position:absolute;left:885;top:44930;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1976" o:spid="_x0000_s1293" style="position:absolute;left:848;top:33089;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" path="m,36576l,,34925,7366r,37084l,36576xe" filled="f" strokecolor="#4471c4" strokeweight=".8pt">
              <v:path arrowok="t" textboxrect="0,0,34925,44450"/>
            </v:shape>
            <v:shape id="Shape 51977" o:spid="_x0000_s1294" style="position:absolute;left:788;top:25768;width:2046;height:1469;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" path="m,76962l,60833,87376,82803r508,-1904c78613,73278,71755,65659,67310,57785,62865,49911,60578,41148,60578,31369v,-9652,2795,-17399,8256,-22987c74295,2794,81915,,91440,v6223,,13588,888,22225,2794l166497,14477v4445,1017,7747,1651,10160,2033c179070,16763,181102,16890,182753,16890v4318,,7366,-1015,9017,-3175c193548,11557,194690,7874,195199,2667r9398,1651l204597,63626,126873,45847c115824,43180,108203,41656,104013,41148v-4191,-636,-7366,-889,-9779,-889c89915,40259,86740,41148,84582,42925v-2032,1778,-3048,4446,-3048,7875c81534,53848,82677,57150,84963,60833v2286,3555,5842,7619,10668,12065c100457,77470,105664,81025,111125,83693v5334,2667,12192,4826,20193,6350l204597,105790r,41022l43180,110617v-9271,-2032,-16129,-3048,-20447,-3048c20701,107569,19050,107696,17907,108203v-1270,382,-2286,1017,-3048,1906c14097,110998,13589,112140,13081,113537v-381,1398,-889,4191,-1397,8383l2286,119634,,76962xe" filled="f" strokecolor="#4471c4" strokeweight=".8pt">
              <v:path arrowok="t" textboxrect="0,0,204597,146812"/>
            </v:shape>
            <v:shape id="Shape 51978" o:spid="_x0000_s1295" style="position:absolute;left:788;top:2986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" path="m,76962l,60833,87376,82804r508,-1905c78613,73279,71755,65659,67310,57785,62865,49911,60578,41148,60578,31369v,-9652,2795,-17399,8256,-22987c74295,2794,81915,,91440,v6223,,13588,889,22225,2794l166497,14478v4445,1016,7747,1651,10160,2032c179070,16764,181102,16891,182753,16891v4318,,7366,-1016,9017,-3175c193548,11557,194690,7874,195199,2667r9398,1651l204597,63627,126873,45847c115824,43180,108203,41656,104013,41148v-4191,-635,-7366,-889,-9779,-889c89915,40259,86740,41148,84582,42926v-2032,1778,-3048,4445,-3048,7874c81534,53848,82677,57150,84963,60833v2286,3556,5842,7620,10668,12065c100457,77470,105664,81026,111125,83693v5334,2667,12192,4826,20193,6350l204597,105791r,41021l43180,110617v-9271,-2032,-16129,-3048,-20447,-3048c20701,107569,19050,107696,17907,108204v-1270,381,-2286,1016,-3048,1905c14097,110998,13589,112141,13081,113538v-381,1397,-889,4191,-1397,8382l2286,119634,,76962xe" filled="f" strokecolor="#4471c4" strokeweight=".8pt">
              <v:path arrowok="t" textboxrect="0,0,204597,146812"/>
            </v:shape>
            <v:shape id="Picture 299945" o:spid="_x0000_s1296" type="#_x0000_t75" style="position:absolute;left:1268;top:21336;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">
              <v:imagedata r:id="rId178" o:title=""/>
            </v:shape>
            <v:shape id="Shape 51984" o:spid="_x0000_s1297" style="position:absolute;left:3055;top:22762;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" path="m,39116l,,34925,7366r,39244l,39116xe" filled="f" strokecolor="#4471c4" strokeweight=".8pt">
              <v:path arrowok="t" textboxrect="0,0,34925,46610"/>
            </v:shape>
            <v:shape id="Shape 51985" o:spid="_x0000_s1298" style="position:absolute;left:1543;top:22451;width:1165;height:601;visibility:visible;mso-wrap-style:square;v-text-anchor:top" coordsize="116586,6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" path="m,17780v,8001,3937,14986,11684,20828c19431,44450,31496,49530,47752,53722v16256,4317,30225,6350,42163,6350c98933,60072,105537,58675,109982,55753v4445,-2921,6604,-7492,6604,-13842c116586,38481,115951,35052,114427,31877v-1525,-3175,-3937,-6350,-7620,-9398c103251,19431,98806,16637,93345,14098,87757,11685,81026,9272,73025,6986,64897,4826,57023,3049,49402,1778,41656,636,34417,,27813,,18288,,11302,1398,6731,4318,2286,7239,,11685,,17780xe" filled="f" strokecolor="#4471c4" strokeweight=".8pt">
              <v:path arrowok="t" textboxrect="0,0,116586,60072"/>
            </v:shape>
            <v:shape id="Shape 51986" o:spid="_x0000_s1299" style="position:absolute;left:1394;top:21529;width:1463;height:1908;visibility:visible;mso-wrap-style:square;v-text-anchor:top" coordsize="146304,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" path="m,106680c,90551,4191,77851,12319,68834,20448,59689,31624,54610,45975,53594,44324,47244,41402,42672,37338,39877,33275,37084,28449,35051,22733,33655,17145,32258,10287,30734,2287,28956l2287,,9017,1397v6858,1524,13335,3429,19177,5715c34163,9525,39116,12953,43307,17526v4192,4572,7367,10160,9525,16510c54991,40386,56262,46863,56769,53594v10922,507,21718,2540,32640,6095c101981,63881,112650,69723,121159,77088v8635,7367,14985,16130,19050,26163c144273,113411,146304,124840,146304,137540v,10542,-1778,19812,-5588,27686c136906,173227,131191,179451,123572,184023v-7621,4445,-17019,6730,-28068,6730c91313,190753,86614,190500,81535,189864v-6478,-762,-13082,-2031,-19940,-3937c53849,183642,46863,180975,40767,177673,33910,173989,27940,169799,22987,164973v-4952,-4699,-9144,-9906,-12446,-15495c7239,144018,4826,137922,3049,131318,1016,123444,,115315,,106680xe" filled="f" strokecolor="#4471c4" strokeweight=".8pt">
              <v:path arrowok="t" textboxrect="0,0,146304,190753"/>
            </v:shape>
            <v:shape id="Picture 299946" o:spid="_x0000_s1300" type="#_x0000_t75" style="position:absolute;left:1268;top:18126;width:2439;height:3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">
              <v:imagedata r:id="rId179" o:title=""/>
            </v:shape>
            <v:shape id="Shape 51991" o:spid="_x0000_s1301" style="position:absolute;left:2095;top:20966;width:739;height:570;visibility:visible;mso-wrap-style:square;v-text-anchor:top" coordsize="73913,5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" path="m,l634,203,73913,15951r,41022l,40496,,xe" stroked="f" strokeweight="0">
              <v:path arrowok="t" textboxrect="0,0,73913,56973"/>
            </v:shape>
            <v:shape id="Shape 51994" o:spid="_x0000_s1302" style="position:absolute;left:1543;top:18808;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" path="m,15367v,8509,4318,16257,12953,23114c21463,45339,33401,50927,48640,55245v15241,4318,28957,6478,41149,6478c96774,61723,101981,60706,105410,58675v3429,-2033,5080,-5208,5080,-9525c110490,45086,109220,40894,106552,36703,104013,32513,99949,28194,94488,23495,88900,18924,82296,14987,74676,11938,66928,8763,57150,5969,45465,3429l40259,2287c33147,763,26289,,19685,,13081,,8127,1270,4952,3556,1651,5969,,9906,,15367xe" filled="f" strokecolor="#4471c4" strokeweight=".8pt">
              <v:path arrowok="t" textboxrect="0,0,110490,61723"/>
            </v:shape>
            <v:shape id="Shape 51995" o:spid="_x0000_s1303" style="position:absolute;left:1394;top:18326;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" path="m,64897c,58166,762,51943,2287,46228,3811,40640,6477,34798,10287,28829l,16002,2287,,58166,12319v9145,2032,17908,3810,26289,5461l128525,26797v11937,2413,21589,4953,29210,7493c164465,36576,170180,39116,174752,41910v4446,2413,8383,5334,11811,8636c189992,53848,192787,57277,195200,61087v2539,3810,4699,8255,6476,12954c203709,79502,205232,85471,206249,92202v1142,7112,1651,15240,1651,24384c207900,129921,206756,141224,204343,150241v-2413,9144,-5968,15875,-10794,20320c188723,175006,182753,177165,175641,177165v-5841,,-11429,-2032,-16764,-6223c153670,166751,148717,160528,143891,152273r12065,-14859c159131,140081,162052,141859,164847,142875v2666,1016,5715,1397,8890,1397c180213,144272,185166,142113,188341,137541v3175,-4572,4699,-11303,4699,-20320c193040,110490,192025,104521,189738,99187,187579,93853,184024,88900,179070,84455,173990,80010,166625,75819,156718,72009,146812,68072,133604,64389,116967,60833r-1269,1905c123444,68961,129540,74676,133986,80010v4317,5207,7492,10541,9398,16002c145415,101473,146304,107696,146304,114554v,6604,-1524,12446,-4699,17526c138557,137160,133477,141224,126747,144272v-6859,3048,-15495,4445,-25909,4445c87757,148717,74803,146812,62103,143002,49403,139192,38481,133858,29337,126873,20193,119888,13081,111125,7875,100711,2667,90297,,78359,,64897xe" filled="f" strokecolor="#4471c4" strokeweight=".8pt">
              <v:path arrowok="t" textboxrect="0,0,207900,177165"/>
            </v:shape>
            <v:shape id="Shape 51996" o:spid="_x0000_s1304" style="position:absolute;left:1394;top:20066;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Picture 51998" o:spid="_x0000_s1305" type="#_x0000_t75" style="position:absolute;left:1781;top:16007;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">
              <v:imagedata r:id="rId176" o:title=""/>
            </v:shape>
            <v:shape id="Shape 52000" o:spid="_x0000_s1306" style="position:absolute;left:1929;top:16249;width:260;height:1263;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" path="m,120650l,,26035,5715r,120650l,120650xe" filled="f" strokecolor="#4471c4" strokeweight=".8pt">
              <v:path arrowok="t" textboxrect="0,0,26035,126365"/>
            </v:shape>
            <v:shape id="Picture 299947" o:spid="_x0000_s1307" type="#_x0000_t75" style="position:absolute;left:598;top:1077;width:3109;height:14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">
              <v:imagedata r:id="rId180" o:title=""/>
            </v:shape>
            <v:shape id="Shape 52026" o:spid="_x0000_s1308" style="position:absolute;left:1543;top:173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" path="m,15367v,8509,4318,16256,12953,23114c21463,45339,33401,50927,48640,55245v15241,4318,28957,6477,41149,6477c96774,61722,101981,60706,105410,58674v3429,-2032,5080,-5207,5080,-9525c110490,45085,109220,40894,106552,36703,104013,32639,99949,28194,94488,23495,88900,18923,82296,14986,74676,11938,66928,8763,57150,5969,45465,3429l40259,2286c33147,762,26289,,19685,,13081,,8127,1270,4952,3556,1651,5969,,9906,,15367xe" filled="f" strokecolor="#4471c4" strokeweight=".8pt">
              <v:path arrowok="t" textboxrect="0,0,110490,61722"/>
            </v:shape>
            <v:shape id="Shape 52027" o:spid="_x0000_s1309" style="position:absolute;left:1543;top:5107;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52028" o:spid="_x0000_s1310" style="position:absolute;left:1543;top:11641;width:514;height:541;visibility:visible;mso-wrap-style:square;v-text-anchor:top" coordsize="5143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" path="m,12700v,8763,4445,16764,13208,23876c21971,43688,34671,49530,51435,54102,51053,36576,47625,23114,41402,13843,35178,4573,26289,,14859,,10033,,6350,1016,3810,3302,1270,5588,,8636,,12700xe" filled="f" strokecolor="#4471c4" strokeweight=".8pt">
              <v:path arrowok="t" textboxrect="0,0,51435,54102"/>
            </v:shape>
            <v:shape id="Shape 52029" o:spid="_x0000_s1311" style="position:absolute;left:1402;top:6289;width:1432;height:723;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" path="m,16383l,,105156,23113v4826,1017,8256,1651,10542,1906c117984,25400,119888,25526,121413,25526v4190,,7112,-1142,8889,-3301c132080,20193,133350,16510,133859,11176r9397,1650l143256,72263,43562,49911c37847,48640,33401,47878,30226,47371v-3175,-508,-5841,-762,-8127,-762c18415,46609,15749,47498,14225,49276v-1525,1777,-2668,5461,-3175,11049l1525,58165,,16383xe" filled="f" strokecolor="#4471c4" strokeweight=".8pt">
              <v:path arrowok="t" textboxrect="0,0,143256,72263"/>
            </v:shape>
            <v:shape id="Shape 52030" o:spid="_x0000_s1312" style="position:absolute;left:1402;top:12798;width:1432;height:721;visibility:visible;mso-wrap-style:square;v-text-anchor:top" coordsize="143256,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" path="m,16256l,,105156,22987v4826,1015,8256,1651,10542,1905c117984,25273,119888,25400,121413,25400v4190,,7112,-1143,8889,-3302c132080,20065,133350,16256,133859,11049r9397,1651l143256,72136,43562,49784c37847,48513,33401,47751,30226,47244v-3175,-508,-5841,-762,-8127,-762c18415,46482,15749,47371,14225,49149v-1525,1777,-2668,5461,-3175,11049l1525,58038,,16256xe" filled="f" strokecolor="#4471c4" strokeweight=".8pt">
              <v:path arrowok="t" textboxrect="0,0,143256,72136"/>
            </v:shape>
            <v:shape id="Shape 52031" o:spid="_x0000_s1313" style="position:absolute;left:1394;top:1257;width:2079;height:1772;visibility:visible;mso-wrap-style:square;v-text-anchor:top" coordsize="207900,17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" path="m,64897c,58165,762,51943,2287,46227,3811,40639,6477,34798,10287,28828l,16001,2287,,58166,12319v9145,2031,17908,3809,26289,5461l128525,26797v11937,2413,21589,4953,29210,7492c164465,36575,170180,39115,174752,41910v4446,2413,8383,5334,11811,8763c189992,53848,192787,57276,195200,61087v2539,3810,4699,8127,6476,12953c203709,79501,205232,85471,206249,92201v1142,7112,1651,15241,1651,24385c207900,129921,206756,141224,204343,150240v-2413,9145,-5968,15875,-10794,20321c188723,175006,182753,177164,175641,177164v-5841,,-11429,-2031,-16764,-6222c153670,166750,148717,160527,143891,152273r12065,-14860c159131,140081,162052,141859,164847,142875v2666,1015,5715,1397,8890,1397c180213,144272,185166,142112,188341,137540v3175,-4571,4699,-11303,4699,-20319c193040,110489,192025,104521,189738,99187,187579,93852,184024,88900,179070,84455,173990,80010,166625,75819,156718,72009,146812,68072,133604,64388,116967,60960r-1269,1777c123444,68961,129540,74675,133986,80010v4317,5207,7492,10540,9398,16002c145415,101473,146304,107696,146304,114553v,6605,-1524,12447,-4699,17527c138557,137160,133477,141224,126747,144272v-6859,3048,-15495,4445,-25909,4445c87757,148717,74803,146812,62103,143001,49403,139192,38481,133858,29337,126873,20193,119887,13081,111125,7875,100711,2667,90297,,78359,,64897xe" filled="f" strokecolor="#4471c4" strokeweight=".8pt">
              <v:path arrowok="t" textboxrect="0,0,207900,177164"/>
            </v:shape>
            <v:shape id="Shape 52032" o:spid="_x0000_s1314" style="position:absolute;left:1394;top:2997;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" path="m,31623c,21844,2794,14098,8255,8382,13716,2794,21337,,30862,v6223,,13588,1016,22225,2922l105918,14605v4445,889,7747,1524,10160,1906c118491,16891,120524,17018,122175,17018v4317,,7365,-1016,9016,-3175c132969,11685,134112,8001,134620,2794r9398,1651l144018,63754,66294,45848c55245,43307,47625,41783,43435,41148v-4192,-508,-7367,-888,-9780,-888c29337,40260,26162,41148,24003,43053v-2031,1778,-3048,4445,-3048,7874c20955,53975,22099,57277,24385,60833v2285,3683,5841,7747,10667,12192c39878,77470,45086,81026,50547,83693v5333,2668,12191,4826,20192,6477l144018,105918r,41021l43180,124461v-2286,-509,-5461,-1144,-9779,-1906c29211,121666,25654,121286,22733,121286v-3936,,-6731,1142,-8128,3428c13081,126873,12192,130429,11812,135128l2287,132969,762,93726r,-14986l31624,86868r634,-1651c24130,78613,17780,72517,13081,66929,8510,61214,5207,55626,3175,50038,1143,44577,,38354,,31623xe" filled="f" strokecolor="#4471c4" strokeweight=".8pt">
              <v:path arrowok="t" textboxrect="0,0,144018,146939"/>
            </v:shape>
            <v:shape id="Shape 52033" o:spid="_x0000_s1315" style="position:absolute;left:1394;top:4625;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" path="m,65151c,50927,3429,38862,10287,28829l,16002,2287,r99694,21972c106935,23114,110999,24003,114047,24511v3047,508,5588,762,7746,762c126112,25273,129160,24257,131064,22225v1905,-2159,3048,-5842,3556,-11176l144018,12573r,54864l114809,59690r-635,1905c122555,68072,129160,74168,133731,79629v4572,5588,7874,11049,9780,16510c145415,101473,146304,107697,146304,114809v,6603,-1524,12445,-4699,17525c138557,137414,133477,141351,126747,144272v-6859,3048,-15495,4445,-25909,4445c90805,148717,80645,147574,70486,145288,60325,142875,50800,139447,42037,134874,33148,130302,25654,124587,19304,117602,13081,110617,8255,102743,4953,93980,1651,85217,,75565,,65151xe" filled="f" strokecolor="#4471c4" strokeweight=".8pt">
              <v:path arrowok="t" textboxrect="0,0,146304,148717"/>
            </v:shape>
            <v:shape id="Shape 52034" o:spid="_x0000_s1316" style="position:absolute;left:1394;top:9703;width:1440;height:1469;visibility:visible;mso-wrap-style:square;v-text-anchor:top" coordsize="144018,1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" path="m,31623c,21717,2794,14097,8255,8509,13716,2794,21337,,30862,v6223,,13588,1015,22225,2921l105918,14605v4445,889,7747,1523,10160,1905c118491,16890,120524,17018,122175,17018v4317,,7365,-1017,9016,-3175c132969,11684,134112,8000,134620,2667r9398,1778l144018,63753,66294,45847c55245,43307,47625,41783,43435,41148v-4192,-509,-7367,-889,-9780,-889c29337,40259,26162,41148,24003,43052v-2031,1779,-3048,4446,-3048,7874c20955,53975,22099,57276,24385,60833v2285,3682,5841,7747,10667,12192c39878,77470,45086,81025,50547,83693v5333,2667,12191,4826,20192,6477l144018,105918r,41020l43180,124460v-2286,-509,-5461,-1143,-9779,-1905c29211,121665,25654,121285,22733,121285v-3936,,-6731,1142,-8128,3428c13081,126873,12192,130428,11812,135127l2287,132969,762,93725r,-14986l31624,86868r634,-1651c24130,78612,17780,72517,13081,66928,8510,61213,5207,55625,3175,50037,1143,44576,,38353,,31623xe" filled="f" strokecolor="#4471c4" strokeweight=".8pt">
              <v:path arrowok="t" textboxrect="0,0,144018,146938"/>
            </v:shape>
            <v:shape id="Shape 52035" o:spid="_x0000_s1317" style="position:absolute;left:1394;top:11294;width:1463;height:1322;visibility:visible;mso-wrap-style:square;v-text-anchor:top" coordsize="146304,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" path="m,43815c,29464,2667,18669,7875,11176,13081,3810,20955,,31624,v7238,,13588,1524,19176,4445c56262,7366,61341,12192,65787,18923v4444,6731,8127,16256,10794,28575c79375,59944,81026,74803,81407,92202v5588,1270,11430,1905,17399,1905c102362,94107,105664,93726,108839,93091v3175,-762,6097,-1905,8510,-3556c119888,87757,121793,85471,123317,82677v1397,-2921,2159,-6604,2159,-11049c125476,63246,123825,55626,120397,48895,117094,42164,110999,34163,102362,25019l114300,13081v10923,9525,18924,19939,24257,30988c143764,55245,146304,67183,146304,80137v,11176,-1904,20701,-5842,28448c136652,116459,130811,122301,123190,126238v-7747,3937,-16890,5969,-27559,5969c90678,132207,84328,131572,76581,130175,66167,128397,56769,125603,48641,121920,38481,117221,29845,111125,22606,103632,15367,96139,9779,87249,5969,77089,2032,66929,,55880,,43815xe" filled="f" strokecolor="#4471c4" strokeweight=".8pt">
              <v:path arrowok="t" textboxrect="0,0,146304,132207"/>
            </v:shape>
            <v:shape id="Shape 52036" o:spid="_x0000_s1318" style="position:absolute;left:885;top:13378;width:1949;height:2143;visibility:visible;mso-wrap-style:square;v-text-anchor:top" coordsize="194945,2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" path="m,174879l,102998r9398,2031c10540,109093,12064,112141,14097,114300v2031,2160,4826,3938,8509,5462c26288,121286,31623,122810,38608,124334r48260,10667l86868,132969v,-3682,-635,-7112,-1905,-10287c83693,119380,81407,115698,78105,111379,74676,107188,68199,100203,58674,90678,50292,82169,43688,75947,38735,71882,33782,67818,29463,65025,26035,63627,23368,62612,21082,62103,18796,62103v-3302,,-5588,762,-6858,2286c10668,65913,9778,68326,9398,71882l,69724,,,9651,2160v762,3175,1651,5968,2795,8254c13588,12827,15621,15875,18542,19431v2921,3557,7873,8891,14605,15875l82676,86995,156972,56897v5968,-2414,10795,-4572,14224,-6478c174751,48641,177419,46863,179324,45213v2032,-1778,3428,-3557,4318,-5335c184531,38100,185293,36068,185674,33910r9271,1904l194945,107188r-9398,-2159c185293,102489,184658,100712,183514,99568v-1015,-1016,-2666,-1524,-5079,-1524c176149,98044,173227,98552,169672,99441v-3557,1016,-9398,3048,-17526,6223l118363,118618v-4571,1779,-8000,3557,-10160,5081c106045,125223,104521,127000,103759,128651v-889,1778,-1397,4318,-1397,7748l102362,138430r54101,11938c159003,150876,161036,151257,162306,151512v1396,126,2920,380,4571,507c168656,152147,170688,152147,173101,152147v4063,,6985,-890,8889,-2668c183769,147575,185038,144526,185547,140336r9398,2031l194945,214250r-9398,-2033c184403,208153,182880,205105,180848,202947v-2033,-2033,-4826,-3937,-8510,-5461c168656,195962,163322,194438,156463,192913l38608,166878v-5715,-1142,-11303,-1778,-16764,-1778c17780,165100,14859,165989,13081,167894v-1905,1779,-3048,4826,-3683,9018l,174879xe" filled="f" strokecolor="#4471c4" strokeweight=".8pt">
              <v:path arrowok="t" textboxrect="0,0,194945,214250"/>
            </v:shape>
            <v:shape id="Shape 52037" o:spid="_x0000_s1319" style="position:absolute;left:862;top:7085;width:1995;height:1655;visibility:visible;mso-wrap-style:square;v-text-anchor:top" coordsize="199517,1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" path="m,54356c,34163,2667,16002,8128,l49023,8763r,18669c40640,27432,34290,28322,29591,30099v-4572,1778,-7874,4445,-9905,8128c17653,41783,16638,46736,16638,52832v,5969,1269,11557,3810,16765c23368,75692,27940,81407,34037,86741v7112,6350,16382,12065,27813,17019c74168,109348,88774,114047,105411,118110v14731,3429,28448,5080,41275,5080c158750,123190,167767,121285,173737,117348v6095,-4063,9143,-10033,9143,-18034c182880,94615,181991,90551,180340,87249v-1651,-3429,-3810,-6223,-6603,-8509c170942,76327,167767,74549,164212,73025v-3557,-1397,-7239,-2540,-10923,-3428l144273,67691v-3557,-762,-6478,-1269,-8763,-1524c133224,66040,131064,65913,129160,65913v-3937,,-6859,889,-8763,2667c118364,70485,117094,73534,116587,77978r-9399,-2031l107188,6223r9399,2032c117856,11938,119253,14732,121031,16510v1779,1778,4319,3429,7747,4826c132207,22733,137795,24385,145669,26035r49276,11050l199517,56769r-10032,7620c196215,76835,199517,89789,199517,103378v,19939,-5588,35307,-16764,46101c171450,160148,155194,165481,133986,165481v-10414,,-22098,-1396,-35307,-4318c85599,158369,73661,154432,62865,149352,52198,144273,42926,138430,34925,131699,26925,124841,20448,117348,15240,109220,10033,100965,6224,92456,3683,83439,1270,74423,,64770,,54356xe" filled="f" strokecolor="#4471c4" strokeweight=".8pt">
              <v:path arrowok="t" textboxrect="0,0,199517,165481"/>
            </v:shape>
            <v:shape id="Shape 52038" o:spid="_x0000_s1320" style="position:absolute;left:848;top:6190;width:349;height:445;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" path="m,36576l,,34925,7366r,37084l,36576xe" filled="f" strokecolor="#4471c4" strokeweight=".8pt">
              <v:path arrowok="t" textboxrect="0,0,34925,44450"/>
            </v:shape>
            <v:shape id="Shape 52039" o:spid="_x0000_s1321" style="position:absolute;left:848;top:12698;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" path="m,36576l,,34925,7366r,37084l,36576xe" filled="f" strokecolor="#4471c4" strokeweight=".8pt">
              <v:path arrowok="t" textboxrect="0,0,34925,44450"/>
            </v:shape>
            <v:shape id="Shape 52040" o:spid="_x0000_s1322" style="position:absolute;left:737;top:11341;width:543;height:831;visibility:visible;mso-wrap-style:square;v-text-anchor:top" coordsize="54229,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" path="m,42926l,18796,47371,r6858,12954l23114,33782r,1397l54229,73660r-9652,9398l,42926xe" filled="f" strokecolor="#4471c4" strokeweight=".8pt">
              <v:path arrowok="t" textboxrect="0,0,54229,83058"/>
            </v:shape>
            <w10:wrap type="square"/>
          </v:group>
        </w:pict>
      </w:r>
      <w:r w:rsidR="00700A2F">
        <w:rPr>
          <w:b/>
          <w:color w:val="0000FF"/>
        </w:rPr>
        <w:t xml:space="preserve"> </w:t>
      </w:r>
      <w:r w:rsidR="00700A2F">
        <w:rPr>
          <w:b/>
          <w:color w:val="0000FF"/>
        </w:rPr>
        <w:tab/>
      </w:r>
      <w:r w:rsidR="00700A2F">
        <w:t xml:space="preserve">Điện trở suất ρ của bán dẫn có giá trị trung gian giữa kim loại và điện môi  </w:t>
      </w:r>
    </w:p>
    <w:p w:rsidR="000C15FA" w:rsidRDefault="00700A2F">
      <w:pPr>
        <w:numPr>
          <w:ilvl w:val="0"/>
          <w:numId w:val="115"/>
        </w:numPr>
        <w:ind w:hanging="293"/>
      </w:pPr>
      <w:r>
        <w:t xml:space="preserve">Điện trở suất ρ của bán dẫn tinh khiết giảm mạnh khi nhiệt độ tăng </w:t>
      </w:r>
    </w:p>
    <w:p w:rsidR="000C15FA" w:rsidRDefault="00700A2F">
      <w:pPr>
        <w:numPr>
          <w:ilvl w:val="0"/>
          <w:numId w:val="115"/>
        </w:numPr>
        <w:ind w:hanging="293"/>
      </w:pPr>
      <w:r>
        <w:t xml:space="preserve">Tính chất điện của bán dẫn phụ thuộc rất mạnh vào các tạp chất có mặt trong tinh thể </w:t>
      </w:r>
    </w:p>
    <w:p w:rsidR="000C15FA" w:rsidRDefault="00700A2F">
      <w:pPr>
        <w:numPr>
          <w:ilvl w:val="0"/>
          <w:numId w:val="115"/>
        </w:numPr>
        <w:ind w:hanging="293"/>
      </w:pPr>
      <w:r>
        <w:t xml:space="preserve">Điện dẫn suất σ của bán dẫn tinh khiết giảm mạnh khi nhiệt độ tăng </w:t>
      </w:r>
    </w:p>
    <w:p w:rsidR="000C15FA" w:rsidRDefault="00700A2F">
      <w:pPr>
        <w:ind w:left="-5"/>
      </w:pPr>
      <w:r>
        <w:rPr>
          <w:b/>
          <w:i/>
          <w:color w:val="FF0000"/>
          <w:u w:val="double" w:color="FF0000"/>
        </w:rPr>
        <w:t>Câu 26:</w:t>
      </w:r>
      <w:r>
        <w:rPr>
          <w:rFonts w:ascii="Arial" w:eastAsia="Arial" w:hAnsi="Arial" w:cs="Arial"/>
          <w:b/>
          <w:i/>
          <w:color w:val="FF0000"/>
        </w:rPr>
        <w:t xml:space="preserve"> </w:t>
      </w:r>
      <w:r>
        <w:t xml:space="preserve">Chọn phát biểu đúng </w:t>
      </w:r>
    </w:p>
    <w:p w:rsidR="000C15FA" w:rsidRDefault="00700A2F">
      <w:pPr>
        <w:numPr>
          <w:ilvl w:val="0"/>
          <w:numId w:val="116"/>
        </w:numPr>
        <w:ind w:hanging="296"/>
      </w:pPr>
      <w:r>
        <w:t xml:space="preserve">Điện trở suất của bán dẫn giảm tuyến tính với nhiệt độ </w:t>
      </w:r>
    </w:p>
    <w:p w:rsidR="000C15FA" w:rsidRDefault="00700A2F">
      <w:pPr>
        <w:numPr>
          <w:ilvl w:val="0"/>
          <w:numId w:val="116"/>
        </w:numPr>
        <w:ind w:hanging="296"/>
      </w:pPr>
      <w:r>
        <w:t>Tính dẫn điện của bán dẫn phụ thuộc vào độ tinh khiết của chất bán dẫn</w:t>
      </w:r>
      <w:r>
        <w:rPr>
          <w:i/>
        </w:rPr>
        <w:t xml:space="preserve"> </w:t>
      </w:r>
    </w:p>
    <w:p w:rsidR="000C15FA" w:rsidRDefault="00700A2F">
      <w:pPr>
        <w:numPr>
          <w:ilvl w:val="0"/>
          <w:numId w:val="116"/>
        </w:numPr>
        <w:ind w:hanging="296"/>
      </w:pPr>
      <w:r>
        <w:t xml:space="preserve">Lỗ trống trong chất bán dẫn là hạt dẫn điện mang điện tích âm </w:t>
      </w:r>
    </w:p>
    <w:p w:rsidR="000C15FA" w:rsidRDefault="00700A2F">
      <w:pPr>
        <w:numPr>
          <w:ilvl w:val="0"/>
          <w:numId w:val="116"/>
        </w:numPr>
        <w:ind w:hanging="296"/>
      </w:pPr>
      <w:r>
        <w:t xml:space="preserve">Trong điều kiện nhiệt độ thấp, trong chất bán dẫn có nhiều êlectrôn tự do </w:t>
      </w:r>
    </w:p>
    <w:p w:rsidR="000C15FA" w:rsidRDefault="00700A2F">
      <w:pPr>
        <w:ind w:left="-5"/>
      </w:pPr>
      <w:r>
        <w:rPr>
          <w:b/>
          <w:i/>
          <w:color w:val="FF0000"/>
          <w:u w:val="double" w:color="FF0000"/>
        </w:rPr>
        <w:t>Câu 27:</w:t>
      </w:r>
      <w:r>
        <w:rPr>
          <w:rFonts w:ascii="Arial" w:eastAsia="Arial" w:hAnsi="Arial" w:cs="Arial"/>
          <w:b/>
          <w:i/>
          <w:color w:val="FF0000"/>
        </w:rPr>
        <w:t xml:space="preserve"> </w:t>
      </w:r>
      <w:r>
        <w:t xml:space="preserve">Silic pha tạp asen thì nó là bán dẫn có </w:t>
      </w:r>
    </w:p>
    <w:p w:rsidR="000C15FA" w:rsidRDefault="00700A2F">
      <w:pPr>
        <w:tabs>
          <w:tab w:val="center" w:pos="2553"/>
          <w:tab w:val="center" w:pos="7651"/>
        </w:tabs>
        <w:ind w:left="-15" w:firstLine="0"/>
        <w:jc w:val="left"/>
      </w:pPr>
      <w:r>
        <w:rPr>
          <w:b/>
          <w:color w:val="0000FF"/>
        </w:rPr>
        <w:t xml:space="preserve"> </w:t>
      </w:r>
      <w:r>
        <w:rPr>
          <w:b/>
          <w:color w:val="0000FF"/>
        </w:rPr>
        <w:tab/>
        <w:t xml:space="preserve">A. </w:t>
      </w:r>
      <w:r>
        <w:t>hạt tải cơ bản là eletron và là bán dẫn loại n.</w:t>
      </w:r>
      <w:r>
        <w:rPr>
          <w:b/>
          <w:color w:val="0000FF"/>
        </w:rPr>
        <w:t xml:space="preserve"> </w:t>
      </w:r>
      <w:r>
        <w:rPr>
          <w:b/>
          <w:color w:val="0000FF"/>
        </w:rPr>
        <w:tab/>
        <w:t xml:space="preserve">B. </w:t>
      </w:r>
      <w:r>
        <w:t xml:space="preserve">hạt tải cơ bản là eletron và là bán dẫn loại p. </w:t>
      </w:r>
    </w:p>
    <w:p w:rsidR="000C15FA" w:rsidRDefault="00700A2F">
      <w:pPr>
        <w:tabs>
          <w:tab w:val="center" w:pos="2596"/>
          <w:tab w:val="center" w:pos="7702"/>
        </w:tabs>
        <w:ind w:left="-15" w:firstLine="0"/>
        <w:jc w:val="left"/>
      </w:pPr>
      <w:r>
        <w:rPr>
          <w:b/>
          <w:color w:val="0000FF"/>
        </w:rPr>
        <w:t xml:space="preserve"> </w:t>
      </w:r>
      <w:r>
        <w:rPr>
          <w:b/>
          <w:color w:val="0000FF"/>
        </w:rPr>
        <w:tab/>
        <w:t xml:space="preserve">C. </w:t>
      </w:r>
      <w:r>
        <w:t>hạt tải cơ bản là lỗ trống và là bán dẫn loại n.</w:t>
      </w:r>
      <w:r>
        <w:rPr>
          <w:b/>
          <w:color w:val="0000FF"/>
        </w:rPr>
        <w:t xml:space="preserve"> </w:t>
      </w:r>
      <w:r>
        <w:rPr>
          <w:b/>
          <w:color w:val="0000FF"/>
        </w:rPr>
        <w:tab/>
        <w:t xml:space="preserve">D. </w:t>
      </w:r>
      <w:r>
        <w:t xml:space="preserve">hạt tải cơ bản là lỗ trống và là bán dẫn loại p. </w:t>
      </w:r>
    </w:p>
    <w:p w:rsidR="000C15FA" w:rsidRDefault="00700A2F">
      <w:pPr>
        <w:spacing w:after="110"/>
        <w:ind w:left="-5"/>
      </w:pPr>
      <w:r>
        <w:rPr>
          <w:b/>
          <w:i/>
          <w:color w:val="FF0000"/>
          <w:u w:val="double" w:color="FF0000"/>
        </w:rPr>
        <w:t>Câu 28:</w:t>
      </w:r>
      <w:r>
        <w:rPr>
          <w:rFonts w:ascii="Arial" w:eastAsia="Arial" w:hAnsi="Arial" w:cs="Arial"/>
          <w:b/>
          <w:i/>
          <w:color w:val="FF0000"/>
        </w:rPr>
        <w:t xml:space="preserve"> </w:t>
      </w:r>
      <w:r>
        <w:t xml:space="preserve">Silic pha tạp với chất nào sau đây </w:t>
      </w:r>
      <w:r>
        <w:rPr>
          <w:b/>
          <w:i/>
        </w:rPr>
        <w:t xml:space="preserve">không </w:t>
      </w:r>
      <w:r>
        <w:t xml:space="preserve">cho bán dẫn loại p? </w:t>
      </w:r>
    </w:p>
    <w:p w:rsidR="000C15FA" w:rsidRDefault="00700A2F">
      <w:pPr>
        <w:tabs>
          <w:tab w:val="center" w:pos="583"/>
          <w:tab w:val="center" w:pos="3283"/>
          <w:tab w:val="center" w:pos="5749"/>
          <w:tab w:val="center" w:pos="8539"/>
        </w:tabs>
        <w:ind w:left="-15" w:firstLine="0"/>
        <w:jc w:val="left"/>
      </w:pPr>
      <w:r>
        <w:rPr>
          <w:b/>
          <w:color w:val="0000FF"/>
        </w:rPr>
        <w:t xml:space="preserve"> </w:t>
      </w:r>
      <w:r>
        <w:rPr>
          <w:b/>
          <w:color w:val="0000FF"/>
        </w:rPr>
        <w:tab/>
        <w:t xml:space="preserve">A. </w:t>
      </w:r>
      <w:r>
        <w:t>bo;</w:t>
      </w:r>
      <w:r>
        <w:rPr>
          <w:b/>
          <w:color w:val="0000FF"/>
        </w:rPr>
        <w:t xml:space="preserve"> </w:t>
      </w:r>
      <w:r>
        <w:rPr>
          <w:b/>
          <w:color w:val="0000FF"/>
        </w:rPr>
        <w:tab/>
        <w:t xml:space="preserve">B. </w:t>
      </w:r>
      <w:r>
        <w:t>nhôm;</w:t>
      </w:r>
      <w:r>
        <w:rPr>
          <w:b/>
          <w:color w:val="0000FF"/>
        </w:rPr>
        <w:t xml:space="preserve"> </w:t>
      </w:r>
      <w:r>
        <w:rPr>
          <w:b/>
          <w:color w:val="0000FF"/>
        </w:rPr>
        <w:tab/>
        <w:t xml:space="preserve">C. </w:t>
      </w:r>
      <w:r>
        <w:t>gali;</w:t>
      </w:r>
      <w:r>
        <w:rPr>
          <w:b/>
          <w:color w:val="0000FF"/>
        </w:rPr>
        <w:t xml:space="preserve"> </w:t>
      </w:r>
      <w:r>
        <w:rPr>
          <w:b/>
          <w:color w:val="0000FF"/>
        </w:rPr>
        <w:tab/>
        <w:t xml:space="preserve">D. </w:t>
      </w:r>
      <w:r>
        <w:t xml:space="preserve">phốt pho. </w:t>
      </w:r>
    </w:p>
    <w:p w:rsidR="000C15FA" w:rsidRDefault="00700A2F">
      <w:pPr>
        <w:spacing w:after="109"/>
        <w:ind w:left="-5"/>
      </w:pPr>
      <w:r>
        <w:rPr>
          <w:b/>
          <w:i/>
          <w:color w:val="FF0000"/>
          <w:u w:val="double" w:color="FF0000"/>
        </w:rPr>
        <w:t>Câu 29:</w:t>
      </w:r>
      <w:r>
        <w:rPr>
          <w:rFonts w:ascii="Arial" w:eastAsia="Arial" w:hAnsi="Arial" w:cs="Arial"/>
          <w:b/>
          <w:i/>
          <w:color w:val="FF0000"/>
        </w:rPr>
        <w:t xml:space="preserve"> </w:t>
      </w:r>
      <w:r>
        <w:t xml:space="preserve">Để tạo ra chất bán dẫn loại n, người ta pha thêm tạp chất. Cách pha tạp chất đúng là </w:t>
      </w:r>
    </w:p>
    <w:p w:rsidR="000C15FA" w:rsidRDefault="00700A2F">
      <w:pPr>
        <w:tabs>
          <w:tab w:val="center" w:pos="829"/>
          <w:tab w:val="center" w:pos="3342"/>
          <w:tab w:val="center" w:pos="5869"/>
          <w:tab w:val="center" w:pos="8479"/>
        </w:tabs>
        <w:ind w:left="-15" w:firstLine="0"/>
        <w:jc w:val="left"/>
      </w:pPr>
      <w:r>
        <w:rPr>
          <w:b/>
          <w:color w:val="0000FF"/>
        </w:rPr>
        <w:t xml:space="preserve"> </w:t>
      </w:r>
      <w:r>
        <w:rPr>
          <w:b/>
          <w:color w:val="0000FF"/>
        </w:rPr>
        <w:tab/>
        <w:t xml:space="preserve">A. </w:t>
      </w:r>
      <w:r>
        <w:rPr>
          <w:i/>
        </w:rPr>
        <w:t>Ge + As</w:t>
      </w:r>
      <w:r>
        <w:rPr>
          <w:b/>
          <w:color w:val="0000FF"/>
        </w:rPr>
        <w:t xml:space="preserve"> </w:t>
      </w:r>
      <w:r>
        <w:rPr>
          <w:b/>
          <w:color w:val="0000FF"/>
        </w:rPr>
        <w:tab/>
        <w:t xml:space="preserve">B. </w:t>
      </w:r>
      <w:r>
        <w:t>Ge + In</w:t>
      </w:r>
      <w:r>
        <w:rPr>
          <w:b/>
          <w:color w:val="0000FF"/>
        </w:rPr>
        <w:t xml:space="preserve"> </w:t>
      </w:r>
      <w:r>
        <w:rPr>
          <w:b/>
          <w:color w:val="0000FF"/>
        </w:rPr>
        <w:tab/>
        <w:t xml:space="preserve">C. </w:t>
      </w:r>
      <w:r>
        <w:t>Ge + S</w:t>
      </w:r>
      <w:r>
        <w:rPr>
          <w:b/>
          <w:color w:val="0000FF"/>
        </w:rPr>
        <w:t xml:space="preserve"> </w:t>
      </w:r>
      <w:r>
        <w:rPr>
          <w:b/>
          <w:color w:val="0000FF"/>
        </w:rPr>
        <w:tab/>
        <w:t xml:space="preserve">D. </w:t>
      </w:r>
      <w:r>
        <w:t xml:space="preserve">Ge + Pb </w:t>
      </w:r>
    </w:p>
    <w:p w:rsidR="000C15FA" w:rsidRDefault="00700A2F">
      <w:pPr>
        <w:spacing w:after="109"/>
        <w:ind w:left="-5"/>
      </w:pPr>
      <w:r>
        <w:rPr>
          <w:b/>
          <w:i/>
          <w:color w:val="FF0000"/>
          <w:u w:val="double" w:color="FF0000"/>
        </w:rPr>
        <w:t>Câu 30:</w:t>
      </w:r>
      <w:r>
        <w:rPr>
          <w:rFonts w:ascii="Arial" w:eastAsia="Arial" w:hAnsi="Arial" w:cs="Arial"/>
          <w:b/>
          <w:i/>
          <w:color w:val="FF0000"/>
        </w:rPr>
        <w:t xml:space="preserve"> </w:t>
      </w:r>
      <w:r>
        <w:t xml:space="preserve">Để tạo ra chất bán dẫn loại p, người ta pha thêm tạp chất. Cách pha tạp chất đúng là </w:t>
      </w:r>
    </w:p>
    <w:p w:rsidR="000C15FA" w:rsidRDefault="00700A2F">
      <w:pPr>
        <w:tabs>
          <w:tab w:val="center" w:pos="791"/>
          <w:tab w:val="center" w:pos="3284"/>
          <w:tab w:val="center" w:pos="5831"/>
          <w:tab w:val="center" w:pos="8440"/>
        </w:tabs>
        <w:spacing w:after="158"/>
        <w:ind w:left="-15" w:firstLine="0"/>
        <w:jc w:val="left"/>
      </w:pPr>
      <w:r>
        <w:rPr>
          <w:b/>
          <w:color w:val="0000FF"/>
        </w:rPr>
        <w:t xml:space="preserve"> </w:t>
      </w:r>
      <w:r>
        <w:rPr>
          <w:b/>
          <w:color w:val="0000FF"/>
        </w:rPr>
        <w:tab/>
        <w:t xml:space="preserve">A. </w:t>
      </w:r>
      <w:r>
        <w:t>Si + As</w:t>
      </w:r>
      <w:r>
        <w:rPr>
          <w:b/>
          <w:color w:val="0000FF"/>
        </w:rPr>
        <w:t xml:space="preserve"> </w:t>
      </w:r>
      <w:r>
        <w:rPr>
          <w:b/>
          <w:color w:val="0000FF"/>
        </w:rPr>
        <w:tab/>
        <w:t xml:space="preserve">B. </w:t>
      </w:r>
      <w:r>
        <w:t>Si + B</w:t>
      </w:r>
      <w:r>
        <w:rPr>
          <w:b/>
          <w:color w:val="0000FF"/>
        </w:rPr>
        <w:t xml:space="preserve"> </w:t>
      </w:r>
      <w:r>
        <w:rPr>
          <w:b/>
          <w:color w:val="0000FF"/>
        </w:rPr>
        <w:tab/>
        <w:t xml:space="preserve">C. </w:t>
      </w:r>
      <w:r>
        <w:t>Si + S</w:t>
      </w:r>
      <w:r>
        <w:rPr>
          <w:b/>
          <w:color w:val="0000FF"/>
        </w:rPr>
        <w:t xml:space="preserve"> </w:t>
      </w:r>
      <w:r>
        <w:rPr>
          <w:b/>
          <w:color w:val="0000FF"/>
        </w:rPr>
        <w:tab/>
        <w:t xml:space="preserve">D. </w:t>
      </w:r>
      <w:r>
        <w:t xml:space="preserve">Si + Pb </w:t>
      </w:r>
    </w:p>
    <w:p w:rsidR="000C15FA" w:rsidRDefault="00700A2F">
      <w:pPr>
        <w:ind w:left="-5"/>
      </w:pPr>
      <w:r>
        <w:rPr>
          <w:b/>
          <w:i/>
          <w:color w:val="FF0000"/>
          <w:u w:val="double" w:color="FF0000"/>
        </w:rPr>
        <w:t>Câu 31:</w:t>
      </w:r>
      <w:r>
        <w:rPr>
          <w:rFonts w:ascii="Arial" w:eastAsia="Arial" w:hAnsi="Arial" w:cs="Arial"/>
          <w:b/>
          <w:i/>
          <w:color w:val="FF0000"/>
        </w:rPr>
        <w:t xml:space="preserve"> </w:t>
      </w:r>
      <w:r>
        <w:t xml:space="preserve">Chọn phát biểu đúng khi nói về các hạt tải điện trong chất bán dẫn </w:t>
      </w:r>
    </w:p>
    <w:p w:rsidR="000C15FA" w:rsidRDefault="00700A2F">
      <w:pPr>
        <w:numPr>
          <w:ilvl w:val="0"/>
          <w:numId w:val="117"/>
        </w:numPr>
        <w:spacing w:after="160"/>
        <w:ind w:hanging="293"/>
      </w:pPr>
      <w:r>
        <w:t xml:space="preserve">Các hạt tải điện trong chất bán dẫn luôn bao gồm cả electron dẫn và lỗ trống </w:t>
      </w:r>
    </w:p>
    <w:p w:rsidR="000C15FA" w:rsidRDefault="00700A2F">
      <w:pPr>
        <w:numPr>
          <w:ilvl w:val="0"/>
          <w:numId w:val="117"/>
        </w:numPr>
        <w:spacing w:after="157"/>
        <w:ind w:hanging="293"/>
      </w:pPr>
      <w:r>
        <w:t xml:space="preserve">Các hạt tải điện trong chất bán dẫn loại p chỉ là chỗ trống </w:t>
      </w:r>
    </w:p>
    <w:p w:rsidR="000C15FA" w:rsidRDefault="00700A2F">
      <w:pPr>
        <w:numPr>
          <w:ilvl w:val="0"/>
          <w:numId w:val="117"/>
        </w:numPr>
        <w:spacing w:after="160"/>
        <w:ind w:hanging="293"/>
      </w:pPr>
      <w:r>
        <w:t xml:space="preserve">Các hạt tải điện trong chất bán dẫn loại n chỉ là electron </w:t>
      </w:r>
    </w:p>
    <w:p w:rsidR="007937FC" w:rsidRDefault="00700A2F">
      <w:pPr>
        <w:numPr>
          <w:ilvl w:val="0"/>
          <w:numId w:val="117"/>
        </w:numPr>
        <w:spacing w:after="16" w:line="370" w:lineRule="auto"/>
        <w:ind w:hanging="293"/>
      </w:pPr>
      <w:r>
        <w:t xml:space="preserve">Cả hai loại hạt tải điện gồm electron dẫn và lỗ trống đều mang điện âm </w:t>
      </w:r>
    </w:p>
    <w:p w:rsidR="000C15FA" w:rsidRDefault="00700A2F">
      <w:pPr>
        <w:numPr>
          <w:ilvl w:val="0"/>
          <w:numId w:val="117"/>
        </w:numPr>
        <w:spacing w:after="16" w:line="370" w:lineRule="auto"/>
        <w:ind w:hanging="293"/>
      </w:pPr>
      <w:r>
        <w:rPr>
          <w:b/>
          <w:i/>
          <w:color w:val="FF0000"/>
          <w:u w:val="double" w:color="FF0000"/>
        </w:rPr>
        <w:t>Câu 32:</w:t>
      </w:r>
      <w:r>
        <w:rPr>
          <w:rFonts w:ascii="Arial" w:eastAsia="Arial" w:hAnsi="Arial" w:cs="Arial"/>
          <w:b/>
          <w:i/>
          <w:color w:val="FF0000"/>
        </w:rPr>
        <w:t xml:space="preserve"> </w:t>
      </w:r>
      <w:r>
        <w:t xml:space="preserve">Lỗ trống là </w:t>
      </w:r>
    </w:p>
    <w:p w:rsidR="000C15FA" w:rsidRDefault="00700A2F">
      <w:pPr>
        <w:numPr>
          <w:ilvl w:val="0"/>
          <w:numId w:val="118"/>
        </w:numPr>
        <w:ind w:hanging="293"/>
      </w:pPr>
      <w:r>
        <w:t xml:space="preserve">một hạt có khối lượng bằng electron nhưng mang điện +e. </w:t>
      </w:r>
    </w:p>
    <w:p w:rsidR="000C15FA" w:rsidRDefault="00700A2F">
      <w:pPr>
        <w:numPr>
          <w:ilvl w:val="0"/>
          <w:numId w:val="118"/>
        </w:numPr>
        <w:ind w:hanging="293"/>
      </w:pPr>
      <w:r>
        <w:t xml:space="preserve">một ion dương có thể di chuyển tụ do trong bán dẫn. </w:t>
      </w:r>
    </w:p>
    <w:p w:rsidR="000C15FA" w:rsidRDefault="00700A2F">
      <w:pPr>
        <w:numPr>
          <w:ilvl w:val="0"/>
          <w:numId w:val="118"/>
        </w:numPr>
        <w:ind w:hanging="293"/>
      </w:pPr>
      <w:r>
        <w:t xml:space="preserve">một vị trí liên kết bị thiếu electron nên mang điện dương. </w:t>
      </w:r>
    </w:p>
    <w:p w:rsidR="000C15FA" w:rsidRDefault="00700A2F">
      <w:pPr>
        <w:numPr>
          <w:ilvl w:val="0"/>
          <w:numId w:val="118"/>
        </w:numPr>
        <w:ind w:hanging="293"/>
      </w:pPr>
      <w:r>
        <w:t xml:space="preserve">một vị trí lỗ nhỏ trên bề mặt khối chất bán dẫn. </w:t>
      </w:r>
    </w:p>
    <w:p w:rsidR="000C15FA" w:rsidRDefault="00700A2F">
      <w:pPr>
        <w:ind w:left="-5"/>
      </w:pPr>
      <w:r>
        <w:rPr>
          <w:b/>
          <w:i/>
          <w:color w:val="FF0000"/>
          <w:u w:val="double" w:color="FF0000"/>
        </w:rPr>
        <w:lastRenderedPageBreak/>
        <w:t>Câu 33:</w:t>
      </w:r>
      <w:r>
        <w:rPr>
          <w:rFonts w:ascii="Arial" w:eastAsia="Arial" w:hAnsi="Arial" w:cs="Arial"/>
          <w:b/>
          <w:i/>
          <w:color w:val="FF0000"/>
        </w:rPr>
        <w:t xml:space="preserve"> </w:t>
      </w:r>
      <w:r>
        <w:t xml:space="preserve">Chọn một đáp án </w:t>
      </w:r>
      <w:r>
        <w:rPr>
          <w:b/>
          <w:u w:val="single" w:color="000000"/>
        </w:rPr>
        <w:t xml:space="preserve">sai </w:t>
      </w:r>
      <w:r>
        <w:t xml:space="preserve">khi nói về bán dẫn: </w:t>
      </w:r>
    </w:p>
    <w:p w:rsidR="000C15FA" w:rsidRDefault="00700A2F">
      <w:pPr>
        <w:numPr>
          <w:ilvl w:val="0"/>
          <w:numId w:val="119"/>
        </w:numPr>
        <w:ind w:hanging="293"/>
      </w:pPr>
      <w:r>
        <w:t xml:space="preserve">Ở nhiệt độ thấp, bán dẫn dẫn điện kém giống như điện môi </w:t>
      </w:r>
    </w:p>
    <w:p w:rsidR="000C15FA" w:rsidRDefault="00700A2F">
      <w:pPr>
        <w:numPr>
          <w:ilvl w:val="0"/>
          <w:numId w:val="119"/>
        </w:numPr>
        <w:ind w:hanging="293"/>
      </w:pPr>
      <w:r>
        <w:t xml:space="preserve">Ở nhiệt độ cao bán dẫn dẫn điện khá tốt giống như kim loại </w:t>
      </w:r>
    </w:p>
    <w:p w:rsidR="000C15FA" w:rsidRDefault="00700A2F">
      <w:pPr>
        <w:numPr>
          <w:ilvl w:val="0"/>
          <w:numId w:val="119"/>
        </w:numPr>
        <w:ind w:hanging="293"/>
      </w:pPr>
      <w:r>
        <w:t xml:space="preserve">Ở nhiệt độ cao, trong bán dẫn có sự phát sinh các electron và lỗ trống </w:t>
      </w:r>
    </w:p>
    <w:p w:rsidR="000C15FA" w:rsidRDefault="00700A2F">
      <w:pPr>
        <w:numPr>
          <w:ilvl w:val="0"/>
          <w:numId w:val="119"/>
        </w:numPr>
        <w:ind w:hanging="293"/>
      </w:pPr>
      <w:r>
        <w:t xml:space="preserve">Dòng điện trong bán dẫn tuân theo định luật Ôm giống kim loại </w:t>
      </w:r>
    </w:p>
    <w:p w:rsidR="000C15FA" w:rsidRDefault="00700A2F">
      <w:pPr>
        <w:ind w:left="-5"/>
      </w:pPr>
      <w:r>
        <w:rPr>
          <w:b/>
          <w:i/>
          <w:color w:val="FF0000"/>
          <w:u w:val="double" w:color="FF0000"/>
        </w:rPr>
        <w:t>Câu 34:</w:t>
      </w:r>
      <w:r>
        <w:rPr>
          <w:rFonts w:ascii="Arial" w:eastAsia="Arial" w:hAnsi="Arial" w:cs="Arial"/>
          <w:b/>
          <w:i/>
          <w:color w:val="FF0000"/>
        </w:rPr>
        <w:t xml:space="preserve"> </w:t>
      </w:r>
      <w:r>
        <w:t xml:space="preserve">Điều kiện tác động làm xuất hiện cặp electron - lỗ trống trong chất bán dẫn là </w:t>
      </w:r>
    </w:p>
    <w:p w:rsidR="000C15FA" w:rsidRDefault="00700A2F">
      <w:pPr>
        <w:tabs>
          <w:tab w:val="center" w:pos="1492"/>
          <w:tab w:val="center" w:pos="5972"/>
        </w:tabs>
        <w:spacing w:after="115"/>
        <w:ind w:left="-15" w:firstLine="0"/>
        <w:jc w:val="left"/>
      </w:pPr>
      <w:r>
        <w:rPr>
          <w:b/>
          <w:color w:val="0000FF"/>
        </w:rPr>
        <w:t xml:space="preserve"> </w:t>
      </w:r>
      <w:r>
        <w:rPr>
          <w:b/>
          <w:color w:val="0000FF"/>
        </w:rPr>
        <w:tab/>
        <w:t xml:space="preserve">A. </w:t>
      </w:r>
      <w:r>
        <w:t xml:space="preserve">độ ẩm của môi trường </w:t>
      </w:r>
      <w:r>
        <w:rPr>
          <w:b/>
          <w:color w:val="0000FF"/>
        </w:rPr>
        <w:t xml:space="preserve"> </w:t>
      </w:r>
      <w:r>
        <w:rPr>
          <w:b/>
          <w:color w:val="0000FF"/>
        </w:rPr>
        <w:tab/>
        <w:t xml:space="preserve">B. </w:t>
      </w:r>
      <w:r>
        <w:t xml:space="preserve">âm thanh </w:t>
      </w:r>
    </w:p>
    <w:p w:rsidR="000C15FA" w:rsidRDefault="00700A2F">
      <w:pPr>
        <w:tabs>
          <w:tab w:val="center" w:pos="1336"/>
          <w:tab w:val="center" w:pos="2835"/>
          <w:tab w:val="center" w:pos="5905"/>
        </w:tabs>
        <w:ind w:left="-15" w:firstLine="0"/>
        <w:jc w:val="left"/>
      </w:pPr>
      <w:r>
        <w:rPr>
          <w:b/>
          <w:color w:val="0000FF"/>
        </w:rPr>
        <w:t xml:space="preserve"> </w:t>
      </w:r>
      <w:r>
        <w:rPr>
          <w:b/>
          <w:color w:val="0000FF"/>
        </w:rPr>
        <w:tab/>
        <w:t xml:space="preserve">C. </w:t>
      </w:r>
      <w:r>
        <w:t xml:space="preserve">ánh sáng thích hợp </w:t>
      </w:r>
      <w:r>
        <w:tab/>
      </w:r>
      <w:r>
        <w:rPr>
          <w:b/>
          <w:color w:val="0000FF"/>
        </w:rPr>
        <w:t xml:space="preserve"> </w:t>
      </w:r>
      <w:r>
        <w:rPr>
          <w:b/>
          <w:color w:val="0000FF"/>
        </w:rPr>
        <w:tab/>
        <w:t xml:space="preserve">D. </w:t>
      </w:r>
      <w:r>
        <w:t xml:space="preserve">siêu âm </w:t>
      </w:r>
    </w:p>
    <w:p w:rsidR="000C15FA" w:rsidRDefault="00700A2F">
      <w:pPr>
        <w:ind w:left="-5"/>
      </w:pPr>
      <w:r>
        <w:rPr>
          <w:b/>
          <w:i/>
          <w:color w:val="FF0000"/>
          <w:u w:val="double" w:color="FF0000"/>
        </w:rPr>
        <w:t xml:space="preserve">Câu 35: </w:t>
      </w:r>
      <w:r>
        <w:t xml:space="preserve">Pha tạp chất đônô vào silic sẽ làm </w:t>
      </w:r>
    </w:p>
    <w:p w:rsidR="000C15FA" w:rsidRDefault="00700A2F">
      <w:pPr>
        <w:spacing w:after="0" w:line="374" w:lineRule="auto"/>
        <w:ind w:left="-15" w:right="2997" w:firstLine="576"/>
      </w:pPr>
      <w:r>
        <w:t xml:space="preserve">mật độ electron dẫn trong bán dẫn rất lớn hơn so với mật độ lỗ trống. </w:t>
      </w:r>
      <w:r>
        <w:rPr>
          <w:b/>
          <w:color w:val="0000FF"/>
        </w:rPr>
        <w:t xml:space="preserve"> </w:t>
      </w:r>
      <w:r>
        <w:rPr>
          <w:b/>
          <w:color w:val="0000FF"/>
        </w:rPr>
        <w:tab/>
        <w:t xml:space="preserve">B. </w:t>
      </w:r>
      <w:r>
        <w:t xml:space="preserve">mật độ lỗ trống trong bán dẫn rất lớn hơn so với mật độ electron dẫn. </w:t>
      </w:r>
    </w:p>
    <w:p w:rsidR="000C15FA" w:rsidRDefault="00700A2F">
      <w:pPr>
        <w:numPr>
          <w:ilvl w:val="0"/>
          <w:numId w:val="120"/>
        </w:numPr>
        <w:ind w:hanging="293"/>
      </w:pPr>
      <w:r>
        <w:t xml:space="preserve">các electron liên kết chặt chẽ hơn với hạt nhân. </w:t>
      </w:r>
    </w:p>
    <w:p w:rsidR="000C15FA" w:rsidRDefault="00700A2F">
      <w:pPr>
        <w:numPr>
          <w:ilvl w:val="0"/>
          <w:numId w:val="120"/>
        </w:numPr>
        <w:ind w:hanging="293"/>
      </w:pPr>
      <w:r>
        <w:t xml:space="preserve">các ion trong bán dẫn có thể dịch chuyển. </w:t>
      </w:r>
    </w:p>
    <w:p w:rsidR="000C15FA" w:rsidRDefault="00700A2F">
      <w:pPr>
        <w:spacing w:after="110"/>
        <w:ind w:left="-5"/>
      </w:pPr>
      <w:r>
        <w:rPr>
          <w:b/>
          <w:i/>
          <w:color w:val="FF0000"/>
          <w:u w:val="double" w:color="FF0000"/>
        </w:rPr>
        <w:t>Câu 36:</w:t>
      </w:r>
      <w:r>
        <w:rPr>
          <w:rFonts w:ascii="Arial" w:eastAsia="Arial" w:hAnsi="Arial" w:cs="Arial"/>
          <w:b/>
          <w:i/>
          <w:color w:val="FF0000"/>
        </w:rPr>
        <w:t xml:space="preserve"> </w:t>
      </w:r>
      <w:r>
        <w:t xml:space="preserve">Tạp chất nhận trong chất bán dẫn là </w:t>
      </w:r>
    </w:p>
    <w:p w:rsidR="000C15FA" w:rsidRDefault="00700A2F">
      <w:pPr>
        <w:tabs>
          <w:tab w:val="center" w:pos="733"/>
          <w:tab w:val="center" w:pos="3429"/>
          <w:tab w:val="center" w:pos="5778"/>
          <w:tab w:val="center" w:pos="8448"/>
        </w:tabs>
        <w:ind w:left="-15" w:firstLine="0"/>
        <w:jc w:val="left"/>
      </w:pPr>
      <w:r>
        <w:rPr>
          <w:b/>
          <w:color w:val="0000FF"/>
        </w:rPr>
        <w:t xml:space="preserve"> </w:t>
      </w:r>
      <w:r>
        <w:rPr>
          <w:b/>
          <w:color w:val="0000FF"/>
        </w:rPr>
        <w:tab/>
        <w:t xml:space="preserve">A. </w:t>
      </w:r>
      <w:r>
        <w:t>nhôm.</w:t>
      </w:r>
      <w:r>
        <w:rPr>
          <w:b/>
          <w:color w:val="0000FF"/>
        </w:rPr>
        <w:t xml:space="preserve"> </w:t>
      </w:r>
      <w:r>
        <w:rPr>
          <w:b/>
          <w:color w:val="0000FF"/>
        </w:rPr>
        <w:tab/>
        <w:t xml:space="preserve">B. </w:t>
      </w:r>
      <w:r>
        <w:t>phốt pho.</w:t>
      </w:r>
      <w:r>
        <w:rPr>
          <w:b/>
          <w:color w:val="0000FF"/>
        </w:rPr>
        <w:t xml:space="preserve"> </w:t>
      </w:r>
      <w:r>
        <w:rPr>
          <w:b/>
          <w:color w:val="0000FF"/>
        </w:rPr>
        <w:tab/>
        <w:t xml:space="preserve">C. </w:t>
      </w:r>
      <w:r>
        <w:t>asen.</w:t>
      </w:r>
      <w:r>
        <w:rPr>
          <w:b/>
          <w:color w:val="0000FF"/>
        </w:rPr>
        <w:t xml:space="preserve"> </w:t>
      </w:r>
      <w:r>
        <w:rPr>
          <w:b/>
          <w:color w:val="0000FF"/>
        </w:rPr>
        <w:tab/>
        <w:t xml:space="preserve">D. </w:t>
      </w:r>
      <w:r>
        <w:t xml:space="preserve">atimon. </w:t>
      </w:r>
    </w:p>
    <w:p w:rsidR="000C15FA" w:rsidRDefault="00700A2F">
      <w:pPr>
        <w:spacing w:after="115"/>
        <w:ind w:left="-5"/>
      </w:pPr>
      <w:r>
        <w:rPr>
          <w:b/>
          <w:i/>
          <w:color w:val="FF0000"/>
          <w:u w:val="double" w:color="FF0000"/>
        </w:rPr>
        <w:t>Câu 37:</w:t>
      </w:r>
      <w:r>
        <w:rPr>
          <w:rFonts w:ascii="Arial" w:eastAsia="Arial" w:hAnsi="Arial" w:cs="Arial"/>
          <w:b/>
          <w:i/>
          <w:color w:val="FF0000"/>
        </w:rPr>
        <w:t xml:space="preserve"> </w:t>
      </w:r>
      <w:r>
        <w:t xml:space="preserve">Nhận xét nào sau đây </w:t>
      </w:r>
      <w:r>
        <w:rPr>
          <w:b/>
          <w:i/>
        </w:rPr>
        <w:t>không đúng</w:t>
      </w:r>
      <w:r>
        <w:t xml:space="preserve"> về lớp tiếp xúc p – n ? </w:t>
      </w:r>
    </w:p>
    <w:p w:rsidR="000C15FA" w:rsidRDefault="00700A2F">
      <w:pPr>
        <w:numPr>
          <w:ilvl w:val="0"/>
          <w:numId w:val="121"/>
        </w:numPr>
        <w:ind w:hanging="293"/>
      </w:pPr>
      <w:r>
        <w:t xml:space="preserve">là chỗ tiếp xúc bán dẫn loại p và bán dẫn loại n; </w:t>
      </w:r>
    </w:p>
    <w:p w:rsidR="000C15FA" w:rsidRDefault="00700A2F">
      <w:pPr>
        <w:numPr>
          <w:ilvl w:val="0"/>
          <w:numId w:val="121"/>
        </w:numPr>
        <w:ind w:hanging="293"/>
      </w:pPr>
      <w:r>
        <w:t xml:space="preserve">lớp tiếp xúc này có điện trở lớn hơn so với lân cận; </w:t>
      </w:r>
    </w:p>
    <w:p w:rsidR="000C15FA" w:rsidRDefault="00700A2F">
      <w:pPr>
        <w:numPr>
          <w:ilvl w:val="0"/>
          <w:numId w:val="121"/>
        </w:numPr>
        <w:ind w:hanging="293"/>
      </w:pPr>
      <w:r>
        <w:t xml:space="preserve">lớp tiếp xúc cho dòng điện dễ dàng đi qua theo chiều từ bán dẫn n sang bán dẫn p; </w:t>
      </w:r>
    </w:p>
    <w:p w:rsidR="000C15FA" w:rsidRDefault="00700A2F">
      <w:pPr>
        <w:numPr>
          <w:ilvl w:val="0"/>
          <w:numId w:val="121"/>
        </w:numPr>
        <w:spacing w:after="22" w:line="370" w:lineRule="auto"/>
        <w:ind w:hanging="293"/>
      </w:pPr>
      <w:r>
        <w:t xml:space="preserve">lớp tiếp xúc cho dòng điện đi qua dễ dàng theo chiều từ bán dẫn p sang bán dẫn n; </w:t>
      </w:r>
      <w:r>
        <w:rPr>
          <w:b/>
          <w:i/>
          <w:color w:val="FF0000"/>
          <w:u w:val="double" w:color="FF0000"/>
        </w:rPr>
        <w:t>Câu 38:</w:t>
      </w:r>
      <w:r>
        <w:rPr>
          <w:rFonts w:ascii="Arial" w:eastAsia="Arial" w:hAnsi="Arial" w:cs="Arial"/>
          <w:b/>
          <w:i/>
          <w:color w:val="FF0000"/>
        </w:rPr>
        <w:t xml:space="preserve"> </w:t>
      </w:r>
      <w:r>
        <w:t xml:space="preserve">Diod bán dẫn có tác dụng </w:t>
      </w:r>
    </w:p>
    <w:p w:rsidR="000C15FA" w:rsidRDefault="00700A2F">
      <w:pPr>
        <w:numPr>
          <w:ilvl w:val="0"/>
          <w:numId w:val="122"/>
        </w:numPr>
        <w:ind w:hanging="293"/>
      </w:pPr>
      <w:r>
        <w:t xml:space="preserve">chỉnh lưu dòng điện (cho dòng điện đi qua nó theo một chiều). </w:t>
      </w:r>
    </w:p>
    <w:p w:rsidR="000C15FA" w:rsidRDefault="00700A2F">
      <w:pPr>
        <w:numPr>
          <w:ilvl w:val="0"/>
          <w:numId w:val="122"/>
        </w:numPr>
        <w:ind w:hanging="293"/>
      </w:pPr>
      <w:r>
        <w:t xml:space="preserve">làm cho dòng điện qua đoạn mạch nối tiếp với nó có độ lớn không đổi. </w:t>
      </w:r>
    </w:p>
    <w:p w:rsidR="000C15FA" w:rsidRDefault="00700A2F">
      <w:pPr>
        <w:numPr>
          <w:ilvl w:val="0"/>
          <w:numId w:val="122"/>
        </w:numPr>
        <w:ind w:hanging="293"/>
      </w:pPr>
      <w:r>
        <w:t xml:space="preserve">làm khuyếch đại dòng điện đi qua nó. </w:t>
      </w:r>
    </w:p>
    <w:p w:rsidR="000C15FA" w:rsidRDefault="00700A2F">
      <w:pPr>
        <w:numPr>
          <w:ilvl w:val="0"/>
          <w:numId w:val="122"/>
        </w:numPr>
        <w:spacing w:after="0" w:line="396" w:lineRule="auto"/>
        <w:ind w:hanging="293"/>
      </w:pPr>
      <w:r>
        <w:t>làm dòng điện đi qua nó thay đổi chiều liên tục</w:t>
      </w:r>
      <w:r>
        <w:rPr>
          <w:b/>
          <w:color w:val="FF0000"/>
        </w:rPr>
        <w:t xml:space="preserve"> </w:t>
      </w:r>
      <w:r>
        <w:t xml:space="preserve"> </w:t>
      </w:r>
      <w:r>
        <w:rPr>
          <w:b/>
          <w:i/>
          <w:color w:val="FF0000"/>
          <w:u w:val="double" w:color="FF0000"/>
        </w:rPr>
        <w:t>Câu 39:</w:t>
      </w:r>
      <w:r>
        <w:rPr>
          <w:rFonts w:ascii="Arial" w:eastAsia="Arial" w:hAnsi="Arial" w:cs="Arial"/>
          <w:b/>
          <w:i/>
          <w:color w:val="FF0000"/>
        </w:rPr>
        <w:t xml:space="preserve"> </w:t>
      </w:r>
      <w:r>
        <w:t xml:space="preserve">Điốt bán dẫn có cấu tạo gồm:  </w:t>
      </w:r>
    </w:p>
    <w:p w:rsidR="000C15FA" w:rsidRDefault="00700A2F">
      <w:pPr>
        <w:tabs>
          <w:tab w:val="center" w:pos="1450"/>
          <w:tab w:val="center" w:pos="6550"/>
        </w:tabs>
        <w:ind w:left="-15" w:firstLine="0"/>
        <w:jc w:val="left"/>
      </w:pPr>
      <w:r>
        <w:rPr>
          <w:b/>
          <w:color w:val="0000FF"/>
        </w:rPr>
        <w:t xml:space="preserve"> </w:t>
      </w:r>
      <w:r>
        <w:rPr>
          <w:b/>
          <w:color w:val="0000FF"/>
        </w:rPr>
        <w:tab/>
        <w:t xml:space="preserve">A. </w:t>
      </w:r>
      <w:r>
        <w:t xml:space="preserve">Bốn lớp tiếp xúc p-n.  </w:t>
      </w:r>
      <w:r>
        <w:rPr>
          <w:b/>
          <w:color w:val="0000FF"/>
        </w:rPr>
        <w:t xml:space="preserve"> </w:t>
      </w:r>
      <w:r>
        <w:rPr>
          <w:b/>
          <w:color w:val="0000FF"/>
        </w:rPr>
        <w:tab/>
        <w:t xml:space="preserve">B. </w:t>
      </w:r>
      <w:r>
        <w:t xml:space="preserve">Một lớp tiếp xúc p-n.  </w:t>
      </w:r>
    </w:p>
    <w:p w:rsidR="000C15FA" w:rsidRDefault="00700A2F">
      <w:pPr>
        <w:tabs>
          <w:tab w:val="center" w:pos="1423"/>
          <w:tab w:val="center" w:pos="2835"/>
          <w:tab w:val="center" w:pos="6489"/>
        </w:tabs>
        <w:spacing w:after="160"/>
        <w:ind w:left="-15" w:firstLine="0"/>
        <w:jc w:val="left"/>
      </w:pPr>
      <w:r>
        <w:rPr>
          <w:b/>
          <w:color w:val="0000FF"/>
        </w:rPr>
        <w:t xml:space="preserve"> </w:t>
      </w:r>
      <w:r>
        <w:rPr>
          <w:b/>
          <w:color w:val="0000FF"/>
        </w:rPr>
        <w:tab/>
        <w:t xml:space="preserve">C. </w:t>
      </w:r>
      <w:r>
        <w:t xml:space="preserve">Hai lớp tiếp xúc p-n. </w:t>
      </w:r>
      <w:r>
        <w:tab/>
      </w:r>
      <w:r>
        <w:rPr>
          <w:b/>
          <w:color w:val="0000FF"/>
        </w:rPr>
        <w:t xml:space="preserve"> </w:t>
      </w:r>
      <w:r>
        <w:rPr>
          <w:b/>
          <w:color w:val="0000FF"/>
        </w:rPr>
        <w:tab/>
        <w:t xml:space="preserve">D. </w:t>
      </w:r>
      <w:r>
        <w:t xml:space="preserve">Ba lớp tiếp xúc p-n. </w:t>
      </w:r>
    </w:p>
    <w:p w:rsidR="000C15FA" w:rsidRDefault="00700A2F">
      <w:pPr>
        <w:spacing w:after="0"/>
        <w:ind w:left="-5"/>
      </w:pPr>
      <w:r>
        <w:rPr>
          <w:b/>
          <w:i/>
          <w:color w:val="FF0000"/>
          <w:u w:val="double" w:color="FF0000"/>
        </w:rPr>
        <w:t>Câu 40:</w:t>
      </w:r>
      <w:r>
        <w:rPr>
          <w:rFonts w:ascii="Arial" w:eastAsia="Arial" w:hAnsi="Arial" w:cs="Arial"/>
          <w:b/>
          <w:i/>
          <w:color w:val="FF0000"/>
        </w:rPr>
        <w:t xml:space="preserve"> </w:t>
      </w:r>
      <w:r>
        <w:t>Một dòng điện được tạo ra trong một ống chứa khí hidro, khi có một hiệu điện thế đủ cao giữa hai điện cực của ống. Chất khí bị ion hoá và các electron chuyển động về cực dương, các ion dương về cực âm. Cường độ và chiều của dòng điện chạy qua ống khí này khi có 4,2.10</w:t>
      </w:r>
      <w:r>
        <w:rPr>
          <w:vertAlign w:val="superscript"/>
        </w:rPr>
        <w:t>18</w:t>
      </w:r>
      <w:r>
        <w:t xml:space="preserve"> electron và 2,2.10</w:t>
      </w:r>
      <w:r>
        <w:rPr>
          <w:vertAlign w:val="superscript"/>
        </w:rPr>
        <w:t>18</w:t>
      </w:r>
      <w:r>
        <w:t xml:space="preserve"> proton chuyển động qua tiết diện của ống trong mỗi giây là </w:t>
      </w:r>
    </w:p>
    <w:p w:rsidR="004625EB" w:rsidRDefault="004625EB" w:rsidP="009E4146">
      <w:pPr>
        <w:tabs>
          <w:tab w:val="left" w:pos="5126"/>
        </w:tabs>
        <w:spacing w:after="0" w:line="259" w:lineRule="auto"/>
        <w:ind w:left="0" w:right="75" w:firstLine="0"/>
        <w:jc w:val="left"/>
      </w:pPr>
      <w:r w:rsidRPr="009E4146">
        <w:rPr>
          <w:b/>
          <w:color w:val="0000FF"/>
        </w:rPr>
        <w:t xml:space="preserve"> </w:t>
      </w:r>
      <w:r w:rsidRPr="009E4146">
        <w:rPr>
          <w:b/>
          <w:color w:val="0000FF"/>
        </w:rPr>
        <w:tab/>
        <w:t xml:space="preserve">A. </w:t>
      </w:r>
      <w:r>
        <w:t>I = 1,024 A; từ cực dương sang cực âm</w:t>
      </w:r>
      <w:r w:rsidRPr="009E4146">
        <w:rPr>
          <w:b/>
          <w:color w:val="0000FF"/>
        </w:rPr>
        <w:t xml:space="preserve"> </w:t>
      </w:r>
      <w:r>
        <w:tab/>
      </w:r>
      <w:r w:rsidRPr="009E4146">
        <w:rPr>
          <w:b/>
          <w:color w:val="0000FF"/>
        </w:rPr>
        <w:t xml:space="preserve">B. </w:t>
      </w:r>
      <w:r>
        <w:t xml:space="preserve">I = 0,32 A; từ cực dương sang cực âm </w:t>
      </w:r>
    </w:p>
    <w:p w:rsidR="004625EB" w:rsidRDefault="004625EB" w:rsidP="009E4146">
      <w:pPr>
        <w:tabs>
          <w:tab w:val="left" w:pos="5126"/>
        </w:tabs>
        <w:spacing w:after="0" w:line="259" w:lineRule="auto"/>
        <w:ind w:left="0" w:right="61" w:firstLine="0"/>
        <w:jc w:val="left"/>
      </w:pPr>
      <w:r w:rsidRPr="009E4146">
        <w:rPr>
          <w:b/>
          <w:color w:val="0000FF"/>
        </w:rPr>
        <w:t xml:space="preserve"> </w:t>
      </w:r>
      <w:r w:rsidRPr="009E4146">
        <w:rPr>
          <w:b/>
          <w:color w:val="0000FF"/>
        </w:rPr>
        <w:tab/>
        <w:t xml:space="preserve">C. </w:t>
      </w:r>
      <w:r>
        <w:t>I = 1,024 A; từ cực âm sang cực dương</w:t>
      </w:r>
      <w:r w:rsidRPr="009E4146">
        <w:rPr>
          <w:b/>
          <w:color w:val="0000FF"/>
        </w:rPr>
        <w:t xml:space="preserve"> </w:t>
      </w:r>
      <w:r>
        <w:tab/>
      </w:r>
      <w:r w:rsidRPr="009E4146">
        <w:rPr>
          <w:b/>
          <w:color w:val="0000FF"/>
        </w:rPr>
        <w:t xml:space="preserve">D. </w:t>
      </w:r>
      <w:r>
        <w:t xml:space="preserve">I = 0,32 A; từ cực âm sang cực dương </w:t>
      </w:r>
    </w:p>
    <w:p w:rsidR="000C15FA" w:rsidRDefault="00700A2F">
      <w:pPr>
        <w:spacing w:after="125" w:line="259" w:lineRule="auto"/>
        <w:ind w:left="0" w:firstLine="0"/>
        <w:jc w:val="left"/>
      </w:pPr>
      <w:r>
        <w:lastRenderedPageBreak/>
        <w:t xml:space="preserve"> </w:t>
      </w:r>
    </w:p>
    <w:p w:rsidR="000C15FA" w:rsidRDefault="00700A2F">
      <w:pPr>
        <w:pStyle w:val="u2"/>
        <w:ind w:left="-5" w:right="0"/>
      </w:pPr>
      <w:r>
        <w:t xml:space="preserve">Bài 18: Thực hành + Ôn tập </w:t>
      </w:r>
    </w:p>
    <w:p w:rsidR="000C15FA" w:rsidRDefault="00700A2F">
      <w:pPr>
        <w:spacing w:after="0"/>
        <w:ind w:left="-5"/>
      </w:pPr>
      <w:r>
        <w:rPr>
          <w:b/>
          <w:i/>
          <w:color w:val="FF0000"/>
          <w:u w:val="double" w:color="FF0000"/>
        </w:rPr>
        <w:t>Câu 1:</w:t>
      </w:r>
      <w:r>
        <w:rPr>
          <w:rFonts w:ascii="Arial" w:eastAsia="Arial" w:hAnsi="Arial" w:cs="Arial"/>
          <w:b/>
          <w:i/>
          <w:color w:val="FF0000"/>
        </w:rPr>
        <w:t xml:space="preserve"> </w:t>
      </w:r>
      <w:r>
        <w:t xml:space="preserve">Khi thực hành khảo sát đặc tính chỉnh lưu của diod bán dẫn, nếu không có 2 đồng hồ đa năng thì có thể thay thế bằng </w:t>
      </w:r>
    </w:p>
    <w:p w:rsidR="004625EB" w:rsidRDefault="004625EB" w:rsidP="009E4146">
      <w:pPr>
        <w:tabs>
          <w:tab w:val="center" w:pos="4137"/>
        </w:tabs>
        <w:spacing w:after="0" w:line="259" w:lineRule="auto"/>
        <w:ind w:left="0" w:firstLine="0"/>
        <w:jc w:val="left"/>
      </w:pPr>
      <w:r w:rsidRPr="009E4146">
        <w:rPr>
          <w:b/>
          <w:color w:val="0000FF"/>
        </w:rPr>
        <w:t xml:space="preserve"> </w:t>
      </w:r>
      <w:r w:rsidRPr="009E4146">
        <w:rPr>
          <w:b/>
          <w:color w:val="0000FF"/>
        </w:rPr>
        <w:tab/>
        <w:t xml:space="preserve">A. </w:t>
      </w:r>
      <w:r>
        <w:t xml:space="preserve">2 vôn kế. </w:t>
      </w:r>
      <w:r>
        <w:tab/>
      </w:r>
      <w:r w:rsidRPr="009E4146">
        <w:rPr>
          <w:b/>
          <w:color w:val="0000FF"/>
        </w:rPr>
        <w:t xml:space="preserve"> </w:t>
      </w:r>
      <w:r>
        <w:tab/>
      </w:r>
      <w:r w:rsidRPr="009E4146">
        <w:rPr>
          <w:rFonts w:ascii="Calibri" w:eastAsia="Calibri" w:hAnsi="Calibri" w:cs="Calibri"/>
          <w:sz w:val="22"/>
        </w:rPr>
        <w:tab/>
      </w:r>
      <w:r w:rsidRPr="009E4146">
        <w:rPr>
          <w:b/>
          <w:color w:val="0000FF"/>
        </w:rPr>
        <w:t xml:space="preserve">B. </w:t>
      </w:r>
      <w:r>
        <w:t xml:space="preserve">2 ampe kế. </w:t>
      </w:r>
      <w:r>
        <w:tab/>
        <w:t xml:space="preserve"> </w:t>
      </w:r>
    </w:p>
    <w:p w:rsidR="004625EB" w:rsidRDefault="004625EB" w:rsidP="009E4146">
      <w:pPr>
        <w:tabs>
          <w:tab w:val="left" w:pos="4137"/>
        </w:tabs>
        <w:spacing w:after="0" w:line="259" w:lineRule="auto"/>
        <w:ind w:left="0" w:right="60" w:firstLine="0"/>
        <w:jc w:val="left"/>
      </w:pPr>
      <w:r w:rsidRPr="009E4146">
        <w:rPr>
          <w:b/>
          <w:color w:val="0000FF"/>
        </w:rPr>
        <w:t xml:space="preserve"> </w:t>
      </w:r>
      <w:r w:rsidRPr="009E4146">
        <w:rPr>
          <w:b/>
          <w:color w:val="0000FF"/>
        </w:rPr>
        <w:tab/>
        <w:t xml:space="preserve">C. </w:t>
      </w:r>
      <w:r>
        <w:t xml:space="preserve">1 vôn kế và 1 ampe kế. </w:t>
      </w:r>
      <w:r w:rsidRPr="009E4146">
        <w:rPr>
          <w:b/>
          <w:color w:val="0000FF"/>
        </w:rPr>
        <w:t xml:space="preserve"> </w:t>
      </w:r>
      <w:r>
        <w:tab/>
      </w:r>
      <w:r w:rsidRPr="009E4146">
        <w:rPr>
          <w:b/>
          <w:color w:val="0000FF"/>
        </w:rPr>
        <w:t xml:space="preserve">D. </w:t>
      </w:r>
      <w:r>
        <w:t xml:space="preserve">1 điện kế và 1 ampe kế. </w:t>
      </w:r>
    </w:p>
    <w:p w:rsidR="000C15FA" w:rsidRDefault="00700A2F">
      <w:pPr>
        <w:ind w:left="-5"/>
      </w:pPr>
      <w:r>
        <w:rPr>
          <w:b/>
          <w:i/>
          <w:color w:val="FF0000"/>
          <w:u w:val="double" w:color="FF0000"/>
        </w:rPr>
        <w:t>Câu 2:</w:t>
      </w:r>
      <w:r>
        <w:rPr>
          <w:rFonts w:ascii="Arial" w:eastAsia="Arial" w:hAnsi="Arial" w:cs="Arial"/>
          <w:b/>
          <w:i/>
          <w:color w:val="FF0000"/>
        </w:rPr>
        <w:t xml:space="preserve"> </w:t>
      </w:r>
      <w:r>
        <w:t xml:space="preserve">Có thể chỉ dùng tính năng nào của đồng hồ đa năng để có thể xác định chiều của diod ? </w:t>
      </w:r>
    </w:p>
    <w:p w:rsidR="000C15FA" w:rsidRDefault="00700A2F">
      <w:pPr>
        <w:tabs>
          <w:tab w:val="center" w:pos="1888"/>
          <w:tab w:val="center" w:pos="6886"/>
        </w:tabs>
        <w:ind w:left="-15" w:firstLine="0"/>
        <w:jc w:val="left"/>
      </w:pPr>
      <w:r>
        <w:rPr>
          <w:b/>
          <w:color w:val="0000FF"/>
        </w:rPr>
        <w:t xml:space="preserve"> </w:t>
      </w:r>
      <w:r>
        <w:rPr>
          <w:b/>
          <w:color w:val="0000FF"/>
        </w:rPr>
        <w:tab/>
        <w:t xml:space="preserve">A. </w:t>
      </w:r>
      <w:r>
        <w:t>đo cường độ dòng xoay chiều;</w:t>
      </w:r>
      <w:r>
        <w:rPr>
          <w:b/>
          <w:color w:val="0000FF"/>
        </w:rPr>
        <w:t xml:space="preserve"> </w:t>
      </w:r>
      <w:r>
        <w:rPr>
          <w:b/>
          <w:color w:val="0000FF"/>
        </w:rPr>
        <w:tab/>
        <w:t xml:space="preserve">B. </w:t>
      </w:r>
      <w:r>
        <w:t xml:space="preserve">đo hiệu điện thế xoay chiều; </w:t>
      </w:r>
    </w:p>
    <w:p w:rsidR="000C15FA" w:rsidRDefault="00700A2F">
      <w:pPr>
        <w:tabs>
          <w:tab w:val="center" w:pos="986"/>
          <w:tab w:val="center" w:pos="2835"/>
          <w:tab w:val="center" w:pos="7181"/>
        </w:tabs>
        <w:ind w:left="-15" w:firstLine="0"/>
        <w:jc w:val="left"/>
      </w:pPr>
      <w:r>
        <w:rPr>
          <w:b/>
          <w:color w:val="0000FF"/>
        </w:rPr>
        <w:t xml:space="preserve"> </w:t>
      </w:r>
      <w:r>
        <w:rPr>
          <w:b/>
          <w:color w:val="0000FF"/>
        </w:rPr>
        <w:tab/>
        <w:t xml:space="preserve">C. </w:t>
      </w:r>
      <w:r>
        <w:t xml:space="preserve">đo điện trở; </w:t>
      </w:r>
      <w:r>
        <w:tab/>
      </w:r>
      <w:r>
        <w:rPr>
          <w:b/>
          <w:color w:val="0000FF"/>
        </w:rPr>
        <w:t xml:space="preserve"> </w:t>
      </w:r>
      <w:r>
        <w:rPr>
          <w:b/>
          <w:color w:val="0000FF"/>
        </w:rPr>
        <w:tab/>
        <w:t xml:space="preserve">D. </w:t>
      </w:r>
      <w:r>
        <w:t xml:space="preserve">đo cường độ dòng điện một chiều. </w:t>
      </w:r>
    </w:p>
    <w:p w:rsidR="000C15FA" w:rsidRDefault="00700A2F">
      <w:pPr>
        <w:spacing w:after="0"/>
        <w:ind w:left="-5"/>
      </w:pPr>
      <w:r>
        <w:rPr>
          <w:b/>
          <w:i/>
          <w:color w:val="FF0000"/>
          <w:u w:val="double" w:color="FF0000"/>
        </w:rPr>
        <w:t>Câu 3:</w:t>
      </w:r>
      <w:r>
        <w:rPr>
          <w:rFonts w:ascii="Arial" w:eastAsia="Arial" w:hAnsi="Arial" w:cs="Arial"/>
          <w:b/>
          <w:i/>
          <w:color w:val="FF0000"/>
        </w:rPr>
        <w:t xml:space="preserve"> </w:t>
      </w:r>
      <w:r>
        <w:t xml:space="preserve">Để tiến hành các phép đo cần thiết cho việc xác định đương lượng điện hóa của một kim loại nào đó, ta cần phải sử dụng các thiết bị </w:t>
      </w:r>
    </w:p>
    <w:p w:rsidR="004625EB" w:rsidRDefault="004625EB" w:rsidP="009E4146">
      <w:pPr>
        <w:tabs>
          <w:tab w:val="left" w:pos="4732"/>
        </w:tabs>
        <w:spacing w:after="0" w:line="259" w:lineRule="auto"/>
        <w:ind w:left="0" w:firstLine="0"/>
        <w:jc w:val="left"/>
      </w:pPr>
      <w:r w:rsidRPr="009E4146">
        <w:rPr>
          <w:b/>
          <w:color w:val="0000FF"/>
        </w:rPr>
        <w:t xml:space="preserve"> </w:t>
      </w:r>
      <w:r w:rsidRPr="009E4146">
        <w:rPr>
          <w:b/>
          <w:color w:val="0000FF"/>
        </w:rPr>
        <w:tab/>
        <w:t xml:space="preserve">A. </w:t>
      </w:r>
      <w:r>
        <w:t>cân, vôn kế, đồng hồ bấm giây</w:t>
      </w:r>
      <w:r w:rsidRPr="009E4146">
        <w:rPr>
          <w:b/>
          <w:color w:val="0000FF"/>
        </w:rPr>
        <w:t xml:space="preserve"> </w:t>
      </w:r>
      <w:r>
        <w:tab/>
      </w:r>
      <w:r w:rsidRPr="009E4146">
        <w:rPr>
          <w:b/>
          <w:color w:val="0000FF"/>
        </w:rPr>
        <w:t xml:space="preserve">B. </w:t>
      </w:r>
      <w:r>
        <w:t xml:space="preserve">cân, ampe kế, đồng hồ bấm giây  </w:t>
      </w:r>
    </w:p>
    <w:p w:rsidR="004625EB" w:rsidRDefault="004625EB" w:rsidP="009E4146">
      <w:pPr>
        <w:tabs>
          <w:tab w:val="left" w:pos="4732"/>
        </w:tabs>
        <w:spacing w:after="0" w:line="259" w:lineRule="auto"/>
        <w:ind w:left="0" w:right="58" w:firstLine="0"/>
        <w:jc w:val="left"/>
      </w:pPr>
      <w:r w:rsidRPr="009E4146">
        <w:rPr>
          <w:b/>
          <w:color w:val="0000FF"/>
        </w:rPr>
        <w:t xml:space="preserve"> </w:t>
      </w:r>
      <w:r w:rsidRPr="009E4146">
        <w:rPr>
          <w:b/>
          <w:color w:val="0000FF"/>
        </w:rPr>
        <w:tab/>
        <w:t xml:space="preserve">C. </w:t>
      </w:r>
      <w:r>
        <w:t>ôm kế, vôn kế, đồng hồ bấm giây</w:t>
      </w:r>
      <w:r w:rsidRPr="009E4146">
        <w:rPr>
          <w:b/>
          <w:color w:val="0000FF"/>
        </w:rPr>
        <w:t xml:space="preserve"> </w:t>
      </w:r>
      <w:r>
        <w:tab/>
      </w:r>
      <w:r w:rsidRPr="009E4146">
        <w:rPr>
          <w:b/>
          <w:color w:val="0000FF"/>
        </w:rPr>
        <w:t xml:space="preserve">D. </w:t>
      </w:r>
      <w:r>
        <w:t xml:space="preserve">vôn kế, ampe kế, đồng hồ bấm giây </w:t>
      </w:r>
    </w:p>
    <w:p w:rsidR="000C15FA" w:rsidRDefault="000C15FA">
      <w:pPr>
        <w:sectPr w:rsidR="000C15FA">
          <w:headerReference w:type="even" r:id="rId216"/>
          <w:headerReference w:type="default" r:id="rId217"/>
          <w:footerReference w:type="even" r:id="rId218"/>
          <w:footerReference w:type="default" r:id="rId219"/>
          <w:headerReference w:type="first" r:id="rId220"/>
          <w:footerReference w:type="first" r:id="rId221"/>
          <w:pgSz w:w="11906" w:h="16841"/>
          <w:pgMar w:top="585" w:right="563" w:bottom="817" w:left="852" w:header="283" w:footer="539" w:gutter="0"/>
          <w:cols w:space="720"/>
          <w:titlePg/>
        </w:sectPr>
      </w:pPr>
    </w:p>
    <w:p w:rsidR="000C15FA" w:rsidRDefault="009E4146">
      <w:pPr>
        <w:spacing w:after="0" w:line="389" w:lineRule="auto"/>
        <w:ind w:left="-5"/>
      </w:pPr>
      <w:r>
        <w:rPr>
          <w:noProof/>
        </w:rPr>
        <w:lastRenderedPageBreak/>
        <w:pict>
          <v:group id="Group 287857" o:spid="_x0000_s1135" style="position:absolute;left:0;text-align:left;margin-left:511.35pt;margin-top:-1.7pt;width:29.45pt;height:771.35pt;z-index:251677184" coordsize="3740,9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">
            <v:shape id="Picture 53402" o:spid="_x0000_s1136" type="#_x0000_t75" style="position:absolute;left:-47129;top:47129;width:97962;height:37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">
              <v:imagedata r:id="rId166" o:title=""/>
            </v:shape>
            <v:shape id="Picture 53424" o:spid="_x0000_s1137" type="#_x0000_t75" style="position:absolute;left:577;top:79848;width:2614;height:8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">
              <v:imagedata r:id="rId167" o:title=""/>
            </v:shape>
            <v:shape id="Shape 53437" o:spid="_x0000_s1138" style="position:absolute;left:1543;top:82450;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" path="m,15367v,8763,4572,16636,13462,23494c22352,45720,34290,51308,49402,55499v14987,4190,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53439" o:spid="_x0000_s1139" style="position:absolute;left:1394;top:81968;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" path="m,65151c,50927,3429,38862,10287,28956l,16002,2287,r99694,21971c106935,23114,110999,24003,114047,24511v3047,508,5588,762,7746,762c126112,25273,129160,24257,131064,22225v1905,-2159,3048,-5842,3556,-11176l144018,12573r,54864l114809,59690r-635,1905c122555,68072,129160,74168,133731,79629v4572,5588,7874,11049,9780,16510c145415,101473,146304,107696,146304,114809v,6603,-1524,12445,-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3441" o:spid="_x0000_s1140" style="position:absolute;left:1060;top:80093;width:1797;height:993;visibility:visible;mso-wrap-style:square;v-text-anchor:top" coordsize="179705,9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" path="m,60706l,26416r35687,8256l35687,,53594,3811r,35052l118872,54738v2921,635,5715,1269,8509,1777c130048,57150,132714,57531,135255,58040v2540,253,4571,634,6350,761c143256,58928,144652,58928,146050,58928v4445,,7747,-762,9778,-2413c157861,54865,158876,52578,158876,49403v,-4317,-1524,-8636,-4571,-13208c151257,31624,146558,26798,140208,21590l151511,10541v7239,6732,12953,12827,16764,18161c172212,34037,175133,39624,177037,45340v1778,5841,2668,12573,2668,20192c179705,73279,178308,79629,175513,84710v-2793,5206,-6476,8889,-11302,11176c159512,98172,154177,99315,148336,99315v-4446,,-8763,-381,-12827,-1016c131445,97664,124840,96266,115570,94107l53594,79375r,19304l44196,96648c43814,90805,42799,86106,41275,82804,39624,79502,37337,76709,34289,74295,31242,72010,27050,69850,21717,67691,16383,65660,9144,63247,,60706xe" filled="f" strokecolor="#4471c4" strokeweight=".8pt">
              <v:path arrowok="t" textboxrect="0,0,179705,99315"/>
            </v:shape>
            <v:shape id="Shape 53442" o:spid="_x0000_s1141" style="position:absolute;left:727;top:82329;width:553;height:473;visibility:visible;mso-wrap-style:square;v-text-anchor:top" coordsize="5524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" path="m,45212l,19431,48387,r6858,12065l9399,47244,,45212xe" filled="f" strokecolor="#4471c4" strokeweight=".8pt">
              <v:path arrowok="t" textboxrect="0,0,55245,47244"/>
            </v:shape>
            <v:shape id="Picture 53444" o:spid="_x0000_s1142" type="#_x0000_t75" style="position:absolute;left:394;top:78095;width:2797;height:2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">
              <v:imagedata r:id="rId168" o:title=""/>
            </v:shape>
            <v:shape id="Shape 53449" o:spid="_x0000_s1143" style="position:absolute;left:1543;top:79083;width:1165;height:601;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" path="m,17780v,8001,3937,14985,11684,20828c19431,44450,31496,49530,47752,53721v16256,4317,30225,6350,42163,6350c98933,60071,105537,58674,109982,55753v4445,-2921,6604,-7493,6604,-13843c116586,38481,115951,35052,114427,31877v-1525,-3175,-3937,-6350,-7620,-9398c103251,19431,98806,16637,93345,14097,87757,11684,81026,9271,73025,6985,64897,4826,57023,3048,49402,1778,41656,635,34417,,27813,,18288,,11302,1397,6731,4318,2286,7238,,11684,,17780xe" filled="f" strokecolor="#4471c4" strokeweight=".8pt">
              <v:path arrowok="t" textboxrect="0,0,116586,60071"/>
            </v:shape>
            <v:shape id="Shape 53450" o:spid="_x0000_s1144" style="position:absolute;left:1394;top:78696;width:1463;height:1373;visibility:visible;mso-wrap-style:square;v-text-anchor:top" coordsize="146304,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" path="m,53214c,41402,2287,31497,6604,23495,10923,15494,16891,9652,24638,5715,32386,1905,41275,,51436,,64008,,76709,2032,89409,6224v12572,4191,23241,10032,31750,17399c129794,30989,136144,39751,140209,49785v4064,10159,6095,21589,6095,34289c146304,94615,144526,103887,140716,111761v-3810,8001,-9525,14224,-17144,18795c115951,135001,106553,137288,95504,137288v-4191,,-8890,-254,-13969,-889c75057,135637,68453,134366,61595,132462v-7746,-2287,-14732,-4953,-20828,-8383c33910,120524,27940,116332,22987,111506,18035,106807,13843,101600,10541,96013,7239,90551,4826,84455,3049,77851,1016,69977,,61849,,53214xe" filled="f" strokecolor="#4471c4" strokeweight=".8pt">
              <v:path arrowok="t" textboxrect="0,0,146304,137288"/>
            </v:shape>
            <v:shape id="Shape 53451" o:spid="_x0000_s1145" style="position:absolute;left:737;top:78767;width:543;height:815;visibility:visible;mso-wrap-style:square;v-text-anchor:top" coordsize="5422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" path="m,42290l,18669,47371,r6858,12827l23114,33274r,1270l54229,72136r-9652,9398l,42290xe" filled="f" strokecolor="#4471c4" strokeweight=".8pt">
              <v:path arrowok="t" textboxrect="0,0,54229,81534"/>
            </v:shape>
            <v:shape id="Shape 53452" o:spid="_x0000_s1146" style="position:absolute;left:535;top:78341;width:461;height:493;visibility:visible;mso-wrap-style:square;v-text-anchor:top" coordsize="46101,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" path="m,21463c,19050,253,16510,635,13970,1015,11430,1651,9144,2667,7112,3556,4953,4826,3302,6223,2032,7747,635,9525,,11811,v2666,,5079,508,7112,1651c21082,2667,22860,4191,24638,5969v1650,1779,3301,3810,4825,5842c30988,13970,32512,15875,34163,17653v1524,1905,3175,3556,4952,5080c40894,24257,43180,25273,46101,25781r,14224c43307,39370,41148,38608,39497,37465,37846,36449,36322,35052,34925,33655,33655,32131,32258,30607,30861,28956,29463,27305,27939,25908,26415,24638,24892,23368,23240,22225,21463,21463v-1905,-889,-3937,-1397,-6224,-1397c11811,20066,10033,21972,10033,25654v,2540,762,4699,2286,6604c13843,34163,16890,35814,21463,37084r,12192l7493,46609c5207,42799,3428,38735,2032,34672,762,30480,,26035,,21463xe" filled="f" strokecolor="#4471c4" strokeweight=".8pt">
              <v:path arrowok="t" textboxrect="0,0,46101,49276"/>
            </v:shape>
            <v:shape id="Picture 299948" o:spid="_x0000_s1147" type="#_x0000_t75" style="position:absolute;left:669;top:72807;width:3048;height:5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">
              <v:imagedata r:id="rId169" o:title=""/>
            </v:shape>
            <v:shape id="Shape 53463" o:spid="_x0000_s1148" style="position:absolute;left:1543;top:75775;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" path="m,15367v,8509,4318,16257,12953,23114c21463,45340,33401,50927,48640,55245v15241,4319,28957,6478,41149,6478c96774,61723,101981,60706,105410,58674v3429,-2032,5080,-5207,5080,-9525c110490,45086,109220,40894,106552,36703,104013,32513,99949,28194,94488,23495,88900,18924,82296,14987,74676,11939,66928,8764,57150,5969,45465,3429l40259,2287c33147,763,26289,,19685,,13081,,8127,1270,4952,3556,1651,5969,,9906,,15367xe" filled="f" strokecolor="#4471c4" strokeweight=".8pt">
              <v:path arrowok="t" textboxrect="0,0,110490,61723"/>
            </v:shape>
            <v:shape id="Shape 53464" o:spid="_x0000_s1149" style="position:absolute;left:1394;top:75293;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" path="m,64898c,58166,762,51943,2287,46228,3811,40640,6477,34798,10287,28829l,16002,2287,,58166,12319v9145,2032,17908,3810,26289,5461l128525,26798v11937,2412,21589,4952,29210,7492c164465,36576,170180,39116,174752,41910v4446,2413,8383,5334,11811,8637c189992,53848,192787,57277,195200,61087v2539,3811,4699,8128,6476,12954c203709,79502,205232,85472,206249,92202v1142,7112,1651,15240,1651,24384c207900,129922,206756,141224,204343,150241v-2413,9144,-5968,15875,-10794,20320c188723,175006,182753,177165,175641,177165v-5841,,-11429,-2032,-16764,-6223c153670,166751,148717,160528,143891,152273r12065,-14859c159131,140081,162052,141859,164847,142875v2666,1016,5715,1398,8890,1398c180213,144273,185166,142113,188341,137541v3175,-4572,4699,-11303,4699,-20319c193040,110490,192025,104522,189738,99187,187579,93853,184024,88900,179070,84455,173990,80010,166625,75819,156718,72009,146812,68073,133604,64389,116967,60833r-1269,1905c123444,68961,129540,74676,133986,80010v4317,5207,7492,10541,9398,16002c145415,101473,146304,107697,146304,114554v,6604,-1524,12446,-4699,17526c138557,137160,133477,141224,126747,144273v-6859,3047,-15495,4444,-25909,4444c87757,148717,74803,146812,62103,143002,49403,139192,38481,133858,29337,126873,20193,119888,13081,111125,7875,100711,2667,90298,,78359,,64898xe" filled="f" strokecolor="#4471c4" strokeweight=".8pt">
              <v:path arrowok="t" textboxrect="0,0,207900,177165"/>
            </v:shape>
            <v:shape id="Shape 53465" o:spid="_x0000_s1150" style="position:absolute;left:1394;top:77033;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3466" o:spid="_x0000_s1151" style="position:absolute;left:788;top:7305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" path="m,76962l,60833,87376,82803r508,-1904c78613,73278,71755,65659,67310,57785,62865,49911,60578,41148,60578,31369v,-9652,2795,-17399,8256,-22987c74295,2794,81915,,91440,v6223,,13588,889,22225,2794l166497,14477v4445,1017,7747,1651,10160,2033c179070,16764,181102,16891,182753,16891v4318,,7366,-1016,9017,-3175c193548,11557,194690,7874,195199,2667r9398,1651l204597,63626,126873,45847c115824,43180,108203,41656,104013,41148v-4191,-635,-7366,-889,-9779,-889c89915,40259,86740,41148,84582,42926v-2032,1777,-3048,4445,-3048,7874c81534,53848,82677,57150,84963,60833v2286,3556,5842,7619,10668,12065c100457,77470,105664,81026,111125,83693v5334,2667,12192,4826,20193,6350l204597,105791r,41021l43180,110617v-9271,-2032,-16129,-3048,-20447,-3048c20701,107569,19050,107696,17907,108203v-1270,382,-2286,1017,-3048,1906c14097,110998,13589,112141,13081,113538v-381,1397,-889,4190,-1397,8382l2286,119634,,76962xe" filled="f" strokecolor="#4471c4" strokeweight=".8pt">
              <v:path arrowok="t" textboxrect="0,0,204597,146812"/>
            </v:shape>
            <v:shape id="Picture 299949" o:spid="_x0000_s1152" type="#_x0000_t75" style="position:absolute;left:1268;top:70704;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">
              <v:imagedata r:id="rId170" o:title=""/>
            </v:shape>
            <v:shape id="Shape 53472" o:spid="_x0000_s1153" style="position:absolute;left:3055;top:72125;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" path="m,39116l,,34925,7366r,39244l,39116xe" filled="f" strokecolor="#4471c4" strokeweight=".8pt">
              <v:path arrowok="t" textboxrect="0,0,34925,46610"/>
            </v:shape>
            <v:shape id="Shape 53473" o:spid="_x0000_s1154" style="position:absolute;left:1543;top:71814;width:1165;height:600;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" path="m,17780v,8001,3937,14985,11684,20828c19431,44450,31496,49530,47752,53721v16256,4317,30225,6350,42163,6350c98933,60071,105537,58674,109982,55752v4445,-2920,6604,-7492,6604,-13842c116586,38481,115951,35052,114427,31877v-1525,-3175,-3937,-6350,-7620,-9399c103251,19431,98806,16636,93345,14097,87757,11684,81026,9271,73025,6985,64897,4826,57023,3048,49402,1777,41656,635,34417,,27813,,18288,,11302,1397,6731,4318,2286,7238,,11684,,17780xe" filled="f" strokecolor="#4471c4" strokeweight=".8pt">
              <v:path arrowok="t" textboxrect="0,0,116586,60071"/>
            </v:shape>
            <v:shape id="Shape 53474" o:spid="_x0000_s1155" style="position:absolute;left:1394;top:70892;width:1463;height:1907;visibility:visible;mso-wrap-style:square;v-text-anchor:top" coordsize="146304,1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" path="m,106680c,90551,4191,77851,12319,68834,20448,59689,31624,54610,45975,53594,44324,47244,41402,42672,37338,39878,33275,37084,28449,35052,22733,33655,17145,32258,10287,30734,2287,28956l2287,,9017,1397v6858,1524,13335,3429,19177,5715c34163,9525,39116,12954,43307,17526v4192,4572,7367,10160,9525,16510c54991,40386,56262,46863,56769,53594v10922,508,21718,2540,32640,6095c101981,63881,112650,69723,121159,77088v8635,7367,14985,16130,19050,26163c144273,113411,146304,124840,146304,137540v,10542,-1778,19813,-5588,27687c136906,173228,131191,179451,123572,184023v-7621,4445,-17019,6731,-28068,6731c91313,190754,86614,190500,81535,189864v-6478,-761,-13082,-2031,-19940,-3936c53849,183642,46863,180975,40767,177546,33910,173989,27940,169799,22987,164973v-4952,-4699,-9144,-9906,-12446,-15494c7239,144018,4826,137922,3049,131318,1016,123444,,115315,,106680xe" filled="f" strokecolor="#4471c4" strokeweight=".8pt">
              <v:path arrowok="t" textboxrect="0,0,146304,190754"/>
            </v:shape>
            <v:shape id="Picture 299950" o:spid="_x0000_s1156" type="#_x0000_t75" style="position:absolute;left:760;top:64486;width:2957;height:6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">
              <v:imagedata r:id="rId171" o:title=""/>
            </v:shape>
            <v:shape id="Shape 53481" o:spid="_x0000_s1157" style="position:absolute;left:2157;top:69445;width:1292;height:1590;visibility:visible;mso-wrap-style:square;v-text-anchor:top" coordsize="129222,1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" path="m,l28130,10172v8890,4573,16383,10287,22733,17146c57086,34303,61912,42176,65214,51067v3302,8762,4826,18414,4826,28702c70040,88278,68643,96532,65722,104406r30099,6350c97345,111137,98742,111392,100139,111646v1397,253,2667,380,3937,507c105219,112153,106362,112280,107378,112280v4064,,7112,-1143,8890,-3302c118046,106946,119189,103136,119824,97929r9398,1651l129222,159017,,130176,,90870r9715,2487l14922,94500v7112,1524,13970,2286,20701,2286c42608,96786,47561,95644,50609,93357v3048,-2412,4572,-6350,4572,-11811c55181,77991,54673,74688,53530,71768,52387,68720,50482,65798,47942,62878,45275,59956,41465,57035,36385,54115,30035,50431,22923,47129,14922,44335l,40341,,xe" stroked="f" strokeweight="0">
              <v:path arrowok="t" textboxrect="0,0,129222,159017"/>
            </v:shape>
            <v:shape id="Shape 53485" o:spid="_x0000_s1158" style="position:absolute;left:2404;top:68783;width:430;height:463;visibility:visible;mso-wrap-style:square;v-text-anchor:top" coordsize="43053,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" path="m,36575l,,43053,9778r,36449l,36575xe" filled="f" strokecolor="#4471c4" strokeweight=".8pt">
              <v:path arrowok="t" textboxrect="0,0,43053,46227"/>
            </v:shape>
            <v:shape id="Shape 53486" o:spid="_x0000_s1159" style="position:absolute;left:1605;top:69797;width:1103;height:616;visibility:visible;mso-wrap-style:square;v-text-anchor:top" coordsize="110363,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" path="m,12573v,6350,3048,12700,9144,19304c15367,38354,22479,43561,30607,47498v8001,3937,19431,7492,34290,10667l70104,59309v7112,1524,13970,2286,20701,2286c97790,61595,102743,60452,105791,58165v3048,-2412,4572,-6350,4572,-11810c110363,42799,109855,39497,108712,36576v-1143,-3048,-3048,-5969,-5588,-8890c100457,24764,96647,21844,91567,18923,85217,15239,78105,11937,70104,9144,62103,6350,53721,4063,44958,2412,36068,888,28067,,20701,,13589,,8382,1015,5080,3175,1651,5207,,8382,,12573xe" filled="f" strokecolor="#4471c4" strokeweight=".8pt">
              <v:path arrowok="t" textboxrect="0,0,110363,61595"/>
            </v:shape>
            <v:shape id="Shape 53487" o:spid="_x0000_s1160" style="position:absolute;left:1503;top:68584;width:432;height:461;visibility:visible;mso-wrap-style:square;v-text-anchor:top" coordsize="43180,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" path="m,36576l,,43180,9652r,36449l,36576xe" filled="f" strokecolor="#4471c4" strokeweight=".8pt">
              <v:path arrowok="t" textboxrect="0,0,43180,46101"/>
            </v:shape>
            <v:shape id="Shape 53488" o:spid="_x0000_s1161" style="position:absolute;left:1394;top:64693;width:1440;height:1343;visibility:visible;mso-wrap-style:square;v-text-anchor:top" coordsize="144018,13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" path="m,20067c,13717,1016,7113,2794,l41149,8382r,25655c34799,34037,30353,34672,27940,36068v-2540,1398,-3683,3810,-3683,7112c24257,44704,24512,46228,25147,48006v634,1651,1651,3557,3302,5716c29973,55753,32512,58420,36068,61342v3557,3048,6985,5587,10287,7493c49657,70867,53213,72518,56897,73915v3682,1270,8254,2539,13842,3683l144018,93345r,41022l43180,111888v-9398,-2160,-16255,-3175,-20447,-3175c18797,108713,16002,109855,14605,112142v-1524,2158,-2413,5714,-2793,10413l2287,120397,762,81153r,-16128l33910,75693r634,-1651c23114,66041,14605,57531,8763,48768,2922,39878,,30353,,20067xe" filled="f" strokecolor="#4471c4" strokeweight=".8pt">
              <v:path arrowok="t" textboxrect="0,0,144018,134367"/>
            </v:shape>
            <v:shape id="Shape 53489" o:spid="_x0000_s1162" style="position:absolute;left:1394;top:69408;width:2055;height:1627;visibility:visible;mso-wrap-style:square;v-text-anchor:top" coordsize="20548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" path="m,34037c,27432,1651,21464,4826,16511,7875,11430,12954,7367,19686,4445,26543,1524,35179,,45593,,55626,,65787,1270,75947,3556v10159,2286,19684,5716,28447,10287c113285,18416,120777,24130,127127,30989v6223,6985,11049,14859,14351,23749c144780,63500,146304,73152,146304,83440v,8509,-1397,16763,-4317,24637l172086,114427v1524,382,2920,636,4317,890c177800,115570,179070,115698,180340,115824v1144,,2286,127,3302,127c187706,115951,190754,114809,192532,112649v1779,-2032,2921,-5842,3556,-11049l205487,103251r,59437l44450,126747c34163,124461,27051,123317,23114,123317v-3937,,-6731,1017,-8254,3049c13336,128398,12192,131953,11812,137161l2287,135001,762,96393r,-15620l31624,88900r634,-1651c23876,80773,17526,74676,12827,69216,8255,63627,4953,58167,3049,52705,1016,47372,,41149,,34037xe" filled="f" strokecolor="#4471c4" strokeweight=".8pt">
              <v:path arrowok="t" textboxrect="0,0,205487,162688"/>
            </v:shape>
            <v:shape id="Shape 53490" o:spid="_x0000_s1163" style="position:absolute;left:885;top:65931;width:1949;height:1681;visibility:visible;mso-wrap-style:square;v-text-anchor:top" coordsize="194945,16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" path="m,157480l,,51688,11303r,18289c41148,29718,33782,30353,29463,31497v-4190,1143,-7365,2921,-9525,5460c17780,39498,16637,43053,16637,47625r,12700l156463,91060v2540,508,4573,889,5843,1142c163702,92329,165226,92584,166877,92711v1779,127,3811,127,6224,127c177546,92838,180594,91822,182372,89536v1904,-2286,2921,-5716,3175,-10542l194945,81026r,75819l185547,154941v-509,-4191,-1778,-7621,-3684,-10034c179959,142368,177164,140336,173355,138685v-3810,-1651,-9398,-3430,-16892,-5081l16637,102870r,11430c16637,117984,17018,121031,17652,123444v762,2286,1651,4319,2795,5970c21717,131192,23368,132969,25526,135001v2160,2033,4954,4192,8637,6731c37846,144145,42672,146686,48640,149479r,18670l,157480xe" filled="f" strokecolor="#4471c4" strokeweight=".8pt">
              <v:path arrowok="t" textboxrect="0,0,194945,168149"/>
            </v:shape>
            <v:shape id="Picture 53492" o:spid="_x0000_s1164" type="#_x0000_t75" style="position:absolute;left:440;top:62947;width:2751;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">
              <v:imagedata r:id="rId172" o:title=""/>
            </v:shape>
            <v:shape id="Shape 53497" o:spid="_x0000_s1165" style="position:absolute;left:1543;top:6367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" path="m,15367v,8763,4572,16636,13462,23495c22352,45720,34290,51308,49402,55499v14987,4191,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53498" o:spid="_x0000_s1166" style="position:absolute;left:1394;top:6319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" path="m,65151c,50927,3429,38861,10287,28829l,16002,2287,r99694,22098c106935,23113,110999,24003,114047,24511v3047,508,5588,762,7746,762c126112,25273,129160,24257,131064,22225v1905,-2160,3048,-5842,3556,-11176l144018,12573r,54863l114809,59689r-635,1906c122555,68072,129160,74168,133731,79629v4572,5588,7874,11049,9780,16509c145415,101473,146304,107696,146304,114808v,6603,-1524,12446,-4699,17526c138557,137413,133477,141351,126747,144399v-6859,2921,-15495,4318,-25909,4318c90805,148717,80645,147574,70486,145287,60325,142875,50800,139446,42037,134874,33148,130302,25654,124586,19304,117602,13081,110617,8255,102743,4953,93980,1651,85217,,75564,,65151xe" filled="f" strokecolor="#4471c4" strokeweight=".8pt">
              <v:path arrowok="t" textboxrect="0,0,146304,148717"/>
            </v:shape>
            <v:shape id="Shape 53499" o:spid="_x0000_s1167" style="position:absolute;left:737;top:63326;width:543;height:824;visibility:visible;mso-wrap-style:square;v-text-anchor:top" coordsize="54229,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" path="m,41783l,18669,47371,r6858,12826l23114,33655r,1523l54229,73025r-9652,9398l,41783xe" filled="f" strokecolor="#4471c4" strokeweight=".8pt">
              <v:path arrowok="t" textboxrect="0,0,54229,82423"/>
            </v:shape>
            <v:shape id="Shape 53500" o:spid="_x0000_s1168" style="position:absolute;left:586;top:64058;width:446;height:406;visibility:visible;mso-wrap-style:square;v-text-anchor:top" coordsize="44577,4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" path="m,38354l,16511,38227,r6350,11303l9017,40641,,38354xe" filled="f" strokecolor="#4471c4" strokeweight=".8pt">
              <v:path arrowok="t" textboxrect="0,0,44577,40641"/>
            </v:shape>
            <v:shape id="Picture 53502" o:spid="_x0000_s1169" type="#_x0000_t75" style="position:absolute;left:623;top:52629;width:2568;height:10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">
              <v:imagedata r:id="rId173" o:title=""/>
            </v:shape>
            <v:shape id="Shape 53518" o:spid="_x0000_s1170" style="position:absolute;left:1543;top:5792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53519" o:spid="_x0000_s1171" style="position:absolute;left:1394;top:55819;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3520" o:spid="_x0000_s1172" style="position:absolute;left:1394;top:57447;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3521" o:spid="_x0000_s1173" style="position:absolute;left:1394;top:61565;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" path="m,31623c,21717,2794,14097,8255,8382,13716,2794,21337,,30862,v6223,,13588,1016,22225,2921l105918,14605v4445,889,7747,1523,10160,1905c118491,16891,120524,17018,122175,17018v4317,,7365,-1017,9016,-3175c132969,11684,134112,8000,134620,2667r9398,1778l144018,63753,66294,45847c55245,43307,47625,41783,43435,41148v-4192,-508,-7367,-889,-9780,-889c29337,40259,26162,41148,24003,43052v-2031,1779,-3048,4446,-3048,7874c20955,53975,22099,57276,24385,60833v2285,3683,5841,7747,10667,12192c39878,77470,45086,81025,50547,83693v5333,2667,12191,4826,20192,6477l144018,105918r,41021l43180,124460v-2286,-509,-5461,-1143,-9779,-1905c29211,121666,25654,121285,22733,121285v-3936,,-6731,1142,-8128,3429c13081,126873,12192,130428,11812,135127l2287,132969,762,93725r,-14985l31624,86868r634,-1651c24130,78613,17780,72517,13081,66928,8510,61214,5207,55625,3175,50038,1143,44576,,38353,,31623xe" filled="f" strokecolor="#4471c4" strokeweight=".8pt">
              <v:path arrowok="t" textboxrect="0,0,144018,146939"/>
            </v:shape>
            <v:shape id="Shape 53522" o:spid="_x0000_s1174" style="position:absolute;left:885;top:52879;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53523" o:spid="_x0000_s1175" style="position:absolute;left:885;top:58761;width:1959;height:1741;visibility:visible;mso-wrap-style:square;v-text-anchor:top" coordsize="195961,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" path="m,172085l,98171r9398,2159c9651,104521,10795,107823,12573,110109v1778,2286,4190,3937,7239,4953c22860,116078,27432,116586,33527,116586r6224,c41783,116586,44069,116586,46355,116459r70231,-1270c129667,114935,140462,114935,148971,114935r,-1778l62357,67056c52197,61595,44958,57912,40513,55880,36068,53848,32385,52578,29463,51816v-2920,-635,-5587,-889,-8254,-889c14351,50927,10413,54864,9398,62992l,60833,,,9398,2159v635,2794,1524,5334,2921,7620c13715,11938,15494,13970,17780,16002v2285,1905,4953,3810,8001,5715c28828,23495,32512,25527,36576,27813r159385,88773l195961,152400,43307,158623v-5843,127,-10414,508,-13844,1016c26162,160020,23240,160655,20827,161417v-2413,762,-4317,1778,-5968,2794c13208,165354,11938,166751,11176,168402v-889,1778,-1525,3683,-1778,5715l,172085xe" filled="f" strokecolor="#4471c4" strokeweight=".8pt">
              <v:path arrowok="t" textboxrect="0,0,195961,174117"/>
            </v:shape>
            <v:shape id="Shape 53524" o:spid="_x0000_s1176" style="position:absolute;left:769;top:57473;width:452;height:882;visibility:visible;mso-wrap-style:square;v-text-anchor:top" coordsize="45212,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" path="m,74041c7239,72898,12700,70485,16637,66929v3810,-3683,5715,-9017,5715,-16002c22352,42291,20701,35179,17399,29591,14097,23876,8509,18161,762,12446l7874,c20066,6477,29464,13970,35814,22733v6223,8763,9398,19177,9398,31242c45212,65024,41656,73533,34417,79375,27178,85217,16510,88138,2540,88265l,74041xe" filled="f" strokecolor="#4471c4" strokeweight=".8pt">
              <v:path arrowok="t" textboxrect="0,0,45212,88265"/>
            </v:shape>
            <v:shape id="Picture 53526" o:spid="_x0000_s1177" type="#_x0000_t75" style="position:absolute;left:593;top:51166;width:3147;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">
              <v:imagedata r:id="rId174" o:title=""/>
            </v:shape>
            <v:shape id="Shape 53530" o:spid="_x0000_s1178" style="position:absolute;left:2095;top:51523;width:762;height:1376;visibility:visible;mso-wrap-style:square;v-text-anchor:top" coordsize="76199,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" path="m64515,r9398,1524l73913,56388,44703,48641r-634,1905c52450,57023,59055,63119,63626,68580v4572,5588,7874,11049,9780,16510c75310,90424,76199,96647,76199,103759v,6604,-1524,12446,-4699,17526c68452,126365,63372,130302,56642,133223v-6859,3048,-15495,4445,-25909,4445c20700,137668,10540,136525,381,134239l,134100,,93483r34544,5323c41528,98806,46735,97790,50164,95758v3430,-2032,5081,-5207,5081,-9525c55245,80010,52196,73533,46100,67056,39877,60579,32638,55245,24383,51308l,43574,,3897r31876,7025c36830,12065,40894,12954,43942,13462v3047,508,5588,762,7746,762c56007,14224,59055,13208,60959,11176,62864,9017,64007,5334,64515,xe" stroked="f" strokeweight="0">
              <v:path arrowok="t" textboxrect="0,0,76199,137668"/>
            </v:shape>
            <v:shape id="Shape 53531" o:spid="_x0000_s1179" style="position:absolute;left:3055;top:52157;width:349;height:466;visibility:visible;mso-wrap-style:square;v-text-anchor:top" coordsize="34925,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" path="m,39243l,,34925,7493r,39116l,39243xe" filled="f" strokecolor="#4471c4" strokeweight=".8pt">
              <v:path arrowok="t" textboxrect="0,0,34925,46609"/>
            </v:shape>
            <v:shape id="Shape 53532" o:spid="_x0000_s1180" style="position:absolute;left:1543;top:5189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53533" o:spid="_x0000_s1181" style="position:absolute;left:1394;top:51412;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3534" o:spid="_x0000_s1182" style="position:absolute;left:737;top:51546;width:543;height:829;visibility:visible;mso-wrap-style:square;v-text-anchor:top" coordsize="54229,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" path="m,42799l,18669,47371,r6858,12827l23114,33655r,1524l54229,73533r-9652,9398l,42799xe" filled="f" strokecolor="#4471c4" strokeweight=".8pt">
              <v:path arrowok="t" textboxrect="0,0,54229,82931"/>
            </v:shape>
            <v:shape id="Picture 53536" o:spid="_x0000_s1183" type="#_x0000_t75" style="position:absolute;left:1278;top:49444;width:1913;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">
              <v:imagedata r:id="rId175" o:title=""/>
            </v:shape>
            <v:shape id="Shape 53538" o:spid="_x0000_s1184" style="position:absolute;left:1417;top:49695;width:1440;height:1467;visibility:visible;mso-wrap-style:square;v-text-anchor:top" coordsize="144018,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" path="m,142240l,82931r77724,17907c88773,103378,96393,104902,100584,105537v4191,508,7492,889,9905,889c114935,106426,118237,105537,120269,103759v1905,-1778,2920,-4318,2920,-7747c123189,94107,122809,91948,121920,89789v-1017,-2159,-2286,-4318,-4064,-6604c116077,81026,113664,78359,110489,75184v-3175,-3048,-6476,-5842,-10032,-8255c96900,64516,92963,62611,88900,61087,84836,59436,79628,58039,73406,56642l,40894,,,100964,22352v2286,508,5461,1143,9780,1905c114935,25146,118490,25527,121412,25527v3937,,6731,-1143,8127,-3302c131063,19939,131952,16383,132334,11684r9398,2159l141732,67691,112522,59944r-635,1778c122936,70485,131063,79121,136271,87376v5206,8128,7747,17526,7747,28067c144018,124968,141350,132588,135889,138303v-5461,5588,-13080,8382,-22732,8382c107061,146685,99695,145669,91059,143764l38226,132080v-4444,-889,-7746,-1524,-10159,-1905c25653,129794,23622,129667,21971,129667v-4191,,-7239,1016,-8890,3175c11302,134874,10160,138684,9525,144018l,142240xe" filled="f" strokecolor="#4471c4" strokeweight=".8pt">
              <v:path arrowok="t" textboxrect="0,0,144018,146685"/>
            </v:shape>
            <v:shape id="Picture 53540" o:spid="_x0000_s1185" type="#_x0000_t75" style="position:absolute;left:1781;top:47356;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">
              <v:imagedata r:id="rId176" o:title=""/>
            </v:shape>
            <v:shape id="Shape 53542" o:spid="_x0000_s1186" style="position:absolute;left:1929;top:47597;width:260;height:1264;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" path="m,120650l,,26035,5715r,120650l,120650xe" filled="f" strokecolor="#4471c4" strokeweight=".8pt">
              <v:path arrowok="t" textboxrect="0,0,26035,126365"/>
            </v:shape>
            <v:shape id="Picture 53544" o:spid="_x0000_s1187" type="#_x0000_t75" style="position:absolute;left:654;top:23201;width:2537;height:23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">
              <v:imagedata r:id="rId177" o:title=""/>
            </v:shape>
            <v:shape id="Shape 53580" o:spid="_x0000_s1188" style="position:absolute;left:1417;top:23444;width:1440;height:2008;visibility:visible;mso-wrap-style:square;v-text-anchor:top" coordsize="14401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" path="m,196342l,137034r77724,17906c88773,157480,96393,159004,100584,159639v4191,509,7492,889,9905,889c114935,160528,118237,159639,120269,157861v1905,-1777,2920,-4318,2920,-7747c123189,148210,122809,146050,121920,143891v-1017,-2159,-2286,-4318,-4064,-6604c116077,135128,113664,132461,110489,129286v-3175,-3048,-6476,-5842,-10032,-8255c96900,118618,92963,116713,88900,115189v-4064,-1651,-9272,-3048,-15494,-4445l,94997,,54102r44958,9906c44576,57531,43688,52451,42037,48514,40386,44704,37719,41656,34163,39243,30734,36957,26162,35052,20447,33655,14859,32258,8000,30735,,29083l,,6731,1524v6857,1398,13334,3302,19177,5715c31876,9525,36957,13081,41148,17780v4317,4699,7747,10795,10160,18543c53848,44069,55118,54102,55118,66294r45846,10160c103250,76962,106425,77598,110744,78360v4191,888,7746,1269,10668,1269c125349,79629,128143,78486,129539,76327v1524,-2286,2413,-5841,2795,-10541l141732,67945r,53848l112522,114047r-635,1777c122936,124587,131063,133223,136271,141478v5206,8128,7747,17526,7747,28067c144018,179070,141350,186690,135889,192405v-5461,5588,-13080,8382,-22732,8382c107061,200787,99695,199772,91059,197866l38226,186182v-4444,-889,-7746,-1523,-10159,-1905c25653,183897,23622,183769,21971,183769v-4191,,-7239,1017,-8890,3175c11302,188976,10160,192786,9525,198120l,196342xe" filled="f" strokecolor="#4471c4" strokeweight=".8pt">
              <v:path arrowok="t" textboxrect="0,0,144018,200787"/>
            </v:shape>
            <v:shape id="Shape 53581" o:spid="_x0000_s1189" style="position:absolute;left:1402;top:33188;width:1432;height:722;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" path="m,16383l,,105156,23114v4826,1016,8256,1651,10542,1905c117984,25400,119888,25527,121413,25527v4190,,7112,-1143,8889,-3302c132080,20193,133350,16383,133859,11176r9397,1651l143256,72263,43562,49911c37847,48641,33401,47878,30226,47371v-3175,-508,-5841,-762,-8127,-762c18415,46609,15749,47498,14225,49276v-1525,1777,-2668,5461,-3175,11049l1525,58166,,16383xe" filled="f" strokecolor="#4471c4" strokeweight=".8pt">
              <v:path arrowok="t" textboxrect="0,0,143256,72263"/>
            </v:shape>
            <v:shape id="Shape 53582" o:spid="_x0000_s1190" style="position:absolute;left:1394;top:31557;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" path="m,31623c,21717,2794,14097,8255,8382,13716,2794,21337,,30862,v6223,,13588,1016,22225,2922l105918,14605v4445,889,7747,1524,10160,1905c118491,16891,120524,17018,122175,17018v4317,,7365,-1016,9016,-3175c132969,11685,134112,8001,134620,2667r9398,1778l144018,63754,66294,45847c55245,43307,47625,41783,43435,41148v-4192,-508,-7367,-888,-9780,-888c29337,40260,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3583" o:spid="_x0000_s1191" style="position:absolute;left:1051;top:41711;width:808;height:593;visibility:visible;mso-wrap-style:square;v-text-anchor:top" coordsize="8077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" path="m,27940v,5334,126,9906,381,13843l80772,59309r,-7366c80772,42291,79628,34417,77470,28194,75311,21971,71882,16891,67183,12700,62484,8509,56896,5461,50292,3302,43688,1143,36449,,28828,,19176,,11938,2286,7239,6858,2413,11430,,18415,,27940xe" filled="f" strokecolor="#4471c4" strokeweight=".8pt">
              <v:path arrowok="t" textboxrect="0,0,80772,59309"/>
            </v:shape>
            <v:shape id="Shape 53584" o:spid="_x0000_s1192" style="position:absolute;left:885;top:27130;width:1949;height:1681;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3585" o:spid="_x0000_s1193" style="position:absolute;left:885;top:33879;width:1949;height:2510;visibility:visible;mso-wrap-style:square;v-text-anchor:top" coordsize="194945,2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" path="m,211836l,145288,119252,134112,,66421,,,9398,1905v1142,4064,2666,7112,4699,9271c16128,13335,18923,15113,22606,16637v3682,1524,9017,3048,16002,4572l156463,47244v2413,508,4446,889,5843,1143c163702,48514,165226,48768,166877,48895v1779,127,3811,127,6224,127c177164,49022,180086,48133,181990,46355v1779,-1905,3048,-4953,3557,-9144l194945,39243r,71882l185547,109093v-1144,-4065,-2667,-7112,-4699,-9271c178815,97790,176022,95885,172338,94361v-3682,-1524,-9016,-3048,-15875,-4572l96393,76708c89915,75184,81280,73152,70485,70485,59689,67818,48387,64770,36576,61214r,2921c44703,68580,53213,73406,62102,78486r111380,64262l173482,165989r-85980,9398c76708,176657,67183,177546,59182,178181v-8129,634,-16130,1143,-24004,1524l35178,181990v8764,1271,18797,3049,29973,5081c76453,189230,85978,191135,93726,192786r62737,13842c158876,207264,160909,207645,162306,207772v1396,254,2920,381,4571,508c168656,208407,170688,208534,173101,208534v4063,,6985,-889,8889,-2794c183769,203835,185038,200914,185547,196723r9398,1905l194945,251078r-9398,-2031c184403,245110,182880,242062,180848,239903v-2033,-2159,-4826,-3938,-8510,-5461c168656,232918,163322,231394,156463,229870l38608,203835v-5715,-1270,-11303,-1905,-16764,-1905c17780,201930,14859,202946,13081,204724v-1905,1904,-3048,4953,-3683,9144l,211836xe" filled="f" strokecolor="#4471c4" strokeweight=".8pt">
              <v:path arrowok="t" textboxrect="0,0,194945,251078"/>
            </v:shape>
            <v:shape id="Shape 53586" o:spid="_x0000_s1194" style="position:absolute;left:885;top:36875;width:1972;height:1813;visibility:visible;mso-wrap-style:square;v-text-anchor:top" coordsize="197231,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" path="m,168529l,96774r9398,1905c10540,102743,12064,105791,14097,107950v2031,2160,4826,3937,8509,5461c26288,114936,31623,116460,38608,117984r87503,19303c132461,138685,137795,139700,142113,140209v4190,380,8255,634,12192,634c162813,140843,169418,138811,173863,134493v4445,-4191,6731,-10414,6731,-18669c180594,107823,178815,100965,175260,95631v-3557,-5461,-8509,-9779,-14986,-13081c153670,79248,145288,76454,135001,74168l38608,52832v-3810,-889,-6985,-1396,-9525,-1524c26415,51054,24002,51054,21844,51054v-4064,,-6985,889,-8763,2794c11176,55626,10033,58674,9398,62865l,60833,,,9398,2032v1270,4191,2921,7366,4953,9525c16510,13589,19431,15494,23113,16891v3684,1524,8890,2921,15495,4445l127000,40513v12826,2794,23876,6477,33020,11176c169163,56261,176402,61849,181737,68326v5461,6477,9398,13971,11811,22479c196088,99441,197231,109982,197231,122301v,8128,-1017,15748,-3048,22987c192151,152400,188976,158623,184658,163957v-4191,5334,-9525,9652,-16002,12700c162178,179705,154559,181356,145669,181356v-4572,,-9780,-381,-15368,-1016c124713,179578,116077,178054,104394,175387l38608,160528v-5588,-1143,-11176,-1778,-16764,-1778c17780,158750,14859,159639,13081,161544v-1905,1778,-3048,4826,-3683,9017l,168529xe" filled="f" strokecolor="#4471c4" strokeweight=".8pt">
              <v:path arrowok="t" textboxrect="0,0,197231,181356"/>
            </v:shape>
            <v:shape id="Shape 53587" o:spid="_x0000_s1195" style="position:absolute;left:885;top:39398;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3588" o:spid="_x0000_s1196" style="position:absolute;left:885;top:41274;width:1949;height:1801;visibility:visible;mso-wrap-style:square;v-text-anchor:top" coordsize="194945,18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" path="m,140716l,69469c,59436,253,51816,888,46609,1524,39497,2921,33020,5207,27051,7493,21209,10413,16256,14097,12319,17780,8255,22098,5207,27305,3175,32512,1016,38481,,45085,,55752,,65405,2032,73787,5969v8382,3937,15621,9525,21716,16764c101600,29972,106299,39243,109347,50419v3048,11176,4699,23622,4699,37465l114046,92075v,5715,-254,10668,-762,14478l156463,116205v3049,635,5715,1143,7875,1397c166624,117856,169545,117983,173101,117983v4445,,7493,-1016,9271,-3302c184276,112395,185293,108966,185547,104140r9398,2032l194945,180086r-9398,-2032c184403,173990,182880,170942,180848,168783v-2033,-2032,-4826,-3937,-8510,-5461c168656,161798,163322,160274,156463,158750l38608,132715v-5715,-1143,-11303,-1778,-16764,-1778c17780,130937,14859,131826,13081,133731v-1905,1778,-3048,4826,-3683,9017l,140716xe" filled="f" strokecolor="#4471c4" strokeweight=".8pt">
              <v:path arrowok="t" textboxrect="0,0,194945,180086"/>
            </v:shape>
            <v:shape id="Shape 53589" o:spid="_x0000_s1197" style="position:absolute;left:885;top:42958;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53590" o:spid="_x0000_s1198" style="position:absolute;left:885;top:44930;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3591" o:spid="_x0000_s1199" style="position:absolute;left:848;top:33089;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" path="m,36576l,,34925,7366r,37084l,36576xe" filled="f" strokecolor="#4471c4" strokeweight=".8pt">
              <v:path arrowok="t" textboxrect="0,0,34925,44450"/>
            </v:shape>
            <v:shape id="Shape 53592" o:spid="_x0000_s1200" style="position:absolute;left:788;top:25768;width:2046;height:1469;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" path="m,76962l,60833,87376,82803r508,-1904c78613,73278,71755,65659,67310,57785,62865,49911,60578,41148,60578,31369v,-9652,2795,-17399,8256,-22987c74295,2794,81915,,91440,v6223,,13588,888,22225,2794l166497,14477v4445,1017,7747,1651,10160,2033c179070,16763,181102,16890,182753,16890v4318,,7366,-1015,9017,-3175c193548,11557,194690,7874,195199,2667r9398,1651l204597,63626,126873,45847c115824,43180,108203,41656,104013,41148v-4191,-636,-7366,-889,-9779,-889c89915,40259,86740,41148,84582,42925v-2032,1778,-3048,4446,-3048,7875c81534,53848,82677,57150,84963,60833v2286,3555,5842,7619,10668,12065c100457,77470,105664,81025,111125,83693v5334,2667,12192,4826,20193,6350l204597,105790r,41022l43180,110617v-9271,-2032,-16129,-3048,-20447,-3048c20701,107569,19050,107696,17907,108203v-1270,382,-2286,1017,-3048,1906c14097,110998,13589,112140,13081,113537v-381,1398,-889,4191,-1397,8383l2286,119634,,76962xe" filled="f" strokecolor="#4471c4" strokeweight=".8pt">
              <v:path arrowok="t" textboxrect="0,0,204597,146812"/>
            </v:shape>
            <v:shape id="Shape 53593" o:spid="_x0000_s1201" style="position:absolute;left:788;top:2986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" path="m,76962l,60833,87376,82804r508,-1905c78613,73279,71755,65659,67310,57785,62865,49911,60578,41148,60578,31369v,-9652,2795,-17399,8256,-22987c74295,2794,81915,,91440,v6223,,13588,889,22225,2794l166497,14478v4445,1016,7747,1651,10160,2032c179070,16764,181102,16891,182753,16891v4318,,7366,-1016,9017,-3175c193548,11557,194690,7874,195199,2667r9398,1651l204597,63627,126873,45847c115824,43180,108203,41656,104013,41148v-4191,-635,-7366,-889,-9779,-889c89915,40259,86740,41148,84582,42926v-2032,1778,-3048,4445,-3048,7874c81534,53848,82677,57150,84963,60833v2286,3556,5842,7620,10668,12065c100457,77470,105664,81026,111125,83693v5334,2667,12192,4826,20193,6350l204597,105791r,41021l43180,110617v-9271,-2032,-16129,-3048,-20447,-3048c20701,107569,19050,107696,17907,108204v-1270,381,-2286,1016,-3048,1905c14097,110998,13589,112141,13081,113538v-381,1397,-889,4191,-1397,8382l2286,119634,,76962xe" filled="f" strokecolor="#4471c4" strokeweight=".8pt">
              <v:path arrowok="t" textboxrect="0,0,204597,146812"/>
            </v:shape>
            <v:shape id="Picture 299951" o:spid="_x0000_s1202" type="#_x0000_t75" style="position:absolute;left:1268;top:21336;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">
              <v:imagedata r:id="rId178" o:title=""/>
            </v:shape>
            <v:shape id="Shape 53599" o:spid="_x0000_s1203" style="position:absolute;left:3055;top:22762;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" path="m,39116l,,34925,7366r,39244l,39116xe" filled="f" strokecolor="#4471c4" strokeweight=".8pt">
              <v:path arrowok="t" textboxrect="0,0,34925,46610"/>
            </v:shape>
            <v:shape id="Shape 53600" o:spid="_x0000_s1204" style="position:absolute;left:1543;top:22451;width:1165;height:601;visibility:visible;mso-wrap-style:square;v-text-anchor:top" coordsize="116586,6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" path="m,17780v,8001,3937,14986,11684,20828c19431,44450,31496,49530,47752,53722v16256,4317,30225,6350,42163,6350c98933,60072,105537,58675,109982,55753v4445,-2921,6604,-7492,6604,-13842c116586,38481,115951,35052,114427,31877v-1525,-3175,-3937,-6350,-7620,-9398c103251,19431,98806,16637,93345,14098,87757,11685,81026,9272,73025,6986,64897,4826,57023,3049,49402,1778,41656,636,34417,,27813,,18288,,11302,1398,6731,4318,2286,7239,,11685,,17780xe" filled="f" strokecolor="#4471c4" strokeweight=".8pt">
              <v:path arrowok="t" textboxrect="0,0,116586,60072"/>
            </v:shape>
            <v:shape id="Shape 53601" o:spid="_x0000_s1205" style="position:absolute;left:1394;top:21529;width:1463;height:1908;visibility:visible;mso-wrap-style:square;v-text-anchor:top" coordsize="146304,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" path="m,106680c,90551,4191,77851,12319,68834,20448,59689,31624,54610,45975,53594,44324,47244,41402,42672,37338,39877,33275,37084,28449,35051,22733,33655,17145,32258,10287,30734,2287,28956l2287,,9017,1397v6858,1524,13335,3429,19177,5715c34163,9525,39116,12953,43307,17526v4192,4572,7367,10160,9525,16510c54991,40386,56262,46863,56769,53594v10922,507,21718,2540,32640,6095c101981,63881,112650,69723,121159,77088v8635,7367,14985,16130,19050,26163c144273,113411,146304,124840,146304,137540v,10542,-1778,19812,-5588,27686c136906,173227,131191,179451,123572,184023v-7621,4445,-17019,6730,-28068,6730c91313,190753,86614,190500,81535,189864v-6478,-762,-13082,-2031,-19940,-3937c53849,183642,46863,180975,40767,177673,33910,173989,27940,169799,22987,164973v-4952,-4699,-9144,-9906,-12446,-15495c7239,144018,4826,137922,3049,131318,1016,123444,,115315,,106680xe" filled="f" strokecolor="#4471c4" strokeweight=".8pt">
              <v:path arrowok="t" textboxrect="0,0,146304,190753"/>
            </v:shape>
            <v:shape id="Picture 299952" o:spid="_x0000_s1206" type="#_x0000_t75" style="position:absolute;left:1268;top:18126;width:2439;height:3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">
              <v:imagedata r:id="rId179" o:title=""/>
            </v:shape>
            <v:shape id="Shape 53606" o:spid="_x0000_s1207" style="position:absolute;left:2095;top:20966;width:739;height:570;visibility:visible;mso-wrap-style:square;v-text-anchor:top" coordsize="73913,5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" path="m,l634,203,73913,15951r,41022l,40496,,xe" stroked="f" strokeweight="0">
              <v:path arrowok="t" textboxrect="0,0,73913,56973"/>
            </v:shape>
            <v:shape id="Shape 53609" o:spid="_x0000_s1208" style="position:absolute;left:1543;top:18808;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" path="m,15367v,8509,4318,16257,12953,23114c21463,45339,33401,50927,48640,55245v15241,4318,28957,6478,41149,6478c96774,61723,101981,60706,105410,58675v3429,-2033,5080,-5208,5080,-9525c110490,45086,109220,40894,106552,36703,104013,32513,99949,28194,94488,23495,88900,18924,82296,14987,74676,11938,66928,8763,57150,5969,45465,3429l40259,2287c33147,763,26289,,19685,,13081,,8127,1270,4952,3556,1651,5969,,9906,,15367xe" filled="f" strokecolor="#4471c4" strokeweight=".8pt">
              <v:path arrowok="t" textboxrect="0,0,110490,61723"/>
            </v:shape>
            <v:shape id="Shape 53610" o:spid="_x0000_s1209" style="position:absolute;left:1394;top:18326;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" path="m,64897c,58166,762,51943,2287,46228,3811,40640,6477,34798,10287,28829l,16002,2287,,58166,12319v9145,2032,17908,3810,26289,5461l128525,26797v11937,2413,21589,4953,29210,7493c164465,36576,170180,39116,174752,41910v4446,2413,8383,5334,11811,8636c189992,53848,192787,57277,195200,61087v2539,3810,4699,8255,6476,12954c203709,79502,205232,85471,206249,92202v1142,7112,1651,15240,1651,24384c207900,129921,206756,141224,204343,150241v-2413,9144,-5968,15875,-10794,20320c188723,175006,182753,177165,175641,177165v-5841,,-11429,-2032,-16764,-6223c153670,166751,148717,160528,143891,152273r12065,-14859c159131,140081,162052,141859,164847,142875v2666,1016,5715,1397,8890,1397c180213,144272,185166,142113,188341,137541v3175,-4572,4699,-11303,4699,-20320c193040,110490,192025,104521,189738,99187,187579,93853,184024,88900,179070,84455,173990,80010,166625,75819,156718,72009,146812,68072,133604,64389,116967,60833r-1269,1905c123444,68961,129540,74676,133986,80010v4317,5207,7492,10541,9398,16002c145415,101473,146304,107696,146304,114554v,6604,-1524,12446,-4699,17526c138557,137160,133477,141224,126747,144272v-6859,3048,-15495,4445,-25909,4445c87757,148717,74803,146812,62103,143002,49403,139192,38481,133858,29337,126873,20193,119888,13081,111125,7875,100711,2667,90297,,78359,,64897xe" filled="f" strokecolor="#4471c4" strokeweight=".8pt">
              <v:path arrowok="t" textboxrect="0,0,207900,177165"/>
            </v:shape>
            <v:shape id="Shape 53611" o:spid="_x0000_s1210" style="position:absolute;left:1394;top:20066;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Picture 53613" o:spid="_x0000_s1211" type="#_x0000_t75" style="position:absolute;left:1781;top:16007;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">
              <v:imagedata r:id="rId176" o:title=""/>
            </v:shape>
            <v:shape id="Shape 53615" o:spid="_x0000_s1212" style="position:absolute;left:1929;top:16249;width:260;height:1263;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" path="m,120650l,,26035,5715r,120650l,120650xe" filled="f" strokecolor="#4471c4" strokeweight=".8pt">
              <v:path arrowok="t" textboxrect="0,0,26035,126365"/>
            </v:shape>
            <v:shape id="Picture 299953" o:spid="_x0000_s1213" type="#_x0000_t75" style="position:absolute;left:598;top:1077;width:3109;height:14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">
              <v:imagedata r:id="rId180" o:title=""/>
            </v:shape>
            <v:shape id="Shape 53641" o:spid="_x0000_s1214" style="position:absolute;left:1543;top:173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" path="m,15367v,8509,4318,16256,12953,23114c21463,45339,33401,50927,48640,55245v15241,4318,28957,6477,41149,6477c96774,61722,101981,60706,105410,58674v3429,-2032,5080,-5207,5080,-9525c110490,45085,109220,40894,106552,36703,104013,32639,99949,28194,94488,23495,88900,18923,82296,14986,74676,11938,66928,8763,57150,5969,45465,3429l40259,2286c33147,762,26289,,19685,,13081,,8127,1270,4952,3556,1651,5969,,9906,,15367xe" filled="f" strokecolor="#4471c4" strokeweight=".8pt">
              <v:path arrowok="t" textboxrect="0,0,110490,61722"/>
            </v:shape>
            <v:shape id="Shape 53642" o:spid="_x0000_s1215" style="position:absolute;left:1543;top:5107;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53643" o:spid="_x0000_s1216" style="position:absolute;left:1543;top:11641;width:514;height:541;visibility:visible;mso-wrap-style:square;v-text-anchor:top" coordsize="5143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" path="m,12700v,8763,4445,16764,13208,23876c21971,43688,34671,49530,51435,54102,51053,36576,47625,23114,41402,13843,35178,4573,26289,,14859,,10033,,6350,1016,3810,3302,1270,5588,,8636,,12700xe" filled="f" strokecolor="#4471c4" strokeweight=".8pt">
              <v:path arrowok="t" textboxrect="0,0,51435,54102"/>
            </v:shape>
            <v:shape id="Shape 53644" o:spid="_x0000_s1217" style="position:absolute;left:1402;top:6289;width:1432;height:723;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" path="m,16383l,,105156,23113v4826,1017,8256,1651,10542,1906c117984,25400,119888,25526,121413,25526v4190,,7112,-1142,8889,-3301c132080,20193,133350,16510,133859,11176r9397,1650l143256,72263,43562,49911c37847,48640,33401,47878,30226,47371v-3175,-508,-5841,-762,-8127,-762c18415,46609,15749,47498,14225,49276v-1525,1777,-2668,5461,-3175,11049l1525,58165,,16383xe" filled="f" strokecolor="#4471c4" strokeweight=".8pt">
              <v:path arrowok="t" textboxrect="0,0,143256,72263"/>
            </v:shape>
            <v:shape id="Shape 53645" o:spid="_x0000_s1218" style="position:absolute;left:1402;top:12798;width:1432;height:721;visibility:visible;mso-wrap-style:square;v-text-anchor:top" coordsize="143256,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" path="m,16256l,,105156,22987v4826,1015,8256,1651,10542,1905c117984,25273,119888,25400,121413,25400v4190,,7112,-1143,8889,-3302c132080,20065,133350,16256,133859,11049r9397,1651l143256,72136,43562,49784c37847,48513,33401,47751,30226,47244v-3175,-508,-5841,-762,-8127,-762c18415,46482,15749,47371,14225,49149v-1525,1777,-2668,5461,-3175,11049l1525,58038,,16256xe" filled="f" strokecolor="#4471c4" strokeweight=".8pt">
              <v:path arrowok="t" textboxrect="0,0,143256,72136"/>
            </v:shape>
            <v:shape id="Shape 53646" o:spid="_x0000_s1219" style="position:absolute;left:1394;top:1257;width:2079;height:1772;visibility:visible;mso-wrap-style:square;v-text-anchor:top" coordsize="207900,17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" path="m,64897c,58165,762,51943,2287,46227,3811,40639,6477,34798,10287,28828l,16001,2287,,58166,12319v9145,2031,17908,3809,26289,5461l128525,26797v11937,2413,21589,4953,29210,7492c164465,36575,170180,39115,174752,41910v4446,2413,8383,5334,11811,8763c189992,53848,192787,57276,195200,61087v2539,3810,4699,8127,6476,12953c203709,79501,205232,85471,206249,92201v1142,7112,1651,15241,1651,24385c207900,129921,206756,141224,204343,150240v-2413,9145,-5968,15875,-10794,20321c188723,175006,182753,177164,175641,177164v-5841,,-11429,-2031,-16764,-6222c153670,166750,148717,160527,143891,152273r12065,-14860c159131,140081,162052,141859,164847,142875v2666,1015,5715,1397,8890,1397c180213,144272,185166,142112,188341,137540v3175,-4571,4699,-11303,4699,-20319c193040,110489,192025,104521,189738,99187,187579,93852,184024,88900,179070,84455,173990,80010,166625,75819,156718,72009,146812,68072,133604,64388,116967,60960r-1269,1777c123444,68961,129540,74675,133986,80010v4317,5207,7492,10540,9398,16002c145415,101473,146304,107696,146304,114553v,6605,-1524,12447,-4699,17527c138557,137160,133477,141224,126747,144272v-6859,3048,-15495,4445,-25909,4445c87757,148717,74803,146812,62103,143001,49403,139192,38481,133858,29337,126873,20193,119887,13081,111125,7875,100711,2667,90297,,78359,,64897xe" filled="f" strokecolor="#4471c4" strokeweight=".8pt">
              <v:path arrowok="t" textboxrect="0,0,207900,177164"/>
            </v:shape>
            <v:shape id="Shape 53647" o:spid="_x0000_s1220" style="position:absolute;left:1394;top:2997;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" path="m,31623c,21844,2794,14098,8255,8382,13716,2794,21337,,30862,v6223,,13588,1016,22225,2922l105918,14605v4445,889,7747,1524,10160,1906c118491,16891,120524,17018,122175,17018v4317,,7365,-1016,9016,-3175c132969,11685,134112,8001,134620,2794r9398,1651l144018,63754,66294,45848c55245,43307,47625,41783,43435,41148v-4192,-508,-7367,-888,-9780,-888c29337,40260,26162,41148,24003,43053v-2031,1778,-3048,4445,-3048,7874c20955,53975,22099,57277,24385,60833v2285,3683,5841,7747,10667,12192c39878,77470,45086,81026,50547,83693v5333,2668,12191,4826,20192,6477l144018,105918r,41021l43180,124461v-2286,-509,-5461,-1144,-9779,-1906c29211,121666,25654,121286,22733,121286v-3936,,-6731,1142,-8128,3428c13081,126873,12192,130429,11812,135128l2287,132969,762,93726r,-14986l31624,86868r634,-1651c24130,78613,17780,72517,13081,66929,8510,61214,5207,55626,3175,50038,1143,44577,,38354,,31623xe" filled="f" strokecolor="#4471c4" strokeweight=".8pt">
              <v:path arrowok="t" textboxrect="0,0,144018,146939"/>
            </v:shape>
            <v:shape id="Shape 53648" o:spid="_x0000_s1221" style="position:absolute;left:1394;top:4625;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" path="m,65151c,50927,3429,38862,10287,28829l,16002,2287,r99694,21972c106935,23114,110999,24003,114047,24511v3047,508,5588,762,7746,762c126112,25273,129160,24257,131064,22225v1905,-2159,3048,-5842,3556,-11176l144018,12573r,54864l114809,59690r-635,1905c122555,68072,129160,74168,133731,79629v4572,5588,7874,11049,9780,16510c145415,101473,146304,107697,146304,114809v,6603,-1524,12445,-4699,17525c138557,137414,133477,141351,126747,144272v-6859,3048,-15495,4445,-25909,4445c90805,148717,80645,147574,70486,145288,60325,142875,50800,139447,42037,134874,33148,130302,25654,124587,19304,117602,13081,110617,8255,102743,4953,93980,1651,85217,,75565,,65151xe" filled="f" strokecolor="#4471c4" strokeweight=".8pt">
              <v:path arrowok="t" textboxrect="0,0,146304,148717"/>
            </v:shape>
            <v:shape id="Shape 53649" o:spid="_x0000_s1222" style="position:absolute;left:1394;top:9703;width:1440;height:1469;visibility:visible;mso-wrap-style:square;v-text-anchor:top" coordsize="144018,1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" path="m,31623c,21717,2794,14097,8255,8509,13716,2794,21337,,30862,v6223,,13588,1015,22225,2921l105918,14605v4445,889,7747,1523,10160,1905c118491,16890,120524,17018,122175,17018v4317,,7365,-1017,9016,-3175c132969,11684,134112,8000,134620,2667r9398,1778l144018,63753,66294,45847c55245,43307,47625,41783,43435,41148v-4192,-509,-7367,-889,-9780,-889c29337,40259,26162,41148,24003,43052v-2031,1779,-3048,4446,-3048,7874c20955,53975,22099,57276,24385,60833v2285,3682,5841,7747,10667,12192c39878,77470,45086,81025,50547,83693v5333,2667,12191,4826,20192,6477l144018,105918r,41020l43180,124460v-2286,-509,-5461,-1143,-9779,-1905c29211,121665,25654,121285,22733,121285v-3936,,-6731,1142,-8128,3428c13081,126873,12192,130428,11812,135127l2287,132969,762,93725r,-14986l31624,86868r634,-1651c24130,78612,17780,72517,13081,66928,8510,61213,5207,55625,3175,50037,1143,44576,,38353,,31623xe" filled="f" strokecolor="#4471c4" strokeweight=".8pt">
              <v:path arrowok="t" textboxrect="0,0,144018,146938"/>
            </v:shape>
            <v:shape id="Shape 53650" o:spid="_x0000_s1223" style="position:absolute;left:1394;top:11294;width:1463;height:1322;visibility:visible;mso-wrap-style:square;v-text-anchor:top" coordsize="146304,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" path="m,43815c,29464,2667,18669,7875,11176,13081,3810,20955,,31624,v7238,,13588,1524,19176,4445c56262,7366,61341,12192,65787,18923v4444,6731,8127,16256,10794,28575c79375,59944,81026,74803,81407,92202v5588,1270,11430,1905,17399,1905c102362,94107,105664,93726,108839,93091v3175,-762,6097,-1905,8510,-3556c119888,87757,121793,85471,123317,82677v1397,-2921,2159,-6604,2159,-11049c125476,63246,123825,55626,120397,48895,117094,42164,110999,34163,102362,25019l114300,13081v10923,9525,18924,19939,24257,30988c143764,55245,146304,67183,146304,80137v,11176,-1904,20701,-5842,28448c136652,116459,130811,122301,123190,126238v-7747,3937,-16890,5969,-27559,5969c90678,132207,84328,131572,76581,130175,66167,128397,56769,125603,48641,121920,38481,117221,29845,111125,22606,103632,15367,96139,9779,87249,5969,77089,2032,66929,,55880,,43815xe" filled="f" strokecolor="#4471c4" strokeweight=".8pt">
              <v:path arrowok="t" textboxrect="0,0,146304,132207"/>
            </v:shape>
            <v:shape id="Shape 53651" o:spid="_x0000_s1224" style="position:absolute;left:885;top:13378;width:1949;height:2143;visibility:visible;mso-wrap-style:square;v-text-anchor:top" coordsize="194945,2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" path="m,174879l,102998r9398,2031c10540,109093,12064,112141,14097,114300v2031,2160,4826,3938,8509,5462c26288,121286,31623,122810,38608,124334r48260,10667l86868,132969v,-3682,-635,-7112,-1905,-10287c83693,119380,81407,115698,78105,111379,74676,107188,68199,100203,58674,90678,50292,82169,43688,75947,38735,71882,33782,67818,29463,65025,26035,63627,23368,62612,21082,62103,18796,62103v-3302,,-5588,762,-6858,2286c10668,65913,9778,68326,9398,71882l,69724,,,9651,2160v762,3175,1651,5968,2795,8254c13588,12827,15621,15875,18542,19431v2921,3557,7873,8891,14605,15875l82676,86995,156972,56897v5968,-2414,10795,-4572,14224,-6478c174751,48641,177419,46863,179324,45213v2032,-1778,3428,-3557,4318,-5335c184531,38100,185293,36068,185674,33910r9271,1904l194945,107188r-9398,-2159c185293,102489,184658,100712,183514,99568v-1015,-1016,-2666,-1524,-5079,-1524c176149,98044,173227,98552,169672,99441v-3557,1016,-9398,3048,-17526,6223l118363,118618v-4571,1779,-8000,3557,-10160,5081c106045,125223,104521,127000,103759,128651v-889,1778,-1397,4318,-1397,7748l102362,138430r54101,11938c159003,150876,161036,151257,162306,151512v1396,126,2920,380,4571,507c168656,152147,170688,152147,173101,152147v4063,,6985,-890,8889,-2668c183769,147575,185038,144526,185547,140336r9398,2031l194945,214250r-9398,-2033c184403,208153,182880,205105,180848,202947v-2033,-2033,-4826,-3937,-8510,-5461c168656,195962,163322,194438,156463,192913l38608,166878v-5715,-1142,-11303,-1778,-16764,-1778c17780,165100,14859,165989,13081,167894v-1905,1779,-3048,4826,-3683,9018l,174879xe" filled="f" strokecolor="#4471c4" strokeweight=".8pt">
              <v:path arrowok="t" textboxrect="0,0,194945,214250"/>
            </v:shape>
            <v:shape id="Shape 53652" o:spid="_x0000_s1225" style="position:absolute;left:862;top:7085;width:1995;height:1655;visibility:visible;mso-wrap-style:square;v-text-anchor:top" coordsize="199517,1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" path="m,54356c,34163,2667,16002,8128,l49023,8763r,18669c40640,27432,34290,28322,29591,30099v-4572,1778,-7874,4445,-9905,8128c17653,41783,16638,46736,16638,52832v,5969,1269,11557,3810,16765c23368,75692,27940,81407,34037,86741v7112,6350,16382,12065,27813,17019c74168,109348,88774,114047,105411,118110v14731,3429,28448,5080,41275,5080c158750,123190,167767,121285,173737,117348v6095,-4063,9143,-10033,9143,-18034c182880,94615,181991,90551,180340,87249v-1651,-3429,-3810,-6223,-6603,-8509c170942,76327,167767,74549,164212,73025v-3557,-1397,-7239,-2540,-10923,-3428l144273,67691v-3557,-762,-6478,-1269,-8763,-1524c133224,66040,131064,65913,129160,65913v-3937,,-6859,889,-8763,2667c118364,70485,117094,73534,116587,77978r-9399,-2031l107188,6223r9399,2032c117856,11938,119253,14732,121031,16510v1779,1778,4319,3429,7747,4826c132207,22733,137795,24385,145669,26035r49276,11050l199517,56769r-10032,7620c196215,76835,199517,89789,199517,103378v,19939,-5588,35307,-16764,46101c171450,160148,155194,165481,133986,165481v-10414,,-22098,-1396,-35307,-4318c85599,158369,73661,154432,62865,149352,52198,144273,42926,138430,34925,131699,26925,124841,20448,117348,15240,109220,10033,100965,6224,92456,3683,83439,1270,74423,,64770,,54356xe" filled="f" strokecolor="#4471c4" strokeweight=".8pt">
              <v:path arrowok="t" textboxrect="0,0,199517,165481"/>
            </v:shape>
            <v:shape id="Shape 53653" o:spid="_x0000_s1226" style="position:absolute;left:848;top:6190;width:349;height:445;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" path="m,36576l,,34925,7366r,37084l,36576xe" filled="f" strokecolor="#4471c4" strokeweight=".8pt">
              <v:path arrowok="t" textboxrect="0,0,34925,44450"/>
            </v:shape>
            <v:shape id="Shape 53654" o:spid="_x0000_s1227" style="position:absolute;left:848;top:12698;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" path="m,36576l,,34925,7366r,37084l,36576xe" filled="f" strokecolor="#4471c4" strokeweight=".8pt">
              <v:path arrowok="t" textboxrect="0,0,34925,44450"/>
            </v:shape>
            <v:shape id="Shape 53655" o:spid="_x0000_s1228" style="position:absolute;left:737;top:11341;width:543;height:831;visibility:visible;mso-wrap-style:square;v-text-anchor:top" coordsize="54229,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" path="m,42926l,18796,47371,r6858,12954l23114,33782r,1397l54229,73660r-9652,9398l,42926xe" filled="f" strokecolor="#4471c4" strokeweight=".8pt">
              <v:path arrowok="t" textboxrect="0,0,54229,83058"/>
            </v:shape>
            <w10:wrap type="square"/>
          </v:group>
        </w:pict>
      </w:r>
      <w:r w:rsidR="00700A2F">
        <w:rPr>
          <w:b/>
          <w:i/>
          <w:color w:val="FF0000"/>
          <w:u w:val="double" w:color="FF0000"/>
        </w:rPr>
        <w:t>Câu 4:</w:t>
      </w:r>
      <w:r w:rsidR="00700A2F">
        <w:rPr>
          <w:rFonts w:ascii="Arial" w:eastAsia="Arial" w:hAnsi="Arial" w:cs="Arial"/>
          <w:b/>
          <w:i/>
          <w:color w:val="FF0000"/>
        </w:rPr>
        <w:t xml:space="preserve"> </w:t>
      </w:r>
      <w:r w:rsidR="00700A2F">
        <w:t xml:space="preserve">Để xác định số Faraday ta cần phải biết đương lượng gam của chất khảo sát, đồng thời phải đo khối lượng chất đó bám vào </w:t>
      </w:r>
    </w:p>
    <w:p w:rsidR="000C15FA" w:rsidRDefault="00700A2F">
      <w:pPr>
        <w:numPr>
          <w:ilvl w:val="0"/>
          <w:numId w:val="123"/>
        </w:numPr>
        <w:ind w:hanging="293"/>
      </w:pPr>
      <w:r>
        <w:t xml:space="preserve">một điện cực và cường độ dòng điện </w:t>
      </w:r>
    </w:p>
    <w:p w:rsidR="000C15FA" w:rsidRDefault="00700A2F">
      <w:pPr>
        <w:numPr>
          <w:ilvl w:val="0"/>
          <w:numId w:val="123"/>
        </w:numPr>
        <w:ind w:hanging="293"/>
      </w:pPr>
      <w:r>
        <w:t xml:space="preserve">anot và thời gian chạy qua chất điện phân của các ion dương </w:t>
      </w:r>
    </w:p>
    <w:p w:rsidR="000C15FA" w:rsidRDefault="00700A2F">
      <w:pPr>
        <w:numPr>
          <w:ilvl w:val="0"/>
          <w:numId w:val="123"/>
        </w:numPr>
        <w:ind w:hanging="293"/>
      </w:pPr>
      <w:r>
        <w:t xml:space="preserve">catot và thời gian chạy qua chất điện phân của các ion âm </w:t>
      </w:r>
    </w:p>
    <w:p w:rsidR="000C15FA" w:rsidRDefault="00700A2F">
      <w:pPr>
        <w:numPr>
          <w:ilvl w:val="0"/>
          <w:numId w:val="123"/>
        </w:numPr>
        <w:spacing w:after="160"/>
        <w:ind w:hanging="293"/>
      </w:pPr>
      <w:r>
        <w:t xml:space="preserve">một điện cực và điện lượng chạy qua bình điện phân </w:t>
      </w:r>
    </w:p>
    <w:p w:rsidR="000C15FA" w:rsidRDefault="00700A2F">
      <w:pPr>
        <w:spacing w:after="43" w:line="358" w:lineRule="auto"/>
        <w:ind w:left="-5"/>
      </w:pPr>
      <w:r>
        <w:rPr>
          <w:b/>
          <w:i/>
          <w:color w:val="FF0000"/>
          <w:u w:val="double" w:color="FF0000"/>
        </w:rPr>
        <w:t>Câu 5:</w:t>
      </w:r>
      <w:r>
        <w:rPr>
          <w:rFonts w:ascii="Arial" w:eastAsia="Arial" w:hAnsi="Arial" w:cs="Arial"/>
          <w:b/>
          <w:i/>
          <w:color w:val="FF0000"/>
        </w:rPr>
        <w:t xml:space="preserve"> </w:t>
      </w:r>
      <w:r>
        <w:t xml:space="preserve">Gọi F là hằng số Faraday; A: ngtử lượng của chất được giải phóng ở điện cực; n: hoá trị của chất được giải phóng ở điện cực; m:khối lượng chất được giải phóng ở điện cực; q: điện lượng qua dung dịch điện phân. </w:t>
      </w:r>
    </w:p>
    <w:p w:rsidR="000C15FA" w:rsidRDefault="00700A2F">
      <w:pPr>
        <w:spacing w:after="109"/>
        <w:ind w:left="-5"/>
      </w:pPr>
      <w:r>
        <w:t xml:space="preserve">Hệ thức nào sau đây là đúng:  </w:t>
      </w:r>
    </w:p>
    <w:p w:rsidR="000C15FA" w:rsidRDefault="00700A2F">
      <w:pPr>
        <w:tabs>
          <w:tab w:val="center" w:pos="953"/>
          <w:tab w:val="center" w:pos="3469"/>
          <w:tab w:val="center" w:pos="6029"/>
          <w:tab w:val="center" w:pos="8608"/>
        </w:tabs>
        <w:spacing w:after="161"/>
        <w:ind w:left="-15" w:firstLine="0"/>
        <w:jc w:val="left"/>
      </w:pPr>
      <w:r>
        <w:rPr>
          <w:b/>
          <w:color w:val="0000FF"/>
        </w:rPr>
        <w:t xml:space="preserve"> </w:t>
      </w:r>
      <w:r>
        <w:rPr>
          <w:b/>
          <w:color w:val="0000FF"/>
        </w:rPr>
        <w:tab/>
        <w:t xml:space="preserve">A. </w:t>
      </w:r>
      <w:r>
        <w:t>mAq = Fn.</w:t>
      </w:r>
      <w:r>
        <w:rPr>
          <w:b/>
          <w:color w:val="0000FF"/>
        </w:rPr>
        <w:t xml:space="preserve"> </w:t>
      </w:r>
      <w:r>
        <w:rPr>
          <w:b/>
          <w:color w:val="0000FF"/>
        </w:rPr>
        <w:tab/>
        <w:t xml:space="preserve">B. </w:t>
      </w:r>
      <w:r>
        <w:t>mFn = Aq</w:t>
      </w:r>
      <w:r>
        <w:rPr>
          <w:b/>
          <w:color w:val="0000FF"/>
        </w:rPr>
        <w:t xml:space="preserve"> </w:t>
      </w:r>
      <w:r>
        <w:rPr>
          <w:b/>
          <w:color w:val="0000FF"/>
        </w:rPr>
        <w:tab/>
        <w:t xml:space="preserve">C. </w:t>
      </w:r>
      <w:r>
        <w:t>mFq = An</w:t>
      </w:r>
      <w:r>
        <w:rPr>
          <w:b/>
          <w:color w:val="0000FF"/>
        </w:rPr>
        <w:t xml:space="preserve"> </w:t>
      </w:r>
      <w:r>
        <w:rPr>
          <w:b/>
          <w:color w:val="0000FF"/>
        </w:rPr>
        <w:tab/>
        <w:t xml:space="preserve">D. </w:t>
      </w:r>
      <w:r>
        <w:t xml:space="preserve">Fm = Aqn.  </w:t>
      </w:r>
    </w:p>
    <w:p w:rsidR="000C15FA" w:rsidRDefault="00700A2F">
      <w:pPr>
        <w:spacing w:after="0" w:line="397" w:lineRule="auto"/>
        <w:ind w:left="-5"/>
      </w:pPr>
      <w:r>
        <w:rPr>
          <w:b/>
          <w:i/>
          <w:color w:val="FF0000"/>
          <w:u w:val="double" w:color="FF0000"/>
        </w:rPr>
        <w:t>Câu 6:</w:t>
      </w:r>
      <w:r>
        <w:rPr>
          <w:rFonts w:ascii="Arial" w:eastAsia="Arial" w:hAnsi="Arial" w:cs="Arial"/>
          <w:b/>
          <w:i/>
          <w:color w:val="FF0000"/>
        </w:rPr>
        <w:t xml:space="preserve"> </w:t>
      </w:r>
      <w:r>
        <w:t xml:space="preserve">Đặt một hiệu điện thế U không đổi vào 2 cực của bình điện phân. Xét trong cùng 1 khoảng thời gian, nếu kéo 2 cực của bình ra xa sao cho khoảng cách giữa chúng tăng gấp 2 lần thì khối lượng chất được giải phóng ở điện cực so với lúc trước sẽ: </w:t>
      </w:r>
    </w:p>
    <w:p w:rsidR="000C15FA" w:rsidRDefault="00700A2F">
      <w:pPr>
        <w:numPr>
          <w:ilvl w:val="0"/>
          <w:numId w:val="124"/>
        </w:numPr>
        <w:ind w:hanging="293"/>
      </w:pPr>
      <w:r>
        <w:t>tăng lên 2 lần.</w:t>
      </w:r>
      <w:r>
        <w:rPr>
          <w:b/>
          <w:color w:val="0000FF"/>
        </w:rPr>
        <w:t xml:space="preserve"> </w:t>
      </w:r>
      <w:r>
        <w:rPr>
          <w:b/>
          <w:color w:val="0000FF"/>
        </w:rPr>
        <w:tab/>
        <w:t xml:space="preserve">B. </w:t>
      </w:r>
      <w:r>
        <w:t>giảm đi 2 lần.</w:t>
      </w:r>
      <w:r>
        <w:rPr>
          <w:b/>
          <w:color w:val="0000FF"/>
        </w:rPr>
        <w:t xml:space="preserve"> </w:t>
      </w:r>
      <w:r>
        <w:rPr>
          <w:b/>
          <w:color w:val="0000FF"/>
        </w:rPr>
        <w:tab/>
        <w:t xml:space="preserve">C. </w:t>
      </w:r>
      <w:r>
        <w:t>tăng lên 4 lần.</w:t>
      </w:r>
      <w:r>
        <w:rPr>
          <w:b/>
          <w:color w:val="0000FF"/>
        </w:rPr>
        <w:t xml:space="preserve"> </w:t>
      </w:r>
      <w:r>
        <w:rPr>
          <w:b/>
          <w:color w:val="0000FF"/>
        </w:rPr>
        <w:tab/>
        <w:t xml:space="preserve">D. </w:t>
      </w:r>
      <w:r>
        <w:t xml:space="preserve">giảm đi 4 lần.  </w:t>
      </w:r>
    </w:p>
    <w:p w:rsidR="000C15FA" w:rsidRDefault="00700A2F">
      <w:pPr>
        <w:spacing w:after="7" w:line="374" w:lineRule="auto"/>
        <w:ind w:left="-5"/>
      </w:pPr>
      <w:r>
        <w:rPr>
          <w:b/>
          <w:i/>
          <w:color w:val="FF0000"/>
          <w:u w:val="double" w:color="FF0000"/>
        </w:rPr>
        <w:t>Câu 7:</w:t>
      </w:r>
      <w:r>
        <w:rPr>
          <w:rFonts w:ascii="Arial" w:eastAsia="Arial" w:hAnsi="Arial" w:cs="Arial"/>
          <w:b/>
          <w:i/>
          <w:color w:val="FF0000"/>
        </w:rPr>
        <w:t xml:space="preserve"> </w:t>
      </w:r>
      <w:r>
        <w:t xml:space="preserve">Dòng điện trong kim loại là dòng dịch chuyển có hướng của: </w:t>
      </w:r>
      <w:r>
        <w:rPr>
          <w:b/>
          <w:color w:val="0000FF"/>
        </w:rPr>
        <w:t xml:space="preserve"> </w:t>
      </w:r>
      <w:r>
        <w:rPr>
          <w:b/>
          <w:color w:val="0000FF"/>
        </w:rPr>
        <w:tab/>
        <w:t xml:space="preserve">A. </w:t>
      </w:r>
      <w:r>
        <w:t xml:space="preserve">các ion âm, electron tự do ngược chiều điện trường.  </w:t>
      </w:r>
    </w:p>
    <w:p w:rsidR="000C15FA" w:rsidRDefault="00700A2F">
      <w:pPr>
        <w:numPr>
          <w:ilvl w:val="0"/>
          <w:numId w:val="124"/>
        </w:numPr>
        <w:ind w:hanging="293"/>
      </w:pPr>
      <w:r>
        <w:t xml:space="preserve">các electron tự do ngược chiều điện trường. </w:t>
      </w:r>
    </w:p>
    <w:p w:rsidR="000C15FA" w:rsidRDefault="00700A2F">
      <w:pPr>
        <w:numPr>
          <w:ilvl w:val="0"/>
          <w:numId w:val="124"/>
        </w:numPr>
        <w:ind w:hanging="293"/>
      </w:pPr>
      <w:r>
        <w:t xml:space="preserve">các ion, electron trong điện trường.  </w:t>
      </w:r>
    </w:p>
    <w:p w:rsidR="000C15FA" w:rsidRDefault="00700A2F">
      <w:pPr>
        <w:numPr>
          <w:ilvl w:val="0"/>
          <w:numId w:val="124"/>
        </w:numPr>
        <w:ind w:hanging="293"/>
      </w:pPr>
      <w:r>
        <w:t xml:space="preserve">các electron, lỗ trống theo chiều điện trường. </w:t>
      </w:r>
    </w:p>
    <w:p w:rsidR="000C15FA" w:rsidRDefault="00700A2F">
      <w:pPr>
        <w:ind w:left="-5"/>
      </w:pPr>
      <w:r>
        <w:rPr>
          <w:b/>
          <w:i/>
          <w:color w:val="FF0000"/>
          <w:u w:val="double" w:color="FF0000"/>
        </w:rPr>
        <w:t>Câu 8:</w:t>
      </w:r>
      <w:r>
        <w:rPr>
          <w:rFonts w:ascii="Arial" w:eastAsia="Arial" w:hAnsi="Arial" w:cs="Arial"/>
          <w:b/>
          <w:i/>
          <w:color w:val="FF0000"/>
        </w:rPr>
        <w:t xml:space="preserve"> </w:t>
      </w:r>
      <w:r>
        <w:t xml:space="preserve">Nguyên nhân gây ra điện trở của kim loại là sự va chạm của: </w:t>
      </w:r>
    </w:p>
    <w:p w:rsidR="000C15FA" w:rsidRDefault="00700A2F">
      <w:pPr>
        <w:numPr>
          <w:ilvl w:val="0"/>
          <w:numId w:val="125"/>
        </w:numPr>
        <w:ind w:hanging="293"/>
      </w:pPr>
      <w:r>
        <w:t xml:space="preserve">Các electron tự do với chỗ mất trật tự của ion dương nút mạng  </w:t>
      </w:r>
    </w:p>
    <w:p w:rsidR="000C15FA" w:rsidRDefault="00700A2F">
      <w:pPr>
        <w:numPr>
          <w:ilvl w:val="0"/>
          <w:numId w:val="125"/>
        </w:numPr>
        <w:ind w:hanging="293"/>
      </w:pPr>
      <w:r>
        <w:t xml:space="preserve">Các electron tự do với nhau trong quá trình chuyển động nhiệt hỗn loạn </w:t>
      </w:r>
    </w:p>
    <w:p w:rsidR="000C15FA" w:rsidRDefault="00700A2F">
      <w:pPr>
        <w:numPr>
          <w:ilvl w:val="0"/>
          <w:numId w:val="125"/>
        </w:numPr>
        <w:ind w:hanging="293"/>
      </w:pPr>
      <w:r>
        <w:t xml:space="preserve">Các ion dương nút mạng với nhau trong quá trình chuyển động nhiệt hỗn loạn </w:t>
      </w:r>
    </w:p>
    <w:p w:rsidR="000C15FA" w:rsidRDefault="00700A2F">
      <w:pPr>
        <w:numPr>
          <w:ilvl w:val="0"/>
          <w:numId w:val="125"/>
        </w:numPr>
        <w:spacing w:after="8" w:line="365" w:lineRule="auto"/>
        <w:ind w:hanging="293"/>
      </w:pPr>
      <w:r>
        <w:t xml:space="preserve">Các ion dương chuyển động định hướng dưới tác dụng của điện trường với các electron </w:t>
      </w:r>
      <w:r>
        <w:rPr>
          <w:b/>
          <w:i/>
          <w:color w:val="FF0000"/>
          <w:u w:val="double" w:color="FF0000"/>
        </w:rPr>
        <w:t>Câu 9:</w:t>
      </w:r>
      <w:r>
        <w:rPr>
          <w:rFonts w:ascii="Arial" w:eastAsia="Arial" w:hAnsi="Arial" w:cs="Arial"/>
          <w:b/>
          <w:i/>
          <w:color w:val="FF0000"/>
        </w:rPr>
        <w:t xml:space="preserve"> </w:t>
      </w:r>
      <w:r>
        <w:t xml:space="preserve">Khi hai kim loại tiếp xúc với nhau: </w:t>
      </w:r>
    </w:p>
    <w:p w:rsidR="000C15FA" w:rsidRDefault="00700A2F">
      <w:pPr>
        <w:numPr>
          <w:ilvl w:val="0"/>
          <w:numId w:val="126"/>
        </w:numPr>
        <w:ind w:hanging="293"/>
      </w:pPr>
      <w:r>
        <w:t xml:space="preserve">luôn luôn có sự khuếch tán của các electron tự do và các ion dương qua lại lớp tiếp xúc </w:t>
      </w:r>
    </w:p>
    <w:p w:rsidR="000C15FA" w:rsidRDefault="00700A2F">
      <w:pPr>
        <w:numPr>
          <w:ilvl w:val="0"/>
          <w:numId w:val="126"/>
        </w:numPr>
        <w:ind w:hanging="293"/>
      </w:pPr>
      <w:r>
        <w:t xml:space="preserve">luôn luôn có sự khuếch tán của các hạt mang điện tự do qua lại lớp tiếp xúc </w:t>
      </w:r>
    </w:p>
    <w:p w:rsidR="000C15FA" w:rsidRDefault="00700A2F">
      <w:pPr>
        <w:numPr>
          <w:ilvl w:val="0"/>
          <w:numId w:val="126"/>
        </w:numPr>
        <w:spacing w:after="0" w:line="380" w:lineRule="auto"/>
        <w:ind w:hanging="293"/>
      </w:pPr>
      <w:r>
        <w:t xml:space="preserve">các electron tự do chỉ khuếch tán từ kim loại có mật độ electron tự do lớn sang kim loại có mật độ electron tự do bé hơn </w:t>
      </w:r>
    </w:p>
    <w:p w:rsidR="000C15FA" w:rsidRDefault="00700A2F">
      <w:pPr>
        <w:numPr>
          <w:ilvl w:val="0"/>
          <w:numId w:val="126"/>
        </w:numPr>
        <w:ind w:hanging="293"/>
      </w:pPr>
      <w:r>
        <w:t xml:space="preserve">Không có sự khuếch tán của các hạt mang điện qua lại lớp tiếp xúc nếu hai kim loại giống hệt nhau </w:t>
      </w:r>
    </w:p>
    <w:p w:rsidR="000C15FA" w:rsidRDefault="00700A2F">
      <w:pPr>
        <w:ind w:left="-5"/>
      </w:pPr>
      <w:r>
        <w:rPr>
          <w:b/>
          <w:i/>
          <w:color w:val="FF0000"/>
          <w:u w:val="double" w:color="FF0000"/>
        </w:rPr>
        <w:t>Câu 10:</w:t>
      </w:r>
      <w:r>
        <w:rPr>
          <w:rFonts w:ascii="Arial" w:eastAsia="Arial" w:hAnsi="Arial" w:cs="Arial"/>
          <w:b/>
          <w:i/>
          <w:color w:val="FF0000"/>
        </w:rPr>
        <w:t xml:space="preserve"> </w:t>
      </w:r>
      <w:r>
        <w:t xml:space="preserve"> Khi nói về kim loại câu nào dưới đây là </w:t>
      </w:r>
      <w:r>
        <w:rPr>
          <w:b/>
          <w:i/>
        </w:rPr>
        <w:t>sai</w:t>
      </w:r>
      <w:r>
        <w:t xml:space="preserve">? </w:t>
      </w:r>
    </w:p>
    <w:p w:rsidR="000C15FA" w:rsidRDefault="00700A2F">
      <w:pPr>
        <w:tabs>
          <w:tab w:val="center" w:pos="2125"/>
          <w:tab w:val="center" w:pos="6975"/>
        </w:tabs>
        <w:spacing w:after="157"/>
        <w:ind w:left="-15" w:firstLine="0"/>
        <w:jc w:val="left"/>
      </w:pPr>
      <w:r>
        <w:rPr>
          <w:b/>
          <w:color w:val="0000FF"/>
        </w:rPr>
        <w:t xml:space="preserve"> </w:t>
      </w:r>
      <w:r>
        <w:rPr>
          <w:b/>
          <w:color w:val="0000FF"/>
        </w:rPr>
        <w:tab/>
        <w:t xml:space="preserve">A. </w:t>
      </w:r>
      <w:r>
        <w:t>Kim loại chỉ tồn tại ở trạng thái rắn</w:t>
      </w:r>
      <w:r>
        <w:rPr>
          <w:b/>
          <w:color w:val="0000FF"/>
        </w:rPr>
        <w:t xml:space="preserve"> </w:t>
      </w:r>
      <w:r>
        <w:rPr>
          <w:b/>
          <w:color w:val="0000FF"/>
        </w:rPr>
        <w:tab/>
        <w:t xml:space="preserve">B. </w:t>
      </w:r>
      <w:r>
        <w:t xml:space="preserve">Kim loại có khả năng uốn dẻo </w:t>
      </w:r>
    </w:p>
    <w:p w:rsidR="000C15FA" w:rsidRDefault="00700A2F">
      <w:pPr>
        <w:tabs>
          <w:tab w:val="center" w:pos="2283"/>
          <w:tab w:val="center" w:pos="6745"/>
        </w:tabs>
        <w:ind w:left="-15" w:firstLine="0"/>
        <w:jc w:val="left"/>
      </w:pPr>
      <w:r>
        <w:rPr>
          <w:b/>
          <w:color w:val="0000FF"/>
        </w:rPr>
        <w:t xml:space="preserve"> </w:t>
      </w:r>
      <w:r>
        <w:rPr>
          <w:b/>
          <w:color w:val="0000FF"/>
        </w:rPr>
        <w:tab/>
        <w:t xml:space="preserve">C. </w:t>
      </w:r>
      <w:r>
        <w:t>Trong kim loại có nhiều electron tự do</w:t>
      </w:r>
      <w:r>
        <w:rPr>
          <w:b/>
          <w:color w:val="0000FF"/>
        </w:rPr>
        <w:t xml:space="preserve"> </w:t>
      </w:r>
      <w:r>
        <w:rPr>
          <w:b/>
          <w:color w:val="0000FF"/>
        </w:rPr>
        <w:tab/>
        <w:t xml:space="preserve">D. </w:t>
      </w:r>
      <w:r>
        <w:t xml:space="preserve">Kim loại là chất dẫn điện </w:t>
      </w:r>
    </w:p>
    <w:p w:rsidR="000C15FA" w:rsidRDefault="00700A2F">
      <w:pPr>
        <w:ind w:left="-5"/>
      </w:pPr>
      <w:r>
        <w:rPr>
          <w:b/>
          <w:i/>
          <w:color w:val="FF0000"/>
          <w:u w:val="double" w:color="FF0000"/>
        </w:rPr>
        <w:lastRenderedPageBreak/>
        <w:t>Câu 11:</w:t>
      </w:r>
      <w:r>
        <w:rPr>
          <w:rFonts w:ascii="Arial" w:eastAsia="Arial" w:hAnsi="Arial" w:cs="Arial"/>
          <w:b/>
          <w:i/>
          <w:color w:val="FF0000"/>
        </w:rPr>
        <w:t xml:space="preserve"> </w:t>
      </w:r>
      <w:r>
        <w:t xml:space="preserve">Tìm phát biểu </w:t>
      </w:r>
      <w:r>
        <w:rPr>
          <w:i/>
        </w:rPr>
        <w:t>sai</w:t>
      </w:r>
      <w:r>
        <w:t xml:space="preserve"> khi nói về tính chất dẫn điện của kim loại </w:t>
      </w:r>
    </w:p>
    <w:p w:rsidR="000C15FA" w:rsidRDefault="00700A2F">
      <w:pPr>
        <w:numPr>
          <w:ilvl w:val="0"/>
          <w:numId w:val="127"/>
        </w:numPr>
        <w:spacing w:after="158"/>
        <w:ind w:hanging="293"/>
      </w:pPr>
      <w:r>
        <w:t xml:space="preserve">Kim loại là chất dẫn điện tốt </w:t>
      </w:r>
    </w:p>
    <w:p w:rsidR="000C15FA" w:rsidRDefault="00700A2F">
      <w:pPr>
        <w:numPr>
          <w:ilvl w:val="0"/>
          <w:numId w:val="127"/>
        </w:numPr>
        <w:spacing w:after="159"/>
        <w:ind w:hanging="293"/>
      </w:pPr>
      <w:r>
        <w:t xml:space="preserve">Dòng điện trong kim loại tuân theo định luật Ôm ở bất kì nhiệt độ nào </w:t>
      </w:r>
    </w:p>
    <w:p w:rsidR="000C15FA" w:rsidRDefault="00700A2F">
      <w:pPr>
        <w:numPr>
          <w:ilvl w:val="0"/>
          <w:numId w:val="127"/>
        </w:numPr>
        <w:ind w:hanging="293"/>
      </w:pPr>
      <w:r>
        <w:t xml:space="preserve">Điện trở suất của kim loại tăng theo nhiệt độ  </w:t>
      </w:r>
    </w:p>
    <w:p w:rsidR="000C15FA" w:rsidRDefault="00700A2F">
      <w:pPr>
        <w:numPr>
          <w:ilvl w:val="0"/>
          <w:numId w:val="127"/>
        </w:numPr>
        <w:spacing w:after="158"/>
        <w:ind w:hanging="293"/>
      </w:pPr>
      <w:r>
        <w:t>Điện trở suất của kim loại nhỏ, nhỏ hơn 10</w:t>
      </w:r>
      <w:r>
        <w:rPr>
          <w:vertAlign w:val="superscript"/>
        </w:rPr>
        <w:t xml:space="preserve">7 </w:t>
      </w:r>
      <w:r>
        <w:t xml:space="preserve">Ω.m  </w:t>
      </w:r>
    </w:p>
    <w:p w:rsidR="000C15FA" w:rsidRDefault="00700A2F">
      <w:pPr>
        <w:spacing w:after="0" w:line="386" w:lineRule="auto"/>
        <w:ind w:left="-5"/>
      </w:pPr>
      <w:r>
        <w:rPr>
          <w:b/>
          <w:i/>
          <w:color w:val="FF0000"/>
          <w:u w:val="double" w:color="FF0000"/>
        </w:rPr>
        <w:t>Câu 12:</w:t>
      </w:r>
      <w:r>
        <w:rPr>
          <w:rFonts w:ascii="Arial" w:eastAsia="Arial" w:hAnsi="Arial" w:cs="Arial"/>
          <w:b/>
          <w:i/>
          <w:color w:val="FF0000"/>
        </w:rPr>
        <w:t xml:space="preserve"> </w:t>
      </w:r>
      <w:r>
        <w:t>Nối cặp nhiệt điện đồng – constantan với milivôn kế để đo suất nhiệt điện động trong cặp. Một đầu mối hàn nhúng vào nước đá đang tan, đầu kia giữ ở nhiệt độ t</w:t>
      </w:r>
      <w:r>
        <w:rPr>
          <w:vertAlign w:val="superscript"/>
        </w:rPr>
        <w:t>0</w:t>
      </w:r>
      <w:r>
        <w:t xml:space="preserve">C khi đó milivôn kế chỉ 4,25mV, biết hệ số nhiệt điện động của cặp này là 42,5µV/K. Nhiệt độ t trên là: </w:t>
      </w:r>
    </w:p>
    <w:p w:rsidR="000C15FA" w:rsidRDefault="00700A2F">
      <w:pPr>
        <w:tabs>
          <w:tab w:val="center" w:pos="731"/>
          <w:tab w:val="center" w:pos="3337"/>
          <w:tab w:val="center" w:pos="5777"/>
          <w:tab w:val="center" w:pos="8386"/>
        </w:tabs>
        <w:spacing w:after="156"/>
        <w:ind w:left="-15" w:firstLine="0"/>
        <w:jc w:val="left"/>
      </w:pPr>
      <w:r>
        <w:rPr>
          <w:b/>
          <w:color w:val="0000FF"/>
        </w:rPr>
        <w:t xml:space="preserve"> </w:t>
      </w:r>
      <w:r>
        <w:rPr>
          <w:b/>
          <w:color w:val="0000FF"/>
        </w:rPr>
        <w:tab/>
        <w:t xml:space="preserve">A. </w:t>
      </w:r>
      <w:r>
        <w:t>100</w:t>
      </w:r>
      <w:r>
        <w:rPr>
          <w:vertAlign w:val="superscript"/>
        </w:rPr>
        <w:t>0</w:t>
      </w:r>
      <w:r>
        <w:t xml:space="preserve">C </w:t>
      </w:r>
      <w:r>
        <w:rPr>
          <w:b/>
          <w:color w:val="0000FF"/>
        </w:rPr>
        <w:t xml:space="preserve"> </w:t>
      </w:r>
      <w:r>
        <w:rPr>
          <w:b/>
          <w:color w:val="0000FF"/>
        </w:rPr>
        <w:tab/>
        <w:t xml:space="preserve">B. </w:t>
      </w:r>
      <w:r>
        <w:t>1000</w:t>
      </w:r>
      <w:r>
        <w:rPr>
          <w:vertAlign w:val="superscript"/>
        </w:rPr>
        <w:t>0</w:t>
      </w:r>
      <w:r>
        <w:t xml:space="preserve">C </w:t>
      </w:r>
      <w:r>
        <w:rPr>
          <w:b/>
          <w:color w:val="0000FF"/>
        </w:rPr>
        <w:t xml:space="preserve"> </w:t>
      </w:r>
      <w:r>
        <w:rPr>
          <w:b/>
          <w:color w:val="0000FF"/>
        </w:rPr>
        <w:tab/>
        <w:t xml:space="preserve">C. </w:t>
      </w:r>
      <w:r>
        <w:t>10</w:t>
      </w:r>
      <w:r>
        <w:rPr>
          <w:vertAlign w:val="superscript"/>
        </w:rPr>
        <w:t>0</w:t>
      </w:r>
      <w:r>
        <w:t xml:space="preserve">C </w:t>
      </w:r>
      <w:r>
        <w:rPr>
          <w:b/>
          <w:color w:val="0000FF"/>
        </w:rPr>
        <w:t xml:space="preserve"> </w:t>
      </w:r>
      <w:r>
        <w:rPr>
          <w:b/>
          <w:color w:val="0000FF"/>
        </w:rPr>
        <w:tab/>
        <w:t xml:space="preserve">D. </w:t>
      </w:r>
      <w:r>
        <w:t>200</w:t>
      </w:r>
      <w:r>
        <w:rPr>
          <w:vertAlign w:val="superscript"/>
        </w:rPr>
        <w:t>0</w:t>
      </w:r>
      <w:r>
        <w:t xml:space="preserve">C </w:t>
      </w:r>
    </w:p>
    <w:p w:rsidR="000C15FA" w:rsidRDefault="00700A2F">
      <w:pPr>
        <w:spacing w:after="2" w:line="381" w:lineRule="auto"/>
        <w:ind w:left="-5" w:right="-11"/>
        <w:jc w:val="left"/>
      </w:pPr>
      <w:r>
        <w:rPr>
          <w:b/>
          <w:i/>
          <w:color w:val="FF0000"/>
          <w:u w:val="double" w:color="FF0000"/>
        </w:rPr>
        <w:t>Câu 13:</w:t>
      </w:r>
      <w:r>
        <w:rPr>
          <w:rFonts w:ascii="Arial" w:eastAsia="Arial" w:hAnsi="Arial" w:cs="Arial"/>
          <w:b/>
          <w:i/>
          <w:color w:val="FF0000"/>
        </w:rPr>
        <w:t xml:space="preserve"> </w:t>
      </w:r>
      <w:r>
        <w:t xml:space="preserve">Dùng một cặp nhiệt điện sắt – Niken có hệ số nhiệt điện động là 32,4 µV/K có điện trở trong r = 1 Ω làm nguồn điện nối với điện trở R = 19 Ω thành mạch kín. Nhúng một đầu vào nước đá đang tan, đầu kia vào hơi nước đang sôi. Cường độ dòng điện qua điện trở R là: </w:t>
      </w:r>
    </w:p>
    <w:p w:rsidR="000C15FA" w:rsidRDefault="00700A2F">
      <w:pPr>
        <w:tabs>
          <w:tab w:val="center" w:pos="816"/>
          <w:tab w:val="center" w:pos="3362"/>
          <w:tab w:val="center" w:pos="5802"/>
          <w:tab w:val="center" w:pos="8472"/>
        </w:tabs>
        <w:ind w:left="-15" w:firstLine="0"/>
        <w:jc w:val="left"/>
      </w:pPr>
      <w:r>
        <w:rPr>
          <w:b/>
          <w:color w:val="0000FF"/>
        </w:rPr>
        <w:t xml:space="preserve"> </w:t>
      </w:r>
      <w:r>
        <w:rPr>
          <w:b/>
          <w:color w:val="0000FF"/>
        </w:rPr>
        <w:tab/>
        <w:t xml:space="preserve">A. </w:t>
      </w:r>
      <w:r>
        <w:t xml:space="preserve">0,162 A </w:t>
      </w:r>
      <w:r>
        <w:rPr>
          <w:b/>
          <w:color w:val="0000FF"/>
        </w:rPr>
        <w:t xml:space="preserve"> </w:t>
      </w:r>
      <w:r>
        <w:rPr>
          <w:b/>
          <w:color w:val="0000FF"/>
        </w:rPr>
        <w:tab/>
        <w:t xml:space="preserve">B. </w:t>
      </w:r>
      <w:r>
        <w:t xml:space="preserve">0,324 A </w:t>
      </w:r>
      <w:r>
        <w:rPr>
          <w:b/>
          <w:color w:val="0000FF"/>
        </w:rPr>
        <w:t xml:space="preserve"> </w:t>
      </w:r>
      <w:r>
        <w:rPr>
          <w:b/>
          <w:color w:val="0000FF"/>
        </w:rPr>
        <w:tab/>
        <w:t xml:space="preserve">C. </w:t>
      </w:r>
      <w:r>
        <w:t xml:space="preserve">0,5 A </w:t>
      </w:r>
      <w:r>
        <w:rPr>
          <w:b/>
          <w:color w:val="0000FF"/>
        </w:rPr>
        <w:t xml:space="preserve"> </w:t>
      </w:r>
      <w:r>
        <w:rPr>
          <w:b/>
          <w:color w:val="0000FF"/>
        </w:rPr>
        <w:tab/>
        <w:t xml:space="preserve">D. </w:t>
      </w:r>
      <w:r>
        <w:t xml:space="preserve">0,081 A </w:t>
      </w:r>
    </w:p>
    <w:p w:rsidR="000C15FA" w:rsidRDefault="00700A2F">
      <w:pPr>
        <w:ind w:left="-5"/>
      </w:pPr>
      <w:r>
        <w:rPr>
          <w:b/>
          <w:i/>
          <w:color w:val="FF0000"/>
          <w:u w:val="double" w:color="FF0000"/>
        </w:rPr>
        <w:t>Câu 14:</w:t>
      </w:r>
      <w:r>
        <w:rPr>
          <w:rFonts w:ascii="Arial" w:eastAsia="Arial" w:hAnsi="Arial" w:cs="Arial"/>
          <w:b/>
          <w:i/>
          <w:color w:val="FF0000"/>
        </w:rPr>
        <w:t xml:space="preserve"> </w:t>
      </w:r>
      <w:r>
        <w:t xml:space="preserve">Khi nhiệt độ tăng, điện trở của chất điện phân giảm là do </w:t>
      </w:r>
    </w:p>
    <w:p w:rsidR="000C15FA" w:rsidRDefault="00700A2F">
      <w:pPr>
        <w:numPr>
          <w:ilvl w:val="0"/>
          <w:numId w:val="128"/>
        </w:numPr>
        <w:spacing w:after="158"/>
        <w:ind w:hanging="293"/>
      </w:pPr>
      <w:r>
        <w:t xml:space="preserve">số êlectrôn tự do trong bình điện phân tăng </w:t>
      </w:r>
    </w:p>
    <w:p w:rsidR="000C15FA" w:rsidRDefault="00700A2F">
      <w:pPr>
        <w:numPr>
          <w:ilvl w:val="0"/>
          <w:numId w:val="128"/>
        </w:numPr>
        <w:ind w:hanging="293"/>
      </w:pPr>
      <w:r>
        <w:t xml:space="preserve">số ion dương và ion âm trong bình điện phân tăng </w:t>
      </w:r>
    </w:p>
    <w:p w:rsidR="000C15FA" w:rsidRDefault="00700A2F">
      <w:pPr>
        <w:numPr>
          <w:ilvl w:val="0"/>
          <w:numId w:val="128"/>
        </w:numPr>
        <w:ind w:hanging="293"/>
      </w:pPr>
      <w:r>
        <w:t xml:space="preserve">các ion dương và các êlectrôn chuyển động hỗn độn hơn </w:t>
      </w:r>
    </w:p>
    <w:p w:rsidR="000C15FA" w:rsidRDefault="00700A2F">
      <w:pPr>
        <w:numPr>
          <w:ilvl w:val="0"/>
          <w:numId w:val="128"/>
        </w:numPr>
        <w:ind w:hanging="293"/>
      </w:pPr>
      <w:r>
        <w:t xml:space="preserve">bình điện phân nóng lên nên nở rộng ra  </w:t>
      </w:r>
    </w:p>
    <w:p w:rsidR="000C15FA" w:rsidRDefault="00700A2F">
      <w:pPr>
        <w:ind w:left="-5"/>
      </w:pPr>
      <w:r>
        <w:rPr>
          <w:b/>
          <w:i/>
          <w:color w:val="FF0000"/>
          <w:u w:val="double" w:color="FF0000"/>
        </w:rPr>
        <w:t>Câu 15:</w:t>
      </w:r>
      <w:r>
        <w:rPr>
          <w:rFonts w:ascii="Arial" w:eastAsia="Arial" w:hAnsi="Arial" w:cs="Arial"/>
          <w:b/>
          <w:i/>
          <w:color w:val="FF0000"/>
        </w:rPr>
        <w:t xml:space="preserve"> </w:t>
      </w:r>
      <w:r>
        <w:t xml:space="preserve">Vật liệu siêu dẫn không được ứng dụng trong: </w:t>
      </w:r>
    </w:p>
    <w:p w:rsidR="000C15FA" w:rsidRDefault="00700A2F">
      <w:pPr>
        <w:tabs>
          <w:tab w:val="center" w:pos="981"/>
          <w:tab w:val="center" w:pos="2835"/>
          <w:tab w:val="center" w:pos="7281"/>
        </w:tabs>
        <w:spacing w:after="114"/>
        <w:ind w:left="-15" w:firstLine="0"/>
        <w:jc w:val="left"/>
      </w:pPr>
      <w:r>
        <w:rPr>
          <w:b/>
          <w:color w:val="0000FF"/>
        </w:rPr>
        <w:t xml:space="preserve"> </w:t>
      </w:r>
      <w:r>
        <w:rPr>
          <w:b/>
          <w:color w:val="0000FF"/>
        </w:rPr>
        <w:tab/>
        <w:t xml:space="preserve">A. </w:t>
      </w:r>
      <w:r>
        <w:t xml:space="preserve">Tàu đệm từ </w:t>
      </w:r>
      <w:r>
        <w:tab/>
      </w:r>
      <w:r>
        <w:rPr>
          <w:b/>
          <w:color w:val="0000FF"/>
        </w:rPr>
        <w:t xml:space="preserve"> </w:t>
      </w:r>
      <w:r>
        <w:rPr>
          <w:b/>
          <w:color w:val="0000FF"/>
        </w:rPr>
        <w:tab/>
        <w:t xml:space="preserve">B. </w:t>
      </w:r>
      <w:r>
        <w:t xml:space="preserve">Máy chụp ảnh cộng hưởng từ (MRI) </w:t>
      </w:r>
    </w:p>
    <w:p w:rsidR="000C15FA" w:rsidRDefault="00700A2F">
      <w:pPr>
        <w:tabs>
          <w:tab w:val="center" w:pos="1379"/>
          <w:tab w:val="center" w:pos="2835"/>
          <w:tab w:val="center" w:pos="6155"/>
        </w:tabs>
        <w:ind w:left="-15" w:firstLine="0"/>
        <w:jc w:val="left"/>
      </w:pPr>
      <w:r>
        <w:rPr>
          <w:b/>
          <w:color w:val="0000FF"/>
        </w:rPr>
        <w:t xml:space="preserve"> </w:t>
      </w:r>
      <w:r>
        <w:rPr>
          <w:b/>
          <w:color w:val="0000FF"/>
        </w:rPr>
        <w:tab/>
        <w:t xml:space="preserve">C. </w:t>
      </w:r>
      <w:r>
        <w:t xml:space="preserve">Nam châm siêu dẫn </w:t>
      </w:r>
      <w:r>
        <w:tab/>
      </w:r>
      <w:r>
        <w:rPr>
          <w:b/>
          <w:color w:val="0000FF"/>
        </w:rPr>
        <w:t xml:space="preserve"> </w:t>
      </w:r>
      <w:r>
        <w:rPr>
          <w:b/>
          <w:color w:val="0000FF"/>
        </w:rPr>
        <w:tab/>
        <w:t xml:space="preserve">D. </w:t>
      </w:r>
      <w:r>
        <w:t xml:space="preserve">Máy siêu âm </w:t>
      </w:r>
    </w:p>
    <w:p w:rsidR="000C15FA" w:rsidRDefault="00700A2F">
      <w:pPr>
        <w:ind w:left="-5"/>
      </w:pPr>
      <w:r>
        <w:rPr>
          <w:b/>
          <w:i/>
          <w:color w:val="FF0000"/>
          <w:u w:val="double" w:color="FF0000"/>
        </w:rPr>
        <w:t>Câu 16:</w:t>
      </w:r>
      <w:r>
        <w:rPr>
          <w:rFonts w:ascii="Arial" w:eastAsia="Arial" w:hAnsi="Arial" w:cs="Arial"/>
          <w:b/>
          <w:i/>
          <w:color w:val="FF0000"/>
        </w:rPr>
        <w:t xml:space="preserve"> </w:t>
      </w:r>
      <w:r>
        <w:t xml:space="preserve">Để có thể tạo ra sự phóng tia lửa điện giữa hai điện cực đặt trong không khí ở điều kiện thường thì </w:t>
      </w:r>
    </w:p>
    <w:p w:rsidR="000C15FA" w:rsidRDefault="00700A2F">
      <w:pPr>
        <w:numPr>
          <w:ilvl w:val="0"/>
          <w:numId w:val="129"/>
        </w:numPr>
        <w:ind w:hanging="293"/>
      </w:pPr>
      <w:r>
        <w:t xml:space="preserve">hiệu điện thế giữa hai điện cực không nhỏ hơn 220 V </w:t>
      </w:r>
    </w:p>
    <w:p w:rsidR="000C15FA" w:rsidRDefault="00700A2F">
      <w:pPr>
        <w:numPr>
          <w:ilvl w:val="0"/>
          <w:numId w:val="129"/>
        </w:numPr>
        <w:spacing w:after="157"/>
        <w:ind w:hanging="293"/>
      </w:pPr>
      <w:r>
        <w:t xml:space="preserve">hai điện cực phải đặt rất gần nhau </w:t>
      </w:r>
    </w:p>
    <w:p w:rsidR="000C15FA" w:rsidRDefault="00700A2F">
      <w:pPr>
        <w:numPr>
          <w:ilvl w:val="0"/>
          <w:numId w:val="129"/>
        </w:numPr>
        <w:ind w:hanging="293"/>
      </w:pPr>
      <w:r>
        <w:t>điện trường giữa hai điện cực phỉa có cường độ trên 3.10</w:t>
      </w:r>
      <w:r>
        <w:rPr>
          <w:vertAlign w:val="superscript"/>
        </w:rPr>
        <w:t>6</w:t>
      </w:r>
      <w:r>
        <w:t xml:space="preserve"> V/m  </w:t>
      </w:r>
    </w:p>
    <w:p w:rsidR="000C15FA" w:rsidRDefault="00700A2F">
      <w:pPr>
        <w:numPr>
          <w:ilvl w:val="0"/>
          <w:numId w:val="129"/>
        </w:numPr>
        <w:ind w:hanging="293"/>
      </w:pPr>
      <w:r>
        <w:t xml:space="preserve">hai điện cực phải làm bằng kim loại </w:t>
      </w:r>
    </w:p>
    <w:p w:rsidR="000C15FA" w:rsidRDefault="00700A2F">
      <w:pPr>
        <w:ind w:left="-5"/>
      </w:pPr>
      <w:r>
        <w:rPr>
          <w:b/>
          <w:i/>
          <w:color w:val="FF0000"/>
          <w:u w:val="double" w:color="FF0000"/>
        </w:rPr>
        <w:t>Câu 17:</w:t>
      </w:r>
      <w:r>
        <w:rPr>
          <w:rFonts w:ascii="Arial" w:eastAsia="Arial" w:hAnsi="Arial" w:cs="Arial"/>
          <w:b/>
          <w:i/>
          <w:color w:val="FF0000"/>
        </w:rPr>
        <w:t xml:space="preserve"> </w:t>
      </w:r>
      <w:r>
        <w:t xml:space="preserve">Hiện tượng tạo ra hạt tải điện trong chất điện phân </w:t>
      </w:r>
    </w:p>
    <w:p w:rsidR="000C15FA" w:rsidRDefault="00700A2F">
      <w:pPr>
        <w:numPr>
          <w:ilvl w:val="0"/>
          <w:numId w:val="130"/>
        </w:numPr>
        <w:ind w:hanging="293"/>
      </w:pPr>
      <w:r>
        <w:t xml:space="preserve">là kết quả của dòng điện chạy qua chất điện phân </w:t>
      </w:r>
    </w:p>
    <w:p w:rsidR="000C15FA" w:rsidRDefault="00700A2F">
      <w:pPr>
        <w:numPr>
          <w:ilvl w:val="0"/>
          <w:numId w:val="130"/>
        </w:numPr>
        <w:ind w:hanging="293"/>
      </w:pPr>
      <w:r>
        <w:t xml:space="preserve">là nguyên nhân chuyển động của các phân tử </w:t>
      </w:r>
    </w:p>
    <w:p w:rsidR="000C15FA" w:rsidRDefault="00700A2F">
      <w:pPr>
        <w:numPr>
          <w:ilvl w:val="0"/>
          <w:numId w:val="130"/>
        </w:numPr>
        <w:ind w:hanging="293"/>
      </w:pPr>
      <w:r>
        <w:t xml:space="preserve">là dòng điện trong chất điện phân </w:t>
      </w:r>
    </w:p>
    <w:p w:rsidR="000C15FA" w:rsidRDefault="00700A2F">
      <w:pPr>
        <w:numPr>
          <w:ilvl w:val="0"/>
          <w:numId w:val="130"/>
        </w:numPr>
        <w:ind w:hanging="293"/>
      </w:pPr>
      <w:r>
        <w:t xml:space="preserve">cho phép dòng điện chạy qua chất điện phân </w:t>
      </w:r>
    </w:p>
    <w:p w:rsidR="000C15FA" w:rsidRDefault="009E4146">
      <w:pPr>
        <w:spacing w:after="3" w:line="376" w:lineRule="auto"/>
        <w:ind w:left="-5" w:right="71"/>
      </w:pPr>
      <w:r>
        <w:rPr>
          <w:noProof/>
        </w:rPr>
        <w:lastRenderedPageBreak/>
        <w:pict>
          <v:shape id="Picture 54918" o:spid="_x0000_s1134" type="#_x0000_t75" style="position:absolute;left:0;text-align:left;margin-left:439.45pt;margin-top:3.85pt;width:81.7pt;height:66.35pt;z-index:251678208;visibility:visible" o:allowoverlap="f">
            <v:imagedata r:id="rId208" o:title=""/>
            <w10:wrap type="square"/>
          </v:shape>
        </w:pict>
      </w:r>
      <w:r w:rsidR="00700A2F">
        <w:rPr>
          <w:b/>
          <w:i/>
          <w:color w:val="FF0000"/>
          <w:u w:val="double" w:color="FF0000"/>
        </w:rPr>
        <w:t>Câu 18:</w:t>
      </w:r>
      <w:r w:rsidR="00700A2F">
        <w:rPr>
          <w:rFonts w:ascii="Arial" w:eastAsia="Arial" w:hAnsi="Arial" w:cs="Arial"/>
          <w:b/>
          <w:i/>
          <w:color w:val="FF0000"/>
        </w:rPr>
        <w:t xml:space="preserve"> </w:t>
      </w:r>
      <w:r w:rsidR="00700A2F">
        <w:t>Cho mạch điện như hình vẽ. R = 12 Ω, đèn loại 6 V – 9 W; bình điện phân CuSO</w:t>
      </w:r>
      <w:r w:rsidR="00700A2F">
        <w:rPr>
          <w:vertAlign w:val="subscript"/>
        </w:rPr>
        <w:t>4</w:t>
      </w:r>
      <w:r w:rsidR="00700A2F">
        <w:t xml:space="preserve"> có anốt bằng đồng; suất điện động của nguồn bằng 9 V, điện trở trong của nguồn r = 0,5 </w:t>
      </w:r>
    </w:p>
    <w:p w:rsidR="000C15FA" w:rsidRDefault="00700A2F">
      <w:pPr>
        <w:spacing w:after="109"/>
        <w:ind w:left="-5" w:right="71"/>
      </w:pPr>
      <w:r>
        <w:t xml:space="preserve">Ω. Biết đèn sáng bình thường. Tính hiệu suất của nguồn?  </w:t>
      </w:r>
    </w:p>
    <w:p w:rsidR="000C15FA" w:rsidRDefault="00700A2F">
      <w:pPr>
        <w:tabs>
          <w:tab w:val="center" w:pos="650"/>
          <w:tab w:val="center" w:pos="3196"/>
        </w:tabs>
        <w:spacing w:after="113"/>
        <w:ind w:left="-15" w:firstLine="0"/>
        <w:jc w:val="left"/>
      </w:pPr>
      <w:r>
        <w:rPr>
          <w:b/>
          <w:color w:val="0000FF"/>
        </w:rPr>
        <w:t xml:space="preserve"> </w:t>
      </w:r>
      <w:r>
        <w:rPr>
          <w:b/>
          <w:color w:val="0000FF"/>
        </w:rPr>
        <w:tab/>
        <w:t xml:space="preserve">A. </w:t>
      </w:r>
      <w:r>
        <w:t xml:space="preserve">59% </w:t>
      </w:r>
      <w:r>
        <w:rPr>
          <w:b/>
          <w:color w:val="0000FF"/>
        </w:rPr>
        <w:t xml:space="preserve"> </w:t>
      </w:r>
      <w:r>
        <w:rPr>
          <w:b/>
          <w:color w:val="0000FF"/>
        </w:rPr>
        <w:tab/>
        <w:t xml:space="preserve">B. </w:t>
      </w:r>
      <w:r>
        <w:t xml:space="preserve">69%  </w:t>
      </w:r>
    </w:p>
    <w:p w:rsidR="000C15FA" w:rsidRDefault="00700A2F">
      <w:pPr>
        <w:tabs>
          <w:tab w:val="center" w:pos="650"/>
          <w:tab w:val="center" w:pos="3202"/>
        </w:tabs>
        <w:ind w:left="-15" w:firstLine="0"/>
        <w:jc w:val="left"/>
      </w:pPr>
      <w:r>
        <w:rPr>
          <w:b/>
          <w:color w:val="0000FF"/>
        </w:rPr>
        <w:t xml:space="preserve"> </w:t>
      </w:r>
      <w:r>
        <w:rPr>
          <w:b/>
          <w:color w:val="0000FF"/>
        </w:rPr>
        <w:tab/>
        <w:t xml:space="preserve">C. </w:t>
      </w:r>
      <w:r>
        <w:t xml:space="preserve">79% </w:t>
      </w:r>
      <w:r>
        <w:rPr>
          <w:b/>
          <w:color w:val="0000FF"/>
        </w:rPr>
        <w:t xml:space="preserve"> </w:t>
      </w:r>
      <w:r>
        <w:rPr>
          <w:b/>
          <w:color w:val="0000FF"/>
        </w:rPr>
        <w:tab/>
        <w:t xml:space="preserve">D. </w:t>
      </w:r>
      <w:r>
        <w:t xml:space="preserve">89% </w:t>
      </w:r>
    </w:p>
    <w:p w:rsidR="000C15FA" w:rsidRDefault="00700A2F">
      <w:pPr>
        <w:spacing w:after="9" w:line="373" w:lineRule="auto"/>
        <w:ind w:left="-5"/>
      </w:pPr>
      <w:r>
        <w:rPr>
          <w:b/>
          <w:i/>
          <w:color w:val="FF0000"/>
          <w:u w:val="double" w:color="FF0000"/>
        </w:rPr>
        <w:t>Câu 19:</w:t>
      </w:r>
      <w:r>
        <w:rPr>
          <w:rFonts w:ascii="Arial" w:eastAsia="Arial" w:hAnsi="Arial" w:cs="Arial"/>
          <w:b/>
          <w:i/>
          <w:color w:val="FF0000"/>
        </w:rPr>
        <w:t xml:space="preserve"> </w:t>
      </w:r>
      <w:r>
        <w:t>Một dây kim loại dài 1m, tiết diện 1,5mm</w:t>
      </w:r>
      <w:r>
        <w:rPr>
          <w:vertAlign w:val="superscript"/>
        </w:rPr>
        <w:t>2</w:t>
      </w:r>
      <w:r>
        <w:t xml:space="preserve"> có điện trở 0,3 Ω. Tính điện trở của một dây cùng chất dài 4m, tiết diện 0,5mm</w:t>
      </w:r>
      <w:r>
        <w:rPr>
          <w:vertAlign w:val="superscript"/>
        </w:rPr>
        <w:t>2</w:t>
      </w:r>
      <w:r>
        <w:t xml:space="preserve">:  </w:t>
      </w:r>
    </w:p>
    <w:p w:rsidR="000C15FA" w:rsidRDefault="00700A2F">
      <w:pPr>
        <w:tabs>
          <w:tab w:val="center" w:pos="612"/>
          <w:tab w:val="center" w:pos="3248"/>
          <w:tab w:val="center" w:pos="5808"/>
          <w:tab w:val="center" w:pos="8267"/>
        </w:tabs>
        <w:ind w:left="-15" w:firstLine="0"/>
        <w:jc w:val="left"/>
      </w:pPr>
      <w:r>
        <w:rPr>
          <w:b/>
          <w:color w:val="0000FF"/>
        </w:rPr>
        <w:t xml:space="preserve"> </w:t>
      </w:r>
      <w:r>
        <w:rPr>
          <w:b/>
          <w:color w:val="0000FF"/>
        </w:rPr>
        <w:tab/>
        <w:t xml:space="preserve">A. </w:t>
      </w:r>
      <w:r>
        <w:t xml:space="preserve">1 Ω </w:t>
      </w:r>
      <w:r>
        <w:rPr>
          <w:b/>
          <w:color w:val="0000FF"/>
        </w:rPr>
        <w:t xml:space="preserve"> </w:t>
      </w:r>
      <w:r>
        <w:rPr>
          <w:b/>
          <w:color w:val="0000FF"/>
        </w:rPr>
        <w:tab/>
        <w:t xml:space="preserve">B. </w:t>
      </w:r>
      <w:r>
        <w:t xml:space="preserve">2,5 Ω </w:t>
      </w:r>
      <w:r>
        <w:rPr>
          <w:b/>
          <w:color w:val="0000FF"/>
        </w:rPr>
        <w:t xml:space="preserve"> </w:t>
      </w:r>
      <w:r>
        <w:rPr>
          <w:b/>
          <w:color w:val="0000FF"/>
        </w:rPr>
        <w:tab/>
        <w:t xml:space="preserve">C. </w:t>
      </w:r>
      <w:r>
        <w:t xml:space="preserve">3,6 Ω </w:t>
      </w:r>
      <w:r>
        <w:rPr>
          <w:b/>
          <w:color w:val="0000FF"/>
        </w:rPr>
        <w:t xml:space="preserve"> </w:t>
      </w:r>
      <w:r>
        <w:rPr>
          <w:b/>
          <w:color w:val="0000FF"/>
        </w:rPr>
        <w:tab/>
        <w:t xml:space="preserve">D. </w:t>
      </w:r>
      <w:r>
        <w:t xml:space="preserve">4 Ω </w:t>
      </w:r>
    </w:p>
    <w:p w:rsidR="000C15FA" w:rsidRDefault="00700A2F">
      <w:pPr>
        <w:spacing w:line="403" w:lineRule="auto"/>
        <w:ind w:left="-5"/>
      </w:pPr>
      <w:r>
        <w:rPr>
          <w:b/>
          <w:i/>
          <w:color w:val="FF0000"/>
          <w:u w:val="double" w:color="FF0000"/>
        </w:rPr>
        <w:t>Câu 20:</w:t>
      </w:r>
      <w:r>
        <w:rPr>
          <w:rFonts w:ascii="Arial" w:eastAsia="Arial" w:hAnsi="Arial" w:cs="Arial"/>
          <w:b/>
          <w:i/>
          <w:color w:val="FF0000"/>
        </w:rPr>
        <w:t xml:space="preserve"> </w:t>
      </w:r>
      <w:r>
        <w:t>Một bóng đèn ở 27</w:t>
      </w:r>
      <w:r>
        <w:rPr>
          <w:vertAlign w:val="superscript"/>
        </w:rPr>
        <w:t>0</w:t>
      </w:r>
      <w:r>
        <w:t>C có điện trở 45 Ω, ở 2123</w:t>
      </w:r>
      <w:r>
        <w:rPr>
          <w:vertAlign w:val="superscript"/>
        </w:rPr>
        <w:t>0</w:t>
      </w:r>
      <w:r>
        <w:t xml:space="preserve">C có điện trở 360 Ω. Tính hệ số nhiệt điện trở của dây tóc bóng đèn: </w:t>
      </w:r>
    </w:p>
    <w:p w:rsidR="000C15FA" w:rsidRDefault="000C15FA">
      <w:pPr>
        <w:sectPr w:rsidR="000C15FA">
          <w:headerReference w:type="even" r:id="rId222"/>
          <w:headerReference w:type="default" r:id="rId223"/>
          <w:footerReference w:type="even" r:id="rId224"/>
          <w:footerReference w:type="default" r:id="rId225"/>
          <w:headerReference w:type="first" r:id="rId226"/>
          <w:footerReference w:type="first" r:id="rId227"/>
          <w:pgSz w:w="11906" w:h="16841"/>
          <w:pgMar w:top="592" w:right="561" w:bottom="1098" w:left="852" w:header="283" w:footer="539" w:gutter="0"/>
          <w:cols w:space="720"/>
        </w:sectPr>
      </w:pPr>
    </w:p>
    <w:p w:rsidR="000C15FA" w:rsidRDefault="009E4146">
      <w:pPr>
        <w:spacing w:after="0" w:line="259" w:lineRule="auto"/>
        <w:ind w:left="-1440" w:right="10467" w:firstLine="0"/>
        <w:jc w:val="left"/>
      </w:pPr>
      <w:r>
        <w:rPr>
          <w:noProof/>
        </w:rPr>
        <w:lastRenderedPageBreak/>
        <w:pict>
          <v:shape id="Picture 54948" o:spid="_x0000_s1133" type="#_x0000_t75" style="position:absolute;left:0;text-align:left;margin-left:0;margin-top:35.75pt;width:595.35pt;height:770.45pt;z-index:251679232;visibility:visible;mso-position-horizontal-relative:page;mso-position-vertical-relative:page" o:allowoverlap="f">
            <v:imagedata r:id="rId228" o:title=""/>
            <w10:wrap type="topAndBottom" anchorx="page" anchory="page"/>
          </v:shape>
        </w:pict>
      </w:r>
    </w:p>
    <w:p w:rsidR="000C15FA" w:rsidRDefault="000C15FA">
      <w:pPr>
        <w:sectPr w:rsidR="000C15FA">
          <w:headerReference w:type="even" r:id="rId229"/>
          <w:headerReference w:type="default" r:id="rId230"/>
          <w:footerReference w:type="even" r:id="rId231"/>
          <w:footerReference w:type="default" r:id="rId232"/>
          <w:headerReference w:type="first" r:id="rId233"/>
          <w:footerReference w:type="first" r:id="rId234"/>
          <w:pgSz w:w="11907" w:h="16839"/>
          <w:pgMar w:top="1440" w:right="1440" w:bottom="1440" w:left="1440" w:header="720" w:footer="1" w:gutter="0"/>
          <w:cols w:space="720"/>
        </w:sectPr>
      </w:pPr>
    </w:p>
    <w:p w:rsidR="000C15FA" w:rsidRDefault="00700A2F">
      <w:pPr>
        <w:numPr>
          <w:ilvl w:val="0"/>
          <w:numId w:val="131"/>
        </w:numPr>
        <w:spacing w:after="114"/>
        <w:ind w:hanging="293"/>
      </w:pPr>
      <w:r>
        <w:lastRenderedPageBreak/>
        <w:t>Số lượng va chạm của các êlectrôn dẫn với các ion ở nút mạng trong tinh thể tăng</w:t>
      </w:r>
      <w:r>
        <w:rPr>
          <w:i/>
        </w:rPr>
        <w:t xml:space="preserve"> </w:t>
      </w:r>
    </w:p>
    <w:p w:rsidR="000C15FA" w:rsidRDefault="00700A2F">
      <w:pPr>
        <w:numPr>
          <w:ilvl w:val="0"/>
          <w:numId w:val="131"/>
        </w:numPr>
        <w:ind w:hanging="293"/>
      </w:pPr>
      <w:r>
        <w:t xml:space="preserve">Số êlectrôn dẫn bên trong mạng tinh thể giảm </w:t>
      </w:r>
    </w:p>
    <w:p w:rsidR="000C15FA" w:rsidRDefault="00700A2F">
      <w:pPr>
        <w:numPr>
          <w:ilvl w:val="0"/>
          <w:numId w:val="131"/>
        </w:numPr>
        <w:spacing w:after="24" w:line="372" w:lineRule="auto"/>
        <w:ind w:hanging="293"/>
      </w:pPr>
      <w:r>
        <w:t xml:space="preserve">Số ion ở nút mạng bên trong mạng tinh thể tăng </w:t>
      </w:r>
      <w:r>
        <w:rPr>
          <w:b/>
          <w:color w:val="0000FF"/>
        </w:rPr>
        <w:t xml:space="preserve"> </w:t>
      </w:r>
      <w:r>
        <w:rPr>
          <w:b/>
          <w:color w:val="0000FF"/>
        </w:rPr>
        <w:tab/>
        <w:t xml:space="preserve">D. </w:t>
      </w:r>
      <w:r>
        <w:t xml:space="preserve">Số nguyên tử của kim loại bên trong mạng tinh thể tăng </w:t>
      </w:r>
    </w:p>
    <w:p w:rsidR="000C15FA" w:rsidRDefault="00700A2F">
      <w:pPr>
        <w:ind w:left="-5"/>
      </w:pPr>
      <w:r>
        <w:rPr>
          <w:b/>
          <w:i/>
          <w:color w:val="FF0000"/>
          <w:u w:val="double" w:color="FF0000"/>
        </w:rPr>
        <w:t>Câu 33:</w:t>
      </w:r>
      <w:r>
        <w:rPr>
          <w:rFonts w:ascii="Arial" w:eastAsia="Arial" w:hAnsi="Arial" w:cs="Arial"/>
          <w:b/>
          <w:i/>
          <w:color w:val="FF0000"/>
        </w:rPr>
        <w:t xml:space="preserve"> </w:t>
      </w:r>
      <w:r>
        <w:t xml:space="preserve">Chọn đáp án chưa chính xác? </w:t>
      </w:r>
    </w:p>
    <w:p w:rsidR="000C15FA" w:rsidRDefault="00700A2F">
      <w:pPr>
        <w:numPr>
          <w:ilvl w:val="0"/>
          <w:numId w:val="132"/>
        </w:numPr>
        <w:ind w:hanging="293"/>
      </w:pPr>
      <w:r>
        <w:t xml:space="preserve">Kim loại là chất dẫn điện tốt </w:t>
      </w:r>
    </w:p>
    <w:p w:rsidR="000C15FA" w:rsidRDefault="00700A2F">
      <w:pPr>
        <w:numPr>
          <w:ilvl w:val="0"/>
          <w:numId w:val="132"/>
        </w:numPr>
        <w:ind w:hanging="293"/>
      </w:pPr>
      <w:r>
        <w:t xml:space="preserve">Dòng điện trong kim loại tuân theo định luật Ôm </w:t>
      </w:r>
    </w:p>
    <w:p w:rsidR="000C15FA" w:rsidRDefault="00700A2F">
      <w:pPr>
        <w:numPr>
          <w:ilvl w:val="0"/>
          <w:numId w:val="132"/>
        </w:numPr>
        <w:ind w:hanging="293"/>
      </w:pPr>
      <w:r>
        <w:t xml:space="preserve">Dòng điện qua dây dẫn kim loại gây ra tác dụng nhiệt </w:t>
      </w:r>
    </w:p>
    <w:p w:rsidR="000C15FA" w:rsidRDefault="00700A2F">
      <w:pPr>
        <w:numPr>
          <w:ilvl w:val="0"/>
          <w:numId w:val="132"/>
        </w:numPr>
        <w:ind w:hanging="293"/>
      </w:pPr>
      <w:r>
        <w:t xml:space="preserve">Điện trở suất của kim loại tăng theo nhiệt độ  </w:t>
      </w:r>
    </w:p>
    <w:p w:rsidR="000C15FA" w:rsidRDefault="00700A2F">
      <w:pPr>
        <w:ind w:left="-5"/>
      </w:pPr>
      <w:r>
        <w:rPr>
          <w:b/>
          <w:i/>
          <w:color w:val="FF0000"/>
          <w:u w:val="double" w:color="FF0000"/>
        </w:rPr>
        <w:t>Câu 34:</w:t>
      </w:r>
      <w:r>
        <w:rPr>
          <w:rFonts w:ascii="Arial" w:eastAsia="Arial" w:hAnsi="Arial" w:cs="Arial"/>
          <w:b/>
          <w:i/>
          <w:color w:val="FF0000"/>
        </w:rPr>
        <w:t xml:space="preserve"> </w:t>
      </w:r>
      <w:r>
        <w:t xml:space="preserve">Một trong những ứng dụng của hiện tượng siêu dẫn là </w:t>
      </w:r>
    </w:p>
    <w:p w:rsidR="000C15FA" w:rsidRDefault="00700A2F">
      <w:pPr>
        <w:tabs>
          <w:tab w:val="center" w:pos="2559"/>
          <w:tab w:val="center" w:pos="6849"/>
        </w:tabs>
        <w:ind w:left="-15" w:firstLine="0"/>
        <w:jc w:val="left"/>
      </w:pPr>
      <w:r>
        <w:rPr>
          <w:b/>
          <w:color w:val="0000FF"/>
        </w:rPr>
        <w:t xml:space="preserve"> </w:t>
      </w:r>
      <w:r>
        <w:rPr>
          <w:b/>
          <w:color w:val="0000FF"/>
        </w:rPr>
        <w:tab/>
        <w:t xml:space="preserve">A. </w:t>
      </w:r>
      <w:r>
        <w:t>có thể tạo ra dòng điện mà không cần nguồn</w:t>
      </w:r>
      <w:r>
        <w:rPr>
          <w:b/>
          <w:color w:val="0000FF"/>
        </w:rPr>
        <w:t xml:space="preserve"> </w:t>
      </w:r>
      <w:r>
        <w:rPr>
          <w:b/>
          <w:color w:val="0000FF"/>
        </w:rPr>
        <w:tab/>
        <w:t xml:space="preserve">B. </w:t>
      </w:r>
      <w:r>
        <w:t xml:space="preserve">có thể duy trì dòng điện lâu </w:t>
      </w:r>
    </w:p>
    <w:p w:rsidR="000C15FA" w:rsidRDefault="00700A2F">
      <w:pPr>
        <w:tabs>
          <w:tab w:val="center" w:pos="2050"/>
          <w:tab w:val="center" w:pos="7082"/>
        </w:tabs>
        <w:ind w:left="-15" w:firstLine="0"/>
        <w:jc w:val="left"/>
      </w:pPr>
      <w:r>
        <w:rPr>
          <w:b/>
          <w:color w:val="0000FF"/>
        </w:rPr>
        <w:t xml:space="preserve"> </w:t>
      </w:r>
      <w:r>
        <w:rPr>
          <w:b/>
          <w:color w:val="0000FF"/>
        </w:rPr>
        <w:tab/>
        <w:t xml:space="preserve">C. </w:t>
      </w:r>
      <w:r>
        <w:t>công suất tiêu thụ điện của nó lớn</w:t>
      </w:r>
      <w:r>
        <w:rPr>
          <w:b/>
          <w:color w:val="0000FF"/>
        </w:rPr>
        <w:t xml:space="preserve"> </w:t>
      </w:r>
      <w:r>
        <w:rPr>
          <w:b/>
          <w:color w:val="0000FF"/>
        </w:rPr>
        <w:tab/>
        <w:t xml:space="preserve">D. </w:t>
      </w:r>
      <w:r>
        <w:t xml:space="preserve">cường độ dòng điện luôn rất lớn </w:t>
      </w:r>
    </w:p>
    <w:p w:rsidR="000C15FA" w:rsidRDefault="00700A2F">
      <w:pPr>
        <w:ind w:left="-5"/>
      </w:pPr>
      <w:r>
        <w:rPr>
          <w:b/>
          <w:i/>
          <w:color w:val="FF0000"/>
          <w:u w:val="double" w:color="FF0000"/>
        </w:rPr>
        <w:t>Câu 35:</w:t>
      </w:r>
      <w:r>
        <w:rPr>
          <w:rFonts w:ascii="Arial" w:eastAsia="Arial" w:hAnsi="Arial" w:cs="Arial"/>
          <w:b/>
          <w:i/>
          <w:color w:val="FF0000"/>
        </w:rPr>
        <w:t xml:space="preserve"> </w:t>
      </w:r>
      <w:r>
        <w:t xml:space="preserve">Trong hiện tượng nhiệt điện có quá trình chuyển hóa  </w:t>
      </w:r>
    </w:p>
    <w:p w:rsidR="000C15FA" w:rsidRDefault="00700A2F">
      <w:pPr>
        <w:tabs>
          <w:tab w:val="center" w:pos="1729"/>
          <w:tab w:val="center" w:pos="6762"/>
        </w:tabs>
        <w:ind w:left="-15" w:firstLine="0"/>
        <w:jc w:val="left"/>
      </w:pPr>
      <w:r>
        <w:rPr>
          <w:b/>
          <w:color w:val="0000FF"/>
        </w:rPr>
        <w:t xml:space="preserve"> </w:t>
      </w:r>
      <w:r>
        <w:rPr>
          <w:b/>
          <w:color w:val="0000FF"/>
        </w:rPr>
        <w:tab/>
        <w:t xml:space="preserve">A. </w:t>
      </w:r>
      <w:r>
        <w:t>điện năng thành nhiệt năng</w:t>
      </w:r>
      <w:r>
        <w:rPr>
          <w:b/>
          <w:color w:val="0000FF"/>
        </w:rPr>
        <w:t xml:space="preserve"> </w:t>
      </w:r>
      <w:r>
        <w:rPr>
          <w:b/>
          <w:color w:val="0000FF"/>
        </w:rPr>
        <w:tab/>
        <w:t xml:space="preserve">B. </w:t>
      </w:r>
      <w:r>
        <w:t xml:space="preserve">hóa năng thành điện năng </w:t>
      </w:r>
    </w:p>
    <w:p w:rsidR="000C15FA" w:rsidRDefault="00700A2F">
      <w:pPr>
        <w:tabs>
          <w:tab w:val="center" w:pos="1729"/>
          <w:tab w:val="center" w:pos="6713"/>
        </w:tabs>
        <w:ind w:left="-15" w:firstLine="0"/>
        <w:jc w:val="left"/>
      </w:pPr>
      <w:r>
        <w:rPr>
          <w:b/>
          <w:color w:val="0000FF"/>
        </w:rPr>
        <w:t xml:space="preserve"> </w:t>
      </w:r>
      <w:r>
        <w:rPr>
          <w:b/>
          <w:color w:val="0000FF"/>
        </w:rPr>
        <w:tab/>
        <w:t xml:space="preserve">C. </w:t>
      </w:r>
      <w:r>
        <w:t>nhiệt năng thành điện năng</w:t>
      </w:r>
      <w:r>
        <w:rPr>
          <w:b/>
          <w:color w:val="0000FF"/>
        </w:rPr>
        <w:t xml:space="preserve"> </w:t>
      </w:r>
      <w:r>
        <w:rPr>
          <w:b/>
          <w:color w:val="0000FF"/>
        </w:rPr>
        <w:tab/>
        <w:t xml:space="preserve">D. </w:t>
      </w:r>
      <w:r>
        <w:t xml:space="preserve">cơ năng thành điện năng  </w:t>
      </w:r>
    </w:p>
    <w:p w:rsidR="000C15FA" w:rsidRDefault="00700A2F">
      <w:pPr>
        <w:spacing w:after="0" w:line="391" w:lineRule="auto"/>
        <w:ind w:left="-5"/>
      </w:pPr>
      <w:r>
        <w:rPr>
          <w:b/>
          <w:i/>
          <w:color w:val="FF0000"/>
          <w:u w:val="double" w:color="FF0000"/>
        </w:rPr>
        <w:t>Câu 36:</w:t>
      </w:r>
      <w:r>
        <w:rPr>
          <w:rFonts w:ascii="Arial" w:eastAsia="Arial" w:hAnsi="Arial" w:cs="Arial"/>
          <w:b/>
          <w:i/>
          <w:color w:val="FF0000"/>
        </w:rPr>
        <w:t xml:space="preserve"> </w:t>
      </w:r>
      <w:r>
        <w:t>Một dây vônfram có điện trở 136 Ω ở nhiệt độ 100</w:t>
      </w:r>
      <w:r>
        <w:rPr>
          <w:vertAlign w:val="superscript"/>
        </w:rPr>
        <w:t>0</w:t>
      </w:r>
      <w:r>
        <w:t>C, biết hệ số nhiệt điện trở α = 4,5.10</w:t>
      </w:r>
      <w:r>
        <w:rPr>
          <w:vertAlign w:val="superscript"/>
        </w:rPr>
        <w:t>-3</w:t>
      </w:r>
      <w:r>
        <w:t>K</w:t>
      </w:r>
      <w:r>
        <w:rPr>
          <w:vertAlign w:val="superscript"/>
        </w:rPr>
        <w:t>-1</w:t>
      </w:r>
      <w:r>
        <w:t>. Hỏi ở nhiệt độ 20</w:t>
      </w:r>
      <w:r>
        <w:rPr>
          <w:vertAlign w:val="superscript"/>
        </w:rPr>
        <w:t>0</w:t>
      </w:r>
      <w:r>
        <w:t xml:space="preserve">C điện trở của dây này là bao nhiêu:  </w:t>
      </w:r>
    </w:p>
    <w:p w:rsidR="000C15FA" w:rsidRDefault="00700A2F">
      <w:pPr>
        <w:tabs>
          <w:tab w:val="center" w:pos="732"/>
          <w:tab w:val="center" w:pos="3278"/>
          <w:tab w:val="center" w:pos="5838"/>
          <w:tab w:val="center" w:pos="8387"/>
        </w:tabs>
        <w:ind w:left="-15" w:firstLine="0"/>
        <w:jc w:val="left"/>
      </w:pPr>
      <w:r>
        <w:rPr>
          <w:b/>
          <w:color w:val="0000FF"/>
        </w:rPr>
        <w:t xml:space="preserve"> </w:t>
      </w:r>
      <w:r>
        <w:rPr>
          <w:b/>
          <w:color w:val="0000FF"/>
        </w:rPr>
        <w:tab/>
        <w:t xml:space="preserve">A. </w:t>
      </w:r>
      <w:r>
        <w:t>100 Ω</w:t>
      </w:r>
      <w:r>
        <w:rPr>
          <w:b/>
          <w:color w:val="0000FF"/>
        </w:rPr>
        <w:t xml:space="preserve"> </w:t>
      </w:r>
      <w:r>
        <w:rPr>
          <w:b/>
          <w:color w:val="0000FF"/>
        </w:rPr>
        <w:tab/>
        <w:t xml:space="preserve">B. </w:t>
      </w:r>
      <w:r>
        <w:t xml:space="preserve">150 Ω </w:t>
      </w:r>
      <w:r>
        <w:rPr>
          <w:b/>
          <w:color w:val="0000FF"/>
        </w:rPr>
        <w:t xml:space="preserve"> </w:t>
      </w:r>
      <w:r>
        <w:rPr>
          <w:b/>
          <w:color w:val="0000FF"/>
        </w:rPr>
        <w:tab/>
        <w:t xml:space="preserve">C. </w:t>
      </w:r>
      <w:r>
        <w:t xml:space="preserve">175 Ω </w:t>
      </w:r>
      <w:r>
        <w:rPr>
          <w:b/>
          <w:color w:val="0000FF"/>
        </w:rPr>
        <w:t xml:space="preserve"> </w:t>
      </w:r>
      <w:r>
        <w:rPr>
          <w:b/>
          <w:color w:val="0000FF"/>
        </w:rPr>
        <w:tab/>
        <w:t xml:space="preserve">D. </w:t>
      </w:r>
      <w:r>
        <w:t xml:space="preserve">200 Ω </w:t>
      </w:r>
    </w:p>
    <w:p w:rsidR="000C15FA" w:rsidRDefault="00700A2F">
      <w:pPr>
        <w:ind w:left="-5"/>
      </w:pPr>
      <w:r>
        <w:rPr>
          <w:b/>
          <w:i/>
          <w:color w:val="FF0000"/>
          <w:u w:val="double" w:color="FF0000"/>
        </w:rPr>
        <w:t>Câu 37:</w:t>
      </w:r>
      <w:r>
        <w:rPr>
          <w:rFonts w:ascii="Arial" w:eastAsia="Arial" w:hAnsi="Arial" w:cs="Arial"/>
          <w:b/>
          <w:i/>
          <w:color w:val="FF0000"/>
        </w:rPr>
        <w:t xml:space="preserve"> </w:t>
      </w:r>
      <w:r>
        <w:t xml:space="preserve">Chọn một đáp án </w:t>
      </w:r>
      <w:r>
        <w:rPr>
          <w:b/>
        </w:rPr>
        <w:t xml:space="preserve">sai: </w:t>
      </w:r>
      <w:r>
        <w:t xml:space="preserve"> </w:t>
      </w:r>
    </w:p>
    <w:p w:rsidR="000C15FA" w:rsidRDefault="00700A2F">
      <w:pPr>
        <w:numPr>
          <w:ilvl w:val="0"/>
          <w:numId w:val="133"/>
        </w:numPr>
        <w:spacing w:after="0" w:line="377" w:lineRule="auto"/>
        <w:ind w:hanging="293"/>
      </w:pPr>
      <w:r>
        <w:t xml:space="preserve">Suất điện động suất hiện trong cặp nhiệt điện là do chuyển động nhiệt của hạt tải điện trong mạch có nhiệt độ không đồng nhất sinh ra </w:t>
      </w:r>
    </w:p>
    <w:p w:rsidR="000C15FA" w:rsidRDefault="00700A2F">
      <w:pPr>
        <w:numPr>
          <w:ilvl w:val="0"/>
          <w:numId w:val="133"/>
        </w:numPr>
        <w:ind w:hanging="293"/>
      </w:pPr>
      <w:r>
        <w:t xml:space="preserve">Cặp nhiệt điện bằng kim loại có hệ số nhiệt điện động lớn hơn của bán dẫn </w:t>
      </w:r>
    </w:p>
    <w:p w:rsidR="000C15FA" w:rsidRDefault="00700A2F">
      <w:pPr>
        <w:numPr>
          <w:ilvl w:val="0"/>
          <w:numId w:val="133"/>
        </w:numPr>
        <w:ind w:hanging="293"/>
      </w:pPr>
      <w:r>
        <w:t xml:space="preserve">Cặp nhiệt điện bằng kim loại có hệ số nhiệt điện động nhỏ hơn của bán dẫn </w:t>
      </w:r>
    </w:p>
    <w:p w:rsidR="000C15FA" w:rsidRDefault="00700A2F">
      <w:pPr>
        <w:numPr>
          <w:ilvl w:val="0"/>
          <w:numId w:val="133"/>
        </w:numPr>
        <w:ind w:hanging="293"/>
      </w:pPr>
      <w:r>
        <w:t xml:space="preserve">Hệ số nhiệt điện động phụ thuộc vào bản chất chất làm cặp nhiệt điện </w:t>
      </w:r>
    </w:p>
    <w:p w:rsidR="000C15FA" w:rsidRDefault="00700A2F">
      <w:pPr>
        <w:spacing w:after="0" w:line="369" w:lineRule="auto"/>
        <w:ind w:left="-5"/>
      </w:pPr>
      <w:r>
        <w:rPr>
          <w:b/>
          <w:i/>
          <w:color w:val="FF0000"/>
          <w:u w:val="double" w:color="FF0000"/>
        </w:rPr>
        <w:t>Câu 38:</w:t>
      </w:r>
      <w:r>
        <w:rPr>
          <w:rFonts w:ascii="Arial" w:eastAsia="Arial" w:hAnsi="Arial" w:cs="Arial"/>
          <w:b/>
          <w:i/>
          <w:color w:val="FF0000"/>
        </w:rPr>
        <w:t xml:space="preserve"> </w:t>
      </w:r>
      <w:r>
        <w:t xml:space="preserve">Khi nhúng một đầu của cặp nhiệt điện vào nước đá đang tan, đầu kia vào nước đang sôi thì suất nhiệt điện của cặp là 0,860 mV. Hệ số nhiệt điện động của cặp này là: </w:t>
      </w:r>
    </w:p>
    <w:p w:rsidR="000C15FA" w:rsidRDefault="00700A2F">
      <w:pPr>
        <w:tabs>
          <w:tab w:val="center" w:pos="856"/>
          <w:tab w:val="center" w:pos="3432"/>
          <w:tab w:val="center" w:pos="5892"/>
          <w:tab w:val="center" w:pos="8472"/>
        </w:tabs>
        <w:ind w:left="-15" w:firstLine="0"/>
        <w:jc w:val="left"/>
      </w:pPr>
      <w:r>
        <w:rPr>
          <w:b/>
          <w:color w:val="0000FF"/>
        </w:rPr>
        <w:t xml:space="preserve"> </w:t>
      </w:r>
      <w:r>
        <w:rPr>
          <w:b/>
          <w:color w:val="0000FF"/>
        </w:rPr>
        <w:tab/>
        <w:t xml:space="preserve">A. </w:t>
      </w:r>
      <w:r>
        <w:t xml:space="preserve">6,8µV/K </w:t>
      </w:r>
      <w:r>
        <w:rPr>
          <w:b/>
          <w:color w:val="0000FF"/>
        </w:rPr>
        <w:t xml:space="preserve"> </w:t>
      </w:r>
      <w:r>
        <w:rPr>
          <w:b/>
          <w:color w:val="0000FF"/>
        </w:rPr>
        <w:tab/>
        <w:t xml:space="preserve">B. </w:t>
      </w:r>
      <w:r>
        <w:t xml:space="preserve">8,6 µV/K </w:t>
      </w:r>
      <w:r>
        <w:rPr>
          <w:b/>
          <w:color w:val="0000FF"/>
        </w:rPr>
        <w:t xml:space="preserve"> </w:t>
      </w:r>
      <w:r>
        <w:rPr>
          <w:b/>
          <w:color w:val="0000FF"/>
        </w:rPr>
        <w:tab/>
        <w:t xml:space="preserve">C. </w:t>
      </w:r>
      <w:r>
        <w:t xml:space="preserve">6,8V/K </w:t>
      </w:r>
      <w:r>
        <w:rPr>
          <w:b/>
          <w:color w:val="0000FF"/>
        </w:rPr>
        <w:t xml:space="preserve"> </w:t>
      </w:r>
      <w:r>
        <w:rPr>
          <w:b/>
          <w:color w:val="0000FF"/>
        </w:rPr>
        <w:tab/>
        <w:t xml:space="preserve">D. </w:t>
      </w:r>
      <w:r>
        <w:t xml:space="preserve">8,6 V/K </w:t>
      </w:r>
    </w:p>
    <w:p w:rsidR="000C15FA" w:rsidRDefault="009E4146">
      <w:pPr>
        <w:spacing w:after="0" w:line="369" w:lineRule="auto"/>
        <w:ind w:left="-5" w:right="166"/>
      </w:pPr>
      <w:r>
        <w:rPr>
          <w:noProof/>
        </w:rPr>
        <w:pict>
          <v:shape id="Picture 55722" o:spid="_x0000_s1132" type="#_x0000_t75" style="position:absolute;left:0;text-align:left;margin-left:416.3pt;margin-top:4.5pt;width:100.1pt;height:90.1pt;z-index:251680256;visibility:visible" o:allowoverlap="f">
            <v:imagedata r:id="rId235" o:title=""/>
            <w10:wrap type="square"/>
          </v:shape>
        </w:pict>
      </w:r>
      <w:r w:rsidR="00700A2F">
        <w:rPr>
          <w:b/>
          <w:i/>
          <w:color w:val="FF0000"/>
          <w:u w:val="double" w:color="FF0000"/>
        </w:rPr>
        <w:t>Câu 39:</w:t>
      </w:r>
      <w:r w:rsidR="00700A2F">
        <w:rPr>
          <w:rFonts w:ascii="Arial" w:eastAsia="Arial" w:hAnsi="Arial" w:cs="Arial"/>
          <w:b/>
          <w:i/>
          <w:color w:val="FF0000"/>
        </w:rPr>
        <w:t xml:space="preserve"> </w:t>
      </w:r>
      <w:r w:rsidR="00700A2F">
        <w:t xml:space="preserve">Đồ thị biểu diễn sự phụ thuộc của suất nhiệt điện động vào hiệu nhiệt độ giữa hai mối hàn của cặp nhiệt điện sắt – constantan như hình vẽ. Hệ số nhiệt điện động của cặp này là: </w:t>
      </w:r>
    </w:p>
    <w:p w:rsidR="000C15FA" w:rsidRDefault="00700A2F">
      <w:pPr>
        <w:tabs>
          <w:tab w:val="center" w:pos="826"/>
          <w:tab w:val="center" w:pos="3302"/>
        </w:tabs>
        <w:spacing w:after="113"/>
        <w:ind w:left="-15" w:firstLine="0"/>
        <w:jc w:val="left"/>
      </w:pPr>
      <w:r>
        <w:rPr>
          <w:b/>
          <w:color w:val="0000FF"/>
        </w:rPr>
        <w:t xml:space="preserve"> </w:t>
      </w:r>
      <w:r>
        <w:rPr>
          <w:b/>
          <w:color w:val="0000FF"/>
        </w:rPr>
        <w:tab/>
        <w:t xml:space="preserve">A. </w:t>
      </w:r>
      <w:r>
        <w:t>52µV/K</w:t>
      </w:r>
      <w:r>
        <w:rPr>
          <w:b/>
          <w:color w:val="0000FF"/>
        </w:rPr>
        <w:t xml:space="preserve"> </w:t>
      </w:r>
      <w:r>
        <w:rPr>
          <w:b/>
          <w:color w:val="0000FF"/>
        </w:rPr>
        <w:tab/>
        <w:t xml:space="preserve">B. </w:t>
      </w:r>
      <w:r>
        <w:t xml:space="preserve">52V/K </w:t>
      </w:r>
    </w:p>
    <w:p w:rsidR="000C15FA" w:rsidRDefault="00700A2F">
      <w:pPr>
        <w:tabs>
          <w:tab w:val="center" w:pos="856"/>
          <w:tab w:val="center" w:pos="3338"/>
        </w:tabs>
        <w:ind w:left="-15" w:firstLine="0"/>
        <w:jc w:val="left"/>
      </w:pPr>
      <w:r>
        <w:rPr>
          <w:b/>
          <w:color w:val="0000FF"/>
        </w:rPr>
        <w:t xml:space="preserve"> </w:t>
      </w:r>
      <w:r>
        <w:rPr>
          <w:b/>
          <w:color w:val="0000FF"/>
        </w:rPr>
        <w:tab/>
        <w:t xml:space="preserve">C. </w:t>
      </w:r>
      <w:r>
        <w:t>5,2µV/K</w:t>
      </w:r>
      <w:r>
        <w:rPr>
          <w:b/>
          <w:color w:val="0000FF"/>
        </w:rPr>
        <w:t xml:space="preserve"> </w:t>
      </w:r>
      <w:r>
        <w:rPr>
          <w:b/>
          <w:color w:val="0000FF"/>
        </w:rPr>
        <w:tab/>
        <w:t xml:space="preserve">D. </w:t>
      </w:r>
      <w:r>
        <w:t xml:space="preserve">5,2V/K </w:t>
      </w:r>
    </w:p>
    <w:p w:rsidR="000C15FA" w:rsidRDefault="00700A2F">
      <w:pPr>
        <w:spacing w:after="0" w:line="375" w:lineRule="auto"/>
        <w:ind w:left="-5"/>
      </w:pPr>
      <w:r>
        <w:rPr>
          <w:b/>
          <w:i/>
          <w:color w:val="FF0000"/>
          <w:u w:val="double" w:color="FF0000"/>
        </w:rPr>
        <w:t>Câu 40:</w:t>
      </w:r>
      <w:r>
        <w:rPr>
          <w:rFonts w:ascii="Arial" w:eastAsia="Arial" w:hAnsi="Arial" w:cs="Arial"/>
          <w:b/>
          <w:i/>
          <w:color w:val="FF0000"/>
        </w:rPr>
        <w:t xml:space="preserve"> </w:t>
      </w:r>
      <w:r>
        <w:t xml:space="preserve">Hai dây đồng hình trụ cùng khối lượng và ở cùng nhiệt độ. Dây A dài gấp đôi dây B. Điện trở của chúng liên hệ với nhau như thế nào:  </w:t>
      </w:r>
    </w:p>
    <w:p w:rsidR="000C15FA" w:rsidRDefault="00700A2F">
      <w:pPr>
        <w:tabs>
          <w:tab w:val="center" w:pos="916"/>
          <w:tab w:val="center" w:pos="3434"/>
          <w:tab w:val="center" w:pos="6022"/>
          <w:tab w:val="center" w:pos="8543"/>
        </w:tabs>
        <w:spacing w:after="77"/>
        <w:ind w:left="-15" w:firstLine="0"/>
        <w:jc w:val="left"/>
      </w:pPr>
      <w:r>
        <w:rPr>
          <w:b/>
          <w:color w:val="0000FF"/>
        </w:rPr>
        <w:lastRenderedPageBreak/>
        <w:t xml:space="preserve"> </w:t>
      </w:r>
      <w:r>
        <w:rPr>
          <w:b/>
          <w:color w:val="0000FF"/>
        </w:rPr>
        <w:tab/>
        <w:t xml:space="preserve">A. </w:t>
      </w:r>
      <w:r>
        <w:t>R</w:t>
      </w:r>
      <w:r>
        <w:rPr>
          <w:vertAlign w:val="subscript"/>
        </w:rPr>
        <w:t>A</w:t>
      </w:r>
      <w:r>
        <w:t xml:space="preserve"> </w:t>
      </w:r>
      <w:r w:rsidR="009E4146" w:rsidRPr="008A127A">
        <w:rPr>
          <w:noProof/>
        </w:rPr>
        <w:pict>
          <v:shape id="Picture 299957" o:spid="_x0000_i1141" type="#_x0000_t75" style="width:21.6pt;height:19.2pt;visibility:visible">
            <v:imagedata r:id="rId236" o:title=""/>
          </v:shape>
        </w:pict>
      </w:r>
      <w:r>
        <w:t xml:space="preserve"> </w:t>
      </w:r>
      <w:r>
        <w:rPr>
          <w:b/>
          <w:color w:val="0000FF"/>
        </w:rPr>
        <w:t xml:space="preserve"> </w:t>
      </w:r>
      <w:r>
        <w:rPr>
          <w:b/>
          <w:color w:val="0000FF"/>
        </w:rPr>
        <w:tab/>
        <w:t xml:space="preserve">B. </w:t>
      </w:r>
      <w:r>
        <w:t>R</w:t>
      </w:r>
      <w:r>
        <w:rPr>
          <w:vertAlign w:val="subscript"/>
        </w:rPr>
        <w:t>A</w:t>
      </w:r>
      <w:r>
        <w:t xml:space="preserve"> = 2R</w:t>
      </w:r>
      <w:r>
        <w:rPr>
          <w:vertAlign w:val="subscript"/>
        </w:rPr>
        <w:t>B</w:t>
      </w:r>
      <w:r>
        <w:t xml:space="preserve"> </w:t>
      </w:r>
      <w:r>
        <w:rPr>
          <w:b/>
          <w:color w:val="0000FF"/>
        </w:rPr>
        <w:t xml:space="preserve"> </w:t>
      </w:r>
      <w:r>
        <w:rPr>
          <w:b/>
          <w:color w:val="0000FF"/>
        </w:rPr>
        <w:tab/>
        <w:t xml:space="preserve">C. </w:t>
      </w:r>
      <w:r>
        <w:t>R</w:t>
      </w:r>
      <w:r>
        <w:rPr>
          <w:vertAlign w:val="subscript"/>
        </w:rPr>
        <w:t>A</w:t>
      </w:r>
      <w:r>
        <w:t xml:space="preserve"> </w:t>
      </w:r>
      <w:r w:rsidR="009E4146" w:rsidRPr="008A127A">
        <w:rPr>
          <w:noProof/>
        </w:rPr>
        <w:pict>
          <v:shape id="Picture 299958" o:spid="_x0000_i1142" type="#_x0000_t75" style="width:21pt;height:19.2pt;visibility:visible">
            <v:imagedata r:id="rId237" o:title=""/>
          </v:shape>
        </w:pict>
      </w:r>
      <w:r>
        <w:t xml:space="preserve"> </w:t>
      </w:r>
      <w:r>
        <w:rPr>
          <w:b/>
          <w:color w:val="0000FF"/>
        </w:rPr>
        <w:t xml:space="preserve"> </w:t>
      </w:r>
      <w:r>
        <w:rPr>
          <w:b/>
          <w:color w:val="0000FF"/>
        </w:rPr>
        <w:tab/>
        <w:t xml:space="preserve">D. </w:t>
      </w:r>
      <w:r>
        <w:t>R</w:t>
      </w:r>
      <w:r>
        <w:rPr>
          <w:vertAlign w:val="subscript"/>
        </w:rPr>
        <w:t>A</w:t>
      </w:r>
      <w:r>
        <w:t xml:space="preserve"> = 4R</w:t>
      </w:r>
      <w:r>
        <w:rPr>
          <w:vertAlign w:val="subscript"/>
        </w:rPr>
        <w:t>B</w:t>
      </w:r>
      <w:r>
        <w:t xml:space="preserve">  </w:t>
      </w:r>
    </w:p>
    <w:p w:rsidR="000C15FA" w:rsidRDefault="00700A2F">
      <w:pPr>
        <w:spacing w:after="0" w:line="259" w:lineRule="auto"/>
        <w:ind w:left="0" w:firstLine="0"/>
        <w:jc w:val="left"/>
      </w:pPr>
      <w:r>
        <w:t xml:space="preserve"> </w:t>
      </w:r>
    </w:p>
    <w:p w:rsidR="000C15FA" w:rsidRDefault="00700A2F">
      <w:pPr>
        <w:tabs>
          <w:tab w:val="center" w:pos="4321"/>
          <w:tab w:val="right" w:pos="10493"/>
        </w:tabs>
        <w:spacing w:after="97" w:line="264" w:lineRule="auto"/>
        <w:ind w:left="-15" w:right="-11" w:firstLine="0"/>
        <w:jc w:val="left"/>
      </w:pPr>
      <w:r>
        <w:rPr>
          <w:b/>
          <w:i/>
          <w:color w:val="FFFFFF"/>
          <w:sz w:val="20"/>
          <w:shd w:val="clear" w:color="auto" w:fill="0000FF"/>
        </w:rPr>
        <w:t>Tiến tới đề thi THPT QG</w:t>
      </w:r>
      <w:r>
        <w:rPr>
          <w:b/>
          <w:i/>
          <w:color w:val="FFFFFF"/>
          <w:sz w:val="20"/>
        </w:rPr>
        <w:t xml:space="preserve"> </w:t>
      </w:r>
      <w:r>
        <w:rPr>
          <w:b/>
          <w:i/>
          <w:color w:val="FFFFFF"/>
          <w:sz w:val="20"/>
        </w:rPr>
        <w:tab/>
      </w:r>
      <w:r>
        <w:rPr>
          <w:b/>
          <w:i/>
          <w:sz w:val="20"/>
        </w:rPr>
        <w:t xml:space="preserve"> </w:t>
      </w:r>
      <w:r>
        <w:rPr>
          <w:b/>
          <w:i/>
          <w:sz w:val="20"/>
        </w:rPr>
        <w:tab/>
        <w:t>https://www.facebook.com/hauuminhthuong</w:t>
      </w:r>
      <w:r>
        <w:rPr>
          <w:b/>
          <w:i/>
          <w:color w:val="FFFFFF"/>
          <w:sz w:val="20"/>
        </w:rPr>
        <w:t xml:space="preserve"> </w:t>
      </w:r>
    </w:p>
    <w:p w:rsidR="000C15FA" w:rsidRDefault="00700A2F">
      <w:pPr>
        <w:pStyle w:val="u1"/>
        <w:ind w:left="-5"/>
      </w:pPr>
      <w:r>
        <w:t xml:space="preserve">Đề ôn học kì I  </w:t>
      </w:r>
    </w:p>
    <w:p w:rsidR="000C15FA" w:rsidRDefault="00700A2F">
      <w:pPr>
        <w:spacing w:after="140" w:line="259" w:lineRule="auto"/>
        <w:ind w:left="0" w:firstLine="0"/>
        <w:jc w:val="left"/>
      </w:pPr>
      <w:r>
        <w:rPr>
          <w:b/>
        </w:rPr>
        <w:t xml:space="preserve"> </w:t>
      </w:r>
    </w:p>
    <w:p w:rsidR="000C15FA" w:rsidRDefault="00700A2F">
      <w:pPr>
        <w:ind w:left="-5"/>
      </w:pPr>
      <w:r>
        <w:rPr>
          <w:b/>
          <w:i/>
          <w:color w:val="FF0000"/>
          <w:u w:val="double" w:color="FF0000"/>
        </w:rPr>
        <w:t>Câu 1:</w:t>
      </w:r>
      <w:r>
        <w:rPr>
          <w:rFonts w:ascii="Arial" w:eastAsia="Arial" w:hAnsi="Arial" w:cs="Arial"/>
          <w:b/>
          <w:i/>
          <w:color w:val="FF0000"/>
        </w:rPr>
        <w:t xml:space="preserve"> </w:t>
      </w:r>
      <w:r>
        <w:t xml:space="preserve">Phát biểu nào sau đây </w:t>
      </w:r>
      <w:r>
        <w:rPr>
          <w:b/>
          <w:i/>
        </w:rPr>
        <w:t>không đúng</w:t>
      </w:r>
      <w:r>
        <w:t xml:space="preserve"> khi nói về dòng điện </w:t>
      </w:r>
    </w:p>
    <w:p w:rsidR="000C15FA" w:rsidRDefault="00700A2F">
      <w:pPr>
        <w:numPr>
          <w:ilvl w:val="0"/>
          <w:numId w:val="134"/>
        </w:numPr>
        <w:ind w:hanging="293"/>
      </w:pPr>
      <w:r>
        <w:t xml:space="preserve">Dòng điện là sự chuyển dời của điện tích </w:t>
      </w:r>
    </w:p>
    <w:p w:rsidR="000C15FA" w:rsidRDefault="00700A2F">
      <w:pPr>
        <w:numPr>
          <w:ilvl w:val="0"/>
          <w:numId w:val="134"/>
        </w:numPr>
        <w:ind w:hanging="293"/>
      </w:pPr>
      <w:r>
        <w:t xml:space="preserve">Dòng điện có thể chạy trong chất lỏng </w:t>
      </w:r>
    </w:p>
    <w:p w:rsidR="000C15FA" w:rsidRDefault="00700A2F">
      <w:pPr>
        <w:tabs>
          <w:tab w:val="center" w:pos="1989"/>
        </w:tabs>
        <w:ind w:left="-15" w:firstLine="0"/>
        <w:jc w:val="left"/>
      </w:pPr>
      <w:r>
        <w:rPr>
          <w:b/>
          <w:color w:val="0000FF"/>
        </w:rPr>
        <w:t xml:space="preserve"> </w:t>
      </w:r>
      <w:r>
        <w:rPr>
          <w:b/>
          <w:color w:val="0000FF"/>
        </w:rPr>
        <w:tab/>
        <w:t xml:space="preserve">D. </w:t>
      </w:r>
      <w:r>
        <w:t xml:space="preserve">Dòng điện có gây tác dụng nhiệt </w:t>
      </w:r>
    </w:p>
    <w:p w:rsidR="000C15FA" w:rsidRDefault="00700A2F">
      <w:pPr>
        <w:tabs>
          <w:tab w:val="center" w:pos="3549"/>
        </w:tabs>
        <w:ind w:left="-15" w:firstLine="0"/>
        <w:jc w:val="left"/>
      </w:pPr>
      <w:r>
        <w:rPr>
          <w:b/>
          <w:color w:val="0000FF"/>
        </w:rPr>
        <w:t xml:space="preserve"> </w:t>
      </w:r>
      <w:r>
        <w:rPr>
          <w:b/>
          <w:color w:val="0000FF"/>
        </w:rPr>
        <w:tab/>
        <w:t xml:space="preserve">D. </w:t>
      </w:r>
      <w:r>
        <w:t xml:space="preserve">Dòng điện có chiều cùng chiều chuyển động của điện tích dương </w:t>
      </w:r>
    </w:p>
    <w:p w:rsidR="000C15FA" w:rsidRDefault="00700A2F">
      <w:pPr>
        <w:spacing w:after="107"/>
        <w:ind w:left="-5"/>
      </w:pPr>
      <w:r>
        <w:rPr>
          <w:b/>
          <w:i/>
          <w:color w:val="FF0000"/>
          <w:u w:val="double" w:color="FF0000"/>
        </w:rPr>
        <w:t>Câu 2:</w:t>
      </w:r>
      <w:r>
        <w:rPr>
          <w:rFonts w:ascii="Arial" w:eastAsia="Arial" w:hAnsi="Arial" w:cs="Arial"/>
          <w:b/>
          <w:i/>
          <w:color w:val="FF0000"/>
        </w:rPr>
        <w:t xml:space="preserve"> </w:t>
      </w:r>
      <w:r>
        <w:t xml:space="preserve"> Đơn vị của đương lượng điện hóa và của hằng số Farađây lần lượt là: </w:t>
      </w:r>
    </w:p>
    <w:p w:rsidR="000C15FA" w:rsidRDefault="00700A2F">
      <w:pPr>
        <w:tabs>
          <w:tab w:val="center" w:pos="774"/>
          <w:tab w:val="center" w:pos="3339"/>
          <w:tab w:val="center" w:pos="6133"/>
          <w:tab w:val="center" w:pos="8682"/>
        </w:tabs>
        <w:ind w:left="-15" w:firstLine="0"/>
        <w:jc w:val="left"/>
      </w:pPr>
      <w:r>
        <w:rPr>
          <w:b/>
          <w:color w:val="0000FF"/>
        </w:rPr>
        <w:t xml:space="preserve"> </w:t>
      </w:r>
      <w:r>
        <w:rPr>
          <w:b/>
          <w:color w:val="0000FF"/>
        </w:rPr>
        <w:tab/>
        <w:t xml:space="preserve">A. </w:t>
      </w:r>
      <w:r>
        <w:t>N/m; F</w:t>
      </w:r>
      <w:r>
        <w:rPr>
          <w:b/>
          <w:color w:val="0000FF"/>
        </w:rPr>
        <w:t xml:space="preserve"> </w:t>
      </w:r>
      <w:r>
        <w:rPr>
          <w:b/>
          <w:color w:val="0000FF"/>
        </w:rPr>
        <w:tab/>
        <w:t xml:space="preserve">B. </w:t>
      </w:r>
      <w:r>
        <w:t>N; N/m</w:t>
      </w:r>
      <w:r>
        <w:rPr>
          <w:b/>
          <w:color w:val="0000FF"/>
        </w:rPr>
        <w:t xml:space="preserve"> </w:t>
      </w:r>
      <w:r>
        <w:rPr>
          <w:b/>
          <w:color w:val="0000FF"/>
        </w:rPr>
        <w:tab/>
        <w:t xml:space="preserve">C. </w:t>
      </w:r>
      <w:r>
        <w:t xml:space="preserve">kg/C; C/mol </w:t>
      </w:r>
      <w:r>
        <w:tab/>
      </w:r>
      <w:r>
        <w:rPr>
          <w:b/>
          <w:color w:val="0000FF"/>
        </w:rPr>
        <w:t xml:space="preserve">D. </w:t>
      </w:r>
      <w:r>
        <w:t xml:space="preserve">kg/C; mol/C </w:t>
      </w:r>
    </w:p>
    <w:p w:rsidR="000C15FA" w:rsidRDefault="00700A2F">
      <w:pPr>
        <w:ind w:left="-5"/>
      </w:pPr>
      <w:r>
        <w:rPr>
          <w:b/>
          <w:i/>
          <w:color w:val="FF0000"/>
          <w:u w:val="double" w:color="FF0000"/>
        </w:rPr>
        <w:t>Câu 3:</w:t>
      </w:r>
      <w:r>
        <w:rPr>
          <w:rFonts w:ascii="Arial" w:eastAsia="Arial" w:hAnsi="Arial" w:cs="Arial"/>
          <w:b/>
          <w:i/>
          <w:color w:val="FF0000"/>
        </w:rPr>
        <w:t xml:space="preserve"> </w:t>
      </w:r>
      <w:r>
        <w:t xml:space="preserve">Đại lượng nào sau đây không có đơn vị là vôn: </w:t>
      </w:r>
    </w:p>
    <w:p w:rsidR="000C15FA" w:rsidRDefault="00700A2F">
      <w:pPr>
        <w:tabs>
          <w:tab w:val="center" w:pos="839"/>
          <w:tab w:val="center" w:pos="3622"/>
          <w:tab w:val="center" w:pos="6256"/>
          <w:tab w:val="center" w:pos="8535"/>
        </w:tabs>
        <w:ind w:left="-15" w:firstLine="0"/>
        <w:jc w:val="left"/>
      </w:pPr>
      <w:r>
        <w:rPr>
          <w:b/>
          <w:color w:val="0000FF"/>
        </w:rPr>
        <w:t xml:space="preserve"> </w:t>
      </w:r>
      <w:r>
        <w:rPr>
          <w:b/>
          <w:color w:val="0000FF"/>
        </w:rPr>
        <w:tab/>
        <w:t xml:space="preserve">A. </w:t>
      </w:r>
      <w:r>
        <w:t xml:space="preserve">Điện thế </w:t>
      </w:r>
      <w:r>
        <w:rPr>
          <w:b/>
          <w:color w:val="0000FF"/>
        </w:rPr>
        <w:t xml:space="preserve"> </w:t>
      </w:r>
      <w:r>
        <w:rPr>
          <w:b/>
          <w:color w:val="0000FF"/>
        </w:rPr>
        <w:tab/>
        <w:t xml:space="preserve">B. </w:t>
      </w:r>
      <w:r>
        <w:t>Hiệu điện thế</w:t>
      </w:r>
      <w:r>
        <w:rPr>
          <w:b/>
          <w:color w:val="0000FF"/>
        </w:rPr>
        <w:t xml:space="preserve"> </w:t>
      </w:r>
      <w:r>
        <w:rPr>
          <w:b/>
          <w:color w:val="0000FF"/>
        </w:rPr>
        <w:tab/>
        <w:t xml:space="preserve">C. </w:t>
      </w:r>
      <w:r>
        <w:t>Suất điện động</w:t>
      </w:r>
      <w:r>
        <w:rPr>
          <w:b/>
          <w:color w:val="0000FF"/>
        </w:rPr>
        <w:t xml:space="preserve"> </w:t>
      </w:r>
      <w:r>
        <w:rPr>
          <w:b/>
          <w:color w:val="0000FF"/>
        </w:rPr>
        <w:tab/>
        <w:t xml:space="preserve">D. </w:t>
      </w:r>
      <w:r>
        <w:t xml:space="preserve">Thế năng </w:t>
      </w:r>
    </w:p>
    <w:p w:rsidR="000C15FA" w:rsidRDefault="00700A2F">
      <w:pPr>
        <w:spacing w:after="109"/>
        <w:ind w:left="-5"/>
      </w:pPr>
      <w:r>
        <w:rPr>
          <w:b/>
          <w:i/>
          <w:color w:val="FF0000"/>
          <w:u w:val="double" w:color="FF0000"/>
        </w:rPr>
        <w:t>Câu 4:</w:t>
      </w:r>
      <w:r>
        <w:rPr>
          <w:rFonts w:ascii="Arial" w:eastAsia="Arial" w:hAnsi="Arial" w:cs="Arial"/>
          <w:b/>
          <w:i/>
          <w:color w:val="FF0000"/>
        </w:rPr>
        <w:t xml:space="preserve"> </w:t>
      </w:r>
      <w:r>
        <w:t xml:space="preserve">Công của nguồn điện được xác định theo công thức: </w:t>
      </w:r>
    </w:p>
    <w:p w:rsidR="000C15FA" w:rsidRDefault="00700A2F">
      <w:pPr>
        <w:tabs>
          <w:tab w:val="center" w:pos="800"/>
          <w:tab w:val="center" w:pos="3379"/>
          <w:tab w:val="center" w:pos="5873"/>
          <w:tab w:val="center" w:pos="8455"/>
        </w:tabs>
        <w:ind w:left="-15" w:firstLine="0"/>
        <w:jc w:val="left"/>
      </w:pPr>
      <w:r>
        <w:rPr>
          <w:b/>
          <w:color w:val="0000FF"/>
        </w:rPr>
        <w:t xml:space="preserve"> </w:t>
      </w:r>
      <w:r>
        <w:rPr>
          <w:b/>
          <w:color w:val="0000FF"/>
        </w:rPr>
        <w:tab/>
        <w:t xml:space="preserve">A. </w:t>
      </w:r>
      <w:r>
        <w:t>A = ξIt.</w:t>
      </w:r>
      <w:r>
        <w:rPr>
          <w:b/>
          <w:color w:val="0000FF"/>
        </w:rPr>
        <w:t xml:space="preserve"> </w:t>
      </w:r>
      <w:r>
        <w:rPr>
          <w:b/>
          <w:color w:val="0000FF"/>
        </w:rPr>
        <w:tab/>
        <w:t xml:space="preserve">B. </w:t>
      </w:r>
      <w:r>
        <w:t>A = UIt.</w:t>
      </w:r>
      <w:r>
        <w:rPr>
          <w:b/>
          <w:color w:val="0000FF"/>
        </w:rPr>
        <w:t xml:space="preserve"> </w:t>
      </w:r>
      <w:r>
        <w:rPr>
          <w:b/>
          <w:color w:val="0000FF"/>
        </w:rPr>
        <w:tab/>
        <w:t xml:space="preserve">C. </w:t>
      </w:r>
      <w:r>
        <w:t xml:space="preserve">A = ξI.  </w:t>
      </w:r>
      <w:r>
        <w:tab/>
      </w:r>
      <w:r>
        <w:rPr>
          <w:b/>
          <w:color w:val="0000FF"/>
        </w:rPr>
        <w:t>D.</w:t>
      </w:r>
      <w:r>
        <w:t xml:space="preserve"> A = UI. </w:t>
      </w:r>
    </w:p>
    <w:p w:rsidR="000C15FA" w:rsidRDefault="009E4146">
      <w:pPr>
        <w:spacing w:after="19" w:line="363" w:lineRule="auto"/>
        <w:ind w:left="-5"/>
      </w:pPr>
      <w:r>
        <w:rPr>
          <w:noProof/>
        </w:rPr>
        <w:pict>
          <v:group id="Group 294995" o:spid="_x0000_s1027" style="position:absolute;left:0;text-align:left;margin-left:511.35pt;margin-top:-270.85pt;width:29.45pt;height:771.35pt;z-index:251681280" coordsize="3740,9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">
            <v:shape id="Picture 55773" o:spid="_x0000_s1028" type="#_x0000_t75" style="position:absolute;left:-47129;top:47129;width:97962;height:370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">
              <v:imagedata r:id="rId166" o:title=""/>
            </v:shape>
            <v:shape id="Picture 55775" o:spid="_x0000_s1029" type="#_x0000_t75" style="position:absolute;left:715;top:89525;width:2476;height:7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">
              <v:imagedata r:id="rId238" o:title=""/>
            </v:shape>
            <v:shape id="Shape 55780" o:spid="_x0000_s1030" style="position:absolute;left:1417;top:91635;width:1440;height:1468;visibility:visible;mso-wrap-style:square;v-text-anchor:top" coordsize="144018,1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" path="m,142304l,83020r77724,17856c88773,103441,96393,105016,100584,105587v4191,572,7492,851,9905,851c114935,106438,118237,105562,120269,103797v1905,-1753,2920,-4356,2920,-7785c123189,94107,122809,92062,121920,89865v-1017,-2184,-2286,-4381,-4064,-6566c116077,81102,113664,78435,110489,75299v-3175,-3151,-6476,-5906,-10032,-8281c96900,64630,92963,62649,88900,61087,84836,59512,79628,58051,73406,56731l,41008,,,100964,22428v2286,483,5461,1130,9780,1930c114935,25171,118490,25578,121412,25578v3937,,6731,-1118,8127,-3353c131063,19977,131952,16484,132334,11722r9398,2146l141732,67729,112522,60007r-635,1715c122936,70586,131063,79134,136271,87376v5206,8230,7747,17589,7747,28067c144018,125069,141350,132690,135889,138302v-5461,5627,-13080,8434,-22732,8434c107061,146736,99695,145783,91059,143878l38226,132169v-4444,-965,-7746,-1600,-10159,-1930c25653,129895,23622,129730,21971,129730v-4191,,-7239,1054,-8890,3149c11302,134975,10160,138684,9525,144018l,142304xe" filled="f" strokecolor="#4471c4" strokeweight=".8pt">
              <v:path arrowok="t" textboxrect="0,0,144018,146736"/>
            </v:shape>
            <v:shape id="Shape 55781" o:spid="_x0000_s1031" style="position:absolute;left:1417;top:93168;width:1440;height:2007;visibility:visible;mso-wrap-style:square;v-text-anchor:top" coordsize="144018,20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" path="m,196304l,137008r77724,17869c88773,157442,96393,159017,100584,159588v4191,572,7492,851,9905,851c114935,160439,118237,159562,120269,157797v1905,-1752,2920,-4356,2920,-7784c123189,148107,122809,146062,121920,143866v-1017,-2185,-2286,-4382,-4064,-6567c116077,135103,113664,132435,110489,129298v-3175,-3149,-6476,-5905,-10032,-8280c96900,118631,92963,116649,88900,115088v-4064,-1576,-9272,-3036,-15494,-4357l,95009,,54001,44958,64008c44576,57531,43688,52362,42037,48501,40386,44641,37719,41554,34163,39218,30734,36881,26162,35027,20447,33642,14859,32258,8000,30708,,29007l,,6731,1422v6857,1435,13334,3341,19177,5716c31876,9525,36957,13043,41148,17716v4317,4662,7747,10859,10160,18568c53848,44005,55118,54001,55118,66294r45846,10135c103250,76911,106425,77559,110744,78359v4191,813,7746,1219,10668,1219c125349,79578,128143,78460,129539,76226v1524,-2248,2413,-5741,2795,-10504l141732,67869r,53861l112522,114008r-635,1714c122936,124587,131063,133134,136271,141377v5206,8229,7747,17588,7747,28066c144018,179070,141350,186690,135889,192303v-5461,5627,-13080,8433,-22732,8433c107061,200736,99695,199784,91059,197879l38226,186169v-4444,-952,-7746,-1600,-10159,-1930c25653,183896,23622,183731,21971,183731v-4191,,-7239,1054,-8890,3149c11302,188976,10160,192684,9525,198018l,196304xe" filled="f" strokecolor="#4471c4" strokeweight=".8pt">
              <v:path arrowok="t" textboxrect="0,0,144018,200736"/>
            </v:shape>
            <v:shape id="Shape 55782" o:spid="_x0000_s1032" style="position:absolute;left:1060;top:89770;width:1797;height:993;visibility:visible;mso-wrap-style:square;v-text-anchor:top" coordsize="179705,9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" path="m,60706l,26416r35687,8256l35687,,53594,3810r,35052l118872,54737v2921,636,5715,1270,8509,1778c130048,57150,132714,57658,135255,57912v2540,508,4571,762,6350,889c143256,58928,144652,58928,146050,58928v4445,,7747,-762,9778,-2413c157861,54864,158876,52578,158876,49403v,-4318,-1524,-8636,-4571,-13208c151257,31624,146558,26798,140208,21590l151511,10541v7239,6732,12953,12827,16764,18161c172212,34036,175133,39624,177037,45339v1778,5842,2668,12573,2668,20193c179705,73279,178308,79629,175513,84710v-2793,5206,-6476,8839,-11302,11124c159512,98120,154177,99264,148336,99264v-4446,,-8763,-330,-12827,-1004c131445,97599,124840,96215,115570,94120l53594,79375r,19317l44196,96698c43814,90805,42799,86234,41275,82804,39624,79502,37337,76709,34289,74295,31242,72010,27050,69724,21717,67691,16383,65660,9144,63247,,60706xe" filled="f" strokecolor="#4471c4" strokeweight=".8pt">
              <v:path arrowok="t" textboxrect="0,0,179705,99264"/>
            </v:shape>
            <v:shape id="Shape 55783" o:spid="_x0000_s1033" style="position:absolute;left:862;top:95220;width:1995;height:1595;visibility:visible;mso-wrap-style:square;v-text-anchor:top" coordsize="199517,1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" path="m,51003c,41478,508,32716,1525,24715,2540,16714,4318,8471,6858,l47499,8713r,18719c36830,27521,29083,29617,24130,33719v-4953,4090,-7492,10719,-7492,19850c16638,63577,19431,71489,24765,77292v5335,5804,12827,8713,22225,8713c53594,86005,59944,83693,65913,79084,71882,74461,78232,67488,84963,58141,91313,49670,96901,43142,101981,38571v4954,-4573,10287,-8002,15875,-10287c123444,25997,129922,24854,137161,24854v9652,,18923,2337,27686,6998c173101,36335,179832,42380,185293,50000v4699,6769,8129,13716,10287,20866c198248,79629,199517,90818,199517,104432v,8763,-762,17933,-2286,27509c195707,141516,193675,150737,190881,159589r-41147,-8852l149734,132017v8381,-292,14985,-1575,19811,-3861c174372,125870,177800,122631,179832,118441v2032,-4191,3048,-9716,3048,-16574c182880,91478,179832,83300,173990,77292v-5968,-5994,-14351,-9004,-25018,-9004c143511,68288,138557,69241,134366,71146v-4191,1905,-8381,4839,-12318,8788c117984,83884,112395,90716,105284,100432v-6732,9055,-14097,15887,-22098,20510c75057,125565,66549,127877,57658,127877v-7493,,-14858,-1626,-22097,-4864c28322,119774,21972,114986,16638,108649,11303,102324,7113,94349,4318,84722,1398,75095,,63856,,51003xe" filled="f" strokecolor="#4471c4" strokeweight=".8pt">
              <v:path arrowok="t" textboxrect="0,0,199517,159589"/>
            </v:shape>
            <v:shape id="Picture 55785" o:spid="_x0000_s1034" type="#_x0000_t75" style="position:absolute;left:440;top:88016;width:2751;height:1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">
              <v:imagedata r:id="rId172" o:title=""/>
            </v:shape>
            <v:shape id="Shape 55790" o:spid="_x0000_s1035" style="position:absolute;left:1543;top:8874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55791" o:spid="_x0000_s1036" style="position:absolute;left:1394;top:8826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" path="m,65151c,50927,3429,38862,10287,28829l,16002,2287,r99694,21972c106935,23114,110999,24003,114047,24511v3047,508,5588,762,7746,762c126112,25273,129160,24257,131064,22225v1905,-2159,3048,-5842,3556,-11176l144018,12573r,54864l114809,59690r-635,1905c122555,68073,129160,74168,133731,79629v4572,5588,7874,11049,9780,16510c145415,101473,146304,107697,146304,114809v,6603,-1524,12445,-4699,17525c138557,137414,133477,141351,126747,144273v-6859,3047,-15495,4444,-25909,4444c90805,148717,80645,147574,70486,145288,60325,142875,50800,139447,42037,134874,33148,130302,25654,124587,19304,117602,13081,110617,8255,102743,4953,93980,1651,85217,,75565,,65151xe" filled="f" strokecolor="#4471c4" strokeweight=".8pt">
              <v:path arrowok="t" textboxrect="0,0,146304,148717"/>
            </v:shape>
            <v:shape id="Shape 55792" o:spid="_x0000_s1037" style="position:absolute;left:737;top:88396;width:543;height:824;visibility:visible;mso-wrap-style:square;v-text-anchor:top" coordsize="5422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" path="m,41783l,18669,47371,r6858,12827l23114,33655r,1524l54229,73025r-9652,9399l,41783xe" filled="f" strokecolor="#4471c4" strokeweight=".8pt">
              <v:path arrowok="t" textboxrect="0,0,54229,82424"/>
            </v:shape>
            <v:shape id="Shape 55793" o:spid="_x0000_s1038" style="position:absolute;left:586;top:89127;width:446;height:407;visibility:visible;mso-wrap-style:square;v-text-anchor:top" coordsize="4457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" path="m,38354l,16511,38227,r6350,11303l9017,40640,,38354xe" filled="f" strokecolor="#4471c4" strokeweight=".8pt">
              <v:path arrowok="t" textboxrect="0,0,44577,40640"/>
            </v:shape>
            <v:shape id="Picture 55795" o:spid="_x0000_s1039" type="#_x0000_t75" style="position:absolute;left:577;top:79848;width:2614;height:8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">
              <v:imagedata r:id="rId167" o:title=""/>
            </v:shape>
            <v:shape id="Shape 55808" o:spid="_x0000_s1040" style="position:absolute;left:1543;top:82450;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" path="m,15367v,8763,4572,16636,13462,23494c22352,45720,34290,51308,49402,55499v14987,4190,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55809" o:spid="_x0000_s1041" style="position:absolute;left:1417;top:83509;width:1439;height:1401;visibility:visible;mso-wrap-style:square;v-text-anchor:top" coordsize="143890,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" path="m,137922l,87630,106807,77724c86360,63373,69088,52705,55245,45974,41401,39116,29972,35687,20827,35687v-3682,,-6350,889,-8254,2667c10668,40005,9651,43053,9525,47244l,45339,,4953,9525,c41275,11938,86106,39751,143890,83185r,27686l35051,124206v-7619,889,-12953,2032,-16128,3175c15748,128524,13462,130048,12064,131826v-1396,1905,-2286,4572,-2539,8255l,137922xe" filled="f" strokecolor="#4471c4" strokeweight=".8pt">
              <v:path arrowok="t" textboxrect="0,0,143890,140081"/>
            </v:shape>
            <v:shape id="Shape 55810" o:spid="_x0000_s1042" style="position:absolute;left:1394;top:81968;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" path="m,65151c,50927,3429,38862,10287,28956l,16002,2287,r99694,21971c106935,23114,110999,24003,114047,24511v3047,508,5588,762,7746,762c126112,25273,129160,24257,131064,22225v1905,-2159,3048,-5842,3556,-11176l144018,12573r,54864l114809,59690r-635,1905c122555,68072,129160,74168,133731,79629v4572,5588,7874,11049,9780,16510c145415,101473,146304,107696,146304,114809v,6603,-1524,12445,-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5811" o:spid="_x0000_s1043" style="position:absolute;left:1394;top:85813;width:1440;height:2291;visibility:visible;mso-wrap-style:square;v-text-anchor:top" coordsize="144018,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" path="m,113919c,104394,2667,96901,7875,91440v5333,-5461,12573,-8382,21716,-8636c19304,74676,11812,66548,7112,58420,2413,50419,,41275,,31242,,21336,2794,13715,8255,8255,13716,2794,21337,,30862,v6223,,13588,1015,22225,2921l105918,14605v4445,889,7747,1651,10160,1905c118491,16890,120524,17018,122175,17018v4317,,7365,-1016,9016,-3175c132969,11684,134112,8001,134620,2794r9398,1651l144018,63754,58166,44069c53722,43053,50038,42164,47244,41656v-2920,-508,-5333,-889,-7493,-1143c37719,40259,35814,40132,34037,40132v-4319,,-7494,889,-9780,2667c22099,44577,20955,47244,20955,50800v,2794,1144,6096,3557,9779c27051,64389,30607,68326,35306,72644v4826,4318,9906,7874,15241,10541c56007,85852,62738,88011,70739,89662r73279,15621l144018,146431,54483,125857v-3809,-889,-6858,-1524,-9144,-1905c43053,123571,41149,123317,39498,123063v-1651,-127,-3048,-127,-4446,-127c30100,122936,26543,123698,24257,125476v-2158,1778,-3302,4445,-3302,8128c20955,138049,23876,143510,29591,149733v5842,6223,11811,11049,17781,14478c53467,167767,61214,170434,70739,172339r73279,15748l144018,229108,43180,206629v-2286,-508,-5461,-1143,-9779,-1905c29211,203835,25654,203454,22733,203454v-3936,,-6731,1143,-8128,3429c13081,209042,12192,212598,11812,217297l2287,215265,762,175895r,-14986l31624,169037r634,-1651c24003,160655,17653,154559,12954,148971,8382,143383,5080,137795,3049,132334,1016,126746,,120650,,113919xe" filled="f" strokecolor="#4471c4" strokeweight=".8pt">
              <v:path arrowok="t" textboxrect="0,0,144018,229108"/>
            </v:shape>
            <v:shape id="Shape 55812" o:spid="_x0000_s1044" style="position:absolute;left:1060;top:80093;width:1797;height:993;visibility:visible;mso-wrap-style:square;v-text-anchor:top" coordsize="179705,9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" path="m,60706l,26416r35687,8256l35687,,53594,3811r,35052l118872,54738v2921,635,5715,1269,8509,1777c130048,57150,132714,57531,135255,58040v2540,253,4571,634,6350,761c143256,58928,144652,58928,146050,58928v4445,,7747,-762,9778,-2413c157861,54865,158876,52578,158876,49403v,-4317,-1524,-8636,-4571,-13208c151257,31624,146558,26798,140208,21590l151511,10541v7239,6732,12953,12827,16764,18161c172212,34037,175133,39624,177037,45340v1778,5841,2668,12573,2668,20192c179705,73279,178308,79629,175513,84710v-2793,5206,-6476,8889,-11302,11176c159512,98172,154177,99315,148336,99315v-4446,,-8763,-381,-12827,-1016c131445,97664,124840,96266,115570,94107l53594,79375r,19304l44196,96648c43814,90805,42799,86106,41275,82804,39624,79502,37337,76709,34289,74295,31242,72010,27050,69850,21717,67691,16383,65660,9144,63247,,60706xe" filled="f" strokecolor="#4471c4" strokeweight=".8pt">
              <v:path arrowok="t" textboxrect="0,0,179705,99315"/>
            </v:shape>
            <v:shape id="Shape 55813" o:spid="_x0000_s1045" style="position:absolute;left:727;top:82329;width:553;height:473;visibility:visible;mso-wrap-style:square;v-text-anchor:top" coordsize="55245,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" path="m,45212l,19431,48387,r6858,12065l9399,47244,,45212xe" filled="f" strokecolor="#4471c4" strokeweight=".8pt">
              <v:path arrowok="t" textboxrect="0,0,55245,47244"/>
            </v:shape>
            <v:shape id="Picture 55815" o:spid="_x0000_s1046" type="#_x0000_t75" style="position:absolute;left:394;top:78095;width:2797;height:2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">
              <v:imagedata r:id="rId168" o:title=""/>
            </v:shape>
            <v:shape id="Shape 55820" o:spid="_x0000_s1047" style="position:absolute;left:1543;top:79083;width:1165;height:601;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" path="m,17780v,8001,3937,14985,11684,20828c19431,44450,31496,49530,47752,53721v16256,4317,30225,6350,42163,6350c98933,60071,105537,58674,109982,55753v4445,-2921,6604,-7493,6604,-13843c116586,38481,115951,35052,114427,31877v-1525,-3175,-3937,-6350,-7620,-9398c103251,19431,98806,16637,93345,14097,87757,11684,81026,9271,73025,6985,64897,4826,57023,3048,49402,1778,41656,635,34417,,27813,,18288,,11302,1397,6731,4318,2286,7238,,11684,,17780xe" filled="f" strokecolor="#4471c4" strokeweight=".8pt">
              <v:path arrowok="t" textboxrect="0,0,116586,60071"/>
            </v:shape>
            <v:shape id="Shape 55821" o:spid="_x0000_s1048" style="position:absolute;left:1394;top:78696;width:1463;height:1373;visibility:visible;mso-wrap-style:square;v-text-anchor:top" coordsize="146304,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" path="m,53214c,41402,2287,31497,6604,23495,10923,15494,16891,9652,24638,5715,32386,1905,41275,,51436,,64008,,76709,2032,89409,6224v12572,4191,23241,10032,31750,17399c129794,30989,136144,39751,140209,49785v4064,10159,6095,21589,6095,34289c146304,94615,144526,103887,140716,111761v-3810,8001,-9525,14224,-17144,18795c115951,135001,106553,137288,95504,137288v-4191,,-8890,-254,-13969,-889c75057,135637,68453,134366,61595,132462v-7746,-2287,-14732,-4953,-20828,-8383c33910,120524,27940,116332,22987,111506,18035,106807,13843,101600,10541,96013,7239,90551,4826,84455,3049,77851,1016,69977,,61849,,53214xe" filled="f" strokecolor="#4471c4" strokeweight=".8pt">
              <v:path arrowok="t" textboxrect="0,0,146304,137288"/>
            </v:shape>
            <v:shape id="Shape 55822" o:spid="_x0000_s1049" style="position:absolute;left:737;top:78767;width:543;height:815;visibility:visible;mso-wrap-style:square;v-text-anchor:top" coordsize="54229,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" path="m,42290l,18669,47371,r6858,12827l23114,33274r,1270l54229,72136r-9652,9398l,42290xe" filled="f" strokecolor="#4471c4" strokeweight=".8pt">
              <v:path arrowok="t" textboxrect="0,0,54229,81534"/>
            </v:shape>
            <v:shape id="Picture 299963" o:spid="_x0000_s1050" type="#_x0000_t75" style="position:absolute;left:669;top:72807;width:3048;height:5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">
              <v:imagedata r:id="rId169" o:title=""/>
            </v:shape>
            <v:shape id="Shape 55834" o:spid="_x0000_s1051" style="position:absolute;left:1543;top:75775;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" path="m,15367v,8509,4318,16257,12953,23114c21463,45340,33401,50927,48640,55245v15241,4319,28957,6478,41149,6478c96774,61723,101981,60706,105410,58674v3429,-2032,5080,-5207,5080,-9525c110490,45086,109220,40894,106552,36703,104013,32513,99949,28194,94488,23495,88900,18924,82296,14987,74676,11939,66928,8764,57150,5969,45465,3429l40259,2287c33147,763,26289,,19685,,13081,,8127,1270,4952,3556,1651,5969,,9906,,15367xe" filled="f" strokecolor="#4471c4" strokeweight=".8pt">
              <v:path arrowok="t" textboxrect="0,0,110490,61723"/>
            </v:shape>
            <v:shape id="Shape 55835" o:spid="_x0000_s1052" style="position:absolute;left:1394;top:75293;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" path="m,64898c,58166,762,51943,2287,46228,3811,40640,6477,34798,10287,28829l,16002,2287,,58166,12319v9145,2032,17908,3810,26289,5461l128525,26798v11937,2412,21589,4952,29210,7492c164465,36576,170180,39116,174752,41910v4446,2413,8383,5334,11811,8637c189992,53848,192787,57277,195200,61087v2539,3811,4699,8128,6476,12954c203709,79502,205232,85472,206249,92202v1142,7112,1651,15240,1651,24384c207900,129922,206756,141224,204343,150241v-2413,9144,-5968,15875,-10794,20320c188723,175006,182753,177165,175641,177165v-5841,,-11429,-2032,-16764,-6223c153670,166751,148717,160528,143891,152273r12065,-14859c159131,140081,162052,141859,164847,142875v2666,1016,5715,1398,8890,1398c180213,144273,185166,142113,188341,137541v3175,-4572,4699,-11303,4699,-20319c193040,110490,192025,104522,189738,99187,187579,93853,184024,88900,179070,84455,173990,80010,166625,75819,156718,72009,146812,68073,133604,64389,116967,60833r-1269,1905c123444,68961,129540,74676,133986,80010v4317,5207,7492,10541,9398,16002c145415,101473,146304,107697,146304,114554v,6604,-1524,12446,-4699,17526c138557,137160,133477,141224,126747,144273v-6859,3047,-15495,4444,-25909,4444c87757,148717,74803,146812,62103,143002,49403,139192,38481,133858,29337,126873,20193,119888,13081,111125,7875,100711,2667,90298,,78359,,64898xe" filled="f" strokecolor="#4471c4" strokeweight=".8pt">
              <v:path arrowok="t" textboxrect="0,0,207900,177165"/>
            </v:shape>
            <v:shape id="Shape 55836" o:spid="_x0000_s1053" style="position:absolute;left:1394;top:77033;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5837" o:spid="_x0000_s1054" style="position:absolute;left:788;top:7305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" path="m,76962l,60833,87376,82803r508,-1904c78613,73278,71755,65659,67310,57785,62865,49911,60578,41148,60578,31369v,-9652,2795,-17399,8256,-22987c74295,2794,81915,,91440,v6223,,13588,889,22225,2794l166497,14477v4445,1017,7747,1651,10160,2033c179070,16764,181102,16891,182753,16891v4318,,7366,-1016,9017,-3175c193548,11557,194690,7874,195199,2667r9398,1651l204597,63626,126873,45847c115824,43180,108203,41656,104013,41148v-4191,-635,-7366,-889,-9779,-889c89915,40259,86740,41148,84582,42926v-2032,1777,-3048,4445,-3048,7874c81534,53848,82677,57150,84963,60833v2286,3556,5842,7619,10668,12065c100457,77470,105664,81026,111125,83693v5334,2667,12192,4826,20193,6350l204597,105791r,41021l43180,110617v-9271,-2032,-16129,-3048,-20447,-3048c20701,107569,19050,107696,17907,108203v-1270,382,-2286,1017,-3048,1906c14097,110998,13589,112141,13081,113538v-381,1397,-889,4190,-1397,8382l2286,119634,,76962xe" filled="f" strokecolor="#4471c4" strokeweight=".8pt">
              <v:path arrowok="t" textboxrect="0,0,204597,146812"/>
            </v:shape>
            <v:shape id="Picture 299964" o:spid="_x0000_s1055" type="#_x0000_t75" style="position:absolute;left:1268;top:70704;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">
              <v:imagedata r:id="rId170" o:title=""/>
            </v:shape>
            <v:shape id="Shape 55843" o:spid="_x0000_s1056" style="position:absolute;left:3055;top:72125;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" path="m,39116l,,34925,7366r,39244l,39116xe" filled="f" strokecolor="#4471c4" strokeweight=".8pt">
              <v:path arrowok="t" textboxrect="0,0,34925,46610"/>
            </v:shape>
            <v:shape id="Shape 55844" o:spid="_x0000_s1057" style="position:absolute;left:1543;top:71814;width:1165;height:600;visibility:visible;mso-wrap-style:square;v-text-anchor:top" coordsize="116586,6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" path="m,17780v,8001,3937,14985,11684,20828c19431,44450,31496,49530,47752,53721v16256,4317,30225,6350,42163,6350c98933,60071,105537,58674,109982,55752v4445,-2920,6604,-7492,6604,-13842c116586,38481,115951,35052,114427,31877v-1525,-3175,-3937,-6350,-7620,-9399c103251,19431,98806,16636,93345,14097,87757,11684,81026,9271,73025,6985,64897,4826,57023,3048,49402,1777,41656,635,34417,,27813,,18288,,11302,1397,6731,4318,2286,7238,,11684,,17780xe" filled="f" strokecolor="#4471c4" strokeweight=".8pt">
              <v:path arrowok="t" textboxrect="0,0,116586,60071"/>
            </v:shape>
            <v:shape id="Shape 55845" o:spid="_x0000_s1058" style="position:absolute;left:1394;top:70892;width:1463;height:1907;visibility:visible;mso-wrap-style:square;v-text-anchor:top" coordsize="146304,19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" path="m,106680c,90551,4191,77851,12319,68834,20448,59689,31624,54610,45975,53594,44324,47244,41402,42672,37338,39878,33275,37084,28449,35052,22733,33655,17145,32258,10287,30734,2287,28956l2287,,9017,1397v6858,1524,13335,3429,19177,5715c34163,9525,39116,12954,43307,17526v4192,4572,7367,10160,9525,16510c54991,40386,56262,46863,56769,53594v10922,508,21718,2540,32640,6095c101981,63881,112650,69723,121159,77088v8635,7367,14985,16130,19050,26163c144273,113411,146304,124840,146304,137540v,10542,-1778,19813,-5588,27687c136906,173228,131191,179451,123572,184023v-7621,4445,-17019,6731,-28068,6731c91313,190754,86614,190500,81535,189864v-6478,-761,-13082,-2031,-19940,-3936c53849,183642,46863,180975,40767,177546,33910,173989,27940,169799,22987,164973v-4952,-4699,-9144,-9906,-12446,-15494c7239,144018,4826,137922,3049,131318,1016,123444,,115315,,106680xe" filled="f" strokecolor="#4471c4" strokeweight=".8pt">
              <v:path arrowok="t" textboxrect="0,0,146304,190754"/>
            </v:shape>
            <v:shape id="Picture 299965" o:spid="_x0000_s1059" type="#_x0000_t75" style="position:absolute;left:760;top:64486;width:2957;height:6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">
              <v:imagedata r:id="rId171" o:title=""/>
            </v:shape>
            <v:shape id="Shape 55852" o:spid="_x0000_s1060" style="position:absolute;left:2157;top:69445;width:1292;height:1590;visibility:visible;mso-wrap-style:square;v-text-anchor:top" coordsize="129222,15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" path="m,l28130,10172v8890,4573,16383,10287,22733,17146c57086,34303,61912,42176,65214,51067v3302,8762,4826,18414,4826,28702c70040,88278,68643,96532,65722,104406r30099,6350c97345,111137,98742,111392,100139,111646v1397,253,2667,380,3937,507c105219,112153,106362,112280,107378,112280v4064,,7112,-1143,8890,-3302c118046,106946,119189,103136,119824,97929r9398,1651l129222,159017,,130176,,90870r9715,2487l14922,94500v7112,1524,13970,2286,20701,2286c42608,96786,47561,95644,50609,93357v3048,-2412,4572,-6350,4572,-11811c55181,77991,54673,74688,53530,71768,52387,68720,50482,65798,47942,62878,45275,59956,41465,57035,36385,54115,30035,50431,22923,47129,14922,44335l,40341,,xe" stroked="f" strokeweight="0">
              <v:path arrowok="t" textboxrect="0,0,129222,159017"/>
            </v:shape>
            <v:shape id="Shape 55856" o:spid="_x0000_s1061" style="position:absolute;left:2404;top:68783;width:430;height:463;visibility:visible;mso-wrap-style:square;v-text-anchor:top" coordsize="43053,4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" path="m,36575l,,43053,9778r,36449l,36575xe" filled="f" strokecolor="#4471c4" strokeweight=".8pt">
              <v:path arrowok="t" textboxrect="0,0,43053,46227"/>
            </v:shape>
            <v:shape id="Shape 55857" o:spid="_x0000_s1062" style="position:absolute;left:1605;top:69797;width:1103;height:616;visibility:visible;mso-wrap-style:square;v-text-anchor:top" coordsize="110363,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" path="m,12573v,6350,3048,12700,9144,19304c15367,38354,22479,43561,30607,47498v8001,3937,19431,7492,34290,10667l70104,59309v7112,1524,13970,2286,20701,2286c97790,61595,102743,60452,105791,58165v3048,-2412,4572,-6350,4572,-11810c110363,42799,109855,39497,108712,36576v-1143,-3048,-3048,-5969,-5588,-8890c100457,24764,96647,21844,91567,18923,85217,15239,78105,11937,70104,9144,62103,6350,53721,4063,44958,2412,36068,888,28067,,20701,,13589,,8382,1015,5080,3175,1651,5207,,8382,,12573xe" filled="f" strokecolor="#4471c4" strokeweight=".8pt">
              <v:path arrowok="t" textboxrect="0,0,110363,61595"/>
            </v:shape>
            <v:shape id="Shape 55858" o:spid="_x0000_s1063" style="position:absolute;left:1503;top:68584;width:432;height:461;visibility:visible;mso-wrap-style:square;v-text-anchor:top" coordsize="43180,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" path="m,36576l,,43180,9652r,36449l,36576xe" filled="f" strokecolor="#4471c4" strokeweight=".8pt">
              <v:path arrowok="t" textboxrect="0,0,43180,46101"/>
            </v:shape>
            <v:shape id="Shape 55859" o:spid="_x0000_s1064" style="position:absolute;left:1394;top:64693;width:1440;height:1343;visibility:visible;mso-wrap-style:square;v-text-anchor:top" coordsize="144018,13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" path="m,20067c,13717,1016,7113,2794,l41149,8382r,25655c34799,34037,30353,34672,27940,36068v-2540,1398,-3683,3810,-3683,7112c24257,44704,24512,46228,25147,48006v634,1651,1651,3557,3302,5716c29973,55753,32512,58420,36068,61342v3557,3048,6985,5587,10287,7493c49657,70867,53213,72518,56897,73915v3682,1270,8254,2539,13842,3683l144018,93345r,41022l43180,111888v-9398,-2160,-16255,-3175,-20447,-3175c18797,108713,16002,109855,14605,112142v-1524,2158,-2413,5714,-2793,10413l2287,120397,762,81153r,-16128l33910,75693r634,-1651c23114,66041,14605,57531,8763,48768,2922,39878,,30353,,20067xe" filled="f" strokecolor="#4471c4" strokeweight=".8pt">
              <v:path arrowok="t" textboxrect="0,0,144018,134367"/>
            </v:shape>
            <v:shape id="Shape 55860" o:spid="_x0000_s1065" style="position:absolute;left:1394;top:69408;width:2055;height:1627;visibility:visible;mso-wrap-style:square;v-text-anchor:top" coordsize="205487,16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" path="m,34037c,27432,1651,21464,4826,16511,7875,11430,12954,7367,19686,4445,26543,1524,35179,,45593,,55626,,65787,1270,75947,3556v10159,2286,19684,5716,28447,10287c113285,18416,120777,24130,127127,30989v6223,6985,11049,14859,14351,23749c144780,63500,146304,73152,146304,83440v,8509,-1397,16763,-4317,24637l172086,114427v1524,382,2920,636,4317,890c177800,115570,179070,115698,180340,115824v1144,,2286,127,3302,127c187706,115951,190754,114809,192532,112649v1779,-2032,2921,-5842,3556,-11049l205487,103251r,59437l44450,126747c34163,124461,27051,123317,23114,123317v-3937,,-6731,1017,-8254,3049c13336,128398,12192,131953,11812,137161l2287,135001,762,96393r,-15620l31624,88900r634,-1651c23876,80773,17526,74676,12827,69216,8255,63627,4953,58167,3049,52705,1016,47372,,41149,,34037xe" filled="f" strokecolor="#4471c4" strokeweight=".8pt">
              <v:path arrowok="t" textboxrect="0,0,205487,162688"/>
            </v:shape>
            <v:shape id="Shape 55861" o:spid="_x0000_s1066" style="position:absolute;left:885;top:65931;width:1949;height:1681;visibility:visible;mso-wrap-style:square;v-text-anchor:top" coordsize="194945,16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" path="m,157480l,,51688,11303r,18289c41148,29718,33782,30353,29463,31497v-4190,1143,-7365,2921,-9525,5460c17780,39498,16637,43053,16637,47625r,12700l156463,91060v2540,508,4573,889,5843,1142c163702,92329,165226,92584,166877,92711v1779,127,3811,127,6224,127c177546,92838,180594,91822,182372,89536v1904,-2286,2921,-5716,3175,-10542l194945,81026r,75819l185547,154941v-509,-4191,-1778,-7621,-3684,-10034c179959,142368,177164,140336,173355,138685v-3810,-1651,-9398,-3430,-16892,-5081l16637,102870r,11430c16637,117984,17018,121031,17652,123444v762,2286,1651,4319,2795,5970c21717,131192,23368,132969,25526,135001v2160,2033,4954,4192,8637,6731c37846,144145,42672,146686,48640,149479r,18670l,157480xe" filled="f" strokecolor="#4471c4" strokeweight=".8pt">
              <v:path arrowok="t" textboxrect="0,0,194945,168149"/>
            </v:shape>
            <v:shape id="Picture 55863" o:spid="_x0000_s1067" type="#_x0000_t75" style="position:absolute;left:440;top:62947;width:2751;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">
              <v:imagedata r:id="rId172" o:title=""/>
            </v:shape>
            <v:shape id="Shape 55868" o:spid="_x0000_s1068" style="position:absolute;left:1543;top:6367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" path="m,15367v,8763,4572,16636,13462,23495c22352,45720,34290,51308,49402,55499v14987,4191,28449,6223,40387,6223c96774,61722,101981,60706,105410,58674v3429,-2032,5080,-5207,5080,-9525c110490,42926,107442,36449,101346,29972,95123,23495,87884,18161,79628,14224,71374,10160,60071,6603,45593,3428l40386,2286c37338,1651,33909,1143,30099,635,26415,253,22733,,19177,,12953,,8127,1270,4952,3556,1651,5969,,9906,,15367xe" filled="f" strokecolor="#4471c4" strokeweight=".8pt">
              <v:path arrowok="t" textboxrect="0,0,110490,61722"/>
            </v:shape>
            <v:shape id="Shape 55869" o:spid="_x0000_s1069" style="position:absolute;left:1394;top:6319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" path="m,65151c,50927,3429,38861,10287,28829l,16002,2287,r99694,22098c106935,23113,110999,24003,114047,24511v3047,508,5588,762,7746,762c126112,25273,129160,24257,131064,22225v1905,-2160,3048,-5842,3556,-11176l144018,12573r,54863l114809,59689r-635,1906c122555,68072,129160,74168,133731,79629v4572,5588,7874,11049,9780,16509c145415,101473,146304,107696,146304,114808v,6603,-1524,12446,-4699,17526c138557,137413,133477,141351,126747,144399v-6859,2921,-15495,4318,-25909,4318c90805,148717,80645,147574,70486,145287,60325,142875,50800,139446,42037,134874,33148,130302,25654,124586,19304,117602,13081,110617,8255,102743,4953,93980,1651,85217,,75564,,65151xe" filled="f" strokecolor="#4471c4" strokeweight=".8pt">
              <v:path arrowok="t" textboxrect="0,0,146304,148717"/>
            </v:shape>
            <v:shape id="Shape 55870" o:spid="_x0000_s1070" style="position:absolute;left:737;top:63326;width:543;height:824;visibility:visible;mso-wrap-style:square;v-text-anchor:top" coordsize="54229,8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" path="m,41783l,18669,47371,r6858,12826l23114,33655r,1523l54229,73025r-9652,9398l,41783xe" filled="f" strokecolor="#4471c4" strokeweight=".8pt">
              <v:path arrowok="t" textboxrect="0,0,54229,82423"/>
            </v:shape>
            <v:shape id="Shape 55871" o:spid="_x0000_s1071" style="position:absolute;left:586;top:64058;width:446;height:406;visibility:visible;mso-wrap-style:square;v-text-anchor:top" coordsize="44577,4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" path="m,38354l,16511,38227,r6350,11303l9017,40641,,38354xe" filled="f" strokecolor="#4471c4" strokeweight=".8pt">
              <v:path arrowok="t" textboxrect="0,0,44577,40641"/>
            </v:shape>
            <v:shape id="Picture 55873" o:spid="_x0000_s1072" type="#_x0000_t75" style="position:absolute;left:623;top:52629;width:2568;height:10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">
              <v:imagedata r:id="rId173" o:title=""/>
            </v:shape>
            <v:shape id="Shape 55889" o:spid="_x0000_s1073" style="position:absolute;left:1543;top:5792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55890" o:spid="_x0000_s1074" style="position:absolute;left:1394;top:55819;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5891" o:spid="_x0000_s1075" style="position:absolute;left:1394;top:57447;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5892" o:spid="_x0000_s1076" style="position:absolute;left:1394;top:61565;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" path="m,31623c,21717,2794,14097,8255,8382,13716,2794,21337,,30862,v6223,,13588,1016,22225,2921l105918,14605v4445,889,7747,1523,10160,1905c118491,16891,120524,17018,122175,17018v4317,,7365,-1017,9016,-3175c132969,11684,134112,8000,134620,2667r9398,1778l144018,63753,66294,45847c55245,43307,47625,41783,43435,41148v-4192,-508,-7367,-889,-9780,-889c29337,40259,26162,41148,24003,43052v-2031,1779,-3048,4446,-3048,7874c20955,53975,22099,57276,24385,60833v2285,3683,5841,7747,10667,12192c39878,77470,45086,81025,50547,83693v5333,2667,12191,4826,20192,6477l144018,105918r,41021l43180,124460v-2286,-509,-5461,-1143,-9779,-1905c29211,121666,25654,121285,22733,121285v-3936,,-6731,1142,-8128,3429c13081,126873,12192,130428,11812,135127l2287,132969,762,93725r,-14985l31624,86868r634,-1651c24130,78613,17780,72517,13081,66928,8510,61214,5207,55625,3175,50038,1143,44576,,38353,,31623xe" filled="f" strokecolor="#4471c4" strokeweight=".8pt">
              <v:path arrowok="t" textboxrect="0,0,144018,146939"/>
            </v:shape>
            <v:shape id="Shape 55893" o:spid="_x0000_s1077" style="position:absolute;left:885;top:52879;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55894" o:spid="_x0000_s1078" style="position:absolute;left:885;top:58761;width:1959;height:1741;visibility:visible;mso-wrap-style:square;v-text-anchor:top" coordsize="195961,17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" path="m,172085l,98171r9398,2159c9651,104521,10795,107823,12573,110109v1778,2286,4190,3937,7239,4953c22860,116078,27432,116586,33527,116586r6224,c41783,116586,44069,116586,46355,116459r70231,-1270c129667,114935,140462,114935,148971,114935r,-1778l62357,67056c52197,61595,44958,57912,40513,55880,36068,53848,32385,52578,29463,51816v-2920,-635,-5587,-889,-8254,-889c14351,50927,10413,54864,9398,62992l,60833,,,9398,2159v635,2794,1524,5334,2921,7620c13715,11938,15494,13970,17780,16002v2285,1905,4953,3810,8001,5715c28828,23495,32512,25527,36576,27813r159385,88773l195961,152400,43307,158623v-5843,127,-10414,508,-13844,1016c26162,160020,23240,160655,20827,161417v-2413,762,-4317,1778,-5968,2794c13208,165354,11938,166751,11176,168402v-889,1778,-1525,3683,-1778,5715l,172085xe" filled="f" strokecolor="#4471c4" strokeweight=".8pt">
              <v:path arrowok="t" textboxrect="0,0,195961,174117"/>
            </v:shape>
            <v:shape id="Shape 55895" o:spid="_x0000_s1079" style="position:absolute;left:769;top:57473;width:452;height:882;visibility:visible;mso-wrap-style:square;v-text-anchor:top" coordsize="45212,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" path="m,74041c7239,72898,12700,70485,16637,66929v3810,-3683,5715,-9017,5715,-16002c22352,42291,20701,35179,17399,29591,14097,23876,8509,18161,762,12446l7874,c20066,6477,29464,13970,35814,22733v6223,8763,9398,19177,9398,31242c45212,65024,41656,73533,34417,79375,27178,85217,16510,88138,2540,88265l,74041xe" filled="f" strokecolor="#4471c4" strokeweight=".8pt">
              <v:path arrowok="t" textboxrect="0,0,45212,88265"/>
            </v:shape>
            <v:shape id="Picture 55897" o:spid="_x0000_s1080" type="#_x0000_t75" style="position:absolute;left:593;top:51166;width:3147;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">
              <v:imagedata r:id="rId174" o:title=""/>
            </v:shape>
            <v:shape id="Shape 55901" o:spid="_x0000_s1081" style="position:absolute;left:2095;top:51523;width:762;height:1376;visibility:visible;mso-wrap-style:square;v-text-anchor:top" coordsize="76199,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" path="m64515,r9398,1524l73913,56388,44703,48641r-634,1905c52450,57023,59055,63119,63626,68580v4572,5588,7874,11049,9780,16510c75310,90424,76199,96647,76199,103759v,6604,-1524,12446,-4699,17526c68452,126365,63372,130302,56642,133223v-6859,3048,-15495,4445,-25909,4445c20700,137668,10540,136525,381,134239l,134100,,93483r34544,5323c41528,98806,46735,97790,50164,95758v3430,-2032,5081,-5207,5081,-9525c55245,80010,52196,73533,46100,67056,39877,60579,32638,55245,24383,51308l,43574,,3897r31876,7025c36830,12065,40894,12954,43942,13462v3047,508,5588,762,7746,762c56007,14224,59055,13208,60959,11176,62864,9017,64007,5334,64515,xe" stroked="f" strokeweight="0">
              <v:path arrowok="t" textboxrect="0,0,76199,137668"/>
            </v:shape>
            <v:shape id="Shape 55902" o:spid="_x0000_s1082" style="position:absolute;left:3055;top:52157;width:349;height:466;visibility:visible;mso-wrap-style:square;v-text-anchor:top" coordsize="34925,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" path="m,39243l,,34925,7493r,39116l,39243xe" filled="f" strokecolor="#4471c4" strokeweight=".8pt">
              <v:path arrowok="t" textboxrect="0,0,34925,46609"/>
            </v:shape>
            <v:shape id="Shape 55903" o:spid="_x0000_s1083" style="position:absolute;left:1543;top:51894;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" path="m,15367v,8763,4572,16637,13462,23495c22352,45720,34290,51308,49402,55499v14987,4191,28449,6223,40387,6223c96774,61722,101981,60706,105410,58674v3429,-2032,5080,-5207,5080,-9525c110490,42926,107442,36449,101346,29972,95123,23495,87884,18161,79628,14224,71374,10160,60071,6604,45593,3429l40386,2286c37338,1651,33909,1143,30099,635,26415,254,22733,,19177,,12953,,8127,1270,4952,3556,1651,5969,,9906,,15367xe" filled="f" strokecolor="#4471c4" strokeweight=".8pt">
              <v:path arrowok="t" textboxrect="0,0,110490,61722"/>
            </v:shape>
            <v:shape id="Shape 55904" o:spid="_x0000_s1084" style="position:absolute;left:1394;top:51412;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" path="m,65151c,50927,3429,38862,10287,28829l,16002,2287,r99694,21971c106935,23114,110999,24003,114047,24511v3047,508,5588,762,7746,762c126112,25273,129160,24257,131064,22225v1905,-2159,3048,-5842,3556,-11176l144018,12573r,54864l114809,59690r-635,1905c122555,68072,129160,74168,133731,79629v4572,5588,7874,11049,9780,16510c145415,101473,146304,107696,146304,114808v,6604,-1524,12446,-4699,17526c138557,137414,133477,141351,126747,144272v-6859,3048,-15495,4445,-25909,4445c90805,148717,80645,147574,70486,145288,60325,142875,50800,139446,42037,134874,33148,130302,25654,124587,19304,117602,13081,110617,8255,102743,4953,93980,1651,85217,,75565,,65151xe" filled="f" strokecolor="#4471c4" strokeweight=".8pt">
              <v:path arrowok="t" textboxrect="0,0,146304,148717"/>
            </v:shape>
            <v:shape id="Shape 55905" o:spid="_x0000_s1085" style="position:absolute;left:737;top:51546;width:543;height:829;visibility:visible;mso-wrap-style:square;v-text-anchor:top" coordsize="54229,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" path="m,42799l,18669,47371,r6858,12827l23114,33655r,1524l54229,73533r-9652,9398l,42799xe" filled="f" strokecolor="#4471c4" strokeweight=".8pt">
              <v:path arrowok="t" textboxrect="0,0,54229,82931"/>
            </v:shape>
            <v:shape id="Picture 55907" o:spid="_x0000_s1086" type="#_x0000_t75" style="position:absolute;left:1278;top:49444;width:1913;height:1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">
              <v:imagedata r:id="rId175" o:title=""/>
            </v:shape>
            <v:shape id="Shape 55909" o:spid="_x0000_s1087" style="position:absolute;left:1417;top:49695;width:1440;height:1467;visibility:visible;mso-wrap-style:square;v-text-anchor:top" coordsize="144018,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" path="m,142240l,82931r77724,17907c88773,103378,96393,104902,100584,105537v4191,508,7492,889,9905,889c114935,106426,118237,105537,120269,103759v1905,-1778,2920,-4318,2920,-7747c123189,94107,122809,91948,121920,89789v-1017,-2159,-2286,-4318,-4064,-6604c116077,81026,113664,78359,110489,75184v-3175,-3048,-6476,-5842,-10032,-8255c96900,64516,92963,62611,88900,61087,84836,59436,79628,58039,73406,56642l,40894,,,100964,22352v2286,508,5461,1143,9780,1905c114935,25146,118490,25527,121412,25527v3937,,6731,-1143,8127,-3302c131063,19939,131952,16383,132334,11684r9398,2159l141732,67691,112522,59944r-635,1778c122936,70485,131063,79121,136271,87376v5206,8128,7747,17526,7747,28067c144018,124968,141350,132588,135889,138303v-5461,5588,-13080,8382,-22732,8382c107061,146685,99695,145669,91059,143764l38226,132080v-4444,-889,-7746,-1524,-10159,-1905c25653,129794,23622,129667,21971,129667v-4191,,-7239,1016,-8890,3175c11302,134874,10160,138684,9525,144018l,142240xe" filled="f" strokecolor="#4471c4" strokeweight=".8pt">
              <v:path arrowok="t" textboxrect="0,0,144018,146685"/>
            </v:shape>
            <v:shape id="Picture 55911" o:spid="_x0000_s1088" type="#_x0000_t75" style="position:absolute;left:1781;top:47356;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">
              <v:imagedata r:id="rId176" o:title=""/>
            </v:shape>
            <v:shape id="Shape 55913" o:spid="_x0000_s1089" style="position:absolute;left:1929;top:47597;width:260;height:1264;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" path="m,120650l,,26035,5715r,120650l,120650xe" filled="f" strokecolor="#4471c4" strokeweight=".8pt">
              <v:path arrowok="t" textboxrect="0,0,26035,126365"/>
            </v:shape>
            <v:shape id="Picture 55915" o:spid="_x0000_s1090" type="#_x0000_t75" style="position:absolute;left:654;top:23201;width:2537;height:23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">
              <v:imagedata r:id="rId177" o:title=""/>
            </v:shape>
            <v:shape id="Shape 55951" o:spid="_x0000_s1091" style="position:absolute;left:1417;top:23444;width:1440;height:2008;visibility:visible;mso-wrap-style:square;v-text-anchor:top" coordsize="144018,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" path="m,196342l,137034r77724,17906c88773,157480,96393,159004,100584,159639v4191,509,7492,889,9905,889c114935,160528,118237,159639,120269,157861v1905,-1777,2920,-4318,2920,-7747c123189,148210,122809,146050,121920,143891v-1017,-2159,-2286,-4318,-4064,-6604c116077,135128,113664,132461,110489,129286v-3175,-3048,-6476,-5842,-10032,-8255c96900,118618,92963,116713,88900,115189v-4064,-1651,-9272,-3048,-15494,-4445l,94997,,54102r44958,9906c44576,57531,43688,52451,42037,48514,40386,44704,37719,41656,34163,39243,30734,36957,26162,35052,20447,33655,14859,32258,8000,30735,,29083l,,6731,1524v6857,1398,13334,3302,19177,5715c31876,9525,36957,13081,41148,17780v4317,4699,7747,10795,10160,18543c53848,44069,55118,54102,55118,66294r45846,10160c103250,76962,106425,77598,110744,78360v4191,888,7746,1269,10668,1269c125349,79629,128143,78486,129539,76327v1524,-2286,2413,-5841,2795,-10541l141732,67945r,53848l112522,114047r-635,1777c122936,124587,131063,133223,136271,141478v5206,8128,7747,17526,7747,28067c144018,179070,141350,186690,135889,192405v-5461,5588,-13080,8382,-22732,8382c107061,200787,99695,199772,91059,197866l38226,186182v-4444,-889,-7746,-1523,-10159,-1905c25653,183897,23622,183769,21971,183769v-4191,,-7239,1017,-8890,3175c11302,188976,10160,192786,9525,198120l,196342xe" filled="f" strokecolor="#4471c4" strokeweight=".8pt">
              <v:path arrowok="t" textboxrect="0,0,144018,200787"/>
            </v:shape>
            <v:shape id="Shape 55952" o:spid="_x0000_s1092" style="position:absolute;left:1402;top:33188;width:1432;height:722;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" path="m,16383l,,105156,23114v4826,1016,8256,1651,10542,1905c117984,25400,119888,25527,121413,25527v4190,,7112,-1143,8889,-3302c132080,20193,133350,16383,133859,11176r9397,1651l143256,72263,43562,49911c37847,48641,33401,47878,30226,47371v-3175,-508,-5841,-762,-8127,-762c18415,46609,15749,47498,14225,49276v-1525,1777,-2668,5461,-3175,11049l1525,58166,,16383xe" filled="f" strokecolor="#4471c4" strokeweight=".8pt">
              <v:path arrowok="t" textboxrect="0,0,143256,72263"/>
            </v:shape>
            <v:shape id="Shape 55953" o:spid="_x0000_s1093" style="position:absolute;left:1394;top:31557;width:1440;height:1469;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" path="m,31623c,21717,2794,14097,8255,8382,13716,2794,21337,,30862,v6223,,13588,1016,22225,2922l105918,14605v4445,889,7747,1524,10160,1905c118491,16891,120524,17018,122175,17018v4317,,7365,-1016,9016,-3175c132969,11685,134112,8001,134620,2667r9398,1778l144018,63754,66294,45847c55245,43307,47625,41783,43435,41148v-4192,-508,-7367,-888,-9780,-888c29337,40260,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Shape 55954" o:spid="_x0000_s1094" style="position:absolute;left:1051;top:41711;width:808;height:593;visibility:visible;mso-wrap-style:square;v-text-anchor:top" coordsize="80772,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" path="m,27940v,5334,126,9906,381,13843l80772,59309r,-7366c80772,42291,79628,34417,77470,28194,75311,21971,71882,16891,67183,12700,62484,8509,56896,5461,50292,3302,43688,1143,36449,,28828,,19176,,11938,2286,7239,6858,2413,11430,,18415,,27940xe" filled="f" strokecolor="#4471c4" strokeweight=".8pt">
              <v:path arrowok="t" textboxrect="0,0,80772,59309"/>
            </v:shape>
            <v:shape id="Shape 55955" o:spid="_x0000_s1095" style="position:absolute;left:885;top:27130;width:1949;height:1681;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5956" o:spid="_x0000_s1096" style="position:absolute;left:885;top:33879;width:1949;height:2510;visibility:visible;mso-wrap-style:square;v-text-anchor:top" coordsize="194945,25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" path="m,211836l,145288,119252,134112,,66421,,,9398,1905v1142,4064,2666,7112,4699,9271c16128,13335,18923,15113,22606,16637v3682,1524,9017,3048,16002,4572l156463,47244v2413,508,4446,889,5843,1143c163702,48514,165226,48768,166877,48895v1779,127,3811,127,6224,127c177164,49022,180086,48133,181990,46355v1779,-1905,3048,-4953,3557,-9144l194945,39243r,71882l185547,109093v-1144,-4065,-2667,-7112,-4699,-9271c178815,97790,176022,95885,172338,94361v-3682,-1524,-9016,-3048,-15875,-4572l96393,76708c89915,75184,81280,73152,70485,70485,59689,67818,48387,64770,36576,61214r,2921c44703,68580,53213,73406,62102,78486r111380,64262l173482,165989r-85980,9398c76708,176657,67183,177546,59182,178181v-8129,634,-16130,1143,-24004,1524l35178,181990v8764,1271,18797,3049,29973,5081c76453,189230,85978,191135,93726,192786r62737,13842c158876,207264,160909,207645,162306,207772v1396,254,2920,381,4571,508c168656,208407,170688,208534,173101,208534v4063,,6985,-889,8889,-2794c183769,203835,185038,200914,185547,196723r9398,1905l194945,251078r-9398,-2031c184403,245110,182880,242062,180848,239903v-2033,-2159,-4826,-3938,-8510,-5461c168656,232918,163322,231394,156463,229870l38608,203835v-5715,-1270,-11303,-1905,-16764,-1905c17780,201930,14859,202946,13081,204724v-1905,1904,-3048,4953,-3683,9144l,211836xe" filled="f" strokecolor="#4471c4" strokeweight=".8pt">
              <v:path arrowok="t" textboxrect="0,0,194945,251078"/>
            </v:shape>
            <v:shape id="Shape 55957" o:spid="_x0000_s1097" style="position:absolute;left:885;top:36875;width:1972;height:1813;visibility:visible;mso-wrap-style:square;v-text-anchor:top" coordsize="197231,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" path="m,168529l,96774r9398,1905c10540,102743,12064,105791,14097,107950v2031,2160,4826,3937,8509,5461c26288,114936,31623,116460,38608,117984r87503,19303c132461,138685,137795,139700,142113,140209v4190,380,8255,634,12192,634c162813,140843,169418,138811,173863,134493v4445,-4191,6731,-10414,6731,-18669c180594,107823,178815,100965,175260,95631v-3557,-5461,-8509,-9779,-14986,-13081c153670,79248,145288,76454,135001,74168l38608,52832v-3810,-889,-6985,-1396,-9525,-1524c26415,51054,24002,51054,21844,51054v-4064,,-6985,889,-8763,2794c11176,55626,10033,58674,9398,62865l,60833,,,9398,2032v1270,4191,2921,7366,4953,9525c16510,13589,19431,15494,23113,16891v3684,1524,8890,2921,15495,4445l127000,40513v12826,2794,23876,6477,33020,11176c169163,56261,176402,61849,181737,68326v5461,6477,9398,13971,11811,22479c196088,99441,197231,109982,197231,122301v,8128,-1017,15748,-3048,22987c192151,152400,188976,158623,184658,163957v-4191,5334,-9525,9652,-16002,12700c162178,179705,154559,181356,145669,181356v-4572,,-9780,-381,-15368,-1016c124713,179578,116077,178054,104394,175387l38608,160528v-5588,-1143,-11176,-1778,-16764,-1778c17780,158750,14859,159639,13081,161544v-1905,1778,-3048,4826,-3683,9017l,168529xe" filled="f" strokecolor="#4471c4" strokeweight=".8pt">
              <v:path arrowok="t" textboxrect="0,0,197231,181356"/>
            </v:shape>
            <v:shape id="Shape 55958" o:spid="_x0000_s1098" style="position:absolute;left:885;top:39398;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5959" o:spid="_x0000_s1099" style="position:absolute;left:885;top:41274;width:1949;height:1801;visibility:visible;mso-wrap-style:square;v-text-anchor:top" coordsize="194945,18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" path="m,140716l,69469c,59436,253,51816,888,46609,1524,39497,2921,33020,5207,27051,7493,21209,10413,16256,14097,12319,17780,8255,22098,5207,27305,3175,32512,1016,38481,,45085,,55752,,65405,2032,73787,5969v8382,3937,15621,9525,21716,16764c101600,29972,106299,39243,109347,50419v3048,11176,4699,23622,4699,37465l114046,92075v,5715,-254,10668,-762,14478l156463,116205v3049,635,5715,1143,7875,1397c166624,117856,169545,117983,173101,117983v4445,,7493,-1016,9271,-3302c184276,112395,185293,108966,185547,104140r9398,2032l194945,180086r-9398,-2032c184403,173990,182880,170942,180848,168783v-2033,-2032,-4826,-3937,-8510,-5461c168656,161798,163322,160274,156463,158750l38608,132715v-5715,-1143,-11303,-1778,-16764,-1778c17780,130937,14859,131826,13081,133731v-1905,1778,-3048,4826,-3683,9017l,140716xe" filled="f" strokecolor="#4471c4" strokeweight=".8pt">
              <v:path arrowok="t" textboxrect="0,0,194945,180086"/>
            </v:shape>
            <v:shape id="Shape 55960" o:spid="_x0000_s1100" style="position:absolute;left:885;top:42958;width:1949;height:2144;visibility:visible;mso-wrap-style:square;v-text-anchor:top" coordsize="194945,21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" path="m,175006l,103124r9398,2032c10540,109220,12064,112268,14097,114427v2031,2159,4826,3937,8509,5461c26288,121412,31623,122936,38608,124460r45212,10033l83820,73914,38608,63881c32893,62611,27305,61976,21844,61976v-4064,,-6985,1016,-8763,2794c11176,66675,10033,69723,9398,73914l,71882,,,9398,2032v1142,3937,2666,7112,4699,9271c16128,13335,18923,15240,22606,16764v3682,1524,9017,3048,16002,4572l156463,47371v2413,508,4446,889,5843,1143c163702,48641,165226,48768,166877,49022v1779,127,3811,127,6224,127c177164,49149,180086,48260,181990,46355v1779,-1778,3048,-4826,3557,-9017l194945,39370r,71755l185547,109220v-1144,-4064,-2667,-7112,-4699,-9271c178815,97790,176022,96012,172338,94488v-3682,-1524,-9016,-3048,-15875,-4572l101853,77851r,60579l156463,150495v2540,508,4573,889,5843,1143c163702,151765,165226,152019,166877,152146v1779,127,3811,127,6224,127c177164,152273,180086,151384,181990,149606v1779,-1905,3048,-4953,3557,-9144l194945,142494r,71882l185547,212344v-1144,-4064,-2667,-7112,-4699,-9271c178815,201041,176022,199136,172338,197612v-3682,-1524,-9016,-3048,-15875,-4572l38608,167005v-5715,-1143,-11303,-1778,-16764,-1778c17780,165227,14859,166116,13081,168021v-1905,1778,-3048,4826,-3683,9017l,175006xe" filled="f" strokecolor="#4471c4" strokeweight=".8pt">
              <v:path arrowok="t" textboxrect="0,0,194945,214376"/>
            </v:shape>
            <v:shape id="Shape 55961" o:spid="_x0000_s1101" style="position:absolute;left:885;top:44930;width:1949;height:1682;visibility:visible;mso-wrap-style:square;v-text-anchor:top" coordsize="194945,1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" path="m,157480l,,51688,11303r,18288c41148,29718,33782,30353,29463,31496v-4190,1143,-7365,2921,-9525,5461c17780,39497,16637,43053,16637,47625r,12700l156463,91059v2540,508,4573,889,5843,1143c163702,92329,165226,92583,166877,92710v1779,127,3811,127,6224,127c177546,92837,180594,91821,182372,89535v1904,-2286,2921,-5715,3175,-10541l194945,81026r,75819l185547,154940v-509,-4191,-1778,-7620,-3684,-10033c179959,142367,177164,140335,173355,138684v-3810,-1651,-9398,-3429,-16892,-5080l16637,102870r,11430c16637,117983,17018,121031,17652,123444v762,2286,1651,4318,2795,5969c21717,131191,23368,132969,25526,135001v2160,2032,4954,4191,8637,6731c37846,144145,42672,146685,48640,149479r,18669l,157480xe" filled="f" strokecolor="#4471c4" strokeweight=".8pt">
              <v:path arrowok="t" textboxrect="0,0,194945,168148"/>
            </v:shape>
            <v:shape id="Shape 55962" o:spid="_x0000_s1102" style="position:absolute;left:848;top:33089;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" path="m,36576l,,34925,7366r,37084l,36576xe" filled="f" strokecolor="#4471c4" strokeweight=".8pt">
              <v:path arrowok="t" textboxrect="0,0,34925,44450"/>
            </v:shape>
            <v:shape id="Shape 55963" o:spid="_x0000_s1103" style="position:absolute;left:788;top:25768;width:2046;height:1469;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" path="m,76962l,60833,87376,82803r508,-1904c78613,73278,71755,65659,67310,57785,62865,49911,60578,41148,60578,31369v,-9652,2795,-17399,8256,-22987c74295,2794,81915,,91440,v6223,,13588,888,22225,2794l166497,14477v4445,1017,7747,1651,10160,2033c179070,16763,181102,16890,182753,16890v4318,,7366,-1015,9017,-3175c193548,11557,194690,7874,195199,2667r9398,1651l204597,63626,126873,45847c115824,43180,108203,41656,104013,41148v-4191,-636,-7366,-889,-9779,-889c89915,40259,86740,41148,84582,42925v-2032,1778,-3048,4446,-3048,7875c81534,53848,82677,57150,84963,60833v2286,3555,5842,7619,10668,12065c100457,77470,105664,81025,111125,83693v5334,2667,12192,4826,20193,6350l204597,105790r,41022l43180,110617v-9271,-2032,-16129,-3048,-20447,-3048c20701,107569,19050,107696,17907,108203v-1270,382,-2286,1017,-3048,1906c14097,110998,13589,112140,13081,113537v-381,1398,-889,4191,-1397,8383l2286,119634,,76962xe" filled="f" strokecolor="#4471c4" strokeweight=".8pt">
              <v:path arrowok="t" textboxrect="0,0,204597,146812"/>
            </v:shape>
            <v:shape id="Shape 55964" o:spid="_x0000_s1104" style="position:absolute;left:788;top:29868;width:2046;height:1468;visibility:visible;mso-wrap-style:square;v-text-anchor:top" coordsize="204597,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" path="m,76962l,60833,87376,82804r508,-1905c78613,73279,71755,65659,67310,57785,62865,49911,60578,41148,60578,31369v,-9652,2795,-17399,8256,-22987c74295,2794,81915,,91440,v6223,,13588,889,22225,2794l166497,14478v4445,1016,7747,1651,10160,2032c179070,16764,181102,16891,182753,16891v4318,,7366,-1016,9017,-3175c193548,11557,194690,7874,195199,2667r9398,1651l204597,63627,126873,45847c115824,43180,108203,41656,104013,41148v-4191,-635,-7366,-889,-9779,-889c89915,40259,86740,41148,84582,42926v-2032,1778,-3048,4445,-3048,7874c81534,53848,82677,57150,84963,60833v2286,3556,5842,7620,10668,12065c100457,77470,105664,81026,111125,83693v5334,2667,12192,4826,20193,6350l204597,105791r,41021l43180,110617v-9271,-2032,-16129,-3048,-20447,-3048c20701,107569,19050,107696,17907,108204v-1270,381,-2286,1016,-3048,1905c14097,110998,13589,112141,13081,113538v-381,1397,-889,4191,-1397,8382l2286,119634,,76962xe" filled="f" strokecolor="#4471c4" strokeweight=".8pt">
              <v:path arrowok="t" textboxrect="0,0,204597,146812"/>
            </v:shape>
            <v:shape id="Picture 299966" o:spid="_x0000_s1105" type="#_x0000_t75" style="position:absolute;left:1268;top:21336;width:2439;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">
              <v:imagedata r:id="rId178" o:title=""/>
            </v:shape>
            <v:shape id="Shape 55970" o:spid="_x0000_s1106" style="position:absolute;left:3055;top:22762;width:349;height:466;visibility:visible;mso-wrap-style:square;v-text-anchor:top" coordsize="34925,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" path="m,39116l,,34925,7366r,39244l,39116xe" filled="f" strokecolor="#4471c4" strokeweight=".8pt">
              <v:path arrowok="t" textboxrect="0,0,34925,46610"/>
            </v:shape>
            <v:shape id="Shape 55971" o:spid="_x0000_s1107" style="position:absolute;left:1543;top:22451;width:1165;height:601;visibility:visible;mso-wrap-style:square;v-text-anchor:top" coordsize="116586,6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" path="m,17780v,8001,3937,14986,11684,20828c19431,44450,31496,49530,47752,53722v16256,4317,30225,6350,42163,6350c98933,60072,105537,58675,109982,55753v4445,-2921,6604,-7492,6604,-13842c116586,38481,115951,35052,114427,31877v-1525,-3175,-3937,-6350,-7620,-9398c103251,19431,98806,16637,93345,14098,87757,11685,81026,9272,73025,6986,64897,4826,57023,3049,49402,1778,41656,636,34417,,27813,,18288,,11302,1398,6731,4318,2286,7239,,11685,,17780xe" filled="f" strokecolor="#4471c4" strokeweight=".8pt">
              <v:path arrowok="t" textboxrect="0,0,116586,60072"/>
            </v:shape>
            <v:shape id="Shape 55972" o:spid="_x0000_s1108" style="position:absolute;left:1394;top:21529;width:1463;height:1908;visibility:visible;mso-wrap-style:square;v-text-anchor:top" coordsize="146304,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" path="m,106680c,90551,4191,77851,12319,68834,20448,59689,31624,54610,45975,53594,44324,47244,41402,42672,37338,39877,33275,37084,28449,35051,22733,33655,17145,32258,10287,30734,2287,28956l2287,,9017,1397v6858,1524,13335,3429,19177,5715c34163,9525,39116,12953,43307,17526v4192,4572,7367,10160,9525,16510c54991,40386,56262,46863,56769,53594v10922,507,21718,2540,32640,6095c101981,63881,112650,69723,121159,77088v8635,7367,14985,16130,19050,26163c144273,113411,146304,124840,146304,137540v,10542,-1778,19812,-5588,27686c136906,173227,131191,179451,123572,184023v-7621,4445,-17019,6730,-28068,6730c91313,190753,86614,190500,81535,189864v-6478,-762,-13082,-2031,-19940,-3937c53849,183642,46863,180975,40767,177673,33910,173989,27940,169799,22987,164973v-4952,-4699,-9144,-9906,-12446,-15495c7239,144018,4826,137922,3049,131318,1016,123444,,115315,,106680xe" filled="f" strokecolor="#4471c4" strokeweight=".8pt">
              <v:path arrowok="t" textboxrect="0,0,146304,190753"/>
            </v:shape>
            <v:shape id="Picture 299967" o:spid="_x0000_s1109" type="#_x0000_t75" style="position:absolute;left:1268;top:18126;width:2439;height:35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">
              <v:imagedata r:id="rId179" o:title=""/>
            </v:shape>
            <v:shape id="Shape 55977" o:spid="_x0000_s1110" style="position:absolute;left:2095;top:20966;width:739;height:570;visibility:visible;mso-wrap-style:square;v-text-anchor:top" coordsize="73913,5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" path="m,l634,203,73913,15951r,41022l,40496,,xe" stroked="f" strokeweight="0">
              <v:path arrowok="t" textboxrect="0,0,73913,56973"/>
            </v:shape>
            <v:shape id="Shape 55980" o:spid="_x0000_s1111" style="position:absolute;left:1543;top:18808;width:1104;height:617;visibility:visible;mso-wrap-style:square;v-text-anchor:top" coordsize="110490,6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" path="m,15367v,8509,4318,16257,12953,23114c21463,45339,33401,50927,48640,55245v15241,4318,28957,6478,41149,6478c96774,61723,101981,60706,105410,58675v3429,-2033,5080,-5208,5080,-9525c110490,45086,109220,40894,106552,36703,104013,32513,99949,28194,94488,23495,88900,18924,82296,14987,74676,11938,66928,8763,57150,5969,45465,3429l40259,2287c33147,763,26289,,19685,,13081,,8127,1270,4952,3556,1651,5969,,9906,,15367xe" filled="f" strokecolor="#4471c4" strokeweight=".8pt">
              <v:path arrowok="t" textboxrect="0,0,110490,61723"/>
            </v:shape>
            <v:shape id="Shape 55981" o:spid="_x0000_s1112" style="position:absolute;left:1394;top:18326;width:2079;height:1772;visibility:visible;mso-wrap-style:square;v-text-anchor:top" coordsize="2079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" path="m,64897c,58166,762,51943,2287,46228,3811,40640,6477,34798,10287,28829l,16002,2287,,58166,12319v9145,2032,17908,3810,26289,5461l128525,26797v11937,2413,21589,4953,29210,7493c164465,36576,170180,39116,174752,41910v4446,2413,8383,5334,11811,8636c189992,53848,192787,57277,195200,61087v2539,3810,4699,8255,6476,12954c203709,79502,205232,85471,206249,92202v1142,7112,1651,15240,1651,24384c207900,129921,206756,141224,204343,150241v-2413,9144,-5968,15875,-10794,20320c188723,175006,182753,177165,175641,177165v-5841,,-11429,-2032,-16764,-6223c153670,166751,148717,160528,143891,152273r12065,-14859c159131,140081,162052,141859,164847,142875v2666,1016,5715,1397,8890,1397c180213,144272,185166,142113,188341,137541v3175,-4572,4699,-11303,4699,-20320c193040,110490,192025,104521,189738,99187,187579,93853,184024,88900,179070,84455,173990,80010,166625,75819,156718,72009,146812,68072,133604,64389,116967,60833r-1269,1905c123444,68961,129540,74676,133986,80010v4317,5207,7492,10541,9398,16002c145415,101473,146304,107696,146304,114554v,6604,-1524,12446,-4699,17526c138557,137160,133477,141224,126747,144272v-6859,3048,-15495,4445,-25909,4445c87757,148717,74803,146812,62103,143002,49403,139192,38481,133858,29337,126873,20193,119888,13081,111125,7875,100711,2667,90297,,78359,,64897xe" filled="f" strokecolor="#4471c4" strokeweight=".8pt">
              <v:path arrowok="t" textboxrect="0,0,207900,177165"/>
            </v:shape>
            <v:shape id="Shape 55982" o:spid="_x0000_s1113" style="position:absolute;left:1394;top:20066;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" path="m,31623c,21717,2794,14097,8255,8382,13716,2794,21337,,30862,v6223,,13588,1016,22225,2921l105918,14605v4445,889,7747,1524,10160,1905c118491,16891,120524,17018,122175,17018v4317,,7365,-1016,9016,-3175c132969,11684,134112,8001,134620,2667r9398,1778l144018,63754,66294,45847c55245,43307,47625,41783,43435,41148v-4192,-508,-7367,-889,-9780,-889c29337,40259,26162,41148,24003,43053v-2031,1778,-3048,4445,-3048,7874c20955,53975,22099,57277,24385,60833v2285,3683,5841,7747,10667,12192c39878,77470,45086,81026,50547,83693v5333,2667,12191,4826,20192,6477l144018,105918r,41021l43180,124460v-2286,-508,-5461,-1143,-9779,-1905c29211,121666,25654,121285,22733,121285v-3936,,-6731,1143,-8128,3429c13081,126873,12192,130429,11812,135128l2287,132969,762,93726r,-14986l31624,86868r634,-1651c24130,78613,17780,72517,13081,66929,8510,61214,5207,55626,3175,50038,1143,44577,,38354,,31623xe" filled="f" strokecolor="#4471c4" strokeweight=".8pt">
              <v:path arrowok="t" textboxrect="0,0,144018,146939"/>
            </v:shape>
            <v:shape id="Picture 55984" o:spid="_x0000_s1114" type="#_x0000_t75" style="position:absolute;left:1781;top:16007;width:740;height:1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">
              <v:imagedata r:id="rId176" o:title=""/>
            </v:shape>
            <v:shape id="Shape 55986" o:spid="_x0000_s1115" style="position:absolute;left:1929;top:16249;width:260;height:1263;visibility:visible;mso-wrap-style:square;v-text-anchor:top" coordsize="2603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" path="m,120650l,,26035,5715r,120650l,120650xe" filled="f" strokecolor="#4471c4" strokeweight=".8pt">
              <v:path arrowok="t" textboxrect="0,0,26035,126365"/>
            </v:shape>
            <v:shape id="Picture 299968" o:spid="_x0000_s1116" type="#_x0000_t75" style="position:absolute;left:598;top:1077;width:3109;height:14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">
              <v:imagedata r:id="rId180" o:title=""/>
            </v:shape>
            <v:shape id="Shape 56012" o:spid="_x0000_s1117" style="position:absolute;left:1543;top:1739;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" path="m,15367v,8509,4318,16256,12953,23114c21463,45339,33401,50927,48640,55245v15241,4318,28957,6477,41149,6477c96774,61722,101981,60706,105410,58674v3429,-2032,5080,-5207,5080,-9525c110490,45085,109220,40894,106552,36703,104013,32639,99949,28194,94488,23495,88900,18923,82296,14986,74676,11938,66928,8763,57150,5969,45465,3429l40259,2286c33147,762,26289,,19685,,13081,,8127,1270,4952,3556,1651,5969,,9906,,15367xe" filled="f" strokecolor="#4471c4" strokeweight=".8pt">
              <v:path arrowok="t" textboxrect="0,0,110490,61722"/>
            </v:shape>
            <v:shape id="Shape 56013" o:spid="_x0000_s1118" style="position:absolute;left:1543;top:5107;width:1104;height:617;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56014" o:spid="_x0000_s1119" style="position:absolute;left:1543;top:11641;width:514;height:541;visibility:visible;mso-wrap-style:square;v-text-anchor:top" coordsize="51435,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" path="m,12700v,8763,4445,16764,13208,23876c21971,43688,34671,49530,51435,54102,51053,36576,47625,23114,41402,13843,35178,4573,26289,,14859,,10033,,6350,1016,3810,3302,1270,5588,,8636,,12700xe" filled="f" strokecolor="#4471c4" strokeweight=".8pt">
              <v:path arrowok="t" textboxrect="0,0,51435,54102"/>
            </v:shape>
            <v:shape id="Shape 56015" o:spid="_x0000_s1120" style="position:absolute;left:1402;top:6289;width:1432;height:723;visibility:visible;mso-wrap-style:square;v-text-anchor:top" coordsize="143256,7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" path="m,16383l,,105156,23113v4826,1017,8256,1651,10542,1906c117984,25400,119888,25526,121413,25526v4190,,7112,-1142,8889,-3301c132080,20193,133350,16510,133859,11176r9397,1650l143256,72263,43562,49911c37847,48640,33401,47878,30226,47371v-3175,-508,-5841,-762,-8127,-762c18415,46609,15749,47498,14225,49276v-1525,1777,-2668,5461,-3175,11049l1525,58165,,16383xe" filled="f" strokecolor="#4471c4" strokeweight=".8pt">
              <v:path arrowok="t" textboxrect="0,0,143256,72263"/>
            </v:shape>
            <v:shape id="Shape 56016" o:spid="_x0000_s1121" style="position:absolute;left:1402;top:12798;width:1432;height:721;visibility:visible;mso-wrap-style:square;v-text-anchor:top" coordsize="143256,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" path="m,16256l,,105156,22987v4826,1015,8256,1651,10542,1905c117984,25273,119888,25400,121413,25400v4190,,7112,-1143,8889,-3302c132080,20065,133350,16256,133859,11049r9397,1651l143256,72136,43562,49784c37847,48513,33401,47751,30226,47244v-3175,-508,-5841,-762,-8127,-762c18415,46482,15749,47371,14225,49149v-1525,1777,-2668,5461,-3175,11049l1525,58038,,16256xe" filled="f" strokecolor="#4471c4" strokeweight=".8pt">
              <v:path arrowok="t" textboxrect="0,0,143256,72136"/>
            </v:shape>
            <v:shape id="Shape 56017" o:spid="_x0000_s1122" style="position:absolute;left:1394;top:1257;width:2079;height:1772;visibility:visible;mso-wrap-style:square;v-text-anchor:top" coordsize="207900,17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" path="m,64897c,58165,762,51943,2287,46227,3811,40639,6477,34798,10287,28828l,16001,2287,,58166,12319v9145,2031,17908,3809,26289,5461l128525,26797v11937,2413,21589,4953,29210,7492c164465,36575,170180,39115,174752,41910v4446,2413,8383,5334,11811,8763c189992,53848,192787,57276,195200,61087v2539,3810,4699,8127,6476,12953c203709,79501,205232,85471,206249,92201v1142,7112,1651,15241,1651,24385c207900,129921,206756,141224,204343,150240v-2413,9145,-5968,15875,-10794,20321c188723,175006,182753,177164,175641,177164v-5841,,-11429,-2031,-16764,-6222c153670,166750,148717,160527,143891,152273r12065,-14860c159131,140081,162052,141859,164847,142875v2666,1015,5715,1397,8890,1397c180213,144272,185166,142112,188341,137540v3175,-4571,4699,-11303,4699,-20319c193040,110489,192025,104521,189738,99187,187579,93852,184024,88900,179070,84455,173990,80010,166625,75819,156718,72009,146812,68072,133604,64388,116967,60960r-1269,1777c123444,68961,129540,74675,133986,80010v4317,5207,7492,10540,9398,16002c145415,101473,146304,107696,146304,114553v,6605,-1524,12447,-4699,17527c138557,137160,133477,141224,126747,144272v-6859,3048,-15495,4445,-25909,4445c87757,148717,74803,146812,62103,143001,49403,139192,38481,133858,29337,126873,20193,119887,13081,111125,7875,100711,2667,90297,,78359,,64897xe" filled="f" strokecolor="#4471c4" strokeweight=".8pt">
              <v:path arrowok="t" textboxrect="0,0,207900,177164"/>
            </v:shape>
            <v:shape id="Shape 56018" o:spid="_x0000_s1123" style="position:absolute;left:1394;top:2997;width:1440;height:1470;visibility:visible;mso-wrap-style:square;v-text-anchor:top" coordsize="144018,14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" path="m,31623c,21844,2794,14098,8255,8382,13716,2794,21337,,30862,v6223,,13588,1016,22225,2922l105918,14605v4445,889,7747,1524,10160,1906c118491,16891,120524,17018,122175,17018v4317,,7365,-1016,9016,-3175c132969,11685,134112,8001,134620,2794r9398,1651l144018,63754,66294,45848c55245,43307,47625,41783,43435,41148v-4192,-508,-7367,-888,-9780,-888c29337,40260,26162,41148,24003,43053v-2031,1778,-3048,4445,-3048,7874c20955,53975,22099,57277,24385,60833v2285,3683,5841,7747,10667,12192c39878,77470,45086,81026,50547,83693v5333,2668,12191,4826,20192,6477l144018,105918r,41021l43180,124461v-2286,-509,-5461,-1144,-9779,-1906c29211,121666,25654,121286,22733,121286v-3936,,-6731,1142,-8128,3428c13081,126873,12192,130429,11812,135128l2287,132969,762,93726r,-14986l31624,86868r634,-1651c24130,78613,17780,72517,13081,66929,8510,61214,5207,55626,3175,50038,1143,44577,,38354,,31623xe" filled="f" strokecolor="#4471c4" strokeweight=".8pt">
              <v:path arrowok="t" textboxrect="0,0,144018,146939"/>
            </v:shape>
            <v:shape id="Shape 56019" o:spid="_x0000_s1124" style="position:absolute;left:1394;top:4625;width:1463;height:1488;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" path="m,65151c,50927,3429,38862,10287,28829l,16002,2287,r99694,21972c106935,23114,110999,24003,114047,24511v3047,508,5588,762,7746,762c126112,25273,129160,24257,131064,22225v1905,-2159,3048,-5842,3556,-11176l144018,12573r,54864l114809,59690r-635,1905c122555,68072,129160,74168,133731,79629v4572,5588,7874,11049,9780,16510c145415,101473,146304,107697,146304,114809v,6603,-1524,12445,-4699,17525c138557,137414,133477,141351,126747,144272v-6859,3048,-15495,4445,-25909,4445c90805,148717,80645,147574,70486,145288,60325,142875,50800,139447,42037,134874,33148,130302,25654,124587,19304,117602,13081,110617,8255,102743,4953,93980,1651,85217,,75565,,65151xe" filled="f" strokecolor="#4471c4" strokeweight=".8pt">
              <v:path arrowok="t" textboxrect="0,0,146304,148717"/>
            </v:shape>
            <v:shape id="Shape 56020" o:spid="_x0000_s1125" style="position:absolute;left:1394;top:9703;width:1440;height:1469;visibility:visible;mso-wrap-style:square;v-text-anchor:top" coordsize="144018,14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" path="m,31623c,21717,2794,14097,8255,8509,13716,2794,21337,,30862,v6223,,13588,1015,22225,2921l105918,14605v4445,889,7747,1523,10160,1905c118491,16890,120524,17018,122175,17018v4317,,7365,-1017,9016,-3175c132969,11684,134112,8000,134620,2667r9398,1778l144018,63753,66294,45847c55245,43307,47625,41783,43435,41148v-4192,-509,-7367,-889,-9780,-889c29337,40259,26162,41148,24003,43052v-2031,1779,-3048,4446,-3048,7874c20955,53975,22099,57276,24385,60833v2285,3682,5841,7747,10667,12192c39878,77470,45086,81025,50547,83693v5333,2667,12191,4826,20192,6477l144018,105918r,41020l43180,124460v-2286,-509,-5461,-1143,-9779,-1905c29211,121665,25654,121285,22733,121285v-3936,,-6731,1142,-8128,3428c13081,126873,12192,130428,11812,135127l2287,132969,762,93725r,-14986l31624,86868r634,-1651c24130,78612,17780,72517,13081,66928,8510,61213,5207,55625,3175,50037,1143,44576,,38353,,31623xe" filled="f" strokecolor="#4471c4" strokeweight=".8pt">
              <v:path arrowok="t" textboxrect="0,0,144018,146938"/>
            </v:shape>
            <v:shape id="Shape 56021" o:spid="_x0000_s1126" style="position:absolute;left:1394;top:11294;width:1463;height:1322;visibility:visible;mso-wrap-style:square;v-text-anchor:top" coordsize="146304,13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" path="m,43815c,29464,2667,18669,7875,11176,13081,3810,20955,,31624,v7238,,13588,1524,19176,4445c56262,7366,61341,12192,65787,18923v4444,6731,8127,16256,10794,28575c79375,59944,81026,74803,81407,92202v5588,1270,11430,1905,17399,1905c102362,94107,105664,93726,108839,93091v3175,-762,6097,-1905,8510,-3556c119888,87757,121793,85471,123317,82677v1397,-2921,2159,-6604,2159,-11049c125476,63246,123825,55626,120397,48895,117094,42164,110999,34163,102362,25019l114300,13081v10923,9525,18924,19939,24257,30988c143764,55245,146304,67183,146304,80137v,11176,-1904,20701,-5842,28448c136652,116459,130811,122301,123190,126238v-7747,3937,-16890,5969,-27559,5969c90678,132207,84328,131572,76581,130175,66167,128397,56769,125603,48641,121920,38481,117221,29845,111125,22606,103632,15367,96139,9779,87249,5969,77089,2032,66929,,55880,,43815xe" filled="f" strokecolor="#4471c4" strokeweight=".8pt">
              <v:path arrowok="t" textboxrect="0,0,146304,132207"/>
            </v:shape>
            <v:shape id="Shape 56022" o:spid="_x0000_s1127" style="position:absolute;left:885;top:13378;width:1949;height:2143;visibility:visible;mso-wrap-style:square;v-text-anchor:top" coordsize="194945,2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" path="m,174879l,102998r9398,2031c10540,109093,12064,112141,14097,114300v2031,2160,4826,3938,8509,5462c26288,121286,31623,122810,38608,124334r48260,10667l86868,132969v,-3682,-635,-7112,-1905,-10287c83693,119380,81407,115698,78105,111379,74676,107188,68199,100203,58674,90678,50292,82169,43688,75947,38735,71882,33782,67818,29463,65025,26035,63627,23368,62612,21082,62103,18796,62103v-3302,,-5588,762,-6858,2286c10668,65913,9778,68326,9398,71882l,69724,,,9651,2160v762,3175,1651,5968,2795,8254c13588,12827,15621,15875,18542,19431v2921,3557,7873,8891,14605,15875l82676,86995,156972,56897v5968,-2414,10795,-4572,14224,-6478c174751,48641,177419,46863,179324,45213v2032,-1778,3428,-3557,4318,-5335c184531,38100,185293,36068,185674,33910r9271,1904l194945,107188r-9398,-2159c185293,102489,184658,100712,183514,99568v-1015,-1016,-2666,-1524,-5079,-1524c176149,98044,173227,98552,169672,99441v-3557,1016,-9398,3048,-17526,6223l118363,118618v-4571,1779,-8000,3557,-10160,5081c106045,125223,104521,127000,103759,128651v-889,1778,-1397,4318,-1397,7748l102362,138430r54101,11938c159003,150876,161036,151257,162306,151512v1396,126,2920,380,4571,507c168656,152147,170688,152147,173101,152147v4063,,6985,-890,8889,-2668c183769,147575,185038,144526,185547,140336r9398,2031l194945,214250r-9398,-2033c184403,208153,182880,205105,180848,202947v-2033,-2033,-4826,-3937,-8510,-5461c168656,195962,163322,194438,156463,192913l38608,166878v-5715,-1142,-11303,-1778,-16764,-1778c17780,165100,14859,165989,13081,167894v-1905,1779,-3048,4826,-3683,9018l,174879xe" filled="f" strokecolor="#4471c4" strokeweight=".8pt">
              <v:path arrowok="t" textboxrect="0,0,194945,214250"/>
            </v:shape>
            <v:shape id="Shape 56023" o:spid="_x0000_s1128" style="position:absolute;left:862;top:7085;width:1995;height:1655;visibility:visible;mso-wrap-style:square;v-text-anchor:top" coordsize="199517,1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" path="m,54356c,34163,2667,16002,8128,l49023,8763r,18669c40640,27432,34290,28322,29591,30099v-4572,1778,-7874,4445,-9905,8128c17653,41783,16638,46736,16638,52832v,5969,1269,11557,3810,16765c23368,75692,27940,81407,34037,86741v7112,6350,16382,12065,27813,17019c74168,109348,88774,114047,105411,118110v14731,3429,28448,5080,41275,5080c158750,123190,167767,121285,173737,117348v6095,-4063,9143,-10033,9143,-18034c182880,94615,181991,90551,180340,87249v-1651,-3429,-3810,-6223,-6603,-8509c170942,76327,167767,74549,164212,73025v-3557,-1397,-7239,-2540,-10923,-3428l144273,67691v-3557,-762,-6478,-1269,-8763,-1524c133224,66040,131064,65913,129160,65913v-3937,,-6859,889,-8763,2667c118364,70485,117094,73534,116587,77978r-9399,-2031l107188,6223r9399,2032c117856,11938,119253,14732,121031,16510v1779,1778,4319,3429,7747,4826c132207,22733,137795,24385,145669,26035r49276,11050l199517,56769r-10032,7620c196215,76835,199517,89789,199517,103378v,19939,-5588,35307,-16764,46101c171450,160148,155194,165481,133986,165481v-10414,,-22098,-1396,-35307,-4318c85599,158369,73661,154432,62865,149352,52198,144273,42926,138430,34925,131699,26925,124841,20448,117348,15240,109220,10033,100965,6224,92456,3683,83439,1270,74423,,64770,,54356xe" filled="f" strokecolor="#4471c4" strokeweight=".8pt">
              <v:path arrowok="t" textboxrect="0,0,199517,165481"/>
            </v:shape>
            <v:shape id="Shape 56024" o:spid="_x0000_s1129" style="position:absolute;left:848;top:6190;width:349;height:445;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" path="m,36576l,,34925,7366r,37084l,36576xe" filled="f" strokecolor="#4471c4" strokeweight=".8pt">
              <v:path arrowok="t" textboxrect="0,0,34925,44450"/>
            </v:shape>
            <v:shape id="Shape 56025" o:spid="_x0000_s1130" style="position:absolute;left:848;top:12698;width:349;height:444;visibility:visible;mso-wrap-style:square;v-text-anchor:top" coordsize="349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" path="m,36576l,,34925,7366r,37084l,36576xe" filled="f" strokecolor="#4471c4" strokeweight=".8pt">
              <v:path arrowok="t" textboxrect="0,0,34925,44450"/>
            </v:shape>
            <v:shape id="Shape 56026" o:spid="_x0000_s1131" style="position:absolute;left:737;top:11341;width:543;height:831;visibility:visible;mso-wrap-style:square;v-text-anchor:top" coordsize="54229,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" path="m,42926l,18796,47371,r6858,12954l23114,33782r,1397l54229,73660r-9652,9398l,42926xe" filled="f" strokecolor="#4471c4" strokeweight=".8pt">
              <v:path arrowok="t" textboxrect="0,0,54229,83058"/>
            </v:shape>
            <w10:wrap type="square"/>
          </v:group>
        </w:pict>
      </w:r>
      <w:r w:rsidR="00700A2F">
        <w:rPr>
          <w:b/>
          <w:i/>
          <w:color w:val="FF0000"/>
          <w:u w:val="double" w:color="FF0000"/>
        </w:rPr>
        <w:t>Câu 5:</w:t>
      </w:r>
      <w:r w:rsidR="00700A2F">
        <w:rPr>
          <w:rFonts w:ascii="Arial" w:eastAsia="Arial" w:hAnsi="Arial" w:cs="Arial"/>
          <w:b/>
          <w:i/>
          <w:color w:val="FF0000"/>
        </w:rPr>
        <w:t xml:space="preserve"> </w:t>
      </w:r>
      <w:r w:rsidR="00700A2F">
        <w:t xml:space="preserve">Dụng cụ nào sau đây </w:t>
      </w:r>
      <w:r w:rsidR="00700A2F">
        <w:rPr>
          <w:b/>
          <w:i/>
        </w:rPr>
        <w:t>không</w:t>
      </w:r>
      <w:r w:rsidR="00700A2F">
        <w:t xml:space="preserve"> dùng trong thí nghiệm xác định suất điện động và điện trở trong của nguồn? </w:t>
      </w:r>
    </w:p>
    <w:p w:rsidR="000C15FA" w:rsidRDefault="00700A2F">
      <w:pPr>
        <w:tabs>
          <w:tab w:val="center" w:pos="1063"/>
          <w:tab w:val="center" w:pos="2835"/>
          <w:tab w:val="center" w:pos="6733"/>
        </w:tabs>
        <w:ind w:left="-15" w:firstLine="0"/>
        <w:jc w:val="left"/>
      </w:pPr>
      <w:r>
        <w:rPr>
          <w:b/>
          <w:color w:val="0000FF"/>
        </w:rPr>
        <w:t xml:space="preserve"> </w:t>
      </w:r>
      <w:r>
        <w:rPr>
          <w:b/>
          <w:color w:val="0000FF"/>
        </w:rPr>
        <w:tab/>
        <w:t xml:space="preserve">A. </w:t>
      </w:r>
      <w:r>
        <w:t xml:space="preserve">Pin điện hóa; </w:t>
      </w:r>
      <w:r>
        <w:tab/>
      </w:r>
      <w:r>
        <w:rPr>
          <w:b/>
          <w:color w:val="0000FF"/>
        </w:rPr>
        <w:t xml:space="preserve"> </w:t>
      </w:r>
      <w:r>
        <w:rPr>
          <w:b/>
          <w:color w:val="0000FF"/>
        </w:rPr>
        <w:tab/>
        <w:t xml:space="preserve">B. </w:t>
      </w:r>
      <w:r>
        <w:t xml:space="preserve">đồng hồ đa năng hiện số; </w:t>
      </w:r>
    </w:p>
    <w:p w:rsidR="000C15FA" w:rsidRDefault="00700A2F">
      <w:pPr>
        <w:tabs>
          <w:tab w:val="center" w:pos="1312"/>
          <w:tab w:val="center" w:pos="2835"/>
          <w:tab w:val="center" w:pos="6456"/>
        </w:tabs>
        <w:ind w:left="-15" w:firstLine="0"/>
        <w:jc w:val="left"/>
      </w:pPr>
      <w:r>
        <w:rPr>
          <w:b/>
          <w:color w:val="0000FF"/>
        </w:rPr>
        <w:t xml:space="preserve"> </w:t>
      </w:r>
      <w:r>
        <w:rPr>
          <w:b/>
          <w:color w:val="0000FF"/>
        </w:rPr>
        <w:tab/>
        <w:t xml:space="preserve">C. </w:t>
      </w:r>
      <w:r>
        <w:t xml:space="preserve">dây dẫn nối mạch; </w:t>
      </w:r>
      <w:r>
        <w:tab/>
      </w:r>
      <w:r>
        <w:rPr>
          <w:b/>
          <w:color w:val="0000FF"/>
        </w:rPr>
        <w:t xml:space="preserve"> </w:t>
      </w:r>
      <w:r>
        <w:rPr>
          <w:b/>
          <w:color w:val="0000FF"/>
        </w:rPr>
        <w:tab/>
        <w:t xml:space="preserve">D. </w:t>
      </w:r>
      <w:r>
        <w:t xml:space="preserve">thước đo chiều dài. </w:t>
      </w:r>
    </w:p>
    <w:p w:rsidR="000C15FA" w:rsidRDefault="00700A2F">
      <w:pPr>
        <w:ind w:left="-5"/>
      </w:pPr>
      <w:r>
        <w:rPr>
          <w:b/>
          <w:i/>
          <w:color w:val="FF0000"/>
          <w:u w:val="double" w:color="FF0000"/>
        </w:rPr>
        <w:t>Câu 6:</w:t>
      </w:r>
      <w:r>
        <w:rPr>
          <w:rFonts w:ascii="Arial" w:eastAsia="Arial" w:hAnsi="Arial" w:cs="Arial"/>
          <w:b/>
          <w:i/>
          <w:color w:val="FF0000"/>
        </w:rPr>
        <w:t xml:space="preserve"> </w:t>
      </w:r>
      <w:r>
        <w:t xml:space="preserve">Hạt tải điện trong kim loại là </w:t>
      </w:r>
    </w:p>
    <w:p w:rsidR="000C15FA" w:rsidRDefault="00700A2F">
      <w:pPr>
        <w:tabs>
          <w:tab w:val="center" w:pos="951"/>
          <w:tab w:val="center" w:pos="2835"/>
          <w:tab w:val="center" w:pos="6223"/>
        </w:tabs>
        <w:ind w:left="-15" w:firstLine="0"/>
        <w:jc w:val="left"/>
      </w:pPr>
      <w:r>
        <w:rPr>
          <w:b/>
          <w:color w:val="0000FF"/>
        </w:rPr>
        <w:t xml:space="preserve"> </w:t>
      </w:r>
      <w:r>
        <w:rPr>
          <w:b/>
          <w:color w:val="0000FF"/>
        </w:rPr>
        <w:tab/>
        <w:t xml:space="preserve">A. </w:t>
      </w:r>
      <w:r>
        <w:t xml:space="preserve">ion dương. </w:t>
      </w:r>
      <w:r>
        <w:tab/>
      </w:r>
      <w:r>
        <w:rPr>
          <w:b/>
          <w:color w:val="0000FF"/>
        </w:rPr>
        <w:t xml:space="preserve"> </w:t>
      </w:r>
      <w:r>
        <w:rPr>
          <w:b/>
          <w:color w:val="0000FF"/>
        </w:rPr>
        <w:tab/>
        <w:t xml:space="preserve">B. </w:t>
      </w:r>
      <w:r>
        <w:t xml:space="preserve">electron tự do. </w:t>
      </w:r>
    </w:p>
    <w:p w:rsidR="000C15FA" w:rsidRDefault="00700A2F">
      <w:pPr>
        <w:tabs>
          <w:tab w:val="center" w:pos="790"/>
          <w:tab w:val="center" w:pos="2835"/>
          <w:tab w:val="center" w:pos="6897"/>
        </w:tabs>
        <w:ind w:left="-15" w:firstLine="0"/>
        <w:jc w:val="left"/>
      </w:pPr>
      <w:r>
        <w:rPr>
          <w:b/>
          <w:color w:val="0000FF"/>
        </w:rPr>
        <w:t xml:space="preserve"> </w:t>
      </w:r>
      <w:r>
        <w:rPr>
          <w:b/>
          <w:color w:val="0000FF"/>
        </w:rPr>
        <w:tab/>
        <w:t xml:space="preserve">C. </w:t>
      </w:r>
      <w:r>
        <w:t xml:space="preserve">ion âm. </w:t>
      </w:r>
      <w:r>
        <w:tab/>
      </w:r>
      <w:r>
        <w:rPr>
          <w:b/>
          <w:color w:val="0000FF"/>
        </w:rPr>
        <w:t xml:space="preserve"> </w:t>
      </w:r>
      <w:r>
        <w:rPr>
          <w:b/>
          <w:color w:val="0000FF"/>
        </w:rPr>
        <w:tab/>
        <w:t xml:space="preserve">D. </w:t>
      </w:r>
      <w:r>
        <w:t xml:space="preserve">ion dương và electron tự do. </w:t>
      </w:r>
    </w:p>
    <w:p w:rsidR="000C15FA" w:rsidRDefault="00700A2F">
      <w:pPr>
        <w:spacing w:after="0" w:line="390" w:lineRule="auto"/>
        <w:ind w:left="-5"/>
      </w:pPr>
      <w:r>
        <w:rPr>
          <w:b/>
          <w:i/>
          <w:color w:val="FF0000"/>
          <w:u w:val="double" w:color="FF0000"/>
        </w:rPr>
        <w:t>Câu 7:</w:t>
      </w:r>
      <w:r>
        <w:rPr>
          <w:rFonts w:ascii="Arial" w:eastAsia="Arial" w:hAnsi="Arial" w:cs="Arial"/>
          <w:b/>
          <w:i/>
          <w:color w:val="FF0000"/>
        </w:rPr>
        <w:t xml:space="preserve"> </w:t>
      </w:r>
      <w:r>
        <w:t>Hai chất điểm mang điện tích q</w:t>
      </w:r>
      <w:r>
        <w:rPr>
          <w:vertAlign w:val="subscript"/>
        </w:rPr>
        <w:t>1</w:t>
      </w:r>
      <w:r>
        <w:t>, q</w:t>
      </w:r>
      <w:r>
        <w:rPr>
          <w:vertAlign w:val="subscript"/>
        </w:rPr>
        <w:t>2</w:t>
      </w:r>
      <w:r>
        <w:t xml:space="preserve"> khi đặt gần nhau chúng đẩy nhau. Kết luận nào sau đây </w:t>
      </w:r>
      <w:r>
        <w:rPr>
          <w:b/>
        </w:rPr>
        <w:t>không</w:t>
      </w:r>
      <w:r>
        <w:t xml:space="preserve"> </w:t>
      </w:r>
      <w:r>
        <w:rPr>
          <w:b/>
        </w:rPr>
        <w:t>đúng</w:t>
      </w:r>
      <w:r>
        <w:t xml:space="preserve">? </w:t>
      </w:r>
    </w:p>
    <w:p w:rsidR="000C15FA" w:rsidRDefault="00700A2F">
      <w:pPr>
        <w:tabs>
          <w:tab w:val="center" w:pos="1937"/>
          <w:tab w:val="center" w:pos="6876"/>
        </w:tabs>
        <w:ind w:left="-15" w:firstLine="0"/>
        <w:jc w:val="left"/>
      </w:pPr>
      <w:r>
        <w:rPr>
          <w:b/>
          <w:color w:val="0000FF"/>
        </w:rPr>
        <w:t xml:space="preserve"> </w:t>
      </w:r>
      <w:r>
        <w:rPr>
          <w:b/>
          <w:color w:val="0000FF"/>
        </w:rPr>
        <w:tab/>
        <w:t xml:space="preserve">A. </w:t>
      </w:r>
      <w:r>
        <w:t>q</w:t>
      </w:r>
      <w:r>
        <w:rPr>
          <w:vertAlign w:val="subscript"/>
        </w:rPr>
        <w:t>1</w:t>
      </w:r>
      <w:r>
        <w:t xml:space="preserve"> và q</w:t>
      </w:r>
      <w:r>
        <w:rPr>
          <w:vertAlign w:val="subscript"/>
        </w:rPr>
        <w:t>2</w:t>
      </w:r>
      <w:r>
        <w:t xml:space="preserve"> đều là điện tích dương.</w:t>
      </w:r>
      <w:r>
        <w:rPr>
          <w:b/>
          <w:color w:val="0000FF"/>
        </w:rPr>
        <w:t xml:space="preserve"> </w:t>
      </w:r>
      <w:r>
        <w:rPr>
          <w:b/>
          <w:color w:val="0000FF"/>
        </w:rPr>
        <w:tab/>
        <w:t xml:space="preserve">B. </w:t>
      </w:r>
      <w:r>
        <w:t>q</w:t>
      </w:r>
      <w:r>
        <w:rPr>
          <w:vertAlign w:val="subscript"/>
        </w:rPr>
        <w:t>1</w:t>
      </w:r>
      <w:r>
        <w:t xml:space="preserve"> và q</w:t>
      </w:r>
      <w:r>
        <w:rPr>
          <w:vertAlign w:val="subscript"/>
        </w:rPr>
        <w:t>2</w:t>
      </w:r>
      <w:r>
        <w:t xml:space="preserve"> đều là điện tích âm. </w:t>
      </w:r>
    </w:p>
    <w:p w:rsidR="000C15FA" w:rsidRDefault="00700A2F">
      <w:pPr>
        <w:tabs>
          <w:tab w:val="center" w:pos="1489"/>
          <w:tab w:val="center" w:pos="6668"/>
        </w:tabs>
        <w:ind w:left="-15" w:firstLine="0"/>
        <w:jc w:val="left"/>
      </w:pPr>
      <w:r>
        <w:rPr>
          <w:b/>
          <w:color w:val="0000FF"/>
        </w:rPr>
        <w:t xml:space="preserve"> </w:t>
      </w:r>
      <w:r>
        <w:rPr>
          <w:b/>
          <w:color w:val="0000FF"/>
        </w:rPr>
        <w:tab/>
        <w:t xml:space="preserve">C. </w:t>
      </w:r>
      <w:r>
        <w:t>q</w:t>
      </w:r>
      <w:r>
        <w:rPr>
          <w:vertAlign w:val="subscript"/>
        </w:rPr>
        <w:t>1</w:t>
      </w:r>
      <w:r>
        <w:t xml:space="preserve"> và q</w:t>
      </w:r>
      <w:r>
        <w:rPr>
          <w:vertAlign w:val="subscript"/>
        </w:rPr>
        <w:t>2</w:t>
      </w:r>
      <w:r>
        <w:t xml:space="preserve"> trái dấu nhau. </w:t>
      </w:r>
      <w:r>
        <w:rPr>
          <w:b/>
          <w:color w:val="0000FF"/>
        </w:rPr>
        <w:t xml:space="preserve"> </w:t>
      </w:r>
      <w:r>
        <w:rPr>
          <w:b/>
          <w:color w:val="0000FF"/>
        </w:rPr>
        <w:tab/>
        <w:t xml:space="preserve">D. </w:t>
      </w:r>
      <w:r>
        <w:t>q</w:t>
      </w:r>
      <w:r>
        <w:rPr>
          <w:vertAlign w:val="subscript"/>
        </w:rPr>
        <w:t>1</w:t>
      </w:r>
      <w:r>
        <w:t xml:space="preserve"> và q</w:t>
      </w:r>
      <w:r>
        <w:rPr>
          <w:vertAlign w:val="subscript"/>
        </w:rPr>
        <w:t>2</w:t>
      </w:r>
      <w:r>
        <w:t xml:space="preserve"> cùng dấu nhau. </w:t>
      </w:r>
    </w:p>
    <w:p w:rsidR="000C15FA" w:rsidRDefault="00700A2F">
      <w:pPr>
        <w:spacing w:after="105"/>
        <w:ind w:left="-5"/>
      </w:pPr>
      <w:r>
        <w:rPr>
          <w:b/>
          <w:i/>
          <w:color w:val="FF0000"/>
          <w:u w:val="double" w:color="FF0000"/>
        </w:rPr>
        <w:t>Câu 8:</w:t>
      </w:r>
      <w:r>
        <w:rPr>
          <w:rFonts w:ascii="Arial" w:eastAsia="Arial" w:hAnsi="Arial" w:cs="Arial"/>
          <w:b/>
          <w:i/>
          <w:color w:val="FF0000"/>
        </w:rPr>
        <w:t xml:space="preserve"> </w:t>
      </w:r>
      <w:r>
        <w:t xml:space="preserve">Công thức của định luật Culông là </w:t>
      </w:r>
    </w:p>
    <w:p w:rsidR="000C15FA" w:rsidRDefault="00700A2F">
      <w:pPr>
        <w:tabs>
          <w:tab w:val="center" w:pos="953"/>
          <w:tab w:val="center" w:pos="3493"/>
          <w:tab w:val="center" w:pos="6143"/>
          <w:tab w:val="center" w:pos="8553"/>
        </w:tabs>
        <w:spacing w:after="109"/>
        <w:ind w:left="-15" w:firstLine="0"/>
        <w:jc w:val="left"/>
      </w:pPr>
      <w:r>
        <w:rPr>
          <w:b/>
          <w:color w:val="0000FF"/>
        </w:rPr>
        <w:t xml:space="preserve"> </w:t>
      </w:r>
      <w:r>
        <w:rPr>
          <w:b/>
          <w:color w:val="0000FF"/>
        </w:rPr>
        <w:tab/>
        <w:t xml:space="preserve">A. </w:t>
      </w:r>
      <w:r>
        <w:t>F = k</w:t>
      </w:r>
      <w:r w:rsidR="009E4146" w:rsidRPr="008A127A">
        <w:rPr>
          <w:noProof/>
        </w:rPr>
        <w:pict>
          <v:shape id="Picture 299959" o:spid="_x0000_i1143" type="#_x0000_t75" style="width:19.2pt;height:18pt;visibility:visible">
            <v:imagedata r:id="rId239" o:title=""/>
          </v:shape>
        </w:pict>
      </w:r>
      <w:r>
        <w:rPr>
          <w:b/>
          <w:color w:val="0000FF"/>
        </w:rPr>
        <w:t xml:space="preserve"> </w:t>
      </w:r>
      <w:r>
        <w:rPr>
          <w:b/>
          <w:color w:val="0000FF"/>
        </w:rPr>
        <w:tab/>
        <w:t xml:space="preserve">B. </w:t>
      </w:r>
      <w:r>
        <w:t xml:space="preserve">F = </w:t>
      </w:r>
      <w:r w:rsidR="009E4146" w:rsidRPr="008A127A">
        <w:rPr>
          <w:noProof/>
        </w:rPr>
        <w:pict>
          <v:shape id="Picture 299960" o:spid="_x0000_i1144" type="#_x0000_t75" style="width:25.2pt;height:19.8pt;visibility:visible">
            <v:imagedata r:id="rId240" o:title=""/>
          </v:shape>
        </w:pict>
      </w:r>
      <w:r>
        <w:rPr>
          <w:b/>
          <w:color w:val="0000FF"/>
        </w:rPr>
        <w:t xml:space="preserve"> </w:t>
      </w:r>
      <w:r>
        <w:rPr>
          <w:b/>
          <w:color w:val="0000FF"/>
        </w:rPr>
        <w:tab/>
        <w:t xml:space="preserve">C. </w:t>
      </w:r>
      <w:r>
        <w:t xml:space="preserve">F = </w:t>
      </w:r>
      <w:r w:rsidR="009E4146" w:rsidRPr="008A127A">
        <w:rPr>
          <w:noProof/>
        </w:rPr>
        <w:pict>
          <v:shape id="Picture 299961" o:spid="_x0000_i1145" type="#_x0000_t75" style="width:33pt;height:19.8pt;visibility:visible">
            <v:imagedata r:id="rId241" o:title=""/>
          </v:shape>
        </w:pict>
      </w:r>
      <w:r>
        <w:rPr>
          <w:b/>
          <w:color w:val="0000FF"/>
        </w:rPr>
        <w:t xml:space="preserve"> </w:t>
      </w:r>
      <w:r>
        <w:rPr>
          <w:b/>
          <w:color w:val="0000FF"/>
        </w:rPr>
        <w:tab/>
        <w:t xml:space="preserve">D. </w:t>
      </w:r>
      <w:r>
        <w:t xml:space="preserve">F = </w:t>
      </w:r>
      <w:r w:rsidR="009E4146" w:rsidRPr="008A127A">
        <w:rPr>
          <w:noProof/>
        </w:rPr>
        <w:pict>
          <v:shape id="Picture 299962" o:spid="_x0000_i1146" type="#_x0000_t75" style="width:25.2pt;height:19.8pt;visibility:visible">
            <v:imagedata r:id="rId242" o:title=""/>
          </v:shape>
        </w:pict>
      </w:r>
      <w:r>
        <w:rPr>
          <w:b/>
        </w:rPr>
        <w:t xml:space="preserve"> </w:t>
      </w:r>
    </w:p>
    <w:p w:rsidR="000C15FA" w:rsidRDefault="00700A2F">
      <w:pPr>
        <w:ind w:left="-5"/>
      </w:pPr>
      <w:r>
        <w:rPr>
          <w:b/>
          <w:i/>
          <w:color w:val="FF0000"/>
          <w:u w:val="double" w:color="FF0000"/>
        </w:rPr>
        <w:t>Câu 9:</w:t>
      </w:r>
      <w:r>
        <w:rPr>
          <w:rFonts w:ascii="Arial" w:eastAsia="Arial" w:hAnsi="Arial" w:cs="Arial"/>
          <w:b/>
          <w:i/>
          <w:color w:val="FF0000"/>
        </w:rPr>
        <w:t xml:space="preserve"> </w:t>
      </w:r>
      <w:r>
        <w:t xml:space="preserve">Nhận xét </w:t>
      </w:r>
      <w:r>
        <w:rPr>
          <w:b/>
          <w:i/>
        </w:rPr>
        <w:t>không đúng</w:t>
      </w:r>
      <w:r>
        <w:t xml:space="preserve"> về điện môi là: </w:t>
      </w:r>
    </w:p>
    <w:p w:rsidR="000C15FA" w:rsidRDefault="00700A2F">
      <w:pPr>
        <w:numPr>
          <w:ilvl w:val="0"/>
          <w:numId w:val="135"/>
        </w:numPr>
        <w:ind w:hanging="293"/>
      </w:pPr>
      <w:r>
        <w:t xml:space="preserve">Điện môi là môi trường cách điện. </w:t>
      </w:r>
    </w:p>
    <w:p w:rsidR="000C15FA" w:rsidRDefault="00700A2F">
      <w:pPr>
        <w:numPr>
          <w:ilvl w:val="0"/>
          <w:numId w:val="135"/>
        </w:numPr>
        <w:ind w:hanging="293"/>
      </w:pPr>
      <w:r>
        <w:t xml:space="preserve">Hằng số điện môi của chân không bằng 1. </w:t>
      </w:r>
    </w:p>
    <w:p w:rsidR="000C15FA" w:rsidRDefault="00700A2F">
      <w:pPr>
        <w:numPr>
          <w:ilvl w:val="0"/>
          <w:numId w:val="135"/>
        </w:numPr>
        <w:spacing w:after="6" w:line="373" w:lineRule="auto"/>
        <w:ind w:hanging="293"/>
      </w:pPr>
      <w:r>
        <w:t>Hằng số điện môi của một môi trường cho biết lực tương tác giữa các điện tích trong môi trường đó n</w:t>
      </w:r>
      <w:r>
        <w:rPr>
          <w:u w:val="single" w:color="4471C4"/>
        </w:rPr>
        <w:t>h</w:t>
      </w:r>
      <w:r>
        <w:t xml:space="preserve">ỏ hơn so với khi chúng đặt trong chân không bao nhiêu lần. </w:t>
      </w:r>
      <w:r>
        <w:rPr>
          <w:b/>
          <w:color w:val="0000FF"/>
        </w:rPr>
        <w:t xml:space="preserve"> D. </w:t>
      </w:r>
      <w:r>
        <w:t xml:space="preserve">Hằng số điện môi có thể nhỏ hơn 1. </w:t>
      </w:r>
    </w:p>
    <w:p w:rsidR="000C15FA" w:rsidRDefault="00700A2F">
      <w:pPr>
        <w:spacing w:after="1" w:line="371" w:lineRule="auto"/>
        <w:ind w:left="-5"/>
      </w:pPr>
      <w:r>
        <w:rPr>
          <w:b/>
          <w:i/>
          <w:color w:val="FF0000"/>
          <w:u w:val="double" w:color="FF0000"/>
        </w:rPr>
        <w:lastRenderedPageBreak/>
        <w:t>Câu 10:</w:t>
      </w:r>
      <w:r>
        <w:rPr>
          <w:rFonts w:ascii="Arial" w:eastAsia="Arial" w:hAnsi="Arial" w:cs="Arial"/>
          <w:b/>
          <w:i/>
          <w:color w:val="FF0000"/>
        </w:rPr>
        <w:t xml:space="preserve"> </w:t>
      </w:r>
      <w:r>
        <w:t>Điện trở R</w:t>
      </w:r>
      <w:r>
        <w:rPr>
          <w:vertAlign w:val="subscript"/>
        </w:rPr>
        <w:t>1</w:t>
      </w:r>
      <w:r>
        <w:t xml:space="preserve"> tiêu thụ một công suất P khi được mắc vào một hiệu điện thế U không đổi. Nếu mắc song song với R</w:t>
      </w:r>
      <w:r>
        <w:rPr>
          <w:vertAlign w:val="subscript"/>
        </w:rPr>
        <w:t>1</w:t>
      </w:r>
      <w:r>
        <w:t xml:space="preserve"> một điện trở R</w:t>
      </w:r>
      <w:r>
        <w:rPr>
          <w:vertAlign w:val="subscript"/>
        </w:rPr>
        <w:t>2</w:t>
      </w:r>
      <w:r>
        <w:t xml:space="preserve"> rồi mắc vào hiệu điện thế U nói trên thì công suất tiêu thụ bởi R</w:t>
      </w:r>
      <w:r>
        <w:rPr>
          <w:vertAlign w:val="subscript"/>
        </w:rPr>
        <w:t>1</w:t>
      </w:r>
      <w:r>
        <w:t xml:space="preserve"> sẽ </w:t>
      </w:r>
    </w:p>
    <w:p w:rsidR="000C15FA" w:rsidRDefault="00700A2F">
      <w:pPr>
        <w:tabs>
          <w:tab w:val="center" w:pos="699"/>
          <w:tab w:val="center" w:pos="2835"/>
          <w:tab w:val="center" w:pos="6611"/>
        </w:tabs>
        <w:ind w:left="-15" w:firstLine="0"/>
        <w:jc w:val="left"/>
      </w:pPr>
      <w:r>
        <w:rPr>
          <w:b/>
          <w:color w:val="0000FF"/>
        </w:rPr>
        <w:t xml:space="preserve"> </w:t>
      </w:r>
      <w:r>
        <w:rPr>
          <w:b/>
          <w:color w:val="0000FF"/>
        </w:rPr>
        <w:tab/>
        <w:t xml:space="preserve">A. </w:t>
      </w:r>
      <w:r>
        <w:t xml:space="preserve">giảm. </w:t>
      </w:r>
      <w:r>
        <w:tab/>
      </w:r>
      <w:r>
        <w:rPr>
          <w:b/>
          <w:color w:val="0000FF"/>
        </w:rPr>
        <w:t xml:space="preserve"> </w:t>
      </w:r>
      <w:r>
        <w:rPr>
          <w:b/>
          <w:color w:val="0000FF"/>
        </w:rPr>
        <w:tab/>
        <w:t xml:space="preserve">B. </w:t>
      </w:r>
      <w:r>
        <w:t xml:space="preserve">có thể tăng hoặc giảm.  </w:t>
      </w:r>
    </w:p>
    <w:p w:rsidR="000C15FA" w:rsidRDefault="00700A2F">
      <w:pPr>
        <w:tabs>
          <w:tab w:val="center" w:pos="1179"/>
          <w:tab w:val="center" w:pos="2835"/>
          <w:tab w:val="center" w:pos="5771"/>
        </w:tabs>
        <w:spacing w:after="545"/>
        <w:ind w:left="-15" w:firstLine="0"/>
        <w:jc w:val="left"/>
      </w:pPr>
      <w:r>
        <w:t xml:space="preserve"> </w:t>
      </w:r>
      <w:r>
        <w:tab/>
      </w:r>
      <w:r>
        <w:rPr>
          <w:b/>
          <w:color w:val="0000FF"/>
        </w:rPr>
        <w:t xml:space="preserve">C. </w:t>
      </w:r>
      <w:r>
        <w:t xml:space="preserve">không thay đổi. </w:t>
      </w:r>
      <w:r>
        <w:tab/>
      </w:r>
      <w:r>
        <w:rPr>
          <w:b/>
          <w:color w:val="0000FF"/>
        </w:rPr>
        <w:t xml:space="preserve"> </w:t>
      </w:r>
      <w:r>
        <w:rPr>
          <w:b/>
          <w:color w:val="0000FF"/>
        </w:rPr>
        <w:tab/>
        <w:t xml:space="preserve">D. </w:t>
      </w:r>
      <w:r>
        <w:t xml:space="preserve">tăng. </w:t>
      </w:r>
    </w:p>
    <w:p w:rsidR="000C15FA" w:rsidRDefault="00700A2F">
      <w:pPr>
        <w:tabs>
          <w:tab w:val="center" w:pos="4321"/>
          <w:tab w:val="right" w:pos="10493"/>
        </w:tabs>
        <w:spacing w:after="78" w:line="259" w:lineRule="auto"/>
        <w:ind w:left="-15" w:right="-12" w:firstLine="0"/>
        <w:jc w:val="left"/>
      </w:pPr>
      <w:r>
        <w:rPr>
          <w:rFonts w:ascii="Cambria" w:eastAsia="Cambria" w:hAnsi="Cambria" w:cs="Cambria"/>
          <w:b/>
          <w:i/>
          <w:color w:val="FF0000"/>
          <w:sz w:val="20"/>
        </w:rPr>
        <w:t xml:space="preserve">Zalo: 0942481600 – 0978.919804 </w:t>
      </w:r>
      <w:r>
        <w:rPr>
          <w:rFonts w:ascii="Cambria" w:eastAsia="Cambria" w:hAnsi="Cambria" w:cs="Cambria"/>
          <w:b/>
          <w:i/>
          <w:color w:val="FF0000"/>
          <w:sz w:val="20"/>
        </w:rPr>
        <w:tab/>
        <w:t xml:space="preserve"> </w:t>
      </w:r>
      <w:r>
        <w:rPr>
          <w:rFonts w:ascii="Cambria" w:eastAsia="Cambria" w:hAnsi="Cambria" w:cs="Cambria"/>
          <w:b/>
          <w:i/>
          <w:color w:val="FF0000"/>
          <w:sz w:val="20"/>
        </w:rPr>
        <w:tab/>
        <w:t xml:space="preserve">Trang 71 </w:t>
      </w:r>
    </w:p>
    <w:p w:rsidR="000C15FA" w:rsidRDefault="00700A2F">
      <w:pPr>
        <w:spacing w:after="5" w:line="367" w:lineRule="auto"/>
        <w:ind w:left="-5"/>
      </w:pPr>
      <w:r>
        <w:rPr>
          <w:b/>
          <w:i/>
          <w:color w:val="FF0000"/>
          <w:u w:val="double" w:color="FF0000"/>
        </w:rPr>
        <w:t>Câu 11:</w:t>
      </w:r>
      <w:r>
        <w:rPr>
          <w:rFonts w:ascii="Arial" w:eastAsia="Arial" w:hAnsi="Arial" w:cs="Arial"/>
          <w:b/>
          <w:i/>
          <w:color w:val="FF0000"/>
        </w:rPr>
        <w:t xml:space="preserve"> </w:t>
      </w:r>
      <w:r>
        <w:t xml:space="preserve">Đặt hiệu điện thế U vào hai đầu một điện trở R thì cường độ dòng điện trong mạch là I. Công suất tỏa nhiệt ở điện trở này </w:t>
      </w:r>
      <w:r>
        <w:rPr>
          <w:b/>
          <w:i/>
        </w:rPr>
        <w:t>không thể</w:t>
      </w:r>
      <w:r>
        <w:t xml:space="preserve"> tính bằng công thức</w:t>
      </w:r>
      <w:r>
        <w:rPr>
          <w:b/>
        </w:rPr>
        <w:t xml:space="preserve"> </w:t>
      </w:r>
      <w:r>
        <w:t xml:space="preserve"> </w:t>
      </w:r>
    </w:p>
    <w:p w:rsidR="000C15FA" w:rsidRDefault="00700A2F">
      <w:pPr>
        <w:tabs>
          <w:tab w:val="center" w:pos="814"/>
          <w:tab w:val="center" w:pos="3311"/>
          <w:tab w:val="center" w:pos="5886"/>
          <w:tab w:val="center" w:pos="8391"/>
        </w:tabs>
        <w:ind w:left="-15" w:firstLine="0"/>
        <w:jc w:val="left"/>
      </w:pPr>
      <w:r>
        <w:rPr>
          <w:b/>
          <w:color w:val="0000FF"/>
        </w:rPr>
        <w:t xml:space="preserve"> </w:t>
      </w:r>
      <w:r>
        <w:rPr>
          <w:b/>
          <w:color w:val="0000FF"/>
        </w:rPr>
        <w:tab/>
        <w:t xml:space="preserve">A. </w:t>
      </w:r>
      <w:r>
        <w:t>P = RI</w:t>
      </w:r>
      <w:r>
        <w:rPr>
          <w:vertAlign w:val="superscript"/>
        </w:rPr>
        <w:t>2</w:t>
      </w:r>
      <w:r>
        <w:t>.</w:t>
      </w:r>
      <w:r>
        <w:rPr>
          <w:b/>
          <w:color w:val="0000FF"/>
        </w:rPr>
        <w:t xml:space="preserve"> </w:t>
      </w:r>
      <w:r>
        <w:rPr>
          <w:b/>
          <w:color w:val="0000FF"/>
        </w:rPr>
        <w:tab/>
        <w:t xml:space="preserve">B. </w:t>
      </w:r>
      <w:r>
        <w:t xml:space="preserve">P = </w:t>
      </w:r>
      <w:r w:rsidR="009E4146" w:rsidRPr="008A127A">
        <w:rPr>
          <w:noProof/>
        </w:rPr>
        <w:pict>
          <v:shape id="Picture 299969" o:spid="_x0000_i1147" type="#_x0000_t75" style="width:11.4pt;height:21pt;visibility:visible">
            <v:imagedata r:id="rId243" o:title=""/>
          </v:shape>
        </w:pict>
      </w:r>
      <w:r>
        <w:t>.</w:t>
      </w:r>
      <w:r>
        <w:rPr>
          <w:b/>
          <w:color w:val="0000FF"/>
        </w:rPr>
        <w:t xml:space="preserve"> </w:t>
      </w:r>
      <w:r>
        <w:rPr>
          <w:b/>
          <w:color w:val="0000FF"/>
        </w:rPr>
        <w:tab/>
        <w:t xml:space="preserve">C. </w:t>
      </w:r>
      <w:r>
        <w:t>P = UI.</w:t>
      </w:r>
      <w:r>
        <w:rPr>
          <w:b/>
          <w:color w:val="0000FF"/>
        </w:rPr>
        <w:t xml:space="preserve"> </w:t>
      </w:r>
      <w:r>
        <w:rPr>
          <w:b/>
          <w:color w:val="0000FF"/>
        </w:rPr>
        <w:tab/>
        <w:t xml:space="preserve">D. </w:t>
      </w:r>
      <w:r>
        <w:t xml:space="preserve">P = </w:t>
      </w:r>
      <w:r w:rsidR="009E4146" w:rsidRPr="008A127A">
        <w:rPr>
          <w:noProof/>
        </w:rPr>
        <w:pict>
          <v:shape id="Picture 299970" o:spid="_x0000_i1148" type="#_x0000_t75" style="width:8.4pt;height:21pt;visibility:visible">
            <v:imagedata r:id="rId244" o:title=""/>
          </v:shape>
        </w:pict>
      </w:r>
      <w:r>
        <w:t xml:space="preserve">. </w:t>
      </w:r>
    </w:p>
    <w:p w:rsidR="000C15FA" w:rsidRDefault="00700A2F">
      <w:pPr>
        <w:ind w:left="-5"/>
      </w:pPr>
      <w:r>
        <w:rPr>
          <w:b/>
          <w:i/>
          <w:color w:val="FF0000"/>
          <w:u w:val="double" w:color="FF0000"/>
        </w:rPr>
        <w:t>Câu 12:</w:t>
      </w:r>
      <w:r>
        <w:rPr>
          <w:rFonts w:ascii="Arial" w:eastAsia="Arial" w:hAnsi="Arial" w:cs="Arial"/>
          <w:b/>
          <w:i/>
          <w:color w:val="FF0000"/>
        </w:rPr>
        <w:t xml:space="preserve"> </w:t>
      </w:r>
      <w:r>
        <w:t xml:space="preserve">Điện năng tiêu thụ được đo bằng </w:t>
      </w:r>
    </w:p>
    <w:p w:rsidR="000C15FA" w:rsidRDefault="00700A2F">
      <w:pPr>
        <w:tabs>
          <w:tab w:val="center" w:pos="783"/>
          <w:tab w:val="center" w:pos="3408"/>
          <w:tab w:val="center" w:pos="6132"/>
          <w:tab w:val="center" w:pos="8712"/>
        </w:tabs>
        <w:ind w:left="-15" w:firstLine="0"/>
        <w:jc w:val="left"/>
      </w:pPr>
      <w:r>
        <w:rPr>
          <w:b/>
          <w:color w:val="0000FF"/>
        </w:rPr>
        <w:t xml:space="preserve"> </w:t>
      </w:r>
      <w:r>
        <w:rPr>
          <w:b/>
          <w:color w:val="0000FF"/>
        </w:rPr>
        <w:tab/>
        <w:t xml:space="preserve">A. </w:t>
      </w:r>
      <w:r>
        <w:t>vôn kế.</w:t>
      </w:r>
      <w:r>
        <w:rPr>
          <w:b/>
          <w:color w:val="0000FF"/>
        </w:rPr>
        <w:t xml:space="preserve"> </w:t>
      </w:r>
      <w:r>
        <w:rPr>
          <w:b/>
          <w:color w:val="0000FF"/>
        </w:rPr>
        <w:tab/>
        <w:t xml:space="preserve">B. </w:t>
      </w:r>
      <w:r>
        <w:t>ampe kế.</w:t>
      </w:r>
      <w:r>
        <w:rPr>
          <w:b/>
          <w:color w:val="0000FF"/>
        </w:rPr>
        <w:t xml:space="preserve"> </w:t>
      </w:r>
      <w:r>
        <w:rPr>
          <w:b/>
          <w:color w:val="0000FF"/>
        </w:rPr>
        <w:tab/>
        <w:t xml:space="preserve">C. </w:t>
      </w:r>
      <w:r>
        <w:t>tĩnh điện kế.</w:t>
      </w:r>
      <w:r>
        <w:rPr>
          <w:b/>
          <w:color w:val="0000FF"/>
        </w:rPr>
        <w:t xml:space="preserve"> </w:t>
      </w:r>
      <w:r>
        <w:rPr>
          <w:b/>
          <w:color w:val="0000FF"/>
        </w:rPr>
        <w:tab/>
        <w:t xml:space="preserve">D. </w:t>
      </w:r>
      <w:r>
        <w:t xml:space="preserve">công tơ điện. </w:t>
      </w:r>
    </w:p>
    <w:p w:rsidR="000C15FA" w:rsidRDefault="00700A2F">
      <w:pPr>
        <w:spacing w:after="9" w:line="366" w:lineRule="auto"/>
        <w:ind w:left="-5"/>
      </w:pPr>
      <w:r>
        <w:rPr>
          <w:b/>
          <w:i/>
          <w:color w:val="FF0000"/>
          <w:u w:val="double" w:color="FF0000"/>
        </w:rPr>
        <w:t>Câu 13:</w:t>
      </w:r>
      <w:r>
        <w:rPr>
          <w:rFonts w:ascii="Arial" w:eastAsia="Arial" w:hAnsi="Arial" w:cs="Arial"/>
          <w:b/>
          <w:i/>
          <w:color w:val="FF0000"/>
        </w:rPr>
        <w:t xml:space="preserve"> </w:t>
      </w:r>
      <w:r>
        <w:t xml:space="preserve">Khi dòng điện chạy qua nguồn điện thì các hạt mang điện chuyển động có hướng dưới tác dụng của lực:  </w:t>
      </w:r>
      <w:r>
        <w:tab/>
        <w:t xml:space="preserve"> </w:t>
      </w:r>
    </w:p>
    <w:p w:rsidR="000C15FA" w:rsidRDefault="00700A2F">
      <w:pPr>
        <w:tabs>
          <w:tab w:val="center" w:pos="784"/>
          <w:tab w:val="center" w:pos="3351"/>
          <w:tab w:val="center" w:pos="5804"/>
          <w:tab w:val="center" w:pos="8644"/>
        </w:tabs>
        <w:ind w:left="-15" w:firstLine="0"/>
        <w:jc w:val="left"/>
      </w:pPr>
      <w:r>
        <w:rPr>
          <w:b/>
          <w:color w:val="0000FF"/>
        </w:rPr>
        <w:t xml:space="preserve"> </w:t>
      </w:r>
      <w:r>
        <w:rPr>
          <w:b/>
          <w:color w:val="0000FF"/>
        </w:rPr>
        <w:tab/>
        <w:t xml:space="preserve">A. </w:t>
      </w:r>
      <w:r>
        <w:t xml:space="preserve">Culông </w:t>
      </w:r>
      <w:r>
        <w:rPr>
          <w:b/>
          <w:color w:val="0000FF"/>
        </w:rPr>
        <w:t xml:space="preserve"> </w:t>
      </w:r>
      <w:r>
        <w:rPr>
          <w:b/>
          <w:color w:val="0000FF"/>
        </w:rPr>
        <w:tab/>
        <w:t xml:space="preserve">B. </w:t>
      </w:r>
      <w:r>
        <w:t xml:space="preserve">hấp dẫn  </w:t>
      </w:r>
      <w:r>
        <w:tab/>
      </w:r>
      <w:r>
        <w:rPr>
          <w:b/>
          <w:color w:val="0000FF"/>
        </w:rPr>
        <w:t xml:space="preserve">C. </w:t>
      </w:r>
      <w:r>
        <w:t xml:space="preserve">lực lạ </w:t>
      </w:r>
      <w:r>
        <w:rPr>
          <w:b/>
          <w:color w:val="0000FF"/>
        </w:rPr>
        <w:t xml:space="preserve"> </w:t>
      </w:r>
      <w:r>
        <w:rPr>
          <w:b/>
          <w:color w:val="0000FF"/>
        </w:rPr>
        <w:tab/>
        <w:t xml:space="preserve">D. </w:t>
      </w:r>
      <w:r>
        <w:t xml:space="preserve">điện trường </w:t>
      </w:r>
    </w:p>
    <w:p w:rsidR="000C15FA" w:rsidRDefault="00700A2F">
      <w:pPr>
        <w:ind w:left="-5"/>
      </w:pPr>
      <w:r>
        <w:rPr>
          <w:b/>
          <w:i/>
          <w:color w:val="FF0000"/>
          <w:u w:val="double" w:color="FF0000"/>
        </w:rPr>
        <w:t>Câu 14:</w:t>
      </w:r>
      <w:r>
        <w:rPr>
          <w:rFonts w:ascii="Arial" w:eastAsia="Arial" w:hAnsi="Arial" w:cs="Arial"/>
          <w:b/>
          <w:i/>
          <w:color w:val="FF0000"/>
        </w:rPr>
        <w:t xml:space="preserve"> </w:t>
      </w:r>
      <w:r>
        <w:t xml:space="preserve">Một bóng đèn ghi 6 V – 6 W được mắc vào một nguồn điện có điện trở 2 Ω thì sáng bình thường. </w:t>
      </w:r>
    </w:p>
    <w:p w:rsidR="000C15FA" w:rsidRDefault="00700A2F">
      <w:pPr>
        <w:spacing w:after="110"/>
        <w:ind w:left="-5"/>
      </w:pPr>
      <w:r>
        <w:t xml:space="preserve">Suất điện động của nguồn điện là  </w:t>
      </w:r>
    </w:p>
    <w:p w:rsidR="000C15FA" w:rsidRDefault="00700A2F">
      <w:pPr>
        <w:tabs>
          <w:tab w:val="center" w:pos="636"/>
          <w:tab w:val="center" w:pos="3242"/>
          <w:tab w:val="center" w:pos="5742"/>
          <w:tab w:val="center" w:pos="8352"/>
        </w:tabs>
        <w:ind w:left="-15" w:firstLine="0"/>
        <w:jc w:val="left"/>
      </w:pPr>
      <w:r>
        <w:rPr>
          <w:b/>
          <w:color w:val="0000FF"/>
        </w:rPr>
        <w:t xml:space="preserve"> </w:t>
      </w:r>
      <w:r>
        <w:rPr>
          <w:b/>
          <w:color w:val="0000FF"/>
        </w:rPr>
        <w:tab/>
        <w:t xml:space="preserve">A. </w:t>
      </w:r>
      <w:r>
        <w:t>6 V.</w:t>
      </w:r>
      <w:r>
        <w:rPr>
          <w:b/>
          <w:color w:val="0000FF"/>
        </w:rPr>
        <w:t xml:space="preserve"> </w:t>
      </w:r>
      <w:r>
        <w:rPr>
          <w:b/>
          <w:color w:val="0000FF"/>
        </w:rPr>
        <w:tab/>
        <w:t xml:space="preserve">B. </w:t>
      </w:r>
      <w:r>
        <w:t xml:space="preserve">36 V. </w:t>
      </w:r>
      <w:r>
        <w:rPr>
          <w:b/>
          <w:color w:val="0000FF"/>
        </w:rPr>
        <w:t xml:space="preserve"> </w:t>
      </w:r>
      <w:r>
        <w:rPr>
          <w:b/>
          <w:color w:val="0000FF"/>
        </w:rPr>
        <w:tab/>
        <w:t xml:space="preserve">C. </w:t>
      </w:r>
      <w:r>
        <w:t>8 V.</w:t>
      </w:r>
      <w:r>
        <w:rPr>
          <w:b/>
          <w:color w:val="0000FF"/>
        </w:rPr>
        <w:t xml:space="preserve"> </w:t>
      </w:r>
      <w:r>
        <w:rPr>
          <w:b/>
          <w:color w:val="0000FF"/>
        </w:rPr>
        <w:tab/>
        <w:t xml:space="preserve">D. </w:t>
      </w:r>
      <w:r>
        <w:t xml:space="preserve">12 V. </w:t>
      </w:r>
    </w:p>
    <w:p w:rsidR="000C15FA" w:rsidRDefault="00700A2F">
      <w:pPr>
        <w:spacing w:after="0" w:line="369" w:lineRule="auto"/>
        <w:ind w:left="-5"/>
      </w:pPr>
      <w:r>
        <w:rPr>
          <w:b/>
          <w:i/>
          <w:color w:val="FF0000"/>
          <w:u w:val="double" w:color="FF0000"/>
        </w:rPr>
        <w:t>Câu 15:</w:t>
      </w:r>
      <w:r>
        <w:rPr>
          <w:rFonts w:ascii="Arial" w:eastAsia="Arial" w:hAnsi="Arial" w:cs="Arial"/>
          <w:b/>
          <w:i/>
          <w:color w:val="FF0000"/>
        </w:rPr>
        <w:t xml:space="preserve"> </w:t>
      </w:r>
      <w:r>
        <w:t xml:space="preserve">Ghép song song một bộ 3 pin giống nhau loại 9 V – 1 Ω thì thu được bộ nguồn có suất điện động và điện trở trong là </w:t>
      </w:r>
    </w:p>
    <w:p w:rsidR="000C15FA" w:rsidRDefault="00700A2F">
      <w:pPr>
        <w:tabs>
          <w:tab w:val="center" w:pos="935"/>
          <w:tab w:val="center" w:pos="3481"/>
          <w:tab w:val="center" w:pos="6041"/>
          <w:tab w:val="center" w:pos="8611"/>
        </w:tabs>
        <w:ind w:left="-15" w:firstLine="0"/>
        <w:jc w:val="left"/>
      </w:pPr>
      <w:r>
        <w:rPr>
          <w:b/>
          <w:color w:val="0000FF"/>
        </w:rPr>
        <w:t xml:space="preserve"> </w:t>
      </w:r>
      <w:r>
        <w:rPr>
          <w:b/>
          <w:color w:val="0000FF"/>
        </w:rPr>
        <w:tab/>
        <w:t xml:space="preserve">A. </w:t>
      </w:r>
      <w:r>
        <w:t>3 V – 3 Ω.</w:t>
      </w:r>
      <w:r>
        <w:rPr>
          <w:b/>
          <w:color w:val="0000FF"/>
        </w:rPr>
        <w:t xml:space="preserve"> </w:t>
      </w:r>
      <w:r>
        <w:rPr>
          <w:b/>
          <w:color w:val="0000FF"/>
        </w:rPr>
        <w:tab/>
        <w:t xml:space="preserve">B. </w:t>
      </w:r>
      <w:r>
        <w:t>3 V – 1 Ω.</w:t>
      </w:r>
      <w:r>
        <w:rPr>
          <w:b/>
          <w:color w:val="0000FF"/>
        </w:rPr>
        <w:t xml:space="preserve"> </w:t>
      </w:r>
      <w:r>
        <w:rPr>
          <w:b/>
          <w:color w:val="0000FF"/>
        </w:rPr>
        <w:tab/>
        <w:t xml:space="preserve">C. </w:t>
      </w:r>
      <w:r>
        <w:t>9 V – 3 Ω.</w:t>
      </w:r>
      <w:r>
        <w:rPr>
          <w:b/>
          <w:color w:val="0000FF"/>
        </w:rPr>
        <w:t xml:space="preserve"> </w:t>
      </w:r>
      <w:r>
        <w:rPr>
          <w:b/>
          <w:color w:val="0000FF"/>
        </w:rPr>
        <w:tab/>
        <w:t xml:space="preserve">D. </w:t>
      </w:r>
      <w:r>
        <w:t xml:space="preserve">9 V – </w:t>
      </w:r>
      <w:r w:rsidR="009E4146" w:rsidRPr="008A127A">
        <w:rPr>
          <w:noProof/>
        </w:rPr>
        <w:pict>
          <v:shape id="Picture 299971" o:spid="_x0000_i1149" type="#_x0000_t75" style="width:19.2pt;height:19.2pt;visibility:visible">
            <v:imagedata r:id="rId245" o:title=""/>
          </v:shape>
        </w:pict>
      </w:r>
      <w:r>
        <w:t xml:space="preserve"> </w:t>
      </w:r>
    </w:p>
    <w:p w:rsidR="000C15FA" w:rsidRDefault="00700A2F">
      <w:pPr>
        <w:spacing w:after="0" w:line="379" w:lineRule="auto"/>
        <w:ind w:left="-5"/>
      </w:pPr>
      <w:r>
        <w:rPr>
          <w:b/>
          <w:i/>
          <w:color w:val="FF0000"/>
          <w:u w:val="double" w:color="FF0000"/>
        </w:rPr>
        <w:t>Câu 16:</w:t>
      </w:r>
      <w:r>
        <w:rPr>
          <w:rFonts w:ascii="Arial" w:eastAsia="Arial" w:hAnsi="Arial" w:cs="Arial"/>
          <w:b/>
          <w:i/>
          <w:color w:val="FF0000"/>
        </w:rPr>
        <w:t xml:space="preserve"> </w:t>
      </w:r>
      <w:r>
        <w:t xml:space="preserve">Một nguồn điện có điện trở trong 0,1 (Ω) được mắc với điện trở 4,8 (Ω) thành mạch kín. Khi đó hiệu điện thế giữa hai cực của nguồn điện là 12 (V). Cường độ dòng điện trong mạch là </w:t>
      </w:r>
    </w:p>
    <w:p w:rsidR="000C15FA" w:rsidRDefault="00700A2F">
      <w:pPr>
        <w:tabs>
          <w:tab w:val="center" w:pos="1004"/>
          <w:tab w:val="center" w:pos="3488"/>
          <w:tab w:val="center" w:pos="6080"/>
          <w:tab w:val="center" w:pos="8599"/>
        </w:tabs>
        <w:ind w:left="-15" w:firstLine="0"/>
        <w:jc w:val="left"/>
      </w:pPr>
      <w:r>
        <w:rPr>
          <w:b/>
          <w:color w:val="0000FF"/>
        </w:rPr>
        <w:t xml:space="preserve"> </w:t>
      </w:r>
      <w:r>
        <w:rPr>
          <w:b/>
          <w:color w:val="0000FF"/>
        </w:rPr>
        <w:tab/>
        <w:t xml:space="preserve">A. </w:t>
      </w:r>
      <w:r>
        <w:t>I = 120 (A).</w:t>
      </w:r>
      <w:r>
        <w:rPr>
          <w:b/>
          <w:color w:val="0000FF"/>
        </w:rPr>
        <w:t xml:space="preserve"> </w:t>
      </w:r>
      <w:r>
        <w:rPr>
          <w:b/>
          <w:color w:val="0000FF"/>
        </w:rPr>
        <w:tab/>
        <w:t xml:space="preserve">B. </w:t>
      </w:r>
      <w:r>
        <w:t>I = 12 (A).</w:t>
      </w:r>
      <w:r>
        <w:rPr>
          <w:b/>
          <w:color w:val="0000FF"/>
        </w:rPr>
        <w:t xml:space="preserve"> </w:t>
      </w:r>
      <w:r>
        <w:rPr>
          <w:b/>
          <w:color w:val="0000FF"/>
        </w:rPr>
        <w:tab/>
        <w:t xml:space="preserve">C. </w:t>
      </w:r>
      <w:r>
        <w:t>I = 2,5 (A).</w:t>
      </w:r>
      <w:r>
        <w:rPr>
          <w:b/>
          <w:color w:val="0000FF"/>
        </w:rPr>
        <w:t xml:space="preserve"> </w:t>
      </w:r>
      <w:r>
        <w:rPr>
          <w:b/>
          <w:color w:val="0000FF"/>
        </w:rPr>
        <w:tab/>
        <w:t xml:space="preserve">D. </w:t>
      </w:r>
      <w:r>
        <w:t xml:space="preserve">I = 25 (A). </w:t>
      </w:r>
    </w:p>
    <w:p w:rsidR="000C15FA" w:rsidRDefault="00700A2F">
      <w:pPr>
        <w:spacing w:after="0" w:line="367" w:lineRule="auto"/>
        <w:ind w:left="-5"/>
      </w:pPr>
      <w:r>
        <w:rPr>
          <w:b/>
          <w:i/>
          <w:color w:val="FF0000"/>
          <w:u w:val="double" w:color="FF0000"/>
        </w:rPr>
        <w:t>Câu 17:</w:t>
      </w:r>
      <w:r>
        <w:rPr>
          <w:rFonts w:ascii="Arial" w:eastAsia="Arial" w:hAnsi="Arial" w:cs="Arial"/>
          <w:b/>
          <w:i/>
          <w:color w:val="FF0000"/>
        </w:rPr>
        <w:t xml:space="preserve"> </w:t>
      </w:r>
      <w:r>
        <w:t>Hai bóng đèn có công suất định mức bằng nhau, hiệu điện thế định mức của chúng lần lượt là U</w:t>
      </w:r>
      <w:r>
        <w:rPr>
          <w:vertAlign w:val="subscript"/>
        </w:rPr>
        <w:t>1</w:t>
      </w:r>
      <w:r>
        <w:t xml:space="preserve"> = 110 (V) và U</w:t>
      </w:r>
      <w:r>
        <w:rPr>
          <w:vertAlign w:val="subscript"/>
        </w:rPr>
        <w:t>2</w:t>
      </w:r>
      <w:r>
        <w:t xml:space="preserve"> = 220 (V). Tỉ số điện trở của chúng là: </w:t>
      </w:r>
    </w:p>
    <w:p w:rsidR="000C15FA" w:rsidRDefault="00700A2F">
      <w:pPr>
        <w:tabs>
          <w:tab w:val="center" w:pos="813"/>
          <w:tab w:val="center" w:pos="3359"/>
          <w:tab w:val="center" w:pos="5919"/>
          <w:tab w:val="center" w:pos="8420"/>
        </w:tabs>
        <w:spacing w:after="140" w:line="259" w:lineRule="auto"/>
        <w:ind w:left="-15" w:firstLine="0"/>
        <w:jc w:val="left"/>
      </w:pPr>
      <w:r>
        <w:rPr>
          <w:b/>
          <w:color w:val="0000FF"/>
        </w:rPr>
        <w:t xml:space="preserve"> </w:t>
      </w:r>
      <w:r>
        <w:rPr>
          <w:b/>
          <w:color w:val="0000FF"/>
        </w:rPr>
        <w:tab/>
        <w:t xml:space="preserve">A. </w:t>
      </w:r>
      <w:r w:rsidR="009E4146" w:rsidRPr="008A127A">
        <w:rPr>
          <w:noProof/>
        </w:rPr>
        <w:pict>
          <v:shape id="Picture 299975" o:spid="_x0000_i1150" type="#_x0000_t75" style="width:31.2pt;height:20.4pt;visibility:visible">
            <v:imagedata r:id="rId246" o:title=""/>
          </v:shape>
        </w:pict>
      </w:r>
      <w:r>
        <w:rPr>
          <w:b/>
          <w:color w:val="0000FF"/>
        </w:rPr>
        <w:t xml:space="preserve"> </w:t>
      </w:r>
      <w:r>
        <w:rPr>
          <w:b/>
          <w:color w:val="0000FF"/>
        </w:rPr>
        <w:tab/>
        <w:t xml:space="preserve">B. </w:t>
      </w:r>
      <w:r w:rsidR="009E4146" w:rsidRPr="008A127A">
        <w:rPr>
          <w:noProof/>
        </w:rPr>
        <w:pict>
          <v:shape id="Picture 299972" o:spid="_x0000_i1151" type="#_x0000_t75" style="width:31.2pt;height:20.4pt;visibility:visible">
            <v:imagedata r:id="rId247" o:title=""/>
          </v:shape>
        </w:pict>
      </w:r>
      <w:r>
        <w:rPr>
          <w:b/>
          <w:color w:val="0000FF"/>
        </w:rPr>
        <w:t xml:space="preserve"> </w:t>
      </w:r>
      <w:r>
        <w:rPr>
          <w:b/>
          <w:color w:val="0000FF"/>
        </w:rPr>
        <w:tab/>
        <w:t xml:space="preserve">C. </w:t>
      </w:r>
      <w:r w:rsidR="009E4146" w:rsidRPr="008A127A">
        <w:rPr>
          <w:noProof/>
        </w:rPr>
        <w:pict>
          <v:shape id="Picture 299973" o:spid="_x0000_i1152" type="#_x0000_t75" style="width:30.6pt;height:20.4pt;visibility:visible">
            <v:imagedata r:id="rId248" o:title=""/>
          </v:shape>
        </w:pict>
      </w:r>
      <w:r>
        <w:rPr>
          <w:b/>
          <w:color w:val="0000FF"/>
        </w:rPr>
        <w:t xml:space="preserve"> </w:t>
      </w:r>
      <w:r>
        <w:rPr>
          <w:b/>
          <w:color w:val="0000FF"/>
        </w:rPr>
        <w:tab/>
        <w:t xml:space="preserve">D. </w:t>
      </w:r>
      <w:r w:rsidR="009E4146" w:rsidRPr="008A127A">
        <w:rPr>
          <w:noProof/>
        </w:rPr>
        <w:pict>
          <v:shape id="Picture 299974" o:spid="_x0000_i1153" type="#_x0000_t75" style="width:31.2pt;height:20.4pt;visibility:visible">
            <v:imagedata r:id="rId249" o:title=""/>
          </v:shape>
        </w:pict>
      </w:r>
      <w:r>
        <w:t xml:space="preserve"> </w:t>
      </w:r>
    </w:p>
    <w:p w:rsidR="000C15FA" w:rsidRDefault="00700A2F">
      <w:pPr>
        <w:spacing w:after="0" w:line="383" w:lineRule="auto"/>
        <w:ind w:left="-5"/>
      </w:pPr>
      <w:r>
        <w:rPr>
          <w:b/>
          <w:i/>
          <w:color w:val="FF0000"/>
          <w:u w:val="double" w:color="FF0000"/>
        </w:rPr>
        <w:t>Câu 18:</w:t>
      </w:r>
      <w:r>
        <w:rPr>
          <w:rFonts w:ascii="Arial" w:eastAsia="Arial" w:hAnsi="Arial" w:cs="Arial"/>
          <w:b/>
          <w:i/>
          <w:color w:val="FF0000"/>
        </w:rPr>
        <w:t xml:space="preserve"> </w:t>
      </w:r>
      <w:r>
        <w:t>Số electron dịch chuyển qua tiết diện thẳng của dây trong thời gian 2s là 6,25.10</w:t>
      </w:r>
      <w:r>
        <w:rPr>
          <w:vertAlign w:val="superscript"/>
        </w:rPr>
        <w:t>18</w:t>
      </w:r>
      <w:r>
        <w:t xml:space="preserve">. Khi đó dòng điện qua dây dẫn có cường độ là: </w:t>
      </w:r>
    </w:p>
    <w:p w:rsidR="000C15FA" w:rsidRDefault="00700A2F">
      <w:pPr>
        <w:tabs>
          <w:tab w:val="center" w:pos="577"/>
          <w:tab w:val="center" w:pos="3122"/>
          <w:tab w:val="center" w:pos="6171"/>
          <w:tab w:val="center" w:pos="8322"/>
        </w:tabs>
        <w:ind w:left="-15" w:firstLine="0"/>
        <w:jc w:val="left"/>
      </w:pPr>
      <w:r>
        <w:rPr>
          <w:b/>
          <w:color w:val="0000FF"/>
        </w:rPr>
        <w:t xml:space="preserve"> </w:t>
      </w:r>
      <w:r>
        <w:rPr>
          <w:b/>
          <w:color w:val="0000FF"/>
        </w:rPr>
        <w:tab/>
        <w:t xml:space="preserve">A. </w:t>
      </w:r>
      <w:r>
        <w:t xml:space="preserve">1A </w:t>
      </w:r>
      <w:r>
        <w:rPr>
          <w:b/>
          <w:color w:val="0000FF"/>
        </w:rPr>
        <w:t xml:space="preserve"> </w:t>
      </w:r>
      <w:r>
        <w:rPr>
          <w:b/>
          <w:color w:val="0000FF"/>
        </w:rPr>
        <w:tab/>
        <w:t xml:space="preserve">B. </w:t>
      </w:r>
      <w:r>
        <w:t xml:space="preserve">2A </w:t>
      </w:r>
      <w:r>
        <w:rPr>
          <w:b/>
          <w:color w:val="0000FF"/>
        </w:rPr>
        <w:t xml:space="preserve"> </w:t>
      </w:r>
      <w:r>
        <w:rPr>
          <w:b/>
          <w:color w:val="0000FF"/>
        </w:rPr>
        <w:tab/>
        <w:t xml:space="preserve">C. </w:t>
      </w:r>
      <w:r>
        <w:t>0,512.10</w:t>
      </w:r>
      <w:r>
        <w:rPr>
          <w:vertAlign w:val="superscript"/>
        </w:rPr>
        <w:t xml:space="preserve">-37 </w:t>
      </w:r>
      <w:r>
        <w:t xml:space="preserve">A  </w:t>
      </w:r>
      <w:r>
        <w:tab/>
      </w:r>
      <w:r>
        <w:rPr>
          <w:b/>
          <w:color w:val="0000FF"/>
        </w:rPr>
        <w:t xml:space="preserve">D. </w:t>
      </w:r>
      <w:r>
        <w:t>0,5A</w:t>
      </w:r>
      <w:r>
        <w:rPr>
          <w:b/>
        </w:rPr>
        <w:t xml:space="preserve"> </w:t>
      </w:r>
    </w:p>
    <w:p w:rsidR="000C15FA" w:rsidRDefault="00700A2F">
      <w:pPr>
        <w:spacing w:after="0" w:line="380" w:lineRule="auto"/>
        <w:ind w:left="-5"/>
      </w:pPr>
      <w:r>
        <w:rPr>
          <w:b/>
          <w:i/>
          <w:color w:val="FF0000"/>
          <w:u w:val="double" w:color="FF0000"/>
        </w:rPr>
        <w:t>Câu 19:</w:t>
      </w:r>
      <w:r>
        <w:rPr>
          <w:rFonts w:ascii="Arial" w:eastAsia="Arial" w:hAnsi="Arial" w:cs="Arial"/>
          <w:b/>
          <w:i/>
          <w:color w:val="FF0000"/>
        </w:rPr>
        <w:t xml:space="preserve"> </w:t>
      </w:r>
      <w:r>
        <w:t>Một cặp nhiệt điện sắt – constantan có hệ số nhiệt điện động là 52 µV/K. Người ta nhúng hai mối hàn của cặp nhiệt điện này vào hai chất lỏng có nhiệt độ tương ứng là – 2</w:t>
      </w:r>
      <w:r>
        <w:rPr>
          <w:vertAlign w:val="superscript"/>
        </w:rPr>
        <w:t>0</w:t>
      </w:r>
      <w:r>
        <w:t xml:space="preserve"> C và 78</w:t>
      </w:r>
      <w:r>
        <w:rPr>
          <w:vertAlign w:val="superscript"/>
        </w:rPr>
        <w:t>0</w:t>
      </w:r>
      <w:r>
        <w:t xml:space="preserve"> C. Suất điện động nhiệt điện trong cặp nhiệt điện này bằng </w:t>
      </w:r>
    </w:p>
    <w:p w:rsidR="000C15FA" w:rsidRDefault="00700A2F">
      <w:pPr>
        <w:tabs>
          <w:tab w:val="center" w:pos="940"/>
          <w:tab w:val="center" w:pos="3516"/>
          <w:tab w:val="center" w:pos="6046"/>
          <w:tab w:val="center" w:pos="8535"/>
        </w:tabs>
        <w:ind w:left="-15" w:firstLine="0"/>
        <w:jc w:val="left"/>
      </w:pPr>
      <w:r>
        <w:rPr>
          <w:b/>
          <w:color w:val="0000FF"/>
        </w:rPr>
        <w:t xml:space="preserve"> </w:t>
      </w:r>
      <w:r>
        <w:rPr>
          <w:b/>
          <w:color w:val="0000FF"/>
        </w:rPr>
        <w:tab/>
        <w:t xml:space="preserve">A. </w:t>
      </w:r>
      <w:r>
        <w:t>52,76 mV.</w:t>
      </w:r>
      <w:r>
        <w:rPr>
          <w:b/>
          <w:color w:val="0000FF"/>
        </w:rPr>
        <w:t xml:space="preserve"> </w:t>
      </w:r>
      <w:r>
        <w:rPr>
          <w:b/>
          <w:color w:val="0000FF"/>
        </w:rPr>
        <w:tab/>
        <w:t xml:space="preserve">B. </w:t>
      </w:r>
      <w:r>
        <w:t>41, 60 mV.</w:t>
      </w:r>
      <w:r>
        <w:rPr>
          <w:b/>
          <w:color w:val="0000FF"/>
        </w:rPr>
        <w:t xml:space="preserve"> </w:t>
      </w:r>
      <w:r>
        <w:rPr>
          <w:b/>
          <w:color w:val="0000FF"/>
        </w:rPr>
        <w:tab/>
        <w:t xml:space="preserve">C. </w:t>
      </w:r>
      <w:r>
        <w:t>39,52 mV.</w:t>
      </w:r>
      <w:r>
        <w:rPr>
          <w:b/>
          <w:color w:val="0000FF"/>
        </w:rPr>
        <w:t xml:space="preserve"> </w:t>
      </w:r>
      <w:r>
        <w:rPr>
          <w:b/>
          <w:color w:val="0000FF"/>
        </w:rPr>
        <w:tab/>
        <w:t xml:space="preserve">D. </w:t>
      </w:r>
      <w:r>
        <w:t xml:space="preserve">4,16 mV. </w:t>
      </w:r>
    </w:p>
    <w:p w:rsidR="000C15FA" w:rsidRDefault="00700A2F">
      <w:pPr>
        <w:spacing w:after="0" w:line="372" w:lineRule="auto"/>
        <w:ind w:left="-5"/>
      </w:pPr>
      <w:r>
        <w:rPr>
          <w:b/>
          <w:i/>
          <w:color w:val="FF0000"/>
          <w:u w:val="double" w:color="FF0000"/>
        </w:rPr>
        <w:lastRenderedPageBreak/>
        <w:t>Câu 20:</w:t>
      </w:r>
      <w:r>
        <w:rPr>
          <w:rFonts w:ascii="Arial" w:eastAsia="Arial" w:hAnsi="Arial" w:cs="Arial"/>
          <w:b/>
          <w:i/>
          <w:color w:val="FF0000"/>
        </w:rPr>
        <w:t xml:space="preserve"> </w:t>
      </w:r>
      <w:r>
        <w:t xml:space="preserve">Một nguồn điện có suất điện động E = 6 (V), điện trở trong r = 1 (Ω), mạch ngoài có điện trở R. Để công suất tiêu thụ ở mạch ngoài đạt giá trị lớn nhất thì điện trở R phải có giá trị </w:t>
      </w:r>
    </w:p>
    <w:p w:rsidR="000C15FA" w:rsidRDefault="00700A2F">
      <w:pPr>
        <w:numPr>
          <w:ilvl w:val="0"/>
          <w:numId w:val="136"/>
        </w:numPr>
        <w:ind w:hanging="293"/>
      </w:pPr>
      <w:r>
        <w:t>R = 1 (Ω).</w:t>
      </w:r>
      <w:r>
        <w:rPr>
          <w:b/>
          <w:color w:val="0000FF"/>
        </w:rPr>
        <w:t xml:space="preserve"> </w:t>
      </w:r>
      <w:r>
        <w:rPr>
          <w:b/>
          <w:color w:val="0000FF"/>
        </w:rPr>
        <w:tab/>
        <w:t xml:space="preserve">B. </w:t>
      </w:r>
      <w:r>
        <w:t>R = 2 (Ω).</w:t>
      </w:r>
      <w:r>
        <w:rPr>
          <w:b/>
          <w:color w:val="0000FF"/>
        </w:rPr>
        <w:t xml:space="preserve"> </w:t>
      </w:r>
      <w:r>
        <w:rPr>
          <w:b/>
          <w:color w:val="0000FF"/>
        </w:rPr>
        <w:tab/>
        <w:t xml:space="preserve">C. </w:t>
      </w:r>
      <w:r>
        <w:t>R = 3 (Ω).</w:t>
      </w:r>
      <w:r>
        <w:rPr>
          <w:b/>
          <w:color w:val="0000FF"/>
        </w:rPr>
        <w:t xml:space="preserve"> </w:t>
      </w:r>
      <w:r>
        <w:rPr>
          <w:b/>
          <w:color w:val="0000FF"/>
        </w:rPr>
        <w:tab/>
        <w:t xml:space="preserve">D. </w:t>
      </w:r>
      <w:r>
        <w:t xml:space="preserve">R = 4 (Ω). </w:t>
      </w:r>
    </w:p>
    <w:p w:rsidR="000C15FA" w:rsidRDefault="00700A2F">
      <w:pPr>
        <w:spacing w:after="8" w:line="374" w:lineRule="auto"/>
        <w:ind w:left="-5" w:right="4995"/>
      </w:pPr>
      <w:r>
        <w:rPr>
          <w:b/>
          <w:i/>
          <w:color w:val="FF0000"/>
          <w:u w:val="double" w:color="FF0000"/>
        </w:rPr>
        <w:t>Câu 21:</w:t>
      </w:r>
      <w:r>
        <w:rPr>
          <w:rFonts w:ascii="Arial" w:eastAsia="Arial" w:hAnsi="Arial" w:cs="Arial"/>
          <w:b/>
          <w:i/>
          <w:color w:val="FF0000"/>
        </w:rPr>
        <w:t xml:space="preserve"> </w:t>
      </w:r>
      <w:r>
        <w:t xml:space="preserve">Suất điện động của nguồn điện đặc trưng cho </w:t>
      </w:r>
      <w:r>
        <w:rPr>
          <w:b/>
          <w:color w:val="0000FF"/>
        </w:rPr>
        <w:t xml:space="preserve"> </w:t>
      </w:r>
      <w:r>
        <w:rPr>
          <w:b/>
          <w:color w:val="0000FF"/>
        </w:rPr>
        <w:tab/>
        <w:t xml:space="preserve">A. </w:t>
      </w:r>
      <w:r>
        <w:t xml:space="preserve">khả năng tích điện cho hai cực của nó. </w:t>
      </w:r>
    </w:p>
    <w:p w:rsidR="000C15FA" w:rsidRDefault="00700A2F">
      <w:pPr>
        <w:numPr>
          <w:ilvl w:val="0"/>
          <w:numId w:val="136"/>
        </w:numPr>
        <w:ind w:hanging="293"/>
      </w:pPr>
      <w:r>
        <w:t xml:space="preserve">khả năng dự trữ điện tích của nguồn điện. </w:t>
      </w:r>
    </w:p>
    <w:p w:rsidR="000C15FA" w:rsidRDefault="00700A2F">
      <w:pPr>
        <w:numPr>
          <w:ilvl w:val="0"/>
          <w:numId w:val="136"/>
        </w:numPr>
        <w:ind w:hanging="293"/>
      </w:pPr>
      <w:r>
        <w:t xml:space="preserve">khả năng thực hiện công của lực lạ bên trong nguồn điện. </w:t>
      </w:r>
    </w:p>
    <w:p w:rsidR="000C15FA" w:rsidRDefault="00700A2F">
      <w:pPr>
        <w:numPr>
          <w:ilvl w:val="0"/>
          <w:numId w:val="136"/>
        </w:numPr>
        <w:ind w:hanging="293"/>
      </w:pPr>
      <w:r>
        <w:t xml:space="preserve">khả năng tác dụng lực điện của nguồn điện. </w:t>
      </w:r>
    </w:p>
    <w:p w:rsidR="000C15FA" w:rsidRDefault="000C15FA">
      <w:pPr>
        <w:sectPr w:rsidR="000C15FA">
          <w:headerReference w:type="even" r:id="rId250"/>
          <w:headerReference w:type="default" r:id="rId251"/>
          <w:footerReference w:type="even" r:id="rId252"/>
          <w:footerReference w:type="default" r:id="rId253"/>
          <w:headerReference w:type="first" r:id="rId254"/>
          <w:footerReference w:type="first" r:id="rId255"/>
          <w:pgSz w:w="11906" w:h="16841"/>
          <w:pgMar w:top="294" w:right="562" w:bottom="539" w:left="852" w:header="720" w:footer="2" w:gutter="0"/>
          <w:cols w:space="720"/>
          <w:titlePg/>
        </w:sectPr>
      </w:pPr>
    </w:p>
    <w:p w:rsidR="000C15FA" w:rsidRDefault="00700A2F">
      <w:pPr>
        <w:ind w:left="-5"/>
      </w:pPr>
      <w:r>
        <w:rPr>
          <w:b/>
          <w:i/>
          <w:color w:val="FF0000"/>
          <w:u w:val="double" w:color="FF0000"/>
        </w:rPr>
        <w:lastRenderedPageBreak/>
        <w:t>Câu 32:</w:t>
      </w:r>
      <w:r>
        <w:rPr>
          <w:rFonts w:ascii="Arial" w:eastAsia="Arial" w:hAnsi="Arial" w:cs="Arial"/>
          <w:b/>
          <w:i/>
          <w:color w:val="FF0000"/>
        </w:rPr>
        <w:t xml:space="preserve"> </w:t>
      </w:r>
      <w:r>
        <w:t xml:space="preserve">Khi xảy ra hiện tượng đoản mạch, thì cường độ dòng điện trong mạch </w:t>
      </w:r>
    </w:p>
    <w:p w:rsidR="000C15FA" w:rsidRDefault="00700A2F">
      <w:pPr>
        <w:tabs>
          <w:tab w:val="center" w:pos="1009"/>
          <w:tab w:val="center" w:pos="2835"/>
          <w:tab w:val="center" w:pos="6421"/>
        </w:tabs>
        <w:ind w:left="-15" w:firstLine="0"/>
        <w:jc w:val="left"/>
      </w:pPr>
      <w:r>
        <w:rPr>
          <w:b/>
          <w:color w:val="0000FF"/>
        </w:rPr>
        <w:t xml:space="preserve"> </w:t>
      </w:r>
      <w:r>
        <w:rPr>
          <w:b/>
          <w:color w:val="0000FF"/>
        </w:rPr>
        <w:tab/>
        <w:t xml:space="preserve">A. </w:t>
      </w:r>
      <w:r>
        <w:t xml:space="preserve">tăng rất lớn. </w:t>
      </w:r>
      <w:r>
        <w:tab/>
      </w:r>
      <w:r>
        <w:rPr>
          <w:b/>
          <w:color w:val="0000FF"/>
        </w:rPr>
        <w:t xml:space="preserve"> </w:t>
      </w:r>
      <w:r>
        <w:rPr>
          <w:b/>
          <w:color w:val="0000FF"/>
        </w:rPr>
        <w:tab/>
        <w:t xml:space="preserve">B. </w:t>
      </w:r>
      <w:r>
        <w:t xml:space="preserve">tăng giảm liên tục. </w:t>
      </w:r>
    </w:p>
    <w:p w:rsidR="000C15FA" w:rsidRDefault="00700A2F">
      <w:pPr>
        <w:tabs>
          <w:tab w:val="center" w:pos="933"/>
          <w:tab w:val="center" w:pos="2835"/>
          <w:tab w:val="center" w:pos="6658"/>
        </w:tabs>
        <w:ind w:left="-15" w:firstLine="0"/>
        <w:jc w:val="left"/>
      </w:pPr>
      <w:r>
        <w:rPr>
          <w:b/>
          <w:color w:val="0000FF"/>
        </w:rPr>
        <w:t xml:space="preserve"> </w:t>
      </w:r>
      <w:r>
        <w:rPr>
          <w:b/>
          <w:color w:val="0000FF"/>
        </w:rPr>
        <w:tab/>
        <w:t xml:space="preserve">C. </w:t>
      </w:r>
      <w:r>
        <w:t xml:space="preserve">giảm về 0. </w:t>
      </w:r>
      <w:r>
        <w:tab/>
      </w:r>
      <w:r>
        <w:rPr>
          <w:b/>
          <w:color w:val="0000FF"/>
        </w:rPr>
        <w:t xml:space="preserve"> </w:t>
      </w:r>
      <w:r>
        <w:rPr>
          <w:b/>
          <w:color w:val="0000FF"/>
        </w:rPr>
        <w:tab/>
        <w:t xml:space="preserve">D. </w:t>
      </w:r>
      <w:r>
        <w:t xml:space="preserve">không đổi so với trước. </w:t>
      </w:r>
    </w:p>
    <w:p w:rsidR="000C15FA" w:rsidRDefault="00700A2F">
      <w:pPr>
        <w:spacing w:after="10" w:line="374" w:lineRule="auto"/>
        <w:ind w:left="-5"/>
      </w:pPr>
      <w:r>
        <w:rPr>
          <w:b/>
          <w:i/>
          <w:color w:val="FF0000"/>
          <w:u w:val="double" w:color="FF0000"/>
        </w:rPr>
        <w:t>Câu 33:</w:t>
      </w:r>
      <w:r>
        <w:rPr>
          <w:rFonts w:ascii="Arial" w:eastAsia="Arial" w:hAnsi="Arial" w:cs="Arial"/>
          <w:b/>
          <w:i/>
          <w:color w:val="FF0000"/>
        </w:rPr>
        <w:t xml:space="preserve"> </w:t>
      </w:r>
      <w:r>
        <w:t xml:space="preserve">Có 10 pin 2,5 V, điện trở trong 1 Ω được mắc thành 2 dãy, mỗi dãy có số pin bằng nhau. Suất điện động và điện trở trong của bộ pin này là </w:t>
      </w:r>
    </w:p>
    <w:p w:rsidR="000C15FA" w:rsidRDefault="00700A2F">
      <w:pPr>
        <w:tabs>
          <w:tab w:val="center" w:pos="1228"/>
          <w:tab w:val="center" w:pos="3624"/>
          <w:tab w:val="center" w:pos="6244"/>
          <w:tab w:val="center" w:pos="8643"/>
        </w:tabs>
        <w:ind w:left="-15" w:firstLine="0"/>
        <w:jc w:val="left"/>
      </w:pPr>
      <w:r>
        <w:rPr>
          <w:b/>
          <w:color w:val="0000FF"/>
        </w:rPr>
        <w:t xml:space="preserve"> </w:t>
      </w:r>
      <w:r>
        <w:rPr>
          <w:b/>
          <w:color w:val="0000FF"/>
        </w:rPr>
        <w:tab/>
        <w:t xml:space="preserve">A. </w:t>
      </w:r>
      <w:r>
        <w:t>12,5 V và 2,5 Ω.</w:t>
      </w:r>
      <w:r>
        <w:rPr>
          <w:b/>
          <w:color w:val="0000FF"/>
        </w:rPr>
        <w:t xml:space="preserve"> </w:t>
      </w:r>
      <w:r>
        <w:rPr>
          <w:b/>
          <w:color w:val="0000FF"/>
        </w:rPr>
        <w:tab/>
        <w:t xml:space="preserve">B. </w:t>
      </w:r>
      <w:r>
        <w:t>5 V và 2,5 Ω.</w:t>
      </w:r>
      <w:r>
        <w:rPr>
          <w:b/>
          <w:color w:val="0000FF"/>
        </w:rPr>
        <w:t xml:space="preserve"> </w:t>
      </w:r>
      <w:r>
        <w:rPr>
          <w:b/>
          <w:color w:val="0000FF"/>
        </w:rPr>
        <w:tab/>
        <w:t xml:space="preserve">C. </w:t>
      </w:r>
      <w:r>
        <w:t>12,5 V và 5 Ω.</w:t>
      </w:r>
      <w:r>
        <w:rPr>
          <w:b/>
          <w:color w:val="0000FF"/>
        </w:rPr>
        <w:t xml:space="preserve"> </w:t>
      </w:r>
      <w:r>
        <w:rPr>
          <w:b/>
          <w:color w:val="0000FF"/>
        </w:rPr>
        <w:tab/>
        <w:t xml:space="preserve">D. </w:t>
      </w:r>
      <w:r>
        <w:t xml:space="preserve">5 V và 5 Ω. </w:t>
      </w:r>
    </w:p>
    <w:p w:rsidR="000C15FA" w:rsidRDefault="00700A2F">
      <w:pPr>
        <w:spacing w:after="0" w:line="377" w:lineRule="auto"/>
        <w:ind w:left="-5"/>
      </w:pPr>
      <w:r>
        <w:rPr>
          <w:b/>
          <w:i/>
          <w:color w:val="FF0000"/>
          <w:u w:val="double" w:color="FF0000"/>
        </w:rPr>
        <w:t>Câu 34:</w:t>
      </w:r>
      <w:r>
        <w:rPr>
          <w:rFonts w:ascii="Arial" w:eastAsia="Arial" w:hAnsi="Arial" w:cs="Arial"/>
          <w:b/>
          <w:i/>
          <w:color w:val="FF0000"/>
        </w:rPr>
        <w:t xml:space="preserve"> </w:t>
      </w:r>
      <w:r>
        <w:t xml:space="preserve">Trong mạch điện kín gồm có nguồn điện có suất điện động E, điện trở trong r và mạch ngoài có điện trở R. Khi có hiện tượng đoản mạch thì cường độ dòng điện trong mạch I có giá trị. </w:t>
      </w:r>
    </w:p>
    <w:p w:rsidR="000C15FA" w:rsidRDefault="00700A2F">
      <w:pPr>
        <w:tabs>
          <w:tab w:val="center" w:pos="713"/>
          <w:tab w:val="center" w:pos="3286"/>
          <w:tab w:val="center" w:pos="5879"/>
          <w:tab w:val="center" w:pos="8399"/>
        </w:tabs>
        <w:ind w:left="-15" w:firstLine="0"/>
        <w:jc w:val="left"/>
      </w:pPr>
      <w:r>
        <w:rPr>
          <w:b/>
          <w:color w:val="0000FF"/>
        </w:rPr>
        <w:t xml:space="preserve"> </w:t>
      </w:r>
      <w:r>
        <w:rPr>
          <w:b/>
          <w:color w:val="0000FF"/>
        </w:rPr>
        <w:tab/>
        <w:t xml:space="preserve">A. </w:t>
      </w:r>
      <w:r>
        <w:rPr>
          <w:i/>
          <w:sz w:val="23"/>
        </w:rPr>
        <w:t xml:space="preserve">I </w:t>
      </w:r>
      <w:r>
        <w:rPr>
          <w:rFonts w:ascii="Segoe UI Symbol" w:eastAsia="Segoe UI Symbol" w:hAnsi="Segoe UI Symbol" w:cs="Segoe UI Symbol"/>
          <w:sz w:val="23"/>
        </w:rPr>
        <w:t></w:t>
      </w:r>
      <w:r>
        <w:rPr>
          <w:rFonts w:ascii="Segoe UI Symbol" w:eastAsia="Segoe UI Symbol" w:hAnsi="Segoe UI Symbol" w:cs="Segoe UI Symbol"/>
          <w:sz w:val="23"/>
        </w:rPr>
        <w:t></w:t>
      </w:r>
      <w:r>
        <w:t xml:space="preserve"> </w:t>
      </w:r>
      <w:r>
        <w:rPr>
          <w:b/>
          <w:color w:val="0000FF"/>
        </w:rPr>
        <w:t xml:space="preserve"> </w:t>
      </w:r>
      <w:r>
        <w:rPr>
          <w:b/>
          <w:color w:val="0000FF"/>
        </w:rPr>
        <w:tab/>
        <w:t xml:space="preserve">B. </w:t>
      </w:r>
      <w:r>
        <w:t>I = E.r</w:t>
      </w:r>
      <w:r>
        <w:rPr>
          <w:b/>
          <w:color w:val="0000FF"/>
        </w:rPr>
        <w:t xml:space="preserve"> </w:t>
      </w:r>
      <w:r>
        <w:rPr>
          <w:b/>
          <w:color w:val="0000FF"/>
        </w:rPr>
        <w:tab/>
        <w:t xml:space="preserve">C. </w:t>
      </w:r>
      <w:r>
        <w:t>I = r/ E</w:t>
      </w:r>
      <w:r>
        <w:rPr>
          <w:b/>
          <w:color w:val="0000FF"/>
        </w:rPr>
        <w:t xml:space="preserve"> </w:t>
      </w:r>
      <w:r>
        <w:rPr>
          <w:b/>
          <w:color w:val="0000FF"/>
        </w:rPr>
        <w:tab/>
        <w:t xml:space="preserve">D. </w:t>
      </w:r>
      <w:r>
        <w:t xml:space="preserve">I= E /r </w:t>
      </w:r>
    </w:p>
    <w:p w:rsidR="000C15FA" w:rsidRDefault="00700A2F">
      <w:pPr>
        <w:spacing w:after="0" w:line="396" w:lineRule="auto"/>
        <w:ind w:left="-5"/>
      </w:pPr>
      <w:r>
        <w:rPr>
          <w:b/>
          <w:i/>
          <w:color w:val="FF0000"/>
          <w:u w:val="double" w:color="FF0000"/>
        </w:rPr>
        <w:t>Câu 35:</w:t>
      </w:r>
      <w:r>
        <w:rPr>
          <w:rFonts w:ascii="Arial" w:eastAsia="Arial" w:hAnsi="Arial" w:cs="Arial"/>
          <w:b/>
          <w:i/>
          <w:color w:val="FF0000"/>
        </w:rPr>
        <w:t xml:space="preserve"> </w:t>
      </w:r>
      <w:r>
        <w:t>Quả cầu mang điện có khối lượng 0,1g treo trên sợi dây mảnh được đặt trong điện trường đều có phương nằm ngang, cường độ E = 1000V/m, khi đó dây treo bị lệch một góc 45</w:t>
      </w:r>
      <w:r>
        <w:rPr>
          <w:vertAlign w:val="superscript"/>
        </w:rPr>
        <w:t xml:space="preserve">0 </w:t>
      </w:r>
      <w:r>
        <w:t>so với phương thẳng đứng, lấy g = 10m/s</w:t>
      </w:r>
      <w:r>
        <w:rPr>
          <w:vertAlign w:val="superscript"/>
        </w:rPr>
        <w:t>2</w:t>
      </w:r>
      <w:r>
        <w:t xml:space="preserve">. Điện tích của quả cầu có độ lớn bằng  </w:t>
      </w:r>
    </w:p>
    <w:p w:rsidR="000C15FA" w:rsidRDefault="00700A2F">
      <w:pPr>
        <w:tabs>
          <w:tab w:val="center" w:pos="701"/>
          <w:tab w:val="center" w:pos="3293"/>
          <w:tab w:val="center" w:pos="5807"/>
          <w:tab w:val="center" w:pos="8382"/>
        </w:tabs>
        <w:spacing w:after="163"/>
        <w:ind w:left="-15" w:firstLine="0"/>
        <w:jc w:val="left"/>
      </w:pPr>
      <w:r>
        <w:rPr>
          <w:b/>
          <w:color w:val="0000FF"/>
        </w:rPr>
        <w:t xml:space="preserve"> </w:t>
      </w:r>
      <w:r>
        <w:rPr>
          <w:b/>
          <w:color w:val="0000FF"/>
        </w:rPr>
        <w:tab/>
        <w:t xml:space="preserve">A. </w:t>
      </w:r>
      <w:r>
        <w:t>10</w:t>
      </w:r>
      <w:r>
        <w:rPr>
          <w:vertAlign w:val="superscript"/>
        </w:rPr>
        <w:t>6</w:t>
      </w:r>
      <w:r>
        <w:t xml:space="preserve"> C </w:t>
      </w:r>
      <w:r>
        <w:rPr>
          <w:b/>
          <w:color w:val="0000FF"/>
        </w:rPr>
        <w:t xml:space="preserve"> </w:t>
      </w:r>
      <w:r>
        <w:rPr>
          <w:b/>
          <w:color w:val="0000FF"/>
        </w:rPr>
        <w:tab/>
        <w:t xml:space="preserve">B. </w:t>
      </w:r>
      <w:r>
        <w:t>10</w:t>
      </w:r>
      <w:r>
        <w:rPr>
          <w:vertAlign w:val="superscript"/>
        </w:rPr>
        <w:t>- 3</w:t>
      </w:r>
      <w:r>
        <w:t xml:space="preserve"> C </w:t>
      </w:r>
      <w:r>
        <w:rPr>
          <w:b/>
          <w:color w:val="0000FF"/>
        </w:rPr>
        <w:t xml:space="preserve"> </w:t>
      </w:r>
      <w:r>
        <w:rPr>
          <w:b/>
          <w:color w:val="0000FF"/>
        </w:rPr>
        <w:tab/>
        <w:t xml:space="preserve">C. </w:t>
      </w:r>
      <w:r>
        <w:t>10</w:t>
      </w:r>
      <w:r>
        <w:rPr>
          <w:vertAlign w:val="superscript"/>
        </w:rPr>
        <w:t>3</w:t>
      </w:r>
      <w:r>
        <w:t xml:space="preserve"> C</w:t>
      </w:r>
      <w:r>
        <w:rPr>
          <w:b/>
          <w:color w:val="0000FF"/>
        </w:rPr>
        <w:t xml:space="preserve"> </w:t>
      </w:r>
      <w:r>
        <w:rPr>
          <w:b/>
          <w:color w:val="0000FF"/>
        </w:rPr>
        <w:tab/>
        <w:t xml:space="preserve">D. </w:t>
      </w:r>
      <w:r>
        <w:t>10</w:t>
      </w:r>
      <w:r>
        <w:rPr>
          <w:vertAlign w:val="superscript"/>
        </w:rPr>
        <w:t>-6</w:t>
      </w:r>
      <w:r>
        <w:t xml:space="preserve"> C </w:t>
      </w:r>
    </w:p>
    <w:p w:rsidR="000C15FA" w:rsidRDefault="00700A2F">
      <w:pPr>
        <w:spacing w:after="0" w:line="389" w:lineRule="auto"/>
        <w:ind w:left="-5"/>
      </w:pPr>
      <w:r>
        <w:rPr>
          <w:b/>
          <w:i/>
          <w:color w:val="FF0000"/>
          <w:u w:val="double" w:color="FF0000"/>
        </w:rPr>
        <w:t>Câu 36:</w:t>
      </w:r>
      <w:r>
        <w:rPr>
          <w:rFonts w:ascii="Arial" w:eastAsia="Arial" w:hAnsi="Arial" w:cs="Arial"/>
          <w:b/>
          <w:i/>
          <w:color w:val="FF0000"/>
        </w:rPr>
        <w:t xml:space="preserve"> </w:t>
      </w:r>
      <w:r>
        <w:t xml:space="preserve">Công của lực điện trường dịch chuyển một điện tích 4μC dọc theo chiều một đường sức trong một điện trường đều 1000 V/m trên quãng đường dài 1m là :  </w:t>
      </w:r>
    </w:p>
    <w:p w:rsidR="000C15FA" w:rsidRDefault="00700A2F">
      <w:pPr>
        <w:numPr>
          <w:ilvl w:val="0"/>
          <w:numId w:val="138"/>
        </w:numPr>
        <w:ind w:hanging="293"/>
      </w:pPr>
      <w:r>
        <w:t>4000 J.</w:t>
      </w:r>
      <w:r>
        <w:rPr>
          <w:b/>
          <w:color w:val="0000FF"/>
        </w:rPr>
        <w:t xml:space="preserve"> </w:t>
      </w:r>
      <w:r>
        <w:rPr>
          <w:b/>
          <w:color w:val="0000FF"/>
        </w:rPr>
        <w:tab/>
        <w:t xml:space="preserve">B. </w:t>
      </w:r>
      <w:r>
        <w:t>4J.</w:t>
      </w:r>
      <w:r>
        <w:rPr>
          <w:b/>
          <w:color w:val="0000FF"/>
        </w:rPr>
        <w:t xml:space="preserve"> </w:t>
      </w:r>
      <w:r>
        <w:rPr>
          <w:b/>
          <w:color w:val="0000FF"/>
        </w:rPr>
        <w:tab/>
        <w:t xml:space="preserve">C. </w:t>
      </w:r>
      <w:r>
        <w:t>4mJ.</w:t>
      </w:r>
      <w:r>
        <w:rPr>
          <w:b/>
          <w:color w:val="0000FF"/>
        </w:rPr>
        <w:t xml:space="preserve"> </w:t>
      </w:r>
      <w:r>
        <w:rPr>
          <w:b/>
          <w:color w:val="0000FF"/>
        </w:rPr>
        <w:tab/>
        <w:t xml:space="preserve">D. </w:t>
      </w:r>
      <w:r>
        <w:t xml:space="preserve">4μJ. </w:t>
      </w:r>
    </w:p>
    <w:p w:rsidR="000C15FA" w:rsidRDefault="00700A2F">
      <w:pPr>
        <w:spacing w:after="12" w:line="365" w:lineRule="auto"/>
        <w:ind w:left="-5" w:right="1121"/>
      </w:pPr>
      <w:r>
        <w:rPr>
          <w:b/>
          <w:i/>
          <w:color w:val="FF0000"/>
          <w:u w:val="double" w:color="FF0000"/>
        </w:rPr>
        <w:t>Câu 37:</w:t>
      </w:r>
      <w:r>
        <w:rPr>
          <w:rFonts w:ascii="Arial" w:eastAsia="Arial" w:hAnsi="Arial" w:cs="Arial"/>
          <w:b/>
          <w:i/>
          <w:color w:val="FF0000"/>
        </w:rPr>
        <w:t xml:space="preserve"> </w:t>
      </w:r>
      <w:r>
        <w:t xml:space="preserve">Khi khởi động xe máy, không nên nhấn nút khởi động quá lâu và nhiều lần liên tục vì </w:t>
      </w:r>
      <w:r>
        <w:rPr>
          <w:b/>
          <w:color w:val="0000FF"/>
        </w:rPr>
        <w:t xml:space="preserve"> </w:t>
      </w:r>
      <w:r>
        <w:rPr>
          <w:b/>
          <w:color w:val="0000FF"/>
        </w:rPr>
        <w:tab/>
        <w:t xml:space="preserve">A. </w:t>
      </w:r>
      <w:r>
        <w:t xml:space="preserve">dòng đoản mạch kéo dài tỏa nhiệt mạnh sẽ làm hỏng acquy. </w:t>
      </w:r>
    </w:p>
    <w:p w:rsidR="000C15FA" w:rsidRDefault="00700A2F">
      <w:pPr>
        <w:numPr>
          <w:ilvl w:val="0"/>
          <w:numId w:val="138"/>
        </w:numPr>
        <w:ind w:hanging="293"/>
      </w:pPr>
      <w:r>
        <w:t xml:space="preserve">tiêu hao quá nhiều năng lượng. </w:t>
      </w:r>
    </w:p>
    <w:p w:rsidR="000C15FA" w:rsidRDefault="00700A2F">
      <w:pPr>
        <w:numPr>
          <w:ilvl w:val="0"/>
          <w:numId w:val="138"/>
        </w:numPr>
        <w:ind w:hanging="293"/>
      </w:pPr>
      <w:r>
        <w:t xml:space="preserve">động cơ đề sẽ rất nhanh hỏng. </w:t>
      </w:r>
    </w:p>
    <w:p w:rsidR="000C15FA" w:rsidRDefault="00700A2F">
      <w:pPr>
        <w:numPr>
          <w:ilvl w:val="0"/>
          <w:numId w:val="138"/>
        </w:numPr>
        <w:ind w:hanging="293"/>
      </w:pPr>
      <w:r>
        <w:t xml:space="preserve">hỏng nút khởi động. </w:t>
      </w:r>
    </w:p>
    <w:p w:rsidR="000C15FA" w:rsidRDefault="00700A2F">
      <w:pPr>
        <w:spacing w:after="0" w:line="372" w:lineRule="auto"/>
        <w:ind w:left="-5"/>
      </w:pPr>
      <w:r>
        <w:rPr>
          <w:b/>
          <w:i/>
          <w:color w:val="FF0000"/>
          <w:u w:val="double" w:color="FF0000"/>
        </w:rPr>
        <w:t>Câu 38:</w:t>
      </w:r>
      <w:r>
        <w:rPr>
          <w:rFonts w:ascii="Arial" w:eastAsia="Arial" w:hAnsi="Arial" w:cs="Arial"/>
          <w:b/>
          <w:i/>
          <w:color w:val="FF0000"/>
        </w:rPr>
        <w:t xml:space="preserve"> </w:t>
      </w:r>
      <w:r>
        <w:t xml:space="preserve">Trong một mạch kín mà điện trở ngoài là 10 Ω, điện trở trong là 1 Ω có dòng điện là 2 A. Hiệu điện thế 2 đầu nguồn và suất điện động của nguồn là </w:t>
      </w:r>
    </w:p>
    <w:p w:rsidR="000C15FA" w:rsidRDefault="00700A2F">
      <w:pPr>
        <w:tabs>
          <w:tab w:val="center" w:pos="1106"/>
          <w:tab w:val="center" w:pos="3652"/>
          <w:tab w:val="center" w:pos="6152"/>
          <w:tab w:val="center" w:pos="8821"/>
        </w:tabs>
        <w:ind w:left="-15" w:firstLine="0"/>
        <w:jc w:val="left"/>
      </w:pPr>
      <w:r>
        <w:rPr>
          <w:b/>
          <w:color w:val="0000FF"/>
        </w:rPr>
        <w:t xml:space="preserve"> </w:t>
      </w:r>
      <w:r>
        <w:rPr>
          <w:b/>
          <w:color w:val="0000FF"/>
        </w:rPr>
        <w:tab/>
        <w:t xml:space="preserve">A. </w:t>
      </w:r>
      <w:r>
        <w:t>10 V và 12 V.</w:t>
      </w:r>
      <w:r>
        <w:rPr>
          <w:b/>
          <w:color w:val="0000FF"/>
        </w:rPr>
        <w:t xml:space="preserve"> </w:t>
      </w:r>
      <w:r>
        <w:rPr>
          <w:b/>
          <w:color w:val="0000FF"/>
        </w:rPr>
        <w:tab/>
        <w:t xml:space="preserve">B. </w:t>
      </w:r>
      <w:r>
        <w:t>20 V và 22 V.</w:t>
      </w:r>
      <w:r>
        <w:rPr>
          <w:b/>
          <w:color w:val="0000FF"/>
        </w:rPr>
        <w:t xml:space="preserve"> </w:t>
      </w:r>
      <w:r>
        <w:rPr>
          <w:b/>
          <w:color w:val="0000FF"/>
        </w:rPr>
        <w:tab/>
        <w:t xml:space="preserve">C. </w:t>
      </w:r>
      <w:r>
        <w:t>10 V và 2 V.</w:t>
      </w:r>
      <w:r>
        <w:rPr>
          <w:b/>
          <w:color w:val="0000FF"/>
        </w:rPr>
        <w:t xml:space="preserve"> </w:t>
      </w:r>
      <w:r>
        <w:rPr>
          <w:b/>
          <w:color w:val="0000FF"/>
        </w:rPr>
        <w:tab/>
        <w:t xml:space="preserve">D. </w:t>
      </w:r>
      <w:r>
        <w:t xml:space="preserve">2,5 V và 0,5 V. </w:t>
      </w:r>
    </w:p>
    <w:p w:rsidR="000C15FA" w:rsidRDefault="00700A2F">
      <w:pPr>
        <w:ind w:left="-5"/>
      </w:pPr>
      <w:r>
        <w:rPr>
          <w:b/>
          <w:i/>
          <w:color w:val="FF0000"/>
          <w:u w:val="double" w:color="FF0000"/>
        </w:rPr>
        <w:t>Câu 39:</w:t>
      </w:r>
      <w:r>
        <w:rPr>
          <w:rFonts w:ascii="Arial" w:eastAsia="Arial" w:hAnsi="Arial" w:cs="Arial"/>
          <w:b/>
          <w:i/>
          <w:color w:val="FF0000"/>
        </w:rPr>
        <w:t xml:space="preserve"> </w:t>
      </w:r>
      <w:r>
        <w:t xml:space="preserve">Khi tăng điện trở mạch ngoài lên 2 lần thì hiệu điện thế giữa hai cực của nguồn điện tăng lên 10%. </w:t>
      </w:r>
    </w:p>
    <w:p w:rsidR="000C15FA" w:rsidRDefault="00700A2F">
      <w:pPr>
        <w:spacing w:after="107"/>
        <w:ind w:left="-5"/>
      </w:pPr>
      <w:r>
        <w:t xml:space="preserve">Hiệu suất của nguồn điện khi chưa tăng điện trở mạch ngoài là. </w:t>
      </w:r>
    </w:p>
    <w:p w:rsidR="000C15FA" w:rsidRDefault="00700A2F">
      <w:pPr>
        <w:tabs>
          <w:tab w:val="center" w:pos="769"/>
          <w:tab w:val="center" w:pos="3315"/>
          <w:tab w:val="center" w:pos="5875"/>
          <w:tab w:val="center" w:pos="8425"/>
        </w:tabs>
        <w:ind w:left="-15" w:firstLine="0"/>
        <w:jc w:val="left"/>
      </w:pPr>
      <w:r>
        <w:rPr>
          <w:b/>
          <w:color w:val="0000FF"/>
        </w:rPr>
        <w:t xml:space="preserve"> </w:t>
      </w:r>
      <w:r>
        <w:rPr>
          <w:b/>
          <w:color w:val="0000FF"/>
        </w:rPr>
        <w:tab/>
        <w:t xml:space="preserve">A. </w:t>
      </w:r>
      <w:r>
        <w:t>92,5%.</w:t>
      </w:r>
      <w:r>
        <w:rPr>
          <w:b/>
          <w:color w:val="0000FF"/>
        </w:rPr>
        <w:t xml:space="preserve"> </w:t>
      </w:r>
      <w:r>
        <w:rPr>
          <w:b/>
          <w:color w:val="0000FF"/>
        </w:rPr>
        <w:tab/>
        <w:t xml:space="preserve">B. </w:t>
      </w:r>
      <w:r>
        <w:t>81,8%.</w:t>
      </w:r>
      <w:r>
        <w:rPr>
          <w:b/>
          <w:color w:val="0000FF"/>
        </w:rPr>
        <w:t xml:space="preserve"> </w:t>
      </w:r>
      <w:r>
        <w:rPr>
          <w:b/>
          <w:color w:val="0000FF"/>
        </w:rPr>
        <w:tab/>
        <w:t xml:space="preserve">C. </w:t>
      </w:r>
      <w:r>
        <w:t>72,8%.</w:t>
      </w:r>
      <w:r>
        <w:rPr>
          <w:b/>
          <w:color w:val="0000FF"/>
        </w:rPr>
        <w:t xml:space="preserve"> </w:t>
      </w:r>
      <w:r>
        <w:rPr>
          <w:b/>
          <w:color w:val="0000FF"/>
        </w:rPr>
        <w:tab/>
        <w:t xml:space="preserve">D. </w:t>
      </w:r>
      <w:r>
        <w:t xml:space="preserve">62,5%. </w:t>
      </w:r>
    </w:p>
    <w:p w:rsidR="000C15FA" w:rsidRDefault="00700A2F">
      <w:pPr>
        <w:spacing w:after="0"/>
        <w:ind w:left="-5"/>
      </w:pPr>
      <w:r>
        <w:rPr>
          <w:b/>
          <w:i/>
          <w:color w:val="FF0000"/>
          <w:u w:val="double" w:color="FF0000"/>
        </w:rPr>
        <w:t>Câu 40:</w:t>
      </w:r>
      <w:r>
        <w:rPr>
          <w:rFonts w:ascii="Arial" w:eastAsia="Arial" w:hAnsi="Arial" w:cs="Arial"/>
          <w:b/>
          <w:i/>
          <w:color w:val="FF0000"/>
        </w:rPr>
        <w:t xml:space="preserve"> </w:t>
      </w:r>
      <w:r>
        <w:t>Một bình điện phân chứa dung dịch bạc nitrat (AgNO</w:t>
      </w:r>
      <w:r>
        <w:rPr>
          <w:vertAlign w:val="subscript"/>
        </w:rPr>
        <w:t>3</w:t>
      </w:r>
      <w:r>
        <w:t xml:space="preserve">) có điện trở 2,5 Ω. Anôt của bình bằng bạc và hiệu điện thế đặt vào hai điện cực của bình điện phân là 10 V. Biết bạc có A = 108 g/mol, có n = 1. Khối lượng </w:t>
      </w:r>
    </w:p>
    <w:p w:rsidR="004625EB" w:rsidRDefault="004625EB" w:rsidP="009E4146">
      <w:pPr>
        <w:tabs>
          <w:tab w:val="left" w:pos="7939"/>
        </w:tabs>
        <w:spacing w:after="160" w:line="259" w:lineRule="auto"/>
        <w:ind w:left="0" w:firstLine="0"/>
        <w:jc w:val="left"/>
      </w:pPr>
      <w:r>
        <w:t xml:space="preserve">bạc bám vào catôt của bình điện phân sau 16 phút 5 giây là </w:t>
      </w:r>
      <w:r>
        <w:tab/>
      </w:r>
    </w:p>
    <w:p w:rsidR="004625EB" w:rsidRDefault="004625EB" w:rsidP="009E4146">
      <w:pPr>
        <w:tabs>
          <w:tab w:val="left" w:pos="7939"/>
        </w:tabs>
        <w:spacing w:after="0" w:line="259" w:lineRule="auto"/>
        <w:ind w:left="0" w:firstLine="0"/>
        <w:jc w:val="left"/>
      </w:pPr>
      <w:r w:rsidRPr="009E4146">
        <w:rPr>
          <w:b/>
          <w:color w:val="0000FF"/>
        </w:rPr>
        <w:t xml:space="preserve"> </w:t>
      </w:r>
      <w:r w:rsidRPr="009E4146">
        <w:rPr>
          <w:b/>
          <w:color w:val="0000FF"/>
        </w:rPr>
        <w:tab/>
        <w:t xml:space="preserve">A. </w:t>
      </w:r>
      <w:r>
        <w:t>4,32 mg.</w:t>
      </w:r>
      <w:r w:rsidRPr="009E4146">
        <w:rPr>
          <w:b/>
          <w:color w:val="0000FF"/>
        </w:rPr>
        <w:t xml:space="preserve"> </w:t>
      </w:r>
      <w:r w:rsidRPr="009E4146">
        <w:rPr>
          <w:b/>
          <w:color w:val="0000FF"/>
        </w:rPr>
        <w:tab/>
        <w:t xml:space="preserve">B. </w:t>
      </w:r>
      <w:r>
        <w:t>4,32 g.</w:t>
      </w:r>
      <w:r w:rsidRPr="009E4146">
        <w:rPr>
          <w:b/>
          <w:color w:val="0000FF"/>
        </w:rPr>
        <w:t xml:space="preserve"> </w:t>
      </w:r>
      <w:r w:rsidRPr="009E4146">
        <w:rPr>
          <w:b/>
          <w:color w:val="0000FF"/>
        </w:rPr>
        <w:tab/>
        <w:t xml:space="preserve">C. </w:t>
      </w:r>
      <w:r>
        <w:t>2,16 mg.</w:t>
      </w:r>
      <w:r w:rsidRPr="009E4146">
        <w:rPr>
          <w:b/>
          <w:color w:val="0000FF"/>
        </w:rPr>
        <w:t xml:space="preserve"> </w:t>
      </w:r>
      <w:r>
        <w:tab/>
      </w:r>
      <w:r w:rsidRPr="009E4146">
        <w:rPr>
          <w:b/>
          <w:color w:val="0000FF"/>
        </w:rPr>
        <w:t xml:space="preserve">D. </w:t>
      </w:r>
      <w:r>
        <w:t xml:space="preserve">2,14 g. </w:t>
      </w:r>
    </w:p>
    <w:p w:rsidR="000C15FA" w:rsidRDefault="00700A2F">
      <w:pPr>
        <w:spacing w:after="0" w:line="259" w:lineRule="auto"/>
        <w:ind w:left="0" w:firstLine="0"/>
        <w:jc w:val="left"/>
      </w:pPr>
      <w:r>
        <w:lastRenderedPageBreak/>
        <w:t xml:space="preserve"> </w:t>
      </w:r>
    </w:p>
    <w:sectPr w:rsidR="000C15FA">
      <w:headerReference w:type="even" r:id="rId256"/>
      <w:headerReference w:type="default" r:id="rId257"/>
      <w:footerReference w:type="even" r:id="rId258"/>
      <w:footerReference w:type="default" r:id="rId259"/>
      <w:headerReference w:type="first" r:id="rId260"/>
      <w:footerReference w:type="first" r:id="rId261"/>
      <w:pgSz w:w="11906" w:h="16841"/>
      <w:pgMar w:top="1440" w:right="562" w:bottom="1440" w:left="852" w:header="283" w:footer="5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D5F70" w:rsidRDefault="001D5F70">
      <w:pPr>
        <w:spacing w:after="0" w:line="240" w:lineRule="auto"/>
      </w:pPr>
      <w:r>
        <w:separator/>
      </w:r>
    </w:p>
  </w:endnote>
  <w:endnote w:type="continuationSeparator" w:id="0">
    <w:p w:rsidR="001D5F70" w:rsidRDefault="001D5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736"/>
      </w:tabs>
      <w:spacing w:after="0" w:line="259" w:lineRule="auto"/>
      <w:ind w:left="0" w:firstLine="0"/>
      <w:jc w:val="left"/>
    </w:pPr>
    <w:r>
      <w:rPr>
        <w:b/>
        <w:i/>
        <w:sz w:val="20"/>
      </w:rPr>
      <w:tab/>
      <w:t xml:space="preserve"> </w:t>
    </w:r>
    <w:r>
      <w:rPr>
        <w:b/>
        <w:i/>
        <w:sz w:val="20"/>
      </w:rPr>
      <w:tab/>
      <w:t xml:space="preserve">Trang </w:t>
    </w:r>
    <w:r>
      <w:fldChar w:fldCharType="begin"/>
    </w:r>
    <w:r>
      <w:instrText xml:space="preserve"> PAGE   \* MERGEFORMAT </w:instrText>
    </w:r>
    <w:r>
      <w:fldChar w:fldCharType="separate"/>
    </w:r>
    <w:r w:rsidR="004417A6" w:rsidRPr="004417A6">
      <w:rPr>
        <w:b/>
        <w:i/>
        <w:noProof/>
        <w:sz w:val="20"/>
      </w:rPr>
      <w:t>4</w:t>
    </w:r>
    <w:r>
      <w:rPr>
        <w:b/>
        <w:i/>
        <w:sz w:val="20"/>
      </w:rPr>
      <w:fldChar w:fldCharType="end"/>
    </w:r>
    <w:r>
      <w:rPr>
        <w:b/>
        <w:i/>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tabs>
        <w:tab w:val="center" w:pos="4321"/>
        <w:tab w:val="center" w:pos="9686"/>
      </w:tabs>
      <w:spacing w:after="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Pr="002313B6" w:rsidRDefault="000C15FA" w:rsidP="002313B6">
    <w:pPr>
      <w:pStyle w:val="Chntrang"/>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68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Pr>
        <w:b/>
        <w:i/>
        <w:sz w:val="20"/>
      </w:rPr>
      <w:t>10</w:t>
    </w:r>
    <w:r>
      <w:rPr>
        <w:b/>
        <w:i/>
        <w:sz w:val="20"/>
      </w:rPr>
      <w:fldChar w:fldCharType="end"/>
    </w:r>
    <w:r>
      <w:rPr>
        <w:b/>
        <w:i/>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tabs>
        <w:tab w:val="center" w:pos="4321"/>
        <w:tab w:val="center" w:pos="9686"/>
      </w:tabs>
      <w:spacing w:after="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right" w:pos="10495"/>
      </w:tabs>
      <w:spacing w:after="0" w:line="259" w:lineRule="auto"/>
      <w:ind w:left="0" w:firstLine="0"/>
      <w:jc w:val="left"/>
    </w:pPr>
    <w:r>
      <w:rPr>
        <w:rFonts w:ascii="Cambria" w:eastAsia="Cambria" w:hAnsi="Cambria" w:cs="Cambria"/>
        <w:b/>
        <w:i/>
        <w:color w:val="FF0000"/>
        <w:sz w:val="20"/>
      </w:rPr>
      <w:t xml:space="preserve">Zalo: 0942481600 – 0978.919804 </w:t>
    </w:r>
    <w:r>
      <w:rPr>
        <w:rFonts w:ascii="Cambria" w:eastAsia="Cambria" w:hAnsi="Cambria" w:cs="Cambria"/>
        <w:b/>
        <w:i/>
        <w:color w:val="FF0000"/>
        <w:sz w:val="20"/>
      </w:rPr>
      <w:tab/>
      <w:t xml:space="preserve"> </w:t>
    </w:r>
    <w:r>
      <w:rPr>
        <w:rFonts w:ascii="Cambria" w:eastAsia="Cambria" w:hAnsi="Cambria" w:cs="Cambria"/>
        <w:b/>
        <w:i/>
        <w:color w:val="FF0000"/>
        <w:sz w:val="20"/>
      </w:rPr>
      <w:tab/>
      <w:t xml:space="preserve">Trang </w:t>
    </w:r>
    <w:r>
      <w:fldChar w:fldCharType="begin"/>
    </w:r>
    <w:r>
      <w:instrText xml:space="preserve"> PAGE   \* MERGEFORMAT </w:instrText>
    </w:r>
    <w:r>
      <w:fldChar w:fldCharType="separate"/>
    </w:r>
    <w:r w:rsidR="004417A6" w:rsidRPr="004417A6">
      <w:rPr>
        <w:rFonts w:ascii="Cambria" w:eastAsia="Cambria" w:hAnsi="Cambria" w:cs="Cambria"/>
        <w:b/>
        <w:i/>
        <w:noProof/>
        <w:color w:val="FF0000"/>
        <w:sz w:val="20"/>
      </w:rPr>
      <w:t>55</w:t>
    </w:r>
    <w:r>
      <w:rPr>
        <w:rFonts w:ascii="Cambria" w:eastAsia="Cambria" w:hAnsi="Cambria" w:cs="Cambria"/>
        <w:b/>
        <w:i/>
        <w:color w:val="FF0000"/>
        <w:sz w:val="20"/>
      </w:rPr>
      <w:fldChar w:fldCharType="end"/>
    </w:r>
    <w:r>
      <w:rPr>
        <w:rFonts w:ascii="Cambria" w:eastAsia="Cambria" w:hAnsi="Cambria" w:cs="Cambria"/>
        <w:b/>
        <w:i/>
        <w:color w:val="FF0000"/>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9E4146">
    <w:pPr>
      <w:tabs>
        <w:tab w:val="center" w:pos="4321"/>
        <w:tab w:val="right" w:pos="10495"/>
      </w:tabs>
      <w:spacing w:after="0" w:line="259" w:lineRule="auto"/>
      <w:ind w:left="0" w:firstLine="0"/>
      <w:jc w:val="left"/>
    </w:pPr>
    <w:r>
      <w:rPr>
        <w:noProof/>
      </w:rPr>
      <w:pict>
        <v:group id="Group 300609" o:spid="_x0000_s2167" style="position:absolute;margin-left:557.4pt;margin-top:685.45pt;width:21.65pt;height:106.6pt;z-index:251653632;mso-position-horizontal-relative:page;mso-position-vertical-relative:page" coordsize="2750,1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610" o:spid="_x0000_s2168" type="#_x0000_t75" style="position:absolute;left:274;top:6015;width:2476;height:7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">
            <v:imagedata r:id="rId1" o:title=""/>
          </v:shape>
          <v:shape id="Shape 300611" o:spid="_x0000_s2169" style="position:absolute;left:976;top:8126;width:1440;height:1467;visibility:visible;mso-wrap-style:square;v-text-anchor:top" coordsize="144018,1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" path="m,142304l,83020r77724,17856c88773,103441,96393,105016,100584,105587v4191,572,7492,851,9905,851c114935,106438,118237,105562,120269,103797v1905,-1753,2920,-4356,2920,-7785c123189,94107,122809,92062,121920,89865v-1017,-2184,-2286,-4381,-4064,-6566c116077,81102,113664,78435,110489,75299v-3175,-3151,-6476,-5906,-10032,-8281c96900,64630,92963,62649,88900,61087,84836,59512,79628,58051,73406,56731l,41008,,,100964,22428v2286,483,5461,1130,9780,1930c114935,25171,118490,25578,121412,25578v3937,,6731,-1118,8127,-3353c131063,19977,131952,16484,132334,11722r9398,2146l141732,67729,112522,60007r-635,1715c122936,70586,131063,79134,136271,87376v5206,8230,7747,17589,7747,28067c144018,125069,141350,132690,135889,138302v-5461,5627,-13080,8434,-22732,8434c107061,146736,99695,145783,91059,143878l38226,132169v-4444,-965,-7746,-1600,-10159,-1930c25653,129895,23622,129730,21971,129730v-4191,,-7239,1054,-8890,3149c11302,134975,10160,138684,9525,144018l,142304xe" filled="f" strokecolor="#4471c4" strokeweight=".8pt">
            <v:path arrowok="t" textboxrect="0,0,144018,146736"/>
          </v:shape>
          <v:shape id="Shape 300612" o:spid="_x0000_s2170" style="position:absolute;left:976;top:9658;width:1440;height:2008;visibility:visible;mso-wrap-style:square;v-text-anchor:top" coordsize="144018,20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" path="m,196304l,137008r77724,17869c88773,157442,96393,159017,100584,159588v4191,572,7492,851,9905,851c114935,160439,118237,159562,120269,157797v1905,-1752,2920,-4356,2920,-7784c123189,148107,122809,146062,121920,143866v-1017,-2185,-2286,-4382,-4064,-6567c116077,135103,113664,132435,110489,129298v-3175,-3149,-6476,-5905,-10032,-8280c96900,118631,92963,116649,88900,115088v-4064,-1576,-9272,-3036,-15494,-4357l,95009,,54001,44958,64008c44576,57531,43688,52362,42037,48501,40386,44641,37719,41554,34163,39218,30734,36881,26162,35027,20447,33642,14859,32258,8000,30708,,29007l,,6731,1422v6857,1435,13334,3341,19177,5716c31876,9525,36957,13043,41148,17716v4317,4662,7747,10859,10160,18568c53848,44005,55118,54001,55118,66294r45846,10135c103250,76911,106425,77559,110744,78359v4191,813,7746,1219,10668,1219c125349,79578,128143,78460,129539,76226v1524,-2248,2413,-5741,2795,-10504l141732,67869r,53861l112522,114008r-635,1714c122936,124587,131063,133134,136271,141377v5206,8229,7747,17588,7747,28066c144018,179070,141350,186690,135889,192303v-5461,5627,-13080,8433,-22732,8433c107061,200736,99695,199784,91059,197879l38226,186169v-4444,-952,-7746,-1600,-10159,-1930c25653,183896,23622,183731,21971,183731v-4191,,-7239,1054,-8890,3149c11302,188976,10160,192684,9525,198018l,196304xe" filled="f" strokecolor="#4471c4" strokeweight=".8pt">
            <v:path arrowok="t" textboxrect="0,0,144018,200736"/>
          </v:shape>
          <v:shape id="Shape 300613" o:spid="_x0000_s2171" style="position:absolute;left:619;top:6261;width:1797;height:992;visibility:visible;mso-wrap-style:square;v-text-anchor:top" coordsize="179705,9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" path="m,60706l,26416r35687,8256l35687,,53594,3810r,35052l118872,54737v2921,636,5715,1270,8509,1778c130048,57150,132714,57658,135255,57912v2540,508,4571,762,6350,889c143256,58928,144652,58928,146050,58928v4445,,7747,-762,9778,-2413c157861,54864,158876,52578,158876,49403v,-4318,-1524,-8636,-4571,-13208c151257,31624,146558,26798,140208,21590l151511,10541v7239,6732,12953,12827,16764,18161c172212,34036,175133,39624,177037,45339v1778,5842,2668,12573,2668,20193c179705,73279,178308,79629,175513,84710v-2793,5206,-6476,8839,-11302,11124c159512,98120,154177,99264,148336,99264v-4446,,-8763,-330,-12827,-1004c131445,97599,124840,96215,115570,94120l53594,79375r,19317l44196,96698c43814,90805,42799,86234,41275,82804,39624,79502,37337,76709,34289,74295,31242,72010,27050,69724,21717,67691,16383,65660,9144,63247,,60706xe" filled="f" strokecolor="#4471c4" strokeweight=".8pt">
            <v:path arrowok="t" textboxrect="0,0,179705,99264"/>
          </v:shape>
          <v:shape id="Shape 300614" o:spid="_x0000_s2172" style="position:absolute;left:421;top:11710;width:1995;height:1596;visibility:visible;mso-wrap-style:square;v-text-anchor:top" coordsize="199517,1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" path="m,51003c,41478,508,32716,1525,24715,2540,16714,4318,8471,6858,l47499,8713r,18719c36830,27521,29083,29617,24130,33719v-4953,4090,-7492,10719,-7492,19850c16638,63577,19431,71489,24765,77292v5335,5804,12827,8713,22225,8713c53594,86005,59944,83693,65913,79084,71882,74461,78232,67488,84963,58141,91313,49670,96901,43142,101981,38571v4954,-4573,10287,-8002,15875,-10287c123444,25997,129922,24854,137161,24854v9652,,18923,2337,27686,6998c173101,36335,179832,42380,185293,50000v4699,6769,8129,13716,10287,20866c198248,79629,199517,90818,199517,104432v,8763,-762,17933,-2286,27509c195707,141516,193675,150737,190881,159589r-41147,-8852l149734,132017v8381,-292,14985,-1575,19811,-3861c174372,125870,177800,122631,179832,118441v2032,-4191,3048,-9716,3048,-16574c182880,91478,179832,83300,173990,77292v-5968,-5994,-14351,-9004,-25018,-9004c143511,68288,138557,69241,134366,71146v-4191,1905,-8381,4839,-12318,8788c117984,83884,112395,90716,105284,100432v-6732,9055,-14097,15887,-22098,20510c75057,125565,66549,127877,57658,127877v-7493,,-14858,-1626,-22097,-4864c28322,119774,21972,114986,16638,108649,11303,102324,7113,94349,4318,84722,1398,75095,,63856,,51003xe" filled="f" strokecolor="#4471c4" strokeweight=".8pt">
            <v:path arrowok="t" textboxrect="0,0,199517,159589"/>
          </v:shape>
          <v:shape id="Picture 300615" o:spid="_x0000_s2173" type="#_x0000_t75" style="position:absolute;top:4507;width:2750;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">
            <v:imagedata r:id="rId2" o:title=""/>
          </v:shape>
          <v:shape id="Shape 300616" o:spid="_x0000_s2174" style="position:absolute;left:1102;top:5234;width:1105;height:618;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300617" o:spid="_x0000_s2175" style="position:absolute;left:953;top:475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" path="m,65151c,50927,3429,38862,10287,28829l,16002,2287,r99694,21972c106935,23114,110999,24003,114047,24511v3047,508,5588,762,7746,762c126112,25273,129160,24257,131064,22225v1905,-2159,3048,-5842,3556,-11176l144018,12573r,54864l114809,59690r-635,1905c122555,68073,129160,74168,133731,79629v4572,5588,7874,11049,9780,16510c145415,101473,146304,107697,146304,114809v,6603,-1524,12445,-4699,17525c138557,137414,133477,141351,126747,144273v-6859,3047,-15495,4444,-25909,4444c90805,148717,80645,147574,70486,145288,60325,142875,50800,139447,42037,134874,33148,130302,25654,124587,19304,117602,13081,110617,8255,102743,4953,93980,1651,85217,,75565,,65151xe" filled="f" strokecolor="#4471c4" strokeweight=".8pt">
            <v:path arrowok="t" textboxrect="0,0,146304,148717"/>
          </v:shape>
          <v:shape id="Shape 300618" o:spid="_x0000_s2176" style="position:absolute;left:297;top:4886;width:542;height:825;visibility:visible;mso-wrap-style:square;v-text-anchor:top" coordsize="5422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" path="m,41783l,18669,47371,r6858,12827l23114,33655r,1524l54229,73025r-9652,9399l,41783xe" filled="f" strokecolor="#4471c4" strokeweight=".8pt">
            <v:path arrowok="t" textboxrect="0,0,54229,82424"/>
          </v:shape>
          <v:shape id="Shape 300619" o:spid="_x0000_s2177" style="position:absolute;left:146;top:5618;width:445;height:406;visibility:visible;mso-wrap-style:square;v-text-anchor:top" coordsize="4457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" path="m,38354l,16511,38227,r6350,11303l9017,40640,,38354xe" filled="f" strokecolor="#4471c4" strokeweight=".8pt">
            <v:path arrowok="t" textboxrect="0,0,44577,40640"/>
          </v:shape>
          <v:shape id="Shape 300620" o:spid="_x0000_s2178" style="position:absolute;left:976;width:1439;height:1400;visibility:visible;mso-wrap-style:square;v-text-anchor:top" coordsize="143890,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" path="m,137922l,87630,106807,77724c86360,63373,69088,52705,55245,45974,41401,39116,29972,35687,20827,35687v-3682,,-6350,889,-8254,2667c10668,40005,9651,43053,9525,47244l,45339,,4953,9525,c41275,11938,86106,39751,143890,83185r,27686l35051,124206v-7619,889,-12953,2032,-16128,3175c15748,128524,13462,130048,12064,131826v-1396,1905,-2286,4572,-2539,8255l,137922xe" filled="f" strokecolor="#4471c4" strokeweight=".8pt">
            <v:path arrowok="t" textboxrect="0,0,143890,140081"/>
          </v:shape>
          <v:shape id="Shape 300621" o:spid="_x0000_s2179" style="position:absolute;left:953;top:2303;width:1440;height:2291;visibility:visible;mso-wrap-style:square;v-text-anchor:top" coordsize="144018,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" path="m,113919c,104394,2667,96901,7875,91440v5333,-5461,12573,-8382,21716,-8636c19304,74676,11812,66548,7112,58420,2413,50419,,41275,,31242,,21336,2794,13715,8255,8255,13716,2794,21337,,30862,v6223,,13588,1015,22225,2921l105918,14605v4445,889,7747,1651,10160,1905c118491,16890,120524,17018,122175,17018v4317,,7365,-1016,9016,-3175c132969,11684,134112,8001,134620,2794r9398,1651l144018,63754,58166,44069c53722,43053,50038,42164,47244,41656v-2920,-508,-5333,-889,-7493,-1143c37719,40259,35814,40132,34037,40132v-4319,,-7494,889,-9780,2667c22099,44577,20955,47244,20955,50800v,2794,1144,6096,3557,9779c27051,64389,30607,68326,35306,72644v4826,4318,9906,7874,15241,10541c56007,85852,62738,88011,70739,89662r73279,15621l144018,146431,54483,125857v-3809,-889,-6858,-1524,-9144,-1905c43053,123571,41149,123317,39498,123063v-1651,-127,-3048,-127,-4446,-127c30100,122936,26543,123698,24257,125476v-2158,1778,-3302,4445,-3302,8128c20955,138049,23876,143510,29591,149733v5842,6223,11811,11049,17781,14478c53467,167767,61214,170434,70739,172339r73279,15748l144018,229108,43180,206629v-2286,-508,-5461,-1143,-9779,-1905c29211,203835,25654,203454,22733,203454v-3936,,-6731,1143,-8128,3429c13081,209042,12192,212598,11812,217297l2287,215265,762,175895r,-14986l31624,169037r634,-1651c24003,160655,17653,154559,12954,148971,8382,143383,5080,137795,3049,132334,1016,126746,,120650,,113919xe" filled="f" strokecolor="#4471c4" strokeweight=".8pt">
            <v:path arrowok="t" textboxrect="0,0,144018,229108"/>
          </v:shape>
          <w10:wrap type="square" anchorx="page" anchory="page"/>
        </v:group>
      </w:pict>
    </w:r>
    <w:r w:rsidR="00700A2F">
      <w:rPr>
        <w:rFonts w:ascii="Cambria" w:eastAsia="Cambria" w:hAnsi="Cambria" w:cs="Cambria"/>
        <w:b/>
        <w:i/>
        <w:color w:val="FF0000"/>
        <w:sz w:val="20"/>
      </w:rPr>
      <w:t xml:space="preserve">Zalo: 0942481600 – 0978.919804 </w:t>
    </w:r>
    <w:r w:rsidR="00700A2F">
      <w:rPr>
        <w:rFonts w:ascii="Cambria" w:eastAsia="Cambria" w:hAnsi="Cambria" w:cs="Cambria"/>
        <w:b/>
        <w:i/>
        <w:color w:val="FF0000"/>
        <w:sz w:val="20"/>
      </w:rPr>
      <w:tab/>
      <w:t xml:space="preserve"> </w:t>
    </w:r>
    <w:r w:rsidR="00700A2F">
      <w:rPr>
        <w:rFonts w:ascii="Cambria" w:eastAsia="Cambria" w:hAnsi="Cambria" w:cs="Cambria"/>
        <w:b/>
        <w:i/>
        <w:color w:val="FF0000"/>
        <w:sz w:val="20"/>
      </w:rPr>
      <w:tab/>
      <w:t xml:space="preserve">Trang </w:t>
    </w:r>
    <w:r w:rsidR="00700A2F">
      <w:fldChar w:fldCharType="begin"/>
    </w:r>
    <w:r w:rsidR="00700A2F">
      <w:instrText xml:space="preserve"> PAGE   \* MERGEFORMAT </w:instrText>
    </w:r>
    <w:r w:rsidR="00700A2F">
      <w:fldChar w:fldCharType="separate"/>
    </w:r>
    <w:r w:rsidR="00700A2F">
      <w:rPr>
        <w:rFonts w:ascii="Cambria" w:eastAsia="Cambria" w:hAnsi="Cambria" w:cs="Cambria"/>
        <w:b/>
        <w:i/>
        <w:color w:val="FF0000"/>
        <w:sz w:val="20"/>
      </w:rPr>
      <w:t>41</w:t>
    </w:r>
    <w:r w:rsidR="00700A2F">
      <w:rPr>
        <w:rFonts w:ascii="Cambria" w:eastAsia="Cambria" w:hAnsi="Cambria" w:cs="Cambria"/>
        <w:b/>
        <w:i/>
        <w:color w:val="FF0000"/>
        <w:sz w:val="20"/>
      </w:rPr>
      <w:fldChar w:fldCharType="end"/>
    </w:r>
    <w:r w:rsidR="00700A2F">
      <w:rPr>
        <w:rFonts w:ascii="Cambria" w:eastAsia="Cambria" w:hAnsi="Cambria" w:cs="Cambria"/>
        <w:b/>
        <w:i/>
        <w:color w:val="FF0000"/>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68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sidR="004417A6" w:rsidRPr="004417A6">
      <w:rPr>
        <w:b/>
        <w:i/>
        <w:noProof/>
        <w:sz w:val="20"/>
      </w:rPr>
      <w:t>62</w:t>
    </w:r>
    <w:r>
      <w:rPr>
        <w:b/>
        <w:i/>
        <w:sz w:val="20"/>
      </w:rPr>
      <w:fldChar w:fldCharType="end"/>
    </w:r>
    <w:r>
      <w:rPr>
        <w:b/>
        <w:i/>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9E4146">
    <w:pPr>
      <w:tabs>
        <w:tab w:val="center" w:pos="4321"/>
        <w:tab w:val="right" w:pos="10494"/>
      </w:tabs>
      <w:spacing w:after="0" w:line="259" w:lineRule="auto"/>
      <w:ind w:left="0" w:firstLine="0"/>
      <w:jc w:val="left"/>
    </w:pPr>
    <w:r>
      <w:rPr>
        <w:noProof/>
      </w:rPr>
      <w:pict>
        <v:group id="Group 300896" o:spid="_x0000_s2134" style="position:absolute;margin-left:557.4pt;margin-top:685.45pt;width:21.65pt;height:106.6pt;z-index:251654656;mso-position-horizontal-relative:page;mso-position-vertical-relative:page" coordsize="2750,1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897" o:spid="_x0000_s2135" type="#_x0000_t75" style="position:absolute;left:274;top:6015;width:2476;height:7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">
            <v:imagedata r:id="rId1" o:title=""/>
          </v:shape>
          <v:shape id="Shape 300898" o:spid="_x0000_s2136" style="position:absolute;left:976;top:8126;width:1440;height:1467;visibility:visible;mso-wrap-style:square;v-text-anchor:top" coordsize="144018,1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" path="m,142304l,83020r77724,17856c88773,103441,96393,105016,100584,105587v4191,572,7492,851,9905,851c114935,106438,118237,105562,120269,103797v1905,-1753,2920,-4356,2920,-7785c123189,94107,122809,92062,121920,89865v-1017,-2184,-2286,-4381,-4064,-6566c116077,81102,113664,78435,110489,75299v-3175,-3151,-6476,-5906,-10032,-8281c96900,64630,92963,62649,88900,61087,84836,59512,79628,58051,73406,56731l,41008,,,100964,22428v2286,483,5461,1130,9780,1930c114935,25171,118490,25578,121412,25578v3937,,6731,-1118,8127,-3353c131063,19977,131952,16484,132334,11722r9398,2146l141732,67729,112522,60007r-635,1715c122936,70586,131063,79134,136271,87376v5206,8230,7747,17589,7747,28067c144018,125069,141350,132690,135889,138302v-5461,5627,-13080,8434,-22732,8434c107061,146736,99695,145783,91059,143878l38226,132169v-4444,-965,-7746,-1600,-10159,-1930c25653,129895,23622,129730,21971,129730v-4191,,-7239,1054,-8890,3149c11302,134975,10160,138684,9525,144018l,142304xe" filled="f" strokecolor="#4471c4" strokeweight=".8pt">
            <v:path arrowok="t" textboxrect="0,0,144018,146736"/>
          </v:shape>
          <v:shape id="Shape 300899" o:spid="_x0000_s2137" style="position:absolute;left:976;top:9658;width:1440;height:2008;visibility:visible;mso-wrap-style:square;v-text-anchor:top" coordsize="144018,20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" path="m,196304l,137008r77724,17869c88773,157442,96393,159017,100584,159588v4191,572,7492,851,9905,851c114935,160439,118237,159562,120269,157797v1905,-1752,2920,-4356,2920,-7784c123189,148107,122809,146062,121920,143866v-1017,-2185,-2286,-4382,-4064,-6567c116077,135103,113664,132435,110489,129298v-3175,-3149,-6476,-5905,-10032,-8280c96900,118631,92963,116649,88900,115088v-4064,-1576,-9272,-3036,-15494,-4357l,95009,,54001,44958,64008c44576,57531,43688,52362,42037,48501,40386,44641,37719,41554,34163,39218,30734,36881,26162,35027,20447,33642,14859,32258,8000,30708,,29007l,,6731,1422v6857,1435,13334,3341,19177,5716c31876,9525,36957,13043,41148,17716v4317,4662,7747,10859,10160,18568c53848,44005,55118,54001,55118,66294r45846,10135c103250,76911,106425,77559,110744,78359v4191,813,7746,1219,10668,1219c125349,79578,128143,78460,129539,76226v1524,-2248,2413,-5741,2795,-10504l141732,67869r,53861l112522,114008r-635,1714c122936,124587,131063,133134,136271,141377v5206,8229,7747,17588,7747,28066c144018,179070,141350,186690,135889,192303v-5461,5627,-13080,8433,-22732,8433c107061,200736,99695,199784,91059,197879l38226,186169v-4444,-952,-7746,-1600,-10159,-1930c25653,183896,23622,183731,21971,183731v-4191,,-7239,1054,-8890,3149c11302,188976,10160,192684,9525,198018l,196304xe" filled="f" strokecolor="#4471c4" strokeweight=".8pt">
            <v:path arrowok="t" textboxrect="0,0,144018,200736"/>
          </v:shape>
          <v:shape id="Shape 300900" o:spid="_x0000_s2138" style="position:absolute;left:619;top:6261;width:1797;height:992;visibility:visible;mso-wrap-style:square;v-text-anchor:top" coordsize="179705,9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" path="m,60706l,26416r35687,8256l35687,,53594,3810r,35052l118872,54737v2921,636,5715,1270,8509,1778c130048,57150,132714,57658,135255,57912v2540,508,4571,762,6350,889c143256,58928,144652,58928,146050,58928v4445,,7747,-762,9778,-2413c157861,54864,158876,52578,158876,49403v,-4318,-1524,-8636,-4571,-13208c151257,31624,146558,26798,140208,21590l151511,10541v7239,6732,12953,12827,16764,18161c172212,34036,175133,39624,177037,45339v1778,5842,2668,12573,2668,20193c179705,73279,178308,79629,175513,84710v-2793,5206,-6476,8839,-11302,11124c159512,98120,154177,99264,148336,99264v-4446,,-8763,-330,-12827,-1004c131445,97599,124840,96215,115570,94120l53594,79375r,19317l44196,96698c43814,90805,42799,86234,41275,82804,39624,79502,37337,76709,34289,74295,31242,72010,27050,69724,21717,67691,16383,65660,9144,63247,,60706xe" filled="f" strokecolor="#4471c4" strokeweight=".8pt">
            <v:path arrowok="t" textboxrect="0,0,179705,99264"/>
          </v:shape>
          <v:shape id="Shape 300901" o:spid="_x0000_s2139" style="position:absolute;left:421;top:11710;width:1995;height:1596;visibility:visible;mso-wrap-style:square;v-text-anchor:top" coordsize="199517,1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" path="m,51003c,41478,508,32716,1525,24715,2540,16714,4318,8471,6858,l47499,8713r,18719c36830,27521,29083,29617,24130,33719v-4953,4090,-7492,10719,-7492,19850c16638,63577,19431,71489,24765,77292v5335,5804,12827,8713,22225,8713c53594,86005,59944,83693,65913,79084,71882,74461,78232,67488,84963,58141,91313,49670,96901,43142,101981,38571v4954,-4573,10287,-8002,15875,-10287c123444,25997,129922,24854,137161,24854v9652,,18923,2337,27686,6998c173101,36335,179832,42380,185293,50000v4699,6769,8129,13716,10287,20866c198248,79629,199517,90818,199517,104432v,8763,-762,17933,-2286,27509c195707,141516,193675,150737,190881,159589r-41147,-8852l149734,132017v8381,-292,14985,-1575,19811,-3861c174372,125870,177800,122631,179832,118441v2032,-4191,3048,-9716,3048,-16574c182880,91478,179832,83300,173990,77292v-5968,-5994,-14351,-9004,-25018,-9004c143511,68288,138557,69241,134366,71146v-4191,1905,-8381,4839,-12318,8788c117984,83884,112395,90716,105284,100432v-6732,9055,-14097,15887,-22098,20510c75057,125565,66549,127877,57658,127877v-7493,,-14858,-1626,-22097,-4864c28322,119774,21972,114986,16638,108649,11303,102324,7113,94349,4318,84722,1398,75095,,63856,,51003xe" filled="f" strokecolor="#4471c4" strokeweight=".8pt">
            <v:path arrowok="t" textboxrect="0,0,199517,159589"/>
          </v:shape>
          <v:shape id="Picture 300902" o:spid="_x0000_s2140" type="#_x0000_t75" style="position:absolute;top:4507;width:2750;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">
            <v:imagedata r:id="rId2" o:title=""/>
          </v:shape>
          <v:shape id="Shape 300903" o:spid="_x0000_s2141" style="position:absolute;left:1102;top:5234;width:1105;height:618;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300904" o:spid="_x0000_s2142" style="position:absolute;left:953;top:475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" path="m,65151c,50927,3429,38862,10287,28829l,16002,2287,r99694,21972c106935,23114,110999,24003,114047,24511v3047,508,5588,762,7746,762c126112,25273,129160,24257,131064,22225v1905,-2159,3048,-5842,3556,-11176l144018,12573r,54864l114809,59690r-635,1905c122555,68073,129160,74168,133731,79629v4572,5588,7874,11049,9780,16510c145415,101473,146304,107697,146304,114809v,6603,-1524,12445,-4699,17525c138557,137414,133477,141351,126747,144273v-6859,3047,-15495,4444,-25909,4444c90805,148717,80645,147574,70486,145288,60325,142875,50800,139447,42037,134874,33148,130302,25654,124587,19304,117602,13081,110617,8255,102743,4953,93980,1651,85217,,75565,,65151xe" filled="f" strokecolor="#4471c4" strokeweight=".8pt">
            <v:path arrowok="t" textboxrect="0,0,146304,148717"/>
          </v:shape>
          <v:shape id="Shape 300905" o:spid="_x0000_s2143" style="position:absolute;left:976;width:1439;height:1400;visibility:visible;mso-wrap-style:square;v-text-anchor:top" coordsize="143890,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" path="m,137922l,87630,106807,77724c86360,63373,69088,52705,55245,45974,41401,39116,29972,35687,20827,35687v-3682,,-6350,889,-8254,2667c10668,40005,9651,43053,9525,47244l,45339,,4953,9525,c41275,11938,86106,39751,143890,83185r,27686l35051,124206v-7619,889,-12953,2032,-16128,3175c15748,128524,13462,130048,12064,131826v-1396,1905,-2286,4572,-2539,8255l,137922xe" filled="f" strokecolor="#4471c4" strokeweight=".8pt">
            <v:path arrowok="t" textboxrect="0,0,143890,140081"/>
          </v:shape>
          <v:shape id="Shape 300906" o:spid="_x0000_s2144" style="position:absolute;left:953;top:2303;width:1440;height:2291;visibility:visible;mso-wrap-style:square;v-text-anchor:top" coordsize="144018,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" path="m,113919c,104394,2667,96901,7875,91440v5333,-5461,12573,-8382,21716,-8636c19304,74676,11812,66548,7112,58420,2413,50419,,41275,,31242,,21336,2794,13715,8255,8255,13716,2794,21337,,30862,v6223,,13588,1015,22225,2921l105918,14605v4445,889,7747,1651,10160,1905c118491,16890,120524,17018,122175,17018v4317,,7365,-1016,9016,-3175c132969,11684,134112,8001,134620,2794r9398,1651l144018,63754,58166,44069c53722,43053,50038,42164,47244,41656v-2920,-508,-5333,-889,-7493,-1143c37719,40259,35814,40132,34037,40132v-4319,,-7494,889,-9780,2667c22099,44577,20955,47244,20955,50800v,2794,1144,6096,3557,9779c27051,64389,30607,68326,35306,72644v4826,4318,9906,7874,15241,10541c56007,85852,62738,88011,70739,89662r73279,15621l144018,146431,54483,125857v-3809,-889,-6858,-1524,-9144,-1905c43053,123571,41149,123317,39498,123063v-1651,-127,-3048,-127,-4446,-127c30100,122936,26543,123698,24257,125476v-2158,1778,-3302,4445,-3302,8128c20955,138049,23876,143510,29591,149733v5842,6223,11811,11049,17781,14478c53467,167767,61214,170434,70739,172339r73279,15748l144018,229108,43180,206629v-2286,-508,-5461,-1143,-9779,-1905c29211,203835,25654,203454,22733,203454v-3936,,-6731,1143,-8128,3429c13081,209042,12192,212598,11812,217297l2287,215265,762,175895r,-14986l31624,169037r634,-1651c24003,160655,17653,154559,12954,148971,8382,143383,5080,137795,3049,132334,1016,126746,,120650,,113919xe" filled="f" strokecolor="#4471c4" strokeweight=".8pt">
            <v:path arrowok="t" textboxrect="0,0,144018,229108"/>
          </v:shape>
          <w10:wrap type="square" anchorx="page" anchory="page"/>
        </v:group>
      </w:pict>
    </w:r>
    <w:r w:rsidR="00700A2F">
      <w:rPr>
        <w:rFonts w:ascii="Cambria" w:eastAsia="Cambria" w:hAnsi="Cambria" w:cs="Cambria"/>
        <w:b/>
        <w:i/>
        <w:color w:val="FF0000"/>
        <w:sz w:val="20"/>
      </w:rPr>
      <w:t xml:space="preserve">Zalo: 0942481600 – 0978.919804 </w:t>
    </w:r>
    <w:r w:rsidR="00700A2F">
      <w:rPr>
        <w:rFonts w:ascii="Cambria" w:eastAsia="Cambria" w:hAnsi="Cambria" w:cs="Cambria"/>
        <w:b/>
        <w:i/>
        <w:color w:val="FF0000"/>
        <w:sz w:val="20"/>
      </w:rPr>
      <w:tab/>
      <w:t xml:space="preserve"> </w:t>
    </w:r>
    <w:r w:rsidR="00700A2F">
      <w:rPr>
        <w:rFonts w:ascii="Cambria" w:eastAsia="Cambria" w:hAnsi="Cambria" w:cs="Cambria"/>
        <w:b/>
        <w:i/>
        <w:color w:val="FF0000"/>
        <w:sz w:val="20"/>
      </w:rPr>
      <w:tab/>
      <w:t xml:space="preserve">Trang </w:t>
    </w:r>
    <w:r w:rsidR="00700A2F">
      <w:fldChar w:fldCharType="begin"/>
    </w:r>
    <w:r w:rsidR="00700A2F">
      <w:instrText xml:space="preserve"> PAGE   \* MERGEFORMAT </w:instrText>
    </w:r>
    <w:r w:rsidR="00700A2F">
      <w:fldChar w:fldCharType="separate"/>
    </w:r>
    <w:r w:rsidR="004417A6" w:rsidRPr="004417A6">
      <w:rPr>
        <w:rFonts w:ascii="Cambria" w:eastAsia="Cambria" w:hAnsi="Cambria" w:cs="Cambria"/>
        <w:b/>
        <w:i/>
        <w:noProof/>
        <w:color w:val="FF0000"/>
        <w:sz w:val="20"/>
      </w:rPr>
      <w:t>63</w:t>
    </w:r>
    <w:r w:rsidR="00700A2F">
      <w:rPr>
        <w:rFonts w:ascii="Cambria" w:eastAsia="Cambria" w:hAnsi="Cambria" w:cs="Cambria"/>
        <w:b/>
        <w:i/>
        <w:color w:val="FF0000"/>
        <w:sz w:val="20"/>
      </w:rPr>
      <w:fldChar w:fldCharType="end"/>
    </w:r>
    <w:r w:rsidR="00700A2F">
      <w:rPr>
        <w:rFonts w:ascii="Cambria" w:eastAsia="Cambria" w:hAnsi="Cambria" w:cs="Cambria"/>
        <w:b/>
        <w:i/>
        <w:color w:val="FF0000"/>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68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Pr>
        <w:b/>
        <w:i/>
        <w:sz w:val="20"/>
      </w:rPr>
      <w:t>10</w:t>
    </w:r>
    <w:r>
      <w:rPr>
        <w:b/>
        <w:i/>
        <w:sz w:val="20"/>
      </w:rPr>
      <w:fldChar w:fldCharType="end"/>
    </w:r>
    <w:r>
      <w:rPr>
        <w:b/>
        <w:i/>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68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sidR="004417A6" w:rsidRPr="004417A6">
      <w:rPr>
        <w:b/>
        <w:i/>
        <w:noProof/>
        <w:sz w:val="20"/>
      </w:rPr>
      <w:t>70</w:t>
    </w:r>
    <w:r>
      <w:rPr>
        <w:b/>
        <w:i/>
        <w:sz w:val="20"/>
      </w:rPr>
      <w:fldChar w:fldCharType="end"/>
    </w:r>
    <w:r>
      <w:rPr>
        <w:b/>
        <w: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9E4146">
    <w:pPr>
      <w:tabs>
        <w:tab w:val="center" w:pos="4321"/>
        <w:tab w:val="right" w:pos="10493"/>
      </w:tabs>
      <w:spacing w:after="0" w:line="259" w:lineRule="auto"/>
      <w:ind w:left="0" w:firstLine="0"/>
      <w:jc w:val="left"/>
    </w:pPr>
    <w:r>
      <w:rPr>
        <w:noProof/>
      </w:rPr>
      <w:pict>
        <v:group id="Group 301007" o:spid="_x0000_s2123" style="position:absolute;margin-left:557.4pt;margin-top:685.45pt;width:21.65pt;height:106.6pt;z-index:251655680;mso-position-horizontal-relative:page;mso-position-vertical-relative:page" coordsize="2750,1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008" o:spid="_x0000_s2124" type="#_x0000_t75" style="position:absolute;left:274;top:6015;width:2476;height:7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">
            <v:imagedata r:id="rId1" o:title=""/>
          </v:shape>
          <v:shape id="Shape 301009" o:spid="_x0000_s2125" style="position:absolute;left:976;top:8126;width:1440;height:1467;visibility:visible;mso-wrap-style:square;v-text-anchor:top" coordsize="144018,1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" path="m,142304l,83020r77724,17856c88773,103441,96393,105016,100584,105587v4191,572,7492,851,9905,851c114935,106438,118237,105562,120269,103797v1905,-1753,2920,-4356,2920,-7785c123189,94107,122809,92062,121920,89865v-1017,-2184,-2286,-4381,-4064,-6566c116077,81102,113664,78435,110489,75299v-3175,-3151,-6476,-5906,-10032,-8281c96900,64630,92963,62649,88900,61087,84836,59512,79628,58051,73406,56731l,41008,,,100964,22428v2286,483,5461,1130,9780,1930c114935,25171,118490,25578,121412,25578v3937,,6731,-1118,8127,-3353c131063,19977,131952,16484,132334,11722r9398,2146l141732,67729,112522,60007r-635,1715c122936,70586,131063,79134,136271,87376v5206,8230,7747,17589,7747,28067c144018,125069,141350,132690,135889,138302v-5461,5627,-13080,8434,-22732,8434c107061,146736,99695,145783,91059,143878l38226,132169v-4444,-965,-7746,-1600,-10159,-1930c25653,129895,23622,129730,21971,129730v-4191,,-7239,1054,-8890,3149c11302,134975,10160,138684,9525,144018l,142304xe" filled="f" strokecolor="#4471c4" strokeweight=".8pt">
            <v:path arrowok="t" textboxrect="0,0,144018,146736"/>
          </v:shape>
          <v:shape id="Shape 301010" o:spid="_x0000_s2126" style="position:absolute;left:976;top:9658;width:1440;height:2008;visibility:visible;mso-wrap-style:square;v-text-anchor:top" coordsize="144018,20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" path="m,196304l,137008r77724,17869c88773,157442,96393,159017,100584,159588v4191,572,7492,851,9905,851c114935,160439,118237,159562,120269,157797v1905,-1752,2920,-4356,2920,-7784c123189,148107,122809,146062,121920,143866v-1017,-2185,-2286,-4382,-4064,-6567c116077,135103,113664,132435,110489,129298v-3175,-3149,-6476,-5905,-10032,-8280c96900,118631,92963,116649,88900,115088v-4064,-1576,-9272,-3036,-15494,-4357l,95009,,54001,44958,64008c44576,57531,43688,52362,42037,48501,40386,44641,37719,41554,34163,39218,30734,36881,26162,35027,20447,33642,14859,32258,8000,30708,,29007l,,6731,1422v6857,1435,13334,3341,19177,5716c31876,9525,36957,13043,41148,17716v4317,4662,7747,10859,10160,18568c53848,44005,55118,54001,55118,66294r45846,10135c103250,76911,106425,77559,110744,78359v4191,813,7746,1219,10668,1219c125349,79578,128143,78460,129539,76226v1524,-2248,2413,-5741,2795,-10504l141732,67869r,53861l112522,114008r-635,1714c122936,124587,131063,133134,136271,141377v5206,8229,7747,17588,7747,28066c144018,179070,141350,186690,135889,192303v-5461,5627,-13080,8433,-22732,8433c107061,200736,99695,199784,91059,197879l38226,186169v-4444,-952,-7746,-1600,-10159,-1930c25653,183896,23622,183731,21971,183731v-4191,,-7239,1054,-8890,3149c11302,188976,10160,192684,9525,198018l,196304xe" filled="f" strokecolor="#4471c4" strokeweight=".8pt">
            <v:path arrowok="t" textboxrect="0,0,144018,200736"/>
          </v:shape>
          <v:shape id="Shape 301011" o:spid="_x0000_s2127" style="position:absolute;left:619;top:6261;width:1797;height:992;visibility:visible;mso-wrap-style:square;v-text-anchor:top" coordsize="179705,9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" path="m,60706l,26416r35687,8256l35687,,53594,3810r,35052l118872,54737v2921,636,5715,1270,8509,1778c130048,57150,132714,57658,135255,57912v2540,508,4571,762,6350,889c143256,58928,144652,58928,146050,58928v4445,,7747,-762,9778,-2413c157861,54864,158876,52578,158876,49403v,-4318,-1524,-8636,-4571,-13208c151257,31624,146558,26798,140208,21590l151511,10541v7239,6732,12953,12827,16764,18161c172212,34036,175133,39624,177037,45339v1778,5842,2668,12573,2668,20193c179705,73279,178308,79629,175513,84710v-2793,5206,-6476,8839,-11302,11124c159512,98120,154177,99264,148336,99264v-4446,,-8763,-330,-12827,-1004c131445,97599,124840,96215,115570,94120l53594,79375r,19317l44196,96698c43814,90805,42799,86234,41275,82804,39624,79502,37337,76709,34289,74295,31242,72010,27050,69724,21717,67691,16383,65660,9144,63247,,60706xe" filled="f" strokecolor="#4471c4" strokeweight=".8pt">
            <v:path arrowok="t" textboxrect="0,0,179705,99264"/>
          </v:shape>
          <v:shape id="Shape 301012" o:spid="_x0000_s2128" style="position:absolute;left:421;top:11710;width:1995;height:1596;visibility:visible;mso-wrap-style:square;v-text-anchor:top" coordsize="199517,1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" path="m,51003c,41478,508,32716,1525,24715,2540,16714,4318,8471,6858,l47499,8713r,18719c36830,27521,29083,29617,24130,33719v-4953,4090,-7492,10719,-7492,19850c16638,63577,19431,71489,24765,77292v5335,5804,12827,8713,22225,8713c53594,86005,59944,83693,65913,79084,71882,74461,78232,67488,84963,58141,91313,49670,96901,43142,101981,38571v4954,-4573,10287,-8002,15875,-10287c123444,25997,129922,24854,137161,24854v9652,,18923,2337,27686,6998c173101,36335,179832,42380,185293,50000v4699,6769,8129,13716,10287,20866c198248,79629,199517,90818,199517,104432v,8763,-762,17933,-2286,27509c195707,141516,193675,150737,190881,159589r-41147,-8852l149734,132017v8381,-292,14985,-1575,19811,-3861c174372,125870,177800,122631,179832,118441v2032,-4191,3048,-9716,3048,-16574c182880,91478,179832,83300,173990,77292v-5968,-5994,-14351,-9004,-25018,-9004c143511,68288,138557,69241,134366,71146v-4191,1905,-8381,4839,-12318,8788c117984,83884,112395,90716,105284,100432v-6732,9055,-14097,15887,-22098,20510c75057,125565,66549,127877,57658,127877v-7493,,-14858,-1626,-22097,-4864c28322,119774,21972,114986,16638,108649,11303,102324,7113,94349,4318,84722,1398,75095,,63856,,51003xe" filled="f" strokecolor="#4471c4" strokeweight=".8pt">
            <v:path arrowok="t" textboxrect="0,0,199517,159589"/>
          </v:shape>
          <v:shape id="Picture 301013" o:spid="_x0000_s2129" type="#_x0000_t75" style="position:absolute;top:4507;width:2750;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">
            <v:imagedata r:id="rId2" o:title=""/>
          </v:shape>
          <v:shape id="Shape 301014" o:spid="_x0000_s2130" style="position:absolute;left:1102;top:5234;width:1105;height:618;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301015" o:spid="_x0000_s2131" style="position:absolute;left:953;top:475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" path="m,65151c,50927,3429,38862,10287,28829l,16002,2287,r99694,21972c106935,23114,110999,24003,114047,24511v3047,508,5588,762,7746,762c126112,25273,129160,24257,131064,22225v1905,-2159,3048,-5842,3556,-11176l144018,12573r,54864l114809,59690r-635,1905c122555,68073,129160,74168,133731,79629v4572,5588,7874,11049,9780,16510c145415,101473,146304,107697,146304,114809v,6603,-1524,12445,-4699,17525c138557,137414,133477,141351,126747,144273v-6859,3047,-15495,4444,-25909,4444c90805,148717,80645,147574,70486,145288,60325,142875,50800,139447,42037,134874,33148,130302,25654,124587,19304,117602,13081,110617,8255,102743,4953,93980,1651,85217,,75565,,65151xe" filled="f" strokecolor="#4471c4" strokeweight=".8pt">
            <v:path arrowok="t" textboxrect="0,0,146304,148717"/>
          </v:shape>
          <v:shape id="Shape 301016" o:spid="_x0000_s2132" style="position:absolute;left:976;width:1439;height:1400;visibility:visible;mso-wrap-style:square;v-text-anchor:top" coordsize="143890,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" path="m,137922l,87630,106807,77724c86360,63373,69088,52705,55245,45974,41401,39116,29972,35687,20827,35687v-3682,,-6350,889,-8254,2667c10668,40005,9651,43053,9525,47244l,45339,,4953,9525,c41275,11938,86106,39751,143890,83185r,27686l35051,124206v-7619,889,-12953,2032,-16128,3175c15748,128524,13462,130048,12064,131826v-1396,1905,-2286,4572,-2539,8255l,137922xe" filled="f" strokecolor="#4471c4" strokeweight=".8pt">
            <v:path arrowok="t" textboxrect="0,0,143890,140081"/>
          </v:shape>
          <v:shape id="Shape 301017" o:spid="_x0000_s2133" style="position:absolute;left:953;top:2303;width:1440;height:2291;visibility:visible;mso-wrap-style:square;v-text-anchor:top" coordsize="144018,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" path="m,113919c,104394,2667,96901,7875,91440v5333,-5461,12573,-8382,21716,-8636c19304,74676,11812,66548,7112,58420,2413,50419,,41275,,31242,,21336,2794,13715,8255,8255,13716,2794,21337,,30862,v6223,,13588,1015,22225,2921l105918,14605v4445,889,7747,1651,10160,1905c118491,16890,120524,17018,122175,17018v4317,,7365,-1016,9016,-3175c132969,11684,134112,8001,134620,2794r9398,1651l144018,63754,58166,44069c53722,43053,50038,42164,47244,41656v-2920,-508,-5333,-889,-7493,-1143c37719,40259,35814,40132,34037,40132v-4319,,-7494,889,-9780,2667c22099,44577,20955,47244,20955,50800v,2794,1144,6096,3557,9779c27051,64389,30607,68326,35306,72644v4826,4318,9906,7874,15241,10541c56007,85852,62738,88011,70739,89662r73279,15621l144018,146431,54483,125857v-3809,-889,-6858,-1524,-9144,-1905c43053,123571,41149,123317,39498,123063v-1651,-127,-3048,-127,-4446,-127c30100,122936,26543,123698,24257,125476v-2158,1778,-3302,4445,-3302,8128c20955,138049,23876,143510,29591,149733v5842,6223,11811,11049,17781,14478c53467,167767,61214,170434,70739,172339r73279,15748l144018,229108,43180,206629v-2286,-508,-5461,-1143,-9779,-1905c29211,203835,25654,203454,22733,203454v-3936,,-6731,1143,-8128,3429c13081,209042,12192,212598,11812,217297l2287,215265,762,175895r,-14986l31624,169037r634,-1651c24003,160655,17653,154559,12954,148971,8382,143383,5080,137795,3049,132334,1016,126746,,120650,,113919xe" filled="f" strokecolor="#4471c4" strokeweight=".8pt">
            <v:path arrowok="t" textboxrect="0,0,144018,229108"/>
          </v:shape>
          <w10:wrap type="square" anchorx="page" anchory="page"/>
        </v:group>
      </w:pict>
    </w:r>
    <w:r w:rsidR="00700A2F">
      <w:rPr>
        <w:rFonts w:ascii="Cambria" w:eastAsia="Cambria" w:hAnsi="Cambria" w:cs="Cambria"/>
        <w:b/>
        <w:i/>
        <w:color w:val="FF0000"/>
        <w:sz w:val="20"/>
      </w:rPr>
      <w:t xml:space="preserve">Zalo: 0942481600 – 0978.919804 </w:t>
    </w:r>
    <w:r w:rsidR="00700A2F">
      <w:rPr>
        <w:rFonts w:ascii="Cambria" w:eastAsia="Cambria" w:hAnsi="Cambria" w:cs="Cambria"/>
        <w:b/>
        <w:i/>
        <w:color w:val="FF0000"/>
        <w:sz w:val="20"/>
      </w:rPr>
      <w:tab/>
      <w:t xml:space="preserve"> </w:t>
    </w:r>
    <w:r w:rsidR="00700A2F">
      <w:rPr>
        <w:rFonts w:ascii="Cambria" w:eastAsia="Cambria" w:hAnsi="Cambria" w:cs="Cambria"/>
        <w:b/>
        <w:i/>
        <w:color w:val="FF0000"/>
        <w:sz w:val="20"/>
      </w:rPr>
      <w:tab/>
      <w:t xml:space="preserve">Trang </w:t>
    </w:r>
    <w:r w:rsidR="00700A2F">
      <w:fldChar w:fldCharType="begin"/>
    </w:r>
    <w:r w:rsidR="00700A2F">
      <w:instrText xml:space="preserve"> PAGE   \* MERGEFORMAT </w:instrText>
    </w:r>
    <w:r w:rsidR="00700A2F">
      <w:fldChar w:fldCharType="separate"/>
    </w:r>
    <w:r w:rsidR="004417A6" w:rsidRPr="004417A6">
      <w:rPr>
        <w:rFonts w:ascii="Cambria" w:eastAsia="Cambria" w:hAnsi="Cambria" w:cs="Cambria"/>
        <w:b/>
        <w:i/>
        <w:noProof/>
        <w:color w:val="FF0000"/>
        <w:sz w:val="20"/>
      </w:rPr>
      <w:t>69</w:t>
    </w:r>
    <w:r w:rsidR="00700A2F">
      <w:rPr>
        <w:rFonts w:ascii="Cambria" w:eastAsia="Cambria" w:hAnsi="Cambria" w:cs="Cambria"/>
        <w:b/>
        <w:i/>
        <w:color w:val="FF0000"/>
        <w:sz w:val="20"/>
      </w:rPr>
      <w:fldChar w:fldCharType="end"/>
    </w:r>
    <w:r w:rsidR="00700A2F">
      <w:rPr>
        <w:rFonts w:ascii="Cambria" w:eastAsia="Cambria" w:hAnsi="Cambria" w:cs="Cambria"/>
        <w:b/>
        <w:i/>
        <w:color w:val="FF0000"/>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68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Pr>
        <w:b/>
        <w:i/>
        <w:sz w:val="20"/>
      </w:rPr>
      <w:t>10</w:t>
    </w:r>
    <w:r>
      <w:rPr>
        <w:b/>
        <w:i/>
        <w:sz w:val="20"/>
      </w:rPr>
      <w:fldChar w:fldCharType="end"/>
    </w:r>
    <w:r>
      <w:rPr>
        <w:b/>
        <w:i/>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68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sidR="004417A6" w:rsidRPr="004417A6">
      <w:rPr>
        <w:b/>
        <w:i/>
        <w:noProof/>
        <w:sz w:val="20"/>
      </w:rPr>
      <w:t>74</w:t>
    </w:r>
    <w:r>
      <w:rPr>
        <w:b/>
        <w:i/>
        <w:sz w:val="20"/>
      </w:rPr>
      <w:fldChar w:fldCharType="end"/>
    </w:r>
    <w:r>
      <w:rPr>
        <w:b/>
        <w:i/>
        <w:sz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9E4146">
    <w:pPr>
      <w:tabs>
        <w:tab w:val="center" w:pos="4321"/>
        <w:tab w:val="right" w:pos="10494"/>
      </w:tabs>
      <w:spacing w:after="0" w:line="259" w:lineRule="auto"/>
      <w:ind w:left="0" w:firstLine="0"/>
      <w:jc w:val="left"/>
    </w:pPr>
    <w:r>
      <w:rPr>
        <w:noProof/>
      </w:rPr>
      <w:pict>
        <v:group id="Group 301137" o:spid="_x0000_s2112" style="position:absolute;margin-left:557.4pt;margin-top:685.45pt;width:21.65pt;height:106.6pt;z-index:251656704;mso-position-horizontal-relative:page;mso-position-vertical-relative:page" coordsize="2750,1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138" o:spid="_x0000_s2113" type="#_x0000_t75" style="position:absolute;left:274;top:6015;width:2476;height:7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">
            <v:imagedata r:id="rId1" o:title=""/>
          </v:shape>
          <v:shape id="Shape 301139" o:spid="_x0000_s2114" style="position:absolute;left:976;top:8126;width:1440;height:1467;visibility:visible;mso-wrap-style:square;v-text-anchor:top" coordsize="144018,1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" path="m,142304l,83020r77724,17856c88773,103441,96393,105016,100584,105587v4191,572,7492,851,9905,851c114935,106438,118237,105562,120269,103797v1905,-1753,2920,-4356,2920,-7785c123189,94107,122809,92062,121920,89865v-1017,-2184,-2286,-4381,-4064,-6566c116077,81102,113664,78435,110489,75299v-3175,-3151,-6476,-5906,-10032,-8281c96900,64630,92963,62649,88900,61087,84836,59512,79628,58051,73406,56731l,41008,,,100964,22428v2286,483,5461,1130,9780,1930c114935,25171,118490,25578,121412,25578v3937,,6731,-1118,8127,-3353c131063,19977,131952,16484,132334,11722r9398,2146l141732,67729,112522,60007r-635,1715c122936,70586,131063,79134,136271,87376v5206,8230,7747,17589,7747,28067c144018,125069,141350,132690,135889,138302v-5461,5627,-13080,8434,-22732,8434c107061,146736,99695,145783,91059,143878l38226,132169v-4444,-965,-7746,-1600,-10159,-1930c25653,129895,23622,129730,21971,129730v-4191,,-7239,1054,-8890,3149c11302,134975,10160,138684,9525,144018l,142304xe" filled="f" strokecolor="#4471c4" strokeweight=".8pt">
            <v:path arrowok="t" textboxrect="0,0,144018,146736"/>
          </v:shape>
          <v:shape id="Shape 301140" o:spid="_x0000_s2115" style="position:absolute;left:976;top:9658;width:1440;height:2008;visibility:visible;mso-wrap-style:square;v-text-anchor:top" coordsize="144018,20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" path="m,196304l,137008r77724,17869c88773,157442,96393,159017,100584,159588v4191,572,7492,851,9905,851c114935,160439,118237,159562,120269,157797v1905,-1752,2920,-4356,2920,-7784c123189,148107,122809,146062,121920,143866v-1017,-2185,-2286,-4382,-4064,-6567c116077,135103,113664,132435,110489,129298v-3175,-3149,-6476,-5905,-10032,-8280c96900,118631,92963,116649,88900,115088v-4064,-1576,-9272,-3036,-15494,-4357l,95009,,54001,44958,64008c44576,57531,43688,52362,42037,48501,40386,44641,37719,41554,34163,39218,30734,36881,26162,35027,20447,33642,14859,32258,8000,30708,,29007l,,6731,1422v6857,1435,13334,3341,19177,5716c31876,9525,36957,13043,41148,17716v4317,4662,7747,10859,10160,18568c53848,44005,55118,54001,55118,66294r45846,10135c103250,76911,106425,77559,110744,78359v4191,813,7746,1219,10668,1219c125349,79578,128143,78460,129539,76226v1524,-2248,2413,-5741,2795,-10504l141732,67869r,53861l112522,114008r-635,1714c122936,124587,131063,133134,136271,141377v5206,8229,7747,17588,7747,28066c144018,179070,141350,186690,135889,192303v-5461,5627,-13080,8433,-22732,8433c107061,200736,99695,199784,91059,197879l38226,186169v-4444,-952,-7746,-1600,-10159,-1930c25653,183896,23622,183731,21971,183731v-4191,,-7239,1054,-8890,3149c11302,188976,10160,192684,9525,198018l,196304xe" filled="f" strokecolor="#4471c4" strokeweight=".8pt">
            <v:path arrowok="t" textboxrect="0,0,144018,200736"/>
          </v:shape>
          <v:shape id="Shape 301141" o:spid="_x0000_s2116" style="position:absolute;left:619;top:6261;width:1797;height:992;visibility:visible;mso-wrap-style:square;v-text-anchor:top" coordsize="179705,9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" path="m,60706l,26416r35687,8256l35687,,53594,3810r,35052l118872,54737v2921,636,5715,1270,8509,1778c130048,57150,132714,57658,135255,57912v2540,508,4571,762,6350,889c143256,58928,144652,58928,146050,58928v4445,,7747,-762,9778,-2413c157861,54864,158876,52578,158876,49403v,-4318,-1524,-8636,-4571,-13208c151257,31624,146558,26798,140208,21590l151511,10541v7239,6732,12953,12827,16764,18161c172212,34036,175133,39624,177037,45339v1778,5842,2668,12573,2668,20193c179705,73279,178308,79629,175513,84710v-2793,5206,-6476,8839,-11302,11124c159512,98120,154177,99264,148336,99264v-4446,,-8763,-330,-12827,-1004c131445,97599,124840,96215,115570,94120l53594,79375r,19317l44196,96698c43814,90805,42799,86234,41275,82804,39624,79502,37337,76709,34289,74295,31242,72010,27050,69724,21717,67691,16383,65660,9144,63247,,60706xe" filled="f" strokecolor="#4471c4" strokeweight=".8pt">
            <v:path arrowok="t" textboxrect="0,0,179705,99264"/>
          </v:shape>
          <v:shape id="Shape 301142" o:spid="_x0000_s2117" style="position:absolute;left:421;top:11710;width:1995;height:1596;visibility:visible;mso-wrap-style:square;v-text-anchor:top" coordsize="199517,1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" path="m,51003c,41478,508,32716,1525,24715,2540,16714,4318,8471,6858,l47499,8713r,18719c36830,27521,29083,29617,24130,33719v-4953,4090,-7492,10719,-7492,19850c16638,63577,19431,71489,24765,77292v5335,5804,12827,8713,22225,8713c53594,86005,59944,83693,65913,79084,71882,74461,78232,67488,84963,58141,91313,49670,96901,43142,101981,38571v4954,-4573,10287,-8002,15875,-10287c123444,25997,129922,24854,137161,24854v9652,,18923,2337,27686,6998c173101,36335,179832,42380,185293,50000v4699,6769,8129,13716,10287,20866c198248,79629,199517,90818,199517,104432v,8763,-762,17933,-2286,27509c195707,141516,193675,150737,190881,159589r-41147,-8852l149734,132017v8381,-292,14985,-1575,19811,-3861c174372,125870,177800,122631,179832,118441v2032,-4191,3048,-9716,3048,-16574c182880,91478,179832,83300,173990,77292v-5968,-5994,-14351,-9004,-25018,-9004c143511,68288,138557,69241,134366,71146v-4191,1905,-8381,4839,-12318,8788c117984,83884,112395,90716,105284,100432v-6732,9055,-14097,15887,-22098,20510c75057,125565,66549,127877,57658,127877v-7493,,-14858,-1626,-22097,-4864c28322,119774,21972,114986,16638,108649,11303,102324,7113,94349,4318,84722,1398,75095,,63856,,51003xe" filled="f" strokecolor="#4471c4" strokeweight=".8pt">
            <v:path arrowok="t" textboxrect="0,0,199517,159589"/>
          </v:shape>
          <v:shape id="Picture 301143" o:spid="_x0000_s2118" type="#_x0000_t75" style="position:absolute;top:4507;width:2750;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">
            <v:imagedata r:id="rId2" o:title=""/>
          </v:shape>
          <v:shape id="Shape 301144" o:spid="_x0000_s2119" style="position:absolute;left:1102;top:5234;width:1105;height:618;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301145" o:spid="_x0000_s2120" style="position:absolute;left:953;top:475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" path="m,65151c,50927,3429,38862,10287,28829l,16002,2287,r99694,21972c106935,23114,110999,24003,114047,24511v3047,508,5588,762,7746,762c126112,25273,129160,24257,131064,22225v1905,-2159,3048,-5842,3556,-11176l144018,12573r,54864l114809,59690r-635,1905c122555,68073,129160,74168,133731,79629v4572,5588,7874,11049,9780,16510c145415,101473,146304,107697,146304,114809v,6603,-1524,12445,-4699,17525c138557,137414,133477,141351,126747,144273v-6859,3047,-15495,4444,-25909,4444c90805,148717,80645,147574,70486,145288,60325,142875,50800,139447,42037,134874,33148,130302,25654,124587,19304,117602,13081,110617,8255,102743,4953,93980,1651,85217,,75565,,65151xe" filled="f" strokecolor="#4471c4" strokeweight=".8pt">
            <v:path arrowok="t" textboxrect="0,0,146304,148717"/>
          </v:shape>
          <v:shape id="Shape 301146" o:spid="_x0000_s2121" style="position:absolute;left:976;width:1439;height:1400;visibility:visible;mso-wrap-style:square;v-text-anchor:top" coordsize="143890,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" path="m,137922l,87630,106807,77724c86360,63373,69088,52705,55245,45974,41401,39116,29972,35687,20827,35687v-3682,,-6350,889,-8254,2667c10668,40005,9651,43053,9525,47244l,45339,,4953,9525,c41275,11938,86106,39751,143890,83185r,27686l35051,124206v-7619,889,-12953,2032,-16128,3175c15748,128524,13462,130048,12064,131826v-1396,1905,-2286,4572,-2539,8255l,137922xe" filled="f" strokecolor="#4471c4" strokeweight=".8pt">
            <v:path arrowok="t" textboxrect="0,0,143890,140081"/>
          </v:shape>
          <v:shape id="Shape 301147" o:spid="_x0000_s2122" style="position:absolute;left:953;top:2303;width:1440;height:2291;visibility:visible;mso-wrap-style:square;v-text-anchor:top" coordsize="144018,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" path="m,113919c,104394,2667,96901,7875,91440v5333,-5461,12573,-8382,21716,-8636c19304,74676,11812,66548,7112,58420,2413,50419,,41275,,31242,,21336,2794,13715,8255,8255,13716,2794,21337,,30862,v6223,,13588,1015,22225,2921l105918,14605v4445,889,7747,1651,10160,1905c118491,16890,120524,17018,122175,17018v4317,,7365,-1016,9016,-3175c132969,11684,134112,8001,134620,2794r9398,1651l144018,63754,58166,44069c53722,43053,50038,42164,47244,41656v-2920,-508,-5333,-889,-7493,-1143c37719,40259,35814,40132,34037,40132v-4319,,-7494,889,-9780,2667c22099,44577,20955,47244,20955,50800v,2794,1144,6096,3557,9779c27051,64389,30607,68326,35306,72644v4826,4318,9906,7874,15241,10541c56007,85852,62738,88011,70739,89662r73279,15621l144018,146431,54483,125857v-3809,-889,-6858,-1524,-9144,-1905c43053,123571,41149,123317,39498,123063v-1651,-127,-3048,-127,-4446,-127c30100,122936,26543,123698,24257,125476v-2158,1778,-3302,4445,-3302,8128c20955,138049,23876,143510,29591,149733v5842,6223,11811,11049,17781,14478c53467,167767,61214,170434,70739,172339r73279,15748l144018,229108,43180,206629v-2286,-508,-5461,-1143,-9779,-1905c29211,203835,25654,203454,22733,203454v-3936,,-6731,1143,-8128,3429c13081,209042,12192,212598,11812,217297l2287,215265,762,175895r,-14986l31624,169037r634,-1651c24003,160655,17653,154559,12954,148971,8382,143383,5080,137795,3049,132334,1016,126746,,120650,,113919xe" filled="f" strokecolor="#4471c4" strokeweight=".8pt">
            <v:path arrowok="t" textboxrect="0,0,144018,229108"/>
          </v:shape>
          <w10:wrap type="square" anchorx="page" anchory="page"/>
        </v:group>
      </w:pict>
    </w:r>
    <w:r w:rsidR="00700A2F">
      <w:rPr>
        <w:rFonts w:ascii="Cambria" w:eastAsia="Cambria" w:hAnsi="Cambria" w:cs="Cambria"/>
        <w:b/>
        <w:i/>
        <w:color w:val="FF0000"/>
        <w:sz w:val="20"/>
      </w:rPr>
      <w:t xml:space="preserve">Zalo: 0942481600 – 0978.919804 </w:t>
    </w:r>
    <w:r w:rsidR="00700A2F">
      <w:rPr>
        <w:rFonts w:ascii="Cambria" w:eastAsia="Cambria" w:hAnsi="Cambria" w:cs="Cambria"/>
        <w:b/>
        <w:i/>
        <w:color w:val="FF0000"/>
        <w:sz w:val="20"/>
      </w:rPr>
      <w:tab/>
      <w:t xml:space="preserve"> </w:t>
    </w:r>
    <w:r w:rsidR="00700A2F">
      <w:rPr>
        <w:rFonts w:ascii="Cambria" w:eastAsia="Cambria" w:hAnsi="Cambria" w:cs="Cambria"/>
        <w:b/>
        <w:i/>
        <w:color w:val="FF0000"/>
        <w:sz w:val="20"/>
      </w:rPr>
      <w:tab/>
      <w:t xml:space="preserve">Trang </w:t>
    </w:r>
    <w:r w:rsidR="00700A2F">
      <w:fldChar w:fldCharType="begin"/>
    </w:r>
    <w:r w:rsidR="00700A2F">
      <w:instrText xml:space="preserve"> PAGE   \* MERGEFORMAT </w:instrText>
    </w:r>
    <w:r w:rsidR="00700A2F">
      <w:fldChar w:fldCharType="separate"/>
    </w:r>
    <w:r w:rsidR="004417A6" w:rsidRPr="004417A6">
      <w:rPr>
        <w:rFonts w:ascii="Cambria" w:eastAsia="Cambria" w:hAnsi="Cambria" w:cs="Cambria"/>
        <w:b/>
        <w:i/>
        <w:noProof/>
        <w:color w:val="FF0000"/>
        <w:sz w:val="20"/>
      </w:rPr>
      <w:t>75</w:t>
    </w:r>
    <w:r w:rsidR="00700A2F">
      <w:rPr>
        <w:rFonts w:ascii="Cambria" w:eastAsia="Cambria" w:hAnsi="Cambria" w:cs="Cambria"/>
        <w:b/>
        <w:i/>
        <w:color w:val="FF0000"/>
        <w:sz w:val="20"/>
      </w:rPr>
      <w:fldChar w:fldCharType="end"/>
    </w:r>
    <w:r w:rsidR="00700A2F">
      <w:rPr>
        <w:rFonts w:ascii="Cambria" w:eastAsia="Cambria" w:hAnsi="Cambria" w:cs="Cambria"/>
        <w:b/>
        <w:i/>
        <w:color w:val="FF0000"/>
        <w:sz w:val="2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9E4146">
    <w:pPr>
      <w:tabs>
        <w:tab w:val="center" w:pos="4321"/>
        <w:tab w:val="right" w:pos="10494"/>
      </w:tabs>
      <w:spacing w:after="0" w:line="259" w:lineRule="auto"/>
      <w:ind w:left="0" w:firstLine="0"/>
      <w:jc w:val="left"/>
    </w:pPr>
    <w:r>
      <w:rPr>
        <w:noProof/>
      </w:rPr>
      <w:pict>
        <v:group id="Group 301091" o:spid="_x0000_s2101" style="position:absolute;margin-left:557.4pt;margin-top:685.45pt;width:21.65pt;height:106.6pt;z-index:251657728;mso-position-horizontal-relative:page;mso-position-vertical-relative:page" coordsize="2750,1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092" o:spid="_x0000_s2102" type="#_x0000_t75" style="position:absolute;left:274;top:6015;width:2476;height:7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">
            <v:imagedata r:id="rId1" o:title=""/>
          </v:shape>
          <v:shape id="Shape 301093" o:spid="_x0000_s2103" style="position:absolute;left:976;top:8126;width:1440;height:1467;visibility:visible;mso-wrap-style:square;v-text-anchor:top" coordsize="144018,1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" path="m,142304l,83020r77724,17856c88773,103441,96393,105016,100584,105587v4191,572,7492,851,9905,851c114935,106438,118237,105562,120269,103797v1905,-1753,2920,-4356,2920,-7785c123189,94107,122809,92062,121920,89865v-1017,-2184,-2286,-4381,-4064,-6566c116077,81102,113664,78435,110489,75299v-3175,-3151,-6476,-5906,-10032,-8281c96900,64630,92963,62649,88900,61087,84836,59512,79628,58051,73406,56731l,41008,,,100964,22428v2286,483,5461,1130,9780,1930c114935,25171,118490,25578,121412,25578v3937,,6731,-1118,8127,-3353c131063,19977,131952,16484,132334,11722r9398,2146l141732,67729,112522,60007r-635,1715c122936,70586,131063,79134,136271,87376v5206,8230,7747,17589,7747,28067c144018,125069,141350,132690,135889,138302v-5461,5627,-13080,8434,-22732,8434c107061,146736,99695,145783,91059,143878l38226,132169v-4444,-965,-7746,-1600,-10159,-1930c25653,129895,23622,129730,21971,129730v-4191,,-7239,1054,-8890,3149c11302,134975,10160,138684,9525,144018l,142304xe" filled="f" strokecolor="#4471c4" strokeweight=".8pt">
            <v:path arrowok="t" textboxrect="0,0,144018,146736"/>
          </v:shape>
          <v:shape id="Shape 301094" o:spid="_x0000_s2104" style="position:absolute;left:976;top:9658;width:1440;height:2008;visibility:visible;mso-wrap-style:square;v-text-anchor:top" coordsize="144018,20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" path="m,196304l,137008r77724,17869c88773,157442,96393,159017,100584,159588v4191,572,7492,851,9905,851c114935,160439,118237,159562,120269,157797v1905,-1752,2920,-4356,2920,-7784c123189,148107,122809,146062,121920,143866v-1017,-2185,-2286,-4382,-4064,-6567c116077,135103,113664,132435,110489,129298v-3175,-3149,-6476,-5905,-10032,-8280c96900,118631,92963,116649,88900,115088v-4064,-1576,-9272,-3036,-15494,-4357l,95009,,54001,44958,64008c44576,57531,43688,52362,42037,48501,40386,44641,37719,41554,34163,39218,30734,36881,26162,35027,20447,33642,14859,32258,8000,30708,,29007l,,6731,1422v6857,1435,13334,3341,19177,5716c31876,9525,36957,13043,41148,17716v4317,4662,7747,10859,10160,18568c53848,44005,55118,54001,55118,66294r45846,10135c103250,76911,106425,77559,110744,78359v4191,813,7746,1219,10668,1219c125349,79578,128143,78460,129539,76226v1524,-2248,2413,-5741,2795,-10504l141732,67869r,53861l112522,114008r-635,1714c122936,124587,131063,133134,136271,141377v5206,8229,7747,17588,7747,28066c144018,179070,141350,186690,135889,192303v-5461,5627,-13080,8433,-22732,8433c107061,200736,99695,199784,91059,197879l38226,186169v-4444,-952,-7746,-1600,-10159,-1930c25653,183896,23622,183731,21971,183731v-4191,,-7239,1054,-8890,3149c11302,188976,10160,192684,9525,198018l,196304xe" filled="f" strokecolor="#4471c4" strokeweight=".8pt">
            <v:path arrowok="t" textboxrect="0,0,144018,200736"/>
          </v:shape>
          <v:shape id="Shape 301095" o:spid="_x0000_s2105" style="position:absolute;left:619;top:6261;width:1797;height:992;visibility:visible;mso-wrap-style:square;v-text-anchor:top" coordsize="179705,9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" path="m,60706l,26416r35687,8256l35687,,53594,3810r,35052l118872,54737v2921,636,5715,1270,8509,1778c130048,57150,132714,57658,135255,57912v2540,508,4571,762,6350,889c143256,58928,144652,58928,146050,58928v4445,,7747,-762,9778,-2413c157861,54864,158876,52578,158876,49403v,-4318,-1524,-8636,-4571,-13208c151257,31624,146558,26798,140208,21590l151511,10541v7239,6732,12953,12827,16764,18161c172212,34036,175133,39624,177037,45339v1778,5842,2668,12573,2668,20193c179705,73279,178308,79629,175513,84710v-2793,5206,-6476,8839,-11302,11124c159512,98120,154177,99264,148336,99264v-4446,,-8763,-330,-12827,-1004c131445,97599,124840,96215,115570,94120l53594,79375r,19317l44196,96698c43814,90805,42799,86234,41275,82804,39624,79502,37337,76709,34289,74295,31242,72010,27050,69724,21717,67691,16383,65660,9144,63247,,60706xe" filled="f" strokecolor="#4471c4" strokeweight=".8pt">
            <v:path arrowok="t" textboxrect="0,0,179705,99264"/>
          </v:shape>
          <v:shape id="Shape 301096" o:spid="_x0000_s2106" style="position:absolute;left:421;top:11710;width:1995;height:1596;visibility:visible;mso-wrap-style:square;v-text-anchor:top" coordsize="199517,1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" path="m,51003c,41478,508,32716,1525,24715,2540,16714,4318,8471,6858,l47499,8713r,18719c36830,27521,29083,29617,24130,33719v-4953,4090,-7492,10719,-7492,19850c16638,63577,19431,71489,24765,77292v5335,5804,12827,8713,22225,8713c53594,86005,59944,83693,65913,79084,71882,74461,78232,67488,84963,58141,91313,49670,96901,43142,101981,38571v4954,-4573,10287,-8002,15875,-10287c123444,25997,129922,24854,137161,24854v9652,,18923,2337,27686,6998c173101,36335,179832,42380,185293,50000v4699,6769,8129,13716,10287,20866c198248,79629,199517,90818,199517,104432v,8763,-762,17933,-2286,27509c195707,141516,193675,150737,190881,159589r-41147,-8852l149734,132017v8381,-292,14985,-1575,19811,-3861c174372,125870,177800,122631,179832,118441v2032,-4191,3048,-9716,3048,-16574c182880,91478,179832,83300,173990,77292v-5968,-5994,-14351,-9004,-25018,-9004c143511,68288,138557,69241,134366,71146v-4191,1905,-8381,4839,-12318,8788c117984,83884,112395,90716,105284,100432v-6732,9055,-14097,15887,-22098,20510c75057,125565,66549,127877,57658,127877v-7493,,-14858,-1626,-22097,-4864c28322,119774,21972,114986,16638,108649,11303,102324,7113,94349,4318,84722,1398,75095,,63856,,51003xe" filled="f" strokecolor="#4471c4" strokeweight=".8pt">
            <v:path arrowok="t" textboxrect="0,0,199517,159589"/>
          </v:shape>
          <v:shape id="Picture 301097" o:spid="_x0000_s2107" type="#_x0000_t75" style="position:absolute;top:4507;width:2750;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">
            <v:imagedata r:id="rId2" o:title=""/>
          </v:shape>
          <v:shape id="Shape 301098" o:spid="_x0000_s2108" style="position:absolute;left:1102;top:5234;width:1105;height:618;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301099" o:spid="_x0000_s2109" style="position:absolute;left:953;top:475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" path="m,65151c,50927,3429,38862,10287,28829l,16002,2287,r99694,21972c106935,23114,110999,24003,114047,24511v3047,508,5588,762,7746,762c126112,25273,129160,24257,131064,22225v1905,-2159,3048,-5842,3556,-11176l144018,12573r,54864l114809,59690r-635,1905c122555,68073,129160,74168,133731,79629v4572,5588,7874,11049,9780,16510c145415,101473,146304,107697,146304,114809v,6603,-1524,12445,-4699,17525c138557,137414,133477,141351,126747,144273v-6859,3047,-15495,4444,-25909,4444c90805,148717,80645,147574,70486,145288,60325,142875,50800,139447,42037,134874,33148,130302,25654,124587,19304,117602,13081,110617,8255,102743,4953,93980,1651,85217,,75565,,65151xe" filled="f" strokecolor="#4471c4" strokeweight=".8pt">
            <v:path arrowok="t" textboxrect="0,0,146304,148717"/>
          </v:shape>
          <v:shape id="Shape 301100" o:spid="_x0000_s2110" style="position:absolute;left:976;width:1439;height:1400;visibility:visible;mso-wrap-style:square;v-text-anchor:top" coordsize="143890,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" path="m,137922l,87630,106807,77724c86360,63373,69088,52705,55245,45974,41401,39116,29972,35687,20827,35687v-3682,,-6350,889,-8254,2667c10668,40005,9651,43053,9525,47244l,45339,,4953,9525,c41275,11938,86106,39751,143890,83185r,27686l35051,124206v-7619,889,-12953,2032,-16128,3175c15748,128524,13462,130048,12064,131826v-1396,1905,-2286,4572,-2539,8255l,137922xe" filled="f" strokecolor="#4471c4" strokeweight=".8pt">
            <v:path arrowok="t" textboxrect="0,0,143890,140081"/>
          </v:shape>
          <v:shape id="Shape 301101" o:spid="_x0000_s2111" style="position:absolute;left:953;top:2303;width:1440;height:2291;visibility:visible;mso-wrap-style:square;v-text-anchor:top" coordsize="144018,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" path="m,113919c,104394,2667,96901,7875,91440v5333,-5461,12573,-8382,21716,-8636c19304,74676,11812,66548,7112,58420,2413,50419,,41275,,31242,,21336,2794,13715,8255,8255,13716,2794,21337,,30862,v6223,,13588,1015,22225,2921l105918,14605v4445,889,7747,1651,10160,1905c118491,16890,120524,17018,122175,17018v4317,,7365,-1016,9016,-3175c132969,11684,134112,8001,134620,2794r9398,1651l144018,63754,58166,44069c53722,43053,50038,42164,47244,41656v-2920,-508,-5333,-889,-7493,-1143c37719,40259,35814,40132,34037,40132v-4319,,-7494,889,-9780,2667c22099,44577,20955,47244,20955,50800v,2794,1144,6096,3557,9779c27051,64389,30607,68326,35306,72644v4826,4318,9906,7874,15241,10541c56007,85852,62738,88011,70739,89662r73279,15621l144018,146431,54483,125857v-3809,-889,-6858,-1524,-9144,-1905c43053,123571,41149,123317,39498,123063v-1651,-127,-3048,-127,-4446,-127c30100,122936,26543,123698,24257,125476v-2158,1778,-3302,4445,-3302,8128c20955,138049,23876,143510,29591,149733v5842,6223,11811,11049,17781,14478c53467,167767,61214,170434,70739,172339r73279,15748l144018,229108,43180,206629v-2286,-508,-5461,-1143,-9779,-1905c29211,203835,25654,203454,22733,203454v-3936,,-6731,1143,-8128,3429c13081,209042,12192,212598,11812,217297l2287,215265,762,175895r,-14986l31624,169037r634,-1651c24003,160655,17653,154559,12954,148971,8382,143383,5080,137795,3049,132334,1016,126746,,120650,,113919xe" filled="f" strokecolor="#4471c4" strokeweight=".8pt">
            <v:path arrowok="t" textboxrect="0,0,144018,229108"/>
          </v:shape>
          <w10:wrap type="square" anchorx="page" anchory="page"/>
        </v:group>
      </w:pict>
    </w:r>
    <w:r w:rsidR="00700A2F">
      <w:rPr>
        <w:rFonts w:ascii="Cambria" w:eastAsia="Cambria" w:hAnsi="Cambria" w:cs="Cambria"/>
        <w:b/>
        <w:i/>
        <w:color w:val="FF0000"/>
        <w:sz w:val="20"/>
      </w:rPr>
      <w:t xml:space="preserve">Zalo: 0942481600 – 0978.919804 </w:t>
    </w:r>
    <w:r w:rsidR="00700A2F">
      <w:rPr>
        <w:rFonts w:ascii="Cambria" w:eastAsia="Cambria" w:hAnsi="Cambria" w:cs="Cambria"/>
        <w:b/>
        <w:i/>
        <w:color w:val="FF0000"/>
        <w:sz w:val="20"/>
      </w:rPr>
      <w:tab/>
      <w:t xml:space="preserve"> </w:t>
    </w:r>
    <w:r w:rsidR="00700A2F">
      <w:rPr>
        <w:rFonts w:ascii="Cambria" w:eastAsia="Cambria" w:hAnsi="Cambria" w:cs="Cambria"/>
        <w:b/>
        <w:i/>
        <w:color w:val="FF0000"/>
        <w:sz w:val="20"/>
      </w:rPr>
      <w:tab/>
      <w:t xml:space="preserve">Trang </w:t>
    </w:r>
    <w:r w:rsidR="00700A2F">
      <w:fldChar w:fldCharType="begin"/>
    </w:r>
    <w:r w:rsidR="00700A2F">
      <w:instrText xml:space="preserve"> PAGE   \* MERGEFORMAT </w:instrText>
    </w:r>
    <w:r w:rsidR="00700A2F">
      <w:fldChar w:fldCharType="separate"/>
    </w:r>
    <w:r w:rsidR="004417A6" w:rsidRPr="004417A6">
      <w:rPr>
        <w:rFonts w:ascii="Cambria" w:eastAsia="Cambria" w:hAnsi="Cambria" w:cs="Cambria"/>
        <w:b/>
        <w:i/>
        <w:noProof/>
        <w:color w:val="FF0000"/>
        <w:sz w:val="20"/>
      </w:rPr>
      <w:t>71</w:t>
    </w:r>
    <w:r w:rsidR="00700A2F">
      <w:rPr>
        <w:rFonts w:ascii="Cambria" w:eastAsia="Cambria" w:hAnsi="Cambria" w:cs="Cambria"/>
        <w:b/>
        <w:i/>
        <w:color w:val="FF0000"/>
        <w:sz w:val="20"/>
      </w:rPr>
      <w:fldChar w:fldCharType="end"/>
    </w:r>
    <w:r w:rsidR="00700A2F">
      <w:rPr>
        <w:rFonts w:ascii="Cambria" w:eastAsia="Cambria" w:hAnsi="Cambria" w:cs="Cambria"/>
        <w:b/>
        <w:i/>
        <w:color w:val="FF0000"/>
        <w:sz w:val="2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spacing w:after="268" w:line="259" w:lineRule="auto"/>
      <w:ind w:left="795" w:firstLine="0"/>
      <w:jc w:val="left"/>
    </w:pPr>
    <w:r>
      <w:rPr>
        <w:rFonts w:ascii="Arial" w:eastAsia="Arial" w:hAnsi="Arial" w:cs="Arial"/>
        <w:b/>
        <w:i/>
        <w:color w:val="FF0000"/>
      </w:rPr>
      <w:t xml:space="preserve"> </w:t>
    </w:r>
  </w:p>
  <w:p w:rsidR="000C15FA" w:rsidRDefault="00700A2F">
    <w:pPr>
      <w:tabs>
        <w:tab w:val="center" w:pos="4321"/>
        <w:tab w:val="center" w:pos="968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sidR="004417A6" w:rsidRPr="004417A6">
      <w:rPr>
        <w:b/>
        <w:i/>
        <w:noProof/>
        <w:sz w:val="20"/>
      </w:rPr>
      <w:t>78</w:t>
    </w:r>
    <w:r>
      <w:rPr>
        <w:b/>
        <w:i/>
        <w:sz w:val="20"/>
      </w:rPr>
      <w:fldChar w:fldCharType="end"/>
    </w:r>
    <w:r>
      <w:rPr>
        <w:b/>
        <w:i/>
        <w:sz w:val="2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9E4146">
    <w:pPr>
      <w:spacing w:after="284" w:line="259" w:lineRule="auto"/>
      <w:ind w:left="795" w:right="-238" w:firstLine="0"/>
      <w:jc w:val="left"/>
    </w:pPr>
    <w:r>
      <w:rPr>
        <w:noProof/>
      </w:rPr>
      <w:pict>
        <v:group id="Group 301262" o:spid="_x0000_s2088" style="position:absolute;left:0;text-align:left;margin-left:557.4pt;margin-top:685.45pt;width:21.65pt;height:106.6pt;z-index:251658752;mso-position-horizontal-relative:page;mso-position-vertical-relative:page" coordsize="2750,1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263" o:spid="_x0000_s2089" type="#_x0000_t75" style="position:absolute;left:274;top:6015;width:2476;height:7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">
            <v:imagedata r:id="rId1" o:title=""/>
          </v:shape>
          <v:shape id="Shape 301264" o:spid="_x0000_s2090" style="position:absolute;left:976;top:8126;width:1440;height:1467;visibility:visible;mso-wrap-style:square;v-text-anchor:top" coordsize="144018,1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" path="m,142304l,83020r77724,17856c88773,103441,96393,105016,100584,105587v4191,572,7492,851,9905,851c114935,106438,118237,105562,120269,103797v1905,-1753,2920,-4356,2920,-7785c123189,94107,122809,92062,121920,89865v-1017,-2184,-2286,-4381,-4064,-6566c116077,81102,113664,78435,110489,75299v-3175,-3151,-6476,-5906,-10032,-8281c96900,64630,92963,62649,88900,61087,84836,59512,79628,58051,73406,56731l,41008,,,100964,22428v2286,483,5461,1130,9780,1930c114935,25171,118490,25578,121412,25578v3937,,6731,-1118,8127,-3353c131063,19977,131952,16484,132334,11722r9398,2146l141732,67729,112522,60007r-635,1715c122936,70586,131063,79134,136271,87376v5206,8230,7747,17589,7747,28067c144018,125069,141350,132690,135889,138302v-5461,5627,-13080,8434,-22732,8434c107061,146736,99695,145783,91059,143878l38226,132169v-4444,-965,-7746,-1600,-10159,-1930c25653,129895,23622,129730,21971,129730v-4191,,-7239,1054,-8890,3149c11302,134975,10160,138684,9525,144018l,142304xe" filled="f" strokecolor="#4471c4" strokeweight=".8pt">
            <v:path arrowok="t" textboxrect="0,0,144018,146736"/>
          </v:shape>
          <v:shape id="Shape 301265" o:spid="_x0000_s2091" style="position:absolute;left:976;top:9658;width:1440;height:2008;visibility:visible;mso-wrap-style:square;v-text-anchor:top" coordsize="144018,20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" path="m,196304l,137008r77724,17869c88773,157442,96393,159017,100584,159588v4191,572,7492,851,9905,851c114935,160439,118237,159562,120269,157797v1905,-1752,2920,-4356,2920,-7784c123189,148107,122809,146062,121920,143866v-1017,-2185,-2286,-4382,-4064,-6567c116077,135103,113664,132435,110489,129298v-3175,-3149,-6476,-5905,-10032,-8280c96900,118631,92963,116649,88900,115088v-4064,-1576,-9272,-3036,-15494,-4357l,95009,,54001,44958,64008c44576,57531,43688,52362,42037,48501,40386,44641,37719,41554,34163,39218,30734,36881,26162,35027,20447,33642,14859,32258,8000,30708,,29007l,,6731,1422v6857,1435,13334,3341,19177,5716c31876,9525,36957,13043,41148,17716v4317,4662,7747,10859,10160,18568c53848,44005,55118,54001,55118,66294r45846,10135c103250,76911,106425,77559,110744,78359v4191,813,7746,1219,10668,1219c125349,79578,128143,78460,129539,76226v1524,-2248,2413,-5741,2795,-10504l141732,67869r,53861l112522,114008r-635,1714c122936,124587,131063,133134,136271,141377v5206,8229,7747,17588,7747,28066c144018,179070,141350,186690,135889,192303v-5461,5627,-13080,8433,-22732,8433c107061,200736,99695,199784,91059,197879l38226,186169v-4444,-952,-7746,-1600,-10159,-1930c25653,183896,23622,183731,21971,183731v-4191,,-7239,1054,-8890,3149c11302,188976,10160,192684,9525,198018l,196304xe" filled="f" strokecolor="#4471c4" strokeweight=".8pt">
            <v:path arrowok="t" textboxrect="0,0,144018,200736"/>
          </v:shape>
          <v:shape id="Shape 301266" o:spid="_x0000_s2092" style="position:absolute;left:619;top:6261;width:1797;height:992;visibility:visible;mso-wrap-style:square;v-text-anchor:top" coordsize="179705,9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" path="m,60706l,26416r35687,8256l35687,,53594,3810r,35052l118872,54737v2921,636,5715,1270,8509,1778c130048,57150,132714,57658,135255,57912v2540,508,4571,762,6350,889c143256,58928,144652,58928,146050,58928v4445,,7747,-762,9778,-2413c157861,54864,158876,52578,158876,49403v,-4318,-1524,-8636,-4571,-13208c151257,31624,146558,26798,140208,21590l151511,10541v7239,6732,12953,12827,16764,18161c172212,34036,175133,39624,177037,45339v1778,5842,2668,12573,2668,20193c179705,73279,178308,79629,175513,84710v-2793,5206,-6476,8839,-11302,11124c159512,98120,154177,99264,148336,99264v-4446,,-8763,-330,-12827,-1004c131445,97599,124840,96215,115570,94120l53594,79375r,19317l44196,96698c43814,90805,42799,86234,41275,82804,39624,79502,37337,76709,34289,74295,31242,72010,27050,69724,21717,67691,16383,65660,9144,63247,,60706xe" filled="f" strokecolor="#4471c4" strokeweight=".8pt">
            <v:path arrowok="t" textboxrect="0,0,179705,99264"/>
          </v:shape>
          <v:shape id="Shape 301267" o:spid="_x0000_s2093" style="position:absolute;left:421;top:11710;width:1995;height:1596;visibility:visible;mso-wrap-style:square;v-text-anchor:top" coordsize="199517,1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" path="m,51003c,41478,508,32716,1525,24715,2540,16714,4318,8471,6858,l47499,8713r,18719c36830,27521,29083,29617,24130,33719v-4953,4090,-7492,10719,-7492,19850c16638,63577,19431,71489,24765,77292v5335,5804,12827,8713,22225,8713c53594,86005,59944,83693,65913,79084,71882,74461,78232,67488,84963,58141,91313,49670,96901,43142,101981,38571v4954,-4573,10287,-8002,15875,-10287c123444,25997,129922,24854,137161,24854v9652,,18923,2337,27686,6998c173101,36335,179832,42380,185293,50000v4699,6769,8129,13716,10287,20866c198248,79629,199517,90818,199517,104432v,8763,-762,17933,-2286,27509c195707,141516,193675,150737,190881,159589r-41147,-8852l149734,132017v8381,-292,14985,-1575,19811,-3861c174372,125870,177800,122631,179832,118441v2032,-4191,3048,-9716,3048,-16574c182880,91478,179832,83300,173990,77292v-5968,-5994,-14351,-9004,-25018,-9004c143511,68288,138557,69241,134366,71146v-4191,1905,-8381,4839,-12318,8788c117984,83884,112395,90716,105284,100432v-6732,9055,-14097,15887,-22098,20510c75057,125565,66549,127877,57658,127877v-7493,,-14858,-1626,-22097,-4864c28322,119774,21972,114986,16638,108649,11303,102324,7113,94349,4318,84722,1398,75095,,63856,,51003xe" filled="f" strokecolor="#4471c4" strokeweight=".8pt">
            <v:path arrowok="t" textboxrect="0,0,199517,159589"/>
          </v:shape>
          <v:shape id="Picture 301268" o:spid="_x0000_s2094" type="#_x0000_t75" style="position:absolute;top:4507;width:2750;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">
            <v:imagedata r:id="rId2" o:title=""/>
          </v:shape>
          <v:shape id="Shape 301269" o:spid="_x0000_s2095" style="position:absolute;left:1102;top:5234;width:1105;height:618;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301270" o:spid="_x0000_s2096" style="position:absolute;left:953;top:475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" path="m,65151c,50927,3429,38862,10287,28829l,16002,2287,r99694,21972c106935,23114,110999,24003,114047,24511v3047,508,5588,762,7746,762c126112,25273,129160,24257,131064,22225v1905,-2159,3048,-5842,3556,-11176l144018,12573r,54864l114809,59690r-635,1905c122555,68073,129160,74168,133731,79629v4572,5588,7874,11049,9780,16510c145415,101473,146304,107697,146304,114809v,6603,-1524,12445,-4699,17525c138557,137414,133477,141351,126747,144273v-6859,3047,-15495,4444,-25909,4444c90805,148717,80645,147574,70486,145288,60325,142875,50800,139447,42037,134874,33148,130302,25654,124587,19304,117602,13081,110617,8255,102743,4953,93980,1651,85217,,75565,,65151xe" filled="f" strokecolor="#4471c4" strokeweight=".8pt">
            <v:path arrowok="t" textboxrect="0,0,146304,148717"/>
          </v:shape>
          <v:shape id="Shape 301271" o:spid="_x0000_s2097" style="position:absolute;left:297;top:4886;width:542;height:825;visibility:visible;mso-wrap-style:square;v-text-anchor:top" coordsize="5422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" path="m,41783l,18669,47371,r6858,12827l23114,33655r,1524l54229,73025r-9652,9399l,41783xe" filled="f" strokecolor="#4471c4" strokeweight=".8pt">
            <v:path arrowok="t" textboxrect="0,0,54229,82424"/>
          </v:shape>
          <v:shape id="Shape 301272" o:spid="_x0000_s2098" style="position:absolute;left:146;top:5618;width:445;height:406;visibility:visible;mso-wrap-style:square;v-text-anchor:top" coordsize="4457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" path="m,38354l,16511,38227,r6350,11303l9017,40640,,38354xe" filled="f" strokecolor="#4471c4" strokeweight=".8pt">
            <v:path arrowok="t" textboxrect="0,0,44577,40640"/>
          </v:shape>
          <v:shape id="Shape 301273" o:spid="_x0000_s2099" style="position:absolute;left:976;width:1439;height:1400;visibility:visible;mso-wrap-style:square;v-text-anchor:top" coordsize="143890,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" path="m,137922l,87630,106807,77724c86360,63373,69088,52705,55245,45974,41401,39116,29972,35687,20827,35687v-3682,,-6350,889,-8254,2667c10668,40005,9651,43053,9525,47244l,45339,,4953,9525,c41275,11938,86106,39751,143890,83185r,27686l35051,124206v-7619,889,-12953,2032,-16128,3175c15748,128524,13462,130048,12064,131826v-1396,1905,-2286,4572,-2539,8255l,137922xe" filled="f" strokecolor="#4471c4" strokeweight=".8pt">
            <v:path arrowok="t" textboxrect="0,0,143890,140081"/>
          </v:shape>
          <v:shape id="Shape 301274" o:spid="_x0000_s2100" style="position:absolute;left:953;top:2303;width:1440;height:2291;visibility:visible;mso-wrap-style:square;v-text-anchor:top" coordsize="144018,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" path="m,113919c,104394,2667,96901,7875,91440v5333,-5461,12573,-8382,21716,-8636c19304,74676,11812,66548,7112,58420,2413,50419,,41275,,31242,,21336,2794,13715,8255,8255,13716,2794,21337,,30862,v6223,,13588,1015,22225,2921l105918,14605v4445,889,7747,1651,10160,1905c118491,16890,120524,17018,122175,17018v4317,,7365,-1016,9016,-3175c132969,11684,134112,8001,134620,2794r9398,1651l144018,63754,58166,44069c53722,43053,50038,42164,47244,41656v-2920,-508,-5333,-889,-7493,-1143c37719,40259,35814,40132,34037,40132v-4319,,-7494,889,-9780,2667c22099,44577,20955,47244,20955,50800v,2794,1144,6096,3557,9779c27051,64389,30607,68326,35306,72644v4826,4318,9906,7874,15241,10541c56007,85852,62738,88011,70739,89662r73279,15621l144018,146431,54483,125857v-3809,-889,-6858,-1524,-9144,-1905c43053,123571,41149,123317,39498,123063v-1651,-127,-3048,-127,-4446,-127c30100,122936,26543,123698,24257,125476v-2158,1778,-3302,4445,-3302,8128c20955,138049,23876,143510,29591,149733v5842,6223,11811,11049,17781,14478c53467,167767,61214,170434,70739,172339r73279,15748l144018,229108,43180,206629v-2286,-508,-5461,-1143,-9779,-1905c29211,203835,25654,203454,22733,203454v-3936,,-6731,1143,-8128,3429c13081,209042,12192,212598,11812,217297l2287,215265,762,175895r,-14986l31624,169037r634,-1651c24003,160655,17653,154559,12954,148971,8382,143383,5080,137795,3049,132334,1016,126746,,120650,,113919xe" filled="f" strokecolor="#4471c4" strokeweight=".8pt">
            <v:path arrowok="t" textboxrect="0,0,144018,229108"/>
          </v:shape>
          <w10:wrap type="square" anchorx="page" anchory="page"/>
        </v:group>
      </w:pict>
    </w:r>
    <w:r w:rsidR="00700A2F">
      <w:rPr>
        <w:rFonts w:ascii="Arial" w:eastAsia="Arial" w:hAnsi="Arial" w:cs="Arial"/>
        <w:b/>
        <w:i/>
        <w:color w:val="FF0000"/>
      </w:rPr>
      <w:t xml:space="preserve"> </w:t>
    </w:r>
    <w:r w:rsidR="00700A2F">
      <w:rPr>
        <w:rFonts w:ascii="Arial" w:eastAsia="Arial" w:hAnsi="Arial" w:cs="Arial"/>
        <w:b/>
        <w:i/>
        <w:color w:val="FF0000"/>
      </w:rPr>
      <w:tab/>
    </w:r>
  </w:p>
  <w:p w:rsidR="000C15FA" w:rsidRDefault="00700A2F">
    <w:pPr>
      <w:tabs>
        <w:tab w:val="center" w:pos="4321"/>
        <w:tab w:val="right" w:pos="10491"/>
      </w:tabs>
      <w:spacing w:after="0" w:line="259" w:lineRule="auto"/>
      <w:ind w:left="0" w:firstLine="0"/>
      <w:jc w:val="left"/>
    </w:pPr>
    <w:r>
      <w:rPr>
        <w:rFonts w:ascii="Cambria" w:eastAsia="Cambria" w:hAnsi="Cambria" w:cs="Cambria"/>
        <w:b/>
        <w:i/>
        <w:color w:val="FF0000"/>
        <w:sz w:val="20"/>
      </w:rPr>
      <w:t xml:space="preserve">Zalo: 0942481600 – 0978.919804 </w:t>
    </w:r>
    <w:r>
      <w:rPr>
        <w:rFonts w:ascii="Cambria" w:eastAsia="Cambria" w:hAnsi="Cambria" w:cs="Cambria"/>
        <w:b/>
        <w:i/>
        <w:color w:val="FF0000"/>
        <w:sz w:val="20"/>
      </w:rPr>
      <w:tab/>
      <w:t xml:space="preserve"> </w:t>
    </w:r>
    <w:r>
      <w:rPr>
        <w:rFonts w:ascii="Cambria" w:eastAsia="Cambria" w:hAnsi="Cambria" w:cs="Cambria"/>
        <w:b/>
        <w:i/>
        <w:color w:val="FF0000"/>
        <w:sz w:val="20"/>
      </w:rPr>
      <w:tab/>
      <w:t xml:space="preserve">Trang </w:t>
    </w:r>
    <w:r>
      <w:fldChar w:fldCharType="begin"/>
    </w:r>
    <w:r>
      <w:instrText xml:space="preserve"> PAGE   \* MERGEFORMAT </w:instrText>
    </w:r>
    <w:r>
      <w:fldChar w:fldCharType="separate"/>
    </w:r>
    <w:r w:rsidR="004417A6" w:rsidRPr="004417A6">
      <w:rPr>
        <w:rFonts w:ascii="Cambria" w:eastAsia="Cambria" w:hAnsi="Cambria" w:cs="Cambria"/>
        <w:b/>
        <w:i/>
        <w:noProof/>
        <w:color w:val="FF0000"/>
        <w:sz w:val="20"/>
      </w:rPr>
      <w:t>79</w:t>
    </w:r>
    <w:r>
      <w:rPr>
        <w:rFonts w:ascii="Cambria" w:eastAsia="Cambria" w:hAnsi="Cambria" w:cs="Cambria"/>
        <w:b/>
        <w:i/>
        <w:color w:val="FF0000"/>
        <w:sz w:val="20"/>
      </w:rPr>
      <w:fldChar w:fldCharType="end"/>
    </w:r>
    <w:r>
      <w:rPr>
        <w:rFonts w:ascii="Cambria" w:eastAsia="Cambria" w:hAnsi="Cambria" w:cs="Cambria"/>
        <w:b/>
        <w:i/>
        <w:color w:val="FF0000"/>
        <w:sz w:val="2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9E4146">
    <w:pPr>
      <w:spacing w:after="284" w:line="259" w:lineRule="auto"/>
      <w:ind w:left="795" w:right="-238" w:firstLine="0"/>
      <w:jc w:val="left"/>
    </w:pPr>
    <w:r>
      <w:rPr>
        <w:noProof/>
      </w:rPr>
      <w:pict>
        <v:group id="Group 301207" o:spid="_x0000_s2075" style="position:absolute;left:0;text-align:left;margin-left:557.4pt;margin-top:685.45pt;width:21.65pt;height:106.6pt;z-index:251659776;mso-position-horizontal-relative:page;mso-position-vertical-relative:page" coordsize="2750,1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208" o:spid="_x0000_s2076" type="#_x0000_t75" style="position:absolute;left:274;top:6015;width:2476;height:7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">
            <v:imagedata r:id="rId1" o:title=""/>
          </v:shape>
          <v:shape id="Shape 301209" o:spid="_x0000_s2077" style="position:absolute;left:976;top:8126;width:1440;height:1467;visibility:visible;mso-wrap-style:square;v-text-anchor:top" coordsize="144018,1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" path="m,142304l,83020r77724,17856c88773,103441,96393,105016,100584,105587v4191,572,7492,851,9905,851c114935,106438,118237,105562,120269,103797v1905,-1753,2920,-4356,2920,-7785c123189,94107,122809,92062,121920,89865v-1017,-2184,-2286,-4381,-4064,-6566c116077,81102,113664,78435,110489,75299v-3175,-3151,-6476,-5906,-10032,-8281c96900,64630,92963,62649,88900,61087,84836,59512,79628,58051,73406,56731l,41008,,,100964,22428v2286,483,5461,1130,9780,1930c114935,25171,118490,25578,121412,25578v3937,,6731,-1118,8127,-3353c131063,19977,131952,16484,132334,11722r9398,2146l141732,67729,112522,60007r-635,1715c122936,70586,131063,79134,136271,87376v5206,8230,7747,17589,7747,28067c144018,125069,141350,132690,135889,138302v-5461,5627,-13080,8434,-22732,8434c107061,146736,99695,145783,91059,143878l38226,132169v-4444,-965,-7746,-1600,-10159,-1930c25653,129895,23622,129730,21971,129730v-4191,,-7239,1054,-8890,3149c11302,134975,10160,138684,9525,144018l,142304xe" filled="f" strokecolor="#4471c4" strokeweight=".8pt">
            <v:path arrowok="t" textboxrect="0,0,144018,146736"/>
          </v:shape>
          <v:shape id="Shape 301210" o:spid="_x0000_s2078" style="position:absolute;left:976;top:9658;width:1440;height:2008;visibility:visible;mso-wrap-style:square;v-text-anchor:top" coordsize="144018,20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" path="m,196304l,137008r77724,17869c88773,157442,96393,159017,100584,159588v4191,572,7492,851,9905,851c114935,160439,118237,159562,120269,157797v1905,-1752,2920,-4356,2920,-7784c123189,148107,122809,146062,121920,143866v-1017,-2185,-2286,-4382,-4064,-6567c116077,135103,113664,132435,110489,129298v-3175,-3149,-6476,-5905,-10032,-8280c96900,118631,92963,116649,88900,115088v-4064,-1576,-9272,-3036,-15494,-4357l,95009,,54001,44958,64008c44576,57531,43688,52362,42037,48501,40386,44641,37719,41554,34163,39218,30734,36881,26162,35027,20447,33642,14859,32258,8000,30708,,29007l,,6731,1422v6857,1435,13334,3341,19177,5716c31876,9525,36957,13043,41148,17716v4317,4662,7747,10859,10160,18568c53848,44005,55118,54001,55118,66294r45846,10135c103250,76911,106425,77559,110744,78359v4191,813,7746,1219,10668,1219c125349,79578,128143,78460,129539,76226v1524,-2248,2413,-5741,2795,-10504l141732,67869r,53861l112522,114008r-635,1714c122936,124587,131063,133134,136271,141377v5206,8229,7747,17588,7747,28066c144018,179070,141350,186690,135889,192303v-5461,5627,-13080,8433,-22732,8433c107061,200736,99695,199784,91059,197879l38226,186169v-4444,-952,-7746,-1600,-10159,-1930c25653,183896,23622,183731,21971,183731v-4191,,-7239,1054,-8890,3149c11302,188976,10160,192684,9525,198018l,196304xe" filled="f" strokecolor="#4471c4" strokeweight=".8pt">
            <v:path arrowok="t" textboxrect="0,0,144018,200736"/>
          </v:shape>
          <v:shape id="Shape 301211" o:spid="_x0000_s2079" style="position:absolute;left:619;top:6261;width:1797;height:992;visibility:visible;mso-wrap-style:square;v-text-anchor:top" coordsize="179705,9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" path="m,60706l,26416r35687,8256l35687,,53594,3810r,35052l118872,54737v2921,636,5715,1270,8509,1778c130048,57150,132714,57658,135255,57912v2540,508,4571,762,6350,889c143256,58928,144652,58928,146050,58928v4445,,7747,-762,9778,-2413c157861,54864,158876,52578,158876,49403v,-4318,-1524,-8636,-4571,-13208c151257,31624,146558,26798,140208,21590l151511,10541v7239,6732,12953,12827,16764,18161c172212,34036,175133,39624,177037,45339v1778,5842,2668,12573,2668,20193c179705,73279,178308,79629,175513,84710v-2793,5206,-6476,8839,-11302,11124c159512,98120,154177,99264,148336,99264v-4446,,-8763,-330,-12827,-1004c131445,97599,124840,96215,115570,94120l53594,79375r,19317l44196,96698c43814,90805,42799,86234,41275,82804,39624,79502,37337,76709,34289,74295,31242,72010,27050,69724,21717,67691,16383,65660,9144,63247,,60706xe" filled="f" strokecolor="#4471c4" strokeweight=".8pt">
            <v:path arrowok="t" textboxrect="0,0,179705,99264"/>
          </v:shape>
          <v:shape id="Shape 301212" o:spid="_x0000_s2080" style="position:absolute;left:421;top:11710;width:1995;height:1596;visibility:visible;mso-wrap-style:square;v-text-anchor:top" coordsize="199517,1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" path="m,51003c,41478,508,32716,1525,24715,2540,16714,4318,8471,6858,l47499,8713r,18719c36830,27521,29083,29617,24130,33719v-4953,4090,-7492,10719,-7492,19850c16638,63577,19431,71489,24765,77292v5335,5804,12827,8713,22225,8713c53594,86005,59944,83693,65913,79084,71882,74461,78232,67488,84963,58141,91313,49670,96901,43142,101981,38571v4954,-4573,10287,-8002,15875,-10287c123444,25997,129922,24854,137161,24854v9652,,18923,2337,27686,6998c173101,36335,179832,42380,185293,50000v4699,6769,8129,13716,10287,20866c198248,79629,199517,90818,199517,104432v,8763,-762,17933,-2286,27509c195707,141516,193675,150737,190881,159589r-41147,-8852l149734,132017v8381,-292,14985,-1575,19811,-3861c174372,125870,177800,122631,179832,118441v2032,-4191,3048,-9716,3048,-16574c182880,91478,179832,83300,173990,77292v-5968,-5994,-14351,-9004,-25018,-9004c143511,68288,138557,69241,134366,71146v-4191,1905,-8381,4839,-12318,8788c117984,83884,112395,90716,105284,100432v-6732,9055,-14097,15887,-22098,20510c75057,125565,66549,127877,57658,127877v-7493,,-14858,-1626,-22097,-4864c28322,119774,21972,114986,16638,108649,11303,102324,7113,94349,4318,84722,1398,75095,,63856,,51003xe" filled="f" strokecolor="#4471c4" strokeweight=".8pt">
            <v:path arrowok="t" textboxrect="0,0,199517,159589"/>
          </v:shape>
          <v:shape id="Picture 301213" o:spid="_x0000_s2081" type="#_x0000_t75" style="position:absolute;top:4507;width:2750;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">
            <v:imagedata r:id="rId2" o:title=""/>
          </v:shape>
          <v:shape id="Shape 301214" o:spid="_x0000_s2082" style="position:absolute;left:1102;top:5234;width:1105;height:618;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301215" o:spid="_x0000_s2083" style="position:absolute;left:953;top:475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" path="m,65151c,50927,3429,38862,10287,28829l,16002,2287,r99694,21972c106935,23114,110999,24003,114047,24511v3047,508,5588,762,7746,762c126112,25273,129160,24257,131064,22225v1905,-2159,3048,-5842,3556,-11176l144018,12573r,54864l114809,59690r-635,1905c122555,68073,129160,74168,133731,79629v4572,5588,7874,11049,9780,16510c145415,101473,146304,107697,146304,114809v,6603,-1524,12445,-4699,17525c138557,137414,133477,141351,126747,144273v-6859,3047,-15495,4444,-25909,4444c90805,148717,80645,147574,70486,145288,60325,142875,50800,139447,42037,134874,33148,130302,25654,124587,19304,117602,13081,110617,8255,102743,4953,93980,1651,85217,,75565,,65151xe" filled="f" strokecolor="#4471c4" strokeweight=".8pt">
            <v:path arrowok="t" textboxrect="0,0,146304,148717"/>
          </v:shape>
          <v:shape id="Shape 301216" o:spid="_x0000_s2084" style="position:absolute;left:297;top:4886;width:542;height:825;visibility:visible;mso-wrap-style:square;v-text-anchor:top" coordsize="5422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" path="m,41783l,18669,47371,r6858,12827l23114,33655r,1524l54229,73025r-9652,9399l,41783xe" filled="f" strokecolor="#4471c4" strokeweight=".8pt">
            <v:path arrowok="t" textboxrect="0,0,54229,82424"/>
          </v:shape>
          <v:shape id="Shape 301217" o:spid="_x0000_s2085" style="position:absolute;left:146;top:5618;width:445;height:406;visibility:visible;mso-wrap-style:square;v-text-anchor:top" coordsize="4457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" path="m,38354l,16511,38227,r6350,11303l9017,40640,,38354xe" filled="f" strokecolor="#4471c4" strokeweight=".8pt">
            <v:path arrowok="t" textboxrect="0,0,44577,40640"/>
          </v:shape>
          <v:shape id="Shape 301218" o:spid="_x0000_s2086" style="position:absolute;left:976;width:1439;height:1400;visibility:visible;mso-wrap-style:square;v-text-anchor:top" coordsize="143890,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" path="m,137922l,87630,106807,77724c86360,63373,69088,52705,55245,45974,41401,39116,29972,35687,20827,35687v-3682,,-6350,889,-8254,2667c10668,40005,9651,43053,9525,47244l,45339,,4953,9525,c41275,11938,86106,39751,143890,83185r,27686l35051,124206v-7619,889,-12953,2032,-16128,3175c15748,128524,13462,130048,12064,131826v-1396,1905,-2286,4572,-2539,8255l,137922xe" filled="f" strokecolor="#4471c4" strokeweight=".8pt">
            <v:path arrowok="t" textboxrect="0,0,143890,140081"/>
          </v:shape>
          <v:shape id="Shape 301219" o:spid="_x0000_s2087" style="position:absolute;left:953;top:2303;width:1440;height:2291;visibility:visible;mso-wrap-style:square;v-text-anchor:top" coordsize="144018,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" path="m,113919c,104394,2667,96901,7875,91440v5333,-5461,12573,-8382,21716,-8636c19304,74676,11812,66548,7112,58420,2413,50419,,41275,,31242,,21336,2794,13715,8255,8255,13716,2794,21337,,30862,v6223,,13588,1015,22225,2921l105918,14605v4445,889,7747,1651,10160,1905c118491,16890,120524,17018,122175,17018v4317,,7365,-1016,9016,-3175c132969,11684,134112,8001,134620,2794r9398,1651l144018,63754,58166,44069c53722,43053,50038,42164,47244,41656v-2920,-508,-5333,-889,-7493,-1143c37719,40259,35814,40132,34037,40132v-4319,,-7494,889,-9780,2667c22099,44577,20955,47244,20955,50800v,2794,1144,6096,3557,9779c27051,64389,30607,68326,35306,72644v4826,4318,9906,7874,15241,10541c56007,85852,62738,88011,70739,89662r73279,15621l144018,146431,54483,125857v-3809,-889,-6858,-1524,-9144,-1905c43053,123571,41149,123317,39498,123063v-1651,-127,-3048,-127,-4446,-127c30100,122936,26543,123698,24257,125476v-2158,1778,-3302,4445,-3302,8128c20955,138049,23876,143510,29591,149733v5842,6223,11811,11049,17781,14478c53467,167767,61214,170434,70739,172339r73279,15748l144018,229108,43180,206629v-2286,-508,-5461,-1143,-9779,-1905c29211,203835,25654,203454,22733,203454v-3936,,-6731,1143,-8128,3429c13081,209042,12192,212598,11812,217297l2287,215265,762,175895r,-14986l31624,169037r634,-1651c24003,160655,17653,154559,12954,148971,8382,143383,5080,137795,3049,132334,1016,126746,,120650,,113919xe" filled="f" strokecolor="#4471c4" strokeweight=".8pt">
            <v:path arrowok="t" textboxrect="0,0,144018,229108"/>
          </v:shape>
          <w10:wrap type="square" anchorx="page" anchory="page"/>
        </v:group>
      </w:pict>
    </w:r>
    <w:r w:rsidR="00700A2F">
      <w:rPr>
        <w:rFonts w:ascii="Arial" w:eastAsia="Arial" w:hAnsi="Arial" w:cs="Arial"/>
        <w:b/>
        <w:i/>
        <w:color w:val="FF0000"/>
      </w:rPr>
      <w:t xml:space="preserve"> </w:t>
    </w:r>
    <w:r w:rsidR="00700A2F">
      <w:rPr>
        <w:rFonts w:ascii="Arial" w:eastAsia="Arial" w:hAnsi="Arial" w:cs="Arial"/>
        <w:b/>
        <w:i/>
        <w:color w:val="FF0000"/>
      </w:rPr>
      <w:tab/>
    </w:r>
  </w:p>
  <w:p w:rsidR="000C15FA" w:rsidRDefault="00700A2F">
    <w:pPr>
      <w:tabs>
        <w:tab w:val="center" w:pos="4321"/>
        <w:tab w:val="right" w:pos="10491"/>
      </w:tabs>
      <w:spacing w:after="0" w:line="259" w:lineRule="auto"/>
      <w:ind w:left="0" w:firstLine="0"/>
      <w:jc w:val="left"/>
    </w:pPr>
    <w:r>
      <w:rPr>
        <w:rFonts w:ascii="Cambria" w:eastAsia="Cambria" w:hAnsi="Cambria" w:cs="Cambria"/>
        <w:b/>
        <w:i/>
        <w:color w:val="FF0000"/>
        <w:sz w:val="20"/>
      </w:rPr>
      <w:t xml:space="preserve">Zalo: 0942481600 – 0978.919804 </w:t>
    </w:r>
    <w:r>
      <w:rPr>
        <w:rFonts w:ascii="Cambria" w:eastAsia="Cambria" w:hAnsi="Cambria" w:cs="Cambria"/>
        <w:b/>
        <w:i/>
        <w:color w:val="FF0000"/>
        <w:sz w:val="20"/>
      </w:rPr>
      <w:tab/>
      <w:t xml:space="preserve"> </w:t>
    </w:r>
    <w:r>
      <w:rPr>
        <w:rFonts w:ascii="Cambria" w:eastAsia="Cambria" w:hAnsi="Cambria" w:cs="Cambria"/>
        <w:b/>
        <w:i/>
        <w:color w:val="FF0000"/>
        <w:sz w:val="20"/>
      </w:rPr>
      <w:tab/>
      <w:t xml:space="preserve">Trang </w:t>
    </w:r>
    <w:r>
      <w:fldChar w:fldCharType="begin"/>
    </w:r>
    <w:r>
      <w:instrText xml:space="preserve"> PAGE   \* MERGEFORMAT </w:instrText>
    </w:r>
    <w:r>
      <w:fldChar w:fldCharType="separate"/>
    </w:r>
    <w:r w:rsidR="004417A6" w:rsidRPr="004417A6">
      <w:rPr>
        <w:rFonts w:ascii="Cambria" w:eastAsia="Cambria" w:hAnsi="Cambria" w:cs="Cambria"/>
        <w:b/>
        <w:i/>
        <w:noProof/>
        <w:color w:val="FF0000"/>
        <w:sz w:val="20"/>
      </w:rPr>
      <w:t>76</w:t>
    </w:r>
    <w:r>
      <w:rPr>
        <w:rFonts w:ascii="Cambria" w:eastAsia="Cambria" w:hAnsi="Cambria" w:cs="Cambria"/>
        <w:b/>
        <w:i/>
        <w:color w:val="FF0000"/>
        <w:sz w:val="20"/>
      </w:rPr>
      <w:fldChar w:fldCharType="end"/>
    </w:r>
    <w:r>
      <w:rPr>
        <w:rFonts w:ascii="Cambria" w:eastAsia="Cambria" w:hAnsi="Cambria" w:cs="Cambria"/>
        <w:b/>
        <w:i/>
        <w:color w:val="FF0000"/>
        <w:sz w:val="2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68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sidR="004417A6" w:rsidRPr="004417A6">
      <w:rPr>
        <w:b/>
        <w:i/>
        <w:noProof/>
        <w:sz w:val="20"/>
      </w:rPr>
      <w:t>82</w:t>
    </w:r>
    <w:r>
      <w:rPr>
        <w:b/>
        <w:i/>
        <w:sz w:val="20"/>
      </w:rPr>
      <w:fldChar w:fldCharType="end"/>
    </w:r>
    <w:r>
      <w:rPr>
        <w:b/>
        <w:i/>
        <w:sz w:val="2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9E4146">
    <w:pPr>
      <w:tabs>
        <w:tab w:val="center" w:pos="4321"/>
        <w:tab w:val="right" w:pos="10494"/>
      </w:tabs>
      <w:spacing w:after="0" w:line="259" w:lineRule="auto"/>
      <w:ind w:left="0" w:firstLine="0"/>
      <w:jc w:val="left"/>
    </w:pPr>
    <w:r>
      <w:rPr>
        <w:noProof/>
      </w:rPr>
      <w:pict>
        <v:group id="Group 301409" o:spid="_x0000_s2062" style="position:absolute;margin-left:557.4pt;margin-top:685.45pt;width:21.65pt;height:106.6pt;z-index:251660800;mso-position-horizontal-relative:page;mso-position-vertical-relative:page" coordsize="2750,1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410" o:spid="_x0000_s2063" type="#_x0000_t75" style="position:absolute;left:274;top:6015;width:2476;height:7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">
            <v:imagedata r:id="rId1" o:title=""/>
          </v:shape>
          <v:shape id="Shape 301411" o:spid="_x0000_s2064" style="position:absolute;left:976;top:8126;width:1440;height:1467;visibility:visible;mso-wrap-style:square;v-text-anchor:top" coordsize="144018,1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" path="m,142304l,83020r77724,17856c88773,103441,96393,105016,100584,105587v4191,572,7492,851,9905,851c114935,106438,118237,105562,120269,103797v1905,-1753,2920,-4356,2920,-7785c123189,94107,122809,92062,121920,89865v-1017,-2184,-2286,-4381,-4064,-6566c116077,81102,113664,78435,110489,75299v-3175,-3151,-6476,-5906,-10032,-8281c96900,64630,92963,62649,88900,61087,84836,59512,79628,58051,73406,56731l,41008,,,100964,22428v2286,483,5461,1130,9780,1930c114935,25171,118490,25578,121412,25578v3937,,6731,-1118,8127,-3353c131063,19977,131952,16484,132334,11722r9398,2146l141732,67729,112522,60007r-635,1715c122936,70586,131063,79134,136271,87376v5206,8230,7747,17589,7747,28067c144018,125069,141350,132690,135889,138302v-5461,5627,-13080,8434,-22732,8434c107061,146736,99695,145783,91059,143878l38226,132169v-4444,-965,-7746,-1600,-10159,-1930c25653,129895,23622,129730,21971,129730v-4191,,-7239,1054,-8890,3149c11302,134975,10160,138684,9525,144018l,142304xe" filled="f" strokecolor="#4471c4" strokeweight=".8pt">
            <v:path arrowok="t" textboxrect="0,0,144018,146736"/>
          </v:shape>
          <v:shape id="Shape 301412" o:spid="_x0000_s2065" style="position:absolute;left:976;top:9658;width:1440;height:2008;visibility:visible;mso-wrap-style:square;v-text-anchor:top" coordsize="144018,20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" path="m,196304l,137008r77724,17869c88773,157442,96393,159017,100584,159588v4191,572,7492,851,9905,851c114935,160439,118237,159562,120269,157797v1905,-1752,2920,-4356,2920,-7784c123189,148107,122809,146062,121920,143866v-1017,-2185,-2286,-4382,-4064,-6567c116077,135103,113664,132435,110489,129298v-3175,-3149,-6476,-5905,-10032,-8280c96900,118631,92963,116649,88900,115088v-4064,-1576,-9272,-3036,-15494,-4357l,95009,,54001,44958,64008c44576,57531,43688,52362,42037,48501,40386,44641,37719,41554,34163,39218,30734,36881,26162,35027,20447,33642,14859,32258,8000,30708,,29007l,,6731,1422v6857,1435,13334,3341,19177,5716c31876,9525,36957,13043,41148,17716v4317,4662,7747,10859,10160,18568c53848,44005,55118,54001,55118,66294r45846,10135c103250,76911,106425,77559,110744,78359v4191,813,7746,1219,10668,1219c125349,79578,128143,78460,129539,76226v1524,-2248,2413,-5741,2795,-10504l141732,67869r,53861l112522,114008r-635,1714c122936,124587,131063,133134,136271,141377v5206,8229,7747,17588,7747,28066c144018,179070,141350,186690,135889,192303v-5461,5627,-13080,8433,-22732,8433c107061,200736,99695,199784,91059,197879l38226,186169v-4444,-952,-7746,-1600,-10159,-1930c25653,183896,23622,183731,21971,183731v-4191,,-7239,1054,-8890,3149c11302,188976,10160,192684,9525,198018l,196304xe" filled="f" strokecolor="#4471c4" strokeweight=".8pt">
            <v:path arrowok="t" textboxrect="0,0,144018,200736"/>
          </v:shape>
          <v:shape id="Shape 301413" o:spid="_x0000_s2066" style="position:absolute;left:619;top:6261;width:1797;height:992;visibility:visible;mso-wrap-style:square;v-text-anchor:top" coordsize="179705,9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" path="m,60706l,26416r35687,8256l35687,,53594,3810r,35052l118872,54737v2921,636,5715,1270,8509,1778c130048,57150,132714,57658,135255,57912v2540,508,4571,762,6350,889c143256,58928,144652,58928,146050,58928v4445,,7747,-762,9778,-2413c157861,54864,158876,52578,158876,49403v,-4318,-1524,-8636,-4571,-13208c151257,31624,146558,26798,140208,21590l151511,10541v7239,6732,12953,12827,16764,18161c172212,34036,175133,39624,177037,45339v1778,5842,2668,12573,2668,20193c179705,73279,178308,79629,175513,84710v-2793,5206,-6476,8839,-11302,11124c159512,98120,154177,99264,148336,99264v-4446,,-8763,-330,-12827,-1004c131445,97599,124840,96215,115570,94120l53594,79375r,19317l44196,96698c43814,90805,42799,86234,41275,82804,39624,79502,37337,76709,34289,74295,31242,72010,27050,69724,21717,67691,16383,65660,9144,63247,,60706xe" filled="f" strokecolor="#4471c4" strokeweight=".8pt">
            <v:path arrowok="t" textboxrect="0,0,179705,99264"/>
          </v:shape>
          <v:shape id="Shape 301414" o:spid="_x0000_s2067" style="position:absolute;left:421;top:11710;width:1995;height:1596;visibility:visible;mso-wrap-style:square;v-text-anchor:top" coordsize="199517,1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" path="m,51003c,41478,508,32716,1525,24715,2540,16714,4318,8471,6858,l47499,8713r,18719c36830,27521,29083,29617,24130,33719v-4953,4090,-7492,10719,-7492,19850c16638,63577,19431,71489,24765,77292v5335,5804,12827,8713,22225,8713c53594,86005,59944,83693,65913,79084,71882,74461,78232,67488,84963,58141,91313,49670,96901,43142,101981,38571v4954,-4573,10287,-8002,15875,-10287c123444,25997,129922,24854,137161,24854v9652,,18923,2337,27686,6998c173101,36335,179832,42380,185293,50000v4699,6769,8129,13716,10287,20866c198248,79629,199517,90818,199517,104432v,8763,-762,17933,-2286,27509c195707,141516,193675,150737,190881,159589r-41147,-8852l149734,132017v8381,-292,14985,-1575,19811,-3861c174372,125870,177800,122631,179832,118441v2032,-4191,3048,-9716,3048,-16574c182880,91478,179832,83300,173990,77292v-5968,-5994,-14351,-9004,-25018,-9004c143511,68288,138557,69241,134366,71146v-4191,1905,-8381,4839,-12318,8788c117984,83884,112395,90716,105284,100432v-6732,9055,-14097,15887,-22098,20510c75057,125565,66549,127877,57658,127877v-7493,,-14858,-1626,-22097,-4864c28322,119774,21972,114986,16638,108649,11303,102324,7113,94349,4318,84722,1398,75095,,63856,,51003xe" filled="f" strokecolor="#4471c4" strokeweight=".8pt">
            <v:path arrowok="t" textboxrect="0,0,199517,159589"/>
          </v:shape>
          <v:shape id="Picture 301415" o:spid="_x0000_s2068" type="#_x0000_t75" style="position:absolute;top:4507;width:2750;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">
            <v:imagedata r:id="rId2" o:title=""/>
          </v:shape>
          <v:shape id="Shape 301416" o:spid="_x0000_s2069" style="position:absolute;left:1102;top:5234;width:1105;height:618;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301417" o:spid="_x0000_s2070" style="position:absolute;left:953;top:475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" path="m,65151c,50927,3429,38862,10287,28829l,16002,2287,r99694,21972c106935,23114,110999,24003,114047,24511v3047,508,5588,762,7746,762c126112,25273,129160,24257,131064,22225v1905,-2159,3048,-5842,3556,-11176l144018,12573r,54864l114809,59690r-635,1905c122555,68073,129160,74168,133731,79629v4572,5588,7874,11049,9780,16510c145415,101473,146304,107697,146304,114809v,6603,-1524,12445,-4699,17525c138557,137414,133477,141351,126747,144273v-6859,3047,-15495,4444,-25909,4444c90805,148717,80645,147574,70486,145288,60325,142875,50800,139447,42037,134874,33148,130302,25654,124587,19304,117602,13081,110617,8255,102743,4953,93980,1651,85217,,75565,,65151xe" filled="f" strokecolor="#4471c4" strokeweight=".8pt">
            <v:path arrowok="t" textboxrect="0,0,146304,148717"/>
          </v:shape>
          <v:shape id="Shape 301418" o:spid="_x0000_s2071" style="position:absolute;left:297;top:4886;width:542;height:825;visibility:visible;mso-wrap-style:square;v-text-anchor:top" coordsize="5422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" path="m,41783l,18669,47371,r6858,12827l23114,33655r,1524l54229,73025r-9652,9399l,41783xe" filled="f" strokecolor="#4471c4" strokeweight=".8pt">
            <v:path arrowok="t" textboxrect="0,0,54229,82424"/>
          </v:shape>
          <v:shape id="Shape 301419" o:spid="_x0000_s2072" style="position:absolute;left:146;top:5618;width:445;height:406;visibility:visible;mso-wrap-style:square;v-text-anchor:top" coordsize="4457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" path="m,38354l,16511,38227,r6350,11303l9017,40640,,38354xe" filled="f" strokecolor="#4471c4" strokeweight=".8pt">
            <v:path arrowok="t" textboxrect="0,0,44577,40640"/>
          </v:shape>
          <v:shape id="Shape 301420" o:spid="_x0000_s2073" style="position:absolute;left:976;width:1439;height:1400;visibility:visible;mso-wrap-style:square;v-text-anchor:top" coordsize="143890,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" path="m,137922l,87630,106807,77724c86360,63373,69088,52705,55245,45974,41401,39116,29972,35687,20827,35687v-3682,,-6350,889,-8254,2667c10668,40005,9651,43053,9525,47244l,45339,,4953,9525,c41275,11938,86106,39751,143890,83185r,27686l35051,124206v-7619,889,-12953,2032,-16128,3175c15748,128524,13462,130048,12064,131826v-1396,1905,-2286,4572,-2539,8255l,137922xe" filled="f" strokecolor="#4471c4" strokeweight=".8pt">
            <v:path arrowok="t" textboxrect="0,0,143890,140081"/>
          </v:shape>
          <v:shape id="Shape 301421" o:spid="_x0000_s2074" style="position:absolute;left:953;top:2303;width:1440;height:2291;visibility:visible;mso-wrap-style:square;v-text-anchor:top" coordsize="144018,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" path="m,113919c,104394,2667,96901,7875,91440v5333,-5461,12573,-8382,21716,-8636c19304,74676,11812,66548,7112,58420,2413,50419,,41275,,31242,,21336,2794,13715,8255,8255,13716,2794,21337,,30862,v6223,,13588,1015,22225,2921l105918,14605v4445,889,7747,1651,10160,1905c118491,16890,120524,17018,122175,17018v4317,,7365,-1016,9016,-3175c132969,11684,134112,8001,134620,2794r9398,1651l144018,63754,58166,44069c53722,43053,50038,42164,47244,41656v-2920,-508,-5333,-889,-7493,-1143c37719,40259,35814,40132,34037,40132v-4319,,-7494,889,-9780,2667c22099,44577,20955,47244,20955,50800v,2794,1144,6096,3557,9779c27051,64389,30607,68326,35306,72644v4826,4318,9906,7874,15241,10541c56007,85852,62738,88011,70739,89662r73279,15621l144018,146431,54483,125857v-3809,-889,-6858,-1524,-9144,-1905c43053,123571,41149,123317,39498,123063v-1651,-127,-3048,-127,-4446,-127c30100,122936,26543,123698,24257,125476v-2158,1778,-3302,4445,-3302,8128c20955,138049,23876,143510,29591,149733v5842,6223,11811,11049,17781,14478c53467,167767,61214,170434,70739,172339r73279,15748l144018,229108,43180,206629v-2286,-508,-5461,-1143,-9779,-1905c29211,203835,25654,203454,22733,203454v-3936,,-6731,1143,-8128,3429c13081,209042,12192,212598,11812,217297l2287,215265,762,175895r,-14986l31624,169037r634,-1651c24003,160655,17653,154559,12954,148971,8382,143383,5080,137795,3049,132334,1016,126746,,120650,,113919xe" filled="f" strokecolor="#4471c4" strokeweight=".8pt">
            <v:path arrowok="t" textboxrect="0,0,144018,229108"/>
          </v:shape>
          <w10:wrap type="square" anchorx="page" anchory="page"/>
        </v:group>
      </w:pict>
    </w:r>
    <w:r w:rsidR="00700A2F">
      <w:rPr>
        <w:rFonts w:ascii="Cambria" w:eastAsia="Cambria" w:hAnsi="Cambria" w:cs="Cambria"/>
        <w:b/>
        <w:i/>
        <w:color w:val="FF0000"/>
        <w:sz w:val="20"/>
      </w:rPr>
      <w:t xml:space="preserve">Zalo: 0942481600 – 0978.919804 </w:t>
    </w:r>
    <w:r w:rsidR="00700A2F">
      <w:rPr>
        <w:rFonts w:ascii="Cambria" w:eastAsia="Cambria" w:hAnsi="Cambria" w:cs="Cambria"/>
        <w:b/>
        <w:i/>
        <w:color w:val="FF0000"/>
        <w:sz w:val="20"/>
      </w:rPr>
      <w:tab/>
      <w:t xml:space="preserve"> </w:t>
    </w:r>
    <w:r w:rsidR="00700A2F">
      <w:rPr>
        <w:rFonts w:ascii="Cambria" w:eastAsia="Cambria" w:hAnsi="Cambria" w:cs="Cambria"/>
        <w:b/>
        <w:i/>
        <w:color w:val="FF0000"/>
        <w:sz w:val="20"/>
      </w:rPr>
      <w:tab/>
      <w:t xml:space="preserve">Trang </w:t>
    </w:r>
    <w:r w:rsidR="00700A2F">
      <w:fldChar w:fldCharType="begin"/>
    </w:r>
    <w:r w:rsidR="00700A2F">
      <w:instrText xml:space="preserve"> PAGE   \* MERGEFORMAT </w:instrText>
    </w:r>
    <w:r w:rsidR="00700A2F">
      <w:fldChar w:fldCharType="separate"/>
    </w:r>
    <w:r w:rsidR="004417A6" w:rsidRPr="004417A6">
      <w:rPr>
        <w:rFonts w:ascii="Cambria" w:eastAsia="Cambria" w:hAnsi="Cambria" w:cs="Cambria"/>
        <w:b/>
        <w:i/>
        <w:noProof/>
        <w:color w:val="FF0000"/>
        <w:sz w:val="20"/>
      </w:rPr>
      <w:t>83</w:t>
    </w:r>
    <w:r w:rsidR="00700A2F">
      <w:rPr>
        <w:rFonts w:ascii="Cambria" w:eastAsia="Cambria" w:hAnsi="Cambria" w:cs="Cambria"/>
        <w:b/>
        <w:i/>
        <w:color w:val="FF0000"/>
        <w:sz w:val="20"/>
      </w:rPr>
      <w:fldChar w:fldCharType="end"/>
    </w:r>
    <w:r w:rsidR="00700A2F">
      <w:rPr>
        <w:rFonts w:ascii="Cambria" w:eastAsia="Cambria" w:hAnsi="Cambria" w:cs="Cambria"/>
        <w:b/>
        <w:i/>
        <w:color w:val="FF0000"/>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73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Pr>
        <w:b/>
        <w:i/>
        <w:sz w:val="20"/>
      </w:rPr>
      <w:t>2</w:t>
    </w:r>
    <w:r>
      <w:rPr>
        <w:b/>
        <w:i/>
        <w:sz w:val="20"/>
      </w:rPr>
      <w:fldChar w:fldCharType="end"/>
    </w:r>
    <w:r>
      <w:rPr>
        <w:b/>
        <w:i/>
        <w:sz w:val="20"/>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9E4146">
    <w:pPr>
      <w:tabs>
        <w:tab w:val="center" w:pos="4321"/>
        <w:tab w:val="right" w:pos="10494"/>
      </w:tabs>
      <w:spacing w:after="0" w:line="259" w:lineRule="auto"/>
      <w:ind w:left="0" w:firstLine="0"/>
      <w:jc w:val="left"/>
    </w:pPr>
    <w:r>
      <w:rPr>
        <w:noProof/>
      </w:rPr>
      <w:pict>
        <v:group id="Group 301361" o:spid="_x0000_s2049" style="position:absolute;margin-left:557.4pt;margin-top:685.45pt;width:21.65pt;height:106.6pt;z-index:251661824;mso-position-horizontal-relative:page;mso-position-vertical-relative:page" coordsize="2750,1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362" o:spid="_x0000_s2050" type="#_x0000_t75" style="position:absolute;left:274;top:6015;width:2476;height:7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">
            <v:imagedata r:id="rId1" o:title=""/>
          </v:shape>
          <v:shape id="Shape 301363" o:spid="_x0000_s2051" style="position:absolute;left:976;top:8126;width:1440;height:1467;visibility:visible;mso-wrap-style:square;v-text-anchor:top" coordsize="144018,1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" path="m,142304l,83020r77724,17856c88773,103441,96393,105016,100584,105587v4191,572,7492,851,9905,851c114935,106438,118237,105562,120269,103797v1905,-1753,2920,-4356,2920,-7785c123189,94107,122809,92062,121920,89865v-1017,-2184,-2286,-4381,-4064,-6566c116077,81102,113664,78435,110489,75299v-3175,-3151,-6476,-5906,-10032,-8281c96900,64630,92963,62649,88900,61087,84836,59512,79628,58051,73406,56731l,41008,,,100964,22428v2286,483,5461,1130,9780,1930c114935,25171,118490,25578,121412,25578v3937,,6731,-1118,8127,-3353c131063,19977,131952,16484,132334,11722r9398,2146l141732,67729,112522,60007r-635,1715c122936,70586,131063,79134,136271,87376v5206,8230,7747,17589,7747,28067c144018,125069,141350,132690,135889,138302v-5461,5627,-13080,8434,-22732,8434c107061,146736,99695,145783,91059,143878l38226,132169v-4444,-965,-7746,-1600,-10159,-1930c25653,129895,23622,129730,21971,129730v-4191,,-7239,1054,-8890,3149c11302,134975,10160,138684,9525,144018l,142304xe" filled="f" strokecolor="#4471c4" strokeweight=".8pt">
            <v:path arrowok="t" textboxrect="0,0,144018,146736"/>
          </v:shape>
          <v:shape id="Shape 301364" o:spid="_x0000_s2052" style="position:absolute;left:976;top:9658;width:1440;height:2008;visibility:visible;mso-wrap-style:square;v-text-anchor:top" coordsize="144018,20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" path="m,196304l,137008r77724,17869c88773,157442,96393,159017,100584,159588v4191,572,7492,851,9905,851c114935,160439,118237,159562,120269,157797v1905,-1752,2920,-4356,2920,-7784c123189,148107,122809,146062,121920,143866v-1017,-2185,-2286,-4382,-4064,-6567c116077,135103,113664,132435,110489,129298v-3175,-3149,-6476,-5905,-10032,-8280c96900,118631,92963,116649,88900,115088v-4064,-1576,-9272,-3036,-15494,-4357l,95009,,54001,44958,64008c44576,57531,43688,52362,42037,48501,40386,44641,37719,41554,34163,39218,30734,36881,26162,35027,20447,33642,14859,32258,8000,30708,,29007l,,6731,1422v6857,1435,13334,3341,19177,5716c31876,9525,36957,13043,41148,17716v4317,4662,7747,10859,10160,18568c53848,44005,55118,54001,55118,66294r45846,10135c103250,76911,106425,77559,110744,78359v4191,813,7746,1219,10668,1219c125349,79578,128143,78460,129539,76226v1524,-2248,2413,-5741,2795,-10504l141732,67869r,53861l112522,114008r-635,1714c122936,124587,131063,133134,136271,141377v5206,8229,7747,17588,7747,28066c144018,179070,141350,186690,135889,192303v-5461,5627,-13080,8433,-22732,8433c107061,200736,99695,199784,91059,197879l38226,186169v-4444,-952,-7746,-1600,-10159,-1930c25653,183896,23622,183731,21971,183731v-4191,,-7239,1054,-8890,3149c11302,188976,10160,192684,9525,198018l,196304xe" filled="f" strokecolor="#4471c4" strokeweight=".8pt">
            <v:path arrowok="t" textboxrect="0,0,144018,200736"/>
          </v:shape>
          <v:shape id="Shape 301365" o:spid="_x0000_s2053" style="position:absolute;left:619;top:6261;width:1797;height:992;visibility:visible;mso-wrap-style:square;v-text-anchor:top" coordsize="179705,9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" path="m,60706l,26416r35687,8256l35687,,53594,3810r,35052l118872,54737v2921,636,5715,1270,8509,1778c130048,57150,132714,57658,135255,57912v2540,508,4571,762,6350,889c143256,58928,144652,58928,146050,58928v4445,,7747,-762,9778,-2413c157861,54864,158876,52578,158876,49403v,-4318,-1524,-8636,-4571,-13208c151257,31624,146558,26798,140208,21590l151511,10541v7239,6732,12953,12827,16764,18161c172212,34036,175133,39624,177037,45339v1778,5842,2668,12573,2668,20193c179705,73279,178308,79629,175513,84710v-2793,5206,-6476,8839,-11302,11124c159512,98120,154177,99264,148336,99264v-4446,,-8763,-330,-12827,-1004c131445,97599,124840,96215,115570,94120l53594,79375r,19317l44196,96698c43814,90805,42799,86234,41275,82804,39624,79502,37337,76709,34289,74295,31242,72010,27050,69724,21717,67691,16383,65660,9144,63247,,60706xe" filled="f" strokecolor="#4471c4" strokeweight=".8pt">
            <v:path arrowok="t" textboxrect="0,0,179705,99264"/>
          </v:shape>
          <v:shape id="Shape 301366" o:spid="_x0000_s2054" style="position:absolute;left:421;top:11710;width:1995;height:1596;visibility:visible;mso-wrap-style:square;v-text-anchor:top" coordsize="199517,15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" path="m,51003c,41478,508,32716,1525,24715,2540,16714,4318,8471,6858,l47499,8713r,18719c36830,27521,29083,29617,24130,33719v-4953,4090,-7492,10719,-7492,19850c16638,63577,19431,71489,24765,77292v5335,5804,12827,8713,22225,8713c53594,86005,59944,83693,65913,79084,71882,74461,78232,67488,84963,58141,91313,49670,96901,43142,101981,38571v4954,-4573,10287,-8002,15875,-10287c123444,25997,129922,24854,137161,24854v9652,,18923,2337,27686,6998c173101,36335,179832,42380,185293,50000v4699,6769,8129,13716,10287,20866c198248,79629,199517,90818,199517,104432v,8763,-762,17933,-2286,27509c195707,141516,193675,150737,190881,159589r-41147,-8852l149734,132017v8381,-292,14985,-1575,19811,-3861c174372,125870,177800,122631,179832,118441v2032,-4191,3048,-9716,3048,-16574c182880,91478,179832,83300,173990,77292v-5968,-5994,-14351,-9004,-25018,-9004c143511,68288,138557,69241,134366,71146v-4191,1905,-8381,4839,-12318,8788c117984,83884,112395,90716,105284,100432v-6732,9055,-14097,15887,-22098,20510c75057,125565,66549,127877,57658,127877v-7493,,-14858,-1626,-22097,-4864c28322,119774,21972,114986,16638,108649,11303,102324,7113,94349,4318,84722,1398,75095,,63856,,51003xe" filled="f" strokecolor="#4471c4" strokeweight=".8pt">
            <v:path arrowok="t" textboxrect="0,0,199517,159589"/>
          </v:shape>
          <v:shape id="Picture 301367" o:spid="_x0000_s2055" type="#_x0000_t75" style="position:absolute;top:4507;width:2750;height:1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">
            <v:imagedata r:id="rId2" o:title=""/>
          </v:shape>
          <v:shape id="Shape 301368" o:spid="_x0000_s2056" style="position:absolute;left:1102;top:5234;width:1105;height:618;visibility:visible;mso-wrap-style:square;v-text-anchor:top" coordsize="110490,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" path="m,15367v,8763,4572,16636,13462,23495c22352,45720,34290,51308,49402,55499v14987,4190,28449,6223,40387,6223c96774,61722,101981,60706,105410,58674v3429,-2032,5080,-5207,5080,-9525c110490,42925,107442,36449,101346,29972,95123,23495,87884,18161,79628,14224,71374,10160,60071,6603,45593,3428l40386,2286c37338,1650,33909,1143,30099,635,26415,253,22733,,19177,,12953,,8127,1270,4952,3556,1651,5969,,9906,,15367xe" filled="f" strokecolor="#4471c4" strokeweight=".8pt">
            <v:path arrowok="t" textboxrect="0,0,110490,61722"/>
          </v:shape>
          <v:shape id="Shape 301369" o:spid="_x0000_s2057" style="position:absolute;left:953;top:4753;width:1463;height:1487;visibility:visible;mso-wrap-style:square;v-text-anchor:top" coordsize="146304,14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" path="m,65151c,50927,3429,38862,10287,28829l,16002,2287,r99694,21972c106935,23114,110999,24003,114047,24511v3047,508,5588,762,7746,762c126112,25273,129160,24257,131064,22225v1905,-2159,3048,-5842,3556,-11176l144018,12573r,54864l114809,59690r-635,1905c122555,68073,129160,74168,133731,79629v4572,5588,7874,11049,9780,16510c145415,101473,146304,107697,146304,114809v,6603,-1524,12445,-4699,17525c138557,137414,133477,141351,126747,144273v-6859,3047,-15495,4444,-25909,4444c90805,148717,80645,147574,70486,145288,60325,142875,50800,139447,42037,134874,33148,130302,25654,124587,19304,117602,13081,110617,8255,102743,4953,93980,1651,85217,,75565,,65151xe" filled="f" strokecolor="#4471c4" strokeweight=".8pt">
            <v:path arrowok="t" textboxrect="0,0,146304,148717"/>
          </v:shape>
          <v:shape id="Shape 301370" o:spid="_x0000_s2058" style="position:absolute;left:297;top:4886;width:542;height:825;visibility:visible;mso-wrap-style:square;v-text-anchor:top" coordsize="54229,8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" path="m,41783l,18669,47371,r6858,12827l23114,33655r,1524l54229,73025r-9652,9399l,41783xe" filled="f" strokecolor="#4471c4" strokeweight=".8pt">
            <v:path arrowok="t" textboxrect="0,0,54229,82424"/>
          </v:shape>
          <v:shape id="Shape 301371" o:spid="_x0000_s2059" style="position:absolute;left:146;top:5618;width:445;height:406;visibility:visible;mso-wrap-style:square;v-text-anchor:top" coordsize="44577,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" path="m,38354l,16511,38227,r6350,11303l9017,40640,,38354xe" filled="f" strokecolor="#4471c4" strokeweight=".8pt">
            <v:path arrowok="t" textboxrect="0,0,44577,40640"/>
          </v:shape>
          <v:shape id="Shape 301372" o:spid="_x0000_s2060" style="position:absolute;left:976;width:1439;height:1400;visibility:visible;mso-wrap-style:square;v-text-anchor:top" coordsize="143890,14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" path="m,137922l,87630,106807,77724c86360,63373,69088,52705,55245,45974,41401,39116,29972,35687,20827,35687v-3682,,-6350,889,-8254,2667c10668,40005,9651,43053,9525,47244l,45339,,4953,9525,c41275,11938,86106,39751,143890,83185r,27686l35051,124206v-7619,889,-12953,2032,-16128,3175c15748,128524,13462,130048,12064,131826v-1396,1905,-2286,4572,-2539,8255l,137922xe" filled="f" strokecolor="#4471c4" strokeweight=".8pt">
            <v:path arrowok="t" textboxrect="0,0,143890,140081"/>
          </v:shape>
          <v:shape id="Shape 301373" o:spid="_x0000_s2061" style="position:absolute;left:953;top:2303;width:1440;height:2291;visibility:visible;mso-wrap-style:square;v-text-anchor:top" coordsize="144018,2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" path="m,113919c,104394,2667,96901,7875,91440v5333,-5461,12573,-8382,21716,-8636c19304,74676,11812,66548,7112,58420,2413,50419,,41275,,31242,,21336,2794,13715,8255,8255,13716,2794,21337,,30862,v6223,,13588,1015,22225,2921l105918,14605v4445,889,7747,1651,10160,1905c118491,16890,120524,17018,122175,17018v4317,,7365,-1016,9016,-3175c132969,11684,134112,8001,134620,2794r9398,1651l144018,63754,58166,44069c53722,43053,50038,42164,47244,41656v-2920,-508,-5333,-889,-7493,-1143c37719,40259,35814,40132,34037,40132v-4319,,-7494,889,-9780,2667c22099,44577,20955,47244,20955,50800v,2794,1144,6096,3557,9779c27051,64389,30607,68326,35306,72644v4826,4318,9906,7874,15241,10541c56007,85852,62738,88011,70739,89662r73279,15621l144018,146431,54483,125857v-3809,-889,-6858,-1524,-9144,-1905c43053,123571,41149,123317,39498,123063v-1651,-127,-3048,-127,-4446,-127c30100,122936,26543,123698,24257,125476v-2158,1778,-3302,4445,-3302,8128c20955,138049,23876,143510,29591,149733v5842,6223,11811,11049,17781,14478c53467,167767,61214,170434,70739,172339r73279,15748l144018,229108,43180,206629v-2286,-508,-5461,-1143,-9779,-1905c29211,203835,25654,203454,22733,203454v-3936,,-6731,1143,-8128,3429c13081,209042,12192,212598,11812,217297l2287,215265,762,175895r,-14986l31624,169037r634,-1651c24003,160655,17653,154559,12954,148971,8382,143383,5080,137795,3049,132334,1016,126746,,120650,,113919xe" filled="f" strokecolor="#4471c4" strokeweight=".8pt">
            <v:path arrowok="t" textboxrect="0,0,144018,229108"/>
          </v:shape>
          <w10:wrap type="square" anchorx="page" anchory="page"/>
        </v:group>
      </w:pict>
    </w:r>
    <w:r w:rsidR="00700A2F">
      <w:rPr>
        <w:rFonts w:ascii="Cambria" w:eastAsia="Cambria" w:hAnsi="Cambria" w:cs="Cambria"/>
        <w:b/>
        <w:i/>
        <w:color w:val="FF0000"/>
        <w:sz w:val="20"/>
      </w:rPr>
      <w:t xml:space="preserve">Zalo: 0942481600 – 0978.919804 </w:t>
    </w:r>
    <w:r w:rsidR="00700A2F">
      <w:rPr>
        <w:rFonts w:ascii="Cambria" w:eastAsia="Cambria" w:hAnsi="Cambria" w:cs="Cambria"/>
        <w:b/>
        <w:i/>
        <w:color w:val="FF0000"/>
        <w:sz w:val="20"/>
      </w:rPr>
      <w:tab/>
      <w:t xml:space="preserve"> </w:t>
    </w:r>
    <w:r w:rsidR="00700A2F">
      <w:rPr>
        <w:rFonts w:ascii="Cambria" w:eastAsia="Cambria" w:hAnsi="Cambria" w:cs="Cambria"/>
        <w:b/>
        <w:i/>
        <w:color w:val="FF0000"/>
        <w:sz w:val="20"/>
      </w:rPr>
      <w:tab/>
      <w:t xml:space="preserve">Trang </w:t>
    </w:r>
    <w:r w:rsidR="00700A2F">
      <w:fldChar w:fldCharType="begin"/>
    </w:r>
    <w:r w:rsidR="00700A2F">
      <w:instrText xml:space="preserve"> PAGE   \* MERGEFORMAT </w:instrText>
    </w:r>
    <w:r w:rsidR="00700A2F">
      <w:fldChar w:fldCharType="separate"/>
    </w:r>
    <w:r w:rsidR="00700A2F">
      <w:rPr>
        <w:rFonts w:ascii="Cambria" w:eastAsia="Cambria" w:hAnsi="Cambria" w:cs="Cambria"/>
        <w:b/>
        <w:i/>
        <w:color w:val="FF0000"/>
        <w:sz w:val="20"/>
      </w:rPr>
      <w:t>41</w:t>
    </w:r>
    <w:r w:rsidR="00700A2F">
      <w:rPr>
        <w:rFonts w:ascii="Cambria" w:eastAsia="Cambria" w:hAnsi="Cambria" w:cs="Cambria"/>
        <w:b/>
        <w:i/>
        <w:color w:val="FF0000"/>
        <w:sz w:val="20"/>
      </w:rPr>
      <w:fldChar w:fldCharType="end"/>
    </w:r>
    <w:r w:rsidR="00700A2F">
      <w:rPr>
        <w:rFonts w:ascii="Cambria" w:eastAsia="Cambria" w:hAnsi="Cambria" w:cs="Cambria"/>
        <w:b/>
        <w:i/>
        <w:color w:val="FF0000"/>
        <w:sz w:val="2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Pr="004625EB" w:rsidRDefault="000C15FA" w:rsidP="004625EB">
    <w:pPr>
      <w:pStyle w:val="Chntrang"/>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68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sidR="004417A6" w:rsidRPr="004417A6">
      <w:rPr>
        <w:b/>
        <w:i/>
        <w:noProof/>
        <w:sz w:val="20"/>
      </w:rPr>
      <w:t>85</w:t>
    </w:r>
    <w:r>
      <w:rPr>
        <w:b/>
        <w:i/>
        <w:sz w:val="20"/>
      </w:rPr>
      <w:fldChar w:fldCharType="end"/>
    </w:r>
    <w:r>
      <w:rPr>
        <w:b/>
        <w:i/>
        <w:sz w:val="2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Pr="004625EB" w:rsidRDefault="000C15FA" w:rsidP="004625EB">
    <w:pPr>
      <w:pStyle w:val="Chntrang"/>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Pr="004625EB" w:rsidRDefault="000C15FA" w:rsidP="004625EB">
    <w:pPr>
      <w:pStyle w:val="Chntrang"/>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68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Pr>
        <w:b/>
        <w:i/>
        <w:sz w:val="20"/>
      </w:rPr>
      <w:t>10</w:t>
    </w:r>
    <w:r>
      <w:rPr>
        <w:b/>
        <w:i/>
        <w:sz w:val="20"/>
      </w:rPr>
      <w:fldChar w:fldCharType="end"/>
    </w:r>
    <w:r>
      <w:rPr>
        <w:b/>
        <w:i/>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Pr="002313B6" w:rsidRDefault="000C15FA" w:rsidP="002313B6">
    <w:pPr>
      <w:pStyle w:val="Chntrang"/>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center" w:pos="9686"/>
      </w:tabs>
      <w:spacing w:after="0" w:line="259" w:lineRule="auto"/>
      <w:ind w:left="0" w:firstLine="0"/>
      <w:jc w:val="left"/>
    </w:pPr>
    <w:r>
      <w:rPr>
        <w:b/>
        <w:i/>
        <w:color w:val="0000FF"/>
        <w:sz w:val="20"/>
        <w:u w:val="single" w:color="0000FF"/>
      </w:rPr>
      <w:t>tranvanhau@thuvienvatly.com</w:t>
    </w:r>
    <w:r>
      <w:rPr>
        <w:b/>
        <w:i/>
        <w:sz w:val="20"/>
      </w:rPr>
      <w:t xml:space="preserve"> </w:t>
    </w:r>
    <w:r>
      <w:rPr>
        <w:b/>
        <w:i/>
        <w:sz w:val="20"/>
      </w:rPr>
      <w:tab/>
      <w:t xml:space="preserve"> </w:t>
    </w:r>
    <w:r>
      <w:rPr>
        <w:b/>
        <w:i/>
        <w:sz w:val="20"/>
      </w:rPr>
      <w:tab/>
      <w:t xml:space="preserve">Trang </w:t>
    </w:r>
    <w:r>
      <w:fldChar w:fldCharType="begin"/>
    </w:r>
    <w:r>
      <w:instrText xml:space="preserve"> PAGE   \* MERGEFORMAT </w:instrText>
    </w:r>
    <w:r>
      <w:fldChar w:fldCharType="separate"/>
    </w:r>
    <w:r>
      <w:rPr>
        <w:b/>
        <w:i/>
        <w:sz w:val="20"/>
      </w:rPr>
      <w:t>10</w:t>
    </w:r>
    <w:r>
      <w:rPr>
        <w:b/>
        <w:i/>
        <w:sz w:val="20"/>
      </w:rPr>
      <w:fldChar w:fldCharType="end"/>
    </w:r>
    <w:r>
      <w:rPr>
        <w:b/>
        <w: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D5F70" w:rsidRDefault="001D5F70">
      <w:pPr>
        <w:spacing w:after="0" w:line="240" w:lineRule="auto"/>
      </w:pPr>
      <w:r>
        <w:separator/>
      </w:r>
    </w:p>
  </w:footnote>
  <w:footnote w:type="continuationSeparator" w:id="0">
    <w:p w:rsidR="001D5F70" w:rsidRDefault="001D5F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tabs>
        <w:tab w:val="right" w:pos="10493"/>
      </w:tabs>
      <w:spacing w:after="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5"/>
      </w:tabs>
      <w:spacing w:after="0"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right" w:pos="10495"/>
      </w:tabs>
      <w:spacing w:after="0" w:line="259" w:lineRule="auto"/>
      <w:ind w:left="0" w:firstLine="0"/>
      <w:jc w:val="left"/>
    </w:pPr>
    <w:r>
      <w:rPr>
        <w:b/>
        <w:i/>
        <w:color w:val="FFFFFF"/>
        <w:sz w:val="20"/>
        <w:shd w:val="clear" w:color="auto" w:fill="0000FF"/>
      </w:rPr>
      <w:t>Tiến tới đề thi THPT QG</w:t>
    </w:r>
    <w:r>
      <w:rPr>
        <w:b/>
        <w:i/>
        <w:color w:val="FFFFFF"/>
        <w:sz w:val="20"/>
      </w:rPr>
      <w:t xml:space="preserve"> </w:t>
    </w:r>
    <w:r>
      <w:rPr>
        <w:b/>
        <w:i/>
        <w:color w:val="FFFFFF"/>
        <w:sz w:val="20"/>
      </w:rPr>
      <w:tab/>
    </w:r>
    <w:r>
      <w:rPr>
        <w:b/>
        <w:i/>
        <w:sz w:val="20"/>
      </w:rPr>
      <w:t xml:space="preserve"> </w:t>
    </w:r>
    <w:r>
      <w:rPr>
        <w:b/>
        <w:i/>
        <w:sz w:val="20"/>
      </w:rPr>
      <w:tab/>
      <w:t>https://www.facebook.com/hauuminhthuong</w:t>
    </w:r>
    <w:r>
      <w:rPr>
        <w:b/>
        <w:i/>
        <w:color w:val="FFFFFF"/>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5"/>
      </w:tabs>
      <w:spacing w:after="0"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spacing w:after="0" w:line="259" w:lineRule="auto"/>
      <w:ind w:left="795" w:firstLine="0"/>
      <w:jc w:val="left"/>
    </w:pPr>
    <w:r>
      <w:rPr>
        <w:rFonts w:ascii="Arial" w:eastAsia="Arial" w:hAnsi="Arial" w:cs="Arial"/>
        <w:b/>
        <w:i/>
        <w:color w:val="FF0000"/>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tabs>
        <w:tab w:val="center" w:pos="4321"/>
        <w:tab w:val="right" w:pos="10495"/>
      </w:tabs>
      <w:spacing w:after="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right" w:pos="10495"/>
      </w:tabs>
      <w:spacing w:after="0" w:line="259" w:lineRule="auto"/>
      <w:ind w:left="0" w:firstLine="0"/>
      <w:jc w:val="left"/>
    </w:pPr>
    <w:r>
      <w:rPr>
        <w:b/>
        <w:i/>
        <w:color w:val="FFFFFF"/>
        <w:sz w:val="20"/>
        <w:shd w:val="clear" w:color="auto" w:fill="0000FF"/>
      </w:rPr>
      <w:t>Tiến tới đề thi THPT QG</w:t>
    </w:r>
    <w:r>
      <w:rPr>
        <w:b/>
        <w:i/>
        <w:color w:val="FFFFFF"/>
        <w:sz w:val="20"/>
      </w:rPr>
      <w:t xml:space="preserve"> </w:t>
    </w:r>
    <w:r>
      <w:rPr>
        <w:b/>
        <w:i/>
        <w:color w:val="FFFFFF"/>
        <w:sz w:val="20"/>
      </w:rPr>
      <w:tab/>
    </w:r>
    <w:r>
      <w:rPr>
        <w:b/>
        <w:i/>
        <w:sz w:val="20"/>
      </w:rPr>
      <w:t xml:space="preserve"> </w:t>
    </w:r>
    <w:r>
      <w:rPr>
        <w:b/>
        <w:i/>
        <w:sz w:val="20"/>
      </w:rPr>
      <w:tab/>
      <w:t>https://www.facebook.com/hauuminhthuong</w:t>
    </w:r>
    <w:r>
      <w:rPr>
        <w:b/>
        <w:i/>
        <w:color w:val="FFFFFF"/>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4"/>
      </w:tabs>
      <w:spacing w:after="0"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right" w:pos="10494"/>
      </w:tabs>
      <w:spacing w:after="0" w:line="259" w:lineRule="auto"/>
      <w:ind w:left="0" w:firstLine="0"/>
      <w:jc w:val="left"/>
    </w:pPr>
    <w:r>
      <w:rPr>
        <w:b/>
        <w:i/>
        <w:color w:val="FFFFFF"/>
        <w:sz w:val="20"/>
        <w:shd w:val="clear" w:color="auto" w:fill="0000FF"/>
      </w:rPr>
      <w:t>Tiến tới đề thi THPT QG</w:t>
    </w:r>
    <w:r>
      <w:rPr>
        <w:b/>
        <w:i/>
        <w:color w:val="FFFFFF"/>
        <w:sz w:val="20"/>
      </w:rPr>
      <w:t xml:space="preserve"> </w:t>
    </w:r>
    <w:r>
      <w:rPr>
        <w:b/>
        <w:i/>
        <w:color w:val="FFFFFF"/>
        <w:sz w:val="20"/>
      </w:rPr>
      <w:tab/>
    </w:r>
    <w:r>
      <w:rPr>
        <w:b/>
        <w:i/>
        <w:sz w:val="20"/>
      </w:rPr>
      <w:t xml:space="preserve"> </w:t>
    </w:r>
    <w:r>
      <w:rPr>
        <w:b/>
        <w:i/>
        <w:sz w:val="20"/>
      </w:rPr>
      <w:tab/>
      <w:t>https://www.facebook.com/hauuminhthuong</w:t>
    </w:r>
    <w:r>
      <w:rPr>
        <w:b/>
        <w:i/>
        <w:color w:val="FFFFFF"/>
        <w:sz w:val="20"/>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4"/>
      </w:tabs>
      <w:spacing w:after="0"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3"/>
      </w:tabs>
      <w:spacing w:after="113"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p w:rsidR="000C15FA" w:rsidRDefault="00700A2F">
    <w:pPr>
      <w:tabs>
        <w:tab w:val="center" w:pos="400"/>
      </w:tabs>
      <w:spacing w:after="0" w:line="259" w:lineRule="auto"/>
      <w:ind w:left="0" w:firstLine="0"/>
      <w:jc w:val="left"/>
    </w:pPr>
    <w:r>
      <w:rPr>
        <w:b/>
        <w:color w:val="0000FF"/>
      </w:rPr>
      <w:t xml:space="preserve"> </w:t>
    </w:r>
    <w:r>
      <w:rPr>
        <w:b/>
        <w:color w:val="0000FF"/>
      </w:rPr>
      <w:tab/>
      <w:t xml:space="preserve">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spacing w:after="0" w:line="273" w:lineRule="auto"/>
      <w:ind w:left="0" w:firstLine="0"/>
    </w:pPr>
    <w:r>
      <w:rPr>
        <w:b/>
        <w:i/>
        <w:color w:val="FFFFFF"/>
        <w:sz w:val="20"/>
        <w:shd w:val="clear" w:color="auto" w:fill="0000FF"/>
      </w:rPr>
      <w:t>Tiến tới đề thi THPT QG</w:t>
    </w:r>
    <w:r>
      <w:rPr>
        <w:b/>
        <w:i/>
        <w:color w:val="FFFFFF"/>
        <w:sz w:val="20"/>
      </w:rPr>
      <w:t xml:space="preserve"> </w:t>
    </w:r>
    <w:r>
      <w:rPr>
        <w:b/>
        <w:i/>
        <w:sz w:val="20"/>
      </w:rPr>
      <w:t xml:space="preserve"> https://www.facebook.com/hauuminhthuong</w:t>
    </w:r>
    <w:r>
      <w:rPr>
        <w:b/>
        <w:i/>
        <w:color w:val="FFFFFF"/>
        <w:sz w:val="20"/>
      </w:rPr>
      <w:t xml:space="preserve"> </w:t>
    </w:r>
    <w:r>
      <w:rPr>
        <w:b/>
        <w:color w:val="0000FF"/>
      </w:rPr>
      <w:t xml:space="preserve"> A.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3"/>
      </w:tabs>
      <w:spacing w:after="113"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p w:rsidR="000C15FA" w:rsidRDefault="00700A2F">
    <w:pPr>
      <w:tabs>
        <w:tab w:val="center" w:pos="400"/>
      </w:tabs>
      <w:spacing w:after="0" w:line="259" w:lineRule="auto"/>
      <w:ind w:left="0" w:firstLine="0"/>
      <w:jc w:val="left"/>
    </w:pPr>
    <w:r>
      <w:rPr>
        <w:b/>
        <w:color w:val="0000FF"/>
      </w:rPr>
      <w:t xml:space="preserve"> </w:t>
    </w:r>
    <w:r>
      <w:rPr>
        <w:b/>
        <w:color w:val="0000FF"/>
      </w:rPr>
      <w:tab/>
      <w:t xml:space="preserve">A.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4"/>
      </w:tabs>
      <w:spacing w:after="113"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p w:rsidR="000C15FA" w:rsidRDefault="00700A2F">
    <w:pPr>
      <w:spacing w:after="0" w:line="259" w:lineRule="auto"/>
      <w:ind w:left="0" w:firstLine="0"/>
      <w:jc w:val="left"/>
    </w:pPr>
    <w:r>
      <w:rPr>
        <w:b/>
        <w:color w:val="0000FF"/>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right" w:pos="10494"/>
      </w:tabs>
      <w:spacing w:after="0" w:line="259" w:lineRule="auto"/>
      <w:ind w:left="0" w:firstLine="0"/>
      <w:jc w:val="left"/>
    </w:pPr>
    <w:r>
      <w:rPr>
        <w:b/>
        <w:i/>
        <w:color w:val="FFFFFF"/>
        <w:sz w:val="20"/>
        <w:shd w:val="clear" w:color="auto" w:fill="0000FF"/>
      </w:rPr>
      <w:t>Tiến tới đề thi THPT QG</w:t>
    </w:r>
    <w:r>
      <w:rPr>
        <w:b/>
        <w:i/>
        <w:color w:val="FFFFFF"/>
        <w:sz w:val="20"/>
      </w:rPr>
      <w:t xml:space="preserve"> </w:t>
    </w:r>
    <w:r>
      <w:rPr>
        <w:b/>
        <w:i/>
        <w:color w:val="FFFFFF"/>
        <w:sz w:val="20"/>
      </w:rPr>
      <w:tab/>
    </w:r>
    <w:r>
      <w:rPr>
        <w:b/>
        <w:i/>
        <w:sz w:val="20"/>
      </w:rPr>
      <w:t xml:space="preserve"> </w:t>
    </w:r>
    <w:r>
      <w:rPr>
        <w:b/>
        <w:i/>
        <w:sz w:val="20"/>
      </w:rPr>
      <w:tab/>
      <w:t>https://www.facebook.com/hauuminhthuong</w:t>
    </w:r>
    <w:r>
      <w:rPr>
        <w:b/>
        <w:i/>
        <w:color w:val="FFFFFF"/>
        <w:sz w:val="20"/>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right" w:pos="10494"/>
      </w:tabs>
      <w:spacing w:after="73" w:line="259" w:lineRule="auto"/>
      <w:ind w:left="0" w:firstLine="0"/>
      <w:jc w:val="left"/>
    </w:pPr>
    <w:r>
      <w:rPr>
        <w:b/>
        <w:i/>
        <w:color w:val="FFFFFF"/>
        <w:sz w:val="20"/>
        <w:shd w:val="clear" w:color="auto" w:fill="0000FF"/>
      </w:rPr>
      <w:t>Tiến tới đề thi THPT QG</w:t>
    </w:r>
    <w:r>
      <w:rPr>
        <w:b/>
        <w:i/>
        <w:color w:val="FFFFFF"/>
        <w:sz w:val="20"/>
      </w:rPr>
      <w:t xml:space="preserve"> </w:t>
    </w:r>
    <w:r>
      <w:rPr>
        <w:b/>
        <w:i/>
        <w:color w:val="FFFFFF"/>
        <w:sz w:val="20"/>
      </w:rPr>
      <w:tab/>
    </w:r>
    <w:r>
      <w:rPr>
        <w:b/>
        <w:i/>
        <w:sz w:val="20"/>
      </w:rPr>
      <w:t xml:space="preserve"> </w:t>
    </w:r>
    <w:r>
      <w:rPr>
        <w:b/>
        <w:i/>
        <w:sz w:val="20"/>
      </w:rPr>
      <w:tab/>
      <w:t>https://www.facebook.com/hauuminhthuong</w:t>
    </w:r>
    <w:r>
      <w:rPr>
        <w:b/>
        <w:i/>
        <w:color w:val="FFFFFF"/>
        <w:sz w:val="20"/>
      </w:rPr>
      <w:t xml:space="preserve"> </w:t>
    </w:r>
  </w:p>
  <w:p w:rsidR="000C15FA" w:rsidRDefault="00700A2F">
    <w:pPr>
      <w:spacing w:after="0" w:line="259" w:lineRule="auto"/>
      <w:ind w:left="0" w:firstLine="0"/>
      <w:jc w:val="left"/>
    </w:pPr>
    <w:r>
      <w:rPr>
        <w:b/>
        <w:color w:val="0000FF"/>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1"/>
      </w:tabs>
      <w:spacing w:after="113"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p w:rsidR="000C15FA" w:rsidRDefault="00700A2F">
    <w:pPr>
      <w:tabs>
        <w:tab w:val="center" w:pos="400"/>
      </w:tabs>
      <w:spacing w:after="0" w:line="259" w:lineRule="auto"/>
      <w:ind w:left="0" w:firstLine="0"/>
      <w:jc w:val="left"/>
    </w:pPr>
    <w:r>
      <w:rPr>
        <w:b/>
        <w:color w:val="0000FF"/>
      </w:rPr>
      <w:t xml:space="preserve"> </w:t>
    </w:r>
    <w:r>
      <w:rPr>
        <w:b/>
        <w:color w:val="0000FF"/>
      </w:rPr>
      <w:tab/>
      <w:t xml:space="preserve">A.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right" w:pos="10491"/>
      </w:tabs>
      <w:spacing w:after="73" w:line="259" w:lineRule="auto"/>
      <w:ind w:left="0" w:firstLine="0"/>
      <w:jc w:val="left"/>
    </w:pPr>
    <w:r>
      <w:rPr>
        <w:b/>
        <w:i/>
        <w:color w:val="FFFFFF"/>
        <w:sz w:val="20"/>
        <w:shd w:val="clear" w:color="auto" w:fill="0000FF"/>
      </w:rPr>
      <w:t>Tiến tới đề thi THPT QG</w:t>
    </w:r>
    <w:r>
      <w:rPr>
        <w:b/>
        <w:i/>
        <w:color w:val="FFFFFF"/>
        <w:sz w:val="20"/>
      </w:rPr>
      <w:t xml:space="preserve"> </w:t>
    </w:r>
    <w:r>
      <w:rPr>
        <w:b/>
        <w:i/>
        <w:color w:val="FFFFFF"/>
        <w:sz w:val="20"/>
      </w:rPr>
      <w:tab/>
    </w:r>
    <w:r>
      <w:rPr>
        <w:b/>
        <w:i/>
        <w:sz w:val="20"/>
      </w:rPr>
      <w:t xml:space="preserve"> </w:t>
    </w:r>
    <w:r>
      <w:rPr>
        <w:b/>
        <w:i/>
        <w:sz w:val="20"/>
      </w:rPr>
      <w:tab/>
      <w:t>https://www.facebook.com/hauuminhthuong</w:t>
    </w:r>
    <w:r>
      <w:rPr>
        <w:b/>
        <w:i/>
        <w:color w:val="FFFFFF"/>
        <w:sz w:val="20"/>
      </w:rPr>
      <w:t xml:space="preserve"> </w:t>
    </w:r>
  </w:p>
  <w:p w:rsidR="000C15FA" w:rsidRDefault="00700A2F">
    <w:pPr>
      <w:spacing w:after="0" w:line="259" w:lineRule="auto"/>
      <w:ind w:left="283" w:firstLine="0"/>
      <w:jc w:val="left"/>
    </w:pPr>
    <w:r>
      <w:rPr>
        <w:b/>
        <w:color w:val="0000FF"/>
      </w:rPr>
      <w:t xml:space="preserve">A.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right" w:pos="10491"/>
      </w:tabs>
      <w:spacing w:after="0" w:line="259" w:lineRule="auto"/>
      <w:ind w:left="0" w:firstLine="0"/>
      <w:jc w:val="left"/>
    </w:pPr>
    <w:r>
      <w:rPr>
        <w:b/>
        <w:i/>
        <w:color w:val="FFFFFF"/>
        <w:sz w:val="20"/>
        <w:shd w:val="clear" w:color="auto" w:fill="0000FF"/>
      </w:rPr>
      <w:t>Tiến tới đề thi THPT QG</w:t>
    </w:r>
    <w:r>
      <w:rPr>
        <w:b/>
        <w:i/>
        <w:color w:val="FFFFFF"/>
        <w:sz w:val="20"/>
      </w:rPr>
      <w:t xml:space="preserve"> </w:t>
    </w:r>
    <w:r>
      <w:rPr>
        <w:b/>
        <w:i/>
        <w:color w:val="FFFFFF"/>
        <w:sz w:val="20"/>
      </w:rPr>
      <w:tab/>
    </w:r>
    <w:r>
      <w:rPr>
        <w:b/>
        <w:i/>
        <w:sz w:val="20"/>
      </w:rPr>
      <w:t xml:space="preserve"> </w:t>
    </w:r>
    <w:r>
      <w:rPr>
        <w:b/>
        <w:i/>
        <w:sz w:val="20"/>
      </w:rPr>
      <w:tab/>
      <w:t>https://www.facebook.com/hauuminhthuong</w:t>
    </w:r>
    <w:r>
      <w:rPr>
        <w:b/>
        <w:i/>
        <w:color w:val="FFFFFF"/>
        <w:sz w:val="20"/>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4"/>
      </w:tabs>
      <w:spacing w:after="113"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p w:rsidR="000C15FA" w:rsidRDefault="00700A2F">
    <w:pPr>
      <w:spacing w:after="0" w:line="259" w:lineRule="auto"/>
      <w:ind w:left="0" w:firstLine="0"/>
      <w:jc w:val="left"/>
    </w:pPr>
    <w:r>
      <w:rPr>
        <w:b/>
        <w:color w:val="0000FF"/>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right" w:pos="10494"/>
      </w:tabs>
      <w:spacing w:after="0" w:line="259" w:lineRule="auto"/>
      <w:ind w:left="0" w:firstLine="0"/>
      <w:jc w:val="left"/>
    </w:pPr>
    <w:r>
      <w:rPr>
        <w:b/>
        <w:i/>
        <w:color w:val="FFFFFF"/>
        <w:sz w:val="20"/>
        <w:shd w:val="clear" w:color="auto" w:fill="0000FF"/>
      </w:rPr>
      <w:t>Tiến tới đề thi THPT QG</w:t>
    </w:r>
    <w:r>
      <w:rPr>
        <w:b/>
        <w:i/>
        <w:color w:val="FFFFFF"/>
        <w:sz w:val="20"/>
      </w:rPr>
      <w:t xml:space="preserve"> </w:t>
    </w:r>
    <w:r>
      <w:rPr>
        <w:b/>
        <w:i/>
        <w:color w:val="FFFFFF"/>
        <w:sz w:val="20"/>
      </w:rPr>
      <w:tab/>
    </w:r>
    <w:r>
      <w:rPr>
        <w:b/>
        <w:i/>
        <w:sz w:val="20"/>
      </w:rPr>
      <w:t xml:space="preserve"> </w:t>
    </w:r>
    <w:r>
      <w:rPr>
        <w:b/>
        <w:i/>
        <w:sz w:val="20"/>
      </w:rPr>
      <w:tab/>
      <w:t>https://www.facebook.com/hauuminhthuong</w:t>
    </w:r>
    <w:r>
      <w:rPr>
        <w:b/>
        <w:i/>
        <w:color w:val="FFFFFF"/>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3"/>
      </w:tabs>
      <w:spacing w:after="0"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center" w:pos="4321"/>
        <w:tab w:val="right" w:pos="10494"/>
      </w:tabs>
      <w:spacing w:after="0" w:line="259" w:lineRule="auto"/>
      <w:ind w:left="0" w:firstLine="0"/>
      <w:jc w:val="left"/>
    </w:pPr>
    <w:r>
      <w:rPr>
        <w:b/>
        <w:i/>
        <w:color w:val="FFFFFF"/>
        <w:sz w:val="20"/>
        <w:shd w:val="clear" w:color="auto" w:fill="0000FF"/>
      </w:rPr>
      <w:t>Tiến tới đề thi THPT QG</w:t>
    </w:r>
    <w:r>
      <w:rPr>
        <w:b/>
        <w:i/>
        <w:color w:val="FFFFFF"/>
        <w:sz w:val="20"/>
      </w:rPr>
      <w:t xml:space="preserve"> </w:t>
    </w:r>
    <w:r>
      <w:rPr>
        <w:b/>
        <w:i/>
        <w:color w:val="FFFFFF"/>
        <w:sz w:val="20"/>
      </w:rPr>
      <w:tab/>
    </w:r>
    <w:r>
      <w:rPr>
        <w:b/>
        <w:i/>
        <w:sz w:val="20"/>
      </w:rPr>
      <w:t xml:space="preserve"> </w:t>
    </w:r>
    <w:r>
      <w:rPr>
        <w:b/>
        <w:i/>
        <w:sz w:val="20"/>
      </w:rPr>
      <w:tab/>
      <w:t>https://www.facebook.com/hauuminhthuong</w:t>
    </w:r>
    <w:r>
      <w:rPr>
        <w:b/>
        <w:i/>
        <w:color w:val="FFFFFF"/>
        <w:sz w:val="20"/>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3"/>
      </w:tabs>
      <w:spacing w:after="0"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3"/>
      </w:tabs>
      <w:spacing w:after="113"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p w:rsidR="000C15FA" w:rsidRDefault="00700A2F">
    <w:pPr>
      <w:spacing w:after="0" w:line="259" w:lineRule="auto"/>
      <w:ind w:left="0" w:firstLine="0"/>
      <w:jc w:val="left"/>
    </w:pPr>
    <w:r>
      <w:rPr>
        <w:b/>
        <w:color w:val="0000FF"/>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3"/>
      </w:tabs>
      <w:spacing w:after="0"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Pr="004625EB" w:rsidRDefault="000C15FA" w:rsidP="004625EB">
    <w:pPr>
      <w:pStyle w:val="utrang"/>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3"/>
      </w:tabs>
      <w:spacing w:after="0"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Pr="002313B6" w:rsidRDefault="000C15FA" w:rsidP="002313B6">
    <w:pPr>
      <w:pStyle w:val="utrang"/>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0C15FA">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5FA" w:rsidRDefault="00700A2F">
    <w:pPr>
      <w:tabs>
        <w:tab w:val="right" w:pos="10494"/>
      </w:tabs>
      <w:spacing w:after="0" w:line="259" w:lineRule="auto"/>
      <w:ind w:left="0" w:firstLine="0"/>
      <w:jc w:val="left"/>
    </w:pPr>
    <w:r>
      <w:rPr>
        <w:b/>
        <w:i/>
        <w:color w:val="FFFFFF"/>
        <w:sz w:val="18"/>
        <w:shd w:val="clear" w:color="auto" w:fill="0000FF"/>
      </w:rPr>
      <w:t>Tài liệu đã đăng</w:t>
    </w:r>
    <w:r>
      <w:rPr>
        <w:b/>
        <w:i/>
        <w:color w:val="FFFFFF"/>
        <w:sz w:val="18"/>
      </w:rPr>
      <w:t xml:space="preserve">  </w:t>
    </w:r>
    <w:r>
      <w:rPr>
        <w:b/>
        <w:i/>
        <w:color w:val="FFFFFF"/>
        <w:sz w:val="18"/>
      </w:rPr>
      <w:tab/>
    </w:r>
    <w:r>
      <w:rPr>
        <w:b/>
        <w:i/>
        <w:sz w:val="18"/>
      </w:rPr>
      <w:t>http://thuvienvatly.com/home/component/option,com_general/task,userInfo/id,16412/page,file_upload/</w:t>
    </w:r>
    <w:r>
      <w:rPr>
        <w:b/>
        <w:i/>
        <w:color w:val="FFFFFF"/>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05B9"/>
    <w:multiLevelType w:val="hybridMultilevel"/>
    <w:tmpl w:val="7CFAFA98"/>
    <w:lvl w:ilvl="0" w:tplc="66F4341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2F7C073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13C4C4B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4C500DE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EC409E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D72AE72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A64AE11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EE30435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5212DEC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 w15:restartNumberingAfterBreak="0">
    <w:nsid w:val="024F3CF9"/>
    <w:multiLevelType w:val="hybridMultilevel"/>
    <w:tmpl w:val="DAB4C374"/>
    <w:lvl w:ilvl="0" w:tplc="BC4E7F12">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657C9D0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CC4AEEA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72DCE4B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FB24489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DC2A9D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B10DF7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ECC4CA3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656605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 w15:restartNumberingAfterBreak="0">
    <w:nsid w:val="038C537A"/>
    <w:multiLevelType w:val="hybridMultilevel"/>
    <w:tmpl w:val="610EC734"/>
    <w:lvl w:ilvl="0" w:tplc="C00E6BE2">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24647BE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4CD0548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19C2A55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DA20BE3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7A580DD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6370335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6D18A15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4580D5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3" w15:restartNumberingAfterBreak="0">
    <w:nsid w:val="03E75EC5"/>
    <w:multiLevelType w:val="hybridMultilevel"/>
    <w:tmpl w:val="F6C0ABC6"/>
    <w:lvl w:ilvl="0" w:tplc="5F2CA42E">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86DF80">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A314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D82AB4">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C8F2A">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8E8BAC">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10D94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D64D4C">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46596">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4D408E"/>
    <w:multiLevelType w:val="hybridMultilevel"/>
    <w:tmpl w:val="77543A92"/>
    <w:lvl w:ilvl="0" w:tplc="6D62D5D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1210362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C65E77E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2EE08DD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FD8A337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0B6CA85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2AEF00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7E981FC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B6E18B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5" w15:restartNumberingAfterBreak="0">
    <w:nsid w:val="056D4CF7"/>
    <w:multiLevelType w:val="hybridMultilevel"/>
    <w:tmpl w:val="EC96C11E"/>
    <w:lvl w:ilvl="0" w:tplc="5252AE44">
      <w:start w:val="1"/>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720214">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8C203E0">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BA4C0B0">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5E2091A">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35E4ED6">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F2BE48">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CD4F486">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2DA1C3E">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5B0972"/>
    <w:multiLevelType w:val="hybridMultilevel"/>
    <w:tmpl w:val="3606DCB4"/>
    <w:lvl w:ilvl="0" w:tplc="641AA8A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89142DF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FFEE46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5C7A4A4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FE8721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76F2921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8AA8C43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E0C47F2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A4BE8AA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7" w15:restartNumberingAfterBreak="0">
    <w:nsid w:val="070B5F8E"/>
    <w:multiLevelType w:val="hybridMultilevel"/>
    <w:tmpl w:val="211CA382"/>
    <w:lvl w:ilvl="0" w:tplc="3AF8BCF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03AAF79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A3DE169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FF54D9C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567EB20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2A8A43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7814FDC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8F2024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EA80DF3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8" w15:restartNumberingAfterBreak="0">
    <w:nsid w:val="08FE2E5E"/>
    <w:multiLevelType w:val="hybridMultilevel"/>
    <w:tmpl w:val="1FD0BECE"/>
    <w:lvl w:ilvl="0" w:tplc="75467002">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86863A3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03E82BA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FBE41E5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31B6864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C72C68C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FFE81B9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3AA48B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43AEC64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9" w15:restartNumberingAfterBreak="0">
    <w:nsid w:val="09BD5879"/>
    <w:multiLevelType w:val="hybridMultilevel"/>
    <w:tmpl w:val="D7C2AC40"/>
    <w:lvl w:ilvl="0" w:tplc="C002B4C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674D0C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C6F4F37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62A301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3A22DE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8D02F20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3290254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2CFC0BD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374A8BF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0" w15:restartNumberingAfterBreak="0">
    <w:nsid w:val="09DF65F0"/>
    <w:multiLevelType w:val="hybridMultilevel"/>
    <w:tmpl w:val="F3DCE2AC"/>
    <w:lvl w:ilvl="0" w:tplc="9BBE5634">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79E002D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CE508C3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97223A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4D6218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5BA3DA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4F824C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E2BCE38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F4BC887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1" w15:restartNumberingAfterBreak="0">
    <w:nsid w:val="0A1625E3"/>
    <w:multiLevelType w:val="hybridMultilevel"/>
    <w:tmpl w:val="573AD9F2"/>
    <w:lvl w:ilvl="0" w:tplc="C4ACAFD4">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E542B3E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E0CC87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58A4EC1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A1ACCA7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CDEA132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1546753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C16235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7564F8BC">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2" w15:restartNumberingAfterBreak="0">
    <w:nsid w:val="0CA53544"/>
    <w:multiLevelType w:val="hybridMultilevel"/>
    <w:tmpl w:val="63E00770"/>
    <w:lvl w:ilvl="0" w:tplc="913C4A62">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13C243C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6AA71C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492400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EA80CB5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B50E81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86B41D0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536A2E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8EA521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3" w15:restartNumberingAfterBreak="0">
    <w:nsid w:val="0D10442E"/>
    <w:multiLevelType w:val="hybridMultilevel"/>
    <w:tmpl w:val="97484954"/>
    <w:lvl w:ilvl="0" w:tplc="9E827DC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999EE22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60F0741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F914113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5FE68D1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247C341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C7CC73E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B30443E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917E00B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4" w15:restartNumberingAfterBreak="0">
    <w:nsid w:val="0ED36527"/>
    <w:multiLevelType w:val="hybridMultilevel"/>
    <w:tmpl w:val="C082D89E"/>
    <w:lvl w:ilvl="0" w:tplc="CC0ED094">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73CE2A0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7F6DD9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6D62E73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8B2C7C8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648E357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7C45AF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214CB1D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96EA30A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5" w15:restartNumberingAfterBreak="0">
    <w:nsid w:val="1031661E"/>
    <w:multiLevelType w:val="hybridMultilevel"/>
    <w:tmpl w:val="8E5CE5D6"/>
    <w:lvl w:ilvl="0" w:tplc="FD10E73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514639C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D16CD4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AE2EC20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6D1C58C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D47AFBB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02ECE1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5E437E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20A6E5E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6" w15:restartNumberingAfterBreak="0">
    <w:nsid w:val="11D977C1"/>
    <w:multiLevelType w:val="hybridMultilevel"/>
    <w:tmpl w:val="D2BC102A"/>
    <w:lvl w:ilvl="0" w:tplc="5D38810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06AA126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AA24A4A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2BAE127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E62C6D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1B7A85D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14CE64B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6BC85E18">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476664A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7" w15:restartNumberingAfterBreak="0">
    <w:nsid w:val="134D314D"/>
    <w:multiLevelType w:val="hybridMultilevel"/>
    <w:tmpl w:val="1AEA0264"/>
    <w:lvl w:ilvl="0" w:tplc="2026DD4E">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B3FA061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04D47B0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464E82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FD7E5C9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D4880FD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C74ADC1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39F4AE5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09830C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8" w15:restartNumberingAfterBreak="0">
    <w:nsid w:val="13AB2E67"/>
    <w:multiLevelType w:val="hybridMultilevel"/>
    <w:tmpl w:val="DE829DA4"/>
    <w:lvl w:ilvl="0" w:tplc="188282F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740C8F9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594C212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0C8508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60D2ED5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AE78C1C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978BB36">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A4747CD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D9CAC2D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9" w15:restartNumberingAfterBreak="0">
    <w:nsid w:val="142A3996"/>
    <w:multiLevelType w:val="hybridMultilevel"/>
    <w:tmpl w:val="E35AA544"/>
    <w:lvl w:ilvl="0" w:tplc="A972FED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0083D0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47202F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0100AD1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D3D057D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178EF19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D8165BD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CB90C78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CAEC47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0" w15:restartNumberingAfterBreak="0">
    <w:nsid w:val="14787E7C"/>
    <w:multiLevelType w:val="hybridMultilevel"/>
    <w:tmpl w:val="82C08030"/>
    <w:lvl w:ilvl="0" w:tplc="1A2AFD3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53E6CF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9050E47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7B8AC78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176134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1E2170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FB4774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AAF2722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6E2306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1" w15:restartNumberingAfterBreak="0">
    <w:nsid w:val="156E5DD8"/>
    <w:multiLevelType w:val="hybridMultilevel"/>
    <w:tmpl w:val="D84ECF98"/>
    <w:lvl w:ilvl="0" w:tplc="7FA8E6F6">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DB0EC8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C6AC6CD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5994E00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01C411F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8D94F4B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A526532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3C34280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E104FC6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2" w15:restartNumberingAfterBreak="0">
    <w:nsid w:val="15D23E4F"/>
    <w:multiLevelType w:val="hybridMultilevel"/>
    <w:tmpl w:val="59A443E4"/>
    <w:lvl w:ilvl="0" w:tplc="06D20FF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57AAA02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488C900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D4E86D2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C464AD5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2123C8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BEB4719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BE2400A8">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77E0296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3" w15:restartNumberingAfterBreak="0">
    <w:nsid w:val="166F57EC"/>
    <w:multiLevelType w:val="hybridMultilevel"/>
    <w:tmpl w:val="8496F6CC"/>
    <w:lvl w:ilvl="0" w:tplc="8AF6991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ABA6B08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FAE6E66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71205E9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86052C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7DE65C3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40F083C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1C66E1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E92854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4" w15:restartNumberingAfterBreak="0">
    <w:nsid w:val="1707299D"/>
    <w:multiLevelType w:val="hybridMultilevel"/>
    <w:tmpl w:val="558E7E82"/>
    <w:lvl w:ilvl="0" w:tplc="C256E58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9A288A6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68C1E3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D198758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D3E8E56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10AC007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C17EAB4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5824F03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3D8C779C">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5" w15:restartNumberingAfterBreak="0">
    <w:nsid w:val="19DE22CD"/>
    <w:multiLevelType w:val="hybridMultilevel"/>
    <w:tmpl w:val="B1302F8A"/>
    <w:lvl w:ilvl="0" w:tplc="0C1040B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2D1E510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FC1AFB3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1194D98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24240A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037049A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A642B1D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C888C17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9B9C379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6" w15:restartNumberingAfterBreak="0">
    <w:nsid w:val="1A630496"/>
    <w:multiLevelType w:val="hybridMultilevel"/>
    <w:tmpl w:val="276A5316"/>
    <w:lvl w:ilvl="0" w:tplc="FD76427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26640FB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65871E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14DC9DB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D4BA86F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EA8A622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2FE48BE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1FAC12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9A0B8A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7" w15:restartNumberingAfterBreak="0">
    <w:nsid w:val="1AEA2DF6"/>
    <w:multiLevelType w:val="hybridMultilevel"/>
    <w:tmpl w:val="D70EB9AC"/>
    <w:lvl w:ilvl="0" w:tplc="A6582DA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F76D92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5ECBAA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1D6E8BA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FB2C6AE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9866232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32AE1D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580A5B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35EAE27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8" w15:restartNumberingAfterBreak="0">
    <w:nsid w:val="1D364D40"/>
    <w:multiLevelType w:val="hybridMultilevel"/>
    <w:tmpl w:val="A934A358"/>
    <w:lvl w:ilvl="0" w:tplc="CFA234F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324E46E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1EC024A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4FF4A00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B86D9C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B240F0D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8FD0A81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51102C2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484583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29" w15:restartNumberingAfterBreak="0">
    <w:nsid w:val="1D9E68EB"/>
    <w:multiLevelType w:val="hybridMultilevel"/>
    <w:tmpl w:val="799841D4"/>
    <w:lvl w:ilvl="0" w:tplc="B9E8744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1E341BB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5A4EBEA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BAF4A1D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F746F92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D534B38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3A6F3D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AB7E6B7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40DA656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30" w15:restartNumberingAfterBreak="0">
    <w:nsid w:val="1E5B3A60"/>
    <w:multiLevelType w:val="hybridMultilevel"/>
    <w:tmpl w:val="70E0CE26"/>
    <w:lvl w:ilvl="0" w:tplc="1A28B3F0">
      <w:start w:val="1"/>
      <w:numFmt w:val="upperLetter"/>
      <w:lvlText w:val="%1."/>
      <w:lvlJc w:val="left"/>
      <w:pPr>
        <w:ind w:left="405" w:hanging="360"/>
      </w:pPr>
      <w:rPr>
        <w:rFonts w:hint="default"/>
        <w:b/>
        <w:color w:val="0000FF"/>
      </w:rPr>
    </w:lvl>
    <w:lvl w:ilvl="1" w:tplc="042A0019" w:tentative="1">
      <w:start w:val="1"/>
      <w:numFmt w:val="lowerLetter"/>
      <w:lvlText w:val="%2."/>
      <w:lvlJc w:val="left"/>
      <w:pPr>
        <w:ind w:left="1125" w:hanging="360"/>
      </w:pPr>
    </w:lvl>
    <w:lvl w:ilvl="2" w:tplc="042A001B" w:tentative="1">
      <w:start w:val="1"/>
      <w:numFmt w:val="lowerRoman"/>
      <w:lvlText w:val="%3."/>
      <w:lvlJc w:val="right"/>
      <w:pPr>
        <w:ind w:left="1845" w:hanging="180"/>
      </w:pPr>
    </w:lvl>
    <w:lvl w:ilvl="3" w:tplc="042A000F" w:tentative="1">
      <w:start w:val="1"/>
      <w:numFmt w:val="decimal"/>
      <w:lvlText w:val="%4."/>
      <w:lvlJc w:val="left"/>
      <w:pPr>
        <w:ind w:left="2565" w:hanging="360"/>
      </w:pPr>
    </w:lvl>
    <w:lvl w:ilvl="4" w:tplc="042A0019" w:tentative="1">
      <w:start w:val="1"/>
      <w:numFmt w:val="lowerLetter"/>
      <w:lvlText w:val="%5."/>
      <w:lvlJc w:val="left"/>
      <w:pPr>
        <w:ind w:left="3285" w:hanging="360"/>
      </w:pPr>
    </w:lvl>
    <w:lvl w:ilvl="5" w:tplc="042A001B" w:tentative="1">
      <w:start w:val="1"/>
      <w:numFmt w:val="lowerRoman"/>
      <w:lvlText w:val="%6."/>
      <w:lvlJc w:val="right"/>
      <w:pPr>
        <w:ind w:left="4005" w:hanging="180"/>
      </w:pPr>
    </w:lvl>
    <w:lvl w:ilvl="6" w:tplc="042A000F" w:tentative="1">
      <w:start w:val="1"/>
      <w:numFmt w:val="decimal"/>
      <w:lvlText w:val="%7."/>
      <w:lvlJc w:val="left"/>
      <w:pPr>
        <w:ind w:left="4725" w:hanging="360"/>
      </w:pPr>
    </w:lvl>
    <w:lvl w:ilvl="7" w:tplc="042A0019" w:tentative="1">
      <w:start w:val="1"/>
      <w:numFmt w:val="lowerLetter"/>
      <w:lvlText w:val="%8."/>
      <w:lvlJc w:val="left"/>
      <w:pPr>
        <w:ind w:left="5445" w:hanging="360"/>
      </w:pPr>
    </w:lvl>
    <w:lvl w:ilvl="8" w:tplc="042A001B" w:tentative="1">
      <w:start w:val="1"/>
      <w:numFmt w:val="lowerRoman"/>
      <w:lvlText w:val="%9."/>
      <w:lvlJc w:val="right"/>
      <w:pPr>
        <w:ind w:left="6165" w:hanging="180"/>
      </w:pPr>
    </w:lvl>
  </w:abstractNum>
  <w:abstractNum w:abstractNumId="31" w15:restartNumberingAfterBreak="0">
    <w:nsid w:val="20B74320"/>
    <w:multiLevelType w:val="hybridMultilevel"/>
    <w:tmpl w:val="A57291AA"/>
    <w:lvl w:ilvl="0" w:tplc="AC3AA2CC">
      <w:start w:val="3"/>
      <w:numFmt w:val="upperLetter"/>
      <w:lvlText w:val="%1."/>
      <w:lvlJc w:val="left"/>
      <w:pPr>
        <w:ind w:left="427"/>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18BEA5B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CC6CED3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8FBA699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D8472A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5AF4DC4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5D04F4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3C50230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D068CD0C">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32" w15:restartNumberingAfterBreak="0">
    <w:nsid w:val="211851A3"/>
    <w:multiLevelType w:val="hybridMultilevel"/>
    <w:tmpl w:val="42567250"/>
    <w:lvl w:ilvl="0" w:tplc="FE36E88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4A3AEA5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1648074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29BC95E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DAB0517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2128546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0D2E8C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2CF8B38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5B89F6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33" w15:restartNumberingAfterBreak="0">
    <w:nsid w:val="2178285B"/>
    <w:multiLevelType w:val="hybridMultilevel"/>
    <w:tmpl w:val="A69C47E2"/>
    <w:lvl w:ilvl="0" w:tplc="334A204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30C8B51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9FFE859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7EC4A35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A808BB9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1E6C6AA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B6322A1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4588BC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A030DF5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34" w15:restartNumberingAfterBreak="0">
    <w:nsid w:val="229450AE"/>
    <w:multiLevelType w:val="hybridMultilevel"/>
    <w:tmpl w:val="E084B0B4"/>
    <w:lvl w:ilvl="0" w:tplc="91C24AF4">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E4F0843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15AC25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AC3C2BF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38286D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953A722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D410206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710F02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3C448CE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35" w15:restartNumberingAfterBreak="0">
    <w:nsid w:val="22B361B2"/>
    <w:multiLevelType w:val="hybridMultilevel"/>
    <w:tmpl w:val="4A18CE4A"/>
    <w:lvl w:ilvl="0" w:tplc="7098E026">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AC2A4C8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2110AF4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4DEFA0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AC3620B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0430236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78C6AC9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561E234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79AADC4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36" w15:restartNumberingAfterBreak="0">
    <w:nsid w:val="250325C3"/>
    <w:multiLevelType w:val="hybridMultilevel"/>
    <w:tmpl w:val="A9C6A530"/>
    <w:lvl w:ilvl="0" w:tplc="C562E76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B2817C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A69AE58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81F8A8D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C445D5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5A2A54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FA26334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207C86E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CB6C702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37" w15:restartNumberingAfterBreak="0">
    <w:nsid w:val="253808B5"/>
    <w:multiLevelType w:val="hybridMultilevel"/>
    <w:tmpl w:val="5672E0E8"/>
    <w:lvl w:ilvl="0" w:tplc="BA6C7B30">
      <w:start w:val="3"/>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589E021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4188FE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E230EE3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F0ECD5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D270943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B5C4AEE6">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3A66ADE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A2AC39F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38" w15:restartNumberingAfterBreak="0">
    <w:nsid w:val="25FD181B"/>
    <w:multiLevelType w:val="hybridMultilevel"/>
    <w:tmpl w:val="09487DDE"/>
    <w:lvl w:ilvl="0" w:tplc="27D80DB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77C8C5E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996EB43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376A9B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0DBAFA7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57A6EF0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86725C4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B16957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95987AA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39" w15:restartNumberingAfterBreak="0">
    <w:nsid w:val="270767E1"/>
    <w:multiLevelType w:val="hybridMultilevel"/>
    <w:tmpl w:val="BF6C0C78"/>
    <w:lvl w:ilvl="0" w:tplc="D3A4C7B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297E3C0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F69AFA2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D14034A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B450066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2FA64C6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060D80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99A31A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28F6EF2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40" w15:restartNumberingAfterBreak="0">
    <w:nsid w:val="28F44919"/>
    <w:multiLevelType w:val="hybridMultilevel"/>
    <w:tmpl w:val="004EF3B2"/>
    <w:lvl w:ilvl="0" w:tplc="A498E49A">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81DB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6E05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062E7E">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852AE">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E03FB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C0178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E3D2C">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1605E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B2853C4"/>
    <w:multiLevelType w:val="hybridMultilevel"/>
    <w:tmpl w:val="8594E6EE"/>
    <w:lvl w:ilvl="0" w:tplc="C9FE8EB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3D70504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2C94B6C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2A16E58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8B3AC3F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1DEC607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29923FF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CED6615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C4F819D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42" w15:restartNumberingAfterBreak="0">
    <w:nsid w:val="2B83766D"/>
    <w:multiLevelType w:val="hybridMultilevel"/>
    <w:tmpl w:val="207CB8C4"/>
    <w:lvl w:ilvl="0" w:tplc="C014411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345885D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A6FEEE3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6B8C64F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0056464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B53661C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CD4C69E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BD8E850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CF66FFCC">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43" w15:restartNumberingAfterBreak="0">
    <w:nsid w:val="2B964810"/>
    <w:multiLevelType w:val="hybridMultilevel"/>
    <w:tmpl w:val="A7DC12B0"/>
    <w:lvl w:ilvl="0" w:tplc="30B60292">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E165A2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8D90424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A28C616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C508CC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66DA348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29D8B69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A40EFE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8B418B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44" w15:restartNumberingAfterBreak="0">
    <w:nsid w:val="2BE3666E"/>
    <w:multiLevelType w:val="hybridMultilevel"/>
    <w:tmpl w:val="954C16B8"/>
    <w:lvl w:ilvl="0" w:tplc="FCE21B26">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974FAF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F79A530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FC1A315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644E891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68622D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399CA806">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8C0AF96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16859FC">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45" w15:restartNumberingAfterBreak="0">
    <w:nsid w:val="2BED6413"/>
    <w:multiLevelType w:val="hybridMultilevel"/>
    <w:tmpl w:val="CE482498"/>
    <w:lvl w:ilvl="0" w:tplc="419211E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A488970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51ADBA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DE92450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698E04D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34ACB3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8494C34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BF3ACC1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BFEB08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46" w15:restartNumberingAfterBreak="0">
    <w:nsid w:val="2BEE7515"/>
    <w:multiLevelType w:val="hybridMultilevel"/>
    <w:tmpl w:val="D266225A"/>
    <w:lvl w:ilvl="0" w:tplc="26AC0B32">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EFB4774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36E6A7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F5EA98F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5B4EE1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428435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C72689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7F0FD1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B5627B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47" w15:restartNumberingAfterBreak="0">
    <w:nsid w:val="2C7E0D2C"/>
    <w:multiLevelType w:val="hybridMultilevel"/>
    <w:tmpl w:val="1A245D1C"/>
    <w:lvl w:ilvl="0" w:tplc="705CF56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09AF9C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AF8AC9A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5E3C861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CAACA6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51A9F0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85F480C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21203AC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6E6D75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48" w15:restartNumberingAfterBreak="0">
    <w:nsid w:val="2D9E391B"/>
    <w:multiLevelType w:val="hybridMultilevel"/>
    <w:tmpl w:val="FB524598"/>
    <w:lvl w:ilvl="0" w:tplc="261EC65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5DF8704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1128996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81840B8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0614AA7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CC5A0E8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849CB9C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717876D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2122959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49" w15:restartNumberingAfterBreak="0">
    <w:nsid w:val="2E320313"/>
    <w:multiLevelType w:val="hybridMultilevel"/>
    <w:tmpl w:val="2728A584"/>
    <w:lvl w:ilvl="0" w:tplc="2250A1F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0794FE3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67487D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9CD2D32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40AB2E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0C2409A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A884537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7C240B2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4F4431D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50" w15:restartNumberingAfterBreak="0">
    <w:nsid w:val="2ED1502E"/>
    <w:multiLevelType w:val="hybridMultilevel"/>
    <w:tmpl w:val="54DC0DB6"/>
    <w:lvl w:ilvl="0" w:tplc="72FEE57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CA2443E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7DEAF7C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2C40F64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37C7B9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69766BD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41E420A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EEAE21B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5A1E98F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51" w15:restartNumberingAfterBreak="0">
    <w:nsid w:val="2FFA5913"/>
    <w:multiLevelType w:val="hybridMultilevel"/>
    <w:tmpl w:val="06F67394"/>
    <w:lvl w:ilvl="0" w:tplc="6FBC0DF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9D44DBC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28D849B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4498C75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EB26B76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19566B6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780C19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717E60B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F1AA9BB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52" w15:restartNumberingAfterBreak="0">
    <w:nsid w:val="30C53471"/>
    <w:multiLevelType w:val="hybridMultilevel"/>
    <w:tmpl w:val="2BEA39DA"/>
    <w:lvl w:ilvl="0" w:tplc="DB3E6EF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2DB602B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FF3057A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8E0E456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690C725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F720513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3CB8BF8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47E1EE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F9420D7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53" w15:restartNumberingAfterBreak="0">
    <w:nsid w:val="323020CB"/>
    <w:multiLevelType w:val="hybridMultilevel"/>
    <w:tmpl w:val="9DC283D8"/>
    <w:lvl w:ilvl="0" w:tplc="55504D5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58FC30D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5D42163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F2EB88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DA0EE0B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700ABFF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17D6B27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37DC78D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3042C70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54" w15:restartNumberingAfterBreak="0">
    <w:nsid w:val="329F4416"/>
    <w:multiLevelType w:val="hybridMultilevel"/>
    <w:tmpl w:val="89DE7B5A"/>
    <w:lvl w:ilvl="0" w:tplc="D0E6806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718D52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C7020EB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E78679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EE1E954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86FE41D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502E07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F408754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A12C880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55" w15:restartNumberingAfterBreak="0">
    <w:nsid w:val="32D145A2"/>
    <w:multiLevelType w:val="hybridMultilevel"/>
    <w:tmpl w:val="29D8C9AC"/>
    <w:lvl w:ilvl="0" w:tplc="4DBCBCD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E8BC250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8BA6DC8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5626758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B2CE0B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114078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D7F8E5F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AF72191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64054D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56" w15:restartNumberingAfterBreak="0">
    <w:nsid w:val="347F3923"/>
    <w:multiLevelType w:val="hybridMultilevel"/>
    <w:tmpl w:val="45A8B034"/>
    <w:lvl w:ilvl="0" w:tplc="418287C0">
      <w:start w:val="3"/>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771CE81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DC5C4C3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8E8293C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ACDCFFD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B71AE73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AAC00296">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A908398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0C6A991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57" w15:restartNumberingAfterBreak="0">
    <w:nsid w:val="360B0E4C"/>
    <w:multiLevelType w:val="hybridMultilevel"/>
    <w:tmpl w:val="664E2C2E"/>
    <w:lvl w:ilvl="0" w:tplc="3C5CFEA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0F18593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98E6552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26669F5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5B0A122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DAAEBDE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831EBAE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B0F8AA7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4D588D6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58" w15:restartNumberingAfterBreak="0">
    <w:nsid w:val="36146DB1"/>
    <w:multiLevelType w:val="hybridMultilevel"/>
    <w:tmpl w:val="FB1CFE02"/>
    <w:lvl w:ilvl="0" w:tplc="47AA9B3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1E40E23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A1EC72A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F6EC514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C5F6E83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66C85E6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3C8AC99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B35A0AF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36C6AC8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59" w15:restartNumberingAfterBreak="0">
    <w:nsid w:val="398A2335"/>
    <w:multiLevelType w:val="hybridMultilevel"/>
    <w:tmpl w:val="A5C2B0C0"/>
    <w:lvl w:ilvl="0" w:tplc="43348CF2">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8196D75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6EEF8B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45DA46B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712617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0546CD4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60BED70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E8EBF5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0232920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60" w15:restartNumberingAfterBreak="0">
    <w:nsid w:val="39A07565"/>
    <w:multiLevelType w:val="hybridMultilevel"/>
    <w:tmpl w:val="F30CA40E"/>
    <w:lvl w:ilvl="0" w:tplc="59EAC658">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C43606C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6AC6C57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6E2C121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57CE0BC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FB0CA9C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76220D6">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212AB6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DCA91EC">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61" w15:restartNumberingAfterBreak="0">
    <w:nsid w:val="3AD961EE"/>
    <w:multiLevelType w:val="hybridMultilevel"/>
    <w:tmpl w:val="7292C6A6"/>
    <w:lvl w:ilvl="0" w:tplc="65ACD384">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13882E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5710523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4256588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65604E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9156198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40AE44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26D2A07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03AE97A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62" w15:restartNumberingAfterBreak="0">
    <w:nsid w:val="3B340997"/>
    <w:multiLevelType w:val="hybridMultilevel"/>
    <w:tmpl w:val="3CEA6EA8"/>
    <w:lvl w:ilvl="0" w:tplc="C470AE5C">
      <w:start w:val="1"/>
      <w:numFmt w:val="decimal"/>
      <w:lvlText w:val="%1."/>
      <w:lvlJc w:val="left"/>
      <w:pPr>
        <w:ind w:left="245"/>
      </w:pPr>
      <w:rPr>
        <w:rFonts w:ascii="Times New Roman" w:eastAsia="Times New Roman" w:hAnsi="Times New Roman" w:cs="Times New Roman"/>
        <w:b/>
        <w:bCs/>
        <w:i/>
        <w:iCs/>
        <w:strike w:val="0"/>
        <w:dstrike w:val="0"/>
        <w:color w:val="0070C0"/>
        <w:sz w:val="24"/>
        <w:szCs w:val="24"/>
        <w:u w:val="none" w:color="000000"/>
        <w:bdr w:val="none" w:sz="0" w:space="0" w:color="auto"/>
        <w:shd w:val="clear" w:color="auto" w:fill="auto"/>
        <w:vertAlign w:val="baseline"/>
      </w:rPr>
    </w:lvl>
    <w:lvl w:ilvl="1" w:tplc="851AC336">
      <w:start w:val="1"/>
      <w:numFmt w:val="lowerLetter"/>
      <w:lvlText w:val="%2"/>
      <w:lvlJc w:val="left"/>
      <w:pPr>
        <w:ind w:left="1790"/>
      </w:pPr>
      <w:rPr>
        <w:rFonts w:ascii="Times New Roman" w:eastAsia="Times New Roman" w:hAnsi="Times New Roman" w:cs="Times New Roman"/>
        <w:b/>
        <w:bCs/>
        <w:i/>
        <w:iCs/>
        <w:strike w:val="0"/>
        <w:dstrike w:val="0"/>
        <w:color w:val="0070C0"/>
        <w:sz w:val="24"/>
        <w:szCs w:val="24"/>
        <w:u w:val="none" w:color="000000"/>
        <w:bdr w:val="none" w:sz="0" w:space="0" w:color="auto"/>
        <w:shd w:val="clear" w:color="auto" w:fill="auto"/>
        <w:vertAlign w:val="baseline"/>
      </w:rPr>
    </w:lvl>
    <w:lvl w:ilvl="2" w:tplc="7EDA06BE">
      <w:start w:val="1"/>
      <w:numFmt w:val="lowerRoman"/>
      <w:lvlText w:val="%3"/>
      <w:lvlJc w:val="left"/>
      <w:pPr>
        <w:ind w:left="2510"/>
      </w:pPr>
      <w:rPr>
        <w:rFonts w:ascii="Times New Roman" w:eastAsia="Times New Roman" w:hAnsi="Times New Roman" w:cs="Times New Roman"/>
        <w:b/>
        <w:bCs/>
        <w:i/>
        <w:iCs/>
        <w:strike w:val="0"/>
        <w:dstrike w:val="0"/>
        <w:color w:val="0070C0"/>
        <w:sz w:val="24"/>
        <w:szCs w:val="24"/>
        <w:u w:val="none" w:color="000000"/>
        <w:bdr w:val="none" w:sz="0" w:space="0" w:color="auto"/>
        <w:shd w:val="clear" w:color="auto" w:fill="auto"/>
        <w:vertAlign w:val="baseline"/>
      </w:rPr>
    </w:lvl>
    <w:lvl w:ilvl="3" w:tplc="22C410CA">
      <w:start w:val="1"/>
      <w:numFmt w:val="decimal"/>
      <w:lvlText w:val="%4"/>
      <w:lvlJc w:val="left"/>
      <w:pPr>
        <w:ind w:left="3230"/>
      </w:pPr>
      <w:rPr>
        <w:rFonts w:ascii="Times New Roman" w:eastAsia="Times New Roman" w:hAnsi="Times New Roman" w:cs="Times New Roman"/>
        <w:b/>
        <w:bCs/>
        <w:i/>
        <w:iCs/>
        <w:strike w:val="0"/>
        <w:dstrike w:val="0"/>
        <w:color w:val="0070C0"/>
        <w:sz w:val="24"/>
        <w:szCs w:val="24"/>
        <w:u w:val="none" w:color="000000"/>
        <w:bdr w:val="none" w:sz="0" w:space="0" w:color="auto"/>
        <w:shd w:val="clear" w:color="auto" w:fill="auto"/>
        <w:vertAlign w:val="baseline"/>
      </w:rPr>
    </w:lvl>
    <w:lvl w:ilvl="4" w:tplc="655C004C">
      <w:start w:val="1"/>
      <w:numFmt w:val="lowerLetter"/>
      <w:lvlText w:val="%5"/>
      <w:lvlJc w:val="left"/>
      <w:pPr>
        <w:ind w:left="3950"/>
      </w:pPr>
      <w:rPr>
        <w:rFonts w:ascii="Times New Roman" w:eastAsia="Times New Roman" w:hAnsi="Times New Roman" w:cs="Times New Roman"/>
        <w:b/>
        <w:bCs/>
        <w:i/>
        <w:iCs/>
        <w:strike w:val="0"/>
        <w:dstrike w:val="0"/>
        <w:color w:val="0070C0"/>
        <w:sz w:val="24"/>
        <w:szCs w:val="24"/>
        <w:u w:val="none" w:color="000000"/>
        <w:bdr w:val="none" w:sz="0" w:space="0" w:color="auto"/>
        <w:shd w:val="clear" w:color="auto" w:fill="auto"/>
        <w:vertAlign w:val="baseline"/>
      </w:rPr>
    </w:lvl>
    <w:lvl w:ilvl="5" w:tplc="9F38951E">
      <w:start w:val="1"/>
      <w:numFmt w:val="lowerRoman"/>
      <w:lvlText w:val="%6"/>
      <w:lvlJc w:val="left"/>
      <w:pPr>
        <w:ind w:left="4670"/>
      </w:pPr>
      <w:rPr>
        <w:rFonts w:ascii="Times New Roman" w:eastAsia="Times New Roman" w:hAnsi="Times New Roman" w:cs="Times New Roman"/>
        <w:b/>
        <w:bCs/>
        <w:i/>
        <w:iCs/>
        <w:strike w:val="0"/>
        <w:dstrike w:val="0"/>
        <w:color w:val="0070C0"/>
        <w:sz w:val="24"/>
        <w:szCs w:val="24"/>
        <w:u w:val="none" w:color="000000"/>
        <w:bdr w:val="none" w:sz="0" w:space="0" w:color="auto"/>
        <w:shd w:val="clear" w:color="auto" w:fill="auto"/>
        <w:vertAlign w:val="baseline"/>
      </w:rPr>
    </w:lvl>
    <w:lvl w:ilvl="6" w:tplc="254E82F6">
      <w:start w:val="1"/>
      <w:numFmt w:val="decimal"/>
      <w:lvlText w:val="%7"/>
      <w:lvlJc w:val="left"/>
      <w:pPr>
        <w:ind w:left="5390"/>
      </w:pPr>
      <w:rPr>
        <w:rFonts w:ascii="Times New Roman" w:eastAsia="Times New Roman" w:hAnsi="Times New Roman" w:cs="Times New Roman"/>
        <w:b/>
        <w:bCs/>
        <w:i/>
        <w:iCs/>
        <w:strike w:val="0"/>
        <w:dstrike w:val="0"/>
        <w:color w:val="0070C0"/>
        <w:sz w:val="24"/>
        <w:szCs w:val="24"/>
        <w:u w:val="none" w:color="000000"/>
        <w:bdr w:val="none" w:sz="0" w:space="0" w:color="auto"/>
        <w:shd w:val="clear" w:color="auto" w:fill="auto"/>
        <w:vertAlign w:val="baseline"/>
      </w:rPr>
    </w:lvl>
    <w:lvl w:ilvl="7" w:tplc="B19ACDEC">
      <w:start w:val="1"/>
      <w:numFmt w:val="lowerLetter"/>
      <w:lvlText w:val="%8"/>
      <w:lvlJc w:val="left"/>
      <w:pPr>
        <w:ind w:left="6110"/>
      </w:pPr>
      <w:rPr>
        <w:rFonts w:ascii="Times New Roman" w:eastAsia="Times New Roman" w:hAnsi="Times New Roman" w:cs="Times New Roman"/>
        <w:b/>
        <w:bCs/>
        <w:i/>
        <w:iCs/>
        <w:strike w:val="0"/>
        <w:dstrike w:val="0"/>
        <w:color w:val="0070C0"/>
        <w:sz w:val="24"/>
        <w:szCs w:val="24"/>
        <w:u w:val="none" w:color="000000"/>
        <w:bdr w:val="none" w:sz="0" w:space="0" w:color="auto"/>
        <w:shd w:val="clear" w:color="auto" w:fill="auto"/>
        <w:vertAlign w:val="baseline"/>
      </w:rPr>
    </w:lvl>
    <w:lvl w:ilvl="8" w:tplc="704A2BBE">
      <w:start w:val="1"/>
      <w:numFmt w:val="lowerRoman"/>
      <w:lvlText w:val="%9"/>
      <w:lvlJc w:val="left"/>
      <w:pPr>
        <w:ind w:left="6830"/>
      </w:pPr>
      <w:rPr>
        <w:rFonts w:ascii="Times New Roman" w:eastAsia="Times New Roman" w:hAnsi="Times New Roman" w:cs="Times New Roman"/>
        <w:b/>
        <w:bCs/>
        <w:i/>
        <w:iCs/>
        <w:strike w:val="0"/>
        <w:dstrike w:val="0"/>
        <w:color w:val="0070C0"/>
        <w:sz w:val="24"/>
        <w:szCs w:val="24"/>
        <w:u w:val="none" w:color="000000"/>
        <w:bdr w:val="none" w:sz="0" w:space="0" w:color="auto"/>
        <w:shd w:val="clear" w:color="auto" w:fill="auto"/>
        <w:vertAlign w:val="baseline"/>
      </w:rPr>
    </w:lvl>
  </w:abstractNum>
  <w:abstractNum w:abstractNumId="63" w15:restartNumberingAfterBreak="0">
    <w:nsid w:val="3C490BE5"/>
    <w:multiLevelType w:val="hybridMultilevel"/>
    <w:tmpl w:val="DE32E8BA"/>
    <w:lvl w:ilvl="0" w:tplc="B21C63E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1C12604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F55EC39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761814D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3F528DA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778715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612AE96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2132DB2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75D6078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64" w15:restartNumberingAfterBreak="0">
    <w:nsid w:val="3C9A2E95"/>
    <w:multiLevelType w:val="hybridMultilevel"/>
    <w:tmpl w:val="91D88582"/>
    <w:lvl w:ilvl="0" w:tplc="3A2271E2">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55D8A43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6C5A35E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1FB4B31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17E259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ADCE4CE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FFE80A9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FE8C67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636879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65" w15:restartNumberingAfterBreak="0">
    <w:nsid w:val="3D10529D"/>
    <w:multiLevelType w:val="hybridMultilevel"/>
    <w:tmpl w:val="3DEAB28A"/>
    <w:lvl w:ilvl="0" w:tplc="C658A77C">
      <w:start w:val="1"/>
      <w:numFmt w:val="lowerLetter"/>
      <w:lvlText w:val="(%1)"/>
      <w:lvlJc w:val="left"/>
      <w:pPr>
        <w:ind w:left="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EA58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5ABCF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06671E">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26116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CC70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083E7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7E06DE">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7EB5B8">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E405117"/>
    <w:multiLevelType w:val="hybridMultilevel"/>
    <w:tmpl w:val="64A44F38"/>
    <w:lvl w:ilvl="0" w:tplc="985A2F3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95DEDFA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A4E0B6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95D20F2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F562E2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F61883E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E220DD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BC32595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FC74A8B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67" w15:restartNumberingAfterBreak="0">
    <w:nsid w:val="3EA87F94"/>
    <w:multiLevelType w:val="hybridMultilevel"/>
    <w:tmpl w:val="31EC80A8"/>
    <w:lvl w:ilvl="0" w:tplc="51EA0BB4">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60A4132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24621FA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DB34065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520BFE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D610E13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CF4902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26504E8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5BE28AA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68" w15:restartNumberingAfterBreak="0">
    <w:nsid w:val="3EB616C9"/>
    <w:multiLevelType w:val="hybridMultilevel"/>
    <w:tmpl w:val="8A765E42"/>
    <w:lvl w:ilvl="0" w:tplc="5E74153A">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A3E2ABA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8BC44DC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0B3C3B1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BD58560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F16A037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A85A35D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C9B2687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4EA0B92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69" w15:restartNumberingAfterBreak="0">
    <w:nsid w:val="3EFE5013"/>
    <w:multiLevelType w:val="hybridMultilevel"/>
    <w:tmpl w:val="4F76F568"/>
    <w:lvl w:ilvl="0" w:tplc="1932156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8700796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6B3AEFB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6B4CBAF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CFE3A3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8CE9C0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BD82CF2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BC8EA4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FDD4506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70" w15:restartNumberingAfterBreak="0">
    <w:nsid w:val="424355C7"/>
    <w:multiLevelType w:val="hybridMultilevel"/>
    <w:tmpl w:val="E952A9B0"/>
    <w:lvl w:ilvl="0" w:tplc="61A42A1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35D6E5A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DB9A644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47060C3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12CC93A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B0AC317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DEA03E7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974FFE8">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204C8A6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71" w15:restartNumberingAfterBreak="0">
    <w:nsid w:val="426266F4"/>
    <w:multiLevelType w:val="hybridMultilevel"/>
    <w:tmpl w:val="EA60E57A"/>
    <w:lvl w:ilvl="0" w:tplc="F68C0F36">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E85A705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C23C10D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61E89D1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8A80C9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1812EE0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3C9EE31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2558F37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6E263A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72" w15:restartNumberingAfterBreak="0">
    <w:nsid w:val="45FC244B"/>
    <w:multiLevelType w:val="hybridMultilevel"/>
    <w:tmpl w:val="F6E67F0E"/>
    <w:lvl w:ilvl="0" w:tplc="AC2E13F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3F4CB34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499A27F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2822F75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60AAE58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8EBC3C9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17F8C53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D866594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3764698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73" w15:restartNumberingAfterBreak="0">
    <w:nsid w:val="46560174"/>
    <w:multiLevelType w:val="hybridMultilevel"/>
    <w:tmpl w:val="D9A40C9E"/>
    <w:lvl w:ilvl="0" w:tplc="5BBCB9A2">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1124F1E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7F80B77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71820BF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BC92C87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08AC296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69263E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FD624A8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AC44343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74" w15:restartNumberingAfterBreak="0">
    <w:nsid w:val="4814661E"/>
    <w:multiLevelType w:val="hybridMultilevel"/>
    <w:tmpl w:val="C10A24DE"/>
    <w:lvl w:ilvl="0" w:tplc="A3EC2A8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16EE2BB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4662754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F98A47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816F4E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072BFE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77740C3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D48A695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3D69AA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75" w15:restartNumberingAfterBreak="0">
    <w:nsid w:val="4923769F"/>
    <w:multiLevelType w:val="hybridMultilevel"/>
    <w:tmpl w:val="19E2387C"/>
    <w:lvl w:ilvl="0" w:tplc="64AEDDE4">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EDEC205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29CCBD4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F7BCAAA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0A1C270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6F4041B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C8EEE9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31A4CBD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88E89D0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76" w15:restartNumberingAfterBreak="0">
    <w:nsid w:val="4DB608C4"/>
    <w:multiLevelType w:val="hybridMultilevel"/>
    <w:tmpl w:val="D278DD8C"/>
    <w:lvl w:ilvl="0" w:tplc="F17A54E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C602C09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61BE55C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24EA676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C43A5C6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9FA4F3B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7EC534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EFB24298">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89EB43C">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77" w15:restartNumberingAfterBreak="0">
    <w:nsid w:val="4DC26049"/>
    <w:multiLevelType w:val="hybridMultilevel"/>
    <w:tmpl w:val="2EEC58E6"/>
    <w:lvl w:ilvl="0" w:tplc="04D49F4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32D46F4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0CEEC3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A647D1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F12546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9EC461F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DD2B60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DBF4CFD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9DE15E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78" w15:restartNumberingAfterBreak="0">
    <w:nsid w:val="4F1A50CF"/>
    <w:multiLevelType w:val="hybridMultilevel"/>
    <w:tmpl w:val="C7BE40D0"/>
    <w:lvl w:ilvl="0" w:tplc="F78C424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2E62E22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6A47AF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E20A1FE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123A7D8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65A6E90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6AB0630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AE56B03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5AE2E7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79" w15:restartNumberingAfterBreak="0">
    <w:nsid w:val="4F8F67D6"/>
    <w:multiLevelType w:val="hybridMultilevel"/>
    <w:tmpl w:val="A9AA7E20"/>
    <w:lvl w:ilvl="0" w:tplc="F522E1A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540257A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1256DD0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E02A33D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F1864AE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5E84BF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CFA4D2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5F3E33A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A4EE36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80" w15:restartNumberingAfterBreak="0">
    <w:nsid w:val="510E3E31"/>
    <w:multiLevelType w:val="hybridMultilevel"/>
    <w:tmpl w:val="4B38016A"/>
    <w:lvl w:ilvl="0" w:tplc="8982A436">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3F5AEE7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A308F9D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758F4C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8452A7B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8576929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25A48A6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A2C8570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848F7B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81" w15:restartNumberingAfterBreak="0">
    <w:nsid w:val="512360AF"/>
    <w:multiLevelType w:val="hybridMultilevel"/>
    <w:tmpl w:val="D98EBAD4"/>
    <w:lvl w:ilvl="0" w:tplc="D6F2A614">
      <w:start w:val="1"/>
      <w:numFmt w:val="upperRoman"/>
      <w:lvlText w:val="(%1)"/>
      <w:lvlJc w:val="left"/>
      <w:pPr>
        <w:ind w:left="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2B0C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600B8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A2590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E7632">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A6ADF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C7A54">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445C4A">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6831F2">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1F567EB"/>
    <w:multiLevelType w:val="hybridMultilevel"/>
    <w:tmpl w:val="E048CC54"/>
    <w:lvl w:ilvl="0" w:tplc="4740AEA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5F0F94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1BEC8E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773A48A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C638C45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954C088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C51EB2A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D8EC4F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C0DE912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83" w15:restartNumberingAfterBreak="0">
    <w:nsid w:val="54434F7B"/>
    <w:multiLevelType w:val="hybridMultilevel"/>
    <w:tmpl w:val="DB62F966"/>
    <w:lvl w:ilvl="0" w:tplc="8258D0B6">
      <w:start w:val="1"/>
      <w:numFmt w:val="upperLetter"/>
      <w:lvlText w:val="%1."/>
      <w:lvlJc w:val="left"/>
      <w:pPr>
        <w:ind w:left="10"/>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64C2DBC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0C50CB5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8429E9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1208033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E65E259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386991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C222484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430C9DD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84" w15:restartNumberingAfterBreak="0">
    <w:nsid w:val="55654001"/>
    <w:multiLevelType w:val="hybridMultilevel"/>
    <w:tmpl w:val="3DDA6532"/>
    <w:lvl w:ilvl="0" w:tplc="B5B0BE76">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38E03CF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EC0DA6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A4D05EE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1920359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6446365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ADEA637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B56A1FD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7350534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85" w15:restartNumberingAfterBreak="0">
    <w:nsid w:val="55810C19"/>
    <w:multiLevelType w:val="hybridMultilevel"/>
    <w:tmpl w:val="9394FE86"/>
    <w:lvl w:ilvl="0" w:tplc="F9ACCF5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27AFCA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7B20157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1E8653C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74E08B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9C6C17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0FA707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AB6E25C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C780FEF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86" w15:restartNumberingAfterBreak="0">
    <w:nsid w:val="56A079E0"/>
    <w:multiLevelType w:val="hybridMultilevel"/>
    <w:tmpl w:val="BFF46BF2"/>
    <w:lvl w:ilvl="0" w:tplc="9CFE3F0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C8E8F5C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5FACCEF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F01878F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FF6EC87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91444E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B9B4E43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094E82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07DE117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87" w15:restartNumberingAfterBreak="0">
    <w:nsid w:val="590A18D7"/>
    <w:multiLevelType w:val="hybridMultilevel"/>
    <w:tmpl w:val="564C04BA"/>
    <w:lvl w:ilvl="0" w:tplc="C8D89CF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9F92404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C4B4DE9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2D265EA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A28A88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95FC5F4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DBA761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13AC83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85C4E6C">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88" w15:restartNumberingAfterBreak="0">
    <w:nsid w:val="5AF23592"/>
    <w:multiLevelType w:val="hybridMultilevel"/>
    <w:tmpl w:val="C098FEA8"/>
    <w:lvl w:ilvl="0" w:tplc="F5A2DF3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5B9C015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CAD4D3C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148222E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5B4DF9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BB5675B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AC0496D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2A4E05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4FCE08E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89" w15:restartNumberingAfterBreak="0">
    <w:nsid w:val="5BB74AE3"/>
    <w:multiLevelType w:val="hybridMultilevel"/>
    <w:tmpl w:val="65E8F7F6"/>
    <w:lvl w:ilvl="0" w:tplc="638EBBE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7260D7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224142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4086B63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AA98339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0C6A83B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45EF0B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706C66E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EFE3DE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90" w15:restartNumberingAfterBreak="0">
    <w:nsid w:val="5D246724"/>
    <w:multiLevelType w:val="hybridMultilevel"/>
    <w:tmpl w:val="38C682E2"/>
    <w:lvl w:ilvl="0" w:tplc="81D6583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A6EC380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AECC714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2600D3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B27CE5A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28A6DF6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A06E155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6D1C3EF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C180AA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91" w15:restartNumberingAfterBreak="0">
    <w:nsid w:val="5D4436EE"/>
    <w:multiLevelType w:val="hybridMultilevel"/>
    <w:tmpl w:val="33B65E1C"/>
    <w:lvl w:ilvl="0" w:tplc="D308768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0ADA97C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68B42B5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226E2A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0FA044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715EA24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DE6133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C710273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77B26FCC">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92" w15:restartNumberingAfterBreak="0">
    <w:nsid w:val="5DE034A6"/>
    <w:multiLevelType w:val="hybridMultilevel"/>
    <w:tmpl w:val="FCC6CC94"/>
    <w:lvl w:ilvl="0" w:tplc="D0BA2FAA">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489BFE">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60494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2852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8E13F2">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4F642">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5ECBC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902DE2">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187ECA">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E8E306A"/>
    <w:multiLevelType w:val="hybridMultilevel"/>
    <w:tmpl w:val="2654C974"/>
    <w:lvl w:ilvl="0" w:tplc="126899C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6D305AC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7152D1C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850A3AA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FFDE939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CCEE515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6245A4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672EA8E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97E695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94" w15:restartNumberingAfterBreak="0">
    <w:nsid w:val="5EDC567C"/>
    <w:multiLevelType w:val="hybridMultilevel"/>
    <w:tmpl w:val="18FCCC8C"/>
    <w:lvl w:ilvl="0" w:tplc="CC8C914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A462B14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D7A0997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3C299E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AF08793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58CA949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8F487C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52F868D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E9A8804C">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95" w15:restartNumberingAfterBreak="0">
    <w:nsid w:val="5FF20E15"/>
    <w:multiLevelType w:val="hybridMultilevel"/>
    <w:tmpl w:val="B6E26C50"/>
    <w:lvl w:ilvl="0" w:tplc="A446918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64B8569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47A6047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5EE034D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34B69AA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E9E7FC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C604371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C46A9DD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428CB7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96" w15:restartNumberingAfterBreak="0">
    <w:nsid w:val="601B440D"/>
    <w:multiLevelType w:val="hybridMultilevel"/>
    <w:tmpl w:val="D9D2F30A"/>
    <w:lvl w:ilvl="0" w:tplc="4E0C9882">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23DE71E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60807CF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FC48183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A3B6F37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DDC68C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FE8C0F3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66A4D7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58EE001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97" w15:restartNumberingAfterBreak="0">
    <w:nsid w:val="60A73107"/>
    <w:multiLevelType w:val="hybridMultilevel"/>
    <w:tmpl w:val="2CB0AA36"/>
    <w:lvl w:ilvl="0" w:tplc="5082E1F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68EE040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ACE021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A3649F2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AB6012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5566A1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142E7D8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3684E4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595EDBD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98" w15:restartNumberingAfterBreak="0">
    <w:nsid w:val="61C1688A"/>
    <w:multiLevelType w:val="hybridMultilevel"/>
    <w:tmpl w:val="A4805F8E"/>
    <w:lvl w:ilvl="0" w:tplc="3202BD1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C77C5CF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F5AE8C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82B037A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65AA68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BECE752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55A85C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F0D6D1F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52AE4EB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99" w15:restartNumberingAfterBreak="0">
    <w:nsid w:val="63811347"/>
    <w:multiLevelType w:val="hybridMultilevel"/>
    <w:tmpl w:val="64601774"/>
    <w:lvl w:ilvl="0" w:tplc="075A54B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D907FE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9236A19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00E25DB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8B9A2AB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E820CAB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8C5AF06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574099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FB5EEE4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00" w15:restartNumberingAfterBreak="0">
    <w:nsid w:val="64CC3034"/>
    <w:multiLevelType w:val="hybridMultilevel"/>
    <w:tmpl w:val="F94C751A"/>
    <w:lvl w:ilvl="0" w:tplc="F672FBA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3DBCC5F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27EB0F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5FB0678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186ADE5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E7D2F98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B18F71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EAA8D8F8">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2B6663E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01" w15:restartNumberingAfterBreak="0">
    <w:nsid w:val="65500670"/>
    <w:multiLevelType w:val="hybridMultilevel"/>
    <w:tmpl w:val="3C3C4EF2"/>
    <w:lvl w:ilvl="0" w:tplc="024C9F5C">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4C8494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854E747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9F7028F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B8006C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D05AAD1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45CE75D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E30E2A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75AA8C6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02" w15:restartNumberingAfterBreak="0">
    <w:nsid w:val="655A73ED"/>
    <w:multiLevelType w:val="hybridMultilevel"/>
    <w:tmpl w:val="3C340BC2"/>
    <w:lvl w:ilvl="0" w:tplc="97B0A400">
      <w:start w:val="3"/>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28E0A10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FA7AD50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68C6D0D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5C602A6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C01CAE0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6952D85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A40A8D3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D070DEB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03" w15:restartNumberingAfterBreak="0">
    <w:nsid w:val="667A2F9E"/>
    <w:multiLevelType w:val="hybridMultilevel"/>
    <w:tmpl w:val="016E4E6A"/>
    <w:lvl w:ilvl="0" w:tplc="B6E62CC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11DA4B5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0BD06AD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E9A082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CDEC5B9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22B00BA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B6068DF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3514C2A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5C86EA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04" w15:restartNumberingAfterBreak="0">
    <w:nsid w:val="66C71B64"/>
    <w:multiLevelType w:val="hybridMultilevel"/>
    <w:tmpl w:val="F1F84A08"/>
    <w:lvl w:ilvl="0" w:tplc="834C5E52">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CF5A67C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FFE8036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F09C32A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6F62708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F00CB77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30F0AC1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72B4FEC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A4D2983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05" w15:restartNumberingAfterBreak="0">
    <w:nsid w:val="66D00FE0"/>
    <w:multiLevelType w:val="hybridMultilevel"/>
    <w:tmpl w:val="86DC2274"/>
    <w:lvl w:ilvl="0" w:tplc="FE1AC14E">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3EBAAF3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5B10E61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5898289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BCCA46A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0F4C1D0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87C975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47EEF0A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9DEC2A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06" w15:restartNumberingAfterBreak="0">
    <w:nsid w:val="671271AD"/>
    <w:multiLevelType w:val="hybridMultilevel"/>
    <w:tmpl w:val="833E49E2"/>
    <w:lvl w:ilvl="0" w:tplc="E112FF42">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201C414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92ECE2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05E8122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E7BA918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91B2DC3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E4A1C1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848101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4E0278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07" w15:restartNumberingAfterBreak="0">
    <w:nsid w:val="674A4AC2"/>
    <w:multiLevelType w:val="hybridMultilevel"/>
    <w:tmpl w:val="60D8D310"/>
    <w:lvl w:ilvl="0" w:tplc="A33CBA1E">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9FF29E6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25A21E5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733061C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5A9ECAD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79A637A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3A4220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D3DE837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5040256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08" w15:restartNumberingAfterBreak="0">
    <w:nsid w:val="680F52F4"/>
    <w:multiLevelType w:val="hybridMultilevel"/>
    <w:tmpl w:val="3C38B6E0"/>
    <w:lvl w:ilvl="0" w:tplc="3668B07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6CAC75E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35C53D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DB60733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C2DC111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6DCB9D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2A009A3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FD62313E">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8CB698A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09" w15:restartNumberingAfterBreak="0">
    <w:nsid w:val="6A8702EB"/>
    <w:multiLevelType w:val="hybridMultilevel"/>
    <w:tmpl w:val="664ABD7A"/>
    <w:lvl w:ilvl="0" w:tplc="AC2EFDD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6062227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0C98A5A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05E917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3C02A29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0962343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AC466F1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EAE294D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5F5268B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10" w15:restartNumberingAfterBreak="0">
    <w:nsid w:val="6B1550F3"/>
    <w:multiLevelType w:val="hybridMultilevel"/>
    <w:tmpl w:val="6F8A5A78"/>
    <w:lvl w:ilvl="0" w:tplc="4140889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1C8EF95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0E007A5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B6123F8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F542D7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69BA6BD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6FAC9A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C44E6E8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618802E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11" w15:restartNumberingAfterBreak="0">
    <w:nsid w:val="6B382089"/>
    <w:multiLevelType w:val="hybridMultilevel"/>
    <w:tmpl w:val="A01A7BFA"/>
    <w:lvl w:ilvl="0" w:tplc="92F2E158">
      <w:start w:val="1"/>
      <w:numFmt w:val="upperLetter"/>
      <w:lvlText w:val="%1."/>
      <w:lvlJc w:val="left"/>
      <w:pPr>
        <w:ind w:left="296"/>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9C26E27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681C729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E3CF79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104AEA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A6940B2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6B072B6">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9C88338">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8A62371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12" w15:restartNumberingAfterBreak="0">
    <w:nsid w:val="6BB4345E"/>
    <w:multiLevelType w:val="hybridMultilevel"/>
    <w:tmpl w:val="85767CAE"/>
    <w:lvl w:ilvl="0" w:tplc="9446B7C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E5E88E6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7E4222B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26D03CA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1E48FB9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A17CA1B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6926AF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C80C2AC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2B64100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13" w15:restartNumberingAfterBreak="0">
    <w:nsid w:val="6CA71B86"/>
    <w:multiLevelType w:val="hybridMultilevel"/>
    <w:tmpl w:val="11CE51DC"/>
    <w:lvl w:ilvl="0" w:tplc="E8B86A0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E0CBD9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4B3E07B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9F3E826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30CA1FE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B1E669A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ACC300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DDF6A85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FE06CD1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14" w15:restartNumberingAfterBreak="0">
    <w:nsid w:val="6DF63E9A"/>
    <w:multiLevelType w:val="hybridMultilevel"/>
    <w:tmpl w:val="A170EBB4"/>
    <w:lvl w:ilvl="0" w:tplc="FE385A8A">
      <w:start w:val="1"/>
      <w:numFmt w:val="upperLetter"/>
      <w:lvlText w:val="%1."/>
      <w:lvlJc w:val="left"/>
      <w:pPr>
        <w:ind w:left="296"/>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BDACBC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E22EA3C">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A8C6632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C07AAD0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C85CF04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5B6F3B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B7E66BA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515A76D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15" w15:restartNumberingAfterBreak="0">
    <w:nsid w:val="6E225A8F"/>
    <w:multiLevelType w:val="hybridMultilevel"/>
    <w:tmpl w:val="BC301BCE"/>
    <w:lvl w:ilvl="0" w:tplc="17C08BB0">
      <w:start w:val="1"/>
      <w:numFmt w:val="upperLetter"/>
      <w:lvlText w:val="%1."/>
      <w:lvlJc w:val="left"/>
      <w:pPr>
        <w:ind w:left="296"/>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6B36713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21B2EFE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435C9D0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418CC2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BE7E5CD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CA14E92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BD1A3B8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86CAD6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16" w15:restartNumberingAfterBreak="0">
    <w:nsid w:val="6E255E0B"/>
    <w:multiLevelType w:val="hybridMultilevel"/>
    <w:tmpl w:val="1C5665FE"/>
    <w:lvl w:ilvl="0" w:tplc="46CC5DD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736803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45C3722">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97B44DA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0B424C3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A645A3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F74D45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FEE2F34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0CCC424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17" w15:restartNumberingAfterBreak="0">
    <w:nsid w:val="6E464D36"/>
    <w:multiLevelType w:val="hybridMultilevel"/>
    <w:tmpl w:val="BE4885E4"/>
    <w:lvl w:ilvl="0" w:tplc="15C4557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05B2DC1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2EACEEC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F640AFD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B372A4A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671641D6">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6E036C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69A8CB0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67876B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18" w15:restartNumberingAfterBreak="0">
    <w:nsid w:val="6EF464E6"/>
    <w:multiLevelType w:val="hybridMultilevel"/>
    <w:tmpl w:val="1AF8F7B8"/>
    <w:lvl w:ilvl="0" w:tplc="F2344EE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4EE86F2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7826D766">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126611B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9680B9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0E66AA0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67A1EF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966778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F17CB92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19" w15:restartNumberingAfterBreak="0">
    <w:nsid w:val="6F3E726F"/>
    <w:multiLevelType w:val="hybridMultilevel"/>
    <w:tmpl w:val="C1D20B36"/>
    <w:lvl w:ilvl="0" w:tplc="85AC949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C4F6A39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C6C078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49EF24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E9ECB09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67D6054E">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C6B82B0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FDD6A2A0">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7E08978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20" w15:restartNumberingAfterBreak="0">
    <w:nsid w:val="6F835759"/>
    <w:multiLevelType w:val="hybridMultilevel"/>
    <w:tmpl w:val="588A1C1A"/>
    <w:lvl w:ilvl="0" w:tplc="513C016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23CDA9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8C78481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2D3EF1C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522B8A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78E82C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6AA6D7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5FF2205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4FEE2D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21" w15:restartNumberingAfterBreak="0">
    <w:nsid w:val="6FB8424A"/>
    <w:multiLevelType w:val="hybridMultilevel"/>
    <w:tmpl w:val="80B66A12"/>
    <w:lvl w:ilvl="0" w:tplc="C1F20E36">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71D2EE0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3000CB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367A6A1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2F2D11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F946B63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9E4E7F86">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CC182AB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F4B0B2B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22" w15:restartNumberingAfterBreak="0">
    <w:nsid w:val="70954CA0"/>
    <w:multiLevelType w:val="hybridMultilevel"/>
    <w:tmpl w:val="DAE62660"/>
    <w:lvl w:ilvl="0" w:tplc="99EECC66">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896248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F4ACF40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B616F2D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8BA0D0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597E88F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8BC0744">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F514B3A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71FC421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23" w15:restartNumberingAfterBreak="0">
    <w:nsid w:val="709E3000"/>
    <w:multiLevelType w:val="hybridMultilevel"/>
    <w:tmpl w:val="728E19DA"/>
    <w:lvl w:ilvl="0" w:tplc="474A555A">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C0F88244">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FCFE31D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9228894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8932C1C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53E617C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B26EAE3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8EEEA75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C1544274">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24" w15:restartNumberingAfterBreak="0">
    <w:nsid w:val="709F5439"/>
    <w:multiLevelType w:val="hybridMultilevel"/>
    <w:tmpl w:val="9D6A84AE"/>
    <w:lvl w:ilvl="0" w:tplc="98F2F1A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0E70420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A6ACC62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D800F8C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65C0EF6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B908EB9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760666E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302C4EF8">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D8AA84CC">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25" w15:restartNumberingAfterBreak="0">
    <w:nsid w:val="714B1089"/>
    <w:multiLevelType w:val="hybridMultilevel"/>
    <w:tmpl w:val="08BA09AC"/>
    <w:lvl w:ilvl="0" w:tplc="601C8F08">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99F248E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8100FF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ED82442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8D009F5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141A945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FCC26BDA">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123E2CF8">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9F58891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26" w15:restartNumberingAfterBreak="0">
    <w:nsid w:val="71743417"/>
    <w:multiLevelType w:val="hybridMultilevel"/>
    <w:tmpl w:val="2BEA0816"/>
    <w:lvl w:ilvl="0" w:tplc="A096031A">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51F21E6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1F7C492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1B60ADB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FCA634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8287AA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AEE65FE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70B2D05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B58403B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27" w15:restartNumberingAfterBreak="0">
    <w:nsid w:val="72EF187D"/>
    <w:multiLevelType w:val="hybridMultilevel"/>
    <w:tmpl w:val="61B48C88"/>
    <w:lvl w:ilvl="0" w:tplc="E4FC4A90">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E3B6442E">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0444DE5E">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53E286F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59BE610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FB2C7D2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0C987626">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F7FC0FD4">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A26A29D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28" w15:restartNumberingAfterBreak="0">
    <w:nsid w:val="75057FE2"/>
    <w:multiLevelType w:val="hybridMultilevel"/>
    <w:tmpl w:val="C722EDAE"/>
    <w:lvl w:ilvl="0" w:tplc="DAE874D6">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C3AAE748">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60A8ABA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4066E4D8">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EED28F20">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5B0C726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55389B5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8E23E7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29589B7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29" w15:restartNumberingAfterBreak="0">
    <w:nsid w:val="75DD0299"/>
    <w:multiLevelType w:val="hybridMultilevel"/>
    <w:tmpl w:val="8D56BB66"/>
    <w:lvl w:ilvl="0" w:tplc="D19AB436">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CBA01EA">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A7EE90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58144D9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9784130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340409A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11D0DE8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82BE3268">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21865E6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30" w15:restartNumberingAfterBreak="0">
    <w:nsid w:val="7689402E"/>
    <w:multiLevelType w:val="hybridMultilevel"/>
    <w:tmpl w:val="C002C0EC"/>
    <w:lvl w:ilvl="0" w:tplc="C01207AA">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50CE820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A5AEAB9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57D4E0F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B284522">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7C4A95C8">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C0A2A6A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7EB2F728">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7C72BBD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31" w15:restartNumberingAfterBreak="0">
    <w:nsid w:val="775F40F8"/>
    <w:multiLevelType w:val="hybridMultilevel"/>
    <w:tmpl w:val="630C230C"/>
    <w:lvl w:ilvl="0" w:tplc="FE14EC3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5942E7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414637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A63835FC">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51CC924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83CACA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BD70EB76">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BB82FE7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4461226">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32" w15:restartNumberingAfterBreak="0">
    <w:nsid w:val="776D63A6"/>
    <w:multiLevelType w:val="hybridMultilevel"/>
    <w:tmpl w:val="53BCC2AE"/>
    <w:lvl w:ilvl="0" w:tplc="1FBEFE76">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B7B6686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E824438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6B32D51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0938E89E">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A25AEC5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ED20840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6596870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EA52D6C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33" w15:restartNumberingAfterBreak="0">
    <w:nsid w:val="792B2AD0"/>
    <w:multiLevelType w:val="hybridMultilevel"/>
    <w:tmpl w:val="742AC83E"/>
    <w:lvl w:ilvl="0" w:tplc="A1547F94">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E864CE60">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D87226E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EA2652B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CA0456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DC4E3B60">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3FA89F98">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7CC8D52">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262AA1F0">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34" w15:restartNumberingAfterBreak="0">
    <w:nsid w:val="7B623308"/>
    <w:multiLevelType w:val="hybridMultilevel"/>
    <w:tmpl w:val="E06E97AA"/>
    <w:lvl w:ilvl="0" w:tplc="B9D0DE7C">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D2360936">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BC78C1F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F48AA50">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63BCA0F6">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75EC619C">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2F6A742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938A946A">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4FCA7182">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35" w15:restartNumberingAfterBreak="0">
    <w:nsid w:val="7B996B2A"/>
    <w:multiLevelType w:val="hybridMultilevel"/>
    <w:tmpl w:val="F1A873B2"/>
    <w:lvl w:ilvl="0" w:tplc="E3665A4E">
      <w:start w:val="2"/>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E0BC283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05A6F91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0F988436">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7DDAB3DA">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51F6ABA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3C841FD2">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03AA11A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3912CE3A">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36" w15:restartNumberingAfterBreak="0">
    <w:nsid w:val="7D5A27C4"/>
    <w:multiLevelType w:val="hybridMultilevel"/>
    <w:tmpl w:val="A0FA1F6C"/>
    <w:lvl w:ilvl="0" w:tplc="F0800FA6">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8F3EBAF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0D3AA670">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8F08BBDA">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2F9CFCD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804112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CDC0DCA0">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A3E89DE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D16CAC9E">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37" w15:restartNumberingAfterBreak="0">
    <w:nsid w:val="7DBA273A"/>
    <w:multiLevelType w:val="hybridMultilevel"/>
    <w:tmpl w:val="31480156"/>
    <w:lvl w:ilvl="0" w:tplc="83CEF4D4">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056438C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35E4E338">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6F30F302">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467E9DFC">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4E80062A">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CA2A514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5D0029B8">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C3DED36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38" w15:restartNumberingAfterBreak="0">
    <w:nsid w:val="7F507F13"/>
    <w:multiLevelType w:val="hybridMultilevel"/>
    <w:tmpl w:val="96581F4A"/>
    <w:lvl w:ilvl="0" w:tplc="C3CE5788">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95820A32">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9CB8BCB4">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CFB4E504">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50F65184">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CB9EE964">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64A8042E">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D6B6988C">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A4DE7D0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abstractNum w:abstractNumId="139" w15:restartNumberingAfterBreak="0">
    <w:nsid w:val="7FB056D4"/>
    <w:multiLevelType w:val="hybridMultilevel"/>
    <w:tmpl w:val="B31A7742"/>
    <w:lvl w:ilvl="0" w:tplc="B502992E">
      <w:start w:val="1"/>
      <w:numFmt w:val="upperLetter"/>
      <w:lvlText w:val="%1."/>
      <w:lvlJc w:val="left"/>
      <w:pPr>
        <w:ind w:left="29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1" w:tplc="F866258C">
      <w:start w:val="1"/>
      <w:numFmt w:val="lowerLetter"/>
      <w:lvlText w:val="%2"/>
      <w:lvlJc w:val="left"/>
      <w:pPr>
        <w:ind w:left="13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2" w:tplc="D6AC326A">
      <w:start w:val="1"/>
      <w:numFmt w:val="lowerRoman"/>
      <w:lvlText w:val="%3"/>
      <w:lvlJc w:val="left"/>
      <w:pPr>
        <w:ind w:left="20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3" w:tplc="72B28D3E">
      <w:start w:val="1"/>
      <w:numFmt w:val="decimal"/>
      <w:lvlText w:val="%4"/>
      <w:lvlJc w:val="left"/>
      <w:pPr>
        <w:ind w:left="28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4" w:tplc="12B60D78">
      <w:start w:val="1"/>
      <w:numFmt w:val="lowerLetter"/>
      <w:lvlText w:val="%5"/>
      <w:lvlJc w:val="left"/>
      <w:pPr>
        <w:ind w:left="352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5" w:tplc="F82089E2">
      <w:start w:val="1"/>
      <w:numFmt w:val="lowerRoman"/>
      <w:lvlText w:val="%6"/>
      <w:lvlJc w:val="left"/>
      <w:pPr>
        <w:ind w:left="424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6" w:tplc="2DE2B5AC">
      <w:start w:val="1"/>
      <w:numFmt w:val="decimal"/>
      <w:lvlText w:val="%7"/>
      <w:lvlJc w:val="left"/>
      <w:pPr>
        <w:ind w:left="496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7" w:tplc="2A78BD06">
      <w:start w:val="1"/>
      <w:numFmt w:val="lowerLetter"/>
      <w:lvlText w:val="%8"/>
      <w:lvlJc w:val="left"/>
      <w:pPr>
        <w:ind w:left="568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lvl w:ilvl="8" w:tplc="13447758">
      <w:start w:val="1"/>
      <w:numFmt w:val="lowerRoman"/>
      <w:lvlText w:val="%9"/>
      <w:lvlJc w:val="left"/>
      <w:pPr>
        <w:ind w:left="6403"/>
      </w:pPr>
      <w:rPr>
        <w:rFonts w:ascii="Times New Roman" w:eastAsia="Times New Roman" w:hAnsi="Times New Roman" w:cs="Times New Roman"/>
        <w:b/>
        <w:bCs/>
        <w:i w:val="0"/>
        <w:strike w:val="0"/>
        <w:dstrike w:val="0"/>
        <w:color w:val="0000FF"/>
        <w:sz w:val="24"/>
        <w:szCs w:val="24"/>
        <w:u w:val="none" w:color="000000"/>
        <w:bdr w:val="none" w:sz="0" w:space="0" w:color="auto"/>
        <w:shd w:val="clear" w:color="auto" w:fill="auto"/>
        <w:vertAlign w:val="baseline"/>
      </w:rPr>
    </w:lvl>
  </w:abstractNum>
  <w:num w:numId="1">
    <w:abstractNumId w:val="62"/>
  </w:num>
  <w:num w:numId="2">
    <w:abstractNumId w:val="57"/>
  </w:num>
  <w:num w:numId="3">
    <w:abstractNumId w:val="60"/>
  </w:num>
  <w:num w:numId="4">
    <w:abstractNumId w:val="87"/>
  </w:num>
  <w:num w:numId="5">
    <w:abstractNumId w:val="135"/>
  </w:num>
  <w:num w:numId="6">
    <w:abstractNumId w:val="137"/>
  </w:num>
  <w:num w:numId="7">
    <w:abstractNumId w:val="128"/>
  </w:num>
  <w:num w:numId="8">
    <w:abstractNumId w:val="2"/>
  </w:num>
  <w:num w:numId="9">
    <w:abstractNumId w:val="3"/>
  </w:num>
  <w:num w:numId="10">
    <w:abstractNumId w:val="101"/>
  </w:num>
  <w:num w:numId="11">
    <w:abstractNumId w:val="74"/>
  </w:num>
  <w:num w:numId="12">
    <w:abstractNumId w:val="71"/>
  </w:num>
  <w:num w:numId="13">
    <w:abstractNumId w:val="36"/>
  </w:num>
  <w:num w:numId="14">
    <w:abstractNumId w:val="98"/>
  </w:num>
  <w:num w:numId="15">
    <w:abstractNumId w:val="125"/>
  </w:num>
  <w:num w:numId="16">
    <w:abstractNumId w:val="32"/>
  </w:num>
  <w:num w:numId="17">
    <w:abstractNumId w:val="105"/>
  </w:num>
  <w:num w:numId="18">
    <w:abstractNumId w:val="17"/>
  </w:num>
  <w:num w:numId="19">
    <w:abstractNumId w:val="11"/>
  </w:num>
  <w:num w:numId="20">
    <w:abstractNumId w:val="1"/>
  </w:num>
  <w:num w:numId="21">
    <w:abstractNumId w:val="76"/>
  </w:num>
  <w:num w:numId="22">
    <w:abstractNumId w:val="10"/>
  </w:num>
  <w:num w:numId="23">
    <w:abstractNumId w:val="103"/>
  </w:num>
  <w:num w:numId="24">
    <w:abstractNumId w:val="50"/>
  </w:num>
  <w:num w:numId="25">
    <w:abstractNumId w:val="129"/>
  </w:num>
  <w:num w:numId="26">
    <w:abstractNumId w:val="68"/>
  </w:num>
  <w:num w:numId="27">
    <w:abstractNumId w:val="95"/>
  </w:num>
  <w:num w:numId="28">
    <w:abstractNumId w:val="23"/>
  </w:num>
  <w:num w:numId="29">
    <w:abstractNumId w:val="111"/>
  </w:num>
  <w:num w:numId="30">
    <w:abstractNumId w:val="133"/>
  </w:num>
  <w:num w:numId="31">
    <w:abstractNumId w:val="5"/>
  </w:num>
  <w:num w:numId="32">
    <w:abstractNumId w:val="134"/>
  </w:num>
  <w:num w:numId="33">
    <w:abstractNumId w:val="131"/>
  </w:num>
  <w:num w:numId="34">
    <w:abstractNumId w:val="84"/>
  </w:num>
  <w:num w:numId="35">
    <w:abstractNumId w:val="81"/>
  </w:num>
  <w:num w:numId="36">
    <w:abstractNumId w:val="79"/>
  </w:num>
  <w:num w:numId="37">
    <w:abstractNumId w:val="116"/>
  </w:num>
  <w:num w:numId="38">
    <w:abstractNumId w:val="120"/>
  </w:num>
  <w:num w:numId="39">
    <w:abstractNumId w:val="33"/>
  </w:num>
  <w:num w:numId="40">
    <w:abstractNumId w:val="123"/>
  </w:num>
  <w:num w:numId="41">
    <w:abstractNumId w:val="130"/>
  </w:num>
  <w:num w:numId="42">
    <w:abstractNumId w:val="97"/>
  </w:num>
  <w:num w:numId="43">
    <w:abstractNumId w:val="78"/>
  </w:num>
  <w:num w:numId="44">
    <w:abstractNumId w:val="4"/>
  </w:num>
  <w:num w:numId="45">
    <w:abstractNumId w:val="96"/>
  </w:num>
  <w:num w:numId="46">
    <w:abstractNumId w:val="35"/>
  </w:num>
  <w:num w:numId="47">
    <w:abstractNumId w:val="107"/>
  </w:num>
  <w:num w:numId="48">
    <w:abstractNumId w:val="100"/>
  </w:num>
  <w:num w:numId="49">
    <w:abstractNumId w:val="13"/>
  </w:num>
  <w:num w:numId="50">
    <w:abstractNumId w:val="114"/>
  </w:num>
  <w:num w:numId="51">
    <w:abstractNumId w:val="61"/>
  </w:num>
  <w:num w:numId="52">
    <w:abstractNumId w:val="65"/>
  </w:num>
  <w:num w:numId="53">
    <w:abstractNumId w:val="117"/>
  </w:num>
  <w:num w:numId="54">
    <w:abstractNumId w:val="43"/>
  </w:num>
  <w:num w:numId="55">
    <w:abstractNumId w:val="20"/>
  </w:num>
  <w:num w:numId="56">
    <w:abstractNumId w:val="52"/>
  </w:num>
  <w:num w:numId="57">
    <w:abstractNumId w:val="25"/>
  </w:num>
  <w:num w:numId="58">
    <w:abstractNumId w:val="73"/>
  </w:num>
  <w:num w:numId="59">
    <w:abstractNumId w:val="14"/>
  </w:num>
  <w:num w:numId="60">
    <w:abstractNumId w:val="39"/>
  </w:num>
  <w:num w:numId="61">
    <w:abstractNumId w:val="9"/>
  </w:num>
  <w:num w:numId="62">
    <w:abstractNumId w:val="72"/>
  </w:num>
  <w:num w:numId="63">
    <w:abstractNumId w:val="0"/>
  </w:num>
  <w:num w:numId="64">
    <w:abstractNumId w:val="41"/>
  </w:num>
  <w:num w:numId="65">
    <w:abstractNumId w:val="7"/>
  </w:num>
  <w:num w:numId="66">
    <w:abstractNumId w:val="37"/>
  </w:num>
  <w:num w:numId="67">
    <w:abstractNumId w:val="29"/>
  </w:num>
  <w:num w:numId="68">
    <w:abstractNumId w:val="108"/>
  </w:num>
  <w:num w:numId="69">
    <w:abstractNumId w:val="124"/>
  </w:num>
  <w:num w:numId="70">
    <w:abstractNumId w:val="15"/>
  </w:num>
  <w:num w:numId="71">
    <w:abstractNumId w:val="94"/>
  </w:num>
  <w:num w:numId="72">
    <w:abstractNumId w:val="47"/>
  </w:num>
  <w:num w:numId="73">
    <w:abstractNumId w:val="22"/>
  </w:num>
  <w:num w:numId="74">
    <w:abstractNumId w:val="119"/>
  </w:num>
  <w:num w:numId="75">
    <w:abstractNumId w:val="121"/>
  </w:num>
  <w:num w:numId="76">
    <w:abstractNumId w:val="99"/>
  </w:num>
  <w:num w:numId="77">
    <w:abstractNumId w:val="104"/>
  </w:num>
  <w:num w:numId="78">
    <w:abstractNumId w:val="26"/>
  </w:num>
  <w:num w:numId="79">
    <w:abstractNumId w:val="56"/>
  </w:num>
  <w:num w:numId="80">
    <w:abstractNumId w:val="63"/>
  </w:num>
  <w:num w:numId="81">
    <w:abstractNumId w:val="55"/>
  </w:num>
  <w:num w:numId="82">
    <w:abstractNumId w:val="6"/>
  </w:num>
  <w:num w:numId="83">
    <w:abstractNumId w:val="51"/>
  </w:num>
  <w:num w:numId="84">
    <w:abstractNumId w:val="89"/>
  </w:num>
  <w:num w:numId="85">
    <w:abstractNumId w:val="83"/>
  </w:num>
  <w:num w:numId="86">
    <w:abstractNumId w:val="80"/>
  </w:num>
  <w:num w:numId="87">
    <w:abstractNumId w:val="40"/>
  </w:num>
  <w:num w:numId="88">
    <w:abstractNumId w:val="66"/>
  </w:num>
  <w:num w:numId="89">
    <w:abstractNumId w:val="139"/>
  </w:num>
  <w:num w:numId="90">
    <w:abstractNumId w:val="118"/>
  </w:num>
  <w:num w:numId="91">
    <w:abstractNumId w:val="19"/>
  </w:num>
  <w:num w:numId="92">
    <w:abstractNumId w:val="138"/>
  </w:num>
  <w:num w:numId="93">
    <w:abstractNumId w:val="24"/>
  </w:num>
  <w:num w:numId="94">
    <w:abstractNumId w:val="16"/>
  </w:num>
  <w:num w:numId="95">
    <w:abstractNumId w:val="86"/>
  </w:num>
  <w:num w:numId="96">
    <w:abstractNumId w:val="122"/>
  </w:num>
  <w:num w:numId="97">
    <w:abstractNumId w:val="136"/>
  </w:num>
  <w:num w:numId="98">
    <w:abstractNumId w:val="109"/>
  </w:num>
  <w:num w:numId="99">
    <w:abstractNumId w:val="27"/>
  </w:num>
  <w:num w:numId="100">
    <w:abstractNumId w:val="18"/>
  </w:num>
  <w:num w:numId="101">
    <w:abstractNumId w:val="64"/>
  </w:num>
  <w:num w:numId="102">
    <w:abstractNumId w:val="54"/>
  </w:num>
  <w:num w:numId="103">
    <w:abstractNumId w:val="31"/>
  </w:num>
  <w:num w:numId="104">
    <w:abstractNumId w:val="90"/>
  </w:num>
  <w:num w:numId="105">
    <w:abstractNumId w:val="69"/>
  </w:num>
  <w:num w:numId="106">
    <w:abstractNumId w:val="112"/>
  </w:num>
  <w:num w:numId="107">
    <w:abstractNumId w:val="53"/>
  </w:num>
  <w:num w:numId="108">
    <w:abstractNumId w:val="126"/>
  </w:num>
  <w:num w:numId="109">
    <w:abstractNumId w:val="82"/>
  </w:num>
  <w:num w:numId="110">
    <w:abstractNumId w:val="12"/>
  </w:num>
  <w:num w:numId="111">
    <w:abstractNumId w:val="106"/>
  </w:num>
  <w:num w:numId="112">
    <w:abstractNumId w:val="49"/>
  </w:num>
  <w:num w:numId="113">
    <w:abstractNumId w:val="59"/>
  </w:num>
  <w:num w:numId="114">
    <w:abstractNumId w:val="110"/>
  </w:num>
  <w:num w:numId="115">
    <w:abstractNumId w:val="67"/>
  </w:num>
  <w:num w:numId="116">
    <w:abstractNumId w:val="115"/>
  </w:num>
  <w:num w:numId="117">
    <w:abstractNumId w:val="48"/>
  </w:num>
  <w:num w:numId="118">
    <w:abstractNumId w:val="38"/>
  </w:num>
  <w:num w:numId="119">
    <w:abstractNumId w:val="127"/>
  </w:num>
  <w:num w:numId="120">
    <w:abstractNumId w:val="102"/>
  </w:num>
  <w:num w:numId="121">
    <w:abstractNumId w:val="21"/>
  </w:num>
  <w:num w:numId="122">
    <w:abstractNumId w:val="44"/>
  </w:num>
  <w:num w:numId="123">
    <w:abstractNumId w:val="58"/>
  </w:num>
  <w:num w:numId="124">
    <w:abstractNumId w:val="93"/>
  </w:num>
  <w:num w:numId="125">
    <w:abstractNumId w:val="75"/>
  </w:num>
  <w:num w:numId="126">
    <w:abstractNumId w:val="92"/>
  </w:num>
  <w:num w:numId="127">
    <w:abstractNumId w:val="77"/>
  </w:num>
  <w:num w:numId="128">
    <w:abstractNumId w:val="8"/>
  </w:num>
  <w:num w:numId="129">
    <w:abstractNumId w:val="34"/>
  </w:num>
  <w:num w:numId="130">
    <w:abstractNumId w:val="28"/>
  </w:num>
  <w:num w:numId="131">
    <w:abstractNumId w:val="113"/>
  </w:num>
  <w:num w:numId="132">
    <w:abstractNumId w:val="88"/>
  </w:num>
  <w:num w:numId="133">
    <w:abstractNumId w:val="91"/>
  </w:num>
  <w:num w:numId="134">
    <w:abstractNumId w:val="70"/>
  </w:num>
  <w:num w:numId="135">
    <w:abstractNumId w:val="46"/>
  </w:num>
  <w:num w:numId="136">
    <w:abstractNumId w:val="42"/>
  </w:num>
  <w:num w:numId="137">
    <w:abstractNumId w:val="132"/>
  </w:num>
  <w:num w:numId="138">
    <w:abstractNumId w:val="85"/>
  </w:num>
  <w:num w:numId="139">
    <w:abstractNumId w:val="45"/>
  </w:num>
  <w:num w:numId="140">
    <w:abstractNumId w:val="3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NotTrackMoves/>
  <w:defaultTabStop w:val="720"/>
  <w:evenAndOddHeaders/>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C15FA"/>
    <w:rsid w:val="00054AD9"/>
    <w:rsid w:val="000B0D5C"/>
    <w:rsid w:val="000C15FA"/>
    <w:rsid w:val="001D5F70"/>
    <w:rsid w:val="002313B6"/>
    <w:rsid w:val="00326CA1"/>
    <w:rsid w:val="004417A6"/>
    <w:rsid w:val="004625EB"/>
    <w:rsid w:val="00700A2F"/>
    <w:rsid w:val="007408A5"/>
    <w:rsid w:val="007937FC"/>
    <w:rsid w:val="00863264"/>
    <w:rsid w:val="009E4146"/>
    <w:rsid w:val="00B768B6"/>
    <w:rsid w:val="00E55BB0"/>
    <w:rsid w:val="00F93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3,4"/>
    </o:shapelayout>
  </w:shapeDefaults>
  <w:decimalSymbol w:val="."/>
  <w:listSeparator w:val=","/>
  <w15:chartTrackingRefBased/>
  <w15:docId w15:val="{5EED7971-B614-4301-BC66-7C1142B4F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136" w:line="265" w:lineRule="auto"/>
      <w:ind w:left="10" w:hanging="10"/>
      <w:jc w:val="both"/>
    </w:pPr>
    <w:rPr>
      <w:rFonts w:ascii="Times New Roman" w:hAnsi="Times New Roman"/>
      <w:color w:val="000000"/>
      <w:sz w:val="24"/>
      <w:szCs w:val="22"/>
      <w:lang w:eastAsia="en-US"/>
    </w:rPr>
  </w:style>
  <w:style w:type="paragraph" w:styleId="u1">
    <w:name w:val="heading 1"/>
    <w:next w:val="Binhthng"/>
    <w:link w:val="u1Char"/>
    <w:uiPriority w:val="9"/>
    <w:unhideWhenUsed/>
    <w:qFormat/>
    <w:pPr>
      <w:keepNext/>
      <w:keepLines/>
      <w:spacing w:after="115" w:line="259" w:lineRule="auto"/>
      <w:ind w:left="10" w:hanging="10"/>
      <w:outlineLvl w:val="0"/>
    </w:pPr>
    <w:rPr>
      <w:rFonts w:ascii="Times New Roman" w:hAnsi="Times New Roman"/>
      <w:b/>
      <w:color w:val="0070C0"/>
      <w:sz w:val="24"/>
      <w:szCs w:val="22"/>
      <w:lang w:eastAsia="en-US"/>
    </w:rPr>
  </w:style>
  <w:style w:type="paragraph" w:styleId="u2">
    <w:name w:val="heading 2"/>
    <w:next w:val="Binhthng"/>
    <w:link w:val="u2Char"/>
    <w:uiPriority w:val="9"/>
    <w:unhideWhenUsed/>
    <w:qFormat/>
    <w:pPr>
      <w:keepNext/>
      <w:keepLines/>
      <w:spacing w:after="5" w:line="254" w:lineRule="auto"/>
      <w:ind w:left="10" w:right="6283" w:hanging="10"/>
      <w:outlineLvl w:val="1"/>
    </w:pPr>
    <w:rPr>
      <w:rFonts w:ascii="Cambria" w:eastAsia="Cambria" w:hAnsi="Cambria" w:cs="Cambria"/>
      <w:b/>
      <w:i/>
      <w:color w:val="000000"/>
      <w:sz w:val="24"/>
      <w:szCs w:val="22"/>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link w:val="u2"/>
    <w:rPr>
      <w:rFonts w:ascii="Cambria" w:eastAsia="Cambria" w:hAnsi="Cambria" w:cs="Cambria"/>
      <w:b/>
      <w:i/>
      <w:color w:val="000000"/>
      <w:sz w:val="24"/>
    </w:rPr>
  </w:style>
  <w:style w:type="character" w:customStyle="1" w:styleId="u1Char">
    <w:name w:val="Đầu đề 1 Char"/>
    <w:link w:val="u1"/>
    <w:rPr>
      <w:rFonts w:ascii="Times New Roman" w:eastAsia="Times New Roman" w:hAnsi="Times New Roman" w:cs="Times New Roman"/>
      <w:b/>
      <w:color w:val="0070C0"/>
      <w:sz w:val="24"/>
    </w:rPr>
  </w:style>
  <w:style w:type="table" w:customStyle="1" w:styleId="TableGrid">
    <w:name w:val="TableGrid"/>
    <w:rPr>
      <w:sz w:val="22"/>
      <w:szCs w:val="22"/>
      <w:lang w:eastAsia="en-US"/>
    </w:rPr>
    <w:tblPr>
      <w:tblCellMar>
        <w:top w:w="0" w:type="dxa"/>
        <w:left w:w="0" w:type="dxa"/>
        <w:bottom w:w="0" w:type="dxa"/>
        <w:right w:w="0" w:type="dxa"/>
      </w:tblCellMar>
    </w:tblPr>
  </w:style>
  <w:style w:type="paragraph" w:styleId="utrang">
    <w:name w:val="header"/>
    <w:basedOn w:val="Binhthng"/>
    <w:link w:val="utrangChar"/>
    <w:uiPriority w:val="99"/>
    <w:semiHidden/>
    <w:unhideWhenUsed/>
    <w:rsid w:val="004625EB"/>
    <w:pPr>
      <w:tabs>
        <w:tab w:val="center" w:pos="4680"/>
        <w:tab w:val="right" w:pos="9360"/>
      </w:tabs>
    </w:pPr>
  </w:style>
  <w:style w:type="character" w:customStyle="1" w:styleId="utrangChar">
    <w:name w:val="Đầu trang Char"/>
    <w:link w:val="utrang"/>
    <w:uiPriority w:val="99"/>
    <w:semiHidden/>
    <w:rsid w:val="004625EB"/>
    <w:rPr>
      <w:rFonts w:ascii="Times New Roman" w:hAnsi="Times New Roman"/>
      <w:color w:val="000000"/>
      <w:sz w:val="24"/>
      <w:szCs w:val="22"/>
      <w:lang w:val="en-US" w:eastAsia="en-US"/>
    </w:rPr>
  </w:style>
  <w:style w:type="paragraph" w:styleId="Chntrang">
    <w:name w:val="footer"/>
    <w:basedOn w:val="Binhthng"/>
    <w:link w:val="ChntrangChar"/>
    <w:uiPriority w:val="99"/>
    <w:semiHidden/>
    <w:unhideWhenUsed/>
    <w:rsid w:val="004625EB"/>
    <w:pPr>
      <w:tabs>
        <w:tab w:val="center" w:pos="4680"/>
        <w:tab w:val="right" w:pos="9360"/>
      </w:tabs>
    </w:pPr>
  </w:style>
  <w:style w:type="character" w:customStyle="1" w:styleId="ChntrangChar">
    <w:name w:val="Chân trang Char"/>
    <w:link w:val="Chntrang"/>
    <w:uiPriority w:val="99"/>
    <w:semiHidden/>
    <w:rsid w:val="004625EB"/>
    <w:rPr>
      <w:rFonts w:ascii="Times New Roman" w:hAnsi="Times New Roman"/>
      <w:color w:val="000000"/>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image" Target="media/image9.png"/><Relationship Id="rId63" Type="http://schemas.openxmlformats.org/officeDocument/2006/relationships/image" Target="media/image39.png"/><Relationship Id="rId159" Type="http://schemas.openxmlformats.org/officeDocument/2006/relationships/image" Target="media/image125.png"/><Relationship Id="rId170" Type="http://schemas.openxmlformats.org/officeDocument/2006/relationships/image" Target="media/image136.png"/><Relationship Id="rId191" Type="http://schemas.openxmlformats.org/officeDocument/2006/relationships/header" Target="header17.xml"/><Relationship Id="rId205" Type="http://schemas.openxmlformats.org/officeDocument/2006/relationships/image" Target="media/image158.jpeg"/><Relationship Id="rId226" Type="http://schemas.openxmlformats.org/officeDocument/2006/relationships/header" Target="header30.xml"/><Relationship Id="rId247" Type="http://schemas.openxmlformats.org/officeDocument/2006/relationships/image" Target="media/image175.png"/><Relationship Id="rId107" Type="http://schemas.openxmlformats.org/officeDocument/2006/relationships/image" Target="media/image77.png"/><Relationship Id="rId11" Type="http://schemas.openxmlformats.org/officeDocument/2006/relationships/header" Target="header1.xml"/><Relationship Id="rId32" Type="http://schemas.openxmlformats.org/officeDocument/2006/relationships/footer" Target="footer5.xml"/><Relationship Id="rId53" Type="http://schemas.openxmlformats.org/officeDocument/2006/relationships/footer" Target="footer8.xml"/><Relationship Id="rId74" Type="http://schemas.openxmlformats.org/officeDocument/2006/relationships/image" Target="media/image50.png"/><Relationship Id="rId128" Type="http://schemas.openxmlformats.org/officeDocument/2006/relationships/image" Target="media/image98.png"/><Relationship Id="rId149" Type="http://schemas.openxmlformats.org/officeDocument/2006/relationships/footer" Target="footer14.xml"/><Relationship Id="rId5" Type="http://schemas.openxmlformats.org/officeDocument/2006/relationships/footnotes" Target="footnotes.xml"/><Relationship Id="rId95" Type="http://schemas.openxmlformats.org/officeDocument/2006/relationships/image" Target="media/image65.png"/><Relationship Id="rId160" Type="http://schemas.openxmlformats.org/officeDocument/2006/relationships/image" Target="media/image126.png"/><Relationship Id="rId181" Type="http://schemas.openxmlformats.org/officeDocument/2006/relationships/image" Target="media/image146.jpeg"/><Relationship Id="rId216" Type="http://schemas.openxmlformats.org/officeDocument/2006/relationships/header" Target="header25.xml"/><Relationship Id="rId237" Type="http://schemas.openxmlformats.org/officeDocument/2006/relationships/image" Target="media/image166.png"/><Relationship Id="rId258" Type="http://schemas.openxmlformats.org/officeDocument/2006/relationships/footer" Target="footer37.xml"/><Relationship Id="rId22" Type="http://schemas.openxmlformats.org/officeDocument/2006/relationships/image" Target="media/image10.png"/><Relationship Id="rId43" Type="http://schemas.openxmlformats.org/officeDocument/2006/relationships/image" Target="media/image25.png"/><Relationship Id="rId64" Type="http://schemas.openxmlformats.org/officeDocument/2006/relationships/image" Target="media/image40.png"/><Relationship Id="rId118" Type="http://schemas.openxmlformats.org/officeDocument/2006/relationships/image" Target="media/image88.png"/><Relationship Id="rId139" Type="http://schemas.openxmlformats.org/officeDocument/2006/relationships/image" Target="media/image109.png"/><Relationship Id="rId85" Type="http://schemas.openxmlformats.org/officeDocument/2006/relationships/image" Target="media/image61.png"/><Relationship Id="rId150" Type="http://schemas.openxmlformats.org/officeDocument/2006/relationships/header" Target="header15.xml"/><Relationship Id="rId171" Type="http://schemas.openxmlformats.org/officeDocument/2006/relationships/image" Target="media/image137.png"/><Relationship Id="rId192" Type="http://schemas.openxmlformats.org/officeDocument/2006/relationships/footer" Target="footer16.xml"/><Relationship Id="rId206" Type="http://schemas.openxmlformats.org/officeDocument/2006/relationships/image" Target="media/image159.jpeg"/><Relationship Id="rId227" Type="http://schemas.openxmlformats.org/officeDocument/2006/relationships/footer" Target="footer30.xml"/><Relationship Id="rId248" Type="http://schemas.openxmlformats.org/officeDocument/2006/relationships/image" Target="media/image176.png"/><Relationship Id="rId12" Type="http://schemas.openxmlformats.org/officeDocument/2006/relationships/header" Target="header2.xml"/><Relationship Id="rId33" Type="http://schemas.openxmlformats.org/officeDocument/2006/relationships/header" Target="header6.xml"/><Relationship Id="rId108" Type="http://schemas.openxmlformats.org/officeDocument/2006/relationships/image" Target="media/image78.png"/><Relationship Id="rId129" Type="http://schemas.openxmlformats.org/officeDocument/2006/relationships/image" Target="media/image99.png"/><Relationship Id="rId54" Type="http://schemas.openxmlformats.org/officeDocument/2006/relationships/header" Target="header9.xml"/><Relationship Id="rId75" Type="http://schemas.openxmlformats.org/officeDocument/2006/relationships/image" Target="media/image51.png"/><Relationship Id="rId96" Type="http://schemas.openxmlformats.org/officeDocument/2006/relationships/image" Target="media/image66.png"/><Relationship Id="rId140" Type="http://schemas.openxmlformats.org/officeDocument/2006/relationships/image" Target="media/image110.jpeg"/><Relationship Id="rId161" Type="http://schemas.openxmlformats.org/officeDocument/2006/relationships/image" Target="media/image127.png"/><Relationship Id="rId182" Type="http://schemas.openxmlformats.org/officeDocument/2006/relationships/image" Target="media/image147.jpeg"/><Relationship Id="rId217" Type="http://schemas.openxmlformats.org/officeDocument/2006/relationships/header" Target="header26.xml"/><Relationship Id="rId6" Type="http://schemas.openxmlformats.org/officeDocument/2006/relationships/endnotes" Target="endnotes.xml"/><Relationship Id="rId238" Type="http://schemas.openxmlformats.org/officeDocument/2006/relationships/image" Target="media/image116.png"/><Relationship Id="rId259" Type="http://schemas.openxmlformats.org/officeDocument/2006/relationships/footer" Target="footer38.xml"/><Relationship Id="rId23" Type="http://schemas.openxmlformats.org/officeDocument/2006/relationships/image" Target="media/image11.png"/><Relationship Id="rId119" Type="http://schemas.openxmlformats.org/officeDocument/2006/relationships/image" Target="media/image89.png"/><Relationship Id="rId44" Type="http://schemas.openxmlformats.org/officeDocument/2006/relationships/image" Target="media/image26.png"/><Relationship Id="rId65" Type="http://schemas.openxmlformats.org/officeDocument/2006/relationships/image" Target="media/image41.png"/><Relationship Id="rId86" Type="http://schemas.openxmlformats.org/officeDocument/2006/relationships/header" Target="header10.xml"/><Relationship Id="rId130" Type="http://schemas.openxmlformats.org/officeDocument/2006/relationships/image" Target="media/image100.png"/><Relationship Id="rId151" Type="http://schemas.openxmlformats.org/officeDocument/2006/relationships/footer" Target="footer15.xml"/><Relationship Id="rId172" Type="http://schemas.openxmlformats.org/officeDocument/2006/relationships/image" Target="media/image117.png"/><Relationship Id="rId193" Type="http://schemas.openxmlformats.org/officeDocument/2006/relationships/footer" Target="footer17.xml"/><Relationship Id="rId207" Type="http://schemas.openxmlformats.org/officeDocument/2006/relationships/image" Target="media/image160.jpeg"/><Relationship Id="rId228" Type="http://schemas.openxmlformats.org/officeDocument/2006/relationships/image" Target="media/image163.jpeg"/><Relationship Id="rId249" Type="http://schemas.openxmlformats.org/officeDocument/2006/relationships/image" Target="media/image177.png"/><Relationship Id="rId13" Type="http://schemas.openxmlformats.org/officeDocument/2006/relationships/footer" Target="footer1.xml"/><Relationship Id="rId109" Type="http://schemas.openxmlformats.org/officeDocument/2006/relationships/image" Target="media/image79.png"/><Relationship Id="rId260" Type="http://schemas.openxmlformats.org/officeDocument/2006/relationships/header" Target="header39.xml"/><Relationship Id="rId34" Type="http://schemas.openxmlformats.org/officeDocument/2006/relationships/footer" Target="footer6.xml"/><Relationship Id="rId55" Type="http://schemas.openxmlformats.org/officeDocument/2006/relationships/footer" Target="footer9.xml"/><Relationship Id="rId76" Type="http://schemas.openxmlformats.org/officeDocument/2006/relationships/image" Target="media/image52.png"/><Relationship Id="rId97" Type="http://schemas.openxmlformats.org/officeDocument/2006/relationships/image" Target="media/image67.png"/><Relationship Id="rId120" Type="http://schemas.openxmlformats.org/officeDocument/2006/relationships/image" Target="media/image90.png"/><Relationship Id="rId141" Type="http://schemas.openxmlformats.org/officeDocument/2006/relationships/image" Target="media/image111.jpeg"/><Relationship Id="rId7" Type="http://schemas.openxmlformats.org/officeDocument/2006/relationships/image" Target="media/image1.png"/><Relationship Id="rId162" Type="http://schemas.openxmlformats.org/officeDocument/2006/relationships/image" Target="media/image128.png"/><Relationship Id="rId183" Type="http://schemas.openxmlformats.org/officeDocument/2006/relationships/image" Target="media/image148.jpeg"/><Relationship Id="rId218" Type="http://schemas.openxmlformats.org/officeDocument/2006/relationships/footer" Target="footer25.xml"/><Relationship Id="rId239" Type="http://schemas.openxmlformats.org/officeDocument/2006/relationships/image" Target="media/image167.png"/><Relationship Id="rId250" Type="http://schemas.openxmlformats.org/officeDocument/2006/relationships/header" Target="header34.xml"/><Relationship Id="rId24" Type="http://schemas.openxmlformats.org/officeDocument/2006/relationships/image" Target="media/image12.png"/><Relationship Id="rId45" Type="http://schemas.openxmlformats.org/officeDocument/2006/relationships/image" Target="media/image27.png"/><Relationship Id="rId66" Type="http://schemas.openxmlformats.org/officeDocument/2006/relationships/image" Target="media/image42.png"/><Relationship Id="rId87" Type="http://schemas.openxmlformats.org/officeDocument/2006/relationships/header" Target="header11.xml"/><Relationship Id="rId110" Type="http://schemas.openxmlformats.org/officeDocument/2006/relationships/image" Target="media/image80.png"/><Relationship Id="rId131" Type="http://schemas.openxmlformats.org/officeDocument/2006/relationships/image" Target="media/image101.png"/><Relationship Id="rId152" Type="http://schemas.openxmlformats.org/officeDocument/2006/relationships/image" Target="media/image118.png"/><Relationship Id="rId173" Type="http://schemas.openxmlformats.org/officeDocument/2006/relationships/image" Target="media/image138.png"/><Relationship Id="rId194" Type="http://schemas.openxmlformats.org/officeDocument/2006/relationships/header" Target="header18.xml"/><Relationship Id="rId208" Type="http://schemas.openxmlformats.org/officeDocument/2006/relationships/image" Target="media/image161.jpeg"/><Relationship Id="rId229" Type="http://schemas.openxmlformats.org/officeDocument/2006/relationships/header" Target="header31.xml"/><Relationship Id="rId240" Type="http://schemas.openxmlformats.org/officeDocument/2006/relationships/image" Target="media/image168.png"/><Relationship Id="rId261" Type="http://schemas.openxmlformats.org/officeDocument/2006/relationships/footer" Target="footer39.xml"/><Relationship Id="rId14" Type="http://schemas.openxmlformats.org/officeDocument/2006/relationships/footer" Target="footer2.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0.png"/><Relationship Id="rId8" Type="http://schemas.openxmlformats.org/officeDocument/2006/relationships/image" Target="media/image2.png"/><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12.jpeg"/><Relationship Id="rId163" Type="http://schemas.openxmlformats.org/officeDocument/2006/relationships/image" Target="media/image129.png"/><Relationship Id="rId184" Type="http://schemas.openxmlformats.org/officeDocument/2006/relationships/image" Target="media/image149.jpeg"/><Relationship Id="rId219" Type="http://schemas.openxmlformats.org/officeDocument/2006/relationships/footer" Target="footer26.xml"/><Relationship Id="rId230" Type="http://schemas.openxmlformats.org/officeDocument/2006/relationships/header" Target="header32.xml"/><Relationship Id="rId251" Type="http://schemas.openxmlformats.org/officeDocument/2006/relationships/header" Target="header35.xml"/><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43.png"/><Relationship Id="rId88" Type="http://schemas.openxmlformats.org/officeDocument/2006/relationships/footer" Target="footer10.xml"/><Relationship Id="rId111" Type="http://schemas.openxmlformats.org/officeDocument/2006/relationships/image" Target="media/image81.png"/><Relationship Id="rId132" Type="http://schemas.openxmlformats.org/officeDocument/2006/relationships/image" Target="media/image102.png"/><Relationship Id="rId153" Type="http://schemas.openxmlformats.org/officeDocument/2006/relationships/image" Target="media/image119.png"/><Relationship Id="rId174" Type="http://schemas.openxmlformats.org/officeDocument/2006/relationships/image" Target="media/image139.png"/><Relationship Id="rId195" Type="http://schemas.openxmlformats.org/officeDocument/2006/relationships/footer" Target="footer18.xml"/><Relationship Id="rId209" Type="http://schemas.openxmlformats.org/officeDocument/2006/relationships/image" Target="media/image162.jpeg"/><Relationship Id="rId220" Type="http://schemas.openxmlformats.org/officeDocument/2006/relationships/header" Target="header27.xml"/><Relationship Id="rId241" Type="http://schemas.openxmlformats.org/officeDocument/2006/relationships/image" Target="media/image169.png"/><Relationship Id="rId15" Type="http://schemas.openxmlformats.org/officeDocument/2006/relationships/header" Target="header3.xml"/><Relationship Id="rId36" Type="http://schemas.openxmlformats.org/officeDocument/2006/relationships/image" Target="media/image18.jpeg"/><Relationship Id="rId57" Type="http://schemas.openxmlformats.org/officeDocument/2006/relationships/image" Target="media/image33.png"/><Relationship Id="rId262" Type="http://schemas.openxmlformats.org/officeDocument/2006/relationships/fontTable" Target="fontTable.xml"/><Relationship Id="rId78" Type="http://schemas.openxmlformats.org/officeDocument/2006/relationships/image" Target="media/image5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43" Type="http://schemas.openxmlformats.org/officeDocument/2006/relationships/image" Target="media/image113.jpeg"/><Relationship Id="rId164" Type="http://schemas.openxmlformats.org/officeDocument/2006/relationships/image" Target="media/image130.png"/><Relationship Id="rId185" Type="http://schemas.openxmlformats.org/officeDocument/2006/relationships/image" Target="media/image150.png"/><Relationship Id="rId9" Type="http://schemas.openxmlformats.org/officeDocument/2006/relationships/image" Target="media/image3.png"/><Relationship Id="rId210" Type="http://schemas.openxmlformats.org/officeDocument/2006/relationships/header" Target="header22.xml"/><Relationship Id="rId26" Type="http://schemas.openxmlformats.org/officeDocument/2006/relationships/image" Target="media/image14.png"/><Relationship Id="rId231" Type="http://schemas.openxmlformats.org/officeDocument/2006/relationships/footer" Target="footer31.xml"/><Relationship Id="rId252" Type="http://schemas.openxmlformats.org/officeDocument/2006/relationships/footer" Target="footer34.xml"/><Relationship Id="rId47" Type="http://schemas.openxmlformats.org/officeDocument/2006/relationships/image" Target="media/image29.png"/><Relationship Id="rId68" Type="http://schemas.openxmlformats.org/officeDocument/2006/relationships/image" Target="media/image44.png"/><Relationship Id="rId89" Type="http://schemas.openxmlformats.org/officeDocument/2006/relationships/footer" Target="footer11.xml"/><Relationship Id="rId112" Type="http://schemas.openxmlformats.org/officeDocument/2006/relationships/image" Target="media/image82.png"/><Relationship Id="rId133" Type="http://schemas.openxmlformats.org/officeDocument/2006/relationships/image" Target="media/image103.png"/><Relationship Id="rId154" Type="http://schemas.openxmlformats.org/officeDocument/2006/relationships/image" Target="media/image120.png"/><Relationship Id="rId175" Type="http://schemas.openxmlformats.org/officeDocument/2006/relationships/image" Target="media/image140.png"/><Relationship Id="rId196" Type="http://schemas.openxmlformats.org/officeDocument/2006/relationships/image" Target="media/image155.png"/><Relationship Id="rId200" Type="http://schemas.openxmlformats.org/officeDocument/2006/relationships/header" Target="header20.xml"/><Relationship Id="rId16" Type="http://schemas.openxmlformats.org/officeDocument/2006/relationships/footer" Target="footer3.xml"/><Relationship Id="rId221" Type="http://schemas.openxmlformats.org/officeDocument/2006/relationships/footer" Target="footer27.xml"/><Relationship Id="rId242" Type="http://schemas.openxmlformats.org/officeDocument/2006/relationships/image" Target="media/image170.png"/><Relationship Id="rId263" Type="http://schemas.openxmlformats.org/officeDocument/2006/relationships/theme" Target="theme/theme1.xml"/><Relationship Id="rId37" Type="http://schemas.openxmlformats.org/officeDocument/2006/relationships/image" Target="media/image19.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2.png"/><Relationship Id="rId123" Type="http://schemas.openxmlformats.org/officeDocument/2006/relationships/image" Target="media/image93.png"/><Relationship Id="rId144" Type="http://schemas.openxmlformats.org/officeDocument/2006/relationships/image" Target="media/image114.png"/><Relationship Id="rId90" Type="http://schemas.openxmlformats.org/officeDocument/2006/relationships/header" Target="header12.xml"/><Relationship Id="rId165" Type="http://schemas.openxmlformats.org/officeDocument/2006/relationships/image" Target="media/image131.jpeg"/><Relationship Id="rId186" Type="http://schemas.openxmlformats.org/officeDocument/2006/relationships/image" Target="media/image151.png"/><Relationship Id="rId211" Type="http://schemas.openxmlformats.org/officeDocument/2006/relationships/header" Target="header23.xml"/><Relationship Id="rId232" Type="http://schemas.openxmlformats.org/officeDocument/2006/relationships/footer" Target="footer32.xml"/><Relationship Id="rId253" Type="http://schemas.openxmlformats.org/officeDocument/2006/relationships/footer" Target="footer35.xml"/><Relationship Id="rId27" Type="http://schemas.openxmlformats.org/officeDocument/2006/relationships/image" Target="media/image15.png"/><Relationship Id="rId48" Type="http://schemas.openxmlformats.org/officeDocument/2006/relationships/image" Target="media/image30.png"/><Relationship Id="rId69" Type="http://schemas.openxmlformats.org/officeDocument/2006/relationships/image" Target="media/image45.png"/><Relationship Id="rId113" Type="http://schemas.openxmlformats.org/officeDocument/2006/relationships/image" Target="media/image83.png"/><Relationship Id="rId134" Type="http://schemas.openxmlformats.org/officeDocument/2006/relationships/image" Target="media/image104.png"/><Relationship Id="rId80" Type="http://schemas.openxmlformats.org/officeDocument/2006/relationships/image" Target="media/image56.png"/><Relationship Id="rId155" Type="http://schemas.openxmlformats.org/officeDocument/2006/relationships/image" Target="media/image121.jpeg"/><Relationship Id="rId176" Type="http://schemas.openxmlformats.org/officeDocument/2006/relationships/image" Target="media/image141.png"/><Relationship Id="rId197" Type="http://schemas.openxmlformats.org/officeDocument/2006/relationships/image" Target="media/image156.png"/><Relationship Id="rId201" Type="http://schemas.openxmlformats.org/officeDocument/2006/relationships/footer" Target="footer19.xml"/><Relationship Id="rId222" Type="http://schemas.openxmlformats.org/officeDocument/2006/relationships/header" Target="header28.xml"/><Relationship Id="rId243" Type="http://schemas.openxmlformats.org/officeDocument/2006/relationships/image" Target="media/image171.png"/><Relationship Id="rId17" Type="http://schemas.openxmlformats.org/officeDocument/2006/relationships/image" Target="media/image5.png"/><Relationship Id="rId38" Type="http://schemas.openxmlformats.org/officeDocument/2006/relationships/image" Target="media/image20.png"/><Relationship Id="rId59" Type="http://schemas.openxmlformats.org/officeDocument/2006/relationships/image" Target="media/image35.png"/><Relationship Id="rId103" Type="http://schemas.openxmlformats.org/officeDocument/2006/relationships/image" Target="media/image73.png"/><Relationship Id="rId124" Type="http://schemas.openxmlformats.org/officeDocument/2006/relationships/image" Target="media/image94.png"/><Relationship Id="rId70" Type="http://schemas.openxmlformats.org/officeDocument/2006/relationships/image" Target="media/image46.png"/><Relationship Id="rId91" Type="http://schemas.openxmlformats.org/officeDocument/2006/relationships/footer" Target="footer12.xml"/><Relationship Id="rId145" Type="http://schemas.openxmlformats.org/officeDocument/2006/relationships/image" Target="media/image115.jpeg"/><Relationship Id="rId166" Type="http://schemas.openxmlformats.org/officeDocument/2006/relationships/image" Target="media/image132.png"/><Relationship Id="rId187" Type="http://schemas.openxmlformats.org/officeDocument/2006/relationships/image" Target="media/image152.png"/><Relationship Id="rId1" Type="http://schemas.openxmlformats.org/officeDocument/2006/relationships/numbering" Target="numbering.xml"/><Relationship Id="rId212" Type="http://schemas.openxmlformats.org/officeDocument/2006/relationships/footer" Target="footer22.xml"/><Relationship Id="rId233" Type="http://schemas.openxmlformats.org/officeDocument/2006/relationships/header" Target="header33.xml"/><Relationship Id="rId254" Type="http://schemas.openxmlformats.org/officeDocument/2006/relationships/header" Target="header36.xml"/><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image" Target="media/image84.png"/><Relationship Id="rId60" Type="http://schemas.openxmlformats.org/officeDocument/2006/relationships/image" Target="media/image36.png"/><Relationship Id="rId81" Type="http://schemas.openxmlformats.org/officeDocument/2006/relationships/image" Target="media/image57.png"/><Relationship Id="rId135" Type="http://schemas.openxmlformats.org/officeDocument/2006/relationships/image" Target="media/image105.jpeg"/><Relationship Id="rId156" Type="http://schemas.openxmlformats.org/officeDocument/2006/relationships/image" Target="media/image122.png"/><Relationship Id="rId177" Type="http://schemas.openxmlformats.org/officeDocument/2006/relationships/image" Target="media/image142.png"/><Relationship Id="rId198" Type="http://schemas.openxmlformats.org/officeDocument/2006/relationships/image" Target="media/image157.png"/><Relationship Id="rId202" Type="http://schemas.openxmlformats.org/officeDocument/2006/relationships/footer" Target="footer20.xml"/><Relationship Id="rId223" Type="http://schemas.openxmlformats.org/officeDocument/2006/relationships/header" Target="header29.xml"/><Relationship Id="rId244" Type="http://schemas.openxmlformats.org/officeDocument/2006/relationships/image" Target="media/image172.png"/><Relationship Id="rId18" Type="http://schemas.openxmlformats.org/officeDocument/2006/relationships/image" Target="media/image6.png"/><Relationship Id="rId39" Type="http://schemas.openxmlformats.org/officeDocument/2006/relationships/image" Target="media/image21.png"/><Relationship Id="rId50" Type="http://schemas.openxmlformats.org/officeDocument/2006/relationships/header" Target="header7.xml"/><Relationship Id="rId104" Type="http://schemas.openxmlformats.org/officeDocument/2006/relationships/image" Target="media/image74.png"/><Relationship Id="rId125" Type="http://schemas.openxmlformats.org/officeDocument/2006/relationships/image" Target="media/image95.png"/><Relationship Id="rId146" Type="http://schemas.openxmlformats.org/officeDocument/2006/relationships/header" Target="header13.xml"/><Relationship Id="rId167" Type="http://schemas.openxmlformats.org/officeDocument/2006/relationships/image" Target="media/image133.png"/><Relationship Id="rId188" Type="http://schemas.openxmlformats.org/officeDocument/2006/relationships/image" Target="media/image153.png"/><Relationship Id="rId71" Type="http://schemas.openxmlformats.org/officeDocument/2006/relationships/image" Target="media/image47.png"/><Relationship Id="rId92" Type="http://schemas.openxmlformats.org/officeDocument/2006/relationships/image" Target="media/image62.png"/><Relationship Id="rId213" Type="http://schemas.openxmlformats.org/officeDocument/2006/relationships/footer" Target="footer23.xml"/><Relationship Id="rId234" Type="http://schemas.openxmlformats.org/officeDocument/2006/relationships/footer" Target="footer33.xml"/><Relationship Id="rId2" Type="http://schemas.openxmlformats.org/officeDocument/2006/relationships/styles" Target="styles.xml"/><Relationship Id="rId29" Type="http://schemas.openxmlformats.org/officeDocument/2006/relationships/header" Target="header4.xml"/><Relationship Id="rId255" Type="http://schemas.openxmlformats.org/officeDocument/2006/relationships/footer" Target="footer36.xml"/><Relationship Id="rId40" Type="http://schemas.openxmlformats.org/officeDocument/2006/relationships/image" Target="media/image22.png"/><Relationship Id="rId115" Type="http://schemas.openxmlformats.org/officeDocument/2006/relationships/image" Target="media/image85.png"/><Relationship Id="rId136" Type="http://schemas.openxmlformats.org/officeDocument/2006/relationships/image" Target="media/image106.png"/><Relationship Id="rId157" Type="http://schemas.openxmlformats.org/officeDocument/2006/relationships/image" Target="media/image123.jpeg"/><Relationship Id="rId178" Type="http://schemas.openxmlformats.org/officeDocument/2006/relationships/image" Target="media/image143.png"/><Relationship Id="rId61" Type="http://schemas.openxmlformats.org/officeDocument/2006/relationships/image" Target="media/image37.png"/><Relationship Id="rId82" Type="http://schemas.openxmlformats.org/officeDocument/2006/relationships/image" Target="media/image58.png"/><Relationship Id="rId199" Type="http://schemas.openxmlformats.org/officeDocument/2006/relationships/header" Target="header19.xml"/><Relationship Id="rId203" Type="http://schemas.openxmlformats.org/officeDocument/2006/relationships/header" Target="header21.xml"/><Relationship Id="rId19" Type="http://schemas.openxmlformats.org/officeDocument/2006/relationships/image" Target="media/image7.png"/><Relationship Id="rId224" Type="http://schemas.openxmlformats.org/officeDocument/2006/relationships/footer" Target="footer28.xml"/><Relationship Id="rId245" Type="http://schemas.openxmlformats.org/officeDocument/2006/relationships/image" Target="media/image173.png"/><Relationship Id="rId30" Type="http://schemas.openxmlformats.org/officeDocument/2006/relationships/header" Target="header5.xml"/><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header" Target="header14.xml"/><Relationship Id="rId168" Type="http://schemas.openxmlformats.org/officeDocument/2006/relationships/image" Target="media/image134.png"/><Relationship Id="rId51" Type="http://schemas.openxmlformats.org/officeDocument/2006/relationships/header" Target="header8.xml"/><Relationship Id="rId72" Type="http://schemas.openxmlformats.org/officeDocument/2006/relationships/image" Target="media/image48.png"/><Relationship Id="rId93" Type="http://schemas.openxmlformats.org/officeDocument/2006/relationships/image" Target="media/image63.png"/><Relationship Id="rId189" Type="http://schemas.openxmlformats.org/officeDocument/2006/relationships/image" Target="media/image154.png"/><Relationship Id="rId3" Type="http://schemas.openxmlformats.org/officeDocument/2006/relationships/settings" Target="settings.xml"/><Relationship Id="rId214" Type="http://schemas.openxmlformats.org/officeDocument/2006/relationships/header" Target="header24.xml"/><Relationship Id="rId235" Type="http://schemas.openxmlformats.org/officeDocument/2006/relationships/image" Target="media/image164.jpeg"/><Relationship Id="rId256" Type="http://schemas.openxmlformats.org/officeDocument/2006/relationships/header" Target="header37.xml"/><Relationship Id="rId116" Type="http://schemas.openxmlformats.org/officeDocument/2006/relationships/image" Target="media/image86.png"/><Relationship Id="rId137" Type="http://schemas.openxmlformats.org/officeDocument/2006/relationships/image" Target="media/image107.png"/><Relationship Id="rId158" Type="http://schemas.openxmlformats.org/officeDocument/2006/relationships/image" Target="media/image124.png"/><Relationship Id="rId20" Type="http://schemas.openxmlformats.org/officeDocument/2006/relationships/image" Target="media/image8.png"/><Relationship Id="rId41" Type="http://schemas.openxmlformats.org/officeDocument/2006/relationships/image" Target="media/image23.png"/><Relationship Id="rId62" Type="http://schemas.openxmlformats.org/officeDocument/2006/relationships/image" Target="media/image38.png"/><Relationship Id="rId83" Type="http://schemas.openxmlformats.org/officeDocument/2006/relationships/image" Target="media/image59.png"/><Relationship Id="rId179" Type="http://schemas.openxmlformats.org/officeDocument/2006/relationships/image" Target="media/image144.png"/><Relationship Id="rId190" Type="http://schemas.openxmlformats.org/officeDocument/2006/relationships/header" Target="header16.xml"/><Relationship Id="rId204" Type="http://schemas.openxmlformats.org/officeDocument/2006/relationships/footer" Target="footer21.xml"/><Relationship Id="rId225" Type="http://schemas.openxmlformats.org/officeDocument/2006/relationships/footer" Target="footer29.xml"/><Relationship Id="rId246" Type="http://schemas.openxmlformats.org/officeDocument/2006/relationships/image" Target="media/image174.png"/><Relationship Id="rId106" Type="http://schemas.openxmlformats.org/officeDocument/2006/relationships/image" Target="media/image76.png"/><Relationship Id="rId127" Type="http://schemas.openxmlformats.org/officeDocument/2006/relationships/image" Target="media/image97.png"/><Relationship Id="rId10" Type="http://schemas.openxmlformats.org/officeDocument/2006/relationships/image" Target="media/image4.png"/><Relationship Id="rId31" Type="http://schemas.openxmlformats.org/officeDocument/2006/relationships/footer" Target="footer4.xml"/><Relationship Id="rId52" Type="http://schemas.openxmlformats.org/officeDocument/2006/relationships/footer" Target="footer7.xml"/><Relationship Id="rId73" Type="http://schemas.openxmlformats.org/officeDocument/2006/relationships/image" Target="media/image49.png"/><Relationship Id="rId94" Type="http://schemas.openxmlformats.org/officeDocument/2006/relationships/image" Target="media/image64.png"/><Relationship Id="rId148" Type="http://schemas.openxmlformats.org/officeDocument/2006/relationships/footer" Target="footer13.xml"/><Relationship Id="rId169" Type="http://schemas.openxmlformats.org/officeDocument/2006/relationships/image" Target="media/image135.png"/><Relationship Id="rId4" Type="http://schemas.openxmlformats.org/officeDocument/2006/relationships/webSettings" Target="webSettings.xml"/><Relationship Id="rId180" Type="http://schemas.openxmlformats.org/officeDocument/2006/relationships/image" Target="media/image145.png"/><Relationship Id="rId215" Type="http://schemas.openxmlformats.org/officeDocument/2006/relationships/footer" Target="footer24.xml"/><Relationship Id="rId236" Type="http://schemas.openxmlformats.org/officeDocument/2006/relationships/image" Target="media/image165.png"/><Relationship Id="rId257" Type="http://schemas.openxmlformats.org/officeDocument/2006/relationships/header" Target="header38.xml"/><Relationship Id="rId42" Type="http://schemas.openxmlformats.org/officeDocument/2006/relationships/image" Target="media/image24.png"/><Relationship Id="rId84" Type="http://schemas.openxmlformats.org/officeDocument/2006/relationships/image" Target="media/image60.png"/><Relationship Id="rId138" Type="http://schemas.openxmlformats.org/officeDocument/2006/relationships/image" Target="media/image108.png"/></Relationships>
</file>

<file path=word/_rels/footer15.xml.rels><?xml version="1.0" encoding="UTF-8" standalone="yes"?>
<Relationships xmlns="http://schemas.openxmlformats.org/package/2006/relationships"><Relationship Id="rId2" Type="http://schemas.openxmlformats.org/officeDocument/2006/relationships/image" Target="media/image117.png"/><Relationship Id="rId1" Type="http://schemas.openxmlformats.org/officeDocument/2006/relationships/image" Target="media/image116.png"/></Relationships>
</file>

<file path=word/_rels/footer17.xml.rels><?xml version="1.0" encoding="UTF-8" standalone="yes"?>
<Relationships xmlns="http://schemas.openxmlformats.org/package/2006/relationships"><Relationship Id="rId2" Type="http://schemas.openxmlformats.org/officeDocument/2006/relationships/image" Target="media/image117.png"/><Relationship Id="rId1" Type="http://schemas.openxmlformats.org/officeDocument/2006/relationships/image" Target="media/image116.png"/></Relationships>
</file>

<file path=word/_rels/footer20.xml.rels><?xml version="1.0" encoding="UTF-8" standalone="yes"?>
<Relationships xmlns="http://schemas.openxmlformats.org/package/2006/relationships"><Relationship Id="rId2" Type="http://schemas.openxmlformats.org/officeDocument/2006/relationships/image" Target="media/image117.png"/><Relationship Id="rId1" Type="http://schemas.openxmlformats.org/officeDocument/2006/relationships/image" Target="media/image116.png"/></Relationships>
</file>

<file path=word/_rels/footer23.xml.rels><?xml version="1.0" encoding="UTF-8" standalone="yes"?>
<Relationships xmlns="http://schemas.openxmlformats.org/package/2006/relationships"><Relationship Id="rId2" Type="http://schemas.openxmlformats.org/officeDocument/2006/relationships/image" Target="media/image117.png"/><Relationship Id="rId1" Type="http://schemas.openxmlformats.org/officeDocument/2006/relationships/image" Target="media/image116.png"/></Relationships>
</file>

<file path=word/_rels/footer24.xml.rels><?xml version="1.0" encoding="UTF-8" standalone="yes"?>
<Relationships xmlns="http://schemas.openxmlformats.org/package/2006/relationships"><Relationship Id="rId2" Type="http://schemas.openxmlformats.org/officeDocument/2006/relationships/image" Target="media/image117.png"/><Relationship Id="rId1" Type="http://schemas.openxmlformats.org/officeDocument/2006/relationships/image" Target="media/image116.png"/></Relationships>
</file>

<file path=word/_rels/footer26.xml.rels><?xml version="1.0" encoding="UTF-8" standalone="yes"?>
<Relationships xmlns="http://schemas.openxmlformats.org/package/2006/relationships"><Relationship Id="rId2" Type="http://schemas.openxmlformats.org/officeDocument/2006/relationships/image" Target="media/image117.png"/><Relationship Id="rId1" Type="http://schemas.openxmlformats.org/officeDocument/2006/relationships/image" Target="media/image116.png"/></Relationships>
</file>

<file path=word/_rels/footer27.xml.rels><?xml version="1.0" encoding="UTF-8" standalone="yes"?>
<Relationships xmlns="http://schemas.openxmlformats.org/package/2006/relationships"><Relationship Id="rId2" Type="http://schemas.openxmlformats.org/officeDocument/2006/relationships/image" Target="media/image117.png"/><Relationship Id="rId1" Type="http://schemas.openxmlformats.org/officeDocument/2006/relationships/image" Target="media/image116.png"/></Relationships>
</file>

<file path=word/_rels/footer29.xml.rels><?xml version="1.0" encoding="UTF-8" standalone="yes"?>
<Relationships xmlns="http://schemas.openxmlformats.org/package/2006/relationships"><Relationship Id="rId2" Type="http://schemas.openxmlformats.org/officeDocument/2006/relationships/image" Target="media/image117.png"/><Relationship Id="rId1" Type="http://schemas.openxmlformats.org/officeDocument/2006/relationships/image" Target="media/image116.png"/></Relationships>
</file>

<file path=word/_rels/footer30.xml.rels><?xml version="1.0" encoding="UTF-8" standalone="yes"?>
<Relationships xmlns="http://schemas.openxmlformats.org/package/2006/relationships"><Relationship Id="rId2" Type="http://schemas.openxmlformats.org/officeDocument/2006/relationships/image" Target="media/image117.png"/><Relationship Id="rId1" Type="http://schemas.openxmlformats.org/officeDocument/2006/relationships/image" Target="media/image1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DBM.dotm</Template>
  <TotalTime>0</TotalTime>
  <Pages>76</Pages>
  <Words>22148</Words>
  <Characters>126245</Characters>
  <Application>Microsoft Office Word</Application>
  <DocSecurity>0</DocSecurity>
  <Lines>1052</Lines>
  <Paragraphs>296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Doanh Doan</cp:lastModifiedBy>
  <cp:revision>2</cp:revision>
  <dcterms:created xsi:type="dcterms:W3CDTF">2021-02-10T02:17:00Z</dcterms:created>
  <dcterms:modified xsi:type="dcterms:W3CDTF">2021-02-10T02:17:00Z</dcterms:modified>
</cp:coreProperties>
</file>