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F6F35" w14:textId="27E4BDBB" w:rsidR="005B63B5" w:rsidRPr="00B10E25" w:rsidRDefault="005B63B5" w:rsidP="00E5709E">
      <w:pPr>
        <w:spacing w:line="288" w:lineRule="auto"/>
        <w:ind w:left="720" w:hanging="720"/>
        <w:rPr>
          <w:b/>
          <w:bCs/>
          <w:sz w:val="28"/>
          <w:szCs w:val="28"/>
          <w:u w:val="single"/>
          <w:lang w:val="nl-NL"/>
        </w:rPr>
      </w:pPr>
      <w:r w:rsidRPr="00B10E25">
        <w:rPr>
          <w:b/>
          <w:bCs/>
          <w:sz w:val="28"/>
          <w:szCs w:val="28"/>
          <w:u w:val="single"/>
          <w:lang w:val="nl-NL"/>
        </w:rPr>
        <w:t xml:space="preserve">TUẦN </w:t>
      </w:r>
      <w:r w:rsidR="00AB242B" w:rsidRPr="00B10E25">
        <w:rPr>
          <w:b/>
          <w:bCs/>
          <w:sz w:val="28"/>
          <w:szCs w:val="28"/>
          <w:u w:val="single"/>
          <w:lang w:val="nl-NL"/>
        </w:rPr>
        <w:t>34</w:t>
      </w:r>
    </w:p>
    <w:p w14:paraId="474A8101" w14:textId="77777777" w:rsidR="00AB242B" w:rsidRPr="00B10E25" w:rsidRDefault="001E49F3" w:rsidP="00E5709E">
      <w:pPr>
        <w:spacing w:line="288" w:lineRule="auto"/>
        <w:ind w:left="-284"/>
        <w:jc w:val="center"/>
        <w:rPr>
          <w:b/>
          <w:bCs/>
          <w:szCs w:val="28"/>
        </w:rPr>
      </w:pPr>
      <w:r w:rsidRPr="00B10E25">
        <w:rPr>
          <w:b/>
          <w:bCs/>
          <w:sz w:val="28"/>
          <w:szCs w:val="28"/>
          <w:u w:val="single"/>
          <w:lang w:val="nl-NL"/>
        </w:rPr>
        <w:t>TIẾNG VIỆT</w:t>
      </w:r>
      <w:r w:rsidR="00AB242B" w:rsidRPr="00B10E25">
        <w:rPr>
          <w:b/>
          <w:bCs/>
          <w:szCs w:val="28"/>
        </w:rPr>
        <w:t xml:space="preserve"> </w:t>
      </w:r>
    </w:p>
    <w:p w14:paraId="532536FA" w14:textId="62DBB447" w:rsidR="00BA4013" w:rsidRPr="00B10E25" w:rsidRDefault="00BA4013" w:rsidP="00E5709E">
      <w:pPr>
        <w:spacing w:line="288" w:lineRule="auto"/>
        <w:ind w:left="720" w:hanging="720"/>
        <w:jc w:val="center"/>
        <w:rPr>
          <w:b/>
          <w:bCs/>
          <w:sz w:val="28"/>
          <w:szCs w:val="28"/>
          <w:lang w:val="nl-NL"/>
        </w:rPr>
      </w:pPr>
      <w:r w:rsidRPr="00B10E25">
        <w:rPr>
          <w:b/>
          <w:bCs/>
          <w:sz w:val="28"/>
          <w:szCs w:val="28"/>
          <w:lang w:val="nl-NL"/>
        </w:rPr>
        <w:t>CHỦ ĐIỂM: BẠN BÈ BỐN PHƯƠNG</w:t>
      </w:r>
    </w:p>
    <w:p w14:paraId="02048012" w14:textId="79DDA687" w:rsidR="00AB242B" w:rsidRPr="00B10E25" w:rsidRDefault="00AB242B" w:rsidP="00E5709E">
      <w:pPr>
        <w:spacing w:line="288" w:lineRule="auto"/>
        <w:ind w:left="-284"/>
        <w:jc w:val="center"/>
        <w:rPr>
          <w:b/>
          <w:bCs/>
          <w:sz w:val="28"/>
          <w:szCs w:val="28"/>
        </w:rPr>
      </w:pPr>
      <w:r w:rsidRPr="00B10E25">
        <w:rPr>
          <w:b/>
          <w:bCs/>
          <w:sz w:val="28"/>
          <w:szCs w:val="28"/>
        </w:rPr>
        <w:t>LUYỆN NÓI VÀ NGHE</w:t>
      </w:r>
    </w:p>
    <w:p w14:paraId="01B1D96E" w14:textId="77777777" w:rsidR="00AB242B" w:rsidRPr="00B10E25" w:rsidRDefault="00AB242B" w:rsidP="00E5709E">
      <w:pPr>
        <w:spacing w:line="288" w:lineRule="auto"/>
        <w:ind w:left="-284"/>
        <w:jc w:val="center"/>
        <w:rPr>
          <w:b/>
          <w:bCs/>
          <w:sz w:val="28"/>
          <w:szCs w:val="28"/>
        </w:rPr>
      </w:pPr>
      <w:r w:rsidRPr="00B10E25">
        <w:rPr>
          <w:b/>
          <w:bCs/>
          <w:sz w:val="28"/>
          <w:szCs w:val="28"/>
        </w:rPr>
        <w:t>TRAO ĐỔI: EM ĐỌC SÁCH BÁO</w:t>
      </w:r>
    </w:p>
    <w:p w14:paraId="1EEF0EDB" w14:textId="1029EF32" w:rsidR="00AB242B" w:rsidRPr="00B10E25" w:rsidRDefault="00AB242B" w:rsidP="00E5709E">
      <w:pPr>
        <w:spacing w:line="288" w:lineRule="auto"/>
        <w:ind w:left="-284"/>
        <w:jc w:val="center"/>
        <w:rPr>
          <w:b/>
          <w:bCs/>
          <w:sz w:val="28"/>
          <w:szCs w:val="28"/>
        </w:rPr>
      </w:pPr>
      <w:r w:rsidRPr="00B10E25">
        <w:rPr>
          <w:b/>
          <w:bCs/>
          <w:sz w:val="28"/>
          <w:szCs w:val="28"/>
        </w:rPr>
        <w:t>(</w:t>
      </w:r>
      <w:r w:rsidR="007E22BB">
        <w:rPr>
          <w:b/>
          <w:bCs/>
          <w:sz w:val="28"/>
          <w:szCs w:val="28"/>
        </w:rPr>
        <w:t>TIẾT 1</w:t>
      </w:r>
      <w:r w:rsidRPr="00B10E25">
        <w:rPr>
          <w:b/>
          <w:bCs/>
          <w:sz w:val="28"/>
          <w:szCs w:val="28"/>
        </w:rPr>
        <w:t>)</w:t>
      </w:r>
    </w:p>
    <w:p w14:paraId="5419B361" w14:textId="77777777" w:rsidR="00AB242B" w:rsidRPr="00B10E25" w:rsidRDefault="00AB242B" w:rsidP="00E5709E">
      <w:pPr>
        <w:spacing w:line="288" w:lineRule="auto"/>
        <w:rPr>
          <w:szCs w:val="28"/>
        </w:rPr>
      </w:pPr>
    </w:p>
    <w:p w14:paraId="790381E7" w14:textId="77777777" w:rsidR="00AB242B" w:rsidRPr="00B10E25" w:rsidRDefault="00AB242B" w:rsidP="00E5709E">
      <w:pPr>
        <w:spacing w:line="288" w:lineRule="auto"/>
        <w:ind w:firstLine="284"/>
        <w:jc w:val="both"/>
        <w:rPr>
          <w:b/>
          <w:bCs/>
          <w:sz w:val="28"/>
          <w:szCs w:val="28"/>
        </w:rPr>
      </w:pPr>
      <w:r w:rsidRPr="00B10E25">
        <w:rPr>
          <w:b/>
          <w:bCs/>
          <w:sz w:val="28"/>
          <w:szCs w:val="28"/>
        </w:rPr>
        <w:t>I. YÊU CẦU CẦN ĐẠT</w:t>
      </w:r>
    </w:p>
    <w:p w14:paraId="169B69D1" w14:textId="77777777" w:rsidR="00AB242B" w:rsidRPr="00B10E25" w:rsidRDefault="00AB242B" w:rsidP="00E5709E">
      <w:pPr>
        <w:spacing w:before="120" w:line="288" w:lineRule="auto"/>
        <w:ind w:firstLine="284"/>
        <w:jc w:val="both"/>
        <w:rPr>
          <w:b/>
          <w:bCs/>
          <w:sz w:val="28"/>
          <w:szCs w:val="28"/>
        </w:rPr>
      </w:pPr>
      <w:r w:rsidRPr="00B10E25">
        <w:rPr>
          <w:b/>
          <w:bCs/>
          <w:sz w:val="28"/>
          <w:szCs w:val="28"/>
        </w:rPr>
        <w:t>1. Phát triển các năng lực đặc thù</w:t>
      </w:r>
    </w:p>
    <w:p w14:paraId="34177C5E" w14:textId="52378A15" w:rsidR="00AB242B" w:rsidRPr="00B10E25" w:rsidRDefault="00142CB5" w:rsidP="00E5709E">
      <w:pPr>
        <w:spacing w:before="120" w:line="288" w:lineRule="auto"/>
        <w:ind w:firstLine="284"/>
        <w:jc w:val="both"/>
        <w:rPr>
          <w:sz w:val="28"/>
          <w:szCs w:val="28"/>
        </w:rPr>
      </w:pPr>
      <w:r w:rsidRPr="00B10E25">
        <w:rPr>
          <w:sz w:val="28"/>
          <w:szCs w:val="28"/>
        </w:rPr>
        <w:t xml:space="preserve">- </w:t>
      </w:r>
      <w:r w:rsidR="00AB242B" w:rsidRPr="00B10E25">
        <w:rPr>
          <w:sz w:val="28"/>
          <w:szCs w:val="28"/>
        </w:rPr>
        <w:t xml:space="preserve"> Nhớ nội dung, kể hoặc đọc lại được câu chuyện (bài thơ, bài văn) đã đọc ở nhà</w:t>
      </w:r>
      <w:r w:rsidR="0038542E" w:rsidRPr="00B10E25">
        <w:rPr>
          <w:sz w:val="28"/>
          <w:szCs w:val="28"/>
        </w:rPr>
        <w:t xml:space="preserve"> </w:t>
      </w:r>
      <w:r w:rsidR="00AB242B" w:rsidRPr="00B10E25">
        <w:rPr>
          <w:sz w:val="28"/>
          <w:szCs w:val="28"/>
        </w:rPr>
        <w:t>về một nước bạn (hoặc về tình hữu nghị).</w:t>
      </w:r>
    </w:p>
    <w:p w14:paraId="040AF5C6" w14:textId="758620FF" w:rsidR="00AB242B" w:rsidRPr="00B10E25" w:rsidRDefault="009B233E" w:rsidP="00E5709E">
      <w:pPr>
        <w:spacing w:before="120" w:line="288" w:lineRule="auto"/>
        <w:ind w:firstLine="284"/>
        <w:jc w:val="both"/>
        <w:rPr>
          <w:sz w:val="28"/>
          <w:szCs w:val="28"/>
        </w:rPr>
      </w:pPr>
      <w:r w:rsidRPr="00B10E25">
        <w:rPr>
          <w:sz w:val="28"/>
          <w:szCs w:val="28"/>
        </w:rPr>
        <w:t xml:space="preserve">- </w:t>
      </w:r>
      <w:r w:rsidR="00AB242B" w:rsidRPr="00B10E25">
        <w:rPr>
          <w:sz w:val="28"/>
          <w:szCs w:val="28"/>
        </w:rPr>
        <w:t xml:space="preserve"> Lắng nghe bạn kể (đọc), biết nhận xét, đánh giá lời kể (giọng đọc) của bạn.</w:t>
      </w:r>
    </w:p>
    <w:p w14:paraId="33835551" w14:textId="07CD7289" w:rsidR="00AB242B" w:rsidRPr="00B10E25" w:rsidRDefault="009B233E" w:rsidP="00E5709E">
      <w:pPr>
        <w:spacing w:before="120" w:line="288" w:lineRule="auto"/>
        <w:ind w:firstLine="284"/>
        <w:jc w:val="both"/>
        <w:rPr>
          <w:sz w:val="28"/>
          <w:szCs w:val="28"/>
        </w:rPr>
      </w:pPr>
      <w:r w:rsidRPr="00B10E25">
        <w:rPr>
          <w:sz w:val="28"/>
          <w:szCs w:val="28"/>
        </w:rPr>
        <w:t xml:space="preserve">- </w:t>
      </w:r>
      <w:r w:rsidR="00AB242B" w:rsidRPr="00B10E25">
        <w:rPr>
          <w:sz w:val="28"/>
          <w:szCs w:val="28"/>
        </w:rPr>
        <w:t xml:space="preserve"> Biết trao đổi cùng các bạn về câu chuyện (bài thơ, bài văn).</w:t>
      </w:r>
    </w:p>
    <w:p w14:paraId="6C14765D" w14:textId="75E860F8" w:rsidR="00A42295" w:rsidRPr="00B10E25" w:rsidRDefault="00A42295" w:rsidP="00E5709E">
      <w:pPr>
        <w:spacing w:before="120" w:line="288" w:lineRule="auto"/>
        <w:ind w:firstLine="284"/>
        <w:jc w:val="both"/>
        <w:rPr>
          <w:sz w:val="28"/>
          <w:szCs w:val="28"/>
        </w:rPr>
      </w:pPr>
      <w:r w:rsidRPr="00B10E25">
        <w:rPr>
          <w:sz w:val="28"/>
          <w:szCs w:val="28"/>
        </w:rPr>
        <w:t>- Biết kể chuyện (đọc bài thơ, bài văn), biết trao đổi cùng các bạn một cách chủ</w:t>
      </w:r>
      <w:r w:rsidR="00E772BC" w:rsidRPr="00B10E25">
        <w:rPr>
          <w:sz w:val="28"/>
          <w:szCs w:val="28"/>
        </w:rPr>
        <w:t xml:space="preserve"> </w:t>
      </w:r>
      <w:r w:rsidRPr="00B10E25">
        <w:rPr>
          <w:sz w:val="28"/>
          <w:szCs w:val="28"/>
        </w:rPr>
        <w:t>động, tự nhiên, tự tin; nhìn vào mắt người cùng trò chuyện</w:t>
      </w:r>
    </w:p>
    <w:p w14:paraId="506CDA98" w14:textId="265845D3" w:rsidR="00AB242B" w:rsidRPr="00B10E25" w:rsidRDefault="009B233E" w:rsidP="00E5709E">
      <w:pPr>
        <w:spacing w:before="120" w:line="288" w:lineRule="auto"/>
        <w:ind w:firstLine="284"/>
        <w:jc w:val="both"/>
        <w:rPr>
          <w:sz w:val="28"/>
          <w:szCs w:val="28"/>
        </w:rPr>
      </w:pPr>
      <w:r w:rsidRPr="00B10E25">
        <w:rPr>
          <w:sz w:val="28"/>
          <w:szCs w:val="28"/>
        </w:rPr>
        <w:t xml:space="preserve">- </w:t>
      </w:r>
      <w:r w:rsidR="00AB242B" w:rsidRPr="00B10E25">
        <w:rPr>
          <w:sz w:val="28"/>
          <w:szCs w:val="28"/>
        </w:rPr>
        <w:t xml:space="preserve"> </w:t>
      </w:r>
      <w:r w:rsidR="00FF12C6" w:rsidRPr="00B10E25">
        <w:rPr>
          <w:sz w:val="28"/>
          <w:szCs w:val="28"/>
        </w:rPr>
        <w:t xml:space="preserve">Phát </w:t>
      </w:r>
      <w:r w:rsidR="00AB242B" w:rsidRPr="00B10E25">
        <w:rPr>
          <w:sz w:val="28"/>
          <w:szCs w:val="28"/>
        </w:rPr>
        <w:t>triển năng lực văn học: Biết bày tỏ sự yêu thích các chi tiết thú vị</w:t>
      </w:r>
    </w:p>
    <w:p w14:paraId="28D23B3E" w14:textId="77777777" w:rsidR="00CC721A" w:rsidRPr="00B10E25" w:rsidRDefault="00AB242B" w:rsidP="00E5709E">
      <w:pPr>
        <w:spacing w:before="120" w:line="288" w:lineRule="auto"/>
        <w:jc w:val="both"/>
        <w:rPr>
          <w:sz w:val="28"/>
          <w:szCs w:val="28"/>
        </w:rPr>
      </w:pPr>
      <w:r w:rsidRPr="00B10E25">
        <w:rPr>
          <w:sz w:val="28"/>
          <w:szCs w:val="28"/>
        </w:rPr>
        <w:t>trong câu chuyện.</w:t>
      </w:r>
    </w:p>
    <w:p w14:paraId="57257FDE" w14:textId="77777777" w:rsidR="0004178C" w:rsidRPr="00B10E25" w:rsidRDefault="00CC721A" w:rsidP="00E5709E">
      <w:pPr>
        <w:spacing w:before="120" w:line="288" w:lineRule="auto"/>
        <w:ind w:firstLine="284"/>
        <w:jc w:val="both"/>
        <w:rPr>
          <w:sz w:val="28"/>
          <w:szCs w:val="28"/>
        </w:rPr>
      </w:pPr>
      <w:r w:rsidRPr="00B10E25">
        <w:rPr>
          <w:b/>
          <w:bCs/>
          <w:sz w:val="28"/>
          <w:szCs w:val="28"/>
        </w:rPr>
        <w:t>2.</w:t>
      </w:r>
      <w:r w:rsidRPr="00B10E25">
        <w:rPr>
          <w:sz w:val="28"/>
          <w:szCs w:val="28"/>
        </w:rPr>
        <w:t xml:space="preserve"> </w:t>
      </w:r>
      <w:r w:rsidRPr="00B10E25">
        <w:rPr>
          <w:b/>
          <w:sz w:val="28"/>
          <w:szCs w:val="28"/>
        </w:rPr>
        <w:t>Năng lực chung.</w:t>
      </w:r>
    </w:p>
    <w:p w14:paraId="5990A107" w14:textId="75E7804B" w:rsidR="009B233E" w:rsidRPr="00B10E25" w:rsidRDefault="00CC721A" w:rsidP="00E5709E">
      <w:pPr>
        <w:spacing w:before="120" w:line="288" w:lineRule="auto"/>
        <w:ind w:firstLine="284"/>
        <w:jc w:val="both"/>
        <w:rPr>
          <w:sz w:val="28"/>
          <w:szCs w:val="28"/>
        </w:rPr>
      </w:pPr>
      <w:r w:rsidRPr="00B10E25">
        <w:rPr>
          <w:sz w:val="28"/>
          <w:szCs w:val="28"/>
        </w:rPr>
        <w:t>- Năng lực tự chủ, tự học: lắng nghe, đọc bài. Nêu được nội dung bài.</w:t>
      </w:r>
    </w:p>
    <w:p w14:paraId="4C977DFE" w14:textId="77777777" w:rsidR="009B233E" w:rsidRPr="00B10E25" w:rsidRDefault="00CC721A" w:rsidP="00E5709E">
      <w:pPr>
        <w:spacing w:before="120" w:line="288" w:lineRule="auto"/>
        <w:ind w:firstLine="284"/>
        <w:jc w:val="both"/>
        <w:rPr>
          <w:sz w:val="28"/>
          <w:szCs w:val="28"/>
        </w:rPr>
      </w:pPr>
      <w:r w:rsidRPr="00B10E25">
        <w:rPr>
          <w:sz w:val="28"/>
          <w:szCs w:val="28"/>
        </w:rPr>
        <w:t>- Năng lực giải quyết vấn đề và sáng tạo: tham gia trò chơi, vận dụng.</w:t>
      </w:r>
    </w:p>
    <w:p w14:paraId="789D1E99" w14:textId="77777777" w:rsidR="009B233E" w:rsidRPr="00B10E25" w:rsidRDefault="00CC721A" w:rsidP="00E5709E">
      <w:pPr>
        <w:spacing w:before="120" w:line="288" w:lineRule="auto"/>
        <w:ind w:firstLine="284"/>
        <w:jc w:val="both"/>
        <w:rPr>
          <w:sz w:val="28"/>
          <w:szCs w:val="28"/>
        </w:rPr>
      </w:pPr>
      <w:r w:rsidRPr="00B10E25">
        <w:rPr>
          <w:sz w:val="28"/>
          <w:szCs w:val="28"/>
        </w:rPr>
        <w:t>- Năng lực giao tiếp và hợp tác: tham gia đọc trong nhóm.</w:t>
      </w:r>
    </w:p>
    <w:p w14:paraId="423C96DB" w14:textId="77777777" w:rsidR="0004178C" w:rsidRPr="00B10E25" w:rsidRDefault="00CC721A" w:rsidP="00E5709E">
      <w:pPr>
        <w:spacing w:before="120" w:line="288" w:lineRule="auto"/>
        <w:ind w:firstLine="284"/>
        <w:jc w:val="both"/>
        <w:rPr>
          <w:sz w:val="28"/>
          <w:szCs w:val="28"/>
        </w:rPr>
      </w:pPr>
      <w:r w:rsidRPr="00B10E25">
        <w:rPr>
          <w:b/>
          <w:sz w:val="28"/>
          <w:szCs w:val="28"/>
        </w:rPr>
        <w:t>3. Phẩm chất.</w:t>
      </w:r>
    </w:p>
    <w:p w14:paraId="015DEC24" w14:textId="70044585" w:rsidR="0004178C" w:rsidRPr="00B10E25" w:rsidRDefault="00CC721A" w:rsidP="00E5709E">
      <w:pPr>
        <w:spacing w:before="120" w:line="288" w:lineRule="auto"/>
        <w:ind w:firstLine="284"/>
        <w:jc w:val="both"/>
        <w:rPr>
          <w:sz w:val="28"/>
          <w:szCs w:val="28"/>
        </w:rPr>
      </w:pPr>
      <w:r w:rsidRPr="00B10E25">
        <w:rPr>
          <w:sz w:val="28"/>
          <w:szCs w:val="28"/>
        </w:rPr>
        <w:t>- Phẩm chất yêu nước: Biết yêu cảnh đẹp</w:t>
      </w:r>
      <w:r w:rsidR="00533C6F" w:rsidRPr="00B10E25">
        <w:rPr>
          <w:sz w:val="28"/>
          <w:szCs w:val="28"/>
        </w:rPr>
        <w:t>, yêu quê hương đất nước.</w:t>
      </w:r>
    </w:p>
    <w:p w14:paraId="0A2B9FBA" w14:textId="77777777" w:rsidR="0004178C" w:rsidRPr="00B10E25" w:rsidRDefault="00CC721A" w:rsidP="00E5709E">
      <w:pPr>
        <w:spacing w:before="120" w:line="288" w:lineRule="auto"/>
        <w:ind w:firstLine="284"/>
        <w:jc w:val="both"/>
        <w:rPr>
          <w:sz w:val="28"/>
          <w:szCs w:val="28"/>
        </w:rPr>
      </w:pPr>
      <w:r w:rsidRPr="00B10E25">
        <w:rPr>
          <w:sz w:val="28"/>
          <w:szCs w:val="28"/>
        </w:rPr>
        <w:t>- Phẩm chất nhân ái: Biết yêu quý bạn bè qua bài thơ.</w:t>
      </w:r>
    </w:p>
    <w:p w14:paraId="39F15834" w14:textId="3BEAEA28" w:rsidR="0004178C" w:rsidRPr="00B10E25" w:rsidRDefault="00CC721A" w:rsidP="00E5709E">
      <w:pPr>
        <w:spacing w:before="120" w:line="288" w:lineRule="auto"/>
        <w:ind w:firstLine="284"/>
        <w:jc w:val="both"/>
        <w:rPr>
          <w:sz w:val="28"/>
          <w:szCs w:val="28"/>
        </w:rPr>
      </w:pPr>
      <w:r w:rsidRPr="00B10E25">
        <w:rPr>
          <w:sz w:val="28"/>
          <w:szCs w:val="28"/>
        </w:rPr>
        <w:t>- Phẩm chất chăm chỉ: Chăm chỉ đọc bài</w:t>
      </w:r>
      <w:r w:rsidR="00FB39B2" w:rsidRPr="00B10E25">
        <w:rPr>
          <w:sz w:val="28"/>
          <w:szCs w:val="28"/>
        </w:rPr>
        <w:t>, có nếp tự đọc sách</w:t>
      </w:r>
      <w:r w:rsidRPr="00B10E25">
        <w:rPr>
          <w:sz w:val="28"/>
          <w:szCs w:val="28"/>
        </w:rPr>
        <w:t>.</w:t>
      </w:r>
    </w:p>
    <w:p w14:paraId="5635C51E" w14:textId="539EA167" w:rsidR="002C5E16" w:rsidRPr="00B10E25" w:rsidRDefault="00CC721A" w:rsidP="00E5709E">
      <w:pPr>
        <w:spacing w:before="120" w:line="288" w:lineRule="auto"/>
        <w:ind w:firstLine="284"/>
        <w:jc w:val="both"/>
        <w:rPr>
          <w:sz w:val="28"/>
          <w:szCs w:val="28"/>
        </w:rPr>
      </w:pPr>
      <w:r w:rsidRPr="00B10E25">
        <w:rPr>
          <w:sz w:val="28"/>
          <w:szCs w:val="28"/>
        </w:rPr>
        <w:t xml:space="preserve">- Phẩm chất trách nhiệm: </w:t>
      </w:r>
      <w:r w:rsidR="00C95682" w:rsidRPr="00B10E25">
        <w:rPr>
          <w:sz w:val="28"/>
          <w:szCs w:val="28"/>
        </w:rPr>
        <w:t>bảo vệ net truyền thống của đất nước.</w:t>
      </w:r>
    </w:p>
    <w:p w14:paraId="39FB24CE" w14:textId="33CD2DFB" w:rsidR="00FF12C6" w:rsidRPr="00B10E25" w:rsidRDefault="00FF12C6" w:rsidP="00E5709E">
      <w:pPr>
        <w:spacing w:before="120" w:line="288" w:lineRule="auto"/>
        <w:ind w:firstLine="284"/>
        <w:jc w:val="both"/>
        <w:rPr>
          <w:b/>
          <w:sz w:val="28"/>
          <w:szCs w:val="28"/>
        </w:rPr>
      </w:pPr>
      <w:r w:rsidRPr="00B10E25">
        <w:rPr>
          <w:b/>
          <w:sz w:val="28"/>
          <w:szCs w:val="28"/>
        </w:rPr>
        <w:t>II. ĐỒ DÙNG DẠY HỌC</w:t>
      </w:r>
    </w:p>
    <w:p w14:paraId="72BFCE9F" w14:textId="77777777" w:rsidR="00FF12C6" w:rsidRPr="00B10E25" w:rsidRDefault="00FF12C6" w:rsidP="00E5709E">
      <w:pPr>
        <w:spacing w:before="120" w:line="288" w:lineRule="auto"/>
        <w:ind w:firstLine="284"/>
        <w:rPr>
          <w:sz w:val="28"/>
          <w:szCs w:val="28"/>
        </w:rPr>
      </w:pPr>
      <w:r w:rsidRPr="00B10E25">
        <w:rPr>
          <w:sz w:val="28"/>
          <w:szCs w:val="28"/>
        </w:rPr>
        <w:t>- Kế hoạch bài dạy, bài giảng Power point.</w:t>
      </w:r>
    </w:p>
    <w:p w14:paraId="53FA0769" w14:textId="07A2D16D" w:rsidR="00FF12C6" w:rsidRPr="00B10E25" w:rsidRDefault="00FF12C6" w:rsidP="00E5709E">
      <w:pPr>
        <w:spacing w:before="120" w:line="288" w:lineRule="auto"/>
        <w:jc w:val="both"/>
        <w:rPr>
          <w:sz w:val="28"/>
          <w:szCs w:val="28"/>
        </w:rPr>
      </w:pPr>
      <w:r w:rsidRPr="00B10E25">
        <w:rPr>
          <w:sz w:val="28"/>
          <w:szCs w:val="28"/>
        </w:rPr>
        <w:t>- SGK và các thiết bị, học liệu phụ</w:t>
      </w:r>
      <w:r w:rsidR="00C95682" w:rsidRPr="00B10E25">
        <w:rPr>
          <w:sz w:val="28"/>
          <w:szCs w:val="28"/>
        </w:rPr>
        <w:t>c</w:t>
      </w:r>
      <w:r w:rsidRPr="00B10E25">
        <w:rPr>
          <w:sz w:val="28"/>
          <w:szCs w:val="28"/>
        </w:rPr>
        <w:t xml:space="preserve"> vụ cho tiết dạy.</w:t>
      </w:r>
    </w:p>
    <w:p w14:paraId="4004DB8B" w14:textId="0E99A2CC" w:rsidR="00AB242B" w:rsidRDefault="00AB242B" w:rsidP="00E5709E">
      <w:pPr>
        <w:spacing w:before="120" w:line="288" w:lineRule="auto"/>
        <w:jc w:val="both"/>
        <w:rPr>
          <w:b/>
          <w:bCs/>
          <w:sz w:val="28"/>
          <w:szCs w:val="28"/>
        </w:rPr>
      </w:pPr>
      <w:r w:rsidRPr="00B10E25">
        <w:rPr>
          <w:b/>
          <w:bCs/>
          <w:sz w:val="28"/>
          <w:szCs w:val="28"/>
        </w:rPr>
        <w:t>II</w:t>
      </w:r>
      <w:r w:rsidR="0038542E" w:rsidRPr="00B10E25">
        <w:rPr>
          <w:b/>
          <w:bCs/>
          <w:sz w:val="28"/>
          <w:szCs w:val="28"/>
        </w:rPr>
        <w:t>I</w:t>
      </w:r>
      <w:r w:rsidRPr="00B10E25">
        <w:rPr>
          <w:b/>
          <w:bCs/>
          <w:sz w:val="28"/>
          <w:szCs w:val="28"/>
        </w:rPr>
        <w:t>. CÁC HOẠT ĐỘNG DẠY VÀ HỌC</w:t>
      </w:r>
    </w:p>
    <w:p w14:paraId="088FB280" w14:textId="77777777" w:rsidR="004778D7" w:rsidRPr="00B10E25" w:rsidRDefault="004778D7" w:rsidP="00E5709E">
      <w:pPr>
        <w:spacing w:line="288" w:lineRule="auto"/>
        <w:jc w:val="both"/>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305"/>
        <w:gridCol w:w="3983"/>
      </w:tblGrid>
      <w:tr w:rsidR="00AD27D2" w:rsidRPr="00B10E25" w14:paraId="4C6295BC" w14:textId="77777777" w:rsidTr="009E0A22">
        <w:tc>
          <w:tcPr>
            <w:tcW w:w="2766" w:type="pct"/>
            <w:tcBorders>
              <w:bottom w:val="dashed" w:sz="4" w:space="0" w:color="auto"/>
            </w:tcBorders>
          </w:tcPr>
          <w:p w14:paraId="1496B59C" w14:textId="77777777" w:rsidR="0025020D" w:rsidRPr="00B10E25" w:rsidRDefault="0025020D" w:rsidP="00E5709E">
            <w:pPr>
              <w:spacing w:line="288" w:lineRule="auto"/>
              <w:jc w:val="center"/>
              <w:rPr>
                <w:b/>
                <w:szCs w:val="28"/>
                <w:lang w:val="nl-NL"/>
              </w:rPr>
            </w:pPr>
            <w:r w:rsidRPr="00B10E25">
              <w:rPr>
                <w:b/>
                <w:sz w:val="28"/>
                <w:szCs w:val="28"/>
                <w:lang w:val="nl-NL"/>
              </w:rPr>
              <w:lastRenderedPageBreak/>
              <w:t>Hoạt động của giáo viên</w:t>
            </w:r>
          </w:p>
        </w:tc>
        <w:tc>
          <w:tcPr>
            <w:tcW w:w="2234" w:type="pct"/>
            <w:tcBorders>
              <w:bottom w:val="dashed" w:sz="4" w:space="0" w:color="auto"/>
            </w:tcBorders>
          </w:tcPr>
          <w:p w14:paraId="74C1DDB0" w14:textId="77777777" w:rsidR="0025020D" w:rsidRPr="00B10E25" w:rsidRDefault="0025020D" w:rsidP="00E5709E">
            <w:pPr>
              <w:spacing w:line="288" w:lineRule="auto"/>
              <w:jc w:val="center"/>
              <w:rPr>
                <w:b/>
                <w:szCs w:val="28"/>
                <w:lang w:val="nl-NL"/>
              </w:rPr>
            </w:pPr>
            <w:r w:rsidRPr="00B10E25">
              <w:rPr>
                <w:b/>
                <w:sz w:val="28"/>
                <w:szCs w:val="28"/>
                <w:lang w:val="nl-NL"/>
              </w:rPr>
              <w:t>Hoạt động của học sinh</w:t>
            </w:r>
          </w:p>
        </w:tc>
      </w:tr>
      <w:tr w:rsidR="0025020D" w:rsidRPr="00B10E25" w14:paraId="49776F0E" w14:textId="77777777" w:rsidTr="00F47ABD">
        <w:tc>
          <w:tcPr>
            <w:tcW w:w="5000" w:type="pct"/>
            <w:gridSpan w:val="2"/>
            <w:tcBorders>
              <w:bottom w:val="dashed" w:sz="4" w:space="0" w:color="auto"/>
            </w:tcBorders>
          </w:tcPr>
          <w:p w14:paraId="7D171D3E" w14:textId="77777777" w:rsidR="0025020D" w:rsidRPr="00B10E25" w:rsidRDefault="0025020D" w:rsidP="00E5709E">
            <w:pPr>
              <w:spacing w:line="288" w:lineRule="auto"/>
              <w:jc w:val="both"/>
              <w:rPr>
                <w:bCs/>
                <w:i/>
                <w:szCs w:val="28"/>
                <w:lang w:val="nl-NL"/>
              </w:rPr>
            </w:pPr>
            <w:r w:rsidRPr="00B10E25">
              <w:rPr>
                <w:b/>
                <w:bCs/>
                <w:sz w:val="28"/>
                <w:szCs w:val="28"/>
                <w:lang w:val="nl-NL"/>
              </w:rPr>
              <w:t>1. Khởi động.</w:t>
            </w:r>
          </w:p>
          <w:p w14:paraId="7AC9CC74" w14:textId="77777777" w:rsidR="0025020D" w:rsidRPr="00B10E25" w:rsidRDefault="0025020D" w:rsidP="00E5709E">
            <w:pPr>
              <w:spacing w:line="288" w:lineRule="auto"/>
              <w:jc w:val="both"/>
              <w:rPr>
                <w:szCs w:val="28"/>
                <w:lang w:val="nl-NL"/>
              </w:rPr>
            </w:pPr>
            <w:r w:rsidRPr="00B10E25">
              <w:rPr>
                <w:sz w:val="28"/>
                <w:szCs w:val="28"/>
                <w:lang w:val="nl-NL"/>
              </w:rPr>
              <w:t xml:space="preserve">- Mục tiêu: </w:t>
            </w:r>
          </w:p>
          <w:p w14:paraId="2AB584F0" w14:textId="7088B97B" w:rsidR="0025020D" w:rsidRPr="00B10E25" w:rsidRDefault="0025020D" w:rsidP="00E5709E">
            <w:pPr>
              <w:spacing w:line="288" w:lineRule="auto"/>
              <w:jc w:val="both"/>
              <w:rPr>
                <w:szCs w:val="28"/>
                <w:lang w:val="nl-NL"/>
              </w:rPr>
            </w:pPr>
            <w:r w:rsidRPr="00B10E25">
              <w:rPr>
                <w:sz w:val="28"/>
                <w:szCs w:val="28"/>
                <w:lang w:val="nl-NL"/>
              </w:rPr>
              <w:t xml:space="preserve">+ Tạo không khí vui vẻ, </w:t>
            </w:r>
            <w:r w:rsidR="004E3C26">
              <w:rPr>
                <w:sz w:val="28"/>
                <w:szCs w:val="28"/>
                <w:lang w:val="nl-NL"/>
              </w:rPr>
              <w:t xml:space="preserve">phấn khởi </w:t>
            </w:r>
            <w:r w:rsidRPr="00B10E25">
              <w:rPr>
                <w:sz w:val="28"/>
                <w:szCs w:val="28"/>
                <w:lang w:val="nl-NL"/>
              </w:rPr>
              <w:t>trước giờ học.</w:t>
            </w:r>
          </w:p>
          <w:p w14:paraId="10B9BC57" w14:textId="77777777" w:rsidR="0025020D" w:rsidRPr="00B10E25" w:rsidRDefault="0025020D" w:rsidP="00E5709E">
            <w:pPr>
              <w:spacing w:line="288" w:lineRule="auto"/>
              <w:jc w:val="both"/>
              <w:rPr>
                <w:szCs w:val="28"/>
                <w:lang w:val="nl-NL"/>
              </w:rPr>
            </w:pPr>
            <w:r w:rsidRPr="00B10E25">
              <w:rPr>
                <w:sz w:val="28"/>
                <w:szCs w:val="28"/>
                <w:lang w:val="nl-NL"/>
              </w:rPr>
              <w:t>+ Kiểm tra kiến thức đã học ở bài đọc trước.</w:t>
            </w:r>
          </w:p>
          <w:p w14:paraId="407AFE38" w14:textId="77777777" w:rsidR="0025020D" w:rsidRPr="00B10E25" w:rsidRDefault="0025020D" w:rsidP="00E5709E">
            <w:pPr>
              <w:spacing w:line="288" w:lineRule="auto"/>
              <w:jc w:val="both"/>
              <w:rPr>
                <w:szCs w:val="28"/>
                <w:lang w:val="nl-NL"/>
              </w:rPr>
            </w:pPr>
            <w:r w:rsidRPr="00B10E25">
              <w:rPr>
                <w:sz w:val="28"/>
                <w:szCs w:val="28"/>
                <w:lang w:val="nl-NL"/>
              </w:rPr>
              <w:t>- Cách tiến hành:</w:t>
            </w:r>
          </w:p>
        </w:tc>
      </w:tr>
      <w:tr w:rsidR="00AD27D2" w:rsidRPr="00B10E25" w14:paraId="744094E2" w14:textId="77777777" w:rsidTr="009E0A22">
        <w:tc>
          <w:tcPr>
            <w:tcW w:w="2766" w:type="pct"/>
            <w:tcBorders>
              <w:bottom w:val="dashed" w:sz="4" w:space="0" w:color="auto"/>
            </w:tcBorders>
          </w:tcPr>
          <w:p w14:paraId="05EC3538" w14:textId="6588EF7E" w:rsidR="0025020D" w:rsidRPr="00B10E25" w:rsidRDefault="0025020D" w:rsidP="00E5709E">
            <w:pPr>
              <w:spacing w:line="288" w:lineRule="auto"/>
              <w:jc w:val="both"/>
              <w:outlineLvl w:val="0"/>
              <w:rPr>
                <w:bCs/>
                <w:szCs w:val="28"/>
                <w:lang w:val="nl-NL"/>
              </w:rPr>
            </w:pPr>
            <w:r w:rsidRPr="00B10E25">
              <w:rPr>
                <w:bCs/>
                <w:sz w:val="28"/>
                <w:szCs w:val="28"/>
                <w:lang w:val="nl-NL"/>
              </w:rPr>
              <w:t xml:space="preserve">- GV giới thiệu chủ điểm và cùng chia sẻ với HS về </w:t>
            </w:r>
            <w:r w:rsidR="00503CF6" w:rsidRPr="00B10E25">
              <w:rPr>
                <w:bCs/>
                <w:sz w:val="28"/>
                <w:szCs w:val="28"/>
                <w:lang w:val="nl-NL"/>
              </w:rPr>
              <w:t xml:space="preserve">một vài đất nước </w:t>
            </w:r>
            <w:r w:rsidR="00925B6C" w:rsidRPr="00B10E25">
              <w:rPr>
                <w:bCs/>
                <w:sz w:val="28"/>
                <w:szCs w:val="28"/>
                <w:lang w:val="nl-NL"/>
              </w:rPr>
              <w:t>trên thế giới.</w:t>
            </w:r>
          </w:p>
          <w:p w14:paraId="43B9A820" w14:textId="2E24898C" w:rsidR="003462E7" w:rsidRPr="00B10E25" w:rsidRDefault="00AD27D2" w:rsidP="00E5709E">
            <w:pPr>
              <w:spacing w:line="288" w:lineRule="auto"/>
              <w:outlineLvl w:val="0"/>
              <w:rPr>
                <w:bCs/>
                <w:szCs w:val="28"/>
                <w:lang w:val="nl-NL"/>
              </w:rPr>
            </w:pPr>
            <w:r w:rsidRPr="00B10E25">
              <w:rPr>
                <w:noProof/>
              </w:rPr>
              <w:drawing>
                <wp:inline distT="0" distB="0" distL="0" distR="0" wp14:anchorId="4ABD9DBF" wp14:editId="5F8A77D3">
                  <wp:extent cx="3358515" cy="247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9166" cy="2523612"/>
                          </a:xfrm>
                          <a:prstGeom prst="rect">
                            <a:avLst/>
                          </a:prstGeom>
                        </pic:spPr>
                      </pic:pic>
                    </a:graphicData>
                  </a:graphic>
                </wp:inline>
              </w:drawing>
            </w:r>
          </w:p>
          <w:p w14:paraId="29742F57" w14:textId="2AE70B76" w:rsidR="0025020D" w:rsidRPr="00B10E25" w:rsidRDefault="0025020D" w:rsidP="00E5709E">
            <w:pPr>
              <w:spacing w:line="288" w:lineRule="auto"/>
              <w:jc w:val="both"/>
              <w:outlineLvl w:val="0"/>
              <w:rPr>
                <w:bCs/>
                <w:szCs w:val="28"/>
                <w:lang w:val="nl-NL"/>
              </w:rPr>
            </w:pPr>
            <w:r w:rsidRPr="00B10E25">
              <w:rPr>
                <w:bCs/>
                <w:sz w:val="28"/>
                <w:szCs w:val="28"/>
                <w:lang w:val="nl-NL"/>
              </w:rPr>
              <w:t xml:space="preserve">+ </w:t>
            </w:r>
            <w:r w:rsidR="009E7A0D" w:rsidRPr="00B10E25">
              <w:rPr>
                <w:bCs/>
                <w:sz w:val="28"/>
                <w:szCs w:val="28"/>
                <w:lang w:val="nl-NL"/>
              </w:rPr>
              <w:t xml:space="preserve">Trong bức tranh trên </w:t>
            </w:r>
            <w:r w:rsidR="000558FA" w:rsidRPr="00B10E25">
              <w:rPr>
                <w:bCs/>
                <w:sz w:val="28"/>
                <w:szCs w:val="28"/>
                <w:lang w:val="nl-NL"/>
              </w:rPr>
              <w:t>có đặc trưng của những đất nước nào?</w:t>
            </w:r>
          </w:p>
          <w:p w14:paraId="6948E403" w14:textId="664E9999" w:rsidR="0025020D" w:rsidRPr="00B10E25" w:rsidRDefault="0025020D" w:rsidP="00E5709E">
            <w:pPr>
              <w:spacing w:line="288" w:lineRule="auto"/>
              <w:jc w:val="both"/>
              <w:outlineLvl w:val="0"/>
              <w:rPr>
                <w:bCs/>
                <w:szCs w:val="28"/>
                <w:lang w:val="nl-NL"/>
              </w:rPr>
            </w:pPr>
            <w:r w:rsidRPr="00B10E25">
              <w:rPr>
                <w:bCs/>
                <w:sz w:val="28"/>
                <w:szCs w:val="28"/>
                <w:lang w:val="nl-NL"/>
              </w:rPr>
              <w:t xml:space="preserve">+ </w:t>
            </w:r>
            <w:r w:rsidR="00C95682" w:rsidRPr="00B10E25">
              <w:rPr>
                <w:bCs/>
                <w:sz w:val="28"/>
                <w:szCs w:val="28"/>
                <w:lang w:val="nl-NL"/>
              </w:rPr>
              <w:t>Em thích đất nước nào nhất?</w:t>
            </w:r>
          </w:p>
          <w:p w14:paraId="7F747546" w14:textId="77777777" w:rsidR="0025020D" w:rsidRPr="00B10E25" w:rsidRDefault="0025020D" w:rsidP="00E5709E">
            <w:pPr>
              <w:spacing w:line="288" w:lineRule="auto"/>
              <w:jc w:val="both"/>
              <w:outlineLvl w:val="0"/>
              <w:rPr>
                <w:bCs/>
                <w:szCs w:val="28"/>
                <w:lang w:val="nl-NL"/>
              </w:rPr>
            </w:pPr>
            <w:r w:rsidRPr="00B10E25">
              <w:rPr>
                <w:bCs/>
                <w:sz w:val="28"/>
                <w:szCs w:val="28"/>
                <w:lang w:val="nl-NL"/>
              </w:rPr>
              <w:t>- GV Nhận xét, tuyên dương.</w:t>
            </w:r>
          </w:p>
          <w:p w14:paraId="31C409F3" w14:textId="77777777" w:rsidR="0025020D" w:rsidRPr="00B10E25" w:rsidRDefault="0025020D" w:rsidP="00E5709E">
            <w:pPr>
              <w:spacing w:line="288" w:lineRule="auto"/>
              <w:jc w:val="both"/>
              <w:outlineLvl w:val="0"/>
              <w:rPr>
                <w:bCs/>
                <w:szCs w:val="28"/>
                <w:lang w:val="nl-NL"/>
              </w:rPr>
            </w:pPr>
            <w:r w:rsidRPr="00B10E25">
              <w:rPr>
                <w:bCs/>
                <w:sz w:val="28"/>
                <w:szCs w:val="28"/>
                <w:lang w:val="nl-NL"/>
              </w:rPr>
              <w:t>- GV dẫn dắt vào bài mới</w:t>
            </w:r>
          </w:p>
        </w:tc>
        <w:tc>
          <w:tcPr>
            <w:tcW w:w="2234" w:type="pct"/>
            <w:tcBorders>
              <w:bottom w:val="dashed" w:sz="4" w:space="0" w:color="auto"/>
            </w:tcBorders>
          </w:tcPr>
          <w:p w14:paraId="48BE6B25" w14:textId="73F98A8D" w:rsidR="0025020D" w:rsidRPr="00B10E25" w:rsidRDefault="0025020D" w:rsidP="00E5709E">
            <w:pPr>
              <w:spacing w:line="288" w:lineRule="auto"/>
              <w:jc w:val="both"/>
              <w:rPr>
                <w:szCs w:val="28"/>
                <w:lang w:val="nl-NL"/>
              </w:rPr>
            </w:pPr>
            <w:r w:rsidRPr="00B10E25">
              <w:rPr>
                <w:sz w:val="28"/>
                <w:szCs w:val="28"/>
                <w:lang w:val="nl-NL"/>
              </w:rPr>
              <w:t>- HS quan sát tranh, lắng nghe</w:t>
            </w:r>
            <w:r w:rsidR="00D90B3E" w:rsidRPr="00B10E25">
              <w:rPr>
                <w:sz w:val="28"/>
                <w:szCs w:val="28"/>
                <w:lang w:val="nl-NL"/>
              </w:rPr>
              <w:t>.</w:t>
            </w:r>
          </w:p>
          <w:p w14:paraId="4C21494D" w14:textId="77777777" w:rsidR="0025020D" w:rsidRPr="00B10E25" w:rsidRDefault="0025020D" w:rsidP="00E5709E">
            <w:pPr>
              <w:spacing w:line="288" w:lineRule="auto"/>
              <w:jc w:val="both"/>
              <w:rPr>
                <w:szCs w:val="28"/>
                <w:lang w:val="nl-NL"/>
              </w:rPr>
            </w:pPr>
          </w:p>
          <w:p w14:paraId="3405E72A" w14:textId="77777777" w:rsidR="0025020D" w:rsidRPr="00B10E25" w:rsidRDefault="0025020D" w:rsidP="00E5709E">
            <w:pPr>
              <w:spacing w:line="288" w:lineRule="auto"/>
              <w:jc w:val="both"/>
              <w:rPr>
                <w:szCs w:val="28"/>
                <w:lang w:val="nl-NL"/>
              </w:rPr>
            </w:pPr>
          </w:p>
          <w:p w14:paraId="61820814" w14:textId="77777777" w:rsidR="0025020D" w:rsidRPr="00B10E25" w:rsidRDefault="0025020D" w:rsidP="00E5709E">
            <w:pPr>
              <w:spacing w:line="288" w:lineRule="auto"/>
              <w:jc w:val="both"/>
              <w:rPr>
                <w:szCs w:val="28"/>
                <w:lang w:val="nl-NL"/>
              </w:rPr>
            </w:pPr>
          </w:p>
          <w:p w14:paraId="547CCE97" w14:textId="77777777" w:rsidR="0025020D" w:rsidRPr="00B10E25" w:rsidRDefault="0025020D" w:rsidP="00E5709E">
            <w:pPr>
              <w:spacing w:line="288" w:lineRule="auto"/>
              <w:jc w:val="both"/>
              <w:rPr>
                <w:szCs w:val="28"/>
                <w:lang w:val="nl-NL"/>
              </w:rPr>
            </w:pPr>
          </w:p>
          <w:p w14:paraId="530E6333" w14:textId="77777777" w:rsidR="0025020D" w:rsidRPr="00B10E25" w:rsidRDefault="0025020D" w:rsidP="00E5709E">
            <w:pPr>
              <w:spacing w:line="288" w:lineRule="auto"/>
              <w:jc w:val="both"/>
              <w:rPr>
                <w:szCs w:val="28"/>
                <w:lang w:val="nl-NL"/>
              </w:rPr>
            </w:pPr>
          </w:p>
          <w:p w14:paraId="6A008E64" w14:textId="77777777" w:rsidR="0025020D" w:rsidRPr="00B10E25" w:rsidRDefault="0025020D" w:rsidP="00E5709E">
            <w:pPr>
              <w:spacing w:line="288" w:lineRule="auto"/>
              <w:jc w:val="both"/>
              <w:rPr>
                <w:szCs w:val="28"/>
                <w:lang w:val="nl-NL"/>
              </w:rPr>
            </w:pPr>
          </w:p>
          <w:p w14:paraId="32637DA0" w14:textId="77777777" w:rsidR="0025020D" w:rsidRPr="00B10E25" w:rsidRDefault="0025020D" w:rsidP="00E5709E">
            <w:pPr>
              <w:spacing w:line="288" w:lineRule="auto"/>
              <w:jc w:val="both"/>
              <w:rPr>
                <w:szCs w:val="28"/>
                <w:lang w:val="nl-NL"/>
              </w:rPr>
            </w:pPr>
          </w:p>
          <w:p w14:paraId="2DD74129" w14:textId="77777777" w:rsidR="0025020D" w:rsidRPr="00B10E25" w:rsidRDefault="0025020D" w:rsidP="00E5709E">
            <w:pPr>
              <w:spacing w:line="288" w:lineRule="auto"/>
              <w:jc w:val="both"/>
              <w:rPr>
                <w:szCs w:val="28"/>
                <w:lang w:val="nl-NL"/>
              </w:rPr>
            </w:pPr>
          </w:p>
          <w:p w14:paraId="264012D1" w14:textId="77777777" w:rsidR="00C95682" w:rsidRPr="00B10E25" w:rsidRDefault="00C95682" w:rsidP="00E5709E">
            <w:pPr>
              <w:spacing w:line="288" w:lineRule="auto"/>
              <w:jc w:val="both"/>
              <w:rPr>
                <w:szCs w:val="28"/>
                <w:lang w:val="nl-NL"/>
              </w:rPr>
            </w:pPr>
          </w:p>
          <w:p w14:paraId="4A69C64F" w14:textId="77777777" w:rsidR="00C95682" w:rsidRPr="00B10E25" w:rsidRDefault="00C95682" w:rsidP="00E5709E">
            <w:pPr>
              <w:spacing w:line="288" w:lineRule="auto"/>
              <w:jc w:val="both"/>
              <w:rPr>
                <w:szCs w:val="28"/>
                <w:lang w:val="nl-NL"/>
              </w:rPr>
            </w:pPr>
          </w:p>
          <w:p w14:paraId="5B3A7F65" w14:textId="77777777" w:rsidR="00C95682" w:rsidRPr="00B10E25" w:rsidRDefault="00C95682" w:rsidP="00E5709E">
            <w:pPr>
              <w:spacing w:line="288" w:lineRule="auto"/>
              <w:jc w:val="both"/>
              <w:rPr>
                <w:szCs w:val="28"/>
                <w:lang w:val="nl-NL"/>
              </w:rPr>
            </w:pPr>
          </w:p>
          <w:p w14:paraId="2CD1DCAD" w14:textId="77777777" w:rsidR="00C95682" w:rsidRPr="00B10E25" w:rsidRDefault="00C95682" w:rsidP="00E5709E">
            <w:pPr>
              <w:spacing w:line="288" w:lineRule="auto"/>
              <w:jc w:val="both"/>
              <w:rPr>
                <w:szCs w:val="28"/>
                <w:lang w:val="nl-NL"/>
              </w:rPr>
            </w:pPr>
          </w:p>
          <w:p w14:paraId="7AC4FEC8" w14:textId="77777777" w:rsidR="00C95682" w:rsidRPr="00B10E25" w:rsidRDefault="00C95682" w:rsidP="00E5709E">
            <w:pPr>
              <w:spacing w:line="288" w:lineRule="auto"/>
              <w:jc w:val="both"/>
              <w:rPr>
                <w:szCs w:val="28"/>
                <w:lang w:val="nl-NL"/>
              </w:rPr>
            </w:pPr>
          </w:p>
          <w:p w14:paraId="31FC01F6" w14:textId="77777777" w:rsidR="00C95682" w:rsidRPr="00B10E25" w:rsidRDefault="00C95682" w:rsidP="00E5709E">
            <w:pPr>
              <w:spacing w:line="288" w:lineRule="auto"/>
              <w:jc w:val="both"/>
              <w:rPr>
                <w:szCs w:val="28"/>
                <w:lang w:val="nl-NL"/>
              </w:rPr>
            </w:pPr>
          </w:p>
          <w:p w14:paraId="35EB9A29" w14:textId="726F46CC" w:rsidR="0025020D" w:rsidRPr="00B10E25" w:rsidRDefault="0025020D" w:rsidP="00E5709E">
            <w:pPr>
              <w:spacing w:line="288" w:lineRule="auto"/>
              <w:jc w:val="both"/>
              <w:rPr>
                <w:szCs w:val="28"/>
                <w:lang w:val="nl-NL"/>
              </w:rPr>
            </w:pPr>
            <w:r w:rsidRPr="00B10E25">
              <w:rPr>
                <w:sz w:val="28"/>
                <w:szCs w:val="28"/>
                <w:lang w:val="nl-NL"/>
              </w:rPr>
              <w:t>+ HS trả lời theo suy nghĩ của mình.</w:t>
            </w:r>
          </w:p>
          <w:p w14:paraId="2A85EFB0" w14:textId="77777777" w:rsidR="0025020D" w:rsidRPr="00B10E25" w:rsidRDefault="0025020D" w:rsidP="00E5709E">
            <w:pPr>
              <w:spacing w:line="288" w:lineRule="auto"/>
              <w:jc w:val="both"/>
              <w:rPr>
                <w:szCs w:val="28"/>
                <w:lang w:val="nl-NL"/>
              </w:rPr>
            </w:pPr>
          </w:p>
          <w:p w14:paraId="6F48EFC7" w14:textId="77777777" w:rsidR="0025020D" w:rsidRPr="00B10E25" w:rsidRDefault="0025020D" w:rsidP="00E5709E">
            <w:pPr>
              <w:spacing w:line="288" w:lineRule="auto"/>
              <w:jc w:val="both"/>
              <w:rPr>
                <w:szCs w:val="28"/>
                <w:lang w:val="nl-NL"/>
              </w:rPr>
            </w:pPr>
          </w:p>
          <w:p w14:paraId="5C239203" w14:textId="77777777" w:rsidR="0025020D" w:rsidRPr="00B10E25" w:rsidRDefault="0025020D" w:rsidP="00E5709E">
            <w:pPr>
              <w:spacing w:line="288" w:lineRule="auto"/>
              <w:jc w:val="both"/>
              <w:rPr>
                <w:szCs w:val="28"/>
                <w:lang w:val="nl-NL"/>
              </w:rPr>
            </w:pPr>
          </w:p>
          <w:p w14:paraId="5BA56C82" w14:textId="77777777" w:rsidR="0025020D" w:rsidRPr="00B10E25" w:rsidRDefault="0025020D" w:rsidP="00E5709E">
            <w:pPr>
              <w:spacing w:line="288" w:lineRule="auto"/>
              <w:jc w:val="both"/>
              <w:rPr>
                <w:szCs w:val="28"/>
                <w:lang w:val="nl-NL"/>
              </w:rPr>
            </w:pPr>
            <w:r w:rsidRPr="00B10E25">
              <w:rPr>
                <w:sz w:val="28"/>
                <w:szCs w:val="28"/>
                <w:lang w:val="nl-NL"/>
              </w:rPr>
              <w:t>- HS lắng nghe.</w:t>
            </w:r>
          </w:p>
        </w:tc>
      </w:tr>
      <w:tr w:rsidR="0025020D" w:rsidRPr="00B10E25" w14:paraId="3ED7A5BC" w14:textId="77777777" w:rsidTr="00F47ABD">
        <w:tc>
          <w:tcPr>
            <w:tcW w:w="5000" w:type="pct"/>
            <w:gridSpan w:val="2"/>
            <w:tcBorders>
              <w:top w:val="dashed" w:sz="4" w:space="0" w:color="auto"/>
              <w:bottom w:val="dashed" w:sz="4" w:space="0" w:color="auto"/>
            </w:tcBorders>
          </w:tcPr>
          <w:p w14:paraId="6C9CA440" w14:textId="77777777" w:rsidR="0025020D" w:rsidRPr="00B10E25" w:rsidRDefault="0025020D" w:rsidP="00E5709E">
            <w:pPr>
              <w:spacing w:line="288" w:lineRule="auto"/>
              <w:rPr>
                <w:b/>
                <w:bCs/>
                <w:iCs/>
                <w:szCs w:val="28"/>
                <w:lang w:val="nl-NL"/>
              </w:rPr>
            </w:pPr>
            <w:r w:rsidRPr="00B10E25">
              <w:rPr>
                <w:b/>
                <w:bCs/>
                <w:iCs/>
                <w:sz w:val="28"/>
                <w:szCs w:val="28"/>
                <w:lang w:val="nl-NL"/>
              </w:rPr>
              <w:t>2. Khám phá</w:t>
            </w:r>
            <w:r w:rsidRPr="00B10E25">
              <w:rPr>
                <w:bCs/>
                <w:i/>
                <w:iCs/>
                <w:sz w:val="28"/>
                <w:szCs w:val="28"/>
                <w:lang w:val="nl-NL"/>
              </w:rPr>
              <w:t>.</w:t>
            </w:r>
          </w:p>
          <w:p w14:paraId="505618B8" w14:textId="77777777" w:rsidR="0025020D" w:rsidRPr="00B10E25" w:rsidRDefault="0025020D" w:rsidP="00E5709E">
            <w:pPr>
              <w:spacing w:line="288" w:lineRule="auto"/>
              <w:jc w:val="both"/>
              <w:rPr>
                <w:szCs w:val="28"/>
                <w:lang w:val="nl-NL"/>
              </w:rPr>
            </w:pPr>
            <w:r w:rsidRPr="00B10E25">
              <w:rPr>
                <w:b/>
                <w:bCs/>
                <w:iCs/>
                <w:sz w:val="28"/>
                <w:szCs w:val="28"/>
                <w:lang w:val="nl-NL"/>
              </w:rPr>
              <w:t xml:space="preserve">- </w:t>
            </w:r>
            <w:r w:rsidRPr="00B10E25">
              <w:rPr>
                <w:bCs/>
                <w:sz w:val="28"/>
                <w:szCs w:val="28"/>
                <w:lang w:val="nl-NL"/>
              </w:rPr>
              <w:t>Mục tiêu:</w:t>
            </w:r>
            <w:r w:rsidRPr="00B10E25">
              <w:rPr>
                <w:sz w:val="28"/>
                <w:szCs w:val="28"/>
                <w:lang w:val="nl-NL"/>
              </w:rPr>
              <w:t xml:space="preserve"> </w:t>
            </w:r>
          </w:p>
          <w:p w14:paraId="16F1A954" w14:textId="1EBE36F6" w:rsidR="007A2034" w:rsidRPr="00B10E25" w:rsidRDefault="007A2034" w:rsidP="00E5709E">
            <w:pPr>
              <w:spacing w:before="120" w:line="288" w:lineRule="auto"/>
              <w:ind w:firstLine="284"/>
              <w:jc w:val="both"/>
              <w:rPr>
                <w:szCs w:val="28"/>
              </w:rPr>
            </w:pPr>
            <w:r w:rsidRPr="00B10E25">
              <w:rPr>
                <w:sz w:val="28"/>
                <w:szCs w:val="28"/>
              </w:rPr>
              <w:t>+ Nhớ nội dung, kể hoặc đọc lại được câu chuyện (bài thơ, bài văn) đã đọc ở nhà về một nước bạn (hoặc về tình hữu nghị).</w:t>
            </w:r>
          </w:p>
          <w:p w14:paraId="4FF9BCED" w14:textId="33FE380C" w:rsidR="007A2034" w:rsidRPr="00B10E25" w:rsidRDefault="007A2034" w:rsidP="00E5709E">
            <w:pPr>
              <w:spacing w:before="120" w:line="288" w:lineRule="auto"/>
              <w:ind w:firstLine="284"/>
              <w:jc w:val="both"/>
              <w:rPr>
                <w:szCs w:val="28"/>
              </w:rPr>
            </w:pPr>
            <w:r w:rsidRPr="00B10E25">
              <w:rPr>
                <w:sz w:val="28"/>
                <w:szCs w:val="28"/>
              </w:rPr>
              <w:t>+  Lắng nghe bạn kể (đọc), biết nhận xét, đánh giá lời kể (giọng đọc) của bạn.</w:t>
            </w:r>
          </w:p>
          <w:p w14:paraId="3AD1BFE4" w14:textId="67DC6C35" w:rsidR="007A2034" w:rsidRPr="00B10E25" w:rsidRDefault="007A2034" w:rsidP="00E5709E">
            <w:pPr>
              <w:spacing w:before="120" w:line="288" w:lineRule="auto"/>
              <w:ind w:firstLine="284"/>
              <w:jc w:val="both"/>
              <w:rPr>
                <w:szCs w:val="28"/>
              </w:rPr>
            </w:pPr>
            <w:r w:rsidRPr="00B10E25">
              <w:rPr>
                <w:sz w:val="28"/>
                <w:szCs w:val="28"/>
              </w:rPr>
              <w:t>+  Biết trao đổi cùng các bạn về câu chuyện (bài thơ, bài văn).</w:t>
            </w:r>
          </w:p>
          <w:p w14:paraId="1BBB67F8" w14:textId="66729406" w:rsidR="007A2034" w:rsidRPr="00B10E25" w:rsidRDefault="007A2034" w:rsidP="00E5709E">
            <w:pPr>
              <w:spacing w:before="120" w:line="288" w:lineRule="auto"/>
              <w:ind w:firstLine="284"/>
              <w:jc w:val="both"/>
              <w:rPr>
                <w:szCs w:val="28"/>
              </w:rPr>
            </w:pPr>
            <w:r w:rsidRPr="00B10E25">
              <w:rPr>
                <w:sz w:val="28"/>
                <w:szCs w:val="28"/>
              </w:rPr>
              <w:t>+ Biết kể chuyện (đọc bài thơ, bài văn), biết trao đổi cùng các bạn một cách chủ động, tự nhiên, tự tin; nhìn vào mắt người cùng trò chuyện</w:t>
            </w:r>
          </w:p>
          <w:p w14:paraId="7F905C46" w14:textId="6E58F361" w:rsidR="007A2034" w:rsidRPr="00B10E25" w:rsidRDefault="007A2034" w:rsidP="00E5709E">
            <w:pPr>
              <w:spacing w:before="120" w:line="288" w:lineRule="auto"/>
              <w:ind w:firstLine="284"/>
              <w:jc w:val="both"/>
              <w:rPr>
                <w:szCs w:val="28"/>
              </w:rPr>
            </w:pPr>
            <w:r w:rsidRPr="00B10E25">
              <w:rPr>
                <w:sz w:val="28"/>
                <w:szCs w:val="28"/>
              </w:rPr>
              <w:t>+  Phát triển năng lực văn học: Biết bày tỏ sự yêu thích các chi tiết thú vị</w:t>
            </w:r>
          </w:p>
          <w:p w14:paraId="6030D8B2" w14:textId="77777777" w:rsidR="007A2034" w:rsidRPr="00B10E25" w:rsidRDefault="007A2034" w:rsidP="00E5709E">
            <w:pPr>
              <w:spacing w:before="120" w:line="288" w:lineRule="auto"/>
              <w:jc w:val="both"/>
              <w:rPr>
                <w:szCs w:val="28"/>
              </w:rPr>
            </w:pPr>
            <w:r w:rsidRPr="00B10E25">
              <w:rPr>
                <w:sz w:val="28"/>
                <w:szCs w:val="28"/>
              </w:rPr>
              <w:t>trong câu chuyện.</w:t>
            </w:r>
          </w:p>
          <w:p w14:paraId="04334B2D" w14:textId="77777777" w:rsidR="0025020D" w:rsidRPr="00B10E25" w:rsidRDefault="0025020D" w:rsidP="00E5709E">
            <w:pPr>
              <w:spacing w:line="288" w:lineRule="auto"/>
              <w:jc w:val="both"/>
              <w:rPr>
                <w:bCs/>
                <w:iCs/>
                <w:szCs w:val="28"/>
                <w:lang w:val="nl-NL"/>
              </w:rPr>
            </w:pPr>
            <w:r w:rsidRPr="00B10E25">
              <w:rPr>
                <w:b/>
                <w:bCs/>
                <w:iCs/>
                <w:sz w:val="28"/>
                <w:szCs w:val="28"/>
                <w:lang w:val="nl-NL"/>
              </w:rPr>
              <w:t xml:space="preserve">- </w:t>
            </w:r>
            <w:r w:rsidRPr="00B10E25">
              <w:rPr>
                <w:bCs/>
                <w:iCs/>
                <w:sz w:val="28"/>
                <w:szCs w:val="28"/>
                <w:lang w:val="nl-NL"/>
              </w:rPr>
              <w:t>Cách tiến hành:</w:t>
            </w:r>
          </w:p>
        </w:tc>
      </w:tr>
      <w:tr w:rsidR="00AD27D2" w:rsidRPr="00B10E25" w14:paraId="46EF7421" w14:textId="77777777" w:rsidTr="009E0A22">
        <w:tc>
          <w:tcPr>
            <w:tcW w:w="2766" w:type="pct"/>
            <w:tcBorders>
              <w:top w:val="dashed" w:sz="4" w:space="0" w:color="auto"/>
              <w:bottom w:val="dashed" w:sz="4" w:space="0" w:color="auto"/>
            </w:tcBorders>
          </w:tcPr>
          <w:p w14:paraId="71FDF376" w14:textId="27D6A44B" w:rsidR="0025020D" w:rsidRPr="00B10E25" w:rsidRDefault="0025020D" w:rsidP="00E5709E">
            <w:pPr>
              <w:spacing w:line="288" w:lineRule="auto"/>
              <w:jc w:val="both"/>
              <w:rPr>
                <w:b/>
                <w:bCs/>
                <w:szCs w:val="28"/>
              </w:rPr>
            </w:pPr>
            <w:r w:rsidRPr="00B10E25">
              <w:rPr>
                <w:b/>
                <w:bCs/>
                <w:sz w:val="28"/>
                <w:szCs w:val="28"/>
              </w:rPr>
              <w:lastRenderedPageBreak/>
              <w:t xml:space="preserve">* Hoạt động: </w:t>
            </w:r>
            <w:r w:rsidR="007E3245" w:rsidRPr="00B10E25">
              <w:rPr>
                <w:b/>
                <w:bCs/>
                <w:sz w:val="28"/>
                <w:szCs w:val="28"/>
              </w:rPr>
              <w:t>Kể hoặc đọc lại một câu chuyện</w:t>
            </w:r>
            <w:r w:rsidR="009B22C4" w:rsidRPr="00B10E25">
              <w:rPr>
                <w:b/>
                <w:bCs/>
                <w:sz w:val="28"/>
                <w:szCs w:val="28"/>
              </w:rPr>
              <w:t xml:space="preserve"> (bài thơ, bài văn) về một nước bạn</w:t>
            </w:r>
            <w:r w:rsidR="006904E6" w:rsidRPr="00B10E25">
              <w:rPr>
                <w:b/>
                <w:bCs/>
                <w:sz w:val="28"/>
                <w:szCs w:val="28"/>
              </w:rPr>
              <w:t xml:space="preserve"> (hoặc v</w:t>
            </w:r>
            <w:r w:rsidR="00FE6DFD" w:rsidRPr="00B10E25">
              <w:rPr>
                <w:b/>
                <w:bCs/>
                <w:sz w:val="28"/>
                <w:szCs w:val="28"/>
              </w:rPr>
              <w:t>ề</w:t>
            </w:r>
            <w:r w:rsidR="006904E6" w:rsidRPr="00B10E25">
              <w:rPr>
                <w:b/>
                <w:bCs/>
                <w:sz w:val="28"/>
                <w:szCs w:val="28"/>
              </w:rPr>
              <w:t xml:space="preserve"> tình hữu nghị</w:t>
            </w:r>
            <w:r w:rsidR="00FE6DFD" w:rsidRPr="00B10E25">
              <w:rPr>
                <w:b/>
                <w:bCs/>
                <w:sz w:val="28"/>
                <w:szCs w:val="28"/>
              </w:rPr>
              <w:t>) mà e đã đọc ở nhà.</w:t>
            </w:r>
          </w:p>
          <w:p w14:paraId="740212A4" w14:textId="26C572E5" w:rsidR="0025020D" w:rsidRPr="00B10E25" w:rsidRDefault="0025020D" w:rsidP="00E5709E">
            <w:pPr>
              <w:spacing w:line="288" w:lineRule="auto"/>
              <w:jc w:val="both"/>
              <w:rPr>
                <w:szCs w:val="28"/>
              </w:rPr>
            </w:pPr>
            <w:r w:rsidRPr="00B10E25">
              <w:rPr>
                <w:sz w:val="28"/>
                <w:szCs w:val="28"/>
              </w:rPr>
              <w:t xml:space="preserve">- </w:t>
            </w:r>
            <w:r w:rsidR="00DE746C" w:rsidRPr="00B10E25">
              <w:rPr>
                <w:sz w:val="28"/>
                <w:szCs w:val="28"/>
              </w:rPr>
              <w:t>GV mời 1 số đọc sinh kể lại câu chuyện ho</w:t>
            </w:r>
            <w:r w:rsidR="00A00FA4" w:rsidRPr="00B10E25">
              <w:rPr>
                <w:sz w:val="28"/>
                <w:szCs w:val="28"/>
              </w:rPr>
              <w:t>ặ</w:t>
            </w:r>
            <w:r w:rsidR="00DE746C" w:rsidRPr="00B10E25">
              <w:rPr>
                <w:sz w:val="28"/>
                <w:szCs w:val="28"/>
              </w:rPr>
              <w:t>c bài văn bài thơ nói về nước bạn hoặc tình hữu nghị</w:t>
            </w:r>
            <w:r w:rsidR="008048C6" w:rsidRPr="00B10E25">
              <w:rPr>
                <w:sz w:val="28"/>
                <w:szCs w:val="28"/>
              </w:rPr>
              <w:t>.</w:t>
            </w:r>
          </w:p>
          <w:p w14:paraId="25735DFE" w14:textId="279B3435" w:rsidR="0030573A" w:rsidRPr="00B10E25" w:rsidRDefault="008048C6" w:rsidP="00E5709E">
            <w:pPr>
              <w:spacing w:line="288" w:lineRule="auto"/>
              <w:jc w:val="both"/>
              <w:rPr>
                <w:szCs w:val="28"/>
              </w:rPr>
            </w:pPr>
            <w:r w:rsidRPr="00B10E25">
              <w:rPr>
                <w:sz w:val="28"/>
                <w:szCs w:val="28"/>
              </w:rPr>
              <w:t>- GV giới thiệu</w:t>
            </w:r>
            <w:r w:rsidR="00A5474A" w:rsidRPr="00B10E25">
              <w:rPr>
                <w:sz w:val="28"/>
                <w:szCs w:val="28"/>
              </w:rPr>
              <w:t xml:space="preserve"> bài trong SGK</w:t>
            </w:r>
            <w:r w:rsidR="00215939" w:rsidRPr="00B10E25">
              <w:rPr>
                <w:sz w:val="28"/>
                <w:szCs w:val="28"/>
              </w:rPr>
              <w:t>:</w:t>
            </w:r>
            <w:r w:rsidR="00A76507" w:rsidRPr="00B10E25">
              <w:rPr>
                <w:sz w:val="28"/>
                <w:szCs w:val="28"/>
              </w:rPr>
              <w:t xml:space="preserve"> Xin – ga – po – con rồng </w:t>
            </w:r>
            <w:r w:rsidR="00336CD2" w:rsidRPr="00B10E25">
              <w:rPr>
                <w:sz w:val="28"/>
                <w:szCs w:val="28"/>
              </w:rPr>
              <w:t>châu Á.</w:t>
            </w:r>
            <w:r w:rsidR="00F01F08" w:rsidRPr="00B10E25">
              <w:rPr>
                <w:sz w:val="28"/>
                <w:szCs w:val="28"/>
              </w:rPr>
              <w:t xml:space="preserve"> Đây là bài nói về sự phát triển kì diệu của đất nước láng giềng.</w:t>
            </w:r>
          </w:p>
          <w:p w14:paraId="7E6546E7" w14:textId="77777777" w:rsidR="005A22EB" w:rsidRDefault="00493356" w:rsidP="00E5709E">
            <w:pPr>
              <w:spacing w:line="288" w:lineRule="auto"/>
              <w:jc w:val="both"/>
              <w:rPr>
                <w:szCs w:val="28"/>
              </w:rPr>
            </w:pPr>
            <w:r w:rsidRPr="00B10E25">
              <w:rPr>
                <w:sz w:val="28"/>
                <w:szCs w:val="28"/>
              </w:rPr>
              <w:t xml:space="preserve">- GV </w:t>
            </w:r>
            <w:r w:rsidR="005A65AA" w:rsidRPr="00B10E25">
              <w:rPr>
                <w:sz w:val="28"/>
                <w:szCs w:val="28"/>
              </w:rPr>
              <w:t>vừa tranh và kết h</w:t>
            </w:r>
            <w:r w:rsidR="00F47ABD">
              <w:rPr>
                <w:sz w:val="28"/>
                <w:szCs w:val="28"/>
              </w:rPr>
              <w:t>ợ</w:t>
            </w:r>
            <w:r w:rsidR="005A65AA" w:rsidRPr="00B10E25">
              <w:rPr>
                <w:sz w:val="28"/>
                <w:szCs w:val="28"/>
              </w:rPr>
              <w:t>p lời.</w:t>
            </w:r>
            <w:r w:rsidR="004933D0" w:rsidRPr="00B10E25">
              <w:rPr>
                <w:sz w:val="28"/>
                <w:szCs w:val="28"/>
              </w:rPr>
              <w:t xml:space="preserve"> </w:t>
            </w:r>
          </w:p>
          <w:p w14:paraId="2CC4D20F" w14:textId="082E970B" w:rsidR="00171FCF" w:rsidRPr="00B10E25" w:rsidRDefault="004933D0" w:rsidP="00E5709E">
            <w:pPr>
              <w:spacing w:line="288" w:lineRule="auto"/>
              <w:jc w:val="both"/>
              <w:rPr>
                <w:szCs w:val="28"/>
              </w:rPr>
            </w:pPr>
            <w:r w:rsidRPr="00B10E25">
              <w:rPr>
                <w:sz w:val="28"/>
                <w:szCs w:val="28"/>
              </w:rPr>
              <w:t xml:space="preserve"> </w:t>
            </w:r>
            <w:r w:rsidRPr="00B10E25">
              <w:rPr>
                <w:noProof/>
              </w:rPr>
              <w:drawing>
                <wp:inline distT="0" distB="0" distL="0" distR="0" wp14:anchorId="5E199D89" wp14:editId="0827F205">
                  <wp:extent cx="1529583" cy="975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2" b="28594"/>
                          <a:stretch/>
                        </pic:blipFill>
                        <pic:spPr bwMode="auto">
                          <a:xfrm>
                            <a:off x="0" y="0"/>
                            <a:ext cx="1576814" cy="1005180"/>
                          </a:xfrm>
                          <a:prstGeom prst="rect">
                            <a:avLst/>
                          </a:prstGeom>
                          <a:ln>
                            <a:noFill/>
                          </a:ln>
                          <a:extLst>
                            <a:ext uri="{53640926-AAD7-44D8-BBD7-CCE9431645EC}">
                              <a14:shadowObscured xmlns:a14="http://schemas.microsoft.com/office/drawing/2010/main"/>
                            </a:ext>
                          </a:extLst>
                        </pic:spPr>
                      </pic:pic>
                    </a:graphicData>
                  </a:graphic>
                </wp:inline>
              </w:drawing>
            </w:r>
            <w:r w:rsidR="005A22EB">
              <w:rPr>
                <w:noProof/>
              </w:rPr>
              <w:t xml:space="preserve">  </w:t>
            </w:r>
            <w:r w:rsidR="005A22EB" w:rsidRPr="00B10E25">
              <w:rPr>
                <w:noProof/>
              </w:rPr>
              <w:drawing>
                <wp:inline distT="0" distB="0" distL="0" distR="0" wp14:anchorId="62FF627A" wp14:editId="277EAEBB">
                  <wp:extent cx="1436017" cy="96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4914"/>
                          <a:stretch/>
                        </pic:blipFill>
                        <pic:spPr bwMode="auto">
                          <a:xfrm>
                            <a:off x="0" y="0"/>
                            <a:ext cx="1495020" cy="1001599"/>
                          </a:xfrm>
                          <a:prstGeom prst="rect">
                            <a:avLst/>
                          </a:prstGeom>
                          <a:ln>
                            <a:noFill/>
                          </a:ln>
                          <a:extLst>
                            <a:ext uri="{53640926-AAD7-44D8-BBD7-CCE9431645EC}">
                              <a14:shadowObscured xmlns:a14="http://schemas.microsoft.com/office/drawing/2010/main"/>
                            </a:ext>
                          </a:extLst>
                        </pic:spPr>
                      </pic:pic>
                    </a:graphicData>
                  </a:graphic>
                </wp:inline>
              </w:drawing>
            </w:r>
          </w:p>
          <w:p w14:paraId="0B3FC942" w14:textId="0B09864C" w:rsidR="005A22EB" w:rsidRPr="00B10E25" w:rsidRDefault="00E01687" w:rsidP="00E5709E">
            <w:pPr>
              <w:spacing w:line="288" w:lineRule="auto"/>
              <w:jc w:val="both"/>
              <w:rPr>
                <w:szCs w:val="28"/>
              </w:rPr>
            </w:pPr>
            <w:r>
              <w:rPr>
                <w:noProof/>
              </w:rPr>
              <w:drawing>
                <wp:inline distT="0" distB="0" distL="0" distR="0" wp14:anchorId="1D40B60C" wp14:editId="33FE7F04">
                  <wp:extent cx="1541917" cy="944736"/>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 t="2614" r="55164" b="46513"/>
                          <a:stretch/>
                        </pic:blipFill>
                        <pic:spPr bwMode="auto">
                          <a:xfrm>
                            <a:off x="0" y="0"/>
                            <a:ext cx="1609842" cy="986354"/>
                          </a:xfrm>
                          <a:prstGeom prst="rect">
                            <a:avLst/>
                          </a:prstGeom>
                          <a:ln>
                            <a:noFill/>
                          </a:ln>
                          <a:extLst>
                            <a:ext uri="{53640926-AAD7-44D8-BBD7-CCE9431645EC}">
                              <a14:shadowObscured xmlns:a14="http://schemas.microsoft.com/office/drawing/2010/main"/>
                            </a:ext>
                          </a:extLst>
                        </pic:spPr>
                      </pic:pic>
                    </a:graphicData>
                  </a:graphic>
                </wp:inline>
              </w:drawing>
            </w:r>
            <w:r w:rsidR="0054416C">
              <w:rPr>
                <w:noProof/>
              </w:rPr>
              <w:t xml:space="preserve"> </w:t>
            </w:r>
            <w:r w:rsidR="0054416C">
              <w:rPr>
                <w:noProof/>
              </w:rPr>
              <w:drawing>
                <wp:inline distT="0" distB="0" distL="0" distR="0" wp14:anchorId="6CCBB34B" wp14:editId="0A095668">
                  <wp:extent cx="1490775" cy="9150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439" t="17000" r="6872" b="32127"/>
                          <a:stretch/>
                        </pic:blipFill>
                        <pic:spPr bwMode="auto">
                          <a:xfrm>
                            <a:off x="0" y="0"/>
                            <a:ext cx="1526171" cy="936768"/>
                          </a:xfrm>
                          <a:prstGeom prst="rect">
                            <a:avLst/>
                          </a:prstGeom>
                          <a:ln>
                            <a:noFill/>
                          </a:ln>
                          <a:extLst>
                            <a:ext uri="{53640926-AAD7-44D8-BBD7-CCE9431645EC}">
                              <a14:shadowObscured xmlns:a14="http://schemas.microsoft.com/office/drawing/2010/main"/>
                            </a:ext>
                          </a:extLst>
                        </pic:spPr>
                      </pic:pic>
                    </a:graphicData>
                  </a:graphic>
                </wp:inline>
              </w:drawing>
            </w:r>
          </w:p>
          <w:p w14:paraId="49811A5B" w14:textId="09C1014B" w:rsidR="005E415C" w:rsidRDefault="004F1D1D" w:rsidP="00E5709E">
            <w:pPr>
              <w:spacing w:line="288" w:lineRule="auto"/>
              <w:jc w:val="both"/>
              <w:rPr>
                <w:noProof/>
              </w:rPr>
            </w:pPr>
            <w:r>
              <w:rPr>
                <w:noProof/>
              </w:rPr>
              <mc:AlternateContent>
                <mc:Choice Requires="wps">
                  <w:drawing>
                    <wp:anchor distT="0" distB="0" distL="114300" distR="114300" simplePos="0" relativeHeight="251665920" behindDoc="0" locked="0" layoutInCell="1" allowOverlap="1" wp14:anchorId="10D03BE2" wp14:editId="367D8E18">
                      <wp:simplePos x="0" y="0"/>
                      <wp:positionH relativeFrom="column">
                        <wp:posOffset>-12700</wp:posOffset>
                      </wp:positionH>
                      <wp:positionV relativeFrom="paragraph">
                        <wp:posOffset>106680</wp:posOffset>
                      </wp:positionV>
                      <wp:extent cx="5694045" cy="2565400"/>
                      <wp:effectExtent l="0" t="0" r="2095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694045" cy="2565400"/>
                              </a:xfrm>
                              <a:prstGeom prst="rect">
                                <a:avLst/>
                              </a:prstGeom>
                              <a:solidFill>
                                <a:schemeClr val="lt1"/>
                              </a:solidFill>
                              <a:ln w="6350">
                                <a:solidFill>
                                  <a:prstClr val="black"/>
                                </a:solidFill>
                              </a:ln>
                            </wps:spPr>
                            <wps:txbx>
                              <w:txbxContent>
                                <w:p w14:paraId="39759EFA" w14:textId="1CADF3D0" w:rsidR="00E5709E" w:rsidRPr="0093021F" w:rsidRDefault="00E5709E" w:rsidP="0093021F">
                                  <w:pPr>
                                    <w:spacing w:line="288" w:lineRule="auto"/>
                                    <w:jc w:val="center"/>
                                    <w:rPr>
                                      <w:b/>
                                      <w:bCs/>
                                      <w:sz w:val="28"/>
                                      <w:szCs w:val="28"/>
                                    </w:rPr>
                                  </w:pPr>
                                  <w:r w:rsidRPr="0093021F">
                                    <w:rPr>
                                      <w:b/>
                                      <w:bCs/>
                                      <w:sz w:val="28"/>
                                      <w:szCs w:val="28"/>
                                    </w:rPr>
                                    <w:t>Xin – ga – po – con rồng châu Á</w:t>
                                  </w:r>
                                </w:p>
                                <w:p w14:paraId="3682AB7A" w14:textId="6B33B362" w:rsidR="00E5709E" w:rsidRDefault="00E5709E" w:rsidP="0054416C">
                                  <w:pPr>
                                    <w:spacing w:line="288" w:lineRule="auto"/>
                                    <w:jc w:val="both"/>
                                    <w:rPr>
                                      <w:sz w:val="28"/>
                                      <w:szCs w:val="28"/>
                                    </w:rPr>
                                  </w:pPr>
                                  <w:r>
                                    <w:rPr>
                                      <w:sz w:val="28"/>
                                      <w:szCs w:val="28"/>
                                    </w:rPr>
                                    <w:t>Xin – ga – po là một quốc đảo ở Đông Nam Á, diện tích chỉ tương đương đảo Phú Quốc của Việt Nam.</w:t>
                                  </w:r>
                                </w:p>
                                <w:p w14:paraId="4DF93FA9" w14:textId="77777777" w:rsidR="00E5709E" w:rsidRDefault="00E5709E" w:rsidP="0054416C">
                                  <w:pPr>
                                    <w:spacing w:line="288" w:lineRule="auto"/>
                                    <w:jc w:val="both"/>
                                    <w:rPr>
                                      <w:sz w:val="28"/>
                                      <w:szCs w:val="28"/>
                                    </w:rPr>
                                  </w:pPr>
                                  <w:r>
                                    <w:rPr>
                                      <w:sz w:val="28"/>
                                      <w:szCs w:val="28"/>
                                    </w:rPr>
                                    <w:t xml:space="preserve">     Quốc đảo này vốn được gọi là một làng chài nghèo, tài nguyên thiên nhiên không có, lương thực, thực phẩm và nước sạch phải nhập khẩu.</w:t>
                                  </w:r>
                                </w:p>
                                <w:p w14:paraId="6E0C1627" w14:textId="77777777" w:rsidR="00E5709E" w:rsidRDefault="00E5709E" w:rsidP="0054416C">
                                  <w:pPr>
                                    <w:spacing w:line="288" w:lineRule="auto"/>
                                    <w:jc w:val="both"/>
                                    <w:rPr>
                                      <w:sz w:val="28"/>
                                      <w:szCs w:val="28"/>
                                    </w:rPr>
                                  </w:pPr>
                                  <w:r>
                                    <w:rPr>
                                      <w:sz w:val="28"/>
                                      <w:szCs w:val="28"/>
                                    </w:rPr>
                                    <w:t xml:space="preserve">     Vậy mà ngày nay, Xin – ga – po đã trở thành một nước phát triển. có thu nhập bình quân đúng thứ 2 trên thế giới (năm 2019)</w:t>
                                  </w:r>
                                </w:p>
                                <w:p w14:paraId="60BAB540" w14:textId="77777777" w:rsidR="00E5709E" w:rsidRDefault="00E5709E" w:rsidP="0054416C">
                                  <w:pPr>
                                    <w:spacing w:line="288" w:lineRule="auto"/>
                                    <w:jc w:val="both"/>
                                    <w:rPr>
                                      <w:sz w:val="28"/>
                                      <w:szCs w:val="28"/>
                                    </w:rPr>
                                  </w:pPr>
                                  <w:r>
                                    <w:rPr>
                                      <w:sz w:val="28"/>
                                      <w:szCs w:val="28"/>
                                    </w:rPr>
                                    <w:t xml:space="preserve">      Xin – ga – po cũng được bình chọn là thành phố xanh nhất châu Á đứng thứ 5 trong 10 thành phố sạch nhất thế giới. </w:t>
                                  </w:r>
                                </w:p>
                                <w:p w14:paraId="720B09D1" w14:textId="62A425BC" w:rsidR="00E5709E" w:rsidRPr="0093021F" w:rsidRDefault="00E5709E" w:rsidP="0093021F">
                                  <w:pPr>
                                    <w:spacing w:line="288" w:lineRule="auto"/>
                                    <w:jc w:val="both"/>
                                    <w:rPr>
                                      <w:sz w:val="28"/>
                                      <w:szCs w:val="28"/>
                                    </w:rPr>
                                  </w:pPr>
                                  <w:r>
                                    <w:rPr>
                                      <w:sz w:val="28"/>
                                      <w:szCs w:val="28"/>
                                    </w:rPr>
                                    <w:t xml:space="preserve">                                                                                                    Theo Lê Thảo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pt;margin-top:8.4pt;width:448.35pt;height:202pt;rotation:180;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" fillcolor="white [3201]" strokeweight=".5pt">
                      <v:path arrowok="t"/>
                      <v:textbox>
                        <w:txbxContent>
                          <w:p w14:paraId="39759EFA" w14:textId="1CADF3D0" w:rsidR="00E5709E" w:rsidRPr="0093021F" w:rsidRDefault="00E5709E" w:rsidP="0093021F">
                            <w:pPr>
                              <w:spacing w:line="288" w:lineRule="auto"/>
                              <w:jc w:val="center"/>
                              <w:rPr>
                                <w:b/>
                                <w:bCs/>
                                <w:sz w:val="28"/>
                                <w:szCs w:val="28"/>
                              </w:rPr>
                            </w:pPr>
                            <w:r w:rsidRPr="0093021F">
                              <w:rPr>
                                <w:b/>
                                <w:bCs/>
                                <w:sz w:val="28"/>
                                <w:szCs w:val="28"/>
                              </w:rPr>
                              <w:t>Xin – ga – po – con rồng châu Á</w:t>
                            </w:r>
                          </w:p>
                          <w:p w14:paraId="3682AB7A" w14:textId="6B33B362" w:rsidR="00E5709E" w:rsidRDefault="00E5709E" w:rsidP="0054416C">
                            <w:pPr>
                              <w:spacing w:line="288" w:lineRule="auto"/>
                              <w:jc w:val="both"/>
                              <w:rPr>
                                <w:sz w:val="28"/>
                                <w:szCs w:val="28"/>
                              </w:rPr>
                            </w:pPr>
                            <w:r>
                              <w:rPr>
                                <w:sz w:val="28"/>
                                <w:szCs w:val="28"/>
                              </w:rPr>
                              <w:t>Xin – ga – po là một quốc đảo ở Đông Nam Á, diện tích chỉ tương đương đảo Phú Quốc của Việt Nam.</w:t>
                            </w:r>
                          </w:p>
                          <w:p w14:paraId="4DF93FA9" w14:textId="77777777" w:rsidR="00E5709E" w:rsidRDefault="00E5709E" w:rsidP="0054416C">
                            <w:pPr>
                              <w:spacing w:line="288" w:lineRule="auto"/>
                              <w:jc w:val="both"/>
                              <w:rPr>
                                <w:sz w:val="28"/>
                                <w:szCs w:val="28"/>
                              </w:rPr>
                            </w:pPr>
                            <w:r>
                              <w:rPr>
                                <w:sz w:val="28"/>
                                <w:szCs w:val="28"/>
                              </w:rPr>
                              <w:t xml:space="preserve">     Quốc đảo này vốn được gọi là một làng chài nghèo, tài nguyên thiên nhiên không có, lương thực, thực phẩm và nước sạch phải nhập khẩu.</w:t>
                            </w:r>
                          </w:p>
                          <w:p w14:paraId="6E0C1627" w14:textId="77777777" w:rsidR="00E5709E" w:rsidRDefault="00E5709E" w:rsidP="0054416C">
                            <w:pPr>
                              <w:spacing w:line="288" w:lineRule="auto"/>
                              <w:jc w:val="both"/>
                              <w:rPr>
                                <w:sz w:val="28"/>
                                <w:szCs w:val="28"/>
                              </w:rPr>
                            </w:pPr>
                            <w:r>
                              <w:rPr>
                                <w:sz w:val="28"/>
                                <w:szCs w:val="28"/>
                              </w:rPr>
                              <w:t xml:space="preserve">     Vậy mà ngày nay, Xin – ga – po đã trở thành một nước phát triển. có thu nhập bình quân đúng thứ 2 trên thế giới (năm 2019)</w:t>
                            </w:r>
                          </w:p>
                          <w:p w14:paraId="60BAB540" w14:textId="77777777" w:rsidR="00E5709E" w:rsidRDefault="00E5709E" w:rsidP="0054416C">
                            <w:pPr>
                              <w:spacing w:line="288" w:lineRule="auto"/>
                              <w:jc w:val="both"/>
                              <w:rPr>
                                <w:sz w:val="28"/>
                                <w:szCs w:val="28"/>
                              </w:rPr>
                            </w:pPr>
                            <w:r>
                              <w:rPr>
                                <w:sz w:val="28"/>
                                <w:szCs w:val="28"/>
                              </w:rPr>
                              <w:t xml:space="preserve">      Xin – ga – po cũng được bình chọn là thành phố xanh nhất châu Á đứng thứ 5 trong 10 thành phố sạch nhất thế giới. </w:t>
                            </w:r>
                          </w:p>
                          <w:p w14:paraId="720B09D1" w14:textId="62A425BC" w:rsidR="00E5709E" w:rsidRPr="0093021F" w:rsidRDefault="00E5709E" w:rsidP="0093021F">
                            <w:pPr>
                              <w:spacing w:line="288" w:lineRule="auto"/>
                              <w:jc w:val="both"/>
                              <w:rPr>
                                <w:sz w:val="28"/>
                                <w:szCs w:val="28"/>
                              </w:rPr>
                            </w:pPr>
                            <w:r>
                              <w:rPr>
                                <w:sz w:val="28"/>
                                <w:szCs w:val="28"/>
                              </w:rPr>
                              <w:t xml:space="preserve">                                                                                                    Theo Lê Thảo                                                                       </w:t>
                            </w:r>
                          </w:p>
                        </w:txbxContent>
                      </v:textbox>
                    </v:shape>
                  </w:pict>
                </mc:Fallback>
              </mc:AlternateContent>
            </w:r>
          </w:p>
          <w:p w14:paraId="4EF69D07" w14:textId="2C9BD0AF" w:rsidR="005E415C" w:rsidRDefault="005E415C" w:rsidP="00E5709E">
            <w:pPr>
              <w:spacing w:line="288" w:lineRule="auto"/>
              <w:jc w:val="both"/>
              <w:rPr>
                <w:szCs w:val="28"/>
              </w:rPr>
            </w:pPr>
          </w:p>
          <w:p w14:paraId="1B06904C" w14:textId="77777777" w:rsidR="00160589" w:rsidRDefault="00160589" w:rsidP="00E5709E">
            <w:pPr>
              <w:spacing w:line="288" w:lineRule="auto"/>
              <w:jc w:val="both"/>
              <w:rPr>
                <w:szCs w:val="28"/>
              </w:rPr>
            </w:pPr>
          </w:p>
          <w:p w14:paraId="09214C9B" w14:textId="77777777" w:rsidR="00160589" w:rsidRDefault="00160589" w:rsidP="00E5709E">
            <w:pPr>
              <w:spacing w:line="288" w:lineRule="auto"/>
              <w:jc w:val="both"/>
              <w:rPr>
                <w:szCs w:val="28"/>
              </w:rPr>
            </w:pPr>
          </w:p>
          <w:p w14:paraId="3ECC6B08" w14:textId="77777777" w:rsidR="00160589" w:rsidRDefault="00160589" w:rsidP="00E5709E">
            <w:pPr>
              <w:spacing w:line="288" w:lineRule="auto"/>
              <w:jc w:val="both"/>
              <w:rPr>
                <w:szCs w:val="28"/>
              </w:rPr>
            </w:pPr>
          </w:p>
          <w:p w14:paraId="11E44313" w14:textId="77777777" w:rsidR="00160589" w:rsidRDefault="00160589" w:rsidP="00E5709E">
            <w:pPr>
              <w:spacing w:line="288" w:lineRule="auto"/>
              <w:jc w:val="both"/>
              <w:rPr>
                <w:szCs w:val="28"/>
              </w:rPr>
            </w:pPr>
          </w:p>
          <w:p w14:paraId="4BF40086" w14:textId="77777777" w:rsidR="00160589" w:rsidRDefault="00160589" w:rsidP="00E5709E">
            <w:pPr>
              <w:spacing w:line="288" w:lineRule="auto"/>
              <w:jc w:val="both"/>
              <w:rPr>
                <w:szCs w:val="28"/>
              </w:rPr>
            </w:pPr>
          </w:p>
          <w:p w14:paraId="7CA36FF7" w14:textId="77777777" w:rsidR="00160589" w:rsidRDefault="00160589" w:rsidP="00E5709E">
            <w:pPr>
              <w:spacing w:line="288" w:lineRule="auto"/>
              <w:jc w:val="both"/>
              <w:rPr>
                <w:szCs w:val="28"/>
              </w:rPr>
            </w:pPr>
          </w:p>
          <w:p w14:paraId="4D6F5B13" w14:textId="77777777" w:rsidR="00160589" w:rsidRDefault="00160589" w:rsidP="00E5709E">
            <w:pPr>
              <w:spacing w:line="288" w:lineRule="auto"/>
              <w:jc w:val="both"/>
              <w:rPr>
                <w:szCs w:val="28"/>
              </w:rPr>
            </w:pPr>
          </w:p>
          <w:p w14:paraId="2BACEA49" w14:textId="77777777" w:rsidR="00160589" w:rsidRDefault="00160589" w:rsidP="00E5709E">
            <w:pPr>
              <w:spacing w:line="288" w:lineRule="auto"/>
              <w:jc w:val="both"/>
              <w:rPr>
                <w:szCs w:val="28"/>
              </w:rPr>
            </w:pPr>
          </w:p>
          <w:p w14:paraId="79187C2D" w14:textId="77777777" w:rsidR="00160589" w:rsidRDefault="00160589" w:rsidP="00E5709E">
            <w:pPr>
              <w:spacing w:line="288" w:lineRule="auto"/>
              <w:jc w:val="both"/>
              <w:rPr>
                <w:szCs w:val="28"/>
              </w:rPr>
            </w:pPr>
          </w:p>
          <w:p w14:paraId="295FFBBB" w14:textId="77777777" w:rsidR="009B5C86" w:rsidRDefault="009B5C86" w:rsidP="00E5709E">
            <w:pPr>
              <w:spacing w:line="288" w:lineRule="auto"/>
              <w:jc w:val="both"/>
              <w:rPr>
                <w:b/>
                <w:bCs/>
                <w:szCs w:val="28"/>
              </w:rPr>
            </w:pPr>
          </w:p>
          <w:p w14:paraId="2339881C" w14:textId="77777777" w:rsidR="009B5C86" w:rsidRDefault="009B5C86" w:rsidP="00E5709E">
            <w:pPr>
              <w:spacing w:line="288" w:lineRule="auto"/>
              <w:jc w:val="both"/>
              <w:rPr>
                <w:b/>
                <w:bCs/>
                <w:szCs w:val="28"/>
              </w:rPr>
            </w:pPr>
          </w:p>
          <w:p w14:paraId="12DB9E07" w14:textId="6248F05A" w:rsidR="0025020D" w:rsidRPr="00B10E25" w:rsidRDefault="009E0A22" w:rsidP="00E5709E">
            <w:pPr>
              <w:spacing w:line="288" w:lineRule="auto"/>
              <w:jc w:val="both"/>
              <w:rPr>
                <w:b/>
                <w:bCs/>
                <w:szCs w:val="28"/>
              </w:rPr>
            </w:pPr>
            <w:r>
              <w:rPr>
                <w:b/>
                <w:bCs/>
                <w:sz w:val="28"/>
                <w:szCs w:val="28"/>
              </w:rPr>
              <w:t xml:space="preserve">3. </w:t>
            </w:r>
            <w:r w:rsidRPr="00B10E25">
              <w:rPr>
                <w:b/>
                <w:sz w:val="28"/>
                <w:szCs w:val="28"/>
                <w:lang w:val="nl-NL"/>
              </w:rPr>
              <w:t>Hoạt động luyện tập</w:t>
            </w:r>
            <w:r>
              <w:rPr>
                <w:b/>
                <w:sz w:val="28"/>
                <w:szCs w:val="28"/>
                <w:lang w:val="nl-NL"/>
              </w:rPr>
              <w:t>:</w:t>
            </w:r>
            <w:r w:rsidR="0025020D" w:rsidRPr="00B10E25">
              <w:rPr>
                <w:b/>
                <w:bCs/>
                <w:sz w:val="28"/>
                <w:szCs w:val="28"/>
              </w:rPr>
              <w:t xml:space="preserve"> </w:t>
            </w:r>
            <w:r w:rsidR="006D53E0">
              <w:rPr>
                <w:b/>
                <w:bCs/>
                <w:sz w:val="28"/>
                <w:szCs w:val="28"/>
              </w:rPr>
              <w:t>Trao đổi về nội dung câ</w:t>
            </w:r>
            <w:r w:rsidR="003D25D8">
              <w:rPr>
                <w:b/>
                <w:bCs/>
                <w:sz w:val="28"/>
                <w:szCs w:val="28"/>
              </w:rPr>
              <w:t>u chuyện (bài thơ, bài văn)</w:t>
            </w:r>
          </w:p>
          <w:p w14:paraId="68C262CF" w14:textId="77777777" w:rsidR="00417C95" w:rsidRDefault="0025020D" w:rsidP="00E5709E">
            <w:pPr>
              <w:spacing w:line="288" w:lineRule="auto"/>
              <w:jc w:val="both"/>
              <w:rPr>
                <w:szCs w:val="28"/>
              </w:rPr>
            </w:pPr>
            <w:r w:rsidRPr="00B10E25">
              <w:rPr>
                <w:sz w:val="28"/>
                <w:szCs w:val="28"/>
              </w:rPr>
              <w:t xml:space="preserve">- GV gọi HS đọc </w:t>
            </w:r>
            <w:r w:rsidR="00706E1F">
              <w:rPr>
                <w:sz w:val="28"/>
                <w:szCs w:val="28"/>
              </w:rPr>
              <w:t>câu chuyện</w:t>
            </w:r>
            <w:r w:rsidR="00417C95">
              <w:rPr>
                <w:sz w:val="28"/>
                <w:szCs w:val="28"/>
              </w:rPr>
              <w:t>.</w:t>
            </w:r>
          </w:p>
          <w:p w14:paraId="4D9A89CC" w14:textId="77777777" w:rsidR="00417C95" w:rsidRDefault="00417C95" w:rsidP="00E5709E">
            <w:pPr>
              <w:spacing w:line="288" w:lineRule="auto"/>
              <w:jc w:val="both"/>
              <w:rPr>
                <w:szCs w:val="28"/>
              </w:rPr>
            </w:pPr>
            <w:r>
              <w:rPr>
                <w:sz w:val="28"/>
                <w:szCs w:val="28"/>
              </w:rPr>
              <w:t>- YC HS thảo luận theo nhóm tìm hiểu nội dung câu chuyện qua các câu hỏi gợi ý:</w:t>
            </w:r>
          </w:p>
          <w:p w14:paraId="7CE5CC3E" w14:textId="48259CA2" w:rsidR="001522D9" w:rsidRDefault="001522D9" w:rsidP="00E5709E">
            <w:pPr>
              <w:spacing w:line="288" w:lineRule="auto"/>
              <w:jc w:val="both"/>
              <w:rPr>
                <w:szCs w:val="28"/>
              </w:rPr>
            </w:pPr>
            <w:r>
              <w:rPr>
                <w:sz w:val="28"/>
                <w:szCs w:val="28"/>
              </w:rPr>
              <w:t xml:space="preserve">+ </w:t>
            </w:r>
            <w:r w:rsidRPr="001522D9">
              <w:rPr>
                <w:sz w:val="28"/>
                <w:szCs w:val="28"/>
              </w:rPr>
              <w:t>Xin – ga-po ở đâu, có diện tích như thế nào?</w:t>
            </w:r>
          </w:p>
          <w:p w14:paraId="796EA50F" w14:textId="77777777" w:rsidR="0060121A" w:rsidRDefault="0060121A" w:rsidP="00E5709E">
            <w:pPr>
              <w:spacing w:line="288" w:lineRule="auto"/>
              <w:rPr>
                <w:szCs w:val="28"/>
              </w:rPr>
            </w:pPr>
          </w:p>
          <w:p w14:paraId="069BA1B6" w14:textId="3A62C00E" w:rsidR="001800B9" w:rsidRDefault="009F67EB" w:rsidP="00E5709E">
            <w:pPr>
              <w:spacing w:line="288" w:lineRule="auto"/>
              <w:rPr>
                <w:szCs w:val="28"/>
              </w:rPr>
            </w:pPr>
            <w:r w:rsidRPr="006A3B37">
              <w:rPr>
                <w:szCs w:val="28"/>
              </w:rPr>
              <w:t xml:space="preserve">+ </w:t>
            </w:r>
            <w:r w:rsidR="001522D9">
              <w:rPr>
                <w:szCs w:val="28"/>
              </w:rPr>
              <w:t xml:space="preserve"> </w:t>
            </w:r>
            <w:r w:rsidR="001522D9" w:rsidRPr="001522D9">
              <w:rPr>
                <w:sz w:val="28"/>
                <w:szCs w:val="28"/>
              </w:rPr>
              <w:t>Trước đây, Xin-ga-po nghèo như thế nào?</w:t>
            </w:r>
          </w:p>
          <w:p w14:paraId="1B3AA794" w14:textId="77777777" w:rsidR="001800B9" w:rsidRDefault="001800B9" w:rsidP="00E5709E">
            <w:pPr>
              <w:spacing w:line="288" w:lineRule="auto"/>
              <w:rPr>
                <w:szCs w:val="28"/>
              </w:rPr>
            </w:pPr>
          </w:p>
          <w:p w14:paraId="016238DA" w14:textId="77777777" w:rsidR="001800B9" w:rsidRDefault="001522D9" w:rsidP="00E5709E">
            <w:pPr>
              <w:spacing w:line="288" w:lineRule="auto"/>
              <w:rPr>
                <w:szCs w:val="28"/>
              </w:rPr>
            </w:pPr>
            <w:r>
              <w:rPr>
                <w:sz w:val="28"/>
                <w:szCs w:val="28"/>
              </w:rPr>
              <w:t xml:space="preserve">+ </w:t>
            </w:r>
            <w:r w:rsidR="009F67EB" w:rsidRPr="001522D9">
              <w:rPr>
                <w:sz w:val="28"/>
                <w:szCs w:val="28"/>
              </w:rPr>
              <w:t>Những chi tiết nào cho thấy người dân Xin-ga-po đã bảo vệ môi trường rất tốt?</w:t>
            </w:r>
          </w:p>
          <w:p w14:paraId="1D500F12" w14:textId="77777777" w:rsidR="0025020D" w:rsidRDefault="0025020D" w:rsidP="00E5709E">
            <w:pPr>
              <w:spacing w:line="288" w:lineRule="auto"/>
              <w:jc w:val="both"/>
              <w:rPr>
                <w:szCs w:val="28"/>
              </w:rPr>
            </w:pPr>
          </w:p>
          <w:p w14:paraId="5304EC65" w14:textId="15C6A29C" w:rsidR="009D610D" w:rsidRPr="00B10E25" w:rsidRDefault="009D610D" w:rsidP="00E5709E">
            <w:pPr>
              <w:spacing w:line="288" w:lineRule="auto"/>
              <w:jc w:val="both"/>
              <w:rPr>
                <w:szCs w:val="28"/>
              </w:rPr>
            </w:pPr>
            <w:r>
              <w:rPr>
                <w:sz w:val="28"/>
                <w:szCs w:val="28"/>
              </w:rPr>
              <w:t>- GV gọi</w:t>
            </w:r>
            <w:r w:rsidR="00E03E29">
              <w:rPr>
                <w:sz w:val="28"/>
                <w:szCs w:val="28"/>
              </w:rPr>
              <w:t xml:space="preserve"> các nhóm trả lời.</w:t>
            </w:r>
          </w:p>
          <w:p w14:paraId="235EE4B5" w14:textId="77777777" w:rsidR="0025020D" w:rsidRPr="00B10E25" w:rsidRDefault="0025020D" w:rsidP="00E5709E">
            <w:pPr>
              <w:spacing w:line="288" w:lineRule="auto"/>
              <w:jc w:val="both"/>
              <w:rPr>
                <w:szCs w:val="28"/>
              </w:rPr>
            </w:pPr>
            <w:r w:rsidRPr="00B10E25">
              <w:rPr>
                <w:sz w:val="28"/>
                <w:szCs w:val="28"/>
              </w:rPr>
              <w:t>- GV mời HS nêu nội dung bài.</w:t>
            </w:r>
          </w:p>
          <w:p w14:paraId="0EB2AA38" w14:textId="77777777" w:rsidR="0025020D" w:rsidRDefault="00DE3AD5" w:rsidP="00E5709E">
            <w:pPr>
              <w:spacing w:line="288" w:lineRule="auto"/>
              <w:jc w:val="both"/>
              <w:rPr>
                <w:szCs w:val="28"/>
                <w:lang w:val="nl-NL"/>
              </w:rPr>
            </w:pPr>
            <w:r>
              <w:rPr>
                <w:sz w:val="28"/>
                <w:szCs w:val="28"/>
                <w:lang w:val="nl-NL"/>
              </w:rPr>
              <w:t>- GV nhận xét, tuyên dương.</w:t>
            </w:r>
          </w:p>
          <w:p w14:paraId="0A78ABF4" w14:textId="236C5983" w:rsidR="00E65A15" w:rsidRPr="00E65A15" w:rsidRDefault="00E65A15" w:rsidP="00E5709E">
            <w:pPr>
              <w:spacing w:line="288" w:lineRule="auto"/>
              <w:jc w:val="right"/>
              <w:rPr>
                <w:szCs w:val="28"/>
                <w:lang w:val="nl-NL"/>
              </w:rPr>
            </w:pPr>
          </w:p>
        </w:tc>
        <w:tc>
          <w:tcPr>
            <w:tcW w:w="2234" w:type="pct"/>
            <w:tcBorders>
              <w:top w:val="dashed" w:sz="4" w:space="0" w:color="auto"/>
              <w:bottom w:val="dashed" w:sz="4" w:space="0" w:color="auto"/>
            </w:tcBorders>
          </w:tcPr>
          <w:p w14:paraId="52696BF5" w14:textId="77777777" w:rsidR="0025020D" w:rsidRPr="00B10E25" w:rsidRDefault="0025020D" w:rsidP="00E5709E">
            <w:pPr>
              <w:spacing w:line="288" w:lineRule="auto"/>
              <w:jc w:val="both"/>
              <w:rPr>
                <w:szCs w:val="28"/>
                <w:lang w:val="nl-NL"/>
              </w:rPr>
            </w:pPr>
          </w:p>
          <w:p w14:paraId="079F3818" w14:textId="77777777" w:rsidR="00154DB6" w:rsidRDefault="00154DB6" w:rsidP="00E5709E">
            <w:pPr>
              <w:spacing w:line="288" w:lineRule="auto"/>
              <w:jc w:val="both"/>
              <w:rPr>
                <w:szCs w:val="28"/>
                <w:lang w:val="nl-NL"/>
              </w:rPr>
            </w:pPr>
          </w:p>
          <w:p w14:paraId="2BD0E1C5" w14:textId="77777777" w:rsidR="00154DB6" w:rsidRDefault="00154DB6" w:rsidP="00E5709E">
            <w:pPr>
              <w:spacing w:line="288" w:lineRule="auto"/>
              <w:jc w:val="both"/>
              <w:rPr>
                <w:szCs w:val="28"/>
                <w:lang w:val="nl-NL"/>
              </w:rPr>
            </w:pPr>
          </w:p>
          <w:p w14:paraId="3B859AD3" w14:textId="77777777" w:rsidR="00154DB6" w:rsidRDefault="00154DB6" w:rsidP="00E5709E">
            <w:pPr>
              <w:spacing w:line="288" w:lineRule="auto"/>
              <w:jc w:val="both"/>
              <w:rPr>
                <w:szCs w:val="28"/>
                <w:lang w:val="nl-NL"/>
              </w:rPr>
            </w:pPr>
          </w:p>
          <w:p w14:paraId="315F7850" w14:textId="6128B6B4" w:rsidR="0025020D" w:rsidRPr="00B10E25" w:rsidRDefault="0025020D" w:rsidP="00E5709E">
            <w:pPr>
              <w:spacing w:line="288" w:lineRule="auto"/>
              <w:jc w:val="both"/>
              <w:rPr>
                <w:szCs w:val="28"/>
                <w:lang w:val="nl-NL"/>
              </w:rPr>
            </w:pPr>
            <w:r w:rsidRPr="00B10E25">
              <w:rPr>
                <w:sz w:val="28"/>
                <w:szCs w:val="28"/>
                <w:lang w:val="nl-NL"/>
              </w:rPr>
              <w:t>- H</w:t>
            </w:r>
            <w:r w:rsidR="00154DB6">
              <w:rPr>
                <w:sz w:val="28"/>
                <w:szCs w:val="28"/>
                <w:lang w:val="nl-NL"/>
              </w:rPr>
              <w:t>S đọc câu chuyện m</w:t>
            </w:r>
            <w:r w:rsidR="00B77374">
              <w:rPr>
                <w:sz w:val="28"/>
                <w:szCs w:val="28"/>
                <w:lang w:val="nl-NL"/>
              </w:rPr>
              <w:t>ình</w:t>
            </w:r>
            <w:r w:rsidR="00154DB6">
              <w:rPr>
                <w:sz w:val="28"/>
                <w:szCs w:val="28"/>
                <w:lang w:val="nl-NL"/>
              </w:rPr>
              <w:t xml:space="preserve"> đã được đọc</w:t>
            </w:r>
            <w:r w:rsidRPr="00B10E25">
              <w:rPr>
                <w:sz w:val="28"/>
                <w:szCs w:val="28"/>
                <w:lang w:val="nl-NL"/>
              </w:rPr>
              <w:t>.</w:t>
            </w:r>
          </w:p>
          <w:p w14:paraId="36975487" w14:textId="77777777" w:rsidR="0025020D" w:rsidRDefault="0025020D" w:rsidP="00E5709E">
            <w:pPr>
              <w:spacing w:line="288" w:lineRule="auto"/>
              <w:jc w:val="both"/>
              <w:rPr>
                <w:szCs w:val="28"/>
                <w:lang w:val="nl-NL"/>
              </w:rPr>
            </w:pPr>
          </w:p>
          <w:p w14:paraId="19EE4B3B" w14:textId="77777777" w:rsidR="00B77374" w:rsidRDefault="00B77374" w:rsidP="00E5709E">
            <w:pPr>
              <w:spacing w:line="288" w:lineRule="auto"/>
              <w:jc w:val="both"/>
              <w:rPr>
                <w:szCs w:val="28"/>
                <w:lang w:val="nl-NL"/>
              </w:rPr>
            </w:pPr>
          </w:p>
          <w:p w14:paraId="675C125E" w14:textId="77777777" w:rsidR="00B77374" w:rsidRPr="00B10E25" w:rsidRDefault="00B77374" w:rsidP="00E5709E">
            <w:pPr>
              <w:spacing w:line="288" w:lineRule="auto"/>
              <w:jc w:val="both"/>
              <w:rPr>
                <w:szCs w:val="28"/>
                <w:lang w:val="nl-NL"/>
              </w:rPr>
            </w:pPr>
          </w:p>
          <w:p w14:paraId="6692931C" w14:textId="71F609E1" w:rsidR="0025020D" w:rsidRPr="00B10E25" w:rsidRDefault="0025020D" w:rsidP="00E5709E">
            <w:pPr>
              <w:spacing w:line="288" w:lineRule="auto"/>
              <w:jc w:val="both"/>
              <w:rPr>
                <w:szCs w:val="28"/>
                <w:lang w:val="nl-NL"/>
              </w:rPr>
            </w:pPr>
            <w:r w:rsidRPr="00B10E25">
              <w:rPr>
                <w:sz w:val="28"/>
                <w:szCs w:val="28"/>
                <w:lang w:val="nl-NL"/>
              </w:rPr>
              <w:t>- HS lắng nghe.</w:t>
            </w:r>
          </w:p>
          <w:p w14:paraId="202291BC" w14:textId="77777777" w:rsidR="0025020D" w:rsidRPr="00B10E25" w:rsidRDefault="0025020D" w:rsidP="00E5709E">
            <w:pPr>
              <w:spacing w:line="288" w:lineRule="auto"/>
              <w:jc w:val="both"/>
              <w:rPr>
                <w:szCs w:val="28"/>
                <w:lang w:val="nl-NL"/>
              </w:rPr>
            </w:pPr>
          </w:p>
          <w:p w14:paraId="7ACCA866" w14:textId="28C0E14A" w:rsidR="0025020D" w:rsidRPr="00B10E25" w:rsidRDefault="0025020D" w:rsidP="00E5709E">
            <w:pPr>
              <w:spacing w:line="288" w:lineRule="auto"/>
              <w:jc w:val="both"/>
              <w:rPr>
                <w:szCs w:val="28"/>
                <w:lang w:val="nl-NL"/>
              </w:rPr>
            </w:pPr>
            <w:r w:rsidRPr="00B10E25">
              <w:rPr>
                <w:sz w:val="28"/>
                <w:szCs w:val="28"/>
                <w:lang w:val="nl-NL"/>
              </w:rPr>
              <w:t>- HS quan sát</w:t>
            </w:r>
            <w:r w:rsidR="00B77374">
              <w:rPr>
                <w:sz w:val="28"/>
                <w:szCs w:val="28"/>
                <w:lang w:val="nl-NL"/>
              </w:rPr>
              <w:t>, và nghe nội dung câu chuyện</w:t>
            </w:r>
          </w:p>
          <w:p w14:paraId="186545CC" w14:textId="77777777" w:rsidR="0025020D" w:rsidRPr="00B10E25" w:rsidRDefault="0025020D" w:rsidP="00E5709E">
            <w:pPr>
              <w:spacing w:line="288" w:lineRule="auto"/>
              <w:jc w:val="both"/>
              <w:rPr>
                <w:szCs w:val="28"/>
                <w:lang w:val="nl-NL"/>
              </w:rPr>
            </w:pPr>
          </w:p>
          <w:p w14:paraId="00335697" w14:textId="77777777" w:rsidR="0025020D" w:rsidRPr="00B10E25" w:rsidRDefault="0025020D" w:rsidP="00E5709E">
            <w:pPr>
              <w:spacing w:line="288" w:lineRule="auto"/>
              <w:jc w:val="both"/>
              <w:rPr>
                <w:szCs w:val="28"/>
                <w:lang w:val="nl-NL"/>
              </w:rPr>
            </w:pPr>
          </w:p>
          <w:p w14:paraId="4C8D8A2A" w14:textId="77777777" w:rsidR="0025020D" w:rsidRPr="00B10E25" w:rsidRDefault="0025020D" w:rsidP="00E5709E">
            <w:pPr>
              <w:spacing w:line="288" w:lineRule="auto"/>
              <w:jc w:val="both"/>
              <w:rPr>
                <w:szCs w:val="28"/>
                <w:lang w:val="nl-NL"/>
              </w:rPr>
            </w:pPr>
          </w:p>
          <w:p w14:paraId="6CFA46A5" w14:textId="77777777" w:rsidR="0025020D" w:rsidRPr="00B10E25" w:rsidRDefault="0025020D" w:rsidP="00E5709E">
            <w:pPr>
              <w:spacing w:line="288" w:lineRule="auto"/>
              <w:jc w:val="both"/>
              <w:rPr>
                <w:szCs w:val="28"/>
                <w:lang w:val="nl-NL"/>
              </w:rPr>
            </w:pPr>
          </w:p>
          <w:p w14:paraId="58752AEA" w14:textId="77777777" w:rsidR="0025020D" w:rsidRPr="00B10E25" w:rsidRDefault="0025020D" w:rsidP="00E5709E">
            <w:pPr>
              <w:spacing w:line="288" w:lineRule="auto"/>
              <w:jc w:val="both"/>
              <w:rPr>
                <w:szCs w:val="28"/>
                <w:lang w:val="nl-NL"/>
              </w:rPr>
            </w:pPr>
          </w:p>
          <w:p w14:paraId="703AF6CB" w14:textId="0087821B" w:rsidR="0025020D" w:rsidRPr="00B10E25" w:rsidRDefault="0025020D" w:rsidP="00E5709E">
            <w:pPr>
              <w:spacing w:line="288" w:lineRule="auto"/>
              <w:jc w:val="both"/>
              <w:rPr>
                <w:szCs w:val="28"/>
                <w:lang w:val="nl-NL"/>
              </w:rPr>
            </w:pPr>
          </w:p>
          <w:p w14:paraId="211AC9A7" w14:textId="0426027E" w:rsidR="0025020D" w:rsidRPr="00B10E25" w:rsidRDefault="0025020D" w:rsidP="00E5709E">
            <w:pPr>
              <w:spacing w:line="288" w:lineRule="auto"/>
              <w:jc w:val="both"/>
              <w:rPr>
                <w:szCs w:val="28"/>
                <w:lang w:val="nl-NL"/>
              </w:rPr>
            </w:pPr>
          </w:p>
          <w:p w14:paraId="1BB6C18B" w14:textId="648CCED4" w:rsidR="0025020D" w:rsidRDefault="0025020D" w:rsidP="00E5709E">
            <w:pPr>
              <w:spacing w:line="288" w:lineRule="auto"/>
              <w:jc w:val="both"/>
              <w:rPr>
                <w:szCs w:val="28"/>
                <w:lang w:val="nl-NL"/>
              </w:rPr>
            </w:pPr>
          </w:p>
          <w:p w14:paraId="32A72270" w14:textId="77777777" w:rsidR="00B77374" w:rsidRDefault="00B77374" w:rsidP="00E5709E">
            <w:pPr>
              <w:spacing w:line="288" w:lineRule="auto"/>
              <w:jc w:val="both"/>
              <w:rPr>
                <w:szCs w:val="28"/>
                <w:lang w:val="nl-NL"/>
              </w:rPr>
            </w:pPr>
          </w:p>
          <w:p w14:paraId="613F047B" w14:textId="77777777" w:rsidR="00B77374" w:rsidRDefault="00B77374" w:rsidP="00E5709E">
            <w:pPr>
              <w:spacing w:line="288" w:lineRule="auto"/>
              <w:jc w:val="both"/>
              <w:rPr>
                <w:szCs w:val="28"/>
                <w:lang w:val="nl-NL"/>
              </w:rPr>
            </w:pPr>
          </w:p>
          <w:p w14:paraId="7B001FC8" w14:textId="77777777" w:rsidR="00B77374" w:rsidRDefault="00B77374" w:rsidP="00E5709E">
            <w:pPr>
              <w:spacing w:line="288" w:lineRule="auto"/>
              <w:jc w:val="both"/>
              <w:rPr>
                <w:szCs w:val="28"/>
                <w:lang w:val="nl-NL"/>
              </w:rPr>
            </w:pPr>
          </w:p>
          <w:p w14:paraId="25811980" w14:textId="77777777" w:rsidR="00B77374" w:rsidRDefault="00B77374" w:rsidP="00E5709E">
            <w:pPr>
              <w:spacing w:line="288" w:lineRule="auto"/>
              <w:jc w:val="both"/>
              <w:rPr>
                <w:szCs w:val="28"/>
                <w:lang w:val="nl-NL"/>
              </w:rPr>
            </w:pPr>
          </w:p>
          <w:p w14:paraId="1E40157B" w14:textId="77777777" w:rsidR="00B77374" w:rsidRDefault="00B77374" w:rsidP="00E5709E">
            <w:pPr>
              <w:spacing w:line="288" w:lineRule="auto"/>
              <w:jc w:val="both"/>
              <w:rPr>
                <w:szCs w:val="28"/>
                <w:lang w:val="nl-NL"/>
              </w:rPr>
            </w:pPr>
          </w:p>
          <w:p w14:paraId="50D51B55" w14:textId="77777777" w:rsidR="00B77374" w:rsidRDefault="00B77374" w:rsidP="00E5709E">
            <w:pPr>
              <w:spacing w:line="288" w:lineRule="auto"/>
              <w:jc w:val="both"/>
              <w:rPr>
                <w:szCs w:val="28"/>
                <w:lang w:val="nl-NL"/>
              </w:rPr>
            </w:pPr>
          </w:p>
          <w:p w14:paraId="30103FFE" w14:textId="77777777" w:rsidR="00B77374" w:rsidRDefault="00B77374" w:rsidP="00E5709E">
            <w:pPr>
              <w:spacing w:line="288" w:lineRule="auto"/>
              <w:jc w:val="both"/>
              <w:rPr>
                <w:szCs w:val="28"/>
                <w:lang w:val="nl-NL"/>
              </w:rPr>
            </w:pPr>
          </w:p>
          <w:p w14:paraId="45C797C5" w14:textId="77777777" w:rsidR="00B77374" w:rsidRDefault="00B77374" w:rsidP="00E5709E">
            <w:pPr>
              <w:spacing w:line="288" w:lineRule="auto"/>
              <w:jc w:val="both"/>
              <w:rPr>
                <w:szCs w:val="28"/>
                <w:lang w:val="nl-NL"/>
              </w:rPr>
            </w:pPr>
          </w:p>
          <w:p w14:paraId="1132F4CD" w14:textId="77777777" w:rsidR="00B77374" w:rsidRDefault="00B77374" w:rsidP="00E5709E">
            <w:pPr>
              <w:spacing w:line="288" w:lineRule="auto"/>
              <w:jc w:val="both"/>
              <w:rPr>
                <w:szCs w:val="28"/>
                <w:lang w:val="nl-NL"/>
              </w:rPr>
            </w:pPr>
          </w:p>
          <w:p w14:paraId="17B0E6EF" w14:textId="77777777" w:rsidR="00B77374" w:rsidRDefault="00B77374" w:rsidP="00E5709E">
            <w:pPr>
              <w:spacing w:line="288" w:lineRule="auto"/>
              <w:jc w:val="both"/>
              <w:rPr>
                <w:szCs w:val="28"/>
                <w:lang w:val="nl-NL"/>
              </w:rPr>
            </w:pPr>
          </w:p>
          <w:p w14:paraId="7EE5CFEA" w14:textId="77777777" w:rsidR="00B77374" w:rsidRDefault="00B77374" w:rsidP="00E5709E">
            <w:pPr>
              <w:spacing w:line="288" w:lineRule="auto"/>
              <w:jc w:val="both"/>
              <w:rPr>
                <w:szCs w:val="28"/>
                <w:lang w:val="nl-NL"/>
              </w:rPr>
            </w:pPr>
          </w:p>
          <w:p w14:paraId="0DF03F53" w14:textId="77777777" w:rsidR="009B5C86" w:rsidRDefault="009B5C86" w:rsidP="00E5709E">
            <w:pPr>
              <w:spacing w:line="288" w:lineRule="auto"/>
              <w:jc w:val="both"/>
              <w:rPr>
                <w:szCs w:val="28"/>
                <w:lang w:val="nl-NL"/>
              </w:rPr>
            </w:pPr>
          </w:p>
          <w:p w14:paraId="00D951F0" w14:textId="77777777" w:rsidR="009B5C86" w:rsidRDefault="009B5C86" w:rsidP="00E5709E">
            <w:pPr>
              <w:spacing w:line="288" w:lineRule="auto"/>
              <w:jc w:val="both"/>
              <w:rPr>
                <w:szCs w:val="28"/>
                <w:lang w:val="nl-NL"/>
              </w:rPr>
            </w:pPr>
          </w:p>
          <w:p w14:paraId="407A9B0D" w14:textId="77777777" w:rsidR="009B5C86" w:rsidRDefault="009B5C86" w:rsidP="00E5709E">
            <w:pPr>
              <w:spacing w:line="288" w:lineRule="auto"/>
              <w:jc w:val="both"/>
              <w:rPr>
                <w:szCs w:val="28"/>
                <w:lang w:val="nl-NL"/>
              </w:rPr>
            </w:pPr>
          </w:p>
          <w:p w14:paraId="6A8A4FF3" w14:textId="77777777" w:rsidR="009B5C86" w:rsidRPr="00B10E25" w:rsidRDefault="009B5C86" w:rsidP="00E5709E">
            <w:pPr>
              <w:spacing w:line="288" w:lineRule="auto"/>
              <w:jc w:val="both"/>
              <w:rPr>
                <w:szCs w:val="28"/>
                <w:lang w:val="nl-NL"/>
              </w:rPr>
            </w:pPr>
          </w:p>
          <w:p w14:paraId="571CE5CF" w14:textId="723F58D0" w:rsidR="0025020D" w:rsidRPr="00B10E25" w:rsidRDefault="0025020D" w:rsidP="00E5709E">
            <w:pPr>
              <w:spacing w:line="288" w:lineRule="auto"/>
              <w:jc w:val="both"/>
              <w:rPr>
                <w:szCs w:val="28"/>
                <w:lang w:val="nl-NL"/>
              </w:rPr>
            </w:pPr>
          </w:p>
          <w:p w14:paraId="44FD935A" w14:textId="71122304" w:rsidR="003D3682" w:rsidRDefault="00E423E5" w:rsidP="00E5709E">
            <w:pPr>
              <w:spacing w:line="288" w:lineRule="auto"/>
              <w:jc w:val="both"/>
              <w:rPr>
                <w:szCs w:val="28"/>
                <w:lang w:val="nl-NL"/>
              </w:rPr>
            </w:pPr>
            <w:r>
              <w:rPr>
                <w:sz w:val="28"/>
                <w:szCs w:val="28"/>
                <w:lang w:val="nl-NL"/>
              </w:rPr>
              <w:t>- HS thảo luận nhóm tìm hiểu</w:t>
            </w:r>
            <w:r w:rsidR="0060121A">
              <w:rPr>
                <w:sz w:val="28"/>
                <w:szCs w:val="28"/>
                <w:lang w:val="nl-NL"/>
              </w:rPr>
              <w:t xml:space="preserve"> nội dung: </w:t>
            </w:r>
          </w:p>
          <w:p w14:paraId="7D813D7E" w14:textId="77777777" w:rsidR="0060121A" w:rsidRDefault="0060121A" w:rsidP="00E5709E">
            <w:pPr>
              <w:spacing w:line="288" w:lineRule="auto"/>
              <w:jc w:val="both"/>
              <w:rPr>
                <w:szCs w:val="28"/>
              </w:rPr>
            </w:pPr>
            <w:r>
              <w:rPr>
                <w:sz w:val="28"/>
                <w:szCs w:val="28"/>
                <w:lang w:val="nl-NL"/>
              </w:rPr>
              <w:t xml:space="preserve">+ Xin – ga – po thuộc châu Á, có diện tích nhỏ </w:t>
            </w:r>
            <w:r>
              <w:rPr>
                <w:sz w:val="28"/>
                <w:szCs w:val="28"/>
              </w:rPr>
              <w:t>chỉ tương đương đảo Phú Quốc của Việt Nam.</w:t>
            </w:r>
          </w:p>
          <w:p w14:paraId="63657F3C" w14:textId="6C78EC8C" w:rsidR="0060121A" w:rsidRDefault="0060121A" w:rsidP="00E5709E">
            <w:pPr>
              <w:spacing w:line="288" w:lineRule="auto"/>
              <w:jc w:val="both"/>
              <w:rPr>
                <w:szCs w:val="28"/>
              </w:rPr>
            </w:pPr>
            <w:r>
              <w:rPr>
                <w:sz w:val="28"/>
                <w:szCs w:val="28"/>
                <w:lang w:val="nl-NL"/>
              </w:rPr>
              <w:lastRenderedPageBreak/>
              <w:t>+</w:t>
            </w:r>
            <w:r w:rsidR="00BC7321">
              <w:rPr>
                <w:sz w:val="28"/>
                <w:szCs w:val="28"/>
                <w:lang w:val="nl-NL"/>
              </w:rPr>
              <w:t xml:space="preserve"> Trước đây </w:t>
            </w:r>
            <w:r w:rsidR="00BC7321">
              <w:rPr>
                <w:sz w:val="28"/>
                <w:szCs w:val="28"/>
              </w:rPr>
              <w:t>Quốc đảo này vốn được gọi là một làng chài nghèo</w:t>
            </w:r>
            <w:r w:rsidR="00927B5D">
              <w:rPr>
                <w:sz w:val="28"/>
                <w:szCs w:val="28"/>
              </w:rPr>
              <w:t>.</w:t>
            </w:r>
          </w:p>
          <w:p w14:paraId="04FF47C6" w14:textId="428A047F" w:rsidR="00927B5D" w:rsidRPr="00B10E25" w:rsidRDefault="00927B5D" w:rsidP="00E5709E">
            <w:pPr>
              <w:spacing w:line="288" w:lineRule="auto"/>
              <w:jc w:val="both"/>
              <w:rPr>
                <w:szCs w:val="28"/>
                <w:lang w:val="nl-NL"/>
              </w:rPr>
            </w:pPr>
            <w:r>
              <w:rPr>
                <w:sz w:val="28"/>
                <w:szCs w:val="28"/>
              </w:rPr>
              <w:t xml:space="preserve">+ </w:t>
            </w:r>
            <w:r w:rsidR="009D610D">
              <w:rPr>
                <w:sz w:val="28"/>
                <w:szCs w:val="28"/>
              </w:rPr>
              <w:t>Được bình chọn là thành phố xanh nhất châu Á đứng thứ 5 trong 10 thành phố sạch nhất thế giới.</w:t>
            </w:r>
          </w:p>
          <w:p w14:paraId="16D87344" w14:textId="4FE6CF1F" w:rsidR="0025020D" w:rsidRPr="00B10E25" w:rsidRDefault="00E03E29" w:rsidP="00E5709E">
            <w:pPr>
              <w:spacing w:line="288" w:lineRule="auto"/>
              <w:jc w:val="both"/>
              <w:rPr>
                <w:szCs w:val="28"/>
                <w:lang w:val="nl-NL"/>
              </w:rPr>
            </w:pPr>
            <w:r>
              <w:rPr>
                <w:sz w:val="28"/>
                <w:szCs w:val="28"/>
                <w:lang w:val="nl-NL"/>
              </w:rPr>
              <w:t>- Đại diện nhóm tra lời.</w:t>
            </w:r>
          </w:p>
          <w:p w14:paraId="7A207B8A" w14:textId="6F7A7B41" w:rsidR="00DE3AD5" w:rsidRPr="00B10E25" w:rsidRDefault="00DE3AD5" w:rsidP="00E5709E">
            <w:pPr>
              <w:spacing w:line="288" w:lineRule="auto"/>
              <w:jc w:val="both"/>
              <w:rPr>
                <w:szCs w:val="28"/>
                <w:lang w:val="nl-NL"/>
              </w:rPr>
            </w:pPr>
            <w:r>
              <w:rPr>
                <w:sz w:val="28"/>
                <w:szCs w:val="28"/>
                <w:lang w:val="nl-NL"/>
              </w:rPr>
              <w:t>- HS nêu:</w:t>
            </w:r>
          </w:p>
          <w:p w14:paraId="16333E73" w14:textId="4D26CC27" w:rsidR="0025020D" w:rsidRPr="00B10E25" w:rsidRDefault="0025020D" w:rsidP="00E5709E">
            <w:pPr>
              <w:spacing w:line="288" w:lineRule="auto"/>
              <w:jc w:val="both"/>
              <w:rPr>
                <w:szCs w:val="28"/>
                <w:lang w:val="nl-NL"/>
              </w:rPr>
            </w:pPr>
          </w:p>
        </w:tc>
      </w:tr>
      <w:tr w:rsidR="0025020D" w:rsidRPr="00B10E25" w14:paraId="50A39A0F" w14:textId="77777777" w:rsidTr="00F47ABD">
        <w:tc>
          <w:tcPr>
            <w:tcW w:w="5000" w:type="pct"/>
            <w:gridSpan w:val="2"/>
            <w:tcBorders>
              <w:top w:val="dashed" w:sz="4" w:space="0" w:color="auto"/>
              <w:bottom w:val="dashed" w:sz="4" w:space="0" w:color="auto"/>
            </w:tcBorders>
          </w:tcPr>
          <w:p w14:paraId="0608AF75" w14:textId="77777777" w:rsidR="0025020D" w:rsidRPr="00B10E25" w:rsidRDefault="0025020D" w:rsidP="00E5709E">
            <w:pPr>
              <w:spacing w:line="288" w:lineRule="auto"/>
              <w:jc w:val="both"/>
              <w:rPr>
                <w:b/>
                <w:szCs w:val="28"/>
                <w:lang w:val="nl-NL"/>
              </w:rPr>
            </w:pPr>
            <w:r w:rsidRPr="00B10E25">
              <w:rPr>
                <w:b/>
                <w:sz w:val="28"/>
                <w:szCs w:val="28"/>
                <w:lang w:val="nl-NL"/>
              </w:rPr>
              <w:lastRenderedPageBreak/>
              <w:t>4. Vận dụng.</w:t>
            </w:r>
          </w:p>
          <w:p w14:paraId="163FD487" w14:textId="77777777" w:rsidR="0025020D" w:rsidRPr="00B10E25" w:rsidRDefault="0025020D" w:rsidP="00E5709E">
            <w:pPr>
              <w:spacing w:line="288" w:lineRule="auto"/>
              <w:rPr>
                <w:szCs w:val="28"/>
                <w:lang w:val="nl-NL"/>
              </w:rPr>
            </w:pPr>
            <w:r w:rsidRPr="00B10E25">
              <w:rPr>
                <w:sz w:val="28"/>
                <w:szCs w:val="28"/>
                <w:lang w:val="nl-NL"/>
              </w:rPr>
              <w:t>- Mục tiêu:</w:t>
            </w:r>
          </w:p>
          <w:p w14:paraId="29C8FB49" w14:textId="77777777" w:rsidR="0025020D" w:rsidRPr="00B10E25" w:rsidRDefault="0025020D" w:rsidP="00E5709E">
            <w:pPr>
              <w:spacing w:line="288" w:lineRule="auto"/>
              <w:jc w:val="both"/>
              <w:rPr>
                <w:szCs w:val="28"/>
              </w:rPr>
            </w:pPr>
            <w:r w:rsidRPr="00B10E25">
              <w:rPr>
                <w:sz w:val="28"/>
                <w:szCs w:val="28"/>
              </w:rPr>
              <w:t>+ Củng cố những kiến thức đã học trong tiết học để học sinh khắc sâu nội dung.</w:t>
            </w:r>
          </w:p>
          <w:p w14:paraId="1E5CFADC" w14:textId="77777777" w:rsidR="0025020D" w:rsidRPr="00B10E25" w:rsidRDefault="0025020D" w:rsidP="00E5709E">
            <w:pPr>
              <w:spacing w:line="288" w:lineRule="auto"/>
              <w:jc w:val="both"/>
              <w:rPr>
                <w:szCs w:val="28"/>
              </w:rPr>
            </w:pPr>
            <w:r w:rsidRPr="00B10E25">
              <w:rPr>
                <w:sz w:val="28"/>
                <w:szCs w:val="28"/>
              </w:rPr>
              <w:t>+ Vận dụng kiến thức đã học vào thực tiễn.</w:t>
            </w:r>
          </w:p>
          <w:p w14:paraId="70108D81" w14:textId="55945E6F" w:rsidR="0025020D" w:rsidRPr="00B10E25" w:rsidRDefault="0025020D" w:rsidP="00E5709E">
            <w:pPr>
              <w:spacing w:line="288" w:lineRule="auto"/>
              <w:jc w:val="both"/>
              <w:rPr>
                <w:szCs w:val="28"/>
              </w:rPr>
            </w:pPr>
            <w:r w:rsidRPr="00B10E25">
              <w:rPr>
                <w:sz w:val="28"/>
                <w:szCs w:val="28"/>
              </w:rPr>
              <w:t>+ Tạo không khí vui vẻ, hào hứng, lưu luyến sau bài học.</w:t>
            </w:r>
          </w:p>
          <w:p w14:paraId="461187EC" w14:textId="77777777" w:rsidR="0025020D" w:rsidRPr="00B10E25" w:rsidRDefault="0025020D" w:rsidP="00E5709E">
            <w:pPr>
              <w:spacing w:line="288" w:lineRule="auto"/>
              <w:jc w:val="both"/>
              <w:rPr>
                <w:szCs w:val="28"/>
                <w:lang w:val="nl-NL"/>
              </w:rPr>
            </w:pPr>
            <w:r w:rsidRPr="00B10E25">
              <w:rPr>
                <w:sz w:val="28"/>
                <w:szCs w:val="28"/>
                <w:lang w:val="nl-NL"/>
              </w:rPr>
              <w:t>+ Phát triển năng lực ngôn ngữ.</w:t>
            </w:r>
          </w:p>
          <w:p w14:paraId="29983E87" w14:textId="77777777" w:rsidR="0025020D" w:rsidRPr="00B10E25" w:rsidRDefault="0025020D" w:rsidP="00E5709E">
            <w:pPr>
              <w:spacing w:line="288" w:lineRule="auto"/>
              <w:rPr>
                <w:szCs w:val="28"/>
                <w:lang w:val="nl-NL"/>
              </w:rPr>
            </w:pPr>
            <w:r w:rsidRPr="00B10E25">
              <w:rPr>
                <w:sz w:val="28"/>
                <w:szCs w:val="28"/>
              </w:rPr>
              <w:t>- Cách tiến hành:</w:t>
            </w:r>
          </w:p>
        </w:tc>
      </w:tr>
      <w:tr w:rsidR="00AD27D2" w:rsidRPr="00B10E25" w14:paraId="7CF72698" w14:textId="77777777" w:rsidTr="009E0A22">
        <w:tc>
          <w:tcPr>
            <w:tcW w:w="2766" w:type="pct"/>
            <w:tcBorders>
              <w:top w:val="dashed" w:sz="4" w:space="0" w:color="auto"/>
              <w:bottom w:val="dashed" w:sz="4" w:space="0" w:color="auto"/>
            </w:tcBorders>
          </w:tcPr>
          <w:p w14:paraId="2F5A0333" w14:textId="77777777" w:rsidR="0025020D" w:rsidRPr="00B10E25" w:rsidRDefault="0025020D" w:rsidP="00E5709E">
            <w:pPr>
              <w:spacing w:line="288" w:lineRule="auto"/>
              <w:jc w:val="both"/>
              <w:rPr>
                <w:szCs w:val="28"/>
                <w:lang w:val="nl-NL"/>
              </w:rPr>
            </w:pPr>
            <w:r w:rsidRPr="00B10E25">
              <w:rPr>
                <w:b/>
                <w:sz w:val="28"/>
                <w:szCs w:val="28"/>
                <w:lang w:val="nl-NL"/>
              </w:rPr>
              <w:t xml:space="preserve">- </w:t>
            </w:r>
            <w:r w:rsidRPr="00B10E25">
              <w:rPr>
                <w:sz w:val="28"/>
                <w:szCs w:val="28"/>
                <w:lang w:val="nl-NL"/>
              </w:rPr>
              <w:t>GV tổ chức vận dụng để củng cố kiến thức và vận dụng bài học vào tực tiễn cho học sinh.</w:t>
            </w:r>
          </w:p>
          <w:p w14:paraId="2B397586" w14:textId="01970C11" w:rsidR="0025020D" w:rsidRPr="00B10E25" w:rsidRDefault="0025020D" w:rsidP="00E5709E">
            <w:pPr>
              <w:spacing w:line="288" w:lineRule="auto"/>
              <w:jc w:val="both"/>
              <w:rPr>
                <w:szCs w:val="28"/>
                <w:lang w:val="nl-NL"/>
              </w:rPr>
            </w:pPr>
            <w:r w:rsidRPr="00B10E25">
              <w:rPr>
                <w:sz w:val="28"/>
                <w:szCs w:val="28"/>
                <w:lang w:val="nl-NL"/>
              </w:rPr>
              <w:t xml:space="preserve">+ Cho HS quan sát video cảnh </w:t>
            </w:r>
            <w:r w:rsidR="00AA6276">
              <w:rPr>
                <w:sz w:val="28"/>
                <w:szCs w:val="28"/>
                <w:lang w:val="nl-NL"/>
              </w:rPr>
              <w:t>đẹp của đất nước Xin – ga – po.</w:t>
            </w:r>
            <w:r w:rsidRPr="00B10E25">
              <w:rPr>
                <w:sz w:val="28"/>
                <w:szCs w:val="28"/>
                <w:lang w:val="nl-NL"/>
              </w:rPr>
              <w:t xml:space="preserve"> </w:t>
            </w:r>
          </w:p>
          <w:p w14:paraId="565E5FC8" w14:textId="565D1075" w:rsidR="0025020D" w:rsidRPr="00B10E25" w:rsidRDefault="0025020D" w:rsidP="00E5709E">
            <w:pPr>
              <w:spacing w:line="288" w:lineRule="auto"/>
              <w:jc w:val="both"/>
              <w:rPr>
                <w:szCs w:val="28"/>
                <w:lang w:val="nl-NL"/>
              </w:rPr>
            </w:pPr>
            <w:r w:rsidRPr="00B10E25">
              <w:rPr>
                <w:sz w:val="28"/>
                <w:szCs w:val="28"/>
                <w:lang w:val="nl-NL"/>
              </w:rPr>
              <w:t xml:space="preserve">+ GV nêu câu hỏi </w:t>
            </w:r>
            <w:r w:rsidR="00AA6276">
              <w:rPr>
                <w:sz w:val="28"/>
                <w:szCs w:val="28"/>
                <w:lang w:val="nl-NL"/>
              </w:rPr>
              <w:t>đất nước Xin -ga - po</w:t>
            </w:r>
            <w:r w:rsidRPr="00B10E25">
              <w:rPr>
                <w:sz w:val="28"/>
                <w:szCs w:val="28"/>
                <w:lang w:val="nl-NL"/>
              </w:rPr>
              <w:t xml:space="preserve"> </w:t>
            </w:r>
            <w:r w:rsidR="00AA6276">
              <w:rPr>
                <w:sz w:val="28"/>
                <w:szCs w:val="28"/>
                <w:lang w:val="nl-NL"/>
              </w:rPr>
              <w:t xml:space="preserve">có gì khác với đất nước mình theo hiểu biết của em </w:t>
            </w:r>
            <w:r w:rsidRPr="00B10E25">
              <w:rPr>
                <w:sz w:val="28"/>
                <w:szCs w:val="28"/>
                <w:lang w:val="nl-NL"/>
              </w:rPr>
              <w:t>?</w:t>
            </w:r>
          </w:p>
          <w:p w14:paraId="7D8D6E25" w14:textId="5A6FA79F" w:rsidR="0025020D" w:rsidRPr="00B10E25" w:rsidRDefault="0025020D" w:rsidP="00E5709E">
            <w:pPr>
              <w:spacing w:line="288" w:lineRule="auto"/>
              <w:jc w:val="both"/>
              <w:rPr>
                <w:szCs w:val="28"/>
                <w:lang w:val="nl-NL"/>
              </w:rPr>
            </w:pPr>
            <w:r w:rsidRPr="00B10E25">
              <w:rPr>
                <w:sz w:val="28"/>
                <w:szCs w:val="28"/>
                <w:lang w:val="nl-NL"/>
              </w:rPr>
              <w:t xml:space="preserve">+ Em thích </w:t>
            </w:r>
            <w:r w:rsidR="00AA6276">
              <w:rPr>
                <w:sz w:val="28"/>
                <w:szCs w:val="28"/>
                <w:lang w:val="nl-NL"/>
              </w:rPr>
              <w:t xml:space="preserve">hình ảnh </w:t>
            </w:r>
            <w:r w:rsidR="00547095">
              <w:rPr>
                <w:sz w:val="28"/>
                <w:szCs w:val="28"/>
                <w:lang w:val="nl-NL"/>
              </w:rPr>
              <w:t>nào</w:t>
            </w:r>
            <w:r w:rsidRPr="00B10E25">
              <w:rPr>
                <w:sz w:val="28"/>
                <w:szCs w:val="28"/>
                <w:lang w:val="nl-NL"/>
              </w:rPr>
              <w:t>?</w:t>
            </w:r>
          </w:p>
          <w:p w14:paraId="3F2A86B1" w14:textId="77777777" w:rsidR="0025020D" w:rsidRPr="00B10E25" w:rsidRDefault="0025020D" w:rsidP="00E5709E">
            <w:pPr>
              <w:spacing w:line="288" w:lineRule="auto"/>
              <w:jc w:val="both"/>
              <w:rPr>
                <w:szCs w:val="28"/>
                <w:lang w:val="nl-NL"/>
              </w:rPr>
            </w:pPr>
            <w:r w:rsidRPr="00B10E25">
              <w:rPr>
                <w:sz w:val="28"/>
                <w:szCs w:val="28"/>
                <w:lang w:val="nl-NL"/>
              </w:rPr>
              <w:t>- Nhận xét, tuyên dương</w:t>
            </w:r>
          </w:p>
          <w:p w14:paraId="5D7E11A9" w14:textId="77777777" w:rsidR="0025020D" w:rsidRPr="00B10E25" w:rsidRDefault="0025020D" w:rsidP="00E5709E">
            <w:pPr>
              <w:spacing w:line="288" w:lineRule="auto"/>
              <w:jc w:val="both"/>
              <w:rPr>
                <w:b/>
                <w:szCs w:val="28"/>
                <w:lang w:val="nl-NL"/>
              </w:rPr>
            </w:pPr>
            <w:r w:rsidRPr="00B10E25">
              <w:rPr>
                <w:sz w:val="28"/>
                <w:szCs w:val="28"/>
                <w:lang w:val="nl-NL"/>
              </w:rPr>
              <w:t>- Nhận xét tiết học, dặt dò bài về nhà.</w:t>
            </w:r>
          </w:p>
        </w:tc>
        <w:tc>
          <w:tcPr>
            <w:tcW w:w="2234" w:type="pct"/>
            <w:tcBorders>
              <w:top w:val="dashed" w:sz="4" w:space="0" w:color="auto"/>
              <w:bottom w:val="dashed" w:sz="4" w:space="0" w:color="auto"/>
            </w:tcBorders>
          </w:tcPr>
          <w:p w14:paraId="487866AC" w14:textId="77777777" w:rsidR="0025020D" w:rsidRPr="00B10E25" w:rsidRDefault="0025020D" w:rsidP="00E5709E">
            <w:pPr>
              <w:spacing w:line="288" w:lineRule="auto"/>
              <w:rPr>
                <w:szCs w:val="28"/>
                <w:lang w:val="nl-NL"/>
              </w:rPr>
            </w:pPr>
            <w:r w:rsidRPr="00B10E25">
              <w:rPr>
                <w:sz w:val="28"/>
                <w:szCs w:val="28"/>
                <w:lang w:val="nl-NL"/>
              </w:rPr>
              <w:t>- HS tham gia để vận dụng kiến thức đã học vào thực tiễn.</w:t>
            </w:r>
          </w:p>
          <w:p w14:paraId="4E07AC00" w14:textId="77777777" w:rsidR="0025020D" w:rsidRPr="00B10E25" w:rsidRDefault="0025020D" w:rsidP="00E5709E">
            <w:pPr>
              <w:spacing w:line="288" w:lineRule="auto"/>
              <w:rPr>
                <w:szCs w:val="28"/>
                <w:lang w:val="nl-NL"/>
              </w:rPr>
            </w:pPr>
            <w:r w:rsidRPr="00B10E25">
              <w:rPr>
                <w:sz w:val="28"/>
                <w:szCs w:val="28"/>
                <w:lang w:val="nl-NL"/>
              </w:rPr>
              <w:t>- HS quan sát video.</w:t>
            </w:r>
          </w:p>
          <w:p w14:paraId="175E5BD6" w14:textId="77777777" w:rsidR="0025020D" w:rsidRPr="00B10E25" w:rsidRDefault="0025020D" w:rsidP="00E5709E">
            <w:pPr>
              <w:spacing w:line="288" w:lineRule="auto"/>
              <w:rPr>
                <w:szCs w:val="28"/>
                <w:lang w:val="nl-NL"/>
              </w:rPr>
            </w:pPr>
          </w:p>
          <w:p w14:paraId="19F5E06F" w14:textId="77777777" w:rsidR="0025020D" w:rsidRPr="00B10E25" w:rsidRDefault="0025020D" w:rsidP="00E5709E">
            <w:pPr>
              <w:spacing w:line="288" w:lineRule="auto"/>
              <w:rPr>
                <w:szCs w:val="28"/>
                <w:lang w:val="nl-NL"/>
              </w:rPr>
            </w:pPr>
            <w:r w:rsidRPr="00B10E25">
              <w:rPr>
                <w:sz w:val="28"/>
                <w:szCs w:val="28"/>
                <w:lang w:val="nl-NL"/>
              </w:rPr>
              <w:t>+ Trả lời các câu hỏi.</w:t>
            </w:r>
          </w:p>
          <w:p w14:paraId="08AFC4F0" w14:textId="77777777" w:rsidR="0025020D" w:rsidRPr="00B10E25" w:rsidRDefault="0025020D" w:rsidP="00E5709E">
            <w:pPr>
              <w:spacing w:line="288" w:lineRule="auto"/>
              <w:rPr>
                <w:szCs w:val="28"/>
                <w:lang w:val="nl-NL"/>
              </w:rPr>
            </w:pPr>
          </w:p>
          <w:p w14:paraId="5A22F105" w14:textId="77777777" w:rsidR="0025020D" w:rsidRPr="00B10E25" w:rsidRDefault="0025020D" w:rsidP="00E5709E">
            <w:pPr>
              <w:spacing w:line="288" w:lineRule="auto"/>
              <w:rPr>
                <w:szCs w:val="28"/>
                <w:lang w:val="nl-NL"/>
              </w:rPr>
            </w:pPr>
          </w:p>
          <w:p w14:paraId="098531C0" w14:textId="77777777" w:rsidR="0025020D" w:rsidRPr="00B10E25" w:rsidRDefault="0025020D" w:rsidP="00E5709E">
            <w:pPr>
              <w:spacing w:line="288" w:lineRule="auto"/>
              <w:rPr>
                <w:szCs w:val="28"/>
                <w:lang w:val="nl-NL"/>
              </w:rPr>
            </w:pPr>
          </w:p>
          <w:p w14:paraId="55D23990" w14:textId="77777777" w:rsidR="0025020D" w:rsidRPr="00B10E25" w:rsidRDefault="0025020D" w:rsidP="00E5709E">
            <w:pPr>
              <w:spacing w:line="288" w:lineRule="auto"/>
              <w:rPr>
                <w:szCs w:val="28"/>
                <w:lang w:val="nl-NL"/>
              </w:rPr>
            </w:pPr>
            <w:r w:rsidRPr="00B10E25">
              <w:rPr>
                <w:sz w:val="28"/>
                <w:szCs w:val="28"/>
                <w:lang w:val="nl-NL"/>
              </w:rPr>
              <w:t>- Lắng nghe, rút kinh nghiệm.</w:t>
            </w:r>
          </w:p>
        </w:tc>
      </w:tr>
      <w:tr w:rsidR="0025020D" w:rsidRPr="00B10E25" w14:paraId="59DA29CE" w14:textId="77777777" w:rsidTr="00F47ABD">
        <w:tc>
          <w:tcPr>
            <w:tcW w:w="5000" w:type="pct"/>
            <w:gridSpan w:val="2"/>
            <w:tcBorders>
              <w:top w:val="dashed" w:sz="4" w:space="0" w:color="auto"/>
            </w:tcBorders>
          </w:tcPr>
          <w:p w14:paraId="30909AE4" w14:textId="77777777" w:rsidR="0025020D" w:rsidRPr="00B10E25" w:rsidRDefault="0025020D" w:rsidP="00E5709E">
            <w:pPr>
              <w:spacing w:line="288" w:lineRule="auto"/>
              <w:rPr>
                <w:b/>
                <w:szCs w:val="28"/>
                <w:lang w:val="nl-NL"/>
              </w:rPr>
            </w:pPr>
            <w:r w:rsidRPr="00B10E25">
              <w:rPr>
                <w:b/>
                <w:sz w:val="28"/>
                <w:szCs w:val="28"/>
                <w:lang w:val="nl-NL"/>
              </w:rPr>
              <w:t>IV. Điều chỉnh sau bài dạy:</w:t>
            </w:r>
          </w:p>
          <w:p w14:paraId="3692F877" w14:textId="0055A002" w:rsidR="0025020D" w:rsidRPr="00B10E25" w:rsidRDefault="0025020D" w:rsidP="00E5709E">
            <w:pPr>
              <w:spacing w:line="288" w:lineRule="auto"/>
              <w:rPr>
                <w:szCs w:val="28"/>
                <w:lang w:val="nl-NL"/>
              </w:rPr>
            </w:pPr>
            <w:r w:rsidRPr="00B10E25">
              <w:rPr>
                <w:sz w:val="28"/>
                <w:szCs w:val="28"/>
                <w:lang w:val="nl-NL"/>
              </w:rPr>
              <w:t>.................................................................................................................................</w:t>
            </w:r>
          </w:p>
          <w:p w14:paraId="3F52CCB1" w14:textId="6FE81569" w:rsidR="0025020D" w:rsidRPr="00B10E25" w:rsidRDefault="0025020D" w:rsidP="00E5709E">
            <w:pPr>
              <w:spacing w:line="288" w:lineRule="auto"/>
              <w:rPr>
                <w:szCs w:val="28"/>
                <w:lang w:val="nl-NL"/>
              </w:rPr>
            </w:pPr>
            <w:r w:rsidRPr="00B10E25">
              <w:rPr>
                <w:sz w:val="28"/>
                <w:szCs w:val="28"/>
                <w:lang w:val="nl-NL"/>
              </w:rPr>
              <w:t>.................................................................................................................................</w:t>
            </w:r>
          </w:p>
          <w:p w14:paraId="66836582" w14:textId="358A4F30" w:rsidR="0025020D" w:rsidRPr="00B10E25" w:rsidRDefault="0025020D" w:rsidP="00E5709E">
            <w:pPr>
              <w:spacing w:line="288" w:lineRule="auto"/>
              <w:rPr>
                <w:szCs w:val="28"/>
                <w:lang w:val="nl-NL"/>
              </w:rPr>
            </w:pPr>
            <w:r w:rsidRPr="00B10E25">
              <w:rPr>
                <w:sz w:val="28"/>
                <w:szCs w:val="28"/>
                <w:lang w:val="nl-NL"/>
              </w:rPr>
              <w:t>.................................................................................................................................</w:t>
            </w:r>
          </w:p>
        </w:tc>
      </w:tr>
    </w:tbl>
    <w:p w14:paraId="327F6F36" w14:textId="0D72163E" w:rsidR="001E49F3" w:rsidRPr="00B10E25" w:rsidRDefault="001E49F3" w:rsidP="00E5709E">
      <w:pPr>
        <w:spacing w:line="288" w:lineRule="auto"/>
        <w:ind w:left="720" w:hanging="720"/>
        <w:jc w:val="center"/>
        <w:rPr>
          <w:b/>
          <w:bCs/>
          <w:sz w:val="28"/>
          <w:szCs w:val="28"/>
          <w:u w:val="single"/>
          <w:lang w:val="nl-NL"/>
        </w:rPr>
      </w:pPr>
    </w:p>
    <w:p w14:paraId="1334DBEC" w14:textId="77777777" w:rsidR="00547095" w:rsidRPr="00B10E25" w:rsidRDefault="00547095" w:rsidP="00E5709E">
      <w:pPr>
        <w:spacing w:line="288" w:lineRule="auto"/>
        <w:ind w:left="720" w:hanging="720"/>
        <w:jc w:val="center"/>
        <w:rPr>
          <w:b/>
          <w:bCs/>
          <w:sz w:val="28"/>
          <w:szCs w:val="28"/>
          <w:u w:val="single"/>
          <w:lang w:val="nl-NL"/>
        </w:rPr>
      </w:pPr>
      <w:r w:rsidRPr="00B10E25">
        <w:rPr>
          <w:b/>
          <w:bCs/>
          <w:sz w:val="28"/>
          <w:szCs w:val="28"/>
          <w:u w:val="single"/>
          <w:lang w:val="nl-NL"/>
        </w:rPr>
        <w:t>TIẾNG VIỆT</w:t>
      </w:r>
    </w:p>
    <w:p w14:paraId="6DE5B124" w14:textId="3C49D660" w:rsidR="00547095" w:rsidRPr="00B10E25" w:rsidRDefault="00547095" w:rsidP="00E5709E">
      <w:pPr>
        <w:spacing w:line="288" w:lineRule="auto"/>
        <w:ind w:left="720" w:hanging="720"/>
        <w:jc w:val="center"/>
        <w:rPr>
          <w:b/>
          <w:bCs/>
          <w:sz w:val="28"/>
          <w:szCs w:val="28"/>
          <w:lang w:val="nl-NL"/>
        </w:rPr>
      </w:pPr>
      <w:r w:rsidRPr="00B10E25">
        <w:rPr>
          <w:b/>
          <w:bCs/>
          <w:sz w:val="28"/>
          <w:szCs w:val="28"/>
          <w:lang w:val="nl-NL"/>
        </w:rPr>
        <w:t>CHỦ ĐIỂM: BẠN BÈ BỐN PHƯƠNG</w:t>
      </w:r>
    </w:p>
    <w:p w14:paraId="04704986" w14:textId="6F2365F2" w:rsidR="00B35542" w:rsidRPr="00B35542" w:rsidRDefault="00F55C75" w:rsidP="00E5709E">
      <w:pPr>
        <w:spacing w:line="288" w:lineRule="auto"/>
        <w:ind w:left="-284"/>
        <w:jc w:val="center"/>
        <w:rPr>
          <w:b/>
          <w:sz w:val="28"/>
          <w:szCs w:val="28"/>
        </w:rPr>
      </w:pPr>
      <w:r w:rsidRPr="00B35542">
        <w:rPr>
          <w:b/>
          <w:bCs/>
          <w:sz w:val="28"/>
          <w:szCs w:val="28"/>
          <w:lang w:val="nl-NL"/>
        </w:rPr>
        <w:t xml:space="preserve">Bài </w:t>
      </w:r>
      <w:r w:rsidR="00B35542" w:rsidRPr="00B35542">
        <w:rPr>
          <w:b/>
          <w:bCs/>
          <w:sz w:val="28"/>
          <w:szCs w:val="28"/>
          <w:lang w:val="nl-NL"/>
        </w:rPr>
        <w:t xml:space="preserve">5 </w:t>
      </w:r>
      <w:r w:rsidRPr="00B35542">
        <w:rPr>
          <w:b/>
          <w:bCs/>
          <w:sz w:val="28"/>
          <w:szCs w:val="28"/>
          <w:lang w:val="nl-NL"/>
        </w:rPr>
        <w:t xml:space="preserve">: </w:t>
      </w:r>
      <w:r w:rsidR="00B35542" w:rsidRPr="00B35542">
        <w:rPr>
          <w:b/>
          <w:sz w:val="28"/>
          <w:szCs w:val="28"/>
        </w:rPr>
        <w:t>BÁC SĨ Y-ÉC-XANH (TIẾT 2+3)</w:t>
      </w:r>
    </w:p>
    <w:p w14:paraId="17E127D7" w14:textId="77777777" w:rsidR="00F55C75" w:rsidRPr="007A3125" w:rsidRDefault="00F55C75" w:rsidP="00E5709E">
      <w:pPr>
        <w:spacing w:line="288" w:lineRule="auto"/>
        <w:jc w:val="both"/>
        <w:rPr>
          <w:b/>
          <w:bCs/>
          <w:sz w:val="28"/>
          <w:szCs w:val="28"/>
          <w:lang w:val="nl-NL"/>
        </w:rPr>
      </w:pPr>
    </w:p>
    <w:p w14:paraId="33C22FCC" w14:textId="77777777" w:rsidR="00F55C75" w:rsidRPr="00415609" w:rsidRDefault="00F55C75" w:rsidP="00E5709E">
      <w:pPr>
        <w:spacing w:line="288" w:lineRule="auto"/>
        <w:ind w:firstLine="360"/>
        <w:rPr>
          <w:b/>
          <w:bCs/>
          <w:sz w:val="28"/>
          <w:szCs w:val="28"/>
          <w:u w:val="single"/>
          <w:lang w:val="nl-NL"/>
        </w:rPr>
      </w:pPr>
      <w:r w:rsidRPr="00415609">
        <w:rPr>
          <w:b/>
          <w:bCs/>
          <w:sz w:val="28"/>
          <w:szCs w:val="28"/>
          <w:u w:val="single"/>
          <w:lang w:val="nl-NL"/>
        </w:rPr>
        <w:t>I. YÊU CẦU CẦN ĐẠT:</w:t>
      </w:r>
    </w:p>
    <w:p w14:paraId="3BB06848" w14:textId="77777777" w:rsidR="00F55C75" w:rsidRPr="004E2BC4" w:rsidRDefault="00F55C75" w:rsidP="00E5709E">
      <w:pPr>
        <w:spacing w:line="288" w:lineRule="auto"/>
        <w:ind w:firstLine="360"/>
        <w:jc w:val="both"/>
        <w:rPr>
          <w:b/>
          <w:sz w:val="28"/>
          <w:szCs w:val="28"/>
          <w:lang w:val="nl-NL"/>
        </w:rPr>
      </w:pPr>
      <w:r>
        <w:rPr>
          <w:b/>
          <w:sz w:val="28"/>
          <w:szCs w:val="28"/>
          <w:lang w:val="nl-NL"/>
        </w:rPr>
        <w:lastRenderedPageBreak/>
        <w:t>1. Năng lực đặc thù.</w:t>
      </w:r>
    </w:p>
    <w:p w14:paraId="45225347" w14:textId="5FFC5ACE" w:rsidR="00B35542" w:rsidRPr="00B35542" w:rsidRDefault="00B35542" w:rsidP="00E5709E">
      <w:pPr>
        <w:spacing w:after="120" w:line="288" w:lineRule="auto"/>
        <w:ind w:firstLine="360"/>
        <w:jc w:val="both"/>
        <w:rPr>
          <w:sz w:val="28"/>
          <w:szCs w:val="28"/>
        </w:rPr>
      </w:pPr>
      <w:r>
        <w:rPr>
          <w:sz w:val="28"/>
          <w:szCs w:val="28"/>
        </w:rPr>
        <w:t xml:space="preserve">- </w:t>
      </w:r>
      <w:r w:rsidRPr="00B35542">
        <w:rPr>
          <w:sz w:val="28"/>
          <w:szCs w:val="28"/>
        </w:rPr>
        <w:t>Đọc thành tiếng trôi chảy toàn bài. Phát âm đúng các từ ngữ dễ lẫn, VD: nghiên</w:t>
      </w:r>
      <w:r w:rsidR="00D55D94">
        <w:rPr>
          <w:sz w:val="28"/>
          <w:szCs w:val="28"/>
        </w:rPr>
        <w:t xml:space="preserve"> </w:t>
      </w:r>
      <w:r w:rsidRPr="00B35542">
        <w:rPr>
          <w:sz w:val="28"/>
          <w:szCs w:val="28"/>
        </w:rPr>
        <w:t>cứu, là ủi, thổ lộ, im lặng,</w:t>
      </w:r>
      <w:r w:rsidR="00B16A35">
        <w:rPr>
          <w:sz w:val="28"/>
          <w:szCs w:val="28"/>
        </w:rPr>
        <w:t xml:space="preserve"> </w:t>
      </w:r>
      <w:r w:rsidRPr="00B35542">
        <w:rPr>
          <w:sz w:val="28"/>
          <w:szCs w:val="28"/>
        </w:rPr>
        <w:t>vì trùng, toa, bị ẩn, băn khoăn, mãi mãi, vỡ</w:t>
      </w:r>
    </w:p>
    <w:p w14:paraId="50E1A7C7" w14:textId="0AC4F7F0" w:rsidR="00B35542" w:rsidRPr="00B35542" w:rsidRDefault="00B35542" w:rsidP="00E5709E">
      <w:pPr>
        <w:spacing w:after="120" w:line="288" w:lineRule="auto"/>
        <w:jc w:val="both"/>
        <w:rPr>
          <w:sz w:val="28"/>
          <w:szCs w:val="28"/>
        </w:rPr>
      </w:pPr>
      <w:r w:rsidRPr="00B35542">
        <w:rPr>
          <w:sz w:val="28"/>
          <w:szCs w:val="28"/>
        </w:rPr>
        <w:t>vụn,</w:t>
      </w:r>
      <w:r w:rsidR="00D55D94">
        <w:rPr>
          <w:sz w:val="28"/>
          <w:szCs w:val="28"/>
        </w:rPr>
        <w:t xml:space="preserve"> …</w:t>
      </w:r>
      <w:r w:rsidRPr="00B35542">
        <w:rPr>
          <w:sz w:val="28"/>
          <w:szCs w:val="28"/>
        </w:rPr>
        <w:t>Ngắt nghỉ hơi đúng. Biết đọc phân biệt lời nhân vật và lời người</w:t>
      </w:r>
    </w:p>
    <w:p w14:paraId="7BEE6717" w14:textId="77777777" w:rsidR="00B35542" w:rsidRPr="00B35542" w:rsidRDefault="00B35542" w:rsidP="00E5709E">
      <w:pPr>
        <w:spacing w:after="120" w:line="288" w:lineRule="auto"/>
        <w:jc w:val="both"/>
        <w:rPr>
          <w:sz w:val="28"/>
          <w:szCs w:val="28"/>
        </w:rPr>
      </w:pPr>
      <w:r w:rsidRPr="00B35542">
        <w:rPr>
          <w:sz w:val="28"/>
          <w:szCs w:val="28"/>
        </w:rPr>
        <w:t>kể chuyện với ngữ điệu phù hợp.</w:t>
      </w:r>
    </w:p>
    <w:p w14:paraId="1947AA4C" w14:textId="072D462F" w:rsidR="00A045F2" w:rsidRDefault="00D55D94" w:rsidP="00E5709E">
      <w:pPr>
        <w:spacing w:after="120" w:line="288" w:lineRule="auto"/>
        <w:ind w:firstLine="720"/>
        <w:jc w:val="both"/>
        <w:rPr>
          <w:sz w:val="28"/>
          <w:szCs w:val="28"/>
        </w:rPr>
      </w:pPr>
      <w:r>
        <w:rPr>
          <w:sz w:val="28"/>
          <w:szCs w:val="28"/>
        </w:rPr>
        <w:t xml:space="preserve">- </w:t>
      </w:r>
      <w:r w:rsidR="00B35542" w:rsidRPr="00B35542">
        <w:rPr>
          <w:sz w:val="28"/>
          <w:szCs w:val="28"/>
        </w:rPr>
        <w:t>Hiểu nghĩa các từ ngữ trong bài, VD: ngưỡng mộ, dịch hạch, nhiệt đới, toa</w:t>
      </w:r>
      <w:r w:rsidR="00A10862">
        <w:rPr>
          <w:sz w:val="28"/>
          <w:szCs w:val="28"/>
        </w:rPr>
        <w:t xml:space="preserve"> </w:t>
      </w:r>
      <w:r w:rsidR="00B35542" w:rsidRPr="00B35542">
        <w:rPr>
          <w:sz w:val="28"/>
          <w:szCs w:val="28"/>
        </w:rPr>
        <w:t>hạng ba, bí ẩn,</w:t>
      </w:r>
      <w:r>
        <w:rPr>
          <w:sz w:val="28"/>
          <w:szCs w:val="28"/>
        </w:rPr>
        <w:t xml:space="preserve"> </w:t>
      </w:r>
      <w:r w:rsidR="00B35542" w:rsidRPr="00B35542">
        <w:rPr>
          <w:sz w:val="28"/>
          <w:szCs w:val="28"/>
        </w:rPr>
        <w:t xml:space="preserve">... </w:t>
      </w:r>
    </w:p>
    <w:p w14:paraId="073F2B5C" w14:textId="20C132FB" w:rsidR="00B35542" w:rsidRPr="00B35542" w:rsidRDefault="00A045F2" w:rsidP="00E5709E">
      <w:pPr>
        <w:spacing w:after="120" w:line="288" w:lineRule="auto"/>
        <w:ind w:firstLine="360"/>
        <w:jc w:val="both"/>
        <w:rPr>
          <w:sz w:val="28"/>
          <w:szCs w:val="28"/>
        </w:rPr>
      </w:pPr>
      <w:r>
        <w:rPr>
          <w:sz w:val="28"/>
          <w:szCs w:val="28"/>
        </w:rPr>
        <w:t xml:space="preserve">- </w:t>
      </w:r>
      <w:r w:rsidR="00B35542" w:rsidRPr="00B35542">
        <w:rPr>
          <w:sz w:val="28"/>
          <w:szCs w:val="28"/>
        </w:rPr>
        <w:t>Hiểu ý nghĩa câu chuyện: ca ngợi lẽ sống cao đẹp của bác sĩ Y-éc- xanh: sống để yêu thương và giúp đỡ đồng loại; sẵn sàng gắn bỏ cuộc đời với mảnh đất Nha Trang nói riêng và Việt Nam nói chung.</w:t>
      </w:r>
    </w:p>
    <w:p w14:paraId="1D6F1A54" w14:textId="52ED87C6" w:rsidR="00B35542" w:rsidRPr="00B35542" w:rsidRDefault="00D55D94" w:rsidP="00E5709E">
      <w:pPr>
        <w:spacing w:after="120" w:line="288" w:lineRule="auto"/>
        <w:ind w:firstLine="360"/>
        <w:jc w:val="both"/>
        <w:rPr>
          <w:sz w:val="28"/>
          <w:szCs w:val="28"/>
        </w:rPr>
      </w:pPr>
      <w:r>
        <w:rPr>
          <w:sz w:val="28"/>
          <w:szCs w:val="28"/>
        </w:rPr>
        <w:t xml:space="preserve">- </w:t>
      </w:r>
      <w:r w:rsidR="00B35542" w:rsidRPr="00B35542">
        <w:rPr>
          <w:sz w:val="28"/>
          <w:szCs w:val="28"/>
        </w:rPr>
        <w:t>Hiểu và biết sử dụng dấu hai chấm để báo hiệu bộ phận giải thích trong câu.</w:t>
      </w:r>
    </w:p>
    <w:p w14:paraId="47368C73" w14:textId="77777777" w:rsidR="00F55C75" w:rsidRPr="00A10862" w:rsidRDefault="00F55C75" w:rsidP="00E5709E">
      <w:pPr>
        <w:spacing w:after="120" w:line="288" w:lineRule="auto"/>
        <w:ind w:firstLine="360"/>
        <w:jc w:val="both"/>
        <w:rPr>
          <w:sz w:val="28"/>
          <w:szCs w:val="28"/>
          <w:lang w:val="nl-NL"/>
        </w:rPr>
      </w:pPr>
      <w:r w:rsidRPr="00A10862">
        <w:rPr>
          <w:sz w:val="28"/>
          <w:szCs w:val="28"/>
          <w:lang w:val="nl-NL"/>
        </w:rPr>
        <w:t xml:space="preserve">- Phát triển năng lực văn học: </w:t>
      </w:r>
    </w:p>
    <w:p w14:paraId="550E9EAB" w14:textId="0FC13C48" w:rsidR="00A10862" w:rsidRPr="00A10862" w:rsidRDefault="00DA2FCA" w:rsidP="00E5709E">
      <w:pPr>
        <w:spacing w:line="288" w:lineRule="auto"/>
        <w:ind w:firstLine="360"/>
        <w:jc w:val="both"/>
        <w:rPr>
          <w:sz w:val="28"/>
          <w:szCs w:val="28"/>
        </w:rPr>
      </w:pPr>
      <w:r>
        <w:rPr>
          <w:sz w:val="28"/>
          <w:szCs w:val="28"/>
        </w:rPr>
        <w:t>+</w:t>
      </w:r>
      <w:r w:rsidR="00A10862">
        <w:rPr>
          <w:sz w:val="28"/>
          <w:szCs w:val="28"/>
        </w:rPr>
        <w:t xml:space="preserve"> </w:t>
      </w:r>
      <w:r w:rsidR="00A10862" w:rsidRPr="00A10862">
        <w:rPr>
          <w:sz w:val="28"/>
          <w:szCs w:val="28"/>
        </w:rPr>
        <w:t>Hiểu và biết bày tỏ sự yêu thích với những chi tiết cảm động, lời nói hay của</w:t>
      </w:r>
      <w:r w:rsidR="00A10862">
        <w:rPr>
          <w:sz w:val="28"/>
          <w:szCs w:val="28"/>
        </w:rPr>
        <w:t xml:space="preserve"> </w:t>
      </w:r>
      <w:r w:rsidR="00A10862" w:rsidRPr="00A10862">
        <w:rPr>
          <w:sz w:val="28"/>
          <w:szCs w:val="28"/>
        </w:rPr>
        <w:t>bác sĩ Y-éc-xanh trong câu chuyện.</w:t>
      </w:r>
    </w:p>
    <w:p w14:paraId="235E70BF" w14:textId="5EE81612" w:rsidR="00A10862" w:rsidRPr="00A10862" w:rsidRDefault="00DA2FCA" w:rsidP="00E5709E">
      <w:pPr>
        <w:spacing w:line="288" w:lineRule="auto"/>
        <w:ind w:firstLine="360"/>
        <w:jc w:val="both"/>
        <w:rPr>
          <w:sz w:val="28"/>
          <w:szCs w:val="28"/>
        </w:rPr>
      </w:pPr>
      <w:r>
        <w:rPr>
          <w:sz w:val="28"/>
          <w:szCs w:val="28"/>
        </w:rPr>
        <w:t xml:space="preserve">+ </w:t>
      </w:r>
      <w:r w:rsidR="00A10862" w:rsidRPr="00A10862">
        <w:rPr>
          <w:sz w:val="28"/>
          <w:szCs w:val="28"/>
        </w:rPr>
        <w:t>Biết chia sẻ với những suy nghĩ mộc mạc, chân thành của người bác sĩ có lẽ</w:t>
      </w:r>
      <w:r>
        <w:rPr>
          <w:sz w:val="28"/>
          <w:szCs w:val="28"/>
        </w:rPr>
        <w:t xml:space="preserve"> </w:t>
      </w:r>
      <w:r w:rsidR="00A10862" w:rsidRPr="00A10862">
        <w:rPr>
          <w:sz w:val="28"/>
          <w:szCs w:val="28"/>
        </w:rPr>
        <w:t>sống cao đẹp.</w:t>
      </w:r>
    </w:p>
    <w:p w14:paraId="59127591" w14:textId="77777777" w:rsidR="00F55C75" w:rsidRPr="00756F63" w:rsidRDefault="00F55C75" w:rsidP="00E5709E">
      <w:pPr>
        <w:spacing w:before="120" w:line="288" w:lineRule="auto"/>
        <w:ind w:firstLine="360"/>
        <w:jc w:val="both"/>
        <w:rPr>
          <w:b/>
          <w:sz w:val="28"/>
          <w:szCs w:val="28"/>
        </w:rPr>
      </w:pPr>
      <w:r w:rsidRPr="00756F63">
        <w:rPr>
          <w:b/>
          <w:sz w:val="28"/>
          <w:szCs w:val="28"/>
        </w:rPr>
        <w:t>2. Năng lực chung.</w:t>
      </w:r>
    </w:p>
    <w:p w14:paraId="34351777" w14:textId="77777777" w:rsidR="00F55C75" w:rsidRDefault="00F55C75" w:rsidP="00E5709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73D1F742" w14:textId="77777777" w:rsidR="00F55C75" w:rsidRDefault="00F55C75" w:rsidP="00E5709E">
      <w:pPr>
        <w:spacing w:line="288" w:lineRule="auto"/>
        <w:ind w:firstLine="360"/>
        <w:jc w:val="both"/>
        <w:rPr>
          <w:sz w:val="28"/>
          <w:szCs w:val="28"/>
        </w:rPr>
      </w:pPr>
      <w:r>
        <w:rPr>
          <w:sz w:val="28"/>
          <w:szCs w:val="28"/>
        </w:rPr>
        <w:t>- Năng lực giải quyết vấn đề và sáng tạo: tham gia trò chơi, vận dụng.</w:t>
      </w:r>
    </w:p>
    <w:p w14:paraId="0D30A0CA" w14:textId="4353EC39" w:rsidR="00FC03AB" w:rsidRDefault="00F55C75" w:rsidP="00E5709E">
      <w:pPr>
        <w:spacing w:line="288" w:lineRule="auto"/>
        <w:ind w:firstLine="360"/>
        <w:jc w:val="both"/>
        <w:rPr>
          <w:sz w:val="28"/>
          <w:szCs w:val="28"/>
        </w:rPr>
      </w:pPr>
      <w:r>
        <w:rPr>
          <w:sz w:val="28"/>
          <w:szCs w:val="28"/>
        </w:rPr>
        <w:t>- Năng lực giao tiếp và hợp tác: tham gia đọc trong nhóm.</w:t>
      </w:r>
    </w:p>
    <w:p w14:paraId="1591EC87" w14:textId="77777777" w:rsidR="00F55C75" w:rsidRPr="00A41185" w:rsidRDefault="00F55C75" w:rsidP="00E5709E">
      <w:pPr>
        <w:spacing w:before="120" w:line="288" w:lineRule="auto"/>
        <w:ind w:firstLine="360"/>
        <w:jc w:val="both"/>
        <w:rPr>
          <w:b/>
          <w:sz w:val="28"/>
          <w:szCs w:val="28"/>
        </w:rPr>
      </w:pPr>
      <w:r w:rsidRPr="00A41185">
        <w:rPr>
          <w:b/>
          <w:sz w:val="28"/>
          <w:szCs w:val="28"/>
        </w:rPr>
        <w:t>3. Phẩm chất.</w:t>
      </w:r>
    </w:p>
    <w:p w14:paraId="1A2BBAEE" w14:textId="77777777" w:rsidR="00F55C75" w:rsidRDefault="00F55C75" w:rsidP="00E5709E">
      <w:pPr>
        <w:spacing w:line="288" w:lineRule="auto"/>
        <w:ind w:firstLine="360"/>
        <w:jc w:val="both"/>
        <w:rPr>
          <w:sz w:val="28"/>
          <w:szCs w:val="28"/>
        </w:rPr>
      </w:pPr>
      <w:r>
        <w:rPr>
          <w:sz w:val="28"/>
          <w:szCs w:val="28"/>
        </w:rPr>
        <w:t>- Phẩm chất yêu nước: Biết yêu cảnh đẹp, yêu trường, lớp qua bài thơ.</w:t>
      </w:r>
    </w:p>
    <w:p w14:paraId="1AAF05AB" w14:textId="28185815" w:rsidR="00F55C75" w:rsidRDefault="00F55C75" w:rsidP="00E5709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w:t>
      </w:r>
      <w:r w:rsidR="007C71B1">
        <w:rPr>
          <w:sz w:val="28"/>
          <w:szCs w:val="28"/>
        </w:rPr>
        <w:t>, trân trọng tình bạn</w:t>
      </w:r>
      <w:r>
        <w:rPr>
          <w:sz w:val="28"/>
          <w:szCs w:val="28"/>
        </w:rPr>
        <w:t>.</w:t>
      </w:r>
      <w:r w:rsidR="002249B0" w:rsidRPr="002249B0">
        <w:rPr>
          <w:szCs w:val="28"/>
        </w:rPr>
        <w:t xml:space="preserve"> </w:t>
      </w:r>
      <w:r w:rsidR="002249B0" w:rsidRPr="002249B0">
        <w:rPr>
          <w:sz w:val="28"/>
          <w:szCs w:val="28"/>
        </w:rPr>
        <w:t>Góp phần bồi dưỡng tình cảm yêu thương con người, sẵn sàng chịu đựng khó khăn để giúp đỡ đồng loại.</w:t>
      </w:r>
    </w:p>
    <w:p w14:paraId="4779365B" w14:textId="77777777" w:rsidR="00F55C75" w:rsidRDefault="00F55C75" w:rsidP="00E5709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027149B" w14:textId="77777777" w:rsidR="00F55C75" w:rsidRDefault="00F55C75" w:rsidP="00E5709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64E4617" w14:textId="77777777" w:rsidR="00F55C75" w:rsidRPr="003B5A09" w:rsidRDefault="00F55C75" w:rsidP="00E5709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3E3BAA5" w14:textId="77777777" w:rsidR="00F55C75" w:rsidRDefault="00F55C75" w:rsidP="00E5709E">
      <w:pPr>
        <w:spacing w:line="288" w:lineRule="auto"/>
        <w:ind w:firstLine="360"/>
        <w:jc w:val="both"/>
        <w:rPr>
          <w:sz w:val="28"/>
          <w:szCs w:val="28"/>
        </w:rPr>
      </w:pPr>
      <w:r>
        <w:rPr>
          <w:sz w:val="28"/>
          <w:szCs w:val="28"/>
        </w:rPr>
        <w:t>- Kế hoạch bài dạy, bài giảng Power point.</w:t>
      </w:r>
    </w:p>
    <w:p w14:paraId="127C2110" w14:textId="7CD16843" w:rsidR="00F55C75" w:rsidRDefault="00F55C75" w:rsidP="00E5709E">
      <w:pPr>
        <w:spacing w:line="288" w:lineRule="auto"/>
        <w:ind w:firstLine="360"/>
        <w:jc w:val="both"/>
        <w:rPr>
          <w:sz w:val="28"/>
          <w:szCs w:val="28"/>
        </w:rPr>
      </w:pPr>
      <w:r>
        <w:rPr>
          <w:sz w:val="28"/>
          <w:szCs w:val="28"/>
        </w:rPr>
        <w:t>- SGK và các thiết bị, học liệu phụ</w:t>
      </w:r>
      <w:r w:rsidR="007C71B1">
        <w:rPr>
          <w:sz w:val="28"/>
          <w:szCs w:val="28"/>
        </w:rPr>
        <w:t>c</w:t>
      </w:r>
      <w:r>
        <w:rPr>
          <w:sz w:val="28"/>
          <w:szCs w:val="28"/>
        </w:rPr>
        <w:t xml:space="preserve"> vụ cho tiết dạy.</w:t>
      </w:r>
    </w:p>
    <w:p w14:paraId="3F0D237A" w14:textId="77777777" w:rsidR="00F55C75" w:rsidRPr="00415609" w:rsidRDefault="00F55C75" w:rsidP="00E5709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394"/>
      </w:tblGrid>
      <w:tr w:rsidR="00F55C75" w:rsidRPr="00415609" w14:paraId="664D9ECE" w14:textId="77777777" w:rsidTr="00A84228">
        <w:tc>
          <w:tcPr>
            <w:tcW w:w="4928" w:type="dxa"/>
            <w:tcBorders>
              <w:bottom w:val="dashed" w:sz="4" w:space="0" w:color="auto"/>
            </w:tcBorders>
          </w:tcPr>
          <w:p w14:paraId="7616CFCA" w14:textId="77777777" w:rsidR="00F55C75" w:rsidRPr="00415609" w:rsidRDefault="00F55C75" w:rsidP="00E5709E">
            <w:pPr>
              <w:spacing w:line="288" w:lineRule="auto"/>
              <w:jc w:val="center"/>
              <w:rPr>
                <w:b/>
                <w:szCs w:val="28"/>
                <w:lang w:val="nl-NL"/>
              </w:rPr>
            </w:pPr>
            <w:r w:rsidRPr="00415609">
              <w:rPr>
                <w:b/>
                <w:sz w:val="28"/>
                <w:szCs w:val="28"/>
                <w:lang w:val="nl-NL"/>
              </w:rPr>
              <w:t>Hoạt động của giáo viên</w:t>
            </w:r>
          </w:p>
        </w:tc>
        <w:tc>
          <w:tcPr>
            <w:tcW w:w="4394" w:type="dxa"/>
            <w:tcBorders>
              <w:bottom w:val="dashed" w:sz="4" w:space="0" w:color="auto"/>
            </w:tcBorders>
          </w:tcPr>
          <w:p w14:paraId="642E7BBB" w14:textId="77777777" w:rsidR="00F55C75" w:rsidRPr="00415609" w:rsidRDefault="00F55C75" w:rsidP="00E5709E">
            <w:pPr>
              <w:spacing w:line="288" w:lineRule="auto"/>
              <w:jc w:val="center"/>
              <w:rPr>
                <w:b/>
                <w:szCs w:val="28"/>
                <w:lang w:val="nl-NL"/>
              </w:rPr>
            </w:pPr>
            <w:r w:rsidRPr="00415609">
              <w:rPr>
                <w:b/>
                <w:sz w:val="28"/>
                <w:szCs w:val="28"/>
                <w:lang w:val="nl-NL"/>
              </w:rPr>
              <w:t>Hoạt động của học sinh</w:t>
            </w:r>
          </w:p>
        </w:tc>
      </w:tr>
      <w:tr w:rsidR="00F55C75" w:rsidRPr="00415609" w14:paraId="622A4E6A" w14:textId="77777777" w:rsidTr="00320A0B">
        <w:tc>
          <w:tcPr>
            <w:tcW w:w="9322" w:type="dxa"/>
            <w:gridSpan w:val="2"/>
            <w:tcBorders>
              <w:bottom w:val="dashed" w:sz="4" w:space="0" w:color="auto"/>
            </w:tcBorders>
          </w:tcPr>
          <w:p w14:paraId="4AD237ED" w14:textId="77777777" w:rsidR="00F55C75" w:rsidRDefault="00F55C75" w:rsidP="00E5709E">
            <w:pPr>
              <w:spacing w:line="288" w:lineRule="auto"/>
              <w:jc w:val="both"/>
              <w:rPr>
                <w:bCs/>
                <w:i/>
                <w:szCs w:val="28"/>
                <w:lang w:val="nl-NL"/>
              </w:rPr>
            </w:pPr>
            <w:r>
              <w:rPr>
                <w:b/>
                <w:bCs/>
                <w:sz w:val="28"/>
                <w:szCs w:val="28"/>
                <w:lang w:val="nl-NL"/>
              </w:rPr>
              <w:t>1. Khởi động.</w:t>
            </w:r>
          </w:p>
          <w:p w14:paraId="7DB858EF" w14:textId="77777777" w:rsidR="00F55C75" w:rsidRDefault="00F55C75" w:rsidP="00E5709E">
            <w:pPr>
              <w:spacing w:line="288" w:lineRule="auto"/>
              <w:jc w:val="both"/>
              <w:rPr>
                <w:szCs w:val="28"/>
                <w:lang w:val="nl-NL"/>
              </w:rPr>
            </w:pPr>
            <w:r>
              <w:rPr>
                <w:sz w:val="28"/>
                <w:szCs w:val="28"/>
                <w:lang w:val="nl-NL"/>
              </w:rPr>
              <w:lastRenderedPageBreak/>
              <w:t xml:space="preserve">- Mục tiêu: </w:t>
            </w:r>
          </w:p>
          <w:p w14:paraId="2438C0DD" w14:textId="3BF8BE4F" w:rsidR="00F55C75" w:rsidRDefault="00F55C75" w:rsidP="00E5709E">
            <w:pPr>
              <w:spacing w:line="288" w:lineRule="auto"/>
              <w:jc w:val="both"/>
              <w:rPr>
                <w:szCs w:val="28"/>
                <w:lang w:val="nl-NL"/>
              </w:rPr>
            </w:pPr>
            <w:r>
              <w:rPr>
                <w:sz w:val="28"/>
                <w:szCs w:val="28"/>
                <w:lang w:val="nl-NL"/>
              </w:rPr>
              <w:t xml:space="preserve">+ Tạo không khí vui vẻ, </w:t>
            </w:r>
            <w:r w:rsidR="004E3C26">
              <w:rPr>
                <w:sz w:val="28"/>
                <w:szCs w:val="28"/>
                <w:lang w:val="nl-NL"/>
              </w:rPr>
              <w:t xml:space="preserve">phấn khởi </w:t>
            </w:r>
            <w:r>
              <w:rPr>
                <w:sz w:val="28"/>
                <w:szCs w:val="28"/>
                <w:lang w:val="nl-NL"/>
              </w:rPr>
              <w:t>trước giờ học.</w:t>
            </w:r>
          </w:p>
          <w:p w14:paraId="304B9176" w14:textId="77777777" w:rsidR="00F55C75" w:rsidRDefault="00F55C75" w:rsidP="00E5709E">
            <w:pPr>
              <w:spacing w:line="288" w:lineRule="auto"/>
              <w:jc w:val="both"/>
              <w:rPr>
                <w:szCs w:val="28"/>
                <w:lang w:val="nl-NL"/>
              </w:rPr>
            </w:pPr>
            <w:r>
              <w:rPr>
                <w:sz w:val="28"/>
                <w:szCs w:val="28"/>
                <w:lang w:val="nl-NL"/>
              </w:rPr>
              <w:t>+ Kiểm tra kiến thức đã học ở bài đọc trước.</w:t>
            </w:r>
          </w:p>
          <w:p w14:paraId="5E183807" w14:textId="77777777" w:rsidR="00F55C75" w:rsidRDefault="00F55C75" w:rsidP="00E5709E">
            <w:pPr>
              <w:spacing w:line="288" w:lineRule="auto"/>
              <w:jc w:val="both"/>
              <w:rPr>
                <w:szCs w:val="28"/>
                <w:lang w:val="nl-NL"/>
              </w:rPr>
            </w:pPr>
            <w:r>
              <w:rPr>
                <w:sz w:val="28"/>
                <w:szCs w:val="28"/>
                <w:lang w:val="nl-NL"/>
              </w:rPr>
              <w:t>- Cách tiến hành:</w:t>
            </w:r>
          </w:p>
        </w:tc>
      </w:tr>
      <w:tr w:rsidR="00F55C75" w:rsidRPr="00415609" w14:paraId="33175EC5" w14:textId="77777777" w:rsidTr="00A84228">
        <w:tc>
          <w:tcPr>
            <w:tcW w:w="4928" w:type="dxa"/>
            <w:tcBorders>
              <w:bottom w:val="dashed" w:sz="4" w:space="0" w:color="auto"/>
            </w:tcBorders>
          </w:tcPr>
          <w:p w14:paraId="0C0F2B9A" w14:textId="140B1FFF" w:rsidR="00F55C75" w:rsidRDefault="00F55C75" w:rsidP="00E5709E">
            <w:pPr>
              <w:spacing w:line="288" w:lineRule="auto"/>
              <w:jc w:val="both"/>
              <w:outlineLvl w:val="0"/>
              <w:rPr>
                <w:szCs w:val="28"/>
              </w:rPr>
            </w:pPr>
            <w:r>
              <w:rPr>
                <w:bCs/>
                <w:sz w:val="28"/>
                <w:szCs w:val="28"/>
                <w:lang w:val="nl-NL"/>
              </w:rPr>
              <w:lastRenderedPageBreak/>
              <w:t xml:space="preserve">- </w:t>
            </w:r>
            <w:r w:rsidR="001C671B">
              <w:rPr>
                <w:sz w:val="28"/>
                <w:szCs w:val="28"/>
              </w:rPr>
              <w:t xml:space="preserve">GV </w:t>
            </w:r>
            <w:r w:rsidR="002249B0">
              <w:rPr>
                <w:sz w:val="28"/>
                <w:szCs w:val="28"/>
              </w:rPr>
              <w:t>chiếu cho HS</w:t>
            </w:r>
            <w:r w:rsidR="00440C3C" w:rsidRPr="00440C3C">
              <w:rPr>
                <w:sz w:val="28"/>
                <w:szCs w:val="28"/>
              </w:rPr>
              <w:t xml:space="preserve"> xem ảnh bác sĩ Y-éc-xanh </w:t>
            </w:r>
          </w:p>
          <w:p w14:paraId="07BCC478" w14:textId="7E7F3A76" w:rsidR="00BE4E73" w:rsidRDefault="00BE4E73" w:rsidP="00E5709E">
            <w:pPr>
              <w:spacing w:line="288" w:lineRule="auto"/>
              <w:jc w:val="both"/>
              <w:outlineLvl w:val="0"/>
              <w:rPr>
                <w:bCs/>
                <w:szCs w:val="28"/>
                <w:lang w:val="nl-NL"/>
              </w:rPr>
            </w:pPr>
            <w:r>
              <w:rPr>
                <w:noProof/>
              </w:rPr>
              <w:t xml:space="preserve"> </w:t>
            </w:r>
            <w:r>
              <w:rPr>
                <w:noProof/>
              </w:rPr>
              <w:drawing>
                <wp:inline distT="0" distB="0" distL="0" distR="0" wp14:anchorId="0BF2F801" wp14:editId="4C8D8233">
                  <wp:extent cx="2829873" cy="1338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8546" cy="1366035"/>
                          </a:xfrm>
                          <a:prstGeom prst="rect">
                            <a:avLst/>
                          </a:prstGeom>
                        </pic:spPr>
                      </pic:pic>
                    </a:graphicData>
                  </a:graphic>
                </wp:inline>
              </w:drawing>
            </w:r>
          </w:p>
          <w:p w14:paraId="3D08666C" w14:textId="68FCC556" w:rsidR="00F55C75" w:rsidRPr="0053400A" w:rsidRDefault="002249B0" w:rsidP="00E5709E">
            <w:pPr>
              <w:spacing w:line="288" w:lineRule="auto"/>
              <w:jc w:val="both"/>
              <w:outlineLvl w:val="0"/>
              <w:rPr>
                <w:bCs/>
                <w:szCs w:val="28"/>
                <w:lang w:val="nl-NL"/>
              </w:rPr>
            </w:pPr>
            <w:r w:rsidRPr="0053400A">
              <w:rPr>
                <w:bCs/>
                <w:sz w:val="28"/>
                <w:szCs w:val="28"/>
                <w:lang w:val="nl-NL"/>
              </w:rPr>
              <w:t xml:space="preserve">+ Em biết người trong ảnh ai không? </w:t>
            </w:r>
          </w:p>
          <w:p w14:paraId="3AEB6214" w14:textId="1C1ED299" w:rsidR="0061716C" w:rsidRPr="006A3B37" w:rsidRDefault="0061716C" w:rsidP="00E5709E">
            <w:pPr>
              <w:spacing w:line="288" w:lineRule="auto"/>
              <w:jc w:val="both"/>
              <w:rPr>
                <w:szCs w:val="28"/>
              </w:rPr>
            </w:pPr>
            <w:r w:rsidRPr="002249B0">
              <w:rPr>
                <w:sz w:val="28"/>
                <w:szCs w:val="28"/>
              </w:rPr>
              <w:t>- GV giới thiệu: Tên của bác sĩ Y-éc-xanh đã trở nên quen thuộc, gần gũi với Việt Nam. Ở Hà Nội, Thành phố Hồ Chí Minh, Nha Trang, Đà Lạt, Thủ Dầu Một,... đều có đường phố mang tên ông, một số nơi dựng tượng ông ở vị trí trang trọng. Vậy, Y-éc-xanh là ai? Ông có công lao với nước ta như thế nào mà được nhân dân ta quý trọng, được dựng tượng, lưu danh tên tuổi trên nhiều đường phố của Việt Nam? Học bài Bác sĩ Y-éc-xanh, các em sẽ rõ điều đó</w:t>
            </w:r>
            <w:r w:rsidRPr="006A3B37">
              <w:rPr>
                <w:szCs w:val="28"/>
              </w:rPr>
              <w:t>.</w:t>
            </w:r>
          </w:p>
          <w:p w14:paraId="12C216FE" w14:textId="2DE2B909" w:rsidR="00F55C75" w:rsidRPr="0053400A" w:rsidRDefault="0053400A" w:rsidP="00E5709E">
            <w:pPr>
              <w:spacing w:line="288" w:lineRule="auto"/>
              <w:jc w:val="both"/>
              <w:outlineLvl w:val="0"/>
              <w:rPr>
                <w:bCs/>
                <w:szCs w:val="28"/>
                <w:lang w:val="nl-NL"/>
              </w:rPr>
            </w:pPr>
            <w:r w:rsidRPr="0053400A">
              <w:rPr>
                <w:bCs/>
                <w:sz w:val="28"/>
                <w:szCs w:val="28"/>
                <w:lang w:val="nl-NL"/>
              </w:rPr>
              <w:t>- GV dẫn dắt vào bài mới.</w:t>
            </w:r>
          </w:p>
        </w:tc>
        <w:tc>
          <w:tcPr>
            <w:tcW w:w="4394" w:type="dxa"/>
            <w:tcBorders>
              <w:bottom w:val="dashed" w:sz="4" w:space="0" w:color="auto"/>
            </w:tcBorders>
          </w:tcPr>
          <w:p w14:paraId="3AF8C8F1" w14:textId="55D9DBFE" w:rsidR="00F55C75" w:rsidRDefault="00F55C75" w:rsidP="00E5709E">
            <w:pPr>
              <w:spacing w:line="288" w:lineRule="auto"/>
              <w:jc w:val="both"/>
              <w:rPr>
                <w:szCs w:val="28"/>
                <w:lang w:val="nl-NL"/>
              </w:rPr>
            </w:pPr>
            <w:r w:rsidRPr="00415609">
              <w:rPr>
                <w:sz w:val="28"/>
                <w:szCs w:val="28"/>
                <w:lang w:val="nl-NL"/>
              </w:rPr>
              <w:t xml:space="preserve">- </w:t>
            </w:r>
            <w:r w:rsidR="002249B0">
              <w:rPr>
                <w:sz w:val="28"/>
                <w:szCs w:val="28"/>
                <w:lang w:val="nl-NL"/>
              </w:rPr>
              <w:t>HS quan sát tranh.</w:t>
            </w:r>
          </w:p>
          <w:p w14:paraId="7541A801" w14:textId="77777777" w:rsidR="00F55C75" w:rsidRDefault="00F55C75" w:rsidP="00E5709E">
            <w:pPr>
              <w:spacing w:line="288" w:lineRule="auto"/>
              <w:jc w:val="both"/>
              <w:rPr>
                <w:szCs w:val="28"/>
                <w:lang w:val="nl-NL"/>
              </w:rPr>
            </w:pPr>
          </w:p>
          <w:p w14:paraId="72D72220" w14:textId="77777777" w:rsidR="00F55C75" w:rsidRDefault="00F55C75" w:rsidP="00E5709E">
            <w:pPr>
              <w:spacing w:line="288" w:lineRule="auto"/>
              <w:jc w:val="both"/>
              <w:rPr>
                <w:szCs w:val="28"/>
                <w:lang w:val="nl-NL"/>
              </w:rPr>
            </w:pPr>
          </w:p>
          <w:p w14:paraId="424517E4" w14:textId="77777777" w:rsidR="00F55C75" w:rsidRDefault="00F55C75" w:rsidP="00E5709E">
            <w:pPr>
              <w:spacing w:line="288" w:lineRule="auto"/>
              <w:jc w:val="both"/>
              <w:rPr>
                <w:szCs w:val="28"/>
                <w:lang w:val="nl-NL"/>
              </w:rPr>
            </w:pPr>
          </w:p>
          <w:p w14:paraId="6FB25FD0" w14:textId="77777777" w:rsidR="00F55C75" w:rsidRDefault="00F55C75" w:rsidP="00E5709E">
            <w:pPr>
              <w:spacing w:line="288" w:lineRule="auto"/>
              <w:jc w:val="both"/>
              <w:rPr>
                <w:szCs w:val="28"/>
                <w:lang w:val="nl-NL"/>
              </w:rPr>
            </w:pPr>
          </w:p>
          <w:p w14:paraId="2912B489" w14:textId="77777777" w:rsidR="00F55C75" w:rsidRDefault="00F55C75" w:rsidP="00E5709E">
            <w:pPr>
              <w:spacing w:line="288" w:lineRule="auto"/>
              <w:jc w:val="both"/>
              <w:rPr>
                <w:szCs w:val="28"/>
                <w:lang w:val="nl-NL"/>
              </w:rPr>
            </w:pPr>
          </w:p>
          <w:p w14:paraId="4DA4BCEB" w14:textId="77777777" w:rsidR="00F55C75" w:rsidRDefault="00F55C75" w:rsidP="00E5709E">
            <w:pPr>
              <w:spacing w:line="288" w:lineRule="auto"/>
              <w:jc w:val="both"/>
              <w:rPr>
                <w:szCs w:val="28"/>
                <w:lang w:val="nl-NL"/>
              </w:rPr>
            </w:pPr>
          </w:p>
          <w:p w14:paraId="43F05258" w14:textId="77777777" w:rsidR="00F55C75" w:rsidRDefault="00F55C75" w:rsidP="00E5709E">
            <w:pPr>
              <w:spacing w:line="288" w:lineRule="auto"/>
              <w:jc w:val="both"/>
              <w:rPr>
                <w:szCs w:val="28"/>
                <w:lang w:val="nl-NL"/>
              </w:rPr>
            </w:pPr>
          </w:p>
          <w:p w14:paraId="518C71AE" w14:textId="77777777" w:rsidR="002249B0" w:rsidRDefault="002249B0" w:rsidP="00E5709E">
            <w:pPr>
              <w:spacing w:line="288" w:lineRule="auto"/>
              <w:jc w:val="both"/>
              <w:rPr>
                <w:szCs w:val="28"/>
                <w:lang w:val="nl-NL"/>
              </w:rPr>
            </w:pPr>
          </w:p>
          <w:p w14:paraId="47C1977C" w14:textId="77777777" w:rsidR="002249B0" w:rsidRDefault="002249B0" w:rsidP="00E5709E">
            <w:pPr>
              <w:spacing w:line="288" w:lineRule="auto"/>
              <w:jc w:val="both"/>
              <w:rPr>
                <w:szCs w:val="28"/>
                <w:lang w:val="nl-NL"/>
              </w:rPr>
            </w:pPr>
          </w:p>
          <w:p w14:paraId="0E372652" w14:textId="77777777" w:rsidR="002249B0" w:rsidRDefault="002249B0" w:rsidP="00E5709E">
            <w:pPr>
              <w:spacing w:line="288" w:lineRule="auto"/>
              <w:jc w:val="both"/>
              <w:rPr>
                <w:szCs w:val="28"/>
                <w:lang w:val="nl-NL"/>
              </w:rPr>
            </w:pPr>
          </w:p>
          <w:p w14:paraId="7593E50A" w14:textId="77777777" w:rsidR="00F55C75" w:rsidRDefault="00F55C75" w:rsidP="00E5709E">
            <w:pPr>
              <w:spacing w:line="288" w:lineRule="auto"/>
              <w:jc w:val="both"/>
              <w:rPr>
                <w:szCs w:val="28"/>
                <w:lang w:val="nl-NL"/>
              </w:rPr>
            </w:pPr>
          </w:p>
          <w:p w14:paraId="45C6A020" w14:textId="77777777" w:rsidR="00F55C75" w:rsidRDefault="00F55C75" w:rsidP="00E5709E">
            <w:pPr>
              <w:spacing w:line="288" w:lineRule="auto"/>
              <w:jc w:val="both"/>
              <w:rPr>
                <w:szCs w:val="28"/>
                <w:lang w:val="nl-NL"/>
              </w:rPr>
            </w:pPr>
            <w:r>
              <w:rPr>
                <w:sz w:val="28"/>
                <w:szCs w:val="28"/>
                <w:lang w:val="nl-NL"/>
              </w:rPr>
              <w:t>+ HS trả lời theo suy nghĩ của mình.</w:t>
            </w:r>
          </w:p>
          <w:p w14:paraId="6FF9D040" w14:textId="77777777" w:rsidR="00F55C75" w:rsidRDefault="00F55C75" w:rsidP="00E5709E">
            <w:pPr>
              <w:spacing w:line="288" w:lineRule="auto"/>
              <w:jc w:val="both"/>
              <w:rPr>
                <w:szCs w:val="28"/>
                <w:lang w:val="nl-NL"/>
              </w:rPr>
            </w:pPr>
          </w:p>
          <w:p w14:paraId="5DB72547" w14:textId="77777777" w:rsidR="00F55C75" w:rsidRDefault="00F55C75" w:rsidP="00E5709E">
            <w:pPr>
              <w:spacing w:line="288" w:lineRule="auto"/>
              <w:jc w:val="both"/>
              <w:rPr>
                <w:szCs w:val="28"/>
                <w:lang w:val="nl-NL"/>
              </w:rPr>
            </w:pPr>
          </w:p>
          <w:p w14:paraId="561E02B6" w14:textId="77777777" w:rsidR="00F55C75" w:rsidRPr="00415609" w:rsidRDefault="00F55C75" w:rsidP="00E5709E">
            <w:pPr>
              <w:spacing w:line="288" w:lineRule="auto"/>
              <w:jc w:val="both"/>
              <w:rPr>
                <w:szCs w:val="28"/>
                <w:lang w:val="nl-NL"/>
              </w:rPr>
            </w:pPr>
          </w:p>
          <w:p w14:paraId="585AEBDD" w14:textId="77777777" w:rsidR="00F55C75" w:rsidRPr="00415609" w:rsidRDefault="00F55C75" w:rsidP="00E5709E">
            <w:pPr>
              <w:spacing w:line="288" w:lineRule="auto"/>
              <w:jc w:val="both"/>
              <w:rPr>
                <w:szCs w:val="28"/>
                <w:lang w:val="nl-NL"/>
              </w:rPr>
            </w:pPr>
            <w:r>
              <w:rPr>
                <w:sz w:val="28"/>
                <w:szCs w:val="28"/>
                <w:lang w:val="nl-NL"/>
              </w:rPr>
              <w:t>- HS lắng nghe.</w:t>
            </w:r>
          </w:p>
        </w:tc>
      </w:tr>
      <w:tr w:rsidR="00F55C75" w:rsidRPr="00415609" w14:paraId="23F197AF" w14:textId="77777777" w:rsidTr="00320A0B">
        <w:tc>
          <w:tcPr>
            <w:tcW w:w="9322" w:type="dxa"/>
            <w:gridSpan w:val="2"/>
            <w:tcBorders>
              <w:top w:val="dashed" w:sz="4" w:space="0" w:color="auto"/>
              <w:bottom w:val="dashed" w:sz="4" w:space="0" w:color="auto"/>
            </w:tcBorders>
          </w:tcPr>
          <w:p w14:paraId="229B6B1C" w14:textId="77777777" w:rsidR="00F55C75" w:rsidRPr="00415609" w:rsidRDefault="00F55C75" w:rsidP="00E5709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F68C5D9" w14:textId="77777777" w:rsidR="00F55C75" w:rsidRPr="0000402C" w:rsidRDefault="00F55C75" w:rsidP="00E5709E">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7F75224" w14:textId="430C155B" w:rsidR="0053400A" w:rsidRPr="00B35542" w:rsidRDefault="0053400A" w:rsidP="00E5709E">
            <w:pPr>
              <w:spacing w:after="120" w:line="288" w:lineRule="auto"/>
              <w:ind w:firstLine="360"/>
              <w:jc w:val="both"/>
              <w:rPr>
                <w:szCs w:val="28"/>
              </w:rPr>
            </w:pPr>
            <w:r>
              <w:rPr>
                <w:sz w:val="28"/>
                <w:szCs w:val="28"/>
              </w:rPr>
              <w:t xml:space="preserve">+ </w:t>
            </w:r>
            <w:r w:rsidRPr="00B35542">
              <w:rPr>
                <w:sz w:val="28"/>
                <w:szCs w:val="28"/>
              </w:rPr>
              <w:t>Đọc thành tiếng trôi chảy toàn bài. Phát âm đúng các từ ngữ dễ lẫn, VD: nghiên</w:t>
            </w:r>
            <w:r>
              <w:rPr>
                <w:sz w:val="28"/>
                <w:szCs w:val="28"/>
              </w:rPr>
              <w:t xml:space="preserve"> </w:t>
            </w:r>
            <w:r w:rsidRPr="00B35542">
              <w:rPr>
                <w:sz w:val="28"/>
                <w:szCs w:val="28"/>
              </w:rPr>
              <w:t>cứu, là ủi, thổ lộ, im lặng,</w:t>
            </w:r>
            <w:r>
              <w:rPr>
                <w:sz w:val="28"/>
                <w:szCs w:val="28"/>
              </w:rPr>
              <w:t xml:space="preserve"> </w:t>
            </w:r>
            <w:r w:rsidRPr="00B35542">
              <w:rPr>
                <w:sz w:val="28"/>
                <w:szCs w:val="28"/>
              </w:rPr>
              <w:t>vì trùng, toa, bị ẩn, băn khoăn, mãi mãi, vỡ</w:t>
            </w:r>
          </w:p>
          <w:p w14:paraId="16171881" w14:textId="77777777" w:rsidR="0053400A" w:rsidRPr="00B35542" w:rsidRDefault="0053400A" w:rsidP="00E5709E">
            <w:pPr>
              <w:spacing w:after="120" w:line="288" w:lineRule="auto"/>
              <w:jc w:val="both"/>
              <w:rPr>
                <w:szCs w:val="28"/>
              </w:rPr>
            </w:pPr>
            <w:r w:rsidRPr="00B35542">
              <w:rPr>
                <w:sz w:val="28"/>
                <w:szCs w:val="28"/>
              </w:rPr>
              <w:t>vụn,</w:t>
            </w:r>
            <w:r>
              <w:rPr>
                <w:sz w:val="28"/>
                <w:szCs w:val="28"/>
              </w:rPr>
              <w:t xml:space="preserve"> …</w:t>
            </w:r>
            <w:r w:rsidRPr="00B35542">
              <w:rPr>
                <w:sz w:val="28"/>
                <w:szCs w:val="28"/>
              </w:rPr>
              <w:t>Ngắt nghỉ hơi đúng. Biết đọc phân biệt lời nhân vật và lời người</w:t>
            </w:r>
          </w:p>
          <w:p w14:paraId="0F13D625" w14:textId="77777777" w:rsidR="0053400A" w:rsidRPr="00B35542" w:rsidRDefault="0053400A" w:rsidP="00E5709E">
            <w:pPr>
              <w:spacing w:after="120" w:line="288" w:lineRule="auto"/>
              <w:jc w:val="both"/>
              <w:rPr>
                <w:szCs w:val="28"/>
              </w:rPr>
            </w:pPr>
            <w:r w:rsidRPr="00B35542">
              <w:rPr>
                <w:sz w:val="28"/>
                <w:szCs w:val="28"/>
              </w:rPr>
              <w:t>kể chuyện với ngữ điệu phù hợp.</w:t>
            </w:r>
          </w:p>
          <w:p w14:paraId="070B15A6" w14:textId="1B9304FB" w:rsidR="0053400A" w:rsidRDefault="0053400A" w:rsidP="00E5709E">
            <w:pPr>
              <w:spacing w:after="120" w:line="288" w:lineRule="auto"/>
              <w:ind w:firstLine="720"/>
              <w:jc w:val="both"/>
              <w:rPr>
                <w:szCs w:val="28"/>
              </w:rPr>
            </w:pPr>
            <w:r>
              <w:rPr>
                <w:sz w:val="28"/>
                <w:szCs w:val="28"/>
              </w:rPr>
              <w:t xml:space="preserve">+ </w:t>
            </w:r>
            <w:r w:rsidRPr="00B35542">
              <w:rPr>
                <w:sz w:val="28"/>
                <w:szCs w:val="28"/>
              </w:rPr>
              <w:t>Hiểu nghĩa các từ ngữ trong bài, VD: ngưỡng mộ, dịch hạch, nhiệt đới, toa</w:t>
            </w:r>
            <w:r>
              <w:rPr>
                <w:sz w:val="28"/>
                <w:szCs w:val="28"/>
              </w:rPr>
              <w:t xml:space="preserve"> </w:t>
            </w:r>
            <w:r w:rsidRPr="00B35542">
              <w:rPr>
                <w:sz w:val="28"/>
                <w:szCs w:val="28"/>
              </w:rPr>
              <w:t>hạng ba, bí ẩn,</w:t>
            </w:r>
            <w:r>
              <w:rPr>
                <w:sz w:val="28"/>
                <w:szCs w:val="28"/>
              </w:rPr>
              <w:t xml:space="preserve"> </w:t>
            </w:r>
            <w:r w:rsidRPr="00B35542">
              <w:rPr>
                <w:sz w:val="28"/>
                <w:szCs w:val="28"/>
              </w:rPr>
              <w:t xml:space="preserve">... </w:t>
            </w:r>
          </w:p>
          <w:p w14:paraId="6A7BA18D" w14:textId="3A34B204" w:rsidR="00F55C75" w:rsidRPr="0053400A" w:rsidRDefault="0053400A" w:rsidP="00E5709E">
            <w:pPr>
              <w:spacing w:after="120" w:line="288" w:lineRule="auto"/>
              <w:ind w:firstLine="360"/>
              <w:jc w:val="both"/>
              <w:rPr>
                <w:szCs w:val="28"/>
              </w:rPr>
            </w:pPr>
            <w:r>
              <w:rPr>
                <w:sz w:val="28"/>
                <w:szCs w:val="28"/>
              </w:rPr>
              <w:t xml:space="preserve">+ </w:t>
            </w:r>
            <w:r w:rsidRPr="00B35542">
              <w:rPr>
                <w:sz w:val="28"/>
                <w:szCs w:val="28"/>
              </w:rPr>
              <w:t xml:space="preserve">Hiểu ý nghĩa câu chuyện: ca ngợi lẽ sống cao đẹp của bác sĩ Y-éc- xanh: sống để yêu thương và giúp đỡ đồng loại; sẵn sàng gắn bỏ cuộc đời với mảnh đất </w:t>
            </w:r>
            <w:r w:rsidRPr="00B35542">
              <w:rPr>
                <w:sz w:val="28"/>
                <w:szCs w:val="28"/>
              </w:rPr>
              <w:lastRenderedPageBreak/>
              <w:t>Nha Trang nói riêng và Việt Nam nói chung.</w:t>
            </w:r>
          </w:p>
        </w:tc>
      </w:tr>
      <w:tr w:rsidR="00F55C75" w:rsidRPr="00415609" w14:paraId="24B0E252" w14:textId="77777777" w:rsidTr="00A84228">
        <w:tc>
          <w:tcPr>
            <w:tcW w:w="4928" w:type="dxa"/>
            <w:tcBorders>
              <w:top w:val="dashed" w:sz="4" w:space="0" w:color="auto"/>
              <w:bottom w:val="dashed" w:sz="4" w:space="0" w:color="auto"/>
            </w:tcBorders>
          </w:tcPr>
          <w:p w14:paraId="0654D8EA" w14:textId="77777777" w:rsidR="00F55C75" w:rsidRPr="00140C18" w:rsidRDefault="00F55C75" w:rsidP="00E5709E">
            <w:pPr>
              <w:spacing w:line="288" w:lineRule="auto"/>
              <w:jc w:val="both"/>
              <w:rPr>
                <w:b/>
                <w:bCs/>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0122F4D" w14:textId="77777777" w:rsidR="00F55C75" w:rsidRPr="00140C18" w:rsidRDefault="00F55C75" w:rsidP="00E5709E">
            <w:pPr>
              <w:spacing w:line="288" w:lineRule="auto"/>
              <w:jc w:val="both"/>
              <w:rPr>
                <w:szCs w:val="28"/>
              </w:rPr>
            </w:pPr>
            <w:r w:rsidRPr="00140C18">
              <w:rPr>
                <w:sz w:val="28"/>
                <w:szCs w:val="28"/>
              </w:rPr>
              <w:t xml:space="preserve">- GV đọc mẫu: Đọc diễn cảm, nhấn giọng ở những từ ngữ giàu sức gợi tả, gợi cảm. </w:t>
            </w:r>
          </w:p>
          <w:p w14:paraId="54AD497B" w14:textId="77777777" w:rsidR="00F55C75" w:rsidRDefault="00F55C75" w:rsidP="00E5709E">
            <w:pPr>
              <w:spacing w:line="288"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6E8C97B" w14:textId="77777777" w:rsidR="00F55C75" w:rsidRPr="00140C18" w:rsidRDefault="00F55C75" w:rsidP="00E5709E">
            <w:pPr>
              <w:spacing w:line="288" w:lineRule="auto"/>
              <w:jc w:val="both"/>
              <w:rPr>
                <w:szCs w:val="28"/>
              </w:rPr>
            </w:pPr>
            <w:r w:rsidRPr="00140C18">
              <w:rPr>
                <w:sz w:val="28"/>
                <w:szCs w:val="28"/>
              </w:rPr>
              <w:t>- Gọi 1 HS đọc toàn bài.</w:t>
            </w:r>
          </w:p>
          <w:p w14:paraId="7B8633F8" w14:textId="2975019B" w:rsidR="00F55C75" w:rsidRPr="00140C18" w:rsidRDefault="00F55C75" w:rsidP="00E5709E">
            <w:pPr>
              <w:spacing w:line="288" w:lineRule="auto"/>
              <w:jc w:val="both"/>
              <w:rPr>
                <w:szCs w:val="28"/>
              </w:rPr>
            </w:pPr>
            <w:r w:rsidRPr="00140C18">
              <w:rPr>
                <w:sz w:val="28"/>
                <w:szCs w:val="28"/>
              </w:rPr>
              <w:t>- GV chi</w:t>
            </w:r>
            <w:r w:rsidR="00D56EB8">
              <w:rPr>
                <w:sz w:val="28"/>
                <w:szCs w:val="28"/>
              </w:rPr>
              <w:t>a đoạn</w:t>
            </w:r>
            <w:r w:rsidRPr="00140C18">
              <w:rPr>
                <w:sz w:val="28"/>
                <w:szCs w:val="28"/>
              </w:rPr>
              <w:t xml:space="preserve">: </w:t>
            </w:r>
            <w:r w:rsidR="00D56EB8">
              <w:rPr>
                <w:sz w:val="28"/>
                <w:szCs w:val="28"/>
              </w:rPr>
              <w:t>4 đoạn</w:t>
            </w:r>
          </w:p>
          <w:p w14:paraId="6684AB73" w14:textId="45A30216" w:rsidR="00F55C75" w:rsidRPr="00140C18" w:rsidRDefault="00F55C75" w:rsidP="00E5709E">
            <w:pPr>
              <w:spacing w:line="288" w:lineRule="auto"/>
              <w:jc w:val="both"/>
              <w:rPr>
                <w:szCs w:val="28"/>
              </w:rPr>
            </w:pPr>
            <w:r w:rsidRPr="00140C18">
              <w:rPr>
                <w:sz w:val="28"/>
                <w:szCs w:val="28"/>
              </w:rPr>
              <w:t>+</w:t>
            </w:r>
            <w:r w:rsidR="004502BC">
              <w:rPr>
                <w:sz w:val="28"/>
                <w:szCs w:val="28"/>
              </w:rPr>
              <w:t>Đoạn</w:t>
            </w:r>
            <w:r w:rsidRPr="00140C18">
              <w:rPr>
                <w:sz w:val="28"/>
                <w:szCs w:val="28"/>
              </w:rPr>
              <w:t xml:space="preserve"> 1: Từ đầu đến </w:t>
            </w:r>
            <w:r w:rsidR="004502BC">
              <w:rPr>
                <w:i/>
                <w:iCs/>
                <w:sz w:val="28"/>
                <w:szCs w:val="28"/>
              </w:rPr>
              <w:t>những bệnh nhiệt đới.</w:t>
            </w:r>
          </w:p>
          <w:p w14:paraId="0AB24C72" w14:textId="2047ED60" w:rsidR="00F55C75" w:rsidRPr="00140C18" w:rsidRDefault="00F55C75" w:rsidP="00E5709E">
            <w:pPr>
              <w:spacing w:line="288" w:lineRule="auto"/>
              <w:jc w:val="both"/>
              <w:rPr>
                <w:szCs w:val="28"/>
              </w:rPr>
            </w:pPr>
            <w:r w:rsidRPr="00140C18">
              <w:rPr>
                <w:sz w:val="28"/>
                <w:szCs w:val="28"/>
              </w:rPr>
              <w:t xml:space="preserve">+ </w:t>
            </w:r>
            <w:r w:rsidR="004502BC">
              <w:rPr>
                <w:sz w:val="28"/>
                <w:szCs w:val="28"/>
              </w:rPr>
              <w:t>Đoạn</w:t>
            </w:r>
            <w:r w:rsidRPr="00140C18">
              <w:rPr>
                <w:sz w:val="28"/>
                <w:szCs w:val="28"/>
              </w:rPr>
              <w:t xml:space="preserve"> 2: Tiếp theo cho đến </w:t>
            </w:r>
            <w:r w:rsidR="009E0662">
              <w:rPr>
                <w:i/>
                <w:iCs/>
                <w:sz w:val="28"/>
                <w:szCs w:val="28"/>
              </w:rPr>
              <w:t>bà chú ý</w:t>
            </w:r>
            <w:r w:rsidRPr="00140C18">
              <w:rPr>
                <w:sz w:val="28"/>
                <w:szCs w:val="28"/>
              </w:rPr>
              <w:t>.</w:t>
            </w:r>
          </w:p>
          <w:p w14:paraId="752B79F1" w14:textId="25FAE04A" w:rsidR="00F55C75" w:rsidRPr="00140C18" w:rsidRDefault="00F55C75" w:rsidP="00E5709E">
            <w:pPr>
              <w:spacing w:line="288" w:lineRule="auto"/>
              <w:jc w:val="both"/>
              <w:rPr>
                <w:szCs w:val="28"/>
              </w:rPr>
            </w:pPr>
            <w:r w:rsidRPr="00140C18">
              <w:rPr>
                <w:sz w:val="28"/>
                <w:szCs w:val="28"/>
              </w:rPr>
              <w:t xml:space="preserve">+ </w:t>
            </w:r>
            <w:r w:rsidR="00956D16">
              <w:rPr>
                <w:sz w:val="28"/>
                <w:szCs w:val="28"/>
              </w:rPr>
              <w:t>Đoạn 3</w:t>
            </w:r>
            <w:r w:rsidRPr="00140C18">
              <w:rPr>
                <w:sz w:val="28"/>
                <w:szCs w:val="28"/>
              </w:rPr>
              <w:t xml:space="preserve">: Tiếp theo cho đến </w:t>
            </w:r>
            <w:r w:rsidR="00956D16">
              <w:rPr>
                <w:i/>
                <w:iCs/>
                <w:sz w:val="28"/>
                <w:szCs w:val="28"/>
              </w:rPr>
              <w:t>rộng mở, bình yên</w:t>
            </w:r>
            <w:r w:rsidRPr="00140C18">
              <w:rPr>
                <w:sz w:val="28"/>
                <w:szCs w:val="28"/>
              </w:rPr>
              <w:t>.</w:t>
            </w:r>
          </w:p>
          <w:p w14:paraId="23C9533E" w14:textId="4D9B051E" w:rsidR="00F55C75" w:rsidRPr="00140C18" w:rsidRDefault="00F55C75" w:rsidP="00E5709E">
            <w:pPr>
              <w:spacing w:line="288" w:lineRule="auto"/>
              <w:jc w:val="both"/>
              <w:rPr>
                <w:szCs w:val="28"/>
              </w:rPr>
            </w:pPr>
            <w:r>
              <w:rPr>
                <w:sz w:val="28"/>
                <w:szCs w:val="28"/>
              </w:rPr>
              <w:t xml:space="preserve">+ </w:t>
            </w:r>
            <w:r w:rsidR="00956D16">
              <w:rPr>
                <w:sz w:val="28"/>
                <w:szCs w:val="28"/>
              </w:rPr>
              <w:t>Đoạn 4</w:t>
            </w:r>
            <w:r>
              <w:rPr>
                <w:sz w:val="28"/>
                <w:szCs w:val="28"/>
              </w:rPr>
              <w:t xml:space="preserve">: </w:t>
            </w:r>
            <w:r w:rsidRPr="00140C18">
              <w:rPr>
                <w:sz w:val="28"/>
                <w:szCs w:val="28"/>
              </w:rPr>
              <w:t>Còn lại</w:t>
            </w:r>
          </w:p>
          <w:p w14:paraId="7D8B3CE6" w14:textId="77777777" w:rsidR="00F55C75" w:rsidRPr="00140C18" w:rsidRDefault="00F55C75" w:rsidP="00E5709E">
            <w:pPr>
              <w:spacing w:line="288" w:lineRule="auto"/>
              <w:jc w:val="both"/>
              <w:rPr>
                <w:szCs w:val="28"/>
              </w:rPr>
            </w:pPr>
            <w:r w:rsidRPr="00140C18">
              <w:rPr>
                <w:sz w:val="28"/>
                <w:szCs w:val="28"/>
              </w:rPr>
              <w:t>- GV gọi HS đọc nối tiếp theo đoạn.</w:t>
            </w:r>
          </w:p>
          <w:p w14:paraId="61AC396A" w14:textId="34EA5A85" w:rsidR="00F55C75" w:rsidRPr="00140C18" w:rsidRDefault="00F55C75" w:rsidP="00E5709E">
            <w:pPr>
              <w:spacing w:line="288" w:lineRule="auto"/>
              <w:jc w:val="both"/>
              <w:rPr>
                <w:szCs w:val="28"/>
              </w:rPr>
            </w:pPr>
            <w:r w:rsidRPr="00140C18">
              <w:rPr>
                <w:sz w:val="28"/>
                <w:szCs w:val="28"/>
              </w:rPr>
              <w:t xml:space="preserve">- Luyện đọc từ khó: </w:t>
            </w:r>
            <w:r w:rsidR="00B92DB6">
              <w:rPr>
                <w:i/>
                <w:sz w:val="28"/>
                <w:szCs w:val="28"/>
              </w:rPr>
              <w:t>Y -éc - xánh</w:t>
            </w:r>
            <w:r>
              <w:rPr>
                <w:i/>
                <w:sz w:val="28"/>
                <w:szCs w:val="28"/>
              </w:rPr>
              <w:t xml:space="preserve">, </w:t>
            </w:r>
            <w:r w:rsidR="00B92DB6">
              <w:rPr>
                <w:i/>
                <w:sz w:val="28"/>
                <w:szCs w:val="28"/>
              </w:rPr>
              <w:t>ngưỡng mộ</w:t>
            </w:r>
            <w:r>
              <w:rPr>
                <w:i/>
                <w:sz w:val="28"/>
                <w:szCs w:val="28"/>
              </w:rPr>
              <w:t xml:space="preserve">, </w:t>
            </w:r>
            <w:r w:rsidR="00B92DB6">
              <w:rPr>
                <w:i/>
                <w:sz w:val="28"/>
                <w:szCs w:val="28"/>
              </w:rPr>
              <w:t>dịch hạch</w:t>
            </w:r>
            <w:r>
              <w:rPr>
                <w:i/>
                <w:sz w:val="28"/>
                <w:szCs w:val="28"/>
              </w:rPr>
              <w:t xml:space="preserve">, </w:t>
            </w:r>
            <w:r w:rsidR="00B92DB6">
              <w:rPr>
                <w:i/>
                <w:sz w:val="28"/>
                <w:szCs w:val="28"/>
              </w:rPr>
              <w:t>nhiệt đới</w:t>
            </w:r>
            <w:r>
              <w:rPr>
                <w:i/>
                <w:sz w:val="28"/>
                <w:szCs w:val="28"/>
              </w:rPr>
              <w:t xml:space="preserve">, </w:t>
            </w:r>
            <w:r w:rsidR="00B92DB6">
              <w:rPr>
                <w:i/>
                <w:sz w:val="28"/>
                <w:szCs w:val="28"/>
              </w:rPr>
              <w:t>toa hạng ba</w:t>
            </w:r>
            <w:r>
              <w:rPr>
                <w:i/>
                <w:sz w:val="28"/>
                <w:szCs w:val="28"/>
              </w:rPr>
              <w:t xml:space="preserve">, </w:t>
            </w:r>
            <w:r w:rsidR="00B92DB6">
              <w:rPr>
                <w:i/>
                <w:sz w:val="28"/>
                <w:szCs w:val="28"/>
              </w:rPr>
              <w:t>bí ẩn</w:t>
            </w:r>
            <w:r>
              <w:rPr>
                <w:i/>
                <w:sz w:val="28"/>
                <w:szCs w:val="28"/>
              </w:rPr>
              <w:t xml:space="preserve">, </w:t>
            </w:r>
            <w:r w:rsidRPr="00140C18">
              <w:rPr>
                <w:i/>
                <w:sz w:val="28"/>
                <w:szCs w:val="28"/>
              </w:rPr>
              <w:t>…</w:t>
            </w:r>
          </w:p>
          <w:p w14:paraId="27238D12" w14:textId="77777777" w:rsidR="00F55C75" w:rsidRDefault="00F55C75" w:rsidP="00E5709E">
            <w:pPr>
              <w:spacing w:line="288" w:lineRule="auto"/>
              <w:jc w:val="both"/>
              <w:rPr>
                <w:szCs w:val="28"/>
              </w:rPr>
            </w:pPr>
            <w:r w:rsidRPr="00140C18">
              <w:rPr>
                <w:sz w:val="28"/>
                <w:szCs w:val="28"/>
              </w:rPr>
              <w:t xml:space="preserve">- Luyện đọc câu: </w:t>
            </w:r>
          </w:p>
          <w:p w14:paraId="1AF5EE0A" w14:textId="4DFBD02F" w:rsidR="00F55C75" w:rsidRPr="00EB0F43" w:rsidRDefault="009140A4" w:rsidP="00E5709E">
            <w:pPr>
              <w:spacing w:line="288" w:lineRule="auto"/>
              <w:jc w:val="both"/>
              <w:rPr>
                <w:szCs w:val="28"/>
              </w:rPr>
            </w:pPr>
            <w:r>
              <w:rPr>
                <w:sz w:val="28"/>
                <w:szCs w:val="28"/>
              </w:rPr>
              <w:t xml:space="preserve">      </w:t>
            </w:r>
            <w:r w:rsidR="006F4FE3">
              <w:rPr>
                <w:sz w:val="28"/>
                <w:szCs w:val="28"/>
              </w:rPr>
              <w:t>Hai người c</w:t>
            </w:r>
            <w:r w:rsidR="00555F85">
              <w:rPr>
                <w:sz w:val="28"/>
                <w:szCs w:val="28"/>
              </w:rPr>
              <w:t>ù</w:t>
            </w:r>
            <w:r w:rsidR="006F4FE3">
              <w:rPr>
                <w:sz w:val="28"/>
                <w:szCs w:val="28"/>
              </w:rPr>
              <w:t xml:space="preserve">ng im </w:t>
            </w:r>
            <w:r w:rsidR="00F61A5C">
              <w:rPr>
                <w:sz w:val="28"/>
                <w:szCs w:val="28"/>
              </w:rPr>
              <w:t>lặng.</w:t>
            </w:r>
            <w:r>
              <w:rPr>
                <w:sz w:val="28"/>
                <w:szCs w:val="28"/>
              </w:rPr>
              <w:t>//</w:t>
            </w:r>
            <w:r w:rsidR="00F61A5C">
              <w:rPr>
                <w:sz w:val="28"/>
                <w:szCs w:val="28"/>
              </w:rPr>
              <w:t xml:space="preserve"> Họ nghe rõ tiếng</w:t>
            </w:r>
            <w:r>
              <w:rPr>
                <w:sz w:val="28"/>
                <w:szCs w:val="28"/>
              </w:rPr>
              <w:t xml:space="preserve"> </w:t>
            </w:r>
            <w:r w:rsidR="00F61A5C">
              <w:rPr>
                <w:sz w:val="28"/>
                <w:szCs w:val="28"/>
              </w:rPr>
              <w:t>thở dài</w:t>
            </w:r>
            <w:r w:rsidR="00100040">
              <w:rPr>
                <w:sz w:val="28"/>
                <w:szCs w:val="28"/>
              </w:rPr>
              <w:t>,</w:t>
            </w:r>
            <w:r w:rsidR="00555F85">
              <w:rPr>
                <w:sz w:val="28"/>
                <w:szCs w:val="28"/>
              </w:rPr>
              <w:t>/</w:t>
            </w:r>
            <w:r w:rsidR="00100040">
              <w:rPr>
                <w:sz w:val="28"/>
                <w:szCs w:val="28"/>
              </w:rPr>
              <w:t xml:space="preserve"> đổ nhẹ</w:t>
            </w:r>
            <w:r w:rsidR="00555F85">
              <w:rPr>
                <w:sz w:val="28"/>
                <w:szCs w:val="28"/>
              </w:rPr>
              <w:t>/</w:t>
            </w:r>
            <w:r w:rsidR="00100040">
              <w:rPr>
                <w:sz w:val="28"/>
                <w:szCs w:val="28"/>
              </w:rPr>
              <w:t xml:space="preserve"> những con sóng</w:t>
            </w:r>
            <w:r w:rsidR="00555F85">
              <w:rPr>
                <w:sz w:val="28"/>
                <w:szCs w:val="28"/>
              </w:rPr>
              <w:t>/</w:t>
            </w:r>
            <w:r w:rsidR="00100040">
              <w:rPr>
                <w:sz w:val="28"/>
                <w:szCs w:val="28"/>
              </w:rPr>
              <w:t xml:space="preserve"> thủy tinh vỡ vụn</w:t>
            </w:r>
            <w:r w:rsidR="00555F85">
              <w:rPr>
                <w:sz w:val="28"/>
                <w:szCs w:val="28"/>
              </w:rPr>
              <w:t>/</w:t>
            </w:r>
            <w:r w:rsidR="00100040">
              <w:rPr>
                <w:sz w:val="28"/>
                <w:szCs w:val="28"/>
              </w:rPr>
              <w:t xml:space="preserve"> lên bờ cát.</w:t>
            </w:r>
            <w:r w:rsidR="00555F85">
              <w:rPr>
                <w:sz w:val="28"/>
                <w:szCs w:val="28"/>
              </w:rPr>
              <w:t>//</w:t>
            </w:r>
          </w:p>
          <w:p w14:paraId="67B9B386" w14:textId="2EC65AFE" w:rsidR="00F55C75" w:rsidRPr="00140C18" w:rsidRDefault="00F55C75" w:rsidP="00E5709E">
            <w:pPr>
              <w:spacing w:line="288" w:lineRule="auto"/>
              <w:jc w:val="both"/>
              <w:rPr>
                <w:szCs w:val="28"/>
              </w:rPr>
            </w:pPr>
            <w:r w:rsidRPr="00140C18">
              <w:rPr>
                <w:i/>
                <w:iCs/>
                <w:sz w:val="28"/>
                <w:szCs w:val="28"/>
              </w:rPr>
              <w:t xml:space="preserve">- </w:t>
            </w:r>
            <w:r w:rsidRPr="00140C18">
              <w:rPr>
                <w:sz w:val="28"/>
                <w:szCs w:val="28"/>
              </w:rPr>
              <w:t xml:space="preserve">Luyện đọc </w:t>
            </w:r>
            <w:r w:rsidR="00971EEF">
              <w:rPr>
                <w:sz w:val="28"/>
                <w:szCs w:val="28"/>
              </w:rPr>
              <w:t>theo đoạn</w:t>
            </w:r>
            <w:r w:rsidRPr="00140C18">
              <w:rPr>
                <w:sz w:val="28"/>
                <w:szCs w:val="28"/>
              </w:rPr>
              <w:t xml:space="preserve">: GV tổ chức cho HS luyện đọc </w:t>
            </w:r>
            <w:r w:rsidR="00E31732">
              <w:rPr>
                <w:sz w:val="28"/>
                <w:szCs w:val="28"/>
              </w:rPr>
              <w:t>đoạn theo</w:t>
            </w:r>
            <w:r w:rsidRPr="00140C18">
              <w:rPr>
                <w:sz w:val="28"/>
                <w:szCs w:val="28"/>
              </w:rPr>
              <w:t xml:space="preserve"> nhóm 4.</w:t>
            </w:r>
          </w:p>
          <w:p w14:paraId="5A28F6DE" w14:textId="77777777" w:rsidR="00F55C75" w:rsidRPr="00140C18" w:rsidRDefault="00F55C75" w:rsidP="00E5709E">
            <w:pPr>
              <w:spacing w:line="288" w:lineRule="auto"/>
              <w:jc w:val="both"/>
              <w:rPr>
                <w:szCs w:val="28"/>
              </w:rPr>
            </w:pPr>
            <w:r w:rsidRPr="00140C18">
              <w:rPr>
                <w:sz w:val="28"/>
                <w:szCs w:val="28"/>
              </w:rPr>
              <w:t>- GV nhận xét các nhóm.</w:t>
            </w:r>
          </w:p>
          <w:p w14:paraId="70937EA8" w14:textId="77777777" w:rsidR="00F55C75" w:rsidRPr="008F403E" w:rsidRDefault="00F55C75" w:rsidP="00E5709E">
            <w:pPr>
              <w:spacing w:line="288"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656EF554" w14:textId="77777777" w:rsidR="00F55C75" w:rsidRDefault="00F55C75" w:rsidP="00E5709E">
            <w:pPr>
              <w:spacing w:line="288" w:lineRule="auto"/>
              <w:jc w:val="both"/>
              <w:rPr>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6CC692EC" w14:textId="77777777" w:rsidR="00F55C75" w:rsidRDefault="00F55C75" w:rsidP="00E5709E">
            <w:pPr>
              <w:spacing w:line="288" w:lineRule="auto"/>
              <w:jc w:val="both"/>
              <w:rPr>
                <w:szCs w:val="28"/>
              </w:rPr>
            </w:pPr>
            <w:r w:rsidRPr="00140C18">
              <w:rPr>
                <w:sz w:val="28"/>
                <w:szCs w:val="28"/>
              </w:rPr>
              <w:t>- GV hỗ trợ HS gặp khó khăn, lưu ý rèn cách trả lời đầy đủ câu.</w:t>
            </w:r>
          </w:p>
          <w:p w14:paraId="18FF47CC" w14:textId="744D68E1" w:rsidR="00F55C75" w:rsidRDefault="00F55C75" w:rsidP="00E5709E">
            <w:pPr>
              <w:spacing w:line="288" w:lineRule="auto"/>
              <w:jc w:val="both"/>
              <w:rPr>
                <w:szCs w:val="28"/>
              </w:rPr>
            </w:pPr>
            <w:r>
              <w:rPr>
                <w:sz w:val="28"/>
                <w:szCs w:val="28"/>
              </w:rPr>
              <w:t xml:space="preserve">+ Câu 1: </w:t>
            </w:r>
            <w:r w:rsidR="001475C2" w:rsidRPr="00EF48B8">
              <w:rPr>
                <w:sz w:val="28"/>
                <w:szCs w:val="28"/>
              </w:rPr>
              <w:t>Vì sao bà khách ước ao được gặp bác sĩ Y-éc-xanh?</w:t>
            </w:r>
          </w:p>
          <w:p w14:paraId="14720B7E" w14:textId="77777777" w:rsidR="00F55C75" w:rsidRPr="00A10B2C" w:rsidRDefault="00F55C75" w:rsidP="00E5709E">
            <w:pPr>
              <w:spacing w:after="120" w:line="288" w:lineRule="auto"/>
              <w:jc w:val="both"/>
              <w:rPr>
                <w:szCs w:val="28"/>
              </w:rPr>
            </w:pPr>
          </w:p>
          <w:p w14:paraId="5A23B361" w14:textId="77777777" w:rsidR="002A5E07" w:rsidRPr="00A10B2C" w:rsidRDefault="002A5E07" w:rsidP="00E5709E">
            <w:pPr>
              <w:spacing w:after="120" w:line="288" w:lineRule="auto"/>
              <w:jc w:val="both"/>
              <w:rPr>
                <w:szCs w:val="28"/>
              </w:rPr>
            </w:pPr>
          </w:p>
          <w:p w14:paraId="762FA4F5" w14:textId="4ADEB63B" w:rsidR="00F55C75" w:rsidRPr="00A10B2C" w:rsidRDefault="00F55C75" w:rsidP="00E5709E">
            <w:pPr>
              <w:spacing w:after="120" w:line="288" w:lineRule="auto"/>
              <w:jc w:val="both"/>
              <w:rPr>
                <w:szCs w:val="28"/>
              </w:rPr>
            </w:pPr>
            <w:r w:rsidRPr="00A10B2C">
              <w:rPr>
                <w:sz w:val="28"/>
                <w:szCs w:val="28"/>
              </w:rPr>
              <w:t xml:space="preserve">+ Câu 2: </w:t>
            </w:r>
            <w:r w:rsidR="00D83588" w:rsidRPr="00A10B2C">
              <w:rPr>
                <w:sz w:val="28"/>
                <w:szCs w:val="28"/>
              </w:rPr>
              <w:t>Bà khách có ấn tượng về bác sĩ Y-éc-xanh như thế nào</w:t>
            </w:r>
            <w:r w:rsidRPr="00A10B2C">
              <w:rPr>
                <w:sz w:val="28"/>
                <w:szCs w:val="28"/>
              </w:rPr>
              <w:t>?</w:t>
            </w:r>
          </w:p>
          <w:p w14:paraId="5328C2A6" w14:textId="77777777" w:rsidR="002E4E6F" w:rsidRPr="00A10B2C" w:rsidRDefault="002E4E6F" w:rsidP="00E5709E">
            <w:pPr>
              <w:spacing w:after="120" w:line="288" w:lineRule="auto"/>
              <w:jc w:val="both"/>
              <w:rPr>
                <w:szCs w:val="28"/>
              </w:rPr>
            </w:pPr>
          </w:p>
          <w:p w14:paraId="2CB970D1" w14:textId="05626CCA" w:rsidR="00F55C75" w:rsidRPr="00A10B2C" w:rsidRDefault="00F55C75" w:rsidP="00E5709E">
            <w:pPr>
              <w:spacing w:after="120" w:line="288" w:lineRule="auto"/>
              <w:jc w:val="both"/>
              <w:rPr>
                <w:szCs w:val="28"/>
              </w:rPr>
            </w:pPr>
            <w:r w:rsidRPr="00A10B2C">
              <w:rPr>
                <w:sz w:val="28"/>
                <w:szCs w:val="28"/>
              </w:rPr>
              <w:t xml:space="preserve">+ Câu 3: </w:t>
            </w:r>
            <w:r w:rsidR="00614553" w:rsidRPr="00A10B2C">
              <w:rPr>
                <w:sz w:val="28"/>
                <w:szCs w:val="28"/>
              </w:rPr>
              <w:t>Lòng yêu nước của bác sĩ Y-éc-xanh thể hiện ở những câu nói nào?</w:t>
            </w:r>
          </w:p>
          <w:p w14:paraId="6129DDF0" w14:textId="77777777" w:rsidR="00F55C75" w:rsidRPr="00A10B2C" w:rsidRDefault="00F55C75" w:rsidP="00E5709E">
            <w:pPr>
              <w:spacing w:after="120" w:line="288" w:lineRule="auto"/>
              <w:jc w:val="both"/>
              <w:rPr>
                <w:szCs w:val="28"/>
              </w:rPr>
            </w:pPr>
          </w:p>
          <w:p w14:paraId="0F8F656C" w14:textId="77777777" w:rsidR="005D761B" w:rsidRPr="00A10B2C" w:rsidRDefault="005D761B" w:rsidP="00E5709E">
            <w:pPr>
              <w:spacing w:after="120" w:line="288" w:lineRule="auto"/>
              <w:jc w:val="both"/>
              <w:rPr>
                <w:szCs w:val="28"/>
              </w:rPr>
            </w:pPr>
          </w:p>
          <w:p w14:paraId="05963B4A" w14:textId="6ADD8887" w:rsidR="002C65D5" w:rsidRPr="00A10B2C" w:rsidRDefault="00F55C75" w:rsidP="00E5709E">
            <w:pPr>
              <w:spacing w:after="120" w:line="288" w:lineRule="auto"/>
              <w:jc w:val="both"/>
              <w:rPr>
                <w:szCs w:val="28"/>
              </w:rPr>
            </w:pPr>
            <w:r w:rsidRPr="00A10B2C">
              <w:rPr>
                <w:sz w:val="28"/>
                <w:szCs w:val="28"/>
              </w:rPr>
              <w:t xml:space="preserve">+ Câu 4: </w:t>
            </w:r>
            <w:r w:rsidR="00FE4785" w:rsidRPr="00A10B2C">
              <w:rPr>
                <w:sz w:val="28"/>
                <w:szCs w:val="28"/>
              </w:rPr>
              <w:t>Tâm sự của bác sĩ Y-éc-xanh về việc ông ở lại Việt Nam nói lên điều gì?</w:t>
            </w:r>
          </w:p>
          <w:p w14:paraId="148A9CE4" w14:textId="0079CC5D" w:rsidR="002C65D5" w:rsidRPr="00A10B2C" w:rsidRDefault="002C65D5" w:rsidP="00E5709E">
            <w:pPr>
              <w:spacing w:after="120" w:line="288" w:lineRule="auto"/>
              <w:jc w:val="both"/>
              <w:rPr>
                <w:szCs w:val="28"/>
              </w:rPr>
            </w:pPr>
            <w:r w:rsidRPr="00A10B2C">
              <w:rPr>
                <w:sz w:val="28"/>
                <w:szCs w:val="28"/>
              </w:rPr>
              <w:t>GV chốt lại ý đúng: Tâm</w:t>
            </w:r>
            <w:r w:rsidR="00A10B2C" w:rsidRPr="00A10B2C">
              <w:rPr>
                <w:sz w:val="28"/>
                <w:szCs w:val="28"/>
              </w:rPr>
              <w:t xml:space="preserve"> </w:t>
            </w:r>
            <w:r w:rsidRPr="00A10B2C">
              <w:rPr>
                <w:sz w:val="28"/>
                <w:szCs w:val="28"/>
              </w:rPr>
              <w:t>sự của bác sĩ Y-éc-xanh về việc ông ở lại Việt Nam nói lên mong muốn thực hiện</w:t>
            </w:r>
          </w:p>
          <w:p w14:paraId="5027CC98" w14:textId="05919F68" w:rsidR="00F55C75" w:rsidRPr="00A10B2C" w:rsidRDefault="002C65D5" w:rsidP="00E5709E">
            <w:pPr>
              <w:spacing w:after="120" w:line="288" w:lineRule="auto"/>
              <w:jc w:val="both"/>
              <w:rPr>
                <w:szCs w:val="28"/>
              </w:rPr>
            </w:pPr>
            <w:r w:rsidRPr="00A10B2C">
              <w:rPr>
                <w:sz w:val="28"/>
                <w:szCs w:val="28"/>
              </w:rPr>
              <w:t>lẽ sống yêu thương và giúp đỡ đồng loại. Đó chính là phẩm chất cao đẹp của bác sĩ</w:t>
            </w:r>
            <w:r w:rsidR="00A10B2C" w:rsidRPr="00A10B2C">
              <w:rPr>
                <w:sz w:val="28"/>
                <w:szCs w:val="28"/>
              </w:rPr>
              <w:t xml:space="preserve"> </w:t>
            </w:r>
            <w:r w:rsidRPr="00A10B2C">
              <w:rPr>
                <w:sz w:val="28"/>
                <w:szCs w:val="28"/>
              </w:rPr>
              <w:t>Y-éc-xanh</w:t>
            </w:r>
          </w:p>
          <w:p w14:paraId="21E0BC50" w14:textId="77777777" w:rsidR="00F55C75" w:rsidRDefault="00F55C75" w:rsidP="00E5709E">
            <w:pPr>
              <w:spacing w:line="288" w:lineRule="auto"/>
              <w:jc w:val="both"/>
              <w:rPr>
                <w:szCs w:val="28"/>
              </w:rPr>
            </w:pPr>
          </w:p>
          <w:p w14:paraId="45A4FB6A" w14:textId="77777777" w:rsidR="00F55C75" w:rsidRDefault="00F55C75" w:rsidP="00E5709E">
            <w:pPr>
              <w:spacing w:line="288" w:lineRule="auto"/>
              <w:jc w:val="both"/>
              <w:rPr>
                <w:szCs w:val="28"/>
              </w:rPr>
            </w:pPr>
            <w:r>
              <w:rPr>
                <w:sz w:val="28"/>
                <w:szCs w:val="28"/>
              </w:rPr>
              <w:t>- GV mời HS nêu nội dung bài.</w:t>
            </w:r>
          </w:p>
          <w:p w14:paraId="654DEDBE" w14:textId="46562014" w:rsidR="00F55C75" w:rsidRPr="001A3470" w:rsidRDefault="00F55C75" w:rsidP="00E5709E">
            <w:pPr>
              <w:spacing w:line="288" w:lineRule="auto"/>
              <w:jc w:val="both"/>
              <w:rPr>
                <w:szCs w:val="28"/>
                <w:lang w:val="nl-NL"/>
              </w:rPr>
            </w:pPr>
            <w:r>
              <w:rPr>
                <w:sz w:val="28"/>
                <w:szCs w:val="28"/>
              </w:rPr>
              <w:t xml:space="preserve">- GV Chốt: </w:t>
            </w:r>
            <w:r w:rsidR="00560AA3" w:rsidRPr="00560AA3">
              <w:rPr>
                <w:b/>
                <w:bCs/>
                <w:i/>
                <w:iCs/>
                <w:sz w:val="28"/>
                <w:szCs w:val="28"/>
              </w:rPr>
              <w:t>C</w:t>
            </w:r>
            <w:r w:rsidR="00863E04" w:rsidRPr="00560AA3">
              <w:rPr>
                <w:b/>
                <w:bCs/>
                <w:i/>
                <w:iCs/>
                <w:sz w:val="28"/>
                <w:szCs w:val="28"/>
              </w:rPr>
              <w:t>a ngợi lẽ sống cao đẹp của bác sĩ Y-éc- xanh: sống để yêu thương và giúp đỡ đồng loại; sẵn sàng gắn bỏ cuộc đời với mảnh đất Nha Trang nói riêng và Việt Nam nói chung.</w:t>
            </w:r>
          </w:p>
        </w:tc>
        <w:tc>
          <w:tcPr>
            <w:tcW w:w="4394" w:type="dxa"/>
            <w:tcBorders>
              <w:top w:val="dashed" w:sz="4" w:space="0" w:color="auto"/>
              <w:bottom w:val="dashed" w:sz="4" w:space="0" w:color="auto"/>
            </w:tcBorders>
          </w:tcPr>
          <w:p w14:paraId="79A682DD" w14:textId="77777777" w:rsidR="00F55C75" w:rsidRDefault="00F55C75" w:rsidP="00E5709E">
            <w:pPr>
              <w:spacing w:line="288" w:lineRule="auto"/>
              <w:jc w:val="both"/>
              <w:rPr>
                <w:szCs w:val="28"/>
                <w:lang w:val="nl-NL"/>
              </w:rPr>
            </w:pPr>
          </w:p>
          <w:p w14:paraId="03F74742" w14:textId="77777777" w:rsidR="00F55C75" w:rsidRDefault="00F55C75" w:rsidP="00E5709E">
            <w:pPr>
              <w:spacing w:line="288" w:lineRule="auto"/>
              <w:jc w:val="both"/>
              <w:rPr>
                <w:szCs w:val="28"/>
                <w:lang w:val="nl-NL"/>
              </w:rPr>
            </w:pPr>
            <w:r>
              <w:rPr>
                <w:sz w:val="28"/>
                <w:szCs w:val="28"/>
                <w:lang w:val="nl-NL"/>
              </w:rPr>
              <w:t>- Hs lắng nghe.</w:t>
            </w:r>
          </w:p>
          <w:p w14:paraId="407562E7" w14:textId="77777777" w:rsidR="00F55C75" w:rsidRDefault="00F55C75" w:rsidP="00E5709E">
            <w:pPr>
              <w:spacing w:line="288" w:lineRule="auto"/>
              <w:jc w:val="both"/>
              <w:rPr>
                <w:szCs w:val="28"/>
                <w:lang w:val="nl-NL"/>
              </w:rPr>
            </w:pPr>
          </w:p>
          <w:p w14:paraId="72600D09" w14:textId="77777777" w:rsidR="00F55C75" w:rsidRDefault="00F55C75" w:rsidP="00E5709E">
            <w:pPr>
              <w:spacing w:line="288" w:lineRule="auto"/>
              <w:jc w:val="both"/>
              <w:rPr>
                <w:szCs w:val="28"/>
                <w:lang w:val="nl-NL"/>
              </w:rPr>
            </w:pPr>
            <w:r>
              <w:rPr>
                <w:sz w:val="28"/>
                <w:szCs w:val="28"/>
                <w:lang w:val="nl-NL"/>
              </w:rPr>
              <w:t>- HS lắng nghe cách đọc.</w:t>
            </w:r>
          </w:p>
          <w:p w14:paraId="69E0F94B" w14:textId="77777777" w:rsidR="00F55C75" w:rsidRDefault="00F55C75" w:rsidP="00E5709E">
            <w:pPr>
              <w:spacing w:line="288" w:lineRule="auto"/>
              <w:jc w:val="both"/>
              <w:rPr>
                <w:szCs w:val="28"/>
                <w:lang w:val="nl-NL"/>
              </w:rPr>
            </w:pPr>
          </w:p>
          <w:p w14:paraId="76C8A927" w14:textId="77777777" w:rsidR="00F55C75" w:rsidRDefault="00F55C75" w:rsidP="00E5709E">
            <w:pPr>
              <w:spacing w:line="288" w:lineRule="auto"/>
              <w:jc w:val="both"/>
              <w:rPr>
                <w:szCs w:val="28"/>
                <w:lang w:val="nl-NL"/>
              </w:rPr>
            </w:pPr>
            <w:r>
              <w:rPr>
                <w:sz w:val="28"/>
                <w:szCs w:val="28"/>
                <w:lang w:val="nl-NL"/>
              </w:rPr>
              <w:t>- 1 HS đọc toàn bài.</w:t>
            </w:r>
          </w:p>
          <w:p w14:paraId="0B0E477D" w14:textId="77777777" w:rsidR="00F55C75" w:rsidRDefault="00F55C75" w:rsidP="00E5709E">
            <w:pPr>
              <w:spacing w:line="288" w:lineRule="auto"/>
              <w:jc w:val="both"/>
              <w:rPr>
                <w:szCs w:val="28"/>
                <w:lang w:val="nl-NL"/>
              </w:rPr>
            </w:pPr>
            <w:r>
              <w:rPr>
                <w:sz w:val="28"/>
                <w:szCs w:val="28"/>
                <w:lang w:val="nl-NL"/>
              </w:rPr>
              <w:t>- HS quan sát</w:t>
            </w:r>
          </w:p>
          <w:p w14:paraId="3DD945E0" w14:textId="77777777" w:rsidR="00F55C75" w:rsidRDefault="00F55C75" w:rsidP="00E5709E">
            <w:pPr>
              <w:spacing w:line="288" w:lineRule="auto"/>
              <w:jc w:val="both"/>
              <w:rPr>
                <w:szCs w:val="28"/>
                <w:lang w:val="nl-NL"/>
              </w:rPr>
            </w:pPr>
          </w:p>
          <w:p w14:paraId="535A7672" w14:textId="77777777" w:rsidR="00F55C75" w:rsidRDefault="00F55C75" w:rsidP="00E5709E">
            <w:pPr>
              <w:spacing w:line="288" w:lineRule="auto"/>
              <w:jc w:val="both"/>
              <w:rPr>
                <w:szCs w:val="28"/>
                <w:lang w:val="nl-NL"/>
              </w:rPr>
            </w:pPr>
          </w:p>
          <w:p w14:paraId="507EC59C" w14:textId="77777777" w:rsidR="00F55C75" w:rsidRDefault="00F55C75" w:rsidP="00E5709E">
            <w:pPr>
              <w:spacing w:line="288" w:lineRule="auto"/>
              <w:jc w:val="both"/>
              <w:rPr>
                <w:szCs w:val="28"/>
                <w:lang w:val="nl-NL"/>
              </w:rPr>
            </w:pPr>
          </w:p>
          <w:p w14:paraId="2A6FD57A" w14:textId="77777777" w:rsidR="00F55C75" w:rsidRDefault="00F55C75" w:rsidP="00E5709E">
            <w:pPr>
              <w:spacing w:line="288" w:lineRule="auto"/>
              <w:jc w:val="both"/>
              <w:rPr>
                <w:szCs w:val="28"/>
                <w:lang w:val="nl-NL"/>
              </w:rPr>
            </w:pPr>
          </w:p>
          <w:p w14:paraId="1F5D8110" w14:textId="77777777" w:rsidR="00F55C75" w:rsidRDefault="00F55C75" w:rsidP="00E5709E">
            <w:pPr>
              <w:spacing w:line="288" w:lineRule="auto"/>
              <w:jc w:val="both"/>
              <w:rPr>
                <w:szCs w:val="28"/>
                <w:lang w:val="nl-NL"/>
              </w:rPr>
            </w:pPr>
          </w:p>
          <w:p w14:paraId="125A5481" w14:textId="77777777" w:rsidR="00A84228" w:rsidRDefault="00A84228" w:rsidP="00E5709E">
            <w:pPr>
              <w:spacing w:line="288" w:lineRule="auto"/>
              <w:jc w:val="both"/>
              <w:rPr>
                <w:szCs w:val="28"/>
                <w:lang w:val="nl-NL"/>
              </w:rPr>
            </w:pPr>
          </w:p>
          <w:p w14:paraId="7F189207" w14:textId="77777777" w:rsidR="00A84228" w:rsidRDefault="00A84228" w:rsidP="00E5709E">
            <w:pPr>
              <w:spacing w:line="288" w:lineRule="auto"/>
              <w:jc w:val="both"/>
              <w:rPr>
                <w:szCs w:val="28"/>
                <w:lang w:val="nl-NL"/>
              </w:rPr>
            </w:pPr>
          </w:p>
          <w:p w14:paraId="616B2BC5" w14:textId="77777777" w:rsidR="00A84228" w:rsidRDefault="00A84228" w:rsidP="00E5709E">
            <w:pPr>
              <w:spacing w:line="288" w:lineRule="auto"/>
              <w:jc w:val="both"/>
              <w:rPr>
                <w:szCs w:val="28"/>
                <w:lang w:val="nl-NL"/>
              </w:rPr>
            </w:pPr>
          </w:p>
          <w:p w14:paraId="612D1130" w14:textId="662DC1E3" w:rsidR="00F55C75" w:rsidRDefault="00F55C75" w:rsidP="00E5709E">
            <w:pPr>
              <w:spacing w:line="288" w:lineRule="auto"/>
              <w:jc w:val="both"/>
              <w:rPr>
                <w:szCs w:val="28"/>
                <w:lang w:val="nl-NL"/>
              </w:rPr>
            </w:pPr>
            <w:r>
              <w:rPr>
                <w:sz w:val="28"/>
                <w:szCs w:val="28"/>
                <w:lang w:val="nl-NL"/>
              </w:rPr>
              <w:t xml:space="preserve">- HS đọc nối tiếp theo </w:t>
            </w:r>
            <w:r w:rsidR="00A84228">
              <w:rPr>
                <w:sz w:val="28"/>
                <w:szCs w:val="28"/>
                <w:lang w:val="nl-NL"/>
              </w:rPr>
              <w:t>đoạn</w:t>
            </w:r>
            <w:r>
              <w:rPr>
                <w:sz w:val="28"/>
                <w:szCs w:val="28"/>
                <w:lang w:val="nl-NL"/>
              </w:rPr>
              <w:t>.</w:t>
            </w:r>
          </w:p>
          <w:p w14:paraId="18F93821" w14:textId="77777777" w:rsidR="00F55C75" w:rsidRDefault="00F55C75" w:rsidP="00E5709E">
            <w:pPr>
              <w:spacing w:line="288" w:lineRule="auto"/>
              <w:jc w:val="both"/>
              <w:rPr>
                <w:szCs w:val="28"/>
                <w:lang w:val="nl-NL"/>
              </w:rPr>
            </w:pPr>
            <w:r>
              <w:rPr>
                <w:sz w:val="28"/>
                <w:szCs w:val="28"/>
                <w:lang w:val="nl-NL"/>
              </w:rPr>
              <w:t>- HS đọc từ khó.</w:t>
            </w:r>
          </w:p>
          <w:p w14:paraId="2BEB0DBA" w14:textId="77777777" w:rsidR="00F55C75" w:rsidRDefault="00F55C75" w:rsidP="00E5709E">
            <w:pPr>
              <w:spacing w:line="288" w:lineRule="auto"/>
              <w:jc w:val="both"/>
              <w:rPr>
                <w:szCs w:val="28"/>
                <w:lang w:val="nl-NL"/>
              </w:rPr>
            </w:pPr>
          </w:p>
          <w:p w14:paraId="04A40A9D" w14:textId="77777777" w:rsidR="00A84228" w:rsidRDefault="00A84228" w:rsidP="00E5709E">
            <w:pPr>
              <w:spacing w:line="288" w:lineRule="auto"/>
              <w:jc w:val="both"/>
              <w:rPr>
                <w:szCs w:val="28"/>
                <w:lang w:val="nl-NL"/>
              </w:rPr>
            </w:pPr>
          </w:p>
          <w:p w14:paraId="0FCE0B59" w14:textId="77777777" w:rsidR="00A84228" w:rsidRDefault="00A84228" w:rsidP="00E5709E">
            <w:pPr>
              <w:spacing w:line="288" w:lineRule="auto"/>
              <w:jc w:val="both"/>
              <w:rPr>
                <w:szCs w:val="28"/>
                <w:lang w:val="nl-NL"/>
              </w:rPr>
            </w:pPr>
          </w:p>
          <w:p w14:paraId="0F6C2163" w14:textId="77777777" w:rsidR="00A84228" w:rsidRDefault="00A84228" w:rsidP="00E5709E">
            <w:pPr>
              <w:spacing w:line="288" w:lineRule="auto"/>
              <w:jc w:val="both"/>
              <w:rPr>
                <w:szCs w:val="28"/>
                <w:lang w:val="nl-NL"/>
              </w:rPr>
            </w:pPr>
          </w:p>
          <w:p w14:paraId="36EF2C95" w14:textId="6E9619E4" w:rsidR="00F55C75" w:rsidRPr="00A84228" w:rsidRDefault="00F55C75" w:rsidP="00E5709E">
            <w:pPr>
              <w:spacing w:line="288" w:lineRule="auto"/>
              <w:jc w:val="both"/>
              <w:rPr>
                <w:szCs w:val="28"/>
                <w:lang w:val="nl-NL"/>
              </w:rPr>
            </w:pPr>
            <w:r>
              <w:rPr>
                <w:sz w:val="28"/>
                <w:szCs w:val="28"/>
                <w:lang w:val="nl-NL"/>
              </w:rPr>
              <w:t>- 2-3 HS đọc câu.</w:t>
            </w:r>
          </w:p>
          <w:p w14:paraId="108E2314" w14:textId="77777777" w:rsidR="00F55C75" w:rsidRDefault="00F55C75" w:rsidP="00E5709E">
            <w:pPr>
              <w:spacing w:line="288" w:lineRule="auto"/>
              <w:jc w:val="both"/>
              <w:rPr>
                <w:szCs w:val="28"/>
                <w:lang w:val="nl-NL"/>
              </w:rPr>
            </w:pPr>
          </w:p>
          <w:p w14:paraId="37E46CAA" w14:textId="77777777" w:rsidR="00F55C75" w:rsidRDefault="00F55C75" w:rsidP="00E5709E">
            <w:pPr>
              <w:spacing w:line="288" w:lineRule="auto"/>
              <w:jc w:val="both"/>
              <w:rPr>
                <w:szCs w:val="28"/>
                <w:lang w:val="nl-NL"/>
              </w:rPr>
            </w:pPr>
          </w:p>
          <w:p w14:paraId="51298AA7" w14:textId="77777777" w:rsidR="00F55C75" w:rsidRDefault="00F55C75" w:rsidP="00E5709E">
            <w:pPr>
              <w:spacing w:line="288" w:lineRule="auto"/>
              <w:jc w:val="both"/>
              <w:rPr>
                <w:szCs w:val="28"/>
                <w:lang w:val="nl-NL"/>
              </w:rPr>
            </w:pPr>
          </w:p>
          <w:p w14:paraId="41B8FACA" w14:textId="77777777" w:rsidR="00F55C75" w:rsidRDefault="00F55C75" w:rsidP="00E5709E">
            <w:pPr>
              <w:spacing w:line="288" w:lineRule="auto"/>
              <w:jc w:val="both"/>
              <w:rPr>
                <w:szCs w:val="28"/>
                <w:lang w:val="nl-NL"/>
              </w:rPr>
            </w:pPr>
            <w:r>
              <w:rPr>
                <w:sz w:val="28"/>
                <w:szCs w:val="28"/>
                <w:lang w:val="nl-NL"/>
              </w:rPr>
              <w:t>- HS luyện đọc theo nhóm 4.</w:t>
            </w:r>
          </w:p>
          <w:p w14:paraId="7079F437" w14:textId="77777777" w:rsidR="00F55C75" w:rsidRDefault="00F55C75" w:rsidP="00E5709E">
            <w:pPr>
              <w:spacing w:line="288" w:lineRule="auto"/>
              <w:jc w:val="both"/>
              <w:rPr>
                <w:szCs w:val="28"/>
                <w:lang w:val="nl-NL"/>
              </w:rPr>
            </w:pPr>
          </w:p>
          <w:p w14:paraId="119AE436" w14:textId="77777777" w:rsidR="00F55C75" w:rsidRDefault="00F55C75" w:rsidP="00E5709E">
            <w:pPr>
              <w:spacing w:line="288" w:lineRule="auto"/>
              <w:jc w:val="both"/>
              <w:rPr>
                <w:szCs w:val="28"/>
                <w:lang w:val="nl-NL"/>
              </w:rPr>
            </w:pPr>
          </w:p>
          <w:p w14:paraId="7E319367" w14:textId="77777777" w:rsidR="00F55C75" w:rsidRDefault="00F55C75" w:rsidP="00E5709E">
            <w:pPr>
              <w:spacing w:line="288" w:lineRule="auto"/>
              <w:jc w:val="both"/>
              <w:rPr>
                <w:szCs w:val="28"/>
                <w:lang w:val="nl-NL"/>
              </w:rPr>
            </w:pPr>
          </w:p>
          <w:p w14:paraId="4EF0C191" w14:textId="77777777" w:rsidR="00F55C75" w:rsidRDefault="00F55C75" w:rsidP="00E5709E">
            <w:pPr>
              <w:spacing w:line="288" w:lineRule="auto"/>
              <w:jc w:val="both"/>
              <w:rPr>
                <w:szCs w:val="28"/>
                <w:lang w:val="nl-NL"/>
              </w:rPr>
            </w:pPr>
          </w:p>
          <w:p w14:paraId="053EA7EE" w14:textId="77777777" w:rsidR="00F55C75" w:rsidRDefault="00F55C75" w:rsidP="00E5709E">
            <w:pPr>
              <w:spacing w:line="288" w:lineRule="auto"/>
              <w:jc w:val="both"/>
              <w:rPr>
                <w:szCs w:val="28"/>
                <w:lang w:val="nl-NL"/>
              </w:rPr>
            </w:pPr>
          </w:p>
          <w:p w14:paraId="4FBCF72E" w14:textId="77777777" w:rsidR="00F55C75" w:rsidRDefault="00F55C75" w:rsidP="00E5709E">
            <w:pPr>
              <w:spacing w:line="288" w:lineRule="auto"/>
              <w:jc w:val="both"/>
              <w:rPr>
                <w:szCs w:val="28"/>
                <w:lang w:val="nl-NL"/>
              </w:rPr>
            </w:pPr>
            <w:r>
              <w:rPr>
                <w:sz w:val="28"/>
                <w:szCs w:val="28"/>
                <w:lang w:val="nl-NL"/>
              </w:rPr>
              <w:t>- HS trả lời lần lượt các câu hỏi:</w:t>
            </w:r>
          </w:p>
          <w:p w14:paraId="1C974D9E" w14:textId="77777777" w:rsidR="00A84228" w:rsidRDefault="00A84228" w:rsidP="00E5709E">
            <w:pPr>
              <w:spacing w:after="120" w:line="288" w:lineRule="auto"/>
              <w:jc w:val="both"/>
              <w:rPr>
                <w:szCs w:val="28"/>
                <w:lang w:val="nl-NL"/>
              </w:rPr>
            </w:pPr>
          </w:p>
          <w:p w14:paraId="59110726" w14:textId="4249999F" w:rsidR="00EF48B8" w:rsidRPr="00A10B2C" w:rsidRDefault="00F55C75" w:rsidP="00E5709E">
            <w:pPr>
              <w:spacing w:after="120" w:line="288" w:lineRule="auto"/>
              <w:jc w:val="both"/>
              <w:rPr>
                <w:szCs w:val="28"/>
              </w:rPr>
            </w:pPr>
            <w:r w:rsidRPr="00A10B2C">
              <w:rPr>
                <w:sz w:val="28"/>
                <w:szCs w:val="28"/>
                <w:lang w:val="nl-NL"/>
              </w:rPr>
              <w:t xml:space="preserve">+ </w:t>
            </w:r>
            <w:r w:rsidR="00EF48B8" w:rsidRPr="00A10B2C">
              <w:rPr>
                <w:sz w:val="28"/>
                <w:szCs w:val="28"/>
              </w:rPr>
              <w:t>Vì ngưỡng mộ, vì tò mò</w:t>
            </w:r>
          </w:p>
          <w:p w14:paraId="44B9B939" w14:textId="77402AC1" w:rsidR="00F55C75" w:rsidRPr="00A10B2C" w:rsidRDefault="00EF48B8" w:rsidP="00E5709E">
            <w:pPr>
              <w:spacing w:after="120" w:line="288" w:lineRule="auto"/>
              <w:jc w:val="both"/>
              <w:rPr>
                <w:szCs w:val="28"/>
              </w:rPr>
            </w:pPr>
            <w:r w:rsidRPr="00A10B2C">
              <w:rPr>
                <w:sz w:val="28"/>
                <w:szCs w:val="28"/>
              </w:rPr>
              <w:t>muốn biết vì sao bác sĩ Y-éc-xanh chọn cuộc sống ở rất xa Tổ quốc để nghiên cứu những bệnh nhiệt đới</w:t>
            </w:r>
            <w:r w:rsidR="002E4E6F" w:rsidRPr="00A10B2C">
              <w:rPr>
                <w:sz w:val="28"/>
                <w:szCs w:val="28"/>
              </w:rPr>
              <w:t>.</w:t>
            </w:r>
          </w:p>
          <w:p w14:paraId="2403A83C" w14:textId="696F648A" w:rsidR="00F55C75" w:rsidRPr="00A10B2C" w:rsidRDefault="00F55C75" w:rsidP="00E5709E">
            <w:pPr>
              <w:spacing w:after="120" w:line="288" w:lineRule="auto"/>
              <w:jc w:val="both"/>
              <w:rPr>
                <w:szCs w:val="28"/>
              </w:rPr>
            </w:pPr>
            <w:r w:rsidRPr="00A10B2C">
              <w:rPr>
                <w:sz w:val="28"/>
                <w:szCs w:val="28"/>
                <w:lang w:val="nl-NL"/>
              </w:rPr>
              <w:t xml:space="preserve">+ </w:t>
            </w:r>
            <w:r w:rsidR="002E4E6F" w:rsidRPr="00A10B2C">
              <w:rPr>
                <w:sz w:val="28"/>
                <w:szCs w:val="28"/>
              </w:rPr>
              <w:t xml:space="preserve">Khác xa với trí ưởng tượng của bà, </w:t>
            </w:r>
            <w:r w:rsidR="002E4E6F" w:rsidRPr="00A10B2C">
              <w:rPr>
                <w:sz w:val="28"/>
                <w:szCs w:val="28"/>
              </w:rPr>
              <w:lastRenderedPageBreak/>
              <w:t>ông ăn mặc rất xuềnh xoảng. Chỉ có đôi mắt đầy bí ẩn của ông làm bà chú ý.</w:t>
            </w:r>
          </w:p>
          <w:p w14:paraId="5FC20972" w14:textId="2C3A1AD1" w:rsidR="005D761B" w:rsidRPr="00A10B2C" w:rsidRDefault="00F55C75" w:rsidP="00E5709E">
            <w:pPr>
              <w:spacing w:after="120" w:line="288" w:lineRule="auto"/>
              <w:jc w:val="both"/>
              <w:rPr>
                <w:szCs w:val="28"/>
              </w:rPr>
            </w:pPr>
            <w:r w:rsidRPr="00A10B2C">
              <w:rPr>
                <w:sz w:val="28"/>
                <w:szCs w:val="28"/>
                <w:lang w:val="nl-NL"/>
              </w:rPr>
              <w:t xml:space="preserve">+ </w:t>
            </w:r>
            <w:r w:rsidR="005D761B" w:rsidRPr="00A10B2C">
              <w:rPr>
                <w:sz w:val="28"/>
                <w:szCs w:val="28"/>
              </w:rPr>
              <w:t xml:space="preserve"> “Tôi là người Pháp. Mãi mãi tôi là dân nước Pháp. Người ta không thể nào sống thiếu Tổ</w:t>
            </w:r>
          </w:p>
          <w:p w14:paraId="31F13F6B" w14:textId="0C9C2310" w:rsidR="005D761B" w:rsidRPr="00A10B2C" w:rsidRDefault="005D761B" w:rsidP="00E5709E">
            <w:pPr>
              <w:spacing w:after="120" w:line="288" w:lineRule="auto"/>
              <w:jc w:val="both"/>
              <w:rPr>
                <w:szCs w:val="28"/>
              </w:rPr>
            </w:pPr>
            <w:r w:rsidRPr="00A10B2C">
              <w:rPr>
                <w:sz w:val="28"/>
                <w:szCs w:val="28"/>
              </w:rPr>
              <w:t>quốc.”</w:t>
            </w:r>
          </w:p>
          <w:p w14:paraId="3B59C82F" w14:textId="41C63C84" w:rsidR="00F55C75" w:rsidRPr="00A10B2C" w:rsidRDefault="00F55C75" w:rsidP="00E5709E">
            <w:pPr>
              <w:spacing w:after="120" w:line="288" w:lineRule="auto"/>
              <w:jc w:val="both"/>
              <w:rPr>
                <w:szCs w:val="28"/>
                <w:lang w:val="nl-NL"/>
              </w:rPr>
            </w:pPr>
          </w:p>
          <w:p w14:paraId="6819C239" w14:textId="0E2059C8" w:rsidR="004A506E" w:rsidRPr="00A10B2C" w:rsidRDefault="00F55C75" w:rsidP="00E5709E">
            <w:pPr>
              <w:spacing w:after="120" w:line="288" w:lineRule="auto"/>
              <w:jc w:val="both"/>
              <w:rPr>
                <w:szCs w:val="28"/>
              </w:rPr>
            </w:pPr>
            <w:r w:rsidRPr="00A10B2C">
              <w:rPr>
                <w:sz w:val="28"/>
                <w:szCs w:val="28"/>
                <w:lang w:val="nl-NL"/>
              </w:rPr>
              <w:t xml:space="preserve">+ </w:t>
            </w:r>
            <w:r w:rsidR="00A10B2C" w:rsidRPr="00A10B2C">
              <w:rPr>
                <w:sz w:val="28"/>
                <w:szCs w:val="28"/>
              </w:rPr>
              <w:t>HS thảo luận trả lời câu hỏi.</w:t>
            </w:r>
          </w:p>
          <w:p w14:paraId="7E618A5D" w14:textId="3F3CE032" w:rsidR="00F55C75" w:rsidRDefault="00F55C75" w:rsidP="00E5709E">
            <w:pPr>
              <w:spacing w:line="288" w:lineRule="auto"/>
              <w:jc w:val="both"/>
              <w:rPr>
                <w:szCs w:val="28"/>
                <w:lang w:val="nl-NL"/>
              </w:rPr>
            </w:pPr>
          </w:p>
          <w:p w14:paraId="7F060313" w14:textId="77777777" w:rsidR="00F55C75" w:rsidRPr="00415609" w:rsidRDefault="00F55C75" w:rsidP="00E5709E">
            <w:pPr>
              <w:spacing w:line="288" w:lineRule="auto"/>
              <w:jc w:val="both"/>
              <w:rPr>
                <w:szCs w:val="28"/>
                <w:lang w:val="nl-NL"/>
              </w:rPr>
            </w:pPr>
            <w:r>
              <w:rPr>
                <w:sz w:val="28"/>
                <w:szCs w:val="28"/>
                <w:lang w:val="nl-NL"/>
              </w:rPr>
              <w:t>- 1 -2 HS nêu nội dung bài theo suy nghĩ của mình.</w:t>
            </w:r>
          </w:p>
        </w:tc>
      </w:tr>
      <w:tr w:rsidR="00F55C75" w:rsidRPr="00415609" w14:paraId="624F2338" w14:textId="77777777" w:rsidTr="00320A0B">
        <w:tc>
          <w:tcPr>
            <w:tcW w:w="9322" w:type="dxa"/>
            <w:gridSpan w:val="2"/>
            <w:tcBorders>
              <w:top w:val="dashed" w:sz="4" w:space="0" w:color="auto"/>
              <w:bottom w:val="dashed" w:sz="4" w:space="0" w:color="auto"/>
            </w:tcBorders>
          </w:tcPr>
          <w:p w14:paraId="30E7255A" w14:textId="77777777" w:rsidR="00F55C75" w:rsidRPr="00530843" w:rsidRDefault="00F55C75" w:rsidP="00E5709E">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14:paraId="2E90C510" w14:textId="77777777" w:rsidR="00F55C75" w:rsidRDefault="00F55C75" w:rsidP="00E5709E">
            <w:pPr>
              <w:spacing w:line="288" w:lineRule="auto"/>
              <w:rPr>
                <w:szCs w:val="28"/>
                <w:lang w:val="nl-NL"/>
              </w:rPr>
            </w:pPr>
            <w:r>
              <w:rPr>
                <w:sz w:val="28"/>
                <w:szCs w:val="28"/>
                <w:lang w:val="nl-NL"/>
              </w:rPr>
              <w:t>- Mục tiêu:</w:t>
            </w:r>
          </w:p>
          <w:p w14:paraId="2F350927" w14:textId="77777777" w:rsidR="002E7C5A" w:rsidRDefault="002E7C5A" w:rsidP="00E5709E">
            <w:pPr>
              <w:spacing w:line="288" w:lineRule="auto"/>
              <w:jc w:val="both"/>
              <w:rPr>
                <w:szCs w:val="28"/>
              </w:rPr>
            </w:pPr>
            <w:r>
              <w:rPr>
                <w:sz w:val="28"/>
                <w:szCs w:val="28"/>
              </w:rPr>
              <w:t xml:space="preserve">+ </w:t>
            </w:r>
            <w:r w:rsidRPr="00B35542">
              <w:rPr>
                <w:sz w:val="28"/>
                <w:szCs w:val="28"/>
              </w:rPr>
              <w:t>Hiểu và biết sử dụng dấu hai chấm để báo hiệu bộ phận giải thích trong câu.</w:t>
            </w:r>
          </w:p>
          <w:p w14:paraId="4FF8D296" w14:textId="0A8F1C15" w:rsidR="00F55C75" w:rsidRDefault="00F55C75" w:rsidP="00E5709E">
            <w:pPr>
              <w:spacing w:line="288" w:lineRule="auto"/>
              <w:jc w:val="both"/>
              <w:rPr>
                <w:szCs w:val="28"/>
                <w:lang w:val="nl-NL"/>
              </w:rPr>
            </w:pPr>
            <w:r>
              <w:rPr>
                <w:sz w:val="28"/>
                <w:szCs w:val="28"/>
                <w:lang w:val="nl-NL"/>
              </w:rPr>
              <w:t>+ Phát triển năng lực ngôn ngữ.</w:t>
            </w:r>
          </w:p>
          <w:p w14:paraId="17B3A860" w14:textId="77777777" w:rsidR="00F55C75" w:rsidRPr="00415609" w:rsidRDefault="00F55C75" w:rsidP="00E5709E">
            <w:pPr>
              <w:spacing w:line="288" w:lineRule="auto"/>
              <w:rPr>
                <w:szCs w:val="28"/>
                <w:lang w:val="nl-NL"/>
              </w:rPr>
            </w:pPr>
            <w:r>
              <w:rPr>
                <w:sz w:val="28"/>
                <w:szCs w:val="28"/>
              </w:rPr>
              <w:t>- Cách tiến hành:</w:t>
            </w:r>
          </w:p>
        </w:tc>
      </w:tr>
      <w:tr w:rsidR="00F55C75" w:rsidRPr="00415609" w14:paraId="3BC5F3B4" w14:textId="77777777" w:rsidTr="00A84228">
        <w:tc>
          <w:tcPr>
            <w:tcW w:w="4928" w:type="dxa"/>
            <w:tcBorders>
              <w:top w:val="dashed" w:sz="4" w:space="0" w:color="auto"/>
              <w:bottom w:val="dashed" w:sz="4" w:space="0" w:color="auto"/>
            </w:tcBorders>
          </w:tcPr>
          <w:p w14:paraId="11070BF7" w14:textId="23600673" w:rsidR="00F55C75" w:rsidRPr="00943844" w:rsidRDefault="00F55C75" w:rsidP="00E5709E">
            <w:pPr>
              <w:spacing w:line="288" w:lineRule="auto"/>
              <w:jc w:val="both"/>
              <w:rPr>
                <w:b/>
                <w:i/>
                <w:noProof/>
                <w:szCs w:val="28"/>
              </w:rPr>
            </w:pPr>
            <w:r w:rsidRPr="00943844">
              <w:rPr>
                <w:b/>
                <w:i/>
                <w:sz w:val="28"/>
                <w:szCs w:val="28"/>
              </w:rPr>
              <w:t xml:space="preserve">1. </w:t>
            </w:r>
            <w:r w:rsidR="00585CCA" w:rsidRPr="00943844">
              <w:rPr>
                <w:b/>
                <w:i/>
                <w:sz w:val="28"/>
                <w:szCs w:val="28"/>
              </w:rPr>
              <w:t>Tìm trong bài đọc một dấu hai chấm bảo hiệu phần giải thích</w:t>
            </w:r>
          </w:p>
          <w:p w14:paraId="6B1495E7" w14:textId="47F25B98" w:rsidR="00055C83" w:rsidRPr="00943844" w:rsidRDefault="00055C83" w:rsidP="00E5709E">
            <w:pPr>
              <w:spacing w:line="288" w:lineRule="auto"/>
              <w:jc w:val="both"/>
              <w:rPr>
                <w:szCs w:val="28"/>
              </w:rPr>
            </w:pPr>
            <w:r w:rsidRPr="00943844">
              <w:rPr>
                <w:sz w:val="28"/>
                <w:szCs w:val="28"/>
              </w:rPr>
              <w:t>- YC HS đọc và nêu  yêu cầu bài tập 1</w:t>
            </w:r>
          </w:p>
          <w:p w14:paraId="5B0D0937" w14:textId="74D571B6" w:rsidR="00055C83" w:rsidRPr="00943844" w:rsidRDefault="00055C83" w:rsidP="00E5709E">
            <w:pPr>
              <w:spacing w:line="288" w:lineRule="auto"/>
              <w:jc w:val="both"/>
              <w:rPr>
                <w:szCs w:val="28"/>
              </w:rPr>
            </w:pPr>
            <w:r w:rsidRPr="00943844">
              <w:rPr>
                <w:sz w:val="28"/>
                <w:szCs w:val="28"/>
              </w:rPr>
              <w:t xml:space="preserve">- </w:t>
            </w:r>
            <w:r w:rsidR="00EF3EAB" w:rsidRPr="00943844">
              <w:rPr>
                <w:sz w:val="28"/>
                <w:szCs w:val="28"/>
              </w:rPr>
              <w:t xml:space="preserve">YC </w:t>
            </w:r>
            <w:r w:rsidRPr="00943844">
              <w:rPr>
                <w:sz w:val="28"/>
                <w:szCs w:val="28"/>
              </w:rPr>
              <w:t xml:space="preserve">HS </w:t>
            </w:r>
            <w:r w:rsidR="00EF3EAB" w:rsidRPr="00943844">
              <w:rPr>
                <w:sz w:val="28"/>
                <w:szCs w:val="28"/>
              </w:rPr>
              <w:t xml:space="preserve">thảo luận </w:t>
            </w:r>
            <w:r w:rsidRPr="00943844">
              <w:rPr>
                <w:sz w:val="28"/>
                <w:szCs w:val="28"/>
              </w:rPr>
              <w:t>trao đổi theo cặp</w:t>
            </w:r>
          </w:p>
          <w:p w14:paraId="2035728A" w14:textId="273C9CC4" w:rsidR="00895AE5" w:rsidRPr="00943844" w:rsidRDefault="00895AE5" w:rsidP="00E5709E">
            <w:pPr>
              <w:spacing w:line="288" w:lineRule="auto"/>
              <w:jc w:val="both"/>
              <w:rPr>
                <w:szCs w:val="28"/>
              </w:rPr>
            </w:pPr>
            <w:r w:rsidRPr="00943844">
              <w:rPr>
                <w:sz w:val="28"/>
                <w:szCs w:val="28"/>
              </w:rPr>
              <w:t>+ Tìm câu có dấu hai chấm báo hiệu phần giải thích</w:t>
            </w:r>
          </w:p>
          <w:p w14:paraId="12971D29" w14:textId="77777777" w:rsidR="00EF3EAB" w:rsidRPr="00943844" w:rsidRDefault="00EF3EAB" w:rsidP="00E5709E">
            <w:pPr>
              <w:spacing w:line="288" w:lineRule="auto"/>
              <w:jc w:val="both"/>
              <w:rPr>
                <w:szCs w:val="28"/>
              </w:rPr>
            </w:pPr>
          </w:p>
          <w:p w14:paraId="4B3CE913" w14:textId="77777777" w:rsidR="00F55C75" w:rsidRPr="00943844" w:rsidRDefault="00F55C75" w:rsidP="00E5709E">
            <w:pPr>
              <w:spacing w:line="288" w:lineRule="auto"/>
              <w:jc w:val="both"/>
              <w:rPr>
                <w:szCs w:val="28"/>
              </w:rPr>
            </w:pPr>
            <w:r w:rsidRPr="00943844">
              <w:rPr>
                <w:sz w:val="28"/>
                <w:szCs w:val="28"/>
              </w:rPr>
              <w:t>- GV mời đại diện nhóm trình bày.</w:t>
            </w:r>
          </w:p>
          <w:p w14:paraId="09547BF7" w14:textId="77777777" w:rsidR="00F55C75" w:rsidRPr="00943844" w:rsidRDefault="00F55C75" w:rsidP="00E5709E">
            <w:pPr>
              <w:spacing w:line="288" w:lineRule="auto"/>
              <w:jc w:val="both"/>
              <w:rPr>
                <w:szCs w:val="28"/>
              </w:rPr>
            </w:pPr>
            <w:r w:rsidRPr="00943844">
              <w:rPr>
                <w:sz w:val="28"/>
                <w:szCs w:val="28"/>
              </w:rPr>
              <w:t>- GV mời các nhóm nhận xét.</w:t>
            </w:r>
          </w:p>
          <w:p w14:paraId="092476EB" w14:textId="77777777" w:rsidR="00F55C75" w:rsidRPr="00943844" w:rsidRDefault="00F55C75" w:rsidP="00E5709E">
            <w:pPr>
              <w:spacing w:line="288" w:lineRule="auto"/>
              <w:jc w:val="both"/>
              <w:rPr>
                <w:szCs w:val="28"/>
              </w:rPr>
            </w:pPr>
            <w:r w:rsidRPr="00943844">
              <w:rPr>
                <w:sz w:val="28"/>
                <w:szCs w:val="28"/>
              </w:rPr>
              <w:t>- GV nhận xét tuyên dương.</w:t>
            </w:r>
          </w:p>
          <w:p w14:paraId="56F2D416" w14:textId="45762F8B" w:rsidR="00F55C75" w:rsidRPr="00943844" w:rsidRDefault="00F55C75" w:rsidP="00E5709E">
            <w:pPr>
              <w:spacing w:line="288" w:lineRule="auto"/>
              <w:jc w:val="both"/>
              <w:rPr>
                <w:szCs w:val="28"/>
              </w:rPr>
            </w:pPr>
            <w:r w:rsidRPr="00943844">
              <w:rPr>
                <w:b/>
                <w:i/>
                <w:sz w:val="28"/>
                <w:szCs w:val="28"/>
              </w:rPr>
              <w:t xml:space="preserve">2. </w:t>
            </w:r>
            <w:r w:rsidR="00044EB4" w:rsidRPr="00943844">
              <w:rPr>
                <w:b/>
                <w:bCs/>
                <w:i/>
                <w:iCs/>
                <w:sz w:val="28"/>
                <w:szCs w:val="28"/>
              </w:rPr>
              <w:t xml:space="preserve">Viết tiếp vào vở các câu sau, sử dụng </w:t>
            </w:r>
            <w:r w:rsidR="00044EB4" w:rsidRPr="00943844">
              <w:rPr>
                <w:b/>
                <w:bCs/>
                <w:i/>
                <w:iCs/>
                <w:sz w:val="28"/>
                <w:szCs w:val="28"/>
              </w:rPr>
              <w:lastRenderedPageBreak/>
              <w:t>dấu hai chấm để đánh dấu bộ phận giải thích</w:t>
            </w:r>
          </w:p>
          <w:p w14:paraId="3CBF2B1B" w14:textId="77777777" w:rsidR="00F55C75" w:rsidRPr="00943844" w:rsidRDefault="00F55C75" w:rsidP="00E5709E">
            <w:pPr>
              <w:spacing w:line="288" w:lineRule="auto"/>
              <w:jc w:val="both"/>
              <w:rPr>
                <w:szCs w:val="28"/>
              </w:rPr>
            </w:pPr>
            <w:r w:rsidRPr="00943844">
              <w:rPr>
                <w:sz w:val="28"/>
                <w:szCs w:val="28"/>
              </w:rPr>
              <w:t>- GV yêu cầu HS đọc đề bài.</w:t>
            </w:r>
          </w:p>
          <w:p w14:paraId="15E50753" w14:textId="04F67697" w:rsidR="00EC16AA" w:rsidRPr="00943844" w:rsidRDefault="00CB6E0D" w:rsidP="00E5709E">
            <w:pPr>
              <w:spacing w:line="288" w:lineRule="auto"/>
              <w:jc w:val="both"/>
              <w:rPr>
                <w:szCs w:val="28"/>
              </w:rPr>
            </w:pPr>
            <w:r w:rsidRPr="00943844">
              <w:rPr>
                <w:sz w:val="28"/>
                <w:szCs w:val="28"/>
              </w:rPr>
              <w:t>- YC HS làm bài tập vào VBT</w:t>
            </w:r>
            <w:r w:rsidR="007F4F58" w:rsidRPr="00943844">
              <w:rPr>
                <w:sz w:val="28"/>
                <w:szCs w:val="28"/>
              </w:rPr>
              <w:t>:</w:t>
            </w:r>
            <w:r w:rsidR="00EC16AA" w:rsidRPr="00943844">
              <w:rPr>
                <w:sz w:val="28"/>
                <w:szCs w:val="28"/>
              </w:rPr>
              <w:t>Viết tiếp vào vở các câu sau, sử dụng dấu hai chấm để</w:t>
            </w:r>
            <w:r w:rsidR="007F4F58" w:rsidRPr="00943844">
              <w:rPr>
                <w:sz w:val="28"/>
                <w:szCs w:val="28"/>
              </w:rPr>
              <w:t xml:space="preserve"> </w:t>
            </w:r>
            <w:r w:rsidR="00EC16AA" w:rsidRPr="00943844">
              <w:rPr>
                <w:sz w:val="28"/>
                <w:szCs w:val="28"/>
              </w:rPr>
              <w:t>đánh dấu bộ phận giải thích</w:t>
            </w:r>
          </w:p>
          <w:p w14:paraId="5525465F" w14:textId="77777777" w:rsidR="00B1226D" w:rsidRPr="00943844" w:rsidRDefault="00B1226D" w:rsidP="00E5709E">
            <w:pPr>
              <w:spacing w:line="288" w:lineRule="auto"/>
              <w:jc w:val="both"/>
              <w:rPr>
                <w:szCs w:val="28"/>
              </w:rPr>
            </w:pPr>
            <w:r w:rsidRPr="00943844">
              <w:rPr>
                <w:sz w:val="28"/>
                <w:szCs w:val="28"/>
              </w:rPr>
              <w:t xml:space="preserve">- YC </w:t>
            </w:r>
            <w:r w:rsidR="00EC16AA" w:rsidRPr="00943844">
              <w:rPr>
                <w:sz w:val="28"/>
                <w:szCs w:val="28"/>
              </w:rPr>
              <w:t xml:space="preserve">HS trao đổi kết quả theo cặp; đọc câu đã viết </w:t>
            </w:r>
          </w:p>
          <w:p w14:paraId="42C4BB37" w14:textId="7C3EA21D" w:rsidR="00943844" w:rsidRPr="006F2295" w:rsidRDefault="00943844" w:rsidP="00E5709E">
            <w:pPr>
              <w:spacing w:line="288" w:lineRule="auto"/>
              <w:jc w:val="both"/>
              <w:rPr>
                <w:szCs w:val="28"/>
                <w:lang w:val="nl-NL"/>
              </w:rPr>
            </w:pPr>
            <w:r w:rsidRPr="00943844">
              <w:rPr>
                <w:sz w:val="28"/>
                <w:szCs w:val="28"/>
              </w:rPr>
              <w:t xml:space="preserve">- GV nhận xét tuyên dương, gợi ý một số </w:t>
            </w:r>
            <w:r>
              <w:rPr>
                <w:sz w:val="28"/>
                <w:szCs w:val="28"/>
              </w:rPr>
              <w:t>câu</w:t>
            </w:r>
            <w:r w:rsidR="006F2295">
              <w:rPr>
                <w:sz w:val="28"/>
                <w:szCs w:val="28"/>
              </w:rPr>
              <w:t>.</w:t>
            </w:r>
          </w:p>
          <w:p w14:paraId="2DAA1158" w14:textId="1D62BAEF" w:rsidR="00EC16AA" w:rsidRPr="00943844" w:rsidRDefault="00C63165" w:rsidP="00E5709E">
            <w:pPr>
              <w:spacing w:line="288" w:lineRule="auto"/>
              <w:jc w:val="both"/>
              <w:rPr>
                <w:szCs w:val="28"/>
              </w:rPr>
            </w:pPr>
            <w:r w:rsidRPr="00943844">
              <w:rPr>
                <w:sz w:val="28"/>
                <w:szCs w:val="28"/>
              </w:rPr>
              <w:t xml:space="preserve">- </w:t>
            </w:r>
            <w:r w:rsidR="00EC16AA" w:rsidRPr="00943844">
              <w:rPr>
                <w:sz w:val="28"/>
                <w:szCs w:val="28"/>
              </w:rPr>
              <w:t>GV dùng máy chiếu lên bảng để cả lớp nhận xét câu đã viết.</w:t>
            </w:r>
          </w:p>
          <w:p w14:paraId="66D52E59" w14:textId="0A8A2B26" w:rsidR="00EC16AA" w:rsidRPr="00943844" w:rsidRDefault="00EC16AA" w:rsidP="00E5709E">
            <w:pPr>
              <w:spacing w:line="288" w:lineRule="auto"/>
              <w:jc w:val="both"/>
              <w:rPr>
                <w:szCs w:val="28"/>
              </w:rPr>
            </w:pPr>
            <w:r w:rsidRPr="00943844">
              <w:rPr>
                <w:sz w:val="28"/>
                <w:szCs w:val="28"/>
              </w:rPr>
              <w:t>VD: a) Có hai lí do khiến bà khách ao ước được gặp bác sĩ Y-éc-xanh:</w:t>
            </w:r>
            <w:r w:rsidR="009351B8" w:rsidRPr="00943844">
              <w:rPr>
                <w:sz w:val="28"/>
                <w:szCs w:val="28"/>
              </w:rPr>
              <w:t xml:space="preserve"> </w:t>
            </w:r>
            <w:r w:rsidRPr="00943844">
              <w:rPr>
                <w:sz w:val="28"/>
                <w:szCs w:val="28"/>
              </w:rPr>
              <w:t>ngưỡng mộ người đã tìm ra vi trùng dịch hạch và muốn biết điều gì khiến ông</w:t>
            </w:r>
          </w:p>
          <w:p w14:paraId="1B5FEC05" w14:textId="77777777" w:rsidR="00EC16AA" w:rsidRPr="00943844" w:rsidRDefault="00EC16AA" w:rsidP="00E5709E">
            <w:pPr>
              <w:spacing w:line="288" w:lineRule="auto"/>
              <w:jc w:val="both"/>
              <w:rPr>
                <w:szCs w:val="28"/>
              </w:rPr>
            </w:pPr>
            <w:r w:rsidRPr="00943844">
              <w:rPr>
                <w:sz w:val="28"/>
                <w:szCs w:val="28"/>
              </w:rPr>
              <w:t>ở lại Việt Nam.</w:t>
            </w:r>
          </w:p>
          <w:p w14:paraId="49EE2D92" w14:textId="77777777" w:rsidR="00EC16AA" w:rsidRPr="00943844" w:rsidRDefault="00EC16AA" w:rsidP="00E5709E">
            <w:pPr>
              <w:spacing w:line="288" w:lineRule="auto"/>
              <w:jc w:val="both"/>
              <w:rPr>
                <w:szCs w:val="28"/>
              </w:rPr>
            </w:pPr>
            <w:r w:rsidRPr="00943844">
              <w:rPr>
                <w:sz w:val="28"/>
                <w:szCs w:val="28"/>
              </w:rPr>
              <w:t>b) Nhà bác học thật khác xa với những gì bà đã tưởng tượng: một con người ăn</w:t>
            </w:r>
          </w:p>
          <w:p w14:paraId="52CBCDC3" w14:textId="2382112E" w:rsidR="00F55C75" w:rsidRPr="006F2295" w:rsidRDefault="00EC16AA" w:rsidP="00E5709E">
            <w:pPr>
              <w:spacing w:line="288" w:lineRule="auto"/>
              <w:jc w:val="both"/>
              <w:rPr>
                <w:szCs w:val="28"/>
              </w:rPr>
            </w:pPr>
            <w:r w:rsidRPr="00943844">
              <w:rPr>
                <w:sz w:val="28"/>
                <w:szCs w:val="28"/>
              </w:rPr>
              <w:t>mặc rất giản dị, nhưng đôi mắt chứa đầy bí ẩn. / ... ông ăn mặc rất giản dị và có</w:t>
            </w:r>
            <w:r w:rsidR="00943844" w:rsidRPr="00943844">
              <w:rPr>
                <w:sz w:val="28"/>
                <w:szCs w:val="28"/>
              </w:rPr>
              <w:t xml:space="preserve"> </w:t>
            </w:r>
            <w:r w:rsidRPr="00943844">
              <w:rPr>
                <w:sz w:val="28"/>
                <w:szCs w:val="28"/>
              </w:rPr>
              <w:t>đôi mắt đầy bí ẩn.</w:t>
            </w:r>
          </w:p>
        </w:tc>
        <w:tc>
          <w:tcPr>
            <w:tcW w:w="4394" w:type="dxa"/>
            <w:tcBorders>
              <w:top w:val="dashed" w:sz="4" w:space="0" w:color="auto"/>
              <w:bottom w:val="dashed" w:sz="4" w:space="0" w:color="auto"/>
            </w:tcBorders>
          </w:tcPr>
          <w:p w14:paraId="6FA18B4D" w14:textId="77777777" w:rsidR="00F55C75" w:rsidRPr="00943844" w:rsidRDefault="00F55C75" w:rsidP="00E5709E">
            <w:pPr>
              <w:spacing w:line="288" w:lineRule="auto"/>
              <w:jc w:val="both"/>
              <w:rPr>
                <w:szCs w:val="28"/>
                <w:lang w:val="nl-NL"/>
              </w:rPr>
            </w:pPr>
          </w:p>
          <w:p w14:paraId="236A0488" w14:textId="77777777" w:rsidR="00F55C75" w:rsidRPr="00943844" w:rsidRDefault="00F55C75" w:rsidP="00E5709E">
            <w:pPr>
              <w:spacing w:line="288" w:lineRule="auto"/>
              <w:jc w:val="both"/>
              <w:rPr>
                <w:szCs w:val="28"/>
                <w:lang w:val="nl-NL"/>
              </w:rPr>
            </w:pPr>
          </w:p>
          <w:p w14:paraId="353C9D1D" w14:textId="4582D413" w:rsidR="00F55C75" w:rsidRPr="00943844" w:rsidRDefault="001B5A10" w:rsidP="00E5709E">
            <w:pPr>
              <w:spacing w:line="288" w:lineRule="auto"/>
              <w:jc w:val="both"/>
              <w:rPr>
                <w:szCs w:val="28"/>
                <w:lang w:val="nl-NL"/>
              </w:rPr>
            </w:pPr>
            <w:r w:rsidRPr="00943844">
              <w:rPr>
                <w:sz w:val="28"/>
                <w:szCs w:val="28"/>
                <w:lang w:val="nl-NL"/>
              </w:rPr>
              <w:t>- HS nêu yêu cầu bài</w:t>
            </w:r>
          </w:p>
          <w:p w14:paraId="1AE73B4E" w14:textId="0D7523ED" w:rsidR="001B5A10" w:rsidRPr="00943844" w:rsidRDefault="001B5A10" w:rsidP="00E5709E">
            <w:pPr>
              <w:spacing w:line="288" w:lineRule="auto"/>
              <w:jc w:val="both"/>
              <w:rPr>
                <w:szCs w:val="28"/>
                <w:lang w:val="nl-NL"/>
              </w:rPr>
            </w:pPr>
            <w:r w:rsidRPr="00943844">
              <w:rPr>
                <w:sz w:val="28"/>
                <w:szCs w:val="28"/>
                <w:lang w:val="nl-NL"/>
              </w:rPr>
              <w:t xml:space="preserve">- HS thảo luận theo nhóm đôi </w:t>
            </w:r>
          </w:p>
          <w:p w14:paraId="716434DA" w14:textId="6F21AA17" w:rsidR="00F55C75" w:rsidRPr="00943844" w:rsidRDefault="00895AE5" w:rsidP="00E5709E">
            <w:pPr>
              <w:spacing w:line="288" w:lineRule="auto"/>
              <w:jc w:val="both"/>
              <w:rPr>
                <w:szCs w:val="28"/>
                <w:lang w:val="nl-NL"/>
              </w:rPr>
            </w:pPr>
            <w:r w:rsidRPr="00943844">
              <w:rPr>
                <w:sz w:val="28"/>
                <w:szCs w:val="28"/>
                <w:lang w:val="nl-NL"/>
              </w:rPr>
              <w:t>- HS tìm và nêu kết quả</w:t>
            </w:r>
          </w:p>
          <w:p w14:paraId="31EEA288" w14:textId="77777777" w:rsidR="00895AE5" w:rsidRPr="00943844" w:rsidRDefault="00895AE5" w:rsidP="00E5709E">
            <w:pPr>
              <w:spacing w:line="288" w:lineRule="auto"/>
              <w:jc w:val="both"/>
              <w:rPr>
                <w:szCs w:val="28"/>
              </w:rPr>
            </w:pPr>
            <w:r w:rsidRPr="00943844">
              <w:rPr>
                <w:sz w:val="28"/>
                <w:szCs w:val="28"/>
                <w:lang w:val="nl-NL"/>
              </w:rPr>
              <w:t xml:space="preserve">Câu: </w:t>
            </w:r>
            <w:r w:rsidRPr="00943844">
              <w:rPr>
                <w:sz w:val="28"/>
                <w:szCs w:val="28"/>
              </w:rPr>
              <w:t>“Tuy</w:t>
            </w:r>
          </w:p>
          <w:p w14:paraId="2ADE1AF1" w14:textId="77777777" w:rsidR="00895AE5" w:rsidRPr="00943844" w:rsidRDefault="00895AE5" w:rsidP="00E5709E">
            <w:pPr>
              <w:spacing w:line="288" w:lineRule="auto"/>
              <w:jc w:val="both"/>
              <w:rPr>
                <w:szCs w:val="28"/>
              </w:rPr>
            </w:pPr>
            <w:r w:rsidRPr="00943844">
              <w:rPr>
                <w:sz w:val="28"/>
                <w:szCs w:val="28"/>
              </w:rPr>
              <w:t>nhiên, tôi với bà đều sống chung trong một ngôi nhà: Trái Đất.”</w:t>
            </w:r>
          </w:p>
          <w:p w14:paraId="2C4C8ECD" w14:textId="268F6562" w:rsidR="00F55C75" w:rsidRPr="00943844" w:rsidRDefault="00895AE5" w:rsidP="00E5709E">
            <w:pPr>
              <w:spacing w:line="288" w:lineRule="auto"/>
              <w:jc w:val="both"/>
              <w:rPr>
                <w:szCs w:val="28"/>
                <w:lang w:val="nl-NL"/>
              </w:rPr>
            </w:pPr>
            <w:r w:rsidRPr="00943844">
              <w:rPr>
                <w:sz w:val="28"/>
                <w:szCs w:val="28"/>
                <w:lang w:val="nl-NL"/>
              </w:rPr>
              <w:t>- HS nhận xét.</w:t>
            </w:r>
          </w:p>
          <w:p w14:paraId="100F0ED7" w14:textId="77777777" w:rsidR="00F55C75" w:rsidRPr="00943844" w:rsidRDefault="00F55C75" w:rsidP="00E5709E">
            <w:pPr>
              <w:spacing w:line="288" w:lineRule="auto"/>
              <w:jc w:val="both"/>
              <w:rPr>
                <w:szCs w:val="28"/>
                <w:lang w:val="nl-NL"/>
              </w:rPr>
            </w:pPr>
          </w:p>
          <w:p w14:paraId="2CB902B5" w14:textId="77777777" w:rsidR="00F55C75" w:rsidRPr="00943844" w:rsidRDefault="00F55C75" w:rsidP="00E5709E">
            <w:pPr>
              <w:spacing w:line="288" w:lineRule="auto"/>
              <w:jc w:val="both"/>
              <w:rPr>
                <w:szCs w:val="28"/>
                <w:lang w:val="nl-NL"/>
              </w:rPr>
            </w:pPr>
          </w:p>
          <w:p w14:paraId="1D8C87F0" w14:textId="77777777" w:rsidR="00A91249" w:rsidRPr="00943844" w:rsidRDefault="00A91249" w:rsidP="00E5709E">
            <w:pPr>
              <w:spacing w:line="288" w:lineRule="auto"/>
              <w:jc w:val="both"/>
              <w:rPr>
                <w:szCs w:val="28"/>
                <w:lang w:val="nl-NL"/>
              </w:rPr>
            </w:pPr>
          </w:p>
          <w:p w14:paraId="62477E76" w14:textId="77777777" w:rsidR="00A91249" w:rsidRPr="00943844" w:rsidRDefault="00A91249" w:rsidP="00E5709E">
            <w:pPr>
              <w:spacing w:line="288" w:lineRule="auto"/>
              <w:jc w:val="both"/>
              <w:rPr>
                <w:szCs w:val="28"/>
                <w:lang w:val="nl-NL"/>
              </w:rPr>
            </w:pPr>
          </w:p>
          <w:p w14:paraId="50A9A0DC" w14:textId="3347BDC2" w:rsidR="00F55C75" w:rsidRPr="00943844" w:rsidRDefault="00F55C75" w:rsidP="00E5709E">
            <w:pPr>
              <w:spacing w:line="288" w:lineRule="auto"/>
              <w:jc w:val="both"/>
              <w:rPr>
                <w:szCs w:val="28"/>
                <w:lang w:val="nl-NL"/>
              </w:rPr>
            </w:pPr>
            <w:r w:rsidRPr="00943844">
              <w:rPr>
                <w:sz w:val="28"/>
                <w:szCs w:val="28"/>
                <w:lang w:val="nl-NL"/>
              </w:rPr>
              <w:t>- 1-2 HS đọc yêu cầu bài.</w:t>
            </w:r>
          </w:p>
          <w:p w14:paraId="168D003A" w14:textId="3833D28F" w:rsidR="00F55C75" w:rsidRPr="00943844" w:rsidRDefault="00F55C75" w:rsidP="00E5709E">
            <w:pPr>
              <w:spacing w:line="288" w:lineRule="auto"/>
              <w:jc w:val="both"/>
              <w:rPr>
                <w:szCs w:val="28"/>
                <w:lang w:val="nl-NL"/>
              </w:rPr>
            </w:pPr>
            <w:r w:rsidRPr="00943844">
              <w:rPr>
                <w:sz w:val="28"/>
                <w:szCs w:val="28"/>
                <w:lang w:val="nl-NL"/>
              </w:rPr>
              <w:t xml:space="preserve">- HS làm </w:t>
            </w:r>
            <w:r w:rsidR="00A91249" w:rsidRPr="00943844">
              <w:rPr>
                <w:sz w:val="28"/>
                <w:szCs w:val="28"/>
                <w:lang w:val="nl-NL"/>
              </w:rPr>
              <w:t>bài vào vở bài tập</w:t>
            </w:r>
          </w:p>
          <w:p w14:paraId="3A4E5E8D" w14:textId="2246D6DD" w:rsidR="00F55C75" w:rsidRPr="00943844" w:rsidRDefault="00F55C75" w:rsidP="00E5709E">
            <w:pPr>
              <w:spacing w:line="288" w:lineRule="auto"/>
              <w:jc w:val="both"/>
              <w:rPr>
                <w:szCs w:val="28"/>
                <w:lang w:val="nl-NL"/>
              </w:rPr>
            </w:pPr>
          </w:p>
          <w:p w14:paraId="27E6D836" w14:textId="627B8935" w:rsidR="00B1226D" w:rsidRPr="00943844" w:rsidRDefault="00B1226D" w:rsidP="00E5709E">
            <w:pPr>
              <w:spacing w:line="288" w:lineRule="auto"/>
              <w:jc w:val="both"/>
              <w:rPr>
                <w:szCs w:val="28"/>
                <w:lang w:val="nl-NL"/>
              </w:rPr>
            </w:pPr>
            <w:r w:rsidRPr="00943844">
              <w:rPr>
                <w:sz w:val="28"/>
                <w:szCs w:val="28"/>
                <w:lang w:val="nl-NL"/>
              </w:rPr>
              <w:t xml:space="preserve">- HS đổi chéo </w:t>
            </w:r>
            <w:r w:rsidR="00C63165" w:rsidRPr="00943844">
              <w:rPr>
                <w:sz w:val="28"/>
                <w:szCs w:val="28"/>
                <w:lang w:val="nl-NL"/>
              </w:rPr>
              <w:t>vở kiểm tra kết quả.</w:t>
            </w:r>
          </w:p>
          <w:p w14:paraId="7EE26533" w14:textId="73F17973" w:rsidR="009351B8" w:rsidRPr="00943844" w:rsidRDefault="00943844" w:rsidP="00E5709E">
            <w:pPr>
              <w:spacing w:line="288" w:lineRule="auto"/>
              <w:jc w:val="both"/>
              <w:rPr>
                <w:szCs w:val="28"/>
                <w:lang w:val="nl-NL"/>
              </w:rPr>
            </w:pPr>
            <w:r w:rsidRPr="00943844">
              <w:rPr>
                <w:sz w:val="28"/>
                <w:szCs w:val="28"/>
                <w:lang w:val="nl-NL"/>
              </w:rPr>
              <w:t>- HS nhận xét bài làm của bạn.</w:t>
            </w:r>
          </w:p>
          <w:p w14:paraId="20922146" w14:textId="77777777" w:rsidR="009351B8" w:rsidRPr="00943844" w:rsidRDefault="009351B8" w:rsidP="00E5709E">
            <w:pPr>
              <w:spacing w:line="288" w:lineRule="auto"/>
              <w:jc w:val="both"/>
              <w:rPr>
                <w:szCs w:val="28"/>
                <w:lang w:val="nl-NL"/>
              </w:rPr>
            </w:pPr>
          </w:p>
          <w:p w14:paraId="2D27C494" w14:textId="77777777" w:rsidR="006F2295" w:rsidRDefault="006F2295" w:rsidP="00E5709E">
            <w:pPr>
              <w:spacing w:line="288" w:lineRule="auto"/>
              <w:jc w:val="both"/>
              <w:rPr>
                <w:szCs w:val="28"/>
                <w:lang w:val="nl-NL"/>
              </w:rPr>
            </w:pPr>
          </w:p>
          <w:p w14:paraId="35DD1A98" w14:textId="77777777" w:rsidR="006F2295" w:rsidRDefault="006F2295" w:rsidP="00E5709E">
            <w:pPr>
              <w:spacing w:line="288" w:lineRule="auto"/>
              <w:jc w:val="both"/>
              <w:rPr>
                <w:szCs w:val="28"/>
                <w:lang w:val="nl-NL"/>
              </w:rPr>
            </w:pPr>
          </w:p>
          <w:p w14:paraId="2BC66E3D" w14:textId="77777777" w:rsidR="006F2295" w:rsidRDefault="006F2295" w:rsidP="00E5709E">
            <w:pPr>
              <w:spacing w:line="288" w:lineRule="auto"/>
              <w:jc w:val="both"/>
              <w:rPr>
                <w:szCs w:val="28"/>
                <w:lang w:val="nl-NL"/>
              </w:rPr>
            </w:pPr>
          </w:p>
          <w:p w14:paraId="2211A018" w14:textId="77777777" w:rsidR="006F2295" w:rsidRDefault="006F2295" w:rsidP="00E5709E">
            <w:pPr>
              <w:spacing w:line="288" w:lineRule="auto"/>
              <w:jc w:val="both"/>
              <w:rPr>
                <w:szCs w:val="28"/>
                <w:lang w:val="nl-NL"/>
              </w:rPr>
            </w:pPr>
          </w:p>
          <w:p w14:paraId="7F8BFCD5" w14:textId="77777777" w:rsidR="006F2295" w:rsidRDefault="006F2295" w:rsidP="00E5709E">
            <w:pPr>
              <w:spacing w:line="288" w:lineRule="auto"/>
              <w:jc w:val="both"/>
              <w:rPr>
                <w:szCs w:val="28"/>
                <w:lang w:val="nl-NL"/>
              </w:rPr>
            </w:pPr>
          </w:p>
          <w:p w14:paraId="1C747C01" w14:textId="193774E4" w:rsidR="00F55C75" w:rsidRPr="00943844" w:rsidRDefault="00943844" w:rsidP="00E5709E">
            <w:pPr>
              <w:spacing w:line="288" w:lineRule="auto"/>
              <w:jc w:val="both"/>
              <w:rPr>
                <w:szCs w:val="28"/>
                <w:lang w:val="nl-NL"/>
              </w:rPr>
            </w:pPr>
            <w:r w:rsidRPr="00943844">
              <w:rPr>
                <w:sz w:val="28"/>
                <w:szCs w:val="28"/>
                <w:lang w:val="nl-NL"/>
              </w:rPr>
              <w:t>- HS theo dõi đối chiếu kết quả.</w:t>
            </w:r>
          </w:p>
        </w:tc>
      </w:tr>
      <w:tr w:rsidR="00F55C75" w:rsidRPr="00415609" w14:paraId="0F1B28A2" w14:textId="77777777" w:rsidTr="00320A0B">
        <w:tc>
          <w:tcPr>
            <w:tcW w:w="9322" w:type="dxa"/>
            <w:gridSpan w:val="2"/>
            <w:tcBorders>
              <w:top w:val="dashed" w:sz="4" w:space="0" w:color="auto"/>
              <w:bottom w:val="dashed" w:sz="4" w:space="0" w:color="auto"/>
            </w:tcBorders>
          </w:tcPr>
          <w:p w14:paraId="342319DB" w14:textId="77777777" w:rsidR="00F55C75" w:rsidRDefault="00F55C75" w:rsidP="00E5709E">
            <w:pPr>
              <w:spacing w:line="288" w:lineRule="auto"/>
              <w:jc w:val="both"/>
              <w:rPr>
                <w:b/>
                <w:szCs w:val="28"/>
                <w:lang w:val="nl-NL"/>
              </w:rPr>
            </w:pPr>
            <w:r>
              <w:rPr>
                <w:b/>
                <w:sz w:val="28"/>
                <w:szCs w:val="28"/>
                <w:lang w:val="nl-NL"/>
              </w:rPr>
              <w:lastRenderedPageBreak/>
              <w:t>4. Vận dụng.</w:t>
            </w:r>
          </w:p>
          <w:p w14:paraId="41A3BBC1" w14:textId="77777777" w:rsidR="00F55C75" w:rsidRDefault="00F55C75" w:rsidP="00E5709E">
            <w:pPr>
              <w:spacing w:line="288" w:lineRule="auto"/>
              <w:rPr>
                <w:szCs w:val="28"/>
                <w:lang w:val="nl-NL"/>
              </w:rPr>
            </w:pPr>
            <w:r>
              <w:rPr>
                <w:sz w:val="28"/>
                <w:szCs w:val="28"/>
                <w:lang w:val="nl-NL"/>
              </w:rPr>
              <w:t>- Mục tiêu:</w:t>
            </w:r>
          </w:p>
          <w:p w14:paraId="4166A2BF" w14:textId="77777777" w:rsidR="00F55C75" w:rsidRDefault="00F55C75" w:rsidP="00E5709E">
            <w:pPr>
              <w:spacing w:line="288" w:lineRule="auto"/>
              <w:jc w:val="both"/>
              <w:rPr>
                <w:szCs w:val="28"/>
              </w:rPr>
            </w:pPr>
            <w:r>
              <w:rPr>
                <w:sz w:val="28"/>
                <w:szCs w:val="28"/>
              </w:rPr>
              <w:t>+ Củng cố những kiến thức đã học trong tiết học để học sinh khắc sâu nội dung.</w:t>
            </w:r>
          </w:p>
          <w:p w14:paraId="197E45BE" w14:textId="77777777" w:rsidR="00F55C75" w:rsidRDefault="00F55C75" w:rsidP="00E5709E">
            <w:pPr>
              <w:spacing w:line="288" w:lineRule="auto"/>
              <w:jc w:val="both"/>
              <w:rPr>
                <w:szCs w:val="28"/>
              </w:rPr>
            </w:pPr>
            <w:r>
              <w:rPr>
                <w:sz w:val="28"/>
                <w:szCs w:val="28"/>
              </w:rPr>
              <w:t>+ Vận dụng kiến thức đã học vào thực tiễn.</w:t>
            </w:r>
          </w:p>
          <w:p w14:paraId="1C464106" w14:textId="1F2DD51C" w:rsidR="00F55C75" w:rsidRDefault="00F55C75" w:rsidP="00E5709E">
            <w:pPr>
              <w:spacing w:line="288" w:lineRule="auto"/>
              <w:jc w:val="both"/>
              <w:rPr>
                <w:szCs w:val="28"/>
              </w:rPr>
            </w:pPr>
            <w:r>
              <w:rPr>
                <w:sz w:val="28"/>
                <w:szCs w:val="28"/>
              </w:rPr>
              <w:t xml:space="preserve">+ Tạo không khí vui vẻ, hào hứng, lưu luyến sau </w:t>
            </w:r>
            <w:r w:rsidR="00352851">
              <w:rPr>
                <w:sz w:val="28"/>
                <w:szCs w:val="28"/>
              </w:rPr>
              <w:t xml:space="preserve">  </w:t>
            </w:r>
            <w:r>
              <w:rPr>
                <w:sz w:val="28"/>
                <w:szCs w:val="28"/>
              </w:rPr>
              <w:t>bài học.</w:t>
            </w:r>
          </w:p>
          <w:p w14:paraId="4E394318" w14:textId="77777777" w:rsidR="00F55C75" w:rsidRDefault="00F55C75" w:rsidP="00E5709E">
            <w:pPr>
              <w:spacing w:line="288" w:lineRule="auto"/>
              <w:jc w:val="both"/>
              <w:rPr>
                <w:szCs w:val="28"/>
                <w:lang w:val="nl-NL"/>
              </w:rPr>
            </w:pPr>
            <w:r>
              <w:rPr>
                <w:sz w:val="28"/>
                <w:szCs w:val="28"/>
                <w:lang w:val="nl-NL"/>
              </w:rPr>
              <w:t>+ Phát triển năng lực ngôn ngữ.</w:t>
            </w:r>
          </w:p>
          <w:p w14:paraId="05CFC73D" w14:textId="77777777" w:rsidR="00F55C75" w:rsidRDefault="00F55C75" w:rsidP="00E5709E">
            <w:pPr>
              <w:spacing w:line="288" w:lineRule="auto"/>
              <w:rPr>
                <w:szCs w:val="28"/>
                <w:lang w:val="nl-NL"/>
              </w:rPr>
            </w:pPr>
            <w:r>
              <w:rPr>
                <w:sz w:val="28"/>
                <w:szCs w:val="28"/>
              </w:rPr>
              <w:t>- Cách tiến hành:</w:t>
            </w:r>
          </w:p>
        </w:tc>
      </w:tr>
      <w:tr w:rsidR="00F55C75" w:rsidRPr="00415609" w14:paraId="6C1574E9" w14:textId="77777777" w:rsidTr="00A84228">
        <w:tc>
          <w:tcPr>
            <w:tcW w:w="4928" w:type="dxa"/>
            <w:tcBorders>
              <w:top w:val="dashed" w:sz="4" w:space="0" w:color="auto"/>
              <w:bottom w:val="dashed" w:sz="4" w:space="0" w:color="auto"/>
            </w:tcBorders>
          </w:tcPr>
          <w:p w14:paraId="1FF28E8B" w14:textId="77777777" w:rsidR="00F55C75" w:rsidRDefault="00F55C75" w:rsidP="00E5709E">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7532D1C" w14:textId="2F163582" w:rsidR="00F55C75" w:rsidRDefault="00F55C75" w:rsidP="00E5709E">
            <w:pPr>
              <w:spacing w:line="288" w:lineRule="auto"/>
              <w:jc w:val="both"/>
              <w:rPr>
                <w:szCs w:val="28"/>
                <w:lang w:val="nl-NL"/>
              </w:rPr>
            </w:pPr>
            <w:r>
              <w:rPr>
                <w:sz w:val="28"/>
                <w:szCs w:val="28"/>
                <w:lang w:val="nl-NL"/>
              </w:rPr>
              <w:t xml:space="preserve">+ Cho HS quan sát video </w:t>
            </w:r>
            <w:r w:rsidR="00676A75">
              <w:rPr>
                <w:sz w:val="28"/>
                <w:szCs w:val="28"/>
                <w:lang w:val="nl-NL"/>
              </w:rPr>
              <w:t>hình ảnh về bác sĩ</w:t>
            </w:r>
            <w:r w:rsidR="00B42171">
              <w:rPr>
                <w:sz w:val="28"/>
                <w:szCs w:val="28"/>
                <w:lang w:val="nl-NL"/>
              </w:rPr>
              <w:t xml:space="preserve"> </w:t>
            </w:r>
            <w:r w:rsidR="00B42171" w:rsidRPr="00A10B2C">
              <w:rPr>
                <w:sz w:val="28"/>
                <w:szCs w:val="28"/>
              </w:rPr>
              <w:t>Y-éc-xanh</w:t>
            </w:r>
          </w:p>
          <w:p w14:paraId="608E784A" w14:textId="022EDFC3" w:rsidR="00F55C75" w:rsidRDefault="00F55C75" w:rsidP="00E5709E">
            <w:pPr>
              <w:spacing w:line="288" w:lineRule="auto"/>
              <w:jc w:val="both"/>
              <w:rPr>
                <w:szCs w:val="28"/>
                <w:lang w:val="nl-NL"/>
              </w:rPr>
            </w:pPr>
            <w:r>
              <w:rPr>
                <w:sz w:val="28"/>
                <w:szCs w:val="28"/>
                <w:lang w:val="nl-NL"/>
              </w:rPr>
              <w:t xml:space="preserve">+ Em thích nhất </w:t>
            </w:r>
            <w:r w:rsidR="00B42171">
              <w:rPr>
                <w:sz w:val="28"/>
                <w:szCs w:val="28"/>
                <w:lang w:val="nl-NL"/>
              </w:rPr>
              <w:t xml:space="preserve">hành động việc làm nào của bác sĩ </w:t>
            </w:r>
            <w:r w:rsidR="00B42171" w:rsidRPr="00A10B2C">
              <w:rPr>
                <w:sz w:val="28"/>
                <w:szCs w:val="28"/>
              </w:rPr>
              <w:t>Y-éc-xanh</w:t>
            </w:r>
            <w:r>
              <w:rPr>
                <w:sz w:val="28"/>
                <w:szCs w:val="28"/>
                <w:lang w:val="nl-NL"/>
              </w:rPr>
              <w:t>?</w:t>
            </w:r>
          </w:p>
          <w:p w14:paraId="54A9A26C" w14:textId="5D793FAE" w:rsidR="00F55C75" w:rsidRDefault="00F55C75" w:rsidP="00E5709E">
            <w:pPr>
              <w:spacing w:line="288" w:lineRule="auto"/>
              <w:jc w:val="both"/>
              <w:rPr>
                <w:szCs w:val="28"/>
                <w:lang w:val="nl-NL"/>
              </w:rPr>
            </w:pPr>
            <w:r>
              <w:rPr>
                <w:sz w:val="28"/>
                <w:szCs w:val="28"/>
                <w:lang w:val="nl-NL"/>
              </w:rPr>
              <w:t xml:space="preserve">- Nhắc nhở các em </w:t>
            </w:r>
            <w:r w:rsidR="001D2F40">
              <w:rPr>
                <w:sz w:val="28"/>
                <w:szCs w:val="28"/>
                <w:lang w:val="nl-NL"/>
              </w:rPr>
              <w:t xml:space="preserve">luôn biết yêu thương </w:t>
            </w:r>
            <w:r w:rsidR="001D2F40">
              <w:rPr>
                <w:sz w:val="28"/>
                <w:szCs w:val="28"/>
                <w:lang w:val="nl-NL"/>
              </w:rPr>
              <w:lastRenderedPageBreak/>
              <w:t>quý trọng mọi người. Sẵn sàng giúp đỡ m</w:t>
            </w:r>
            <w:r w:rsidR="00530949">
              <w:rPr>
                <w:sz w:val="28"/>
                <w:szCs w:val="28"/>
                <w:lang w:val="nl-NL"/>
              </w:rPr>
              <w:t>ọi người.</w:t>
            </w:r>
          </w:p>
          <w:p w14:paraId="0AC8E686" w14:textId="77777777" w:rsidR="00F55C75" w:rsidRDefault="00F55C75" w:rsidP="00E5709E">
            <w:pPr>
              <w:spacing w:line="288" w:lineRule="auto"/>
              <w:jc w:val="both"/>
              <w:rPr>
                <w:szCs w:val="28"/>
                <w:lang w:val="nl-NL"/>
              </w:rPr>
            </w:pPr>
            <w:r>
              <w:rPr>
                <w:sz w:val="28"/>
                <w:szCs w:val="28"/>
                <w:lang w:val="nl-NL"/>
              </w:rPr>
              <w:t>- Nhận xét, tuyên dương</w:t>
            </w:r>
          </w:p>
          <w:p w14:paraId="58405BA0" w14:textId="77777777" w:rsidR="00F55C75" w:rsidRPr="00415609" w:rsidRDefault="00F55C75" w:rsidP="00E5709E">
            <w:pPr>
              <w:spacing w:line="288" w:lineRule="auto"/>
              <w:jc w:val="both"/>
              <w:rPr>
                <w:b/>
                <w:szCs w:val="28"/>
                <w:lang w:val="nl-NL"/>
              </w:rPr>
            </w:pPr>
            <w:r>
              <w:rPr>
                <w:sz w:val="28"/>
                <w:szCs w:val="28"/>
                <w:lang w:val="nl-NL"/>
              </w:rPr>
              <w:t>- Nhận xét tiết học, dặt dò bài về nhà.</w:t>
            </w:r>
          </w:p>
        </w:tc>
        <w:tc>
          <w:tcPr>
            <w:tcW w:w="4394" w:type="dxa"/>
            <w:tcBorders>
              <w:top w:val="dashed" w:sz="4" w:space="0" w:color="auto"/>
              <w:bottom w:val="dashed" w:sz="4" w:space="0" w:color="auto"/>
            </w:tcBorders>
          </w:tcPr>
          <w:p w14:paraId="3807E4C3" w14:textId="77777777" w:rsidR="00F55C75" w:rsidRDefault="00F55C75" w:rsidP="00E5709E">
            <w:pPr>
              <w:spacing w:line="288" w:lineRule="auto"/>
              <w:rPr>
                <w:szCs w:val="28"/>
                <w:lang w:val="nl-NL"/>
              </w:rPr>
            </w:pPr>
            <w:r>
              <w:rPr>
                <w:sz w:val="28"/>
                <w:szCs w:val="28"/>
                <w:lang w:val="nl-NL"/>
              </w:rPr>
              <w:lastRenderedPageBreak/>
              <w:t>- HS tham gia để vận dụng kiến thức đã học vào thực tiễn.</w:t>
            </w:r>
          </w:p>
          <w:p w14:paraId="7346273D" w14:textId="77777777" w:rsidR="00530949" w:rsidRDefault="00530949" w:rsidP="00E5709E">
            <w:pPr>
              <w:spacing w:line="288" w:lineRule="auto"/>
              <w:rPr>
                <w:szCs w:val="28"/>
                <w:lang w:val="nl-NL"/>
              </w:rPr>
            </w:pPr>
          </w:p>
          <w:p w14:paraId="21DFEC4D" w14:textId="5A3D0DC5" w:rsidR="00F55C75" w:rsidRDefault="00F55C75" w:rsidP="00E5709E">
            <w:pPr>
              <w:spacing w:line="288" w:lineRule="auto"/>
              <w:rPr>
                <w:szCs w:val="28"/>
                <w:lang w:val="nl-NL"/>
              </w:rPr>
            </w:pPr>
            <w:r>
              <w:rPr>
                <w:sz w:val="28"/>
                <w:szCs w:val="28"/>
                <w:lang w:val="nl-NL"/>
              </w:rPr>
              <w:t>- HS quan sát video.</w:t>
            </w:r>
          </w:p>
          <w:p w14:paraId="2679092F" w14:textId="77777777" w:rsidR="00F55C75" w:rsidRDefault="00F55C75" w:rsidP="00E5709E">
            <w:pPr>
              <w:spacing w:line="288" w:lineRule="auto"/>
              <w:rPr>
                <w:szCs w:val="28"/>
                <w:lang w:val="nl-NL"/>
              </w:rPr>
            </w:pPr>
          </w:p>
          <w:p w14:paraId="0C62274B" w14:textId="77777777" w:rsidR="00F55C75" w:rsidRDefault="00F55C75" w:rsidP="00E5709E">
            <w:pPr>
              <w:spacing w:line="288" w:lineRule="auto"/>
              <w:rPr>
                <w:szCs w:val="28"/>
                <w:lang w:val="nl-NL"/>
              </w:rPr>
            </w:pPr>
            <w:r>
              <w:rPr>
                <w:sz w:val="28"/>
                <w:szCs w:val="28"/>
                <w:lang w:val="nl-NL"/>
              </w:rPr>
              <w:t>+ Trả lời các câu hỏi.</w:t>
            </w:r>
          </w:p>
          <w:p w14:paraId="2C8A2C35" w14:textId="77777777" w:rsidR="00F55C75" w:rsidRDefault="00F55C75" w:rsidP="00E5709E">
            <w:pPr>
              <w:spacing w:line="288" w:lineRule="auto"/>
              <w:rPr>
                <w:szCs w:val="28"/>
                <w:lang w:val="nl-NL"/>
              </w:rPr>
            </w:pPr>
          </w:p>
          <w:p w14:paraId="4BCEBD6D" w14:textId="77777777" w:rsidR="00F55C75" w:rsidRDefault="00F55C75" w:rsidP="00E5709E">
            <w:pPr>
              <w:spacing w:line="288" w:lineRule="auto"/>
              <w:rPr>
                <w:szCs w:val="28"/>
                <w:lang w:val="nl-NL"/>
              </w:rPr>
            </w:pPr>
          </w:p>
          <w:p w14:paraId="5545E613" w14:textId="77777777" w:rsidR="00F55C75" w:rsidRDefault="00F55C75" w:rsidP="00E5709E">
            <w:pPr>
              <w:spacing w:line="288" w:lineRule="auto"/>
              <w:rPr>
                <w:szCs w:val="28"/>
                <w:lang w:val="nl-NL"/>
              </w:rPr>
            </w:pPr>
          </w:p>
          <w:p w14:paraId="75983AD2" w14:textId="77777777" w:rsidR="00F55C75" w:rsidRPr="00415609" w:rsidRDefault="00F55C75" w:rsidP="00E5709E">
            <w:pPr>
              <w:spacing w:line="288" w:lineRule="auto"/>
              <w:rPr>
                <w:szCs w:val="28"/>
                <w:lang w:val="nl-NL"/>
              </w:rPr>
            </w:pPr>
            <w:r>
              <w:rPr>
                <w:sz w:val="28"/>
                <w:szCs w:val="28"/>
                <w:lang w:val="nl-NL"/>
              </w:rPr>
              <w:lastRenderedPageBreak/>
              <w:t>- Lắng nghe, rút kinh nghiệm.</w:t>
            </w:r>
          </w:p>
        </w:tc>
      </w:tr>
      <w:tr w:rsidR="00F55C75" w:rsidRPr="00415609" w14:paraId="7587962B" w14:textId="77777777" w:rsidTr="00320A0B">
        <w:tc>
          <w:tcPr>
            <w:tcW w:w="9322" w:type="dxa"/>
            <w:gridSpan w:val="2"/>
            <w:tcBorders>
              <w:top w:val="dashed" w:sz="4" w:space="0" w:color="auto"/>
            </w:tcBorders>
          </w:tcPr>
          <w:p w14:paraId="0E32FAC5" w14:textId="77777777" w:rsidR="00F55C75" w:rsidRPr="003B67B0" w:rsidRDefault="00F55C75" w:rsidP="00E5709E">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14:paraId="54CB0F3D" w14:textId="0F8CCDCE" w:rsidR="00F55C75" w:rsidRDefault="00F55C75" w:rsidP="00E5709E">
            <w:pPr>
              <w:spacing w:line="288" w:lineRule="auto"/>
              <w:rPr>
                <w:szCs w:val="28"/>
                <w:lang w:val="nl-NL"/>
              </w:rPr>
            </w:pPr>
            <w:r>
              <w:rPr>
                <w:sz w:val="28"/>
                <w:szCs w:val="28"/>
                <w:lang w:val="nl-NL"/>
              </w:rPr>
              <w:t>..................................................................................................................................</w:t>
            </w:r>
          </w:p>
          <w:p w14:paraId="0D146F6E" w14:textId="27C01847" w:rsidR="00F55C75" w:rsidRDefault="00F55C75" w:rsidP="00E5709E">
            <w:pPr>
              <w:spacing w:line="288" w:lineRule="auto"/>
              <w:rPr>
                <w:szCs w:val="28"/>
                <w:lang w:val="nl-NL"/>
              </w:rPr>
            </w:pPr>
            <w:r>
              <w:rPr>
                <w:sz w:val="28"/>
                <w:szCs w:val="28"/>
                <w:lang w:val="nl-NL"/>
              </w:rPr>
              <w:t>..................................................................................................................................</w:t>
            </w:r>
          </w:p>
          <w:p w14:paraId="64038163" w14:textId="0F70175D" w:rsidR="00F55C75" w:rsidRDefault="00F55C75" w:rsidP="00E5709E">
            <w:pPr>
              <w:spacing w:line="288" w:lineRule="auto"/>
              <w:rPr>
                <w:szCs w:val="28"/>
                <w:lang w:val="nl-NL"/>
              </w:rPr>
            </w:pPr>
            <w:r>
              <w:rPr>
                <w:sz w:val="28"/>
                <w:szCs w:val="28"/>
                <w:lang w:val="nl-NL"/>
              </w:rPr>
              <w:t>..................................................................................................................................</w:t>
            </w:r>
          </w:p>
        </w:tc>
      </w:tr>
    </w:tbl>
    <w:p w14:paraId="6D98DC57" w14:textId="77777777" w:rsidR="00F55C75" w:rsidRPr="00B463C4" w:rsidRDefault="00F55C75" w:rsidP="00E5709E">
      <w:pPr>
        <w:spacing w:line="288" w:lineRule="auto"/>
        <w:jc w:val="center"/>
      </w:pPr>
      <w:r w:rsidRPr="00B463C4">
        <w:rPr>
          <w:b/>
          <w:bCs/>
          <w:sz w:val="28"/>
          <w:szCs w:val="28"/>
          <w:lang w:val="nl-NL"/>
        </w:rPr>
        <w:t>-------------------------------------------</w:t>
      </w:r>
    </w:p>
    <w:p w14:paraId="08E27ACC" w14:textId="77777777" w:rsidR="0043027B" w:rsidRPr="00B10E25" w:rsidRDefault="0043027B" w:rsidP="00E5709E">
      <w:pPr>
        <w:spacing w:line="288" w:lineRule="auto"/>
        <w:ind w:left="720" w:hanging="720"/>
        <w:jc w:val="center"/>
        <w:rPr>
          <w:b/>
          <w:bCs/>
          <w:sz w:val="28"/>
          <w:szCs w:val="28"/>
          <w:u w:val="single"/>
          <w:lang w:val="nl-NL"/>
        </w:rPr>
      </w:pPr>
      <w:r w:rsidRPr="00B10E25">
        <w:rPr>
          <w:b/>
          <w:bCs/>
          <w:sz w:val="28"/>
          <w:szCs w:val="28"/>
          <w:u w:val="single"/>
          <w:lang w:val="nl-NL"/>
        </w:rPr>
        <w:t>TIẾNG VIỆT</w:t>
      </w:r>
    </w:p>
    <w:p w14:paraId="0F83CA07" w14:textId="77777777" w:rsidR="006013C8" w:rsidRPr="00836B8F" w:rsidRDefault="006013C8" w:rsidP="00E5709E">
      <w:pPr>
        <w:spacing w:line="288" w:lineRule="auto"/>
        <w:ind w:left="-284"/>
        <w:jc w:val="center"/>
        <w:rPr>
          <w:b/>
          <w:bCs/>
          <w:sz w:val="28"/>
          <w:szCs w:val="28"/>
        </w:rPr>
      </w:pPr>
      <w:r w:rsidRPr="00836B8F">
        <w:rPr>
          <w:b/>
          <w:bCs/>
          <w:sz w:val="28"/>
          <w:szCs w:val="28"/>
        </w:rPr>
        <w:t>BÀI VIẾT 5</w:t>
      </w:r>
    </w:p>
    <w:p w14:paraId="738DA4FF" w14:textId="1D4071D7" w:rsidR="0043027B" w:rsidRPr="00836B8F" w:rsidRDefault="006013C8" w:rsidP="00E5709E">
      <w:pPr>
        <w:spacing w:line="288" w:lineRule="auto"/>
        <w:ind w:left="-284"/>
        <w:jc w:val="center"/>
        <w:rPr>
          <w:b/>
          <w:bCs/>
          <w:sz w:val="28"/>
          <w:szCs w:val="28"/>
        </w:rPr>
      </w:pPr>
      <w:r w:rsidRPr="00836B8F">
        <w:rPr>
          <w:b/>
          <w:bCs/>
          <w:sz w:val="28"/>
          <w:szCs w:val="28"/>
        </w:rPr>
        <w:t xml:space="preserve">EM KỂ CHUYỆN </w:t>
      </w:r>
      <w:r w:rsidR="0043027B" w:rsidRPr="00836B8F">
        <w:rPr>
          <w:b/>
          <w:bCs/>
          <w:sz w:val="28"/>
          <w:szCs w:val="28"/>
          <w:lang w:val="nl-NL"/>
        </w:rPr>
        <w:t>(T4)</w:t>
      </w:r>
    </w:p>
    <w:p w14:paraId="1BFFB004" w14:textId="77777777" w:rsidR="0043027B" w:rsidRPr="00B10E25" w:rsidRDefault="0043027B" w:rsidP="00E5709E">
      <w:pPr>
        <w:spacing w:line="288" w:lineRule="auto"/>
        <w:ind w:firstLine="360"/>
        <w:rPr>
          <w:b/>
          <w:bCs/>
          <w:sz w:val="28"/>
          <w:szCs w:val="28"/>
          <w:u w:val="single"/>
          <w:lang w:val="nl-NL"/>
        </w:rPr>
      </w:pPr>
    </w:p>
    <w:p w14:paraId="3B105A27" w14:textId="77777777" w:rsidR="0043027B" w:rsidRPr="00B10E25" w:rsidRDefault="0043027B" w:rsidP="00E5709E">
      <w:pPr>
        <w:spacing w:line="288" w:lineRule="auto"/>
        <w:ind w:firstLine="360"/>
        <w:rPr>
          <w:b/>
          <w:bCs/>
          <w:sz w:val="28"/>
          <w:szCs w:val="28"/>
          <w:u w:val="single"/>
          <w:lang w:val="nl-NL"/>
        </w:rPr>
      </w:pPr>
      <w:r w:rsidRPr="00B10E25">
        <w:rPr>
          <w:b/>
          <w:bCs/>
          <w:sz w:val="28"/>
          <w:szCs w:val="28"/>
          <w:u w:val="single"/>
          <w:lang w:val="nl-NL"/>
        </w:rPr>
        <w:t>I. YÊU CẦU CẦN ĐẠT:</w:t>
      </w:r>
    </w:p>
    <w:p w14:paraId="7D5F55B1" w14:textId="77777777" w:rsidR="0043027B" w:rsidRDefault="0043027B" w:rsidP="00E5709E">
      <w:pPr>
        <w:spacing w:line="288" w:lineRule="auto"/>
        <w:ind w:firstLine="360"/>
        <w:jc w:val="both"/>
        <w:rPr>
          <w:b/>
          <w:sz w:val="28"/>
          <w:szCs w:val="28"/>
          <w:lang w:val="nl-NL"/>
        </w:rPr>
      </w:pPr>
      <w:r w:rsidRPr="00B10E25">
        <w:rPr>
          <w:b/>
          <w:sz w:val="28"/>
          <w:szCs w:val="28"/>
          <w:lang w:val="nl-NL"/>
        </w:rPr>
        <w:t>1. Năng lực đặc thù:</w:t>
      </w:r>
    </w:p>
    <w:p w14:paraId="4ED0A0E9" w14:textId="5E09EB85" w:rsidR="00857F59" w:rsidRPr="00857F59" w:rsidRDefault="00857F59" w:rsidP="00E5709E">
      <w:pPr>
        <w:spacing w:before="120" w:line="288" w:lineRule="auto"/>
        <w:ind w:firstLine="360"/>
        <w:jc w:val="both"/>
        <w:rPr>
          <w:sz w:val="28"/>
          <w:szCs w:val="28"/>
        </w:rPr>
      </w:pPr>
      <w:r w:rsidRPr="00857F59">
        <w:rPr>
          <w:b/>
          <w:sz w:val="28"/>
          <w:szCs w:val="28"/>
          <w:lang w:val="nl-NL"/>
        </w:rPr>
        <w:t>-</w:t>
      </w:r>
      <w:r w:rsidRPr="00857F59">
        <w:rPr>
          <w:sz w:val="28"/>
          <w:szCs w:val="28"/>
        </w:rPr>
        <w:t xml:space="preserve"> Kể (viết) được câu chuyện Sự tích cây lúa (từ đoạn tốp thợ săn gặp các vị thần</w:t>
      </w:r>
      <w:r w:rsidR="001107CD">
        <w:rPr>
          <w:sz w:val="28"/>
          <w:szCs w:val="28"/>
        </w:rPr>
        <w:t xml:space="preserve"> </w:t>
      </w:r>
      <w:r w:rsidRPr="00857F59">
        <w:rPr>
          <w:sz w:val="28"/>
          <w:szCs w:val="28"/>
        </w:rPr>
        <w:t>núi đến hết) hoặc kể chuyện cùng các bạn đóng vai, thực hành giao lưu với các bạn Lúc-xăm-bua</w:t>
      </w:r>
    </w:p>
    <w:p w14:paraId="4D676B19" w14:textId="77777777" w:rsidR="0043027B" w:rsidRPr="00B10E25" w:rsidRDefault="0043027B" w:rsidP="00E5709E">
      <w:pPr>
        <w:spacing w:line="288" w:lineRule="auto"/>
        <w:ind w:firstLine="360"/>
        <w:jc w:val="both"/>
        <w:rPr>
          <w:sz w:val="28"/>
          <w:szCs w:val="28"/>
          <w:lang w:val="nl-NL"/>
        </w:rPr>
      </w:pPr>
      <w:r w:rsidRPr="00B10E25">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13848B68" w14:textId="77777777" w:rsidR="0043027B" w:rsidRPr="00B10E25" w:rsidRDefault="0043027B" w:rsidP="00E5709E">
      <w:pPr>
        <w:spacing w:line="288" w:lineRule="auto"/>
        <w:ind w:firstLine="360"/>
        <w:jc w:val="both"/>
        <w:rPr>
          <w:sz w:val="28"/>
          <w:szCs w:val="28"/>
          <w:lang w:val="nl-NL"/>
        </w:rPr>
      </w:pPr>
      <w:r w:rsidRPr="00B10E25">
        <w:rPr>
          <w:sz w:val="28"/>
          <w:szCs w:val="28"/>
          <w:lang w:val="nl-NL"/>
        </w:rPr>
        <w:t>- Biết kết hợp lời nói với cử chỉ, điệu bộ, nét mặt trong khi kể chuyện.</w:t>
      </w:r>
    </w:p>
    <w:p w14:paraId="730DDDB7" w14:textId="35949D18" w:rsidR="002D2CF7" w:rsidRPr="00B10E25" w:rsidRDefault="0043027B" w:rsidP="00E5709E">
      <w:pPr>
        <w:spacing w:line="288" w:lineRule="auto"/>
        <w:ind w:firstLine="360"/>
        <w:jc w:val="both"/>
        <w:rPr>
          <w:sz w:val="28"/>
          <w:szCs w:val="28"/>
          <w:lang w:val="nl-NL"/>
        </w:rPr>
      </w:pPr>
      <w:r w:rsidRPr="00B10E25">
        <w:rPr>
          <w:sz w:val="28"/>
          <w:szCs w:val="28"/>
          <w:lang w:val="nl-NL"/>
        </w:rPr>
        <w:t>- Lắng nghe bạn nói, biết nhận xét đánh giá lời kể của bạn.</w:t>
      </w:r>
    </w:p>
    <w:p w14:paraId="09F77CBF" w14:textId="77777777" w:rsidR="0043027B" w:rsidRPr="00B10E25" w:rsidRDefault="0043027B" w:rsidP="00E5709E">
      <w:pPr>
        <w:spacing w:line="288" w:lineRule="auto"/>
        <w:ind w:firstLine="360"/>
        <w:jc w:val="both"/>
        <w:rPr>
          <w:sz w:val="28"/>
          <w:szCs w:val="28"/>
          <w:lang w:val="nl-NL"/>
        </w:rPr>
      </w:pPr>
      <w:r w:rsidRPr="00B10E25">
        <w:rPr>
          <w:sz w:val="28"/>
          <w:szCs w:val="28"/>
          <w:lang w:val="nl-NL"/>
        </w:rPr>
        <w:t>- Biết trao đổi cùng bạn về nội dung câu chuyện của bạn và của mình.</w:t>
      </w:r>
    </w:p>
    <w:p w14:paraId="767967ED" w14:textId="77777777" w:rsidR="0043027B" w:rsidRPr="00B10E25" w:rsidRDefault="0043027B" w:rsidP="00E5709E">
      <w:pPr>
        <w:spacing w:line="288" w:lineRule="auto"/>
        <w:ind w:firstLine="360"/>
        <w:jc w:val="both"/>
        <w:rPr>
          <w:sz w:val="28"/>
          <w:szCs w:val="28"/>
          <w:lang w:val="nl-NL"/>
        </w:rPr>
      </w:pPr>
      <w:r w:rsidRPr="00B10E25">
        <w:rPr>
          <w:sz w:val="28"/>
          <w:szCs w:val="28"/>
          <w:lang w:val="nl-NL"/>
        </w:rPr>
        <w:t>- Phát triển năng lực văn học: Thể hiện được các chi tiết thú vị trong câu chuyện.</w:t>
      </w:r>
    </w:p>
    <w:p w14:paraId="2A94E64F" w14:textId="77777777" w:rsidR="0043027B" w:rsidRPr="00B10E25" w:rsidRDefault="0043027B" w:rsidP="00E5709E">
      <w:pPr>
        <w:spacing w:before="120" w:line="288" w:lineRule="auto"/>
        <w:ind w:firstLine="360"/>
        <w:jc w:val="both"/>
        <w:rPr>
          <w:b/>
          <w:sz w:val="28"/>
          <w:szCs w:val="28"/>
        </w:rPr>
      </w:pPr>
      <w:r w:rsidRPr="00B10E25">
        <w:rPr>
          <w:b/>
          <w:sz w:val="28"/>
          <w:szCs w:val="28"/>
        </w:rPr>
        <w:t>2. Năng lực chung.</w:t>
      </w:r>
    </w:p>
    <w:p w14:paraId="2D543E3D" w14:textId="77777777" w:rsidR="0043027B" w:rsidRPr="00B10E25" w:rsidRDefault="0043027B" w:rsidP="00E5709E">
      <w:pPr>
        <w:spacing w:line="288" w:lineRule="auto"/>
        <w:ind w:firstLine="360"/>
        <w:jc w:val="both"/>
        <w:rPr>
          <w:sz w:val="28"/>
          <w:szCs w:val="28"/>
        </w:rPr>
      </w:pPr>
      <w:r w:rsidRPr="00B10E25">
        <w:rPr>
          <w:sz w:val="28"/>
          <w:szCs w:val="28"/>
        </w:rPr>
        <w:t xml:space="preserve">- Năng lực tự chủ, tự học: lắng nghe, kể được câu chuyện theo yêu cầu. </w:t>
      </w:r>
    </w:p>
    <w:p w14:paraId="13E48653" w14:textId="77777777" w:rsidR="0043027B" w:rsidRPr="00B10E25" w:rsidRDefault="0043027B" w:rsidP="00E5709E">
      <w:pPr>
        <w:spacing w:line="288" w:lineRule="auto"/>
        <w:ind w:firstLine="360"/>
        <w:jc w:val="both"/>
        <w:rPr>
          <w:sz w:val="28"/>
          <w:szCs w:val="28"/>
        </w:rPr>
      </w:pPr>
      <w:r w:rsidRPr="00B10E25">
        <w:rPr>
          <w:sz w:val="28"/>
          <w:szCs w:val="28"/>
        </w:rPr>
        <w:t>- Năng lực giải quyết vấn đề và sáng tạo: Kể chuyện biết kết hợp cử chỉ hành động, diễn cảm,...</w:t>
      </w:r>
    </w:p>
    <w:p w14:paraId="4101E1AA" w14:textId="151B4E3F" w:rsidR="0043027B" w:rsidRPr="007C0BFB" w:rsidRDefault="0043027B" w:rsidP="00E5709E">
      <w:pPr>
        <w:spacing w:line="288" w:lineRule="auto"/>
        <w:ind w:firstLine="284"/>
        <w:jc w:val="both"/>
        <w:rPr>
          <w:szCs w:val="28"/>
        </w:rPr>
      </w:pPr>
      <w:r w:rsidRPr="00B10E25">
        <w:rPr>
          <w:sz w:val="28"/>
          <w:szCs w:val="28"/>
        </w:rPr>
        <w:t>- Năng lực giao tiếp và hợp tác: Lắng nghe, trao đổi với bạn về nội dung câu chuyện của bạn và của mình.</w:t>
      </w:r>
      <w:r w:rsidR="007C0BFB" w:rsidRPr="007C0BFB">
        <w:rPr>
          <w:szCs w:val="28"/>
        </w:rPr>
        <w:t xml:space="preserve"> </w:t>
      </w:r>
      <w:r w:rsidR="007C0BFB" w:rsidRPr="007C0BFB">
        <w:rPr>
          <w:sz w:val="28"/>
          <w:szCs w:val="28"/>
        </w:rPr>
        <w:t>Bồi dưỡng tình cảm hữu nghị với người dân nước bạn.</w:t>
      </w:r>
    </w:p>
    <w:p w14:paraId="003B037D" w14:textId="77777777" w:rsidR="0043027B" w:rsidRPr="00B10E25" w:rsidRDefault="0043027B" w:rsidP="00E5709E">
      <w:pPr>
        <w:spacing w:before="120" w:line="288" w:lineRule="auto"/>
        <w:ind w:firstLine="360"/>
        <w:jc w:val="both"/>
        <w:rPr>
          <w:b/>
          <w:sz w:val="28"/>
          <w:szCs w:val="28"/>
        </w:rPr>
      </w:pPr>
      <w:r w:rsidRPr="00B10E25">
        <w:rPr>
          <w:b/>
          <w:sz w:val="28"/>
          <w:szCs w:val="28"/>
        </w:rPr>
        <w:t>3. Phẩm chất.</w:t>
      </w:r>
    </w:p>
    <w:p w14:paraId="730185E2" w14:textId="77777777" w:rsidR="0043027B" w:rsidRPr="00B10E25" w:rsidRDefault="0043027B" w:rsidP="00E5709E">
      <w:pPr>
        <w:spacing w:line="288" w:lineRule="auto"/>
        <w:ind w:firstLine="360"/>
        <w:jc w:val="both"/>
        <w:rPr>
          <w:sz w:val="28"/>
          <w:szCs w:val="28"/>
        </w:rPr>
      </w:pPr>
      <w:r w:rsidRPr="00B10E25">
        <w:rPr>
          <w:sz w:val="28"/>
          <w:szCs w:val="28"/>
        </w:rPr>
        <w:t>- Phẩm chất nhân ái: Biết yêu quý và tôn trọng bạn trong bài học kể chuyện.</w:t>
      </w:r>
    </w:p>
    <w:p w14:paraId="1C7A2724" w14:textId="77777777" w:rsidR="0043027B" w:rsidRPr="00B10E25" w:rsidRDefault="0043027B" w:rsidP="00E5709E">
      <w:pPr>
        <w:spacing w:line="288" w:lineRule="auto"/>
        <w:ind w:firstLine="360"/>
        <w:jc w:val="both"/>
        <w:rPr>
          <w:sz w:val="28"/>
          <w:szCs w:val="28"/>
        </w:rPr>
      </w:pPr>
      <w:r w:rsidRPr="00B10E25">
        <w:rPr>
          <w:sz w:val="28"/>
          <w:szCs w:val="28"/>
        </w:rPr>
        <w:t>- Phẩm chất chăm chỉ: Chăm chỉ lắng nghe, kể chuyện theo yêu cầu.</w:t>
      </w:r>
    </w:p>
    <w:p w14:paraId="153C517E" w14:textId="77777777" w:rsidR="0043027B" w:rsidRPr="00B10E25" w:rsidRDefault="0043027B" w:rsidP="00E5709E">
      <w:pPr>
        <w:spacing w:line="288" w:lineRule="auto"/>
        <w:ind w:firstLine="360"/>
        <w:jc w:val="both"/>
        <w:rPr>
          <w:sz w:val="28"/>
          <w:szCs w:val="28"/>
        </w:rPr>
      </w:pPr>
      <w:r w:rsidRPr="00B10E25">
        <w:rPr>
          <w:sz w:val="28"/>
          <w:szCs w:val="28"/>
        </w:rPr>
        <w:lastRenderedPageBreak/>
        <w:t>- Phẩm chất trách nhiệm: Giữ trật tự, học tập nghiêm túc.</w:t>
      </w:r>
    </w:p>
    <w:p w14:paraId="460F1834" w14:textId="77777777" w:rsidR="0043027B" w:rsidRPr="00B10E25" w:rsidRDefault="0043027B" w:rsidP="00E5709E">
      <w:pPr>
        <w:spacing w:before="120" w:line="288" w:lineRule="auto"/>
        <w:ind w:firstLine="360"/>
        <w:jc w:val="both"/>
        <w:rPr>
          <w:b/>
          <w:sz w:val="28"/>
          <w:szCs w:val="28"/>
        </w:rPr>
      </w:pPr>
      <w:r w:rsidRPr="00B10E25">
        <w:rPr>
          <w:b/>
          <w:sz w:val="28"/>
          <w:szCs w:val="28"/>
        </w:rPr>
        <w:t xml:space="preserve">II. ĐỒ DÙNG DẠY HỌC </w:t>
      </w:r>
    </w:p>
    <w:p w14:paraId="4C205D07" w14:textId="77777777" w:rsidR="0043027B" w:rsidRPr="00B10E25" w:rsidRDefault="0043027B" w:rsidP="00E5709E">
      <w:pPr>
        <w:spacing w:line="288" w:lineRule="auto"/>
        <w:ind w:firstLine="360"/>
        <w:jc w:val="both"/>
        <w:rPr>
          <w:sz w:val="28"/>
          <w:szCs w:val="28"/>
        </w:rPr>
      </w:pPr>
      <w:r w:rsidRPr="00B10E25">
        <w:rPr>
          <w:sz w:val="28"/>
          <w:szCs w:val="28"/>
        </w:rPr>
        <w:t>- Kế hoạch bài dạy, bài giảng Power point.</w:t>
      </w:r>
    </w:p>
    <w:p w14:paraId="109DC317" w14:textId="0B4A9EEC" w:rsidR="0043027B" w:rsidRPr="00B10E25" w:rsidRDefault="0043027B" w:rsidP="00E5709E">
      <w:pPr>
        <w:spacing w:line="288" w:lineRule="auto"/>
        <w:ind w:firstLine="360"/>
        <w:jc w:val="both"/>
        <w:rPr>
          <w:sz w:val="28"/>
          <w:szCs w:val="28"/>
        </w:rPr>
      </w:pPr>
      <w:r w:rsidRPr="00B10E25">
        <w:rPr>
          <w:sz w:val="28"/>
          <w:szCs w:val="28"/>
        </w:rPr>
        <w:t xml:space="preserve">- SGK và các thiết bị, </w:t>
      </w:r>
      <w:r w:rsidR="00352851">
        <w:rPr>
          <w:sz w:val="28"/>
          <w:szCs w:val="28"/>
        </w:rPr>
        <w:t xml:space="preserve">  học liệu phục vụ </w:t>
      </w:r>
      <w:r w:rsidRPr="00B10E25">
        <w:rPr>
          <w:sz w:val="28"/>
          <w:szCs w:val="28"/>
        </w:rPr>
        <w:t>cho tiết dạy.</w:t>
      </w:r>
    </w:p>
    <w:p w14:paraId="0F521244" w14:textId="77777777" w:rsidR="0043027B" w:rsidRPr="00B10E25" w:rsidRDefault="0043027B" w:rsidP="00E5709E">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85"/>
      </w:tblGrid>
      <w:tr w:rsidR="0043027B" w:rsidRPr="00B10E25" w14:paraId="3F1E2DC0" w14:textId="77777777" w:rsidTr="00883A63">
        <w:tc>
          <w:tcPr>
            <w:tcW w:w="5353" w:type="dxa"/>
            <w:tcBorders>
              <w:bottom w:val="dashed" w:sz="4" w:space="0" w:color="auto"/>
            </w:tcBorders>
          </w:tcPr>
          <w:p w14:paraId="5A936410" w14:textId="77777777" w:rsidR="0043027B" w:rsidRPr="00B10E25" w:rsidRDefault="0043027B" w:rsidP="00E5709E">
            <w:pPr>
              <w:spacing w:line="288" w:lineRule="auto"/>
              <w:jc w:val="center"/>
              <w:rPr>
                <w:b/>
                <w:szCs w:val="28"/>
                <w:lang w:val="nl-NL"/>
              </w:rPr>
            </w:pPr>
            <w:r w:rsidRPr="00B10E25">
              <w:rPr>
                <w:b/>
                <w:sz w:val="28"/>
                <w:szCs w:val="28"/>
                <w:lang w:val="nl-NL"/>
              </w:rPr>
              <w:t>Hoạt động của giáo viên</w:t>
            </w:r>
          </w:p>
        </w:tc>
        <w:tc>
          <w:tcPr>
            <w:tcW w:w="4385" w:type="dxa"/>
            <w:tcBorders>
              <w:bottom w:val="dashed" w:sz="4" w:space="0" w:color="auto"/>
            </w:tcBorders>
          </w:tcPr>
          <w:p w14:paraId="63729DD7" w14:textId="77777777" w:rsidR="0043027B" w:rsidRPr="00B10E25" w:rsidRDefault="0043027B" w:rsidP="00E5709E">
            <w:pPr>
              <w:spacing w:line="288" w:lineRule="auto"/>
              <w:jc w:val="center"/>
              <w:rPr>
                <w:b/>
                <w:szCs w:val="28"/>
                <w:lang w:val="nl-NL"/>
              </w:rPr>
            </w:pPr>
            <w:r w:rsidRPr="00B10E25">
              <w:rPr>
                <w:b/>
                <w:sz w:val="28"/>
                <w:szCs w:val="28"/>
                <w:lang w:val="nl-NL"/>
              </w:rPr>
              <w:t>Hoạt động của học sinh</w:t>
            </w:r>
          </w:p>
        </w:tc>
      </w:tr>
      <w:tr w:rsidR="0043027B" w:rsidRPr="00B10E25" w14:paraId="50BAB0A5" w14:textId="77777777" w:rsidTr="00352851">
        <w:tc>
          <w:tcPr>
            <w:tcW w:w="9738" w:type="dxa"/>
            <w:gridSpan w:val="2"/>
            <w:tcBorders>
              <w:bottom w:val="dashed" w:sz="4" w:space="0" w:color="auto"/>
            </w:tcBorders>
          </w:tcPr>
          <w:p w14:paraId="03CE0721" w14:textId="77777777" w:rsidR="0043027B" w:rsidRPr="00B10E25" w:rsidRDefault="0043027B" w:rsidP="00E5709E">
            <w:pPr>
              <w:spacing w:line="288" w:lineRule="auto"/>
              <w:jc w:val="both"/>
              <w:rPr>
                <w:bCs/>
                <w:i/>
                <w:szCs w:val="28"/>
                <w:lang w:val="nl-NL"/>
              </w:rPr>
            </w:pPr>
            <w:r w:rsidRPr="00B10E25">
              <w:rPr>
                <w:b/>
                <w:bCs/>
                <w:sz w:val="28"/>
                <w:szCs w:val="28"/>
                <w:lang w:val="nl-NL"/>
              </w:rPr>
              <w:t>1. Khởi động.</w:t>
            </w:r>
          </w:p>
          <w:p w14:paraId="11F43171" w14:textId="77777777" w:rsidR="0043027B" w:rsidRPr="00B10E25" w:rsidRDefault="0043027B" w:rsidP="00E5709E">
            <w:pPr>
              <w:spacing w:line="288" w:lineRule="auto"/>
              <w:jc w:val="both"/>
              <w:rPr>
                <w:szCs w:val="28"/>
                <w:lang w:val="nl-NL"/>
              </w:rPr>
            </w:pPr>
            <w:r w:rsidRPr="00B10E25">
              <w:rPr>
                <w:sz w:val="28"/>
                <w:szCs w:val="28"/>
                <w:lang w:val="nl-NL"/>
              </w:rPr>
              <w:t xml:space="preserve">- Mục tiêu: </w:t>
            </w:r>
          </w:p>
          <w:p w14:paraId="60197538" w14:textId="1959A2FB" w:rsidR="0043027B" w:rsidRPr="00B10E25" w:rsidRDefault="0043027B" w:rsidP="00E5709E">
            <w:pPr>
              <w:spacing w:line="288" w:lineRule="auto"/>
              <w:jc w:val="both"/>
              <w:rPr>
                <w:szCs w:val="28"/>
                <w:lang w:val="nl-NL"/>
              </w:rPr>
            </w:pPr>
            <w:r w:rsidRPr="00B10E25">
              <w:rPr>
                <w:sz w:val="28"/>
                <w:szCs w:val="28"/>
                <w:lang w:val="nl-NL"/>
              </w:rPr>
              <w:t xml:space="preserve">+ Tạo không khí vui vẻ, </w:t>
            </w:r>
            <w:r w:rsidR="004E3C26">
              <w:rPr>
                <w:sz w:val="28"/>
                <w:szCs w:val="28"/>
                <w:lang w:val="nl-NL"/>
              </w:rPr>
              <w:t xml:space="preserve">phấn khởi </w:t>
            </w:r>
            <w:r w:rsidRPr="00B10E25">
              <w:rPr>
                <w:sz w:val="28"/>
                <w:szCs w:val="28"/>
                <w:lang w:val="nl-NL"/>
              </w:rPr>
              <w:t>trước giờ học.</w:t>
            </w:r>
          </w:p>
          <w:p w14:paraId="4BB2D5E3" w14:textId="77777777" w:rsidR="0043027B" w:rsidRPr="00B10E25" w:rsidRDefault="0043027B" w:rsidP="00E5709E">
            <w:pPr>
              <w:spacing w:line="288" w:lineRule="auto"/>
              <w:jc w:val="both"/>
              <w:rPr>
                <w:szCs w:val="28"/>
                <w:lang w:val="nl-NL"/>
              </w:rPr>
            </w:pPr>
            <w:r w:rsidRPr="00B10E25">
              <w:rPr>
                <w:sz w:val="28"/>
                <w:szCs w:val="28"/>
                <w:lang w:val="nl-NL"/>
              </w:rPr>
              <w:t>+ Đánh giá kết quả học tập ở bài học trước.</w:t>
            </w:r>
          </w:p>
          <w:p w14:paraId="26C43890" w14:textId="77777777" w:rsidR="0043027B" w:rsidRPr="00B10E25" w:rsidRDefault="0043027B" w:rsidP="00E5709E">
            <w:pPr>
              <w:spacing w:line="288" w:lineRule="auto"/>
              <w:jc w:val="both"/>
              <w:rPr>
                <w:szCs w:val="28"/>
                <w:lang w:val="nl-NL"/>
              </w:rPr>
            </w:pPr>
            <w:r w:rsidRPr="00B10E25">
              <w:rPr>
                <w:sz w:val="28"/>
                <w:szCs w:val="28"/>
                <w:lang w:val="nl-NL"/>
              </w:rPr>
              <w:t>- Cách tiến hành:</w:t>
            </w:r>
          </w:p>
        </w:tc>
      </w:tr>
      <w:tr w:rsidR="0043027B" w:rsidRPr="00B10E25" w14:paraId="171BAAFA" w14:textId="77777777" w:rsidTr="00883A63">
        <w:tc>
          <w:tcPr>
            <w:tcW w:w="5353" w:type="dxa"/>
            <w:tcBorders>
              <w:bottom w:val="dashed" w:sz="4" w:space="0" w:color="auto"/>
            </w:tcBorders>
          </w:tcPr>
          <w:p w14:paraId="25179CF5" w14:textId="77777777" w:rsidR="0043027B" w:rsidRPr="00B10E25" w:rsidRDefault="0043027B" w:rsidP="00E5709E">
            <w:pPr>
              <w:spacing w:line="288" w:lineRule="auto"/>
              <w:jc w:val="both"/>
              <w:outlineLvl w:val="0"/>
              <w:rPr>
                <w:bCs/>
                <w:szCs w:val="28"/>
                <w:lang w:val="nl-NL"/>
              </w:rPr>
            </w:pPr>
            <w:r w:rsidRPr="00B10E25">
              <w:rPr>
                <w:bCs/>
                <w:sz w:val="28"/>
                <w:szCs w:val="28"/>
                <w:lang w:val="nl-NL"/>
              </w:rPr>
              <w:t>- GV mở Video kể chuyện của một HS trên khác trong lớp, trường hoặc Youtube .</w:t>
            </w:r>
          </w:p>
          <w:p w14:paraId="15ED35E1" w14:textId="77777777" w:rsidR="0043027B" w:rsidRPr="00B10E25" w:rsidRDefault="0043027B" w:rsidP="00E5709E">
            <w:pPr>
              <w:spacing w:line="288" w:lineRule="auto"/>
              <w:jc w:val="both"/>
              <w:outlineLvl w:val="0"/>
              <w:rPr>
                <w:bCs/>
                <w:szCs w:val="28"/>
                <w:lang w:val="nl-NL"/>
              </w:rPr>
            </w:pPr>
            <w:r w:rsidRPr="00B10E25">
              <w:rPr>
                <w:bCs/>
                <w:sz w:val="28"/>
                <w:szCs w:val="28"/>
                <w:lang w:val="nl-NL"/>
              </w:rPr>
              <w:t>- GV cùng trao đổi với HS về cách kể chuyện, nội dung câu chuyện để tạo niềm tin, mạnh dạn cho HS trong giờ kể chuyện</w:t>
            </w:r>
          </w:p>
          <w:p w14:paraId="4838A82B" w14:textId="77777777" w:rsidR="0043027B" w:rsidRPr="00B10E25" w:rsidRDefault="0043027B" w:rsidP="00E5709E">
            <w:pPr>
              <w:spacing w:line="288" w:lineRule="auto"/>
              <w:jc w:val="both"/>
              <w:outlineLvl w:val="0"/>
              <w:rPr>
                <w:bCs/>
                <w:szCs w:val="28"/>
                <w:lang w:val="nl-NL"/>
              </w:rPr>
            </w:pPr>
          </w:p>
          <w:p w14:paraId="409852A3" w14:textId="77777777" w:rsidR="0043027B" w:rsidRPr="00B10E25" w:rsidRDefault="0043027B" w:rsidP="00E5709E">
            <w:pPr>
              <w:spacing w:line="288" w:lineRule="auto"/>
              <w:jc w:val="both"/>
              <w:outlineLvl w:val="0"/>
              <w:rPr>
                <w:bCs/>
                <w:szCs w:val="28"/>
                <w:lang w:val="nl-NL"/>
              </w:rPr>
            </w:pPr>
            <w:r w:rsidRPr="00B10E25">
              <w:rPr>
                <w:bCs/>
                <w:sz w:val="28"/>
                <w:szCs w:val="28"/>
                <w:lang w:val="nl-NL"/>
              </w:rPr>
              <w:t>- GV nhận xét, tuyên dương</w:t>
            </w:r>
          </w:p>
          <w:p w14:paraId="2EA708F7" w14:textId="77777777" w:rsidR="0043027B" w:rsidRPr="00B10E25" w:rsidRDefault="0043027B" w:rsidP="00E5709E">
            <w:pPr>
              <w:spacing w:line="288" w:lineRule="auto"/>
              <w:jc w:val="both"/>
              <w:outlineLvl w:val="0"/>
              <w:rPr>
                <w:bCs/>
                <w:szCs w:val="28"/>
                <w:lang w:val="nl-NL"/>
              </w:rPr>
            </w:pPr>
            <w:r w:rsidRPr="00B10E25">
              <w:rPr>
                <w:bCs/>
                <w:sz w:val="28"/>
                <w:szCs w:val="28"/>
                <w:lang w:val="nl-NL"/>
              </w:rPr>
              <w:t>- GV dẫn dắt vào bài mới</w:t>
            </w:r>
          </w:p>
        </w:tc>
        <w:tc>
          <w:tcPr>
            <w:tcW w:w="4385" w:type="dxa"/>
            <w:tcBorders>
              <w:bottom w:val="dashed" w:sz="4" w:space="0" w:color="auto"/>
            </w:tcBorders>
          </w:tcPr>
          <w:p w14:paraId="590FA5B9" w14:textId="77777777" w:rsidR="0043027B" w:rsidRPr="00B10E25" w:rsidRDefault="0043027B" w:rsidP="00E5709E">
            <w:pPr>
              <w:spacing w:line="288" w:lineRule="auto"/>
              <w:jc w:val="both"/>
              <w:rPr>
                <w:szCs w:val="28"/>
                <w:lang w:val="nl-NL"/>
              </w:rPr>
            </w:pPr>
            <w:r w:rsidRPr="00B10E25">
              <w:rPr>
                <w:sz w:val="28"/>
                <w:szCs w:val="28"/>
                <w:lang w:val="nl-NL"/>
              </w:rPr>
              <w:t>- HS quan sát video.</w:t>
            </w:r>
          </w:p>
          <w:p w14:paraId="48559AAD" w14:textId="77777777" w:rsidR="0043027B" w:rsidRPr="00B10E25" w:rsidRDefault="0043027B" w:rsidP="00E5709E">
            <w:pPr>
              <w:spacing w:line="288" w:lineRule="auto"/>
              <w:jc w:val="both"/>
              <w:rPr>
                <w:szCs w:val="28"/>
                <w:lang w:val="nl-NL"/>
              </w:rPr>
            </w:pPr>
            <w:r w:rsidRPr="00B10E25">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43027B" w:rsidRPr="00B10E25" w14:paraId="2B31B52B" w14:textId="77777777" w:rsidTr="00352851">
        <w:tc>
          <w:tcPr>
            <w:tcW w:w="9738" w:type="dxa"/>
            <w:gridSpan w:val="2"/>
            <w:tcBorders>
              <w:top w:val="dashed" w:sz="4" w:space="0" w:color="auto"/>
              <w:bottom w:val="dashed" w:sz="4" w:space="0" w:color="auto"/>
            </w:tcBorders>
          </w:tcPr>
          <w:p w14:paraId="1B7B0147" w14:textId="77777777" w:rsidR="0043027B" w:rsidRPr="00B10E25" w:rsidRDefault="0043027B" w:rsidP="00E5709E">
            <w:pPr>
              <w:spacing w:line="288" w:lineRule="auto"/>
              <w:jc w:val="both"/>
              <w:rPr>
                <w:b/>
                <w:bCs/>
                <w:iCs/>
                <w:szCs w:val="28"/>
                <w:lang w:val="nl-NL"/>
              </w:rPr>
            </w:pPr>
            <w:r w:rsidRPr="00B10E25">
              <w:rPr>
                <w:b/>
                <w:bCs/>
                <w:iCs/>
                <w:sz w:val="28"/>
                <w:szCs w:val="28"/>
                <w:lang w:val="nl-NL"/>
              </w:rPr>
              <w:t>2. Khám phá</w:t>
            </w:r>
            <w:r w:rsidRPr="00B10E25">
              <w:rPr>
                <w:bCs/>
                <w:i/>
                <w:iCs/>
                <w:sz w:val="28"/>
                <w:szCs w:val="28"/>
                <w:lang w:val="nl-NL"/>
              </w:rPr>
              <w:t>.</w:t>
            </w:r>
          </w:p>
          <w:p w14:paraId="58ECCD12" w14:textId="77777777" w:rsidR="0043027B" w:rsidRPr="00B10E25" w:rsidRDefault="0043027B" w:rsidP="00E5709E">
            <w:pPr>
              <w:spacing w:line="288" w:lineRule="auto"/>
              <w:rPr>
                <w:szCs w:val="28"/>
                <w:lang w:val="nl-NL"/>
              </w:rPr>
            </w:pPr>
            <w:r w:rsidRPr="00B10E25">
              <w:rPr>
                <w:sz w:val="28"/>
                <w:szCs w:val="28"/>
                <w:lang w:val="nl-NL"/>
              </w:rPr>
              <w:t>- Mục tiêu:</w:t>
            </w:r>
          </w:p>
          <w:p w14:paraId="0F8401EF" w14:textId="77777777" w:rsidR="0043027B" w:rsidRPr="00B10E25" w:rsidRDefault="0043027B" w:rsidP="00E5709E">
            <w:pPr>
              <w:spacing w:line="288" w:lineRule="auto"/>
              <w:jc w:val="both"/>
              <w:rPr>
                <w:szCs w:val="28"/>
                <w:lang w:val="nl-NL"/>
              </w:rPr>
            </w:pPr>
            <w:r w:rsidRPr="00B10E25">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564AF1DC" w14:textId="77777777" w:rsidR="0043027B" w:rsidRPr="00B10E25" w:rsidRDefault="0043027B" w:rsidP="00E5709E">
            <w:pPr>
              <w:spacing w:line="288" w:lineRule="auto"/>
              <w:jc w:val="both"/>
              <w:rPr>
                <w:szCs w:val="28"/>
                <w:lang w:val="nl-NL"/>
              </w:rPr>
            </w:pPr>
            <w:r w:rsidRPr="00B10E25">
              <w:rPr>
                <w:sz w:val="28"/>
                <w:szCs w:val="28"/>
                <w:lang w:val="nl-NL"/>
              </w:rPr>
              <w:t>+ Phát triển năng lực ngôn ngữ.</w:t>
            </w:r>
          </w:p>
          <w:p w14:paraId="142D5C11" w14:textId="77777777" w:rsidR="0043027B" w:rsidRPr="00B10E25" w:rsidRDefault="0043027B" w:rsidP="00E5709E">
            <w:pPr>
              <w:spacing w:line="288" w:lineRule="auto"/>
              <w:jc w:val="both"/>
              <w:rPr>
                <w:bCs/>
                <w:iCs/>
                <w:szCs w:val="28"/>
                <w:lang w:val="nl-NL"/>
              </w:rPr>
            </w:pPr>
            <w:r w:rsidRPr="00B10E25">
              <w:rPr>
                <w:sz w:val="28"/>
                <w:szCs w:val="28"/>
              </w:rPr>
              <w:t>- Cách tiến hành:</w:t>
            </w:r>
          </w:p>
        </w:tc>
      </w:tr>
      <w:tr w:rsidR="0043027B" w:rsidRPr="00B10E25" w14:paraId="3D313EEF" w14:textId="77777777" w:rsidTr="00A628FA">
        <w:trPr>
          <w:trHeight w:val="2117"/>
        </w:trPr>
        <w:tc>
          <w:tcPr>
            <w:tcW w:w="5353" w:type="dxa"/>
            <w:tcBorders>
              <w:top w:val="dashed" w:sz="4" w:space="0" w:color="auto"/>
              <w:bottom w:val="dotted" w:sz="4" w:space="0" w:color="auto"/>
            </w:tcBorders>
          </w:tcPr>
          <w:p w14:paraId="2D0006EB" w14:textId="77777777" w:rsidR="0043027B" w:rsidRDefault="0043027B" w:rsidP="00E5709E">
            <w:pPr>
              <w:spacing w:line="288" w:lineRule="auto"/>
              <w:jc w:val="both"/>
              <w:rPr>
                <w:b/>
                <w:szCs w:val="28"/>
                <w:lang w:val="nl-NL"/>
              </w:rPr>
            </w:pPr>
            <w:r w:rsidRPr="00B10E25">
              <w:rPr>
                <w:b/>
                <w:sz w:val="28"/>
                <w:szCs w:val="28"/>
                <w:lang w:val="nl-NL"/>
              </w:rPr>
              <w:t>2.1. Hướng dẫn kể chuyện.</w:t>
            </w:r>
          </w:p>
          <w:p w14:paraId="4ABE50F9" w14:textId="46108FAD" w:rsidR="00EF0B76" w:rsidRDefault="00550446" w:rsidP="00E5709E">
            <w:pPr>
              <w:spacing w:line="288" w:lineRule="auto"/>
              <w:jc w:val="both"/>
              <w:rPr>
                <w:szCs w:val="28"/>
              </w:rPr>
            </w:pPr>
            <w:r w:rsidRPr="00550446">
              <w:rPr>
                <w:sz w:val="28"/>
                <w:szCs w:val="28"/>
              </w:rPr>
              <w:t xml:space="preserve">- YC HS đọc đề bài </w:t>
            </w:r>
            <w:r w:rsidR="00675126">
              <w:rPr>
                <w:sz w:val="28"/>
                <w:szCs w:val="28"/>
              </w:rPr>
              <w:t>.</w:t>
            </w:r>
          </w:p>
          <w:p w14:paraId="7F3C5820" w14:textId="67328596" w:rsidR="009565F8" w:rsidRPr="00B22BB9" w:rsidRDefault="009565F8" w:rsidP="00E5709E">
            <w:pPr>
              <w:spacing w:line="288" w:lineRule="auto"/>
              <w:rPr>
                <w:szCs w:val="28"/>
              </w:rPr>
            </w:pPr>
            <w:r w:rsidRPr="00B22BB9">
              <w:rPr>
                <w:sz w:val="28"/>
                <w:szCs w:val="28"/>
              </w:rPr>
              <w:t xml:space="preserve">- </w:t>
            </w:r>
            <w:r w:rsidR="00B22BB9" w:rsidRPr="00B22BB9">
              <w:rPr>
                <w:sz w:val="28"/>
                <w:szCs w:val="28"/>
              </w:rPr>
              <w:t xml:space="preserve">GV HD </w:t>
            </w:r>
            <w:r w:rsidRPr="00B22BB9">
              <w:rPr>
                <w:sz w:val="28"/>
                <w:szCs w:val="28"/>
              </w:rPr>
              <w:t>HS chọn một trong 2 đề.</w:t>
            </w:r>
          </w:p>
          <w:p w14:paraId="7ACF56A8" w14:textId="218B4E72" w:rsidR="009565F8" w:rsidRPr="00675126" w:rsidRDefault="00B22BB9" w:rsidP="00E5709E">
            <w:pPr>
              <w:spacing w:line="288" w:lineRule="auto"/>
              <w:rPr>
                <w:szCs w:val="28"/>
              </w:rPr>
            </w:pPr>
            <w:r w:rsidRPr="00B22BB9">
              <w:rPr>
                <w:sz w:val="28"/>
                <w:szCs w:val="28"/>
              </w:rPr>
              <w:t>-</w:t>
            </w:r>
            <w:r w:rsidR="009565F8" w:rsidRPr="00B22BB9">
              <w:rPr>
                <w:sz w:val="28"/>
                <w:szCs w:val="28"/>
              </w:rPr>
              <w:t xml:space="preserve"> GV hướng dẫn HS dựa vào sơ đồ hình tròn để tìm ý, sắp xếp ý</w:t>
            </w:r>
            <w:r w:rsidR="00675126">
              <w:rPr>
                <w:sz w:val="28"/>
                <w:szCs w:val="28"/>
              </w:rPr>
              <w:t>.</w:t>
            </w:r>
          </w:p>
          <w:p w14:paraId="7516261B" w14:textId="77777777" w:rsidR="0043027B" w:rsidRPr="00B10E25" w:rsidRDefault="0043027B" w:rsidP="00E5709E">
            <w:pPr>
              <w:spacing w:line="288" w:lineRule="auto"/>
              <w:jc w:val="both"/>
              <w:rPr>
                <w:szCs w:val="28"/>
                <w:lang w:val="nl-NL"/>
              </w:rPr>
            </w:pPr>
            <w:r w:rsidRPr="00B10E25">
              <w:rPr>
                <w:sz w:val="28"/>
                <w:szCs w:val="28"/>
                <w:lang w:val="nl-NL"/>
              </w:rPr>
              <w:t>- GV giới thiệu cho HS biết về 5 bước cần làm cho một bài nói hay. Em cần chú ý thực hiện.</w:t>
            </w:r>
          </w:p>
          <w:p w14:paraId="54931A67" w14:textId="77777777" w:rsidR="00675126" w:rsidRDefault="00092F55" w:rsidP="00E5709E">
            <w:pPr>
              <w:spacing w:line="288" w:lineRule="auto"/>
              <w:jc w:val="center"/>
              <w:rPr>
                <w:b/>
                <w:szCs w:val="28"/>
                <w:lang w:val="nl-NL"/>
              </w:rPr>
            </w:pPr>
            <w:r>
              <w:rPr>
                <w:b/>
                <w:sz w:val="28"/>
                <w:szCs w:val="28"/>
                <w:lang w:val="nl-NL"/>
              </w:rPr>
              <w:t xml:space="preserve">Em </w:t>
            </w:r>
            <w:r w:rsidR="0043027B" w:rsidRPr="00B10E25">
              <w:rPr>
                <w:b/>
                <w:sz w:val="28"/>
                <w:szCs w:val="28"/>
                <w:lang w:val="nl-NL"/>
              </w:rPr>
              <w:t xml:space="preserve">chuẩn bị </w:t>
            </w:r>
            <w:r w:rsidR="00EE5348">
              <w:rPr>
                <w:b/>
                <w:sz w:val="28"/>
                <w:szCs w:val="28"/>
                <w:lang w:val="nl-NL"/>
              </w:rPr>
              <w:t>kể</w:t>
            </w:r>
            <w:r w:rsidR="00675126">
              <w:rPr>
                <w:b/>
                <w:sz w:val="28"/>
                <w:szCs w:val="28"/>
                <w:lang w:val="nl-NL"/>
              </w:rPr>
              <w:t xml:space="preserve"> (viết) </w:t>
            </w:r>
            <w:r w:rsidR="00EE5348">
              <w:rPr>
                <w:b/>
                <w:sz w:val="28"/>
                <w:szCs w:val="28"/>
                <w:lang w:val="nl-NL"/>
              </w:rPr>
              <w:t xml:space="preserve"> lại câu chuyện </w:t>
            </w:r>
          </w:p>
          <w:p w14:paraId="6DC0D79C" w14:textId="074A9DC4" w:rsidR="0043027B" w:rsidRPr="00B10E25" w:rsidRDefault="00EE5348" w:rsidP="00E5709E">
            <w:pPr>
              <w:spacing w:line="288" w:lineRule="auto"/>
              <w:jc w:val="center"/>
              <w:rPr>
                <w:b/>
                <w:szCs w:val="28"/>
                <w:lang w:val="nl-NL"/>
              </w:rPr>
            </w:pPr>
            <w:r w:rsidRPr="00092F55">
              <w:rPr>
                <w:b/>
                <w:i/>
                <w:iCs/>
                <w:sz w:val="28"/>
                <w:szCs w:val="28"/>
                <w:lang w:val="nl-NL"/>
              </w:rPr>
              <w:t>Sự tích cây</w:t>
            </w:r>
            <w:r w:rsidR="00092F55" w:rsidRPr="00092F55">
              <w:rPr>
                <w:b/>
                <w:i/>
                <w:iCs/>
                <w:sz w:val="28"/>
                <w:szCs w:val="28"/>
                <w:lang w:val="nl-NL"/>
              </w:rPr>
              <w:t xml:space="preserve"> lúa</w:t>
            </w:r>
          </w:p>
          <w:p w14:paraId="1A1C7AFA" w14:textId="6338AEAE" w:rsidR="0043027B" w:rsidRPr="00B10E25" w:rsidRDefault="00E7065C" w:rsidP="00E5709E">
            <w:pPr>
              <w:spacing w:line="288" w:lineRule="auto"/>
              <w:jc w:val="center"/>
              <w:rPr>
                <w:szCs w:val="28"/>
                <w:lang w:val="nl-NL"/>
              </w:rPr>
            </w:pPr>
            <w:r w:rsidRPr="00E7065C">
              <w:rPr>
                <w:noProof/>
                <w:szCs w:val="28"/>
              </w:rPr>
              <w:lastRenderedPageBreak/>
              <w:drawing>
                <wp:inline distT="0" distB="0" distL="0" distR="0" wp14:anchorId="10923A5B" wp14:editId="691BB103">
                  <wp:extent cx="3265724" cy="2341418"/>
                  <wp:effectExtent l="0" t="0" r="0" b="0"/>
                  <wp:docPr id="10"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930603-1BBB-9D0F-0FE3-D7CD4925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930603-1BBB-9D0F-0FE3-D7CD492591E0}"/>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0" b="99339" l="7447" r="97606">
                                        <a14:foregroundMark x1="23271" y1="26872" x2="21277" y2="40749"/>
                                        <a14:foregroundMark x1="21277" y1="40749" x2="26862" y2="26211"/>
                                        <a14:foregroundMark x1="26862" y1="26211" x2="28989" y2="23789"/>
                                        <a14:foregroundMark x1="21676" y1="42511" x2="10771" y2="43172"/>
                                        <a14:foregroundMark x1="10771" y1="43172" x2="7447" y2="63216"/>
                                        <a14:foregroundMark x1="7447" y1="63216" x2="26330" y2="70705"/>
                                        <a14:foregroundMark x1="26995" y1="63877" x2="28575" y2="64121"/>
                                        <a14:foregroundMark x1="41324" y1="44873" x2="40027" y2="38987"/>
                                        <a14:foregroundMark x1="40027" y1="38987" x2="26729" y2="39427"/>
                                        <a14:foregroundMark x1="26729" y1="39427" x2="39761" y2="38106"/>
                                        <a14:foregroundMark x1="39761" y1="38106" x2="58378" y2="39207"/>
                                        <a14:foregroundMark x1="58378" y1="39207" x2="72074" y2="36564"/>
                                        <a14:foregroundMark x1="72074" y1="36564" x2="72074" y2="26211"/>
                                        <a14:foregroundMark x1="27793" y1="21806" x2="28059" y2="220"/>
                                        <a14:foregroundMark x1="72606" y1="20485" x2="72340" y2="3744"/>
                                        <a14:foregroundMark x1="72340" y1="3744" x2="72872" y2="1762"/>
                                        <a14:foregroundMark x1="73138" y1="20705" x2="77394" y2="36784"/>
                                        <a14:foregroundMark x1="77394" y1="36784" x2="77261" y2="40308"/>
                                        <a14:foregroundMark x1="80186" y1="39868" x2="96676" y2="39868"/>
                                        <a14:foregroundMark x1="97606" y1="41410" x2="97872" y2="65859"/>
                                        <a14:foregroundMark x1="45080" y1="86123" x2="37367" y2="96696"/>
                                        <a14:foregroundMark x1="21660" y1="97086" x2="10771" y2="97357"/>
                                        <a14:foregroundMark x1="37367" y1="96696" x2="32471" y2="96818"/>
                                        <a14:foregroundMark x1="10771" y1="97357" x2="8910" y2="81938"/>
                                        <a14:foregroundMark x1="8910" y1="81938" x2="9441" y2="79075"/>
                                        <a14:foregroundMark x1="8644" y1="69383" x2="6782" y2="82159"/>
                                        <a14:foregroundMark x1="6782" y1="82159" x2="8910" y2="97357"/>
                                        <a14:foregroundMark x1="8910" y1="97357" x2="9973" y2="99339"/>
                                        <a14:backgroundMark x1="48005" y1="45595" x2="40691" y2="55066"/>
                                        <a14:backgroundMark x1="40691" y1="55066" x2="37367" y2="68062"/>
                                        <a14:backgroundMark x1="37367" y1="68062" x2="35505" y2="68062"/>
                                        <a14:backgroundMark x1="51064" y1="43172" x2="50133" y2="66740"/>
                                        <a14:backgroundMark x1="49202" y1="68062" x2="47606" y2="79956"/>
                                        <a14:backgroundMark x1="52261" y1="70044" x2="61702" y2="71586"/>
                                        <a14:backgroundMark x1="61702" y1="71586" x2="70213" y2="70925"/>
                                        <a14:backgroundMark x1="73670" y1="71366" x2="81117" y2="71366"/>
                                        <a14:backgroundMark x1="69415" y1="98238" x2="83777" y2="99339"/>
                                        <a14:backgroundMark x1="51064" y1="89427" x2="52128" y2="91850"/>
                                        <a14:backgroundMark x1="52128" y1="90529" x2="52128" y2="98899"/>
                                        <a14:backgroundMark x1="21277" y1="98018" x2="31250" y2="99780"/>
                                        <a14:backgroundMark x1="31250" y1="99780" x2="26463" y2="98018"/>
                                        <a14:backgroundMark x1="34176" y1="66740" x2="34309" y2="68062"/>
                                        <a14:backgroundMark x1="34840" y1="65198" x2="28989" y2="65198"/>
                                        <a14:backgroundMark x1="90691" y1="19383" x2="90691" y2="19383"/>
                                      </a14:backgroundRemoval>
                                    </a14:imgEffect>
                                  </a14:imgLayer>
                                </a14:imgProps>
                              </a:ext>
                            </a:extLst>
                          </a:blip>
                          <a:stretch>
                            <a:fillRect/>
                          </a:stretch>
                        </pic:blipFill>
                        <pic:spPr>
                          <a:xfrm>
                            <a:off x="0" y="0"/>
                            <a:ext cx="3318275" cy="2379095"/>
                          </a:xfrm>
                          <a:prstGeom prst="rect">
                            <a:avLst/>
                          </a:prstGeom>
                        </pic:spPr>
                      </pic:pic>
                    </a:graphicData>
                  </a:graphic>
                </wp:inline>
              </w:drawing>
            </w:r>
          </w:p>
          <w:p w14:paraId="0534389F" w14:textId="6F73A15C" w:rsidR="005633E1" w:rsidRDefault="00F9411F" w:rsidP="00E5709E">
            <w:pPr>
              <w:spacing w:line="288" w:lineRule="auto"/>
              <w:rPr>
                <w:szCs w:val="28"/>
              </w:rPr>
            </w:pPr>
            <w:r>
              <w:rPr>
                <w:szCs w:val="28"/>
              </w:rPr>
              <w:t>-</w:t>
            </w:r>
            <w:r w:rsidR="005633E1" w:rsidRPr="00175759">
              <w:rPr>
                <w:szCs w:val="28"/>
              </w:rPr>
              <w:t xml:space="preserve"> </w:t>
            </w:r>
            <w:r>
              <w:rPr>
                <w:szCs w:val="28"/>
              </w:rPr>
              <w:t xml:space="preserve">YC </w:t>
            </w:r>
            <w:r w:rsidR="005633E1" w:rsidRPr="005633E1">
              <w:rPr>
                <w:sz w:val="28"/>
                <w:szCs w:val="28"/>
              </w:rPr>
              <w:t>HS trao đổi nhóm đôi</w:t>
            </w:r>
            <w:r>
              <w:rPr>
                <w:sz w:val="28"/>
                <w:szCs w:val="28"/>
              </w:rPr>
              <w:t xml:space="preserve"> </w:t>
            </w:r>
            <w:r w:rsidR="00AF1EF9">
              <w:rPr>
                <w:sz w:val="28"/>
                <w:szCs w:val="28"/>
              </w:rPr>
              <w:t>và xác định</w:t>
            </w:r>
            <w:r w:rsidR="005633E1" w:rsidRPr="005633E1">
              <w:rPr>
                <w:sz w:val="28"/>
                <w:szCs w:val="28"/>
              </w:rPr>
              <w:t xml:space="preserve"> </w:t>
            </w:r>
            <w:r w:rsidR="00AF1EF9">
              <w:rPr>
                <w:sz w:val="28"/>
                <w:szCs w:val="28"/>
              </w:rPr>
              <w:t>chọn 1 trong 2 đề.</w:t>
            </w:r>
          </w:p>
          <w:p w14:paraId="1B440E26" w14:textId="3152DD59" w:rsidR="00FD1747" w:rsidRPr="008D042C" w:rsidRDefault="009F3E90" w:rsidP="00E5709E">
            <w:pPr>
              <w:spacing w:line="288" w:lineRule="auto"/>
              <w:rPr>
                <w:szCs w:val="28"/>
              </w:rPr>
            </w:pPr>
            <w:r w:rsidRPr="008D042C">
              <w:rPr>
                <w:sz w:val="28"/>
                <w:szCs w:val="28"/>
              </w:rPr>
              <w:t xml:space="preserve">* GV hướng dẫn HS </w:t>
            </w:r>
            <w:r w:rsidR="00AC3F63" w:rsidRPr="008D042C">
              <w:rPr>
                <w:sz w:val="28"/>
                <w:szCs w:val="28"/>
              </w:rPr>
              <w:t xml:space="preserve">các thực hiện </w:t>
            </w:r>
            <w:r w:rsidR="00FD1747" w:rsidRPr="008D042C">
              <w:rPr>
                <w:sz w:val="28"/>
                <w:szCs w:val="28"/>
              </w:rPr>
              <w:t>đề 2</w:t>
            </w:r>
            <w:r w:rsidR="008D042C" w:rsidRPr="008D042C">
              <w:rPr>
                <w:sz w:val="28"/>
                <w:szCs w:val="28"/>
              </w:rPr>
              <w:t xml:space="preserve">: </w:t>
            </w:r>
            <w:r w:rsidR="00FD1747" w:rsidRPr="008D042C">
              <w:rPr>
                <w:sz w:val="28"/>
                <w:szCs w:val="28"/>
              </w:rPr>
              <w:t>kể chuyện em và các bạn đóng vai, thực hành giao lưu với các bạn Lúc-xăm-bua</w:t>
            </w:r>
            <w:r w:rsidR="008D042C" w:rsidRPr="008D042C">
              <w:rPr>
                <w:sz w:val="28"/>
                <w:szCs w:val="28"/>
              </w:rPr>
              <w:t xml:space="preserve"> tương tự như đề 1.</w:t>
            </w:r>
          </w:p>
          <w:p w14:paraId="0DBEFD93" w14:textId="1CDF7E82" w:rsidR="00A628FA" w:rsidRPr="00A628FA" w:rsidRDefault="00AC3F63" w:rsidP="00E5709E">
            <w:pPr>
              <w:spacing w:line="288" w:lineRule="auto"/>
              <w:rPr>
                <w:szCs w:val="28"/>
              </w:rPr>
            </w:pPr>
            <w:r>
              <w:rPr>
                <w:sz w:val="28"/>
                <w:szCs w:val="28"/>
              </w:rPr>
              <w:t xml:space="preserve"> </w:t>
            </w:r>
          </w:p>
          <w:p w14:paraId="51A693AC" w14:textId="28920771" w:rsidR="0043027B" w:rsidRPr="00B10E25" w:rsidRDefault="0043027B" w:rsidP="00E5709E">
            <w:pPr>
              <w:spacing w:line="288" w:lineRule="auto"/>
              <w:jc w:val="both"/>
              <w:rPr>
                <w:b/>
                <w:szCs w:val="28"/>
                <w:lang w:val="nl-NL"/>
              </w:rPr>
            </w:pPr>
            <w:r w:rsidRPr="00B10E25">
              <w:rPr>
                <w:b/>
                <w:sz w:val="28"/>
                <w:szCs w:val="28"/>
                <w:lang w:val="nl-NL"/>
              </w:rPr>
              <w:t>2.2. Học sinh xây dựng câu cuyện của mình theo sơ đồ.</w:t>
            </w:r>
          </w:p>
          <w:p w14:paraId="7E7C18EE" w14:textId="77777777" w:rsidR="0043027B" w:rsidRPr="00B10E25" w:rsidRDefault="0043027B" w:rsidP="00E5709E">
            <w:pPr>
              <w:spacing w:line="288" w:lineRule="auto"/>
              <w:jc w:val="both"/>
              <w:rPr>
                <w:szCs w:val="28"/>
                <w:lang w:val="nl-NL"/>
              </w:rPr>
            </w:pPr>
            <w:r w:rsidRPr="00B10E25">
              <w:rPr>
                <w:sz w:val="28"/>
                <w:szCs w:val="28"/>
                <w:lang w:val="nl-NL"/>
              </w:rPr>
              <w:t>- GV hướng dẫn học sinh ghi ra giấy nháp các nội dung theo 5 bước trên.</w:t>
            </w:r>
          </w:p>
          <w:p w14:paraId="79D54E6E" w14:textId="302FF380" w:rsidR="0043027B" w:rsidRPr="00B10E25" w:rsidRDefault="0043027B" w:rsidP="00E5709E">
            <w:pPr>
              <w:spacing w:line="288" w:lineRule="auto"/>
              <w:jc w:val="both"/>
              <w:rPr>
                <w:szCs w:val="28"/>
                <w:lang w:val="nl-NL"/>
              </w:rPr>
            </w:pPr>
            <w:r w:rsidRPr="00B10E25">
              <w:rPr>
                <w:sz w:val="28"/>
                <w:szCs w:val="28"/>
                <w:lang w:val="nl-NL"/>
              </w:rPr>
              <w:t xml:space="preserve">- GV mời một số HS </w:t>
            </w:r>
            <w:r w:rsidR="00255CE5">
              <w:rPr>
                <w:sz w:val="28"/>
                <w:szCs w:val="28"/>
                <w:lang w:val="nl-NL"/>
              </w:rPr>
              <w:t>n</w:t>
            </w:r>
            <w:r w:rsidR="00F96046">
              <w:rPr>
                <w:sz w:val="28"/>
                <w:szCs w:val="28"/>
                <w:lang w:val="nl-NL"/>
              </w:rPr>
              <w:t>ói về dự định viết câu chuyện của mình.</w:t>
            </w:r>
          </w:p>
          <w:p w14:paraId="072EC86D" w14:textId="77777777" w:rsidR="0043027B" w:rsidRPr="00B10E25" w:rsidRDefault="0043027B" w:rsidP="00E5709E">
            <w:pPr>
              <w:spacing w:line="288" w:lineRule="auto"/>
              <w:jc w:val="both"/>
              <w:rPr>
                <w:szCs w:val="28"/>
                <w:lang w:val="nl-NL"/>
              </w:rPr>
            </w:pPr>
            <w:r w:rsidRPr="00B10E25">
              <w:rPr>
                <w:sz w:val="28"/>
                <w:szCs w:val="28"/>
                <w:lang w:val="nl-NL"/>
              </w:rPr>
              <w:t>- Mời HS khác nhận xét.</w:t>
            </w:r>
          </w:p>
          <w:p w14:paraId="28CBB7D2" w14:textId="77777777" w:rsidR="0043027B" w:rsidRPr="00B10E25" w:rsidRDefault="0043027B" w:rsidP="00E5709E">
            <w:pPr>
              <w:spacing w:line="288" w:lineRule="auto"/>
              <w:jc w:val="both"/>
              <w:rPr>
                <w:szCs w:val="28"/>
                <w:lang w:val="nl-NL"/>
              </w:rPr>
            </w:pPr>
            <w:r w:rsidRPr="00B10E25">
              <w:rPr>
                <w:sz w:val="28"/>
                <w:szCs w:val="28"/>
                <w:lang w:val="nl-NL"/>
              </w:rPr>
              <w:t>- GV nhận xét tuyên dương.</w:t>
            </w:r>
          </w:p>
        </w:tc>
        <w:tc>
          <w:tcPr>
            <w:tcW w:w="4385" w:type="dxa"/>
            <w:tcBorders>
              <w:top w:val="dashed" w:sz="4" w:space="0" w:color="auto"/>
              <w:bottom w:val="dotted" w:sz="4" w:space="0" w:color="auto"/>
            </w:tcBorders>
          </w:tcPr>
          <w:p w14:paraId="2A57ABF0" w14:textId="77777777" w:rsidR="0043027B" w:rsidRPr="00B10E25" w:rsidRDefault="0043027B" w:rsidP="00E5709E">
            <w:pPr>
              <w:spacing w:line="288" w:lineRule="auto"/>
              <w:jc w:val="both"/>
              <w:rPr>
                <w:i/>
                <w:szCs w:val="28"/>
                <w:lang w:val="nl-NL"/>
              </w:rPr>
            </w:pPr>
          </w:p>
          <w:p w14:paraId="7E829AE8" w14:textId="39DC0E13" w:rsidR="00550446" w:rsidRDefault="00675126" w:rsidP="00E5709E">
            <w:pPr>
              <w:spacing w:line="288" w:lineRule="auto"/>
              <w:jc w:val="both"/>
              <w:rPr>
                <w:szCs w:val="28"/>
                <w:lang w:val="nl-NL"/>
              </w:rPr>
            </w:pPr>
            <w:r>
              <w:rPr>
                <w:sz w:val="28"/>
                <w:szCs w:val="28"/>
                <w:lang w:val="nl-NL"/>
              </w:rPr>
              <w:t>- HS đọc yêu cầu bài.</w:t>
            </w:r>
          </w:p>
          <w:p w14:paraId="18F60340" w14:textId="77777777" w:rsidR="00675126" w:rsidRDefault="00675126" w:rsidP="00E5709E">
            <w:pPr>
              <w:spacing w:line="288" w:lineRule="auto"/>
              <w:jc w:val="both"/>
              <w:rPr>
                <w:szCs w:val="28"/>
                <w:lang w:val="nl-NL"/>
              </w:rPr>
            </w:pPr>
          </w:p>
          <w:p w14:paraId="006BD5F5" w14:textId="4A14BF26" w:rsidR="0043027B" w:rsidRPr="00B10E25" w:rsidRDefault="0043027B" w:rsidP="00E5709E">
            <w:pPr>
              <w:spacing w:line="288" w:lineRule="auto"/>
              <w:jc w:val="both"/>
              <w:rPr>
                <w:szCs w:val="28"/>
                <w:lang w:val="nl-NL"/>
              </w:rPr>
            </w:pPr>
            <w:r w:rsidRPr="00B10E25">
              <w:rPr>
                <w:sz w:val="28"/>
                <w:szCs w:val="28"/>
                <w:lang w:val="nl-NL"/>
              </w:rPr>
              <w:t>- HS quan sát 5 bước chuẩn bị và lắng nghe GV hướng dẫn.</w:t>
            </w:r>
          </w:p>
          <w:p w14:paraId="43FBBB38" w14:textId="77777777" w:rsidR="0043027B" w:rsidRPr="00B10E25" w:rsidRDefault="0043027B" w:rsidP="00E5709E">
            <w:pPr>
              <w:spacing w:line="288" w:lineRule="auto"/>
              <w:jc w:val="both"/>
              <w:rPr>
                <w:szCs w:val="28"/>
                <w:lang w:val="nl-NL"/>
              </w:rPr>
            </w:pPr>
          </w:p>
          <w:p w14:paraId="2B4A3B6C" w14:textId="77777777" w:rsidR="0043027B" w:rsidRPr="00B10E25" w:rsidRDefault="0043027B" w:rsidP="00E5709E">
            <w:pPr>
              <w:spacing w:line="288" w:lineRule="auto"/>
              <w:jc w:val="both"/>
              <w:rPr>
                <w:szCs w:val="28"/>
                <w:lang w:val="nl-NL"/>
              </w:rPr>
            </w:pPr>
          </w:p>
          <w:p w14:paraId="59D668A3" w14:textId="77777777" w:rsidR="0043027B" w:rsidRPr="00B10E25" w:rsidRDefault="0043027B" w:rsidP="00E5709E">
            <w:pPr>
              <w:spacing w:line="288" w:lineRule="auto"/>
              <w:jc w:val="both"/>
              <w:rPr>
                <w:szCs w:val="28"/>
                <w:lang w:val="nl-NL"/>
              </w:rPr>
            </w:pPr>
          </w:p>
          <w:p w14:paraId="11791D38" w14:textId="77777777" w:rsidR="0043027B" w:rsidRPr="00B10E25" w:rsidRDefault="0043027B" w:rsidP="00E5709E">
            <w:pPr>
              <w:spacing w:line="288" w:lineRule="auto"/>
              <w:jc w:val="both"/>
              <w:rPr>
                <w:szCs w:val="28"/>
                <w:lang w:val="nl-NL"/>
              </w:rPr>
            </w:pPr>
          </w:p>
          <w:p w14:paraId="6E62A550" w14:textId="77777777" w:rsidR="0043027B" w:rsidRPr="00B10E25" w:rsidRDefault="0043027B" w:rsidP="00E5709E">
            <w:pPr>
              <w:spacing w:line="288" w:lineRule="auto"/>
              <w:jc w:val="both"/>
              <w:rPr>
                <w:szCs w:val="28"/>
                <w:lang w:val="nl-NL"/>
              </w:rPr>
            </w:pPr>
          </w:p>
          <w:p w14:paraId="596CE233" w14:textId="77777777" w:rsidR="0043027B" w:rsidRPr="00B10E25" w:rsidRDefault="0043027B" w:rsidP="00E5709E">
            <w:pPr>
              <w:spacing w:line="288" w:lineRule="auto"/>
              <w:jc w:val="both"/>
              <w:rPr>
                <w:szCs w:val="28"/>
                <w:lang w:val="nl-NL"/>
              </w:rPr>
            </w:pPr>
          </w:p>
          <w:p w14:paraId="412EAD59" w14:textId="77777777" w:rsidR="0043027B" w:rsidRPr="00B10E25" w:rsidRDefault="0043027B" w:rsidP="00E5709E">
            <w:pPr>
              <w:spacing w:line="288" w:lineRule="auto"/>
              <w:jc w:val="both"/>
              <w:rPr>
                <w:szCs w:val="28"/>
                <w:lang w:val="nl-NL"/>
              </w:rPr>
            </w:pPr>
          </w:p>
          <w:p w14:paraId="36BCFB9C" w14:textId="77777777" w:rsidR="0043027B" w:rsidRPr="00B10E25" w:rsidRDefault="0043027B" w:rsidP="00E5709E">
            <w:pPr>
              <w:spacing w:line="288" w:lineRule="auto"/>
              <w:jc w:val="both"/>
              <w:rPr>
                <w:szCs w:val="28"/>
                <w:lang w:val="nl-NL"/>
              </w:rPr>
            </w:pPr>
          </w:p>
          <w:p w14:paraId="0B0D6611" w14:textId="77777777" w:rsidR="0043027B" w:rsidRPr="00B10E25" w:rsidRDefault="0043027B" w:rsidP="00E5709E">
            <w:pPr>
              <w:spacing w:line="288" w:lineRule="auto"/>
              <w:jc w:val="both"/>
              <w:rPr>
                <w:szCs w:val="28"/>
                <w:lang w:val="nl-NL"/>
              </w:rPr>
            </w:pPr>
          </w:p>
          <w:p w14:paraId="1C115E37" w14:textId="77777777" w:rsidR="0043027B" w:rsidRPr="00B10E25" w:rsidRDefault="0043027B" w:rsidP="00E5709E">
            <w:pPr>
              <w:spacing w:line="288" w:lineRule="auto"/>
              <w:jc w:val="both"/>
              <w:rPr>
                <w:szCs w:val="28"/>
                <w:lang w:val="nl-NL"/>
              </w:rPr>
            </w:pPr>
          </w:p>
          <w:p w14:paraId="615814C2" w14:textId="77777777" w:rsidR="0043027B" w:rsidRPr="00B10E25" w:rsidRDefault="0043027B" w:rsidP="00E5709E">
            <w:pPr>
              <w:spacing w:line="288" w:lineRule="auto"/>
              <w:jc w:val="both"/>
              <w:rPr>
                <w:sz w:val="20"/>
                <w:szCs w:val="28"/>
                <w:lang w:val="nl-NL"/>
              </w:rPr>
            </w:pPr>
          </w:p>
          <w:p w14:paraId="0B2139D6" w14:textId="77777777" w:rsidR="0043027B" w:rsidRPr="00B10E25" w:rsidRDefault="0043027B" w:rsidP="00E5709E">
            <w:pPr>
              <w:spacing w:line="288" w:lineRule="auto"/>
              <w:jc w:val="both"/>
              <w:rPr>
                <w:szCs w:val="28"/>
                <w:lang w:val="nl-NL"/>
              </w:rPr>
            </w:pPr>
            <w:r w:rsidRPr="00B10E25">
              <w:rPr>
                <w:sz w:val="28"/>
                <w:szCs w:val="28"/>
                <w:lang w:val="nl-NL"/>
              </w:rPr>
              <w:t>- Học sinh ghi ra giấy nháp các nội dung theo 5 bước trên.</w:t>
            </w:r>
          </w:p>
          <w:p w14:paraId="14B474AD" w14:textId="172155DE" w:rsidR="0043027B" w:rsidRPr="00B10E25" w:rsidRDefault="0043027B" w:rsidP="00E5709E">
            <w:pPr>
              <w:spacing w:line="288" w:lineRule="auto"/>
              <w:jc w:val="both"/>
              <w:rPr>
                <w:szCs w:val="28"/>
                <w:lang w:val="nl-NL"/>
              </w:rPr>
            </w:pPr>
            <w:r w:rsidRPr="00B10E25">
              <w:rPr>
                <w:sz w:val="28"/>
                <w:szCs w:val="28"/>
                <w:lang w:val="nl-NL"/>
              </w:rPr>
              <w:t xml:space="preserve">- Một số HS giới thiệu về bản thân, nói về </w:t>
            </w:r>
            <w:r w:rsidR="005D2022">
              <w:rPr>
                <w:sz w:val="28"/>
                <w:szCs w:val="28"/>
                <w:lang w:val="nl-NL"/>
              </w:rPr>
              <w:t>việc chuẩn bị để kể lại câu chuyện</w:t>
            </w:r>
            <w:r w:rsidR="00A628FA">
              <w:rPr>
                <w:sz w:val="28"/>
                <w:szCs w:val="28"/>
                <w:lang w:val="nl-NL"/>
              </w:rPr>
              <w:t xml:space="preserve"> </w:t>
            </w:r>
            <w:r w:rsidR="00A628FA" w:rsidRPr="00A628FA">
              <w:rPr>
                <w:i/>
                <w:iCs/>
                <w:sz w:val="28"/>
                <w:szCs w:val="28"/>
                <w:lang w:val="nl-NL"/>
              </w:rPr>
              <w:t>Sự tích cây lúa.</w:t>
            </w:r>
          </w:p>
          <w:p w14:paraId="7E396A04" w14:textId="77777777" w:rsidR="0043027B" w:rsidRDefault="0043027B" w:rsidP="00E5709E">
            <w:pPr>
              <w:spacing w:line="288" w:lineRule="auto"/>
              <w:jc w:val="both"/>
              <w:rPr>
                <w:szCs w:val="28"/>
                <w:lang w:val="nl-NL"/>
              </w:rPr>
            </w:pPr>
          </w:p>
          <w:p w14:paraId="08CF4606" w14:textId="77777777" w:rsidR="00A628FA" w:rsidRPr="00A628FA" w:rsidRDefault="00A628FA" w:rsidP="00E5709E">
            <w:pPr>
              <w:spacing w:line="288" w:lineRule="auto"/>
              <w:rPr>
                <w:szCs w:val="28"/>
                <w:lang w:val="nl-NL"/>
              </w:rPr>
            </w:pPr>
          </w:p>
          <w:p w14:paraId="69ECD195" w14:textId="4232A561" w:rsidR="00A628FA" w:rsidRPr="00A628FA" w:rsidRDefault="00A628FA" w:rsidP="00E5709E">
            <w:pPr>
              <w:spacing w:line="288" w:lineRule="auto"/>
              <w:rPr>
                <w:szCs w:val="28"/>
                <w:lang w:val="nl-NL"/>
              </w:rPr>
            </w:pPr>
            <w:r w:rsidRPr="00A628FA">
              <w:rPr>
                <w:sz w:val="28"/>
                <w:szCs w:val="28"/>
                <w:lang w:val="nl-NL"/>
              </w:rPr>
              <w:t>- HS trao đổi</w:t>
            </w:r>
          </w:p>
        </w:tc>
      </w:tr>
      <w:tr w:rsidR="0043027B" w:rsidRPr="00B10E25" w14:paraId="726129A0" w14:textId="77777777" w:rsidTr="00352851">
        <w:trPr>
          <w:trHeight w:val="904"/>
        </w:trPr>
        <w:tc>
          <w:tcPr>
            <w:tcW w:w="9738" w:type="dxa"/>
            <w:gridSpan w:val="2"/>
            <w:tcBorders>
              <w:top w:val="dotted" w:sz="4" w:space="0" w:color="auto"/>
              <w:bottom w:val="dotted" w:sz="4" w:space="0" w:color="auto"/>
            </w:tcBorders>
          </w:tcPr>
          <w:p w14:paraId="25482FB1" w14:textId="77777777" w:rsidR="0043027B" w:rsidRPr="00B10E25" w:rsidRDefault="0043027B" w:rsidP="00E5709E">
            <w:pPr>
              <w:spacing w:line="288" w:lineRule="auto"/>
              <w:jc w:val="both"/>
              <w:rPr>
                <w:bCs/>
                <w:i/>
                <w:szCs w:val="28"/>
                <w:lang w:val="nl-NL"/>
              </w:rPr>
            </w:pPr>
            <w:r w:rsidRPr="00B10E25">
              <w:rPr>
                <w:b/>
                <w:bCs/>
                <w:sz w:val="28"/>
                <w:szCs w:val="28"/>
                <w:lang w:val="nl-NL"/>
              </w:rPr>
              <w:lastRenderedPageBreak/>
              <w:t>3. Luyện tập.</w:t>
            </w:r>
          </w:p>
          <w:p w14:paraId="5D5A5D1C" w14:textId="77777777" w:rsidR="0043027B" w:rsidRPr="00B10E25" w:rsidRDefault="0043027B" w:rsidP="00E5709E">
            <w:pPr>
              <w:spacing w:line="288" w:lineRule="auto"/>
              <w:jc w:val="both"/>
              <w:rPr>
                <w:szCs w:val="28"/>
                <w:lang w:val="nl-NL"/>
              </w:rPr>
            </w:pPr>
            <w:r w:rsidRPr="00B10E25">
              <w:rPr>
                <w:sz w:val="28"/>
                <w:szCs w:val="28"/>
                <w:lang w:val="nl-NL"/>
              </w:rPr>
              <w:t xml:space="preserve">- Mục tiêu: </w:t>
            </w:r>
          </w:p>
          <w:p w14:paraId="6EB2E3C5" w14:textId="795E11BC" w:rsidR="0043027B" w:rsidRPr="00CD21FE" w:rsidRDefault="0043027B" w:rsidP="00E5709E">
            <w:pPr>
              <w:spacing w:line="288" w:lineRule="auto"/>
              <w:jc w:val="both"/>
              <w:rPr>
                <w:szCs w:val="28"/>
              </w:rPr>
            </w:pPr>
            <w:r w:rsidRPr="00347C22">
              <w:rPr>
                <w:sz w:val="28"/>
                <w:szCs w:val="28"/>
                <w:lang w:val="nl-NL"/>
              </w:rPr>
              <w:t xml:space="preserve">+ Biết kể </w:t>
            </w:r>
            <w:r w:rsidR="00CD21FE" w:rsidRPr="00347C22">
              <w:rPr>
                <w:sz w:val="28"/>
                <w:szCs w:val="28"/>
              </w:rPr>
              <w:t xml:space="preserve">(viết) </w:t>
            </w:r>
            <w:r w:rsidRPr="00347C22">
              <w:rPr>
                <w:sz w:val="28"/>
                <w:szCs w:val="28"/>
                <w:lang w:val="nl-NL"/>
              </w:rPr>
              <w:t xml:space="preserve">đầy đủ </w:t>
            </w:r>
            <w:r w:rsidR="0080358A" w:rsidRPr="00347C22">
              <w:rPr>
                <w:sz w:val="28"/>
                <w:szCs w:val="28"/>
              </w:rPr>
              <w:t>được câu chuyện Sự tích cây lúa (từ đoạn tốp thợ săn gặp các vị thần</w:t>
            </w:r>
            <w:r w:rsidR="00CD21FE" w:rsidRPr="00347C22">
              <w:rPr>
                <w:sz w:val="28"/>
                <w:szCs w:val="28"/>
              </w:rPr>
              <w:t xml:space="preserve"> </w:t>
            </w:r>
            <w:r w:rsidR="0080358A" w:rsidRPr="00347C22">
              <w:rPr>
                <w:sz w:val="28"/>
                <w:szCs w:val="28"/>
              </w:rPr>
              <w:t>núi đến hết)</w:t>
            </w:r>
            <w:r w:rsidR="00347C22" w:rsidRPr="00347C22">
              <w:rPr>
                <w:sz w:val="28"/>
                <w:szCs w:val="28"/>
              </w:rPr>
              <w:t xml:space="preserve"> hoặc kể chuyện cùng các bạn đóng vai, thực hành giao lưu với các bạn Lúc-xăm-bua</w:t>
            </w:r>
          </w:p>
          <w:p w14:paraId="5FD8EC48" w14:textId="77777777" w:rsidR="0043027B" w:rsidRPr="00B10E25" w:rsidRDefault="0043027B" w:rsidP="00E5709E">
            <w:pPr>
              <w:spacing w:line="288" w:lineRule="auto"/>
              <w:jc w:val="both"/>
              <w:rPr>
                <w:szCs w:val="28"/>
                <w:lang w:val="nl-NL"/>
              </w:rPr>
            </w:pPr>
            <w:r w:rsidRPr="00B10E25">
              <w:rPr>
                <w:sz w:val="28"/>
                <w:szCs w:val="28"/>
                <w:lang w:val="nl-NL"/>
              </w:rPr>
              <w:t>+ Lắng nghe bạn nói, biết nhận xét đánh giá lời kể của bạn.</w:t>
            </w:r>
          </w:p>
          <w:p w14:paraId="1FED7FC4" w14:textId="77777777" w:rsidR="0043027B" w:rsidRPr="00B10E25" w:rsidRDefault="0043027B" w:rsidP="00E5709E">
            <w:pPr>
              <w:spacing w:line="288" w:lineRule="auto"/>
              <w:jc w:val="both"/>
              <w:rPr>
                <w:szCs w:val="28"/>
                <w:lang w:val="nl-NL"/>
              </w:rPr>
            </w:pPr>
            <w:r w:rsidRPr="00B10E25">
              <w:rPr>
                <w:sz w:val="28"/>
                <w:szCs w:val="28"/>
                <w:lang w:val="nl-NL"/>
              </w:rPr>
              <w:t>+ Biết trao đổi cùng bạn về nội dung câu chuyện của bạn và của mình.</w:t>
            </w:r>
          </w:p>
          <w:p w14:paraId="754B5479" w14:textId="77777777" w:rsidR="0043027B" w:rsidRPr="00B10E25" w:rsidRDefault="0043027B" w:rsidP="00E5709E">
            <w:pPr>
              <w:spacing w:line="288" w:lineRule="auto"/>
              <w:jc w:val="both"/>
              <w:rPr>
                <w:szCs w:val="28"/>
                <w:lang w:val="nl-NL"/>
              </w:rPr>
            </w:pPr>
            <w:r w:rsidRPr="00B10E25">
              <w:rPr>
                <w:sz w:val="28"/>
                <w:szCs w:val="28"/>
                <w:lang w:val="nl-NL"/>
              </w:rPr>
              <w:t>- Phát triển năng lực văn học: Thể hiện được các chi tiết thú vị trong câu chuyện.</w:t>
            </w:r>
          </w:p>
          <w:p w14:paraId="65F490BA" w14:textId="77777777" w:rsidR="0043027B" w:rsidRPr="00B10E25" w:rsidRDefault="0043027B" w:rsidP="00E5709E">
            <w:pPr>
              <w:spacing w:line="288" w:lineRule="auto"/>
              <w:jc w:val="both"/>
              <w:rPr>
                <w:szCs w:val="28"/>
                <w:lang w:val="nl-NL"/>
              </w:rPr>
            </w:pPr>
            <w:r w:rsidRPr="00B10E25">
              <w:rPr>
                <w:sz w:val="28"/>
                <w:szCs w:val="28"/>
                <w:lang w:val="nl-NL"/>
              </w:rPr>
              <w:t>- Cách tiến hành:</w:t>
            </w:r>
          </w:p>
        </w:tc>
      </w:tr>
      <w:tr w:rsidR="0043027B" w:rsidRPr="00B10E25" w14:paraId="3CA45FE5" w14:textId="77777777" w:rsidTr="00883A63">
        <w:trPr>
          <w:trHeight w:val="2360"/>
        </w:trPr>
        <w:tc>
          <w:tcPr>
            <w:tcW w:w="5353" w:type="dxa"/>
            <w:tcBorders>
              <w:top w:val="dotted" w:sz="4" w:space="0" w:color="auto"/>
              <w:bottom w:val="dashed" w:sz="4" w:space="0" w:color="auto"/>
            </w:tcBorders>
          </w:tcPr>
          <w:p w14:paraId="1486DB36" w14:textId="77777777" w:rsidR="0043027B" w:rsidRPr="00B10E25" w:rsidRDefault="0043027B" w:rsidP="00E5709E">
            <w:pPr>
              <w:spacing w:line="288" w:lineRule="auto"/>
              <w:jc w:val="both"/>
              <w:rPr>
                <w:b/>
                <w:szCs w:val="28"/>
                <w:lang w:val="nl-NL"/>
              </w:rPr>
            </w:pPr>
            <w:r w:rsidRPr="00B10E25">
              <w:rPr>
                <w:b/>
                <w:sz w:val="28"/>
                <w:szCs w:val="28"/>
                <w:lang w:val="nl-NL"/>
              </w:rPr>
              <w:lastRenderedPageBreak/>
              <w:t>3.1 Kể chuyện trong nhóm.</w:t>
            </w:r>
          </w:p>
          <w:p w14:paraId="7CC30C85" w14:textId="6936B779" w:rsidR="00B27898" w:rsidRPr="00B27898" w:rsidRDefault="00B27898" w:rsidP="00E5709E">
            <w:pPr>
              <w:spacing w:line="288" w:lineRule="auto"/>
              <w:rPr>
                <w:szCs w:val="28"/>
              </w:rPr>
            </w:pPr>
            <w:r>
              <w:rPr>
                <w:sz w:val="28"/>
                <w:szCs w:val="28"/>
              </w:rPr>
              <w:t xml:space="preserve">- </w:t>
            </w:r>
            <w:r w:rsidRPr="00B27898">
              <w:rPr>
                <w:sz w:val="28"/>
                <w:szCs w:val="28"/>
              </w:rPr>
              <w:t>HS tiếp nối nhau xung phong đọc đoạn văn của mình.</w:t>
            </w:r>
          </w:p>
          <w:p w14:paraId="61C43490" w14:textId="3B35FEDF" w:rsidR="00B27898" w:rsidRPr="00B27898" w:rsidRDefault="00B27898" w:rsidP="00E5709E">
            <w:pPr>
              <w:spacing w:line="288" w:lineRule="auto"/>
              <w:rPr>
                <w:szCs w:val="28"/>
              </w:rPr>
            </w:pPr>
            <w:r w:rsidRPr="00B27898">
              <w:rPr>
                <w:sz w:val="28"/>
                <w:szCs w:val="28"/>
              </w:rPr>
              <w:t>- GV nhận xét, bình chọn những đoạn viết hay.</w:t>
            </w:r>
          </w:p>
          <w:p w14:paraId="7FA0CE13" w14:textId="68F7627A" w:rsidR="00B27898" w:rsidRPr="00B27898" w:rsidRDefault="00B27898" w:rsidP="00E5709E">
            <w:pPr>
              <w:spacing w:line="288" w:lineRule="auto"/>
              <w:rPr>
                <w:szCs w:val="28"/>
              </w:rPr>
            </w:pPr>
            <w:r w:rsidRPr="00B27898">
              <w:rPr>
                <w:sz w:val="28"/>
                <w:szCs w:val="28"/>
              </w:rPr>
              <w:t xml:space="preserve">− GV chữa 5 – 7 bài viết của HS </w:t>
            </w:r>
          </w:p>
          <w:p w14:paraId="681FFD16" w14:textId="77777777" w:rsidR="0043027B" w:rsidRPr="00B10E25" w:rsidRDefault="0043027B" w:rsidP="00E5709E">
            <w:pPr>
              <w:spacing w:line="288" w:lineRule="auto"/>
              <w:jc w:val="both"/>
              <w:rPr>
                <w:szCs w:val="28"/>
                <w:lang w:val="nl-NL"/>
              </w:rPr>
            </w:pPr>
            <w:r w:rsidRPr="00B10E25">
              <w:rPr>
                <w:sz w:val="28"/>
                <w:szCs w:val="28"/>
                <w:lang w:val="nl-NL"/>
              </w:rPr>
              <w:t>- Mời HS khác nhận xét.</w:t>
            </w:r>
          </w:p>
          <w:p w14:paraId="2E3D28FC" w14:textId="77777777" w:rsidR="0043027B" w:rsidRPr="00B10E25" w:rsidRDefault="0043027B" w:rsidP="00E5709E">
            <w:pPr>
              <w:spacing w:line="288" w:lineRule="auto"/>
              <w:jc w:val="both"/>
              <w:rPr>
                <w:szCs w:val="28"/>
                <w:lang w:val="nl-NL"/>
              </w:rPr>
            </w:pPr>
            <w:r w:rsidRPr="00B10E25">
              <w:rPr>
                <w:sz w:val="28"/>
                <w:szCs w:val="28"/>
                <w:lang w:val="nl-NL"/>
              </w:rPr>
              <w:t>- GV nhận xét tuyên dương.</w:t>
            </w:r>
          </w:p>
          <w:p w14:paraId="7B5A05EA" w14:textId="77777777" w:rsidR="0043027B" w:rsidRPr="00B10E25" w:rsidRDefault="0043027B" w:rsidP="00E5709E">
            <w:pPr>
              <w:spacing w:line="288" w:lineRule="auto"/>
              <w:jc w:val="both"/>
              <w:rPr>
                <w:b/>
                <w:szCs w:val="28"/>
                <w:lang w:val="nl-NL"/>
              </w:rPr>
            </w:pPr>
            <w:r w:rsidRPr="00B10E25">
              <w:rPr>
                <w:b/>
                <w:sz w:val="28"/>
                <w:szCs w:val="28"/>
                <w:lang w:val="nl-NL"/>
              </w:rPr>
              <w:t>3.2. Thi kể chuyện trước lớp.</w:t>
            </w:r>
          </w:p>
          <w:p w14:paraId="47A1CEF4" w14:textId="77777777" w:rsidR="0043027B" w:rsidRPr="00B10E25" w:rsidRDefault="0043027B" w:rsidP="00E5709E">
            <w:pPr>
              <w:spacing w:line="288" w:lineRule="auto"/>
              <w:jc w:val="both"/>
              <w:rPr>
                <w:szCs w:val="28"/>
                <w:lang w:val="nl-NL"/>
              </w:rPr>
            </w:pPr>
            <w:r w:rsidRPr="00B10E25">
              <w:rPr>
                <w:sz w:val="28"/>
                <w:szCs w:val="28"/>
                <w:lang w:val="nl-NL"/>
              </w:rPr>
              <w:t>- GV tổ chức thi kể chuyện.</w:t>
            </w:r>
          </w:p>
          <w:p w14:paraId="258D44AD" w14:textId="77777777" w:rsidR="0043027B" w:rsidRPr="00B10E25" w:rsidRDefault="0043027B" w:rsidP="00E5709E">
            <w:pPr>
              <w:spacing w:line="288" w:lineRule="auto"/>
              <w:jc w:val="both"/>
              <w:rPr>
                <w:szCs w:val="28"/>
                <w:lang w:val="nl-NL"/>
              </w:rPr>
            </w:pPr>
            <w:r w:rsidRPr="00B10E25">
              <w:rPr>
                <w:sz w:val="28"/>
                <w:szCs w:val="28"/>
                <w:lang w:val="nl-NL"/>
              </w:rPr>
              <w:t>- Mời HS khác nhận xét.</w:t>
            </w:r>
          </w:p>
          <w:p w14:paraId="3790791D" w14:textId="77777777" w:rsidR="0043027B" w:rsidRPr="00B10E25" w:rsidRDefault="0043027B" w:rsidP="00E5709E">
            <w:pPr>
              <w:spacing w:line="288" w:lineRule="auto"/>
              <w:jc w:val="both"/>
              <w:rPr>
                <w:b/>
                <w:szCs w:val="28"/>
                <w:lang w:val="nl-NL"/>
              </w:rPr>
            </w:pPr>
            <w:r w:rsidRPr="00B10E25">
              <w:rPr>
                <w:sz w:val="28"/>
                <w:szCs w:val="28"/>
                <w:lang w:val="nl-NL"/>
              </w:rPr>
              <w:t>- GV nhận xét tuyên dương.</w:t>
            </w:r>
          </w:p>
        </w:tc>
        <w:tc>
          <w:tcPr>
            <w:tcW w:w="4385" w:type="dxa"/>
            <w:tcBorders>
              <w:top w:val="dotted" w:sz="4" w:space="0" w:color="auto"/>
              <w:bottom w:val="dashed" w:sz="4" w:space="0" w:color="auto"/>
            </w:tcBorders>
          </w:tcPr>
          <w:p w14:paraId="3C832653" w14:textId="77777777" w:rsidR="0043027B" w:rsidRPr="00B10E25" w:rsidRDefault="0043027B" w:rsidP="00E5709E">
            <w:pPr>
              <w:spacing w:line="288" w:lineRule="auto"/>
              <w:jc w:val="both"/>
              <w:rPr>
                <w:szCs w:val="28"/>
                <w:lang w:val="nl-NL"/>
              </w:rPr>
            </w:pPr>
          </w:p>
          <w:p w14:paraId="0E62215C" w14:textId="50327818" w:rsidR="0043027B" w:rsidRPr="00B10E25" w:rsidRDefault="0043027B" w:rsidP="00E5709E">
            <w:pPr>
              <w:spacing w:line="288" w:lineRule="auto"/>
              <w:jc w:val="both"/>
              <w:rPr>
                <w:szCs w:val="28"/>
                <w:lang w:val="nl-NL"/>
              </w:rPr>
            </w:pPr>
            <w:r w:rsidRPr="00B10E25">
              <w:rPr>
                <w:sz w:val="28"/>
                <w:szCs w:val="28"/>
                <w:lang w:val="nl-NL"/>
              </w:rPr>
              <w:t xml:space="preserve">- HS </w:t>
            </w:r>
            <w:r w:rsidR="00BA4A7E">
              <w:rPr>
                <w:sz w:val="28"/>
                <w:szCs w:val="28"/>
                <w:lang w:val="nl-NL"/>
              </w:rPr>
              <w:t xml:space="preserve">nối tiếp đọc đoạn văn của mình. </w:t>
            </w:r>
          </w:p>
          <w:p w14:paraId="65A68CC7" w14:textId="1D9FF28E" w:rsidR="0043027B" w:rsidRPr="00B10E25" w:rsidRDefault="0043027B" w:rsidP="00E5709E">
            <w:pPr>
              <w:spacing w:line="288" w:lineRule="auto"/>
              <w:jc w:val="both"/>
              <w:rPr>
                <w:szCs w:val="28"/>
                <w:lang w:val="nl-NL"/>
              </w:rPr>
            </w:pPr>
            <w:r w:rsidRPr="00B10E25">
              <w:rPr>
                <w:sz w:val="28"/>
                <w:szCs w:val="28"/>
                <w:lang w:val="nl-NL"/>
              </w:rPr>
              <w:t xml:space="preserve">- </w:t>
            </w:r>
            <w:r w:rsidR="00BA4A7E">
              <w:rPr>
                <w:sz w:val="28"/>
                <w:szCs w:val="28"/>
                <w:lang w:val="nl-NL"/>
              </w:rPr>
              <w:t>HS nhận xét.</w:t>
            </w:r>
          </w:p>
          <w:p w14:paraId="0B734CE9" w14:textId="77777777" w:rsidR="0043027B" w:rsidRPr="00B10E25" w:rsidRDefault="0043027B" w:rsidP="00E5709E">
            <w:pPr>
              <w:spacing w:line="288" w:lineRule="auto"/>
              <w:jc w:val="both"/>
              <w:rPr>
                <w:szCs w:val="28"/>
                <w:lang w:val="nl-NL"/>
              </w:rPr>
            </w:pPr>
          </w:p>
          <w:p w14:paraId="615A4030" w14:textId="77777777" w:rsidR="0043027B" w:rsidRDefault="0043027B" w:rsidP="00E5709E">
            <w:pPr>
              <w:spacing w:line="288" w:lineRule="auto"/>
              <w:jc w:val="both"/>
              <w:rPr>
                <w:szCs w:val="28"/>
                <w:lang w:val="nl-NL"/>
              </w:rPr>
            </w:pPr>
          </w:p>
          <w:p w14:paraId="441C5A55" w14:textId="77777777" w:rsidR="00BA3D9B" w:rsidRPr="00B10E25" w:rsidRDefault="00BA3D9B" w:rsidP="00E5709E">
            <w:pPr>
              <w:spacing w:line="288" w:lineRule="auto"/>
              <w:jc w:val="both"/>
              <w:rPr>
                <w:szCs w:val="28"/>
                <w:lang w:val="nl-NL"/>
              </w:rPr>
            </w:pPr>
          </w:p>
          <w:p w14:paraId="5E5D5E75" w14:textId="77777777" w:rsidR="0043027B" w:rsidRPr="00B10E25" w:rsidRDefault="0043027B" w:rsidP="00E5709E">
            <w:pPr>
              <w:spacing w:line="288" w:lineRule="auto"/>
              <w:jc w:val="both"/>
              <w:rPr>
                <w:szCs w:val="28"/>
                <w:lang w:val="nl-NL"/>
              </w:rPr>
            </w:pPr>
            <w:r w:rsidRPr="00B10E25">
              <w:rPr>
                <w:sz w:val="28"/>
                <w:szCs w:val="28"/>
                <w:lang w:val="nl-NL"/>
              </w:rPr>
              <w:t>- HS thi kể chuyện.</w:t>
            </w:r>
          </w:p>
          <w:p w14:paraId="3EFD935C" w14:textId="77777777" w:rsidR="0043027B" w:rsidRPr="00B10E25" w:rsidRDefault="0043027B" w:rsidP="00E5709E">
            <w:pPr>
              <w:spacing w:line="288" w:lineRule="auto"/>
              <w:jc w:val="both"/>
              <w:rPr>
                <w:szCs w:val="28"/>
                <w:lang w:val="nl-NL"/>
              </w:rPr>
            </w:pPr>
            <w:r w:rsidRPr="00B10E25">
              <w:rPr>
                <w:sz w:val="28"/>
                <w:szCs w:val="28"/>
                <w:lang w:val="nl-NL"/>
              </w:rPr>
              <w:t>- HS khác nhận xét.</w:t>
            </w:r>
          </w:p>
          <w:p w14:paraId="210AF6A2" w14:textId="77777777" w:rsidR="0043027B" w:rsidRPr="00B10E25" w:rsidRDefault="0043027B" w:rsidP="00E5709E">
            <w:pPr>
              <w:spacing w:line="288" w:lineRule="auto"/>
              <w:jc w:val="both"/>
              <w:rPr>
                <w:i/>
                <w:szCs w:val="28"/>
                <w:lang w:val="nl-NL"/>
              </w:rPr>
            </w:pPr>
            <w:r w:rsidRPr="00B10E25">
              <w:rPr>
                <w:sz w:val="28"/>
                <w:szCs w:val="28"/>
                <w:lang w:val="nl-NL"/>
              </w:rPr>
              <w:t>- GV nhận xét tuyên dương.</w:t>
            </w:r>
          </w:p>
        </w:tc>
      </w:tr>
      <w:tr w:rsidR="0043027B" w:rsidRPr="00B10E25" w14:paraId="280E44BA" w14:textId="77777777" w:rsidTr="00352851">
        <w:tc>
          <w:tcPr>
            <w:tcW w:w="9738" w:type="dxa"/>
            <w:gridSpan w:val="2"/>
            <w:tcBorders>
              <w:top w:val="dashed" w:sz="4" w:space="0" w:color="auto"/>
              <w:bottom w:val="dashed" w:sz="4" w:space="0" w:color="auto"/>
            </w:tcBorders>
          </w:tcPr>
          <w:p w14:paraId="08FFB321" w14:textId="0E05A9B7" w:rsidR="0043027B" w:rsidRPr="00B10E25" w:rsidRDefault="005A7886" w:rsidP="00E5709E">
            <w:pPr>
              <w:spacing w:line="288" w:lineRule="auto"/>
              <w:jc w:val="both"/>
              <w:rPr>
                <w:b/>
                <w:szCs w:val="28"/>
                <w:lang w:val="nl-NL"/>
              </w:rPr>
            </w:pPr>
            <w:r>
              <w:rPr>
                <w:b/>
                <w:sz w:val="28"/>
                <w:szCs w:val="28"/>
                <w:lang w:val="nl-NL"/>
              </w:rPr>
              <w:t>4</w:t>
            </w:r>
            <w:r w:rsidR="0043027B" w:rsidRPr="00B10E25">
              <w:rPr>
                <w:b/>
                <w:sz w:val="28"/>
                <w:szCs w:val="28"/>
                <w:lang w:val="nl-NL"/>
              </w:rPr>
              <w:t>. Vận dụng.</w:t>
            </w:r>
          </w:p>
          <w:p w14:paraId="5487B1C8" w14:textId="77777777" w:rsidR="0043027B" w:rsidRPr="00B10E25" w:rsidRDefault="0043027B" w:rsidP="00E5709E">
            <w:pPr>
              <w:spacing w:line="288" w:lineRule="auto"/>
              <w:rPr>
                <w:szCs w:val="28"/>
                <w:lang w:val="nl-NL"/>
              </w:rPr>
            </w:pPr>
            <w:r w:rsidRPr="00B10E25">
              <w:rPr>
                <w:sz w:val="28"/>
                <w:szCs w:val="28"/>
                <w:lang w:val="nl-NL"/>
              </w:rPr>
              <w:t>- Mục tiêu:</w:t>
            </w:r>
          </w:p>
          <w:p w14:paraId="74BC39B8" w14:textId="77777777" w:rsidR="0043027B" w:rsidRPr="00B10E25" w:rsidRDefault="0043027B" w:rsidP="00E5709E">
            <w:pPr>
              <w:spacing w:line="288" w:lineRule="auto"/>
              <w:jc w:val="both"/>
              <w:rPr>
                <w:szCs w:val="28"/>
              </w:rPr>
            </w:pPr>
            <w:r w:rsidRPr="00B10E25">
              <w:rPr>
                <w:sz w:val="28"/>
                <w:szCs w:val="28"/>
              </w:rPr>
              <w:t>+ Củng cố những kiến thức đã học trong tiết học để học sinh khắc sâu nội dung.</w:t>
            </w:r>
          </w:p>
          <w:p w14:paraId="73FF2F8B" w14:textId="77777777" w:rsidR="0043027B" w:rsidRPr="00B10E25" w:rsidRDefault="0043027B" w:rsidP="00E5709E">
            <w:pPr>
              <w:spacing w:line="288" w:lineRule="auto"/>
              <w:jc w:val="both"/>
              <w:rPr>
                <w:szCs w:val="28"/>
              </w:rPr>
            </w:pPr>
            <w:r w:rsidRPr="00B10E25">
              <w:rPr>
                <w:sz w:val="28"/>
                <w:szCs w:val="28"/>
              </w:rPr>
              <w:t>+ Vận dụng kiến thức đã học vào thực tiễn.</w:t>
            </w:r>
          </w:p>
          <w:p w14:paraId="1FCFD053" w14:textId="673CBE57" w:rsidR="0043027B" w:rsidRPr="00B10E25" w:rsidRDefault="0043027B" w:rsidP="00E5709E">
            <w:pPr>
              <w:spacing w:line="288" w:lineRule="auto"/>
              <w:jc w:val="both"/>
              <w:rPr>
                <w:szCs w:val="28"/>
              </w:rPr>
            </w:pPr>
            <w:r w:rsidRPr="00B10E25">
              <w:rPr>
                <w:sz w:val="28"/>
                <w:szCs w:val="28"/>
              </w:rPr>
              <w:t>+ Tạo không khí vui vẻ, hào hứng, lưu luyến sau bài học.</w:t>
            </w:r>
          </w:p>
          <w:p w14:paraId="0277B821" w14:textId="77777777" w:rsidR="0043027B" w:rsidRPr="00B10E25" w:rsidRDefault="0043027B" w:rsidP="00E5709E">
            <w:pPr>
              <w:spacing w:line="288" w:lineRule="auto"/>
              <w:jc w:val="both"/>
              <w:rPr>
                <w:szCs w:val="28"/>
                <w:lang w:val="nl-NL"/>
              </w:rPr>
            </w:pPr>
            <w:r w:rsidRPr="00B10E25">
              <w:rPr>
                <w:sz w:val="28"/>
                <w:szCs w:val="28"/>
                <w:lang w:val="nl-NL"/>
              </w:rPr>
              <w:t>+ Phát triển năng lực ngôn ngữ.</w:t>
            </w:r>
          </w:p>
          <w:p w14:paraId="45DF7167" w14:textId="77777777" w:rsidR="0043027B" w:rsidRPr="00B10E25" w:rsidRDefault="0043027B" w:rsidP="00E5709E">
            <w:pPr>
              <w:spacing w:line="288" w:lineRule="auto"/>
              <w:rPr>
                <w:szCs w:val="28"/>
                <w:lang w:val="nl-NL"/>
              </w:rPr>
            </w:pPr>
            <w:r w:rsidRPr="00B10E25">
              <w:rPr>
                <w:sz w:val="28"/>
                <w:szCs w:val="28"/>
              </w:rPr>
              <w:t>- Cách tiến hành:</w:t>
            </w:r>
          </w:p>
        </w:tc>
      </w:tr>
      <w:tr w:rsidR="0043027B" w:rsidRPr="00B10E25" w14:paraId="6582964F" w14:textId="77777777" w:rsidTr="00883A63">
        <w:tc>
          <w:tcPr>
            <w:tcW w:w="5353" w:type="dxa"/>
            <w:tcBorders>
              <w:top w:val="dashed" w:sz="4" w:space="0" w:color="auto"/>
              <w:bottom w:val="dashed" w:sz="4" w:space="0" w:color="auto"/>
            </w:tcBorders>
          </w:tcPr>
          <w:p w14:paraId="466F68EA" w14:textId="77777777" w:rsidR="0043027B" w:rsidRPr="00B10E25" w:rsidRDefault="0043027B" w:rsidP="00E5709E">
            <w:pPr>
              <w:spacing w:line="288" w:lineRule="auto"/>
              <w:jc w:val="both"/>
              <w:rPr>
                <w:szCs w:val="28"/>
                <w:lang w:val="nl-NL"/>
              </w:rPr>
            </w:pPr>
            <w:r w:rsidRPr="00B10E25">
              <w:rPr>
                <w:sz w:val="28"/>
                <w:szCs w:val="28"/>
                <w:lang w:val="nl-NL"/>
              </w:rPr>
              <w:t>- GV cho Hs xem một câu chuyện kể của học sinh nơi khác để chia sẻ với học sinh.</w:t>
            </w:r>
          </w:p>
          <w:p w14:paraId="3B18AE94" w14:textId="77777777" w:rsidR="0043027B" w:rsidRPr="00B10E25" w:rsidRDefault="0043027B" w:rsidP="00E5709E">
            <w:pPr>
              <w:spacing w:line="288" w:lineRule="auto"/>
              <w:jc w:val="both"/>
              <w:rPr>
                <w:szCs w:val="28"/>
                <w:lang w:val="nl-NL"/>
              </w:rPr>
            </w:pPr>
            <w:r w:rsidRPr="00B10E25">
              <w:rPr>
                <w:sz w:val="28"/>
                <w:szCs w:val="28"/>
                <w:lang w:val="nl-NL"/>
              </w:rPr>
              <w:t>- GV trao đổi những về những hoạt động HS yêu thích trong câu chuyện</w:t>
            </w:r>
          </w:p>
          <w:p w14:paraId="3CEE27E0" w14:textId="77777777" w:rsidR="0043027B" w:rsidRPr="00B10E25" w:rsidRDefault="0043027B" w:rsidP="00E5709E">
            <w:pPr>
              <w:spacing w:line="288" w:lineRule="auto"/>
              <w:jc w:val="both"/>
              <w:rPr>
                <w:szCs w:val="28"/>
                <w:lang w:val="nl-NL"/>
              </w:rPr>
            </w:pPr>
            <w:r w:rsidRPr="00B10E25">
              <w:rPr>
                <w:sz w:val="28"/>
                <w:szCs w:val="28"/>
                <w:lang w:val="nl-NL"/>
              </w:rPr>
              <w:t>- GV giao nhiệm vụ HS về nhà kể lại câu chuyện cho người thân nghe.</w:t>
            </w:r>
          </w:p>
          <w:p w14:paraId="177C9A7D" w14:textId="77777777" w:rsidR="0043027B" w:rsidRPr="00B10E25" w:rsidRDefault="0043027B" w:rsidP="00E5709E">
            <w:pPr>
              <w:spacing w:line="288" w:lineRule="auto"/>
              <w:jc w:val="both"/>
              <w:rPr>
                <w:szCs w:val="28"/>
                <w:lang w:val="nl-NL"/>
              </w:rPr>
            </w:pPr>
            <w:r w:rsidRPr="00B10E25">
              <w:rPr>
                <w:sz w:val="28"/>
                <w:szCs w:val="28"/>
                <w:lang w:val="nl-NL"/>
              </w:rPr>
              <w:t>- Nhận xét, đánh giá tiết dạy.</w:t>
            </w:r>
          </w:p>
        </w:tc>
        <w:tc>
          <w:tcPr>
            <w:tcW w:w="4385" w:type="dxa"/>
            <w:tcBorders>
              <w:top w:val="dashed" w:sz="4" w:space="0" w:color="auto"/>
              <w:bottom w:val="dashed" w:sz="4" w:space="0" w:color="auto"/>
            </w:tcBorders>
          </w:tcPr>
          <w:p w14:paraId="223F6648" w14:textId="77777777" w:rsidR="0043027B" w:rsidRPr="00B10E25" w:rsidRDefault="0043027B" w:rsidP="00E5709E">
            <w:pPr>
              <w:spacing w:line="288" w:lineRule="auto"/>
              <w:rPr>
                <w:szCs w:val="28"/>
                <w:lang w:val="nl-NL"/>
              </w:rPr>
            </w:pPr>
            <w:r w:rsidRPr="00B10E25">
              <w:rPr>
                <w:sz w:val="28"/>
                <w:szCs w:val="28"/>
                <w:lang w:val="nl-NL"/>
              </w:rPr>
              <w:t>- HS quan sát video.</w:t>
            </w:r>
          </w:p>
          <w:p w14:paraId="7543ACD3" w14:textId="77777777" w:rsidR="0043027B" w:rsidRPr="00B10E25" w:rsidRDefault="0043027B" w:rsidP="00E5709E">
            <w:pPr>
              <w:spacing w:line="288" w:lineRule="auto"/>
              <w:rPr>
                <w:szCs w:val="28"/>
                <w:lang w:val="nl-NL"/>
              </w:rPr>
            </w:pPr>
          </w:p>
          <w:p w14:paraId="4049FE3B" w14:textId="77777777" w:rsidR="0043027B" w:rsidRPr="00B10E25" w:rsidRDefault="0043027B" w:rsidP="00E5709E">
            <w:pPr>
              <w:spacing w:line="288" w:lineRule="auto"/>
              <w:jc w:val="both"/>
              <w:rPr>
                <w:szCs w:val="28"/>
                <w:lang w:val="nl-NL"/>
              </w:rPr>
            </w:pPr>
            <w:r w:rsidRPr="00B10E25">
              <w:rPr>
                <w:sz w:val="28"/>
                <w:szCs w:val="28"/>
                <w:lang w:val="nl-NL"/>
              </w:rPr>
              <w:t>- HS cùng trao đổi về câu chuyện được xem.</w:t>
            </w:r>
          </w:p>
          <w:p w14:paraId="71AB06B5" w14:textId="77777777" w:rsidR="0043027B" w:rsidRPr="00B10E25" w:rsidRDefault="0043027B" w:rsidP="00E5709E">
            <w:pPr>
              <w:spacing w:line="288" w:lineRule="auto"/>
              <w:jc w:val="both"/>
              <w:rPr>
                <w:szCs w:val="28"/>
                <w:lang w:val="nl-NL"/>
              </w:rPr>
            </w:pPr>
            <w:r w:rsidRPr="00B10E25">
              <w:rPr>
                <w:sz w:val="28"/>
                <w:szCs w:val="28"/>
                <w:lang w:val="nl-NL"/>
              </w:rPr>
              <w:t>- HS lắng nghe, về nhà thực hiện.</w:t>
            </w:r>
          </w:p>
          <w:p w14:paraId="492D2F76" w14:textId="77777777" w:rsidR="0043027B" w:rsidRPr="00B10E25" w:rsidRDefault="0043027B" w:rsidP="00E5709E">
            <w:pPr>
              <w:spacing w:line="288" w:lineRule="auto"/>
              <w:rPr>
                <w:szCs w:val="28"/>
                <w:lang w:val="nl-NL"/>
              </w:rPr>
            </w:pPr>
          </w:p>
        </w:tc>
      </w:tr>
      <w:tr w:rsidR="0043027B" w:rsidRPr="00B10E25" w14:paraId="2EE2364F" w14:textId="77777777" w:rsidTr="00352851">
        <w:tc>
          <w:tcPr>
            <w:tcW w:w="9738" w:type="dxa"/>
            <w:gridSpan w:val="2"/>
            <w:tcBorders>
              <w:top w:val="dashed" w:sz="4" w:space="0" w:color="auto"/>
            </w:tcBorders>
          </w:tcPr>
          <w:p w14:paraId="5DCD49BC" w14:textId="77777777" w:rsidR="0043027B" w:rsidRPr="00B10E25" w:rsidRDefault="0043027B" w:rsidP="00E5709E">
            <w:pPr>
              <w:spacing w:line="288" w:lineRule="auto"/>
              <w:rPr>
                <w:b/>
                <w:szCs w:val="28"/>
                <w:lang w:val="nl-NL"/>
              </w:rPr>
            </w:pPr>
            <w:r w:rsidRPr="00B10E25">
              <w:rPr>
                <w:b/>
                <w:sz w:val="28"/>
                <w:szCs w:val="28"/>
                <w:lang w:val="nl-NL"/>
              </w:rPr>
              <w:t>IV. Điều chỉnh sau bài dạy:</w:t>
            </w:r>
          </w:p>
          <w:p w14:paraId="2792A6DC" w14:textId="77777777" w:rsidR="0043027B" w:rsidRPr="00B10E25" w:rsidRDefault="0043027B" w:rsidP="00E5709E">
            <w:pPr>
              <w:spacing w:line="288" w:lineRule="auto"/>
              <w:rPr>
                <w:szCs w:val="28"/>
                <w:lang w:val="nl-NL"/>
              </w:rPr>
            </w:pPr>
            <w:r w:rsidRPr="00B10E25">
              <w:rPr>
                <w:sz w:val="28"/>
                <w:szCs w:val="28"/>
                <w:lang w:val="nl-NL"/>
              </w:rPr>
              <w:t>.......................................................................................................................................</w:t>
            </w:r>
          </w:p>
          <w:p w14:paraId="40181F89" w14:textId="77777777" w:rsidR="0043027B" w:rsidRPr="00B10E25" w:rsidRDefault="0043027B" w:rsidP="00E5709E">
            <w:pPr>
              <w:spacing w:line="288" w:lineRule="auto"/>
              <w:rPr>
                <w:szCs w:val="28"/>
                <w:lang w:val="nl-NL"/>
              </w:rPr>
            </w:pPr>
            <w:r w:rsidRPr="00B10E25">
              <w:rPr>
                <w:sz w:val="28"/>
                <w:szCs w:val="28"/>
                <w:lang w:val="nl-NL"/>
              </w:rPr>
              <w:t>.......................................................................................................................................</w:t>
            </w:r>
          </w:p>
          <w:p w14:paraId="787EADE6" w14:textId="77777777" w:rsidR="0043027B" w:rsidRPr="00B10E25" w:rsidRDefault="0043027B" w:rsidP="00E5709E">
            <w:pPr>
              <w:spacing w:line="288" w:lineRule="auto"/>
              <w:rPr>
                <w:szCs w:val="28"/>
                <w:lang w:val="nl-NL"/>
              </w:rPr>
            </w:pPr>
            <w:r w:rsidRPr="00B10E25">
              <w:rPr>
                <w:sz w:val="28"/>
                <w:szCs w:val="28"/>
                <w:lang w:val="nl-NL"/>
              </w:rPr>
              <w:t>.......................................................................................................................................</w:t>
            </w:r>
          </w:p>
        </w:tc>
      </w:tr>
    </w:tbl>
    <w:p w14:paraId="27F8A3B1" w14:textId="77777777" w:rsidR="00216733" w:rsidRDefault="00216733" w:rsidP="00E5709E">
      <w:pPr>
        <w:spacing w:line="288" w:lineRule="auto"/>
        <w:ind w:left="720" w:hanging="720"/>
        <w:jc w:val="center"/>
        <w:rPr>
          <w:b/>
          <w:bCs/>
          <w:sz w:val="28"/>
          <w:szCs w:val="28"/>
          <w:lang w:val="nl-NL"/>
        </w:rPr>
      </w:pPr>
    </w:p>
    <w:p w14:paraId="676DA949" w14:textId="77777777" w:rsidR="002E257F" w:rsidRPr="00B10E25" w:rsidRDefault="002E257F" w:rsidP="00E5709E">
      <w:pPr>
        <w:spacing w:line="288" w:lineRule="auto"/>
        <w:ind w:left="720" w:hanging="720"/>
        <w:jc w:val="center"/>
        <w:rPr>
          <w:b/>
          <w:bCs/>
          <w:sz w:val="28"/>
          <w:szCs w:val="28"/>
          <w:u w:val="single"/>
          <w:lang w:val="nl-NL"/>
        </w:rPr>
      </w:pPr>
      <w:r w:rsidRPr="00B10E25">
        <w:rPr>
          <w:b/>
          <w:bCs/>
          <w:sz w:val="28"/>
          <w:szCs w:val="28"/>
          <w:u w:val="single"/>
          <w:lang w:val="nl-NL"/>
        </w:rPr>
        <w:t>TIẾNG VIỆT</w:t>
      </w:r>
    </w:p>
    <w:p w14:paraId="75043B92" w14:textId="77777777" w:rsidR="002E257F" w:rsidRPr="00B10E25" w:rsidRDefault="002E257F" w:rsidP="00E5709E">
      <w:pPr>
        <w:spacing w:line="288" w:lineRule="auto"/>
        <w:ind w:left="720" w:hanging="720"/>
        <w:jc w:val="center"/>
        <w:rPr>
          <w:b/>
          <w:bCs/>
          <w:sz w:val="28"/>
          <w:szCs w:val="28"/>
          <w:lang w:val="nl-NL"/>
        </w:rPr>
      </w:pPr>
      <w:r w:rsidRPr="00B10E25">
        <w:rPr>
          <w:b/>
          <w:bCs/>
          <w:sz w:val="28"/>
          <w:szCs w:val="28"/>
          <w:lang w:val="nl-NL"/>
        </w:rPr>
        <w:t>CHỦ ĐIỂM: BẠN BÈ BỐN PHƯƠNG</w:t>
      </w:r>
    </w:p>
    <w:p w14:paraId="3E6E3904" w14:textId="4A2B5FF5" w:rsidR="002E257F" w:rsidRPr="00B35542" w:rsidRDefault="002E257F" w:rsidP="00E5709E">
      <w:pPr>
        <w:spacing w:line="288" w:lineRule="auto"/>
        <w:ind w:left="-284"/>
        <w:jc w:val="center"/>
        <w:rPr>
          <w:b/>
          <w:sz w:val="28"/>
          <w:szCs w:val="28"/>
        </w:rPr>
      </w:pPr>
      <w:r w:rsidRPr="00B35542">
        <w:rPr>
          <w:b/>
          <w:bCs/>
          <w:sz w:val="28"/>
          <w:szCs w:val="28"/>
          <w:lang w:val="nl-NL"/>
        </w:rPr>
        <w:t xml:space="preserve">Bài </w:t>
      </w:r>
      <w:r>
        <w:rPr>
          <w:b/>
          <w:bCs/>
          <w:sz w:val="28"/>
          <w:szCs w:val="28"/>
          <w:lang w:val="nl-NL"/>
        </w:rPr>
        <w:t>6</w:t>
      </w:r>
      <w:r w:rsidRPr="00B35542">
        <w:rPr>
          <w:b/>
          <w:bCs/>
          <w:sz w:val="28"/>
          <w:szCs w:val="28"/>
          <w:lang w:val="nl-NL"/>
        </w:rPr>
        <w:t xml:space="preserve"> : </w:t>
      </w:r>
      <w:r w:rsidR="005430C8">
        <w:rPr>
          <w:b/>
          <w:sz w:val="28"/>
          <w:szCs w:val="28"/>
        </w:rPr>
        <w:t>NGƯỜI HỒI SINH DI TÍCH</w:t>
      </w:r>
      <w:r w:rsidRPr="00B35542">
        <w:rPr>
          <w:b/>
          <w:sz w:val="28"/>
          <w:szCs w:val="28"/>
        </w:rPr>
        <w:t xml:space="preserve"> (TIẾT </w:t>
      </w:r>
      <w:r>
        <w:rPr>
          <w:b/>
          <w:sz w:val="28"/>
          <w:szCs w:val="28"/>
        </w:rPr>
        <w:t>1</w:t>
      </w:r>
      <w:r w:rsidRPr="00B35542">
        <w:rPr>
          <w:b/>
          <w:sz w:val="28"/>
          <w:szCs w:val="28"/>
        </w:rPr>
        <w:t>+</w:t>
      </w:r>
      <w:r w:rsidR="003014A0">
        <w:rPr>
          <w:b/>
          <w:sz w:val="28"/>
          <w:szCs w:val="28"/>
        </w:rPr>
        <w:t>2</w:t>
      </w:r>
      <w:r w:rsidRPr="00B35542">
        <w:rPr>
          <w:b/>
          <w:sz w:val="28"/>
          <w:szCs w:val="28"/>
        </w:rPr>
        <w:t>)</w:t>
      </w:r>
    </w:p>
    <w:p w14:paraId="327F6F38" w14:textId="0FF1C803" w:rsidR="001E49F3" w:rsidRPr="00B10E25" w:rsidRDefault="001E49F3" w:rsidP="00E5709E">
      <w:pPr>
        <w:spacing w:line="288" w:lineRule="auto"/>
        <w:rPr>
          <w:b/>
          <w:bCs/>
          <w:sz w:val="28"/>
          <w:szCs w:val="28"/>
          <w:lang w:val="nl-NL"/>
        </w:rPr>
      </w:pPr>
    </w:p>
    <w:p w14:paraId="327F6F39" w14:textId="77777777" w:rsidR="001E49F3" w:rsidRPr="00B10E25" w:rsidRDefault="001E49F3" w:rsidP="00E5709E">
      <w:pPr>
        <w:spacing w:line="288" w:lineRule="auto"/>
        <w:ind w:left="720" w:hanging="720"/>
        <w:jc w:val="both"/>
        <w:rPr>
          <w:b/>
          <w:bCs/>
          <w:sz w:val="28"/>
          <w:szCs w:val="28"/>
          <w:lang w:val="nl-NL"/>
        </w:rPr>
      </w:pPr>
    </w:p>
    <w:p w14:paraId="327F6F3A" w14:textId="77777777" w:rsidR="001E49F3" w:rsidRPr="00B10E25" w:rsidRDefault="001E49F3" w:rsidP="00E5709E">
      <w:pPr>
        <w:spacing w:line="288" w:lineRule="auto"/>
        <w:ind w:firstLine="360"/>
        <w:rPr>
          <w:b/>
          <w:bCs/>
          <w:sz w:val="28"/>
          <w:szCs w:val="28"/>
          <w:u w:val="single"/>
          <w:lang w:val="nl-NL"/>
        </w:rPr>
      </w:pPr>
      <w:r w:rsidRPr="00B10E25">
        <w:rPr>
          <w:b/>
          <w:bCs/>
          <w:sz w:val="28"/>
          <w:szCs w:val="28"/>
          <w:u w:val="single"/>
          <w:lang w:val="nl-NL"/>
        </w:rPr>
        <w:t>I. YÊU CẦU CẦN ĐẠT:</w:t>
      </w:r>
    </w:p>
    <w:p w14:paraId="23A1791C" w14:textId="77777777" w:rsidR="00BD081B" w:rsidRDefault="00526256" w:rsidP="00E5709E">
      <w:pPr>
        <w:spacing w:line="288" w:lineRule="auto"/>
        <w:ind w:firstLine="360"/>
        <w:jc w:val="both"/>
        <w:rPr>
          <w:b/>
          <w:sz w:val="28"/>
          <w:szCs w:val="28"/>
          <w:lang w:val="nl-NL"/>
        </w:rPr>
      </w:pPr>
      <w:r w:rsidRPr="00B10E25">
        <w:rPr>
          <w:b/>
          <w:sz w:val="28"/>
          <w:szCs w:val="28"/>
          <w:lang w:val="nl-NL"/>
        </w:rPr>
        <w:lastRenderedPageBreak/>
        <w:t>1. Năng lực đặc thù.</w:t>
      </w:r>
    </w:p>
    <w:p w14:paraId="4A89DD1E" w14:textId="008C5B91" w:rsidR="00BD081B" w:rsidRPr="00BD081B" w:rsidRDefault="003415CB" w:rsidP="00E5709E">
      <w:pPr>
        <w:spacing w:line="288" w:lineRule="auto"/>
        <w:ind w:firstLine="720"/>
        <w:jc w:val="both"/>
        <w:rPr>
          <w:b/>
          <w:sz w:val="28"/>
          <w:szCs w:val="28"/>
          <w:lang w:val="nl-NL"/>
        </w:rPr>
      </w:pPr>
      <w:r w:rsidRPr="003415CB">
        <w:rPr>
          <w:sz w:val="28"/>
          <w:szCs w:val="28"/>
        </w:rPr>
        <w:t>- Đọc trôi chảy toàn bài. Phát âm đúng tên riêng nước ngoài, các từ ngữ có</w:t>
      </w:r>
      <w:r w:rsidR="00BD081B">
        <w:rPr>
          <w:sz w:val="28"/>
          <w:szCs w:val="28"/>
        </w:rPr>
        <w:t xml:space="preserve"> </w:t>
      </w:r>
      <w:r w:rsidRPr="003415CB">
        <w:rPr>
          <w:sz w:val="28"/>
          <w:szCs w:val="28"/>
        </w:rPr>
        <w:t>âm, vần, thanh HS dễ viết sai</w:t>
      </w:r>
      <w:r w:rsidR="00BD081B">
        <w:rPr>
          <w:sz w:val="28"/>
          <w:szCs w:val="28"/>
        </w:rPr>
        <w:t xml:space="preserve">. </w:t>
      </w:r>
      <w:r w:rsidRPr="003415CB">
        <w:rPr>
          <w:sz w:val="28"/>
          <w:szCs w:val="28"/>
        </w:rPr>
        <w:t>Ngắt nghỉ hơi đúng ở các câu dài.</w:t>
      </w:r>
    </w:p>
    <w:p w14:paraId="0063554E" w14:textId="77777777" w:rsidR="00BD081B" w:rsidRDefault="00BD081B" w:rsidP="00E5709E">
      <w:pPr>
        <w:spacing w:before="120" w:line="288" w:lineRule="auto"/>
        <w:ind w:firstLine="720"/>
        <w:jc w:val="both"/>
        <w:rPr>
          <w:sz w:val="28"/>
          <w:szCs w:val="28"/>
        </w:rPr>
      </w:pPr>
      <w:r>
        <w:rPr>
          <w:sz w:val="28"/>
          <w:szCs w:val="28"/>
        </w:rPr>
        <w:t xml:space="preserve">- </w:t>
      </w:r>
      <w:r w:rsidR="003415CB" w:rsidRPr="003415CB">
        <w:rPr>
          <w:sz w:val="28"/>
          <w:szCs w:val="28"/>
        </w:rPr>
        <w:t>Hiểu nghĩa các từ ngữ trong bài</w:t>
      </w:r>
      <w:r>
        <w:rPr>
          <w:sz w:val="28"/>
          <w:szCs w:val="28"/>
        </w:rPr>
        <w:t>.</w:t>
      </w:r>
      <w:r w:rsidR="003415CB" w:rsidRPr="003415CB">
        <w:rPr>
          <w:sz w:val="28"/>
          <w:szCs w:val="28"/>
        </w:rPr>
        <w:t xml:space="preserve"> Trả</w:t>
      </w:r>
      <w:r>
        <w:rPr>
          <w:sz w:val="28"/>
          <w:szCs w:val="28"/>
        </w:rPr>
        <w:t xml:space="preserve"> </w:t>
      </w:r>
      <w:r w:rsidR="003415CB" w:rsidRPr="003415CB">
        <w:rPr>
          <w:sz w:val="28"/>
          <w:szCs w:val="28"/>
        </w:rPr>
        <w:t xml:space="preserve">lời được các câu hỏi về nội dung bài đọc. </w:t>
      </w:r>
    </w:p>
    <w:p w14:paraId="74852C2A" w14:textId="1DF4CE35" w:rsidR="003415CB" w:rsidRPr="003415CB" w:rsidRDefault="00BD081B" w:rsidP="00E5709E">
      <w:pPr>
        <w:spacing w:before="120" w:line="288" w:lineRule="auto"/>
        <w:ind w:firstLine="720"/>
        <w:jc w:val="both"/>
        <w:rPr>
          <w:sz w:val="28"/>
          <w:szCs w:val="28"/>
        </w:rPr>
      </w:pPr>
      <w:r>
        <w:rPr>
          <w:sz w:val="28"/>
          <w:szCs w:val="28"/>
        </w:rPr>
        <w:t xml:space="preserve">- </w:t>
      </w:r>
      <w:r w:rsidR="003415CB" w:rsidRPr="003415CB">
        <w:rPr>
          <w:sz w:val="28"/>
          <w:szCs w:val="28"/>
        </w:rPr>
        <w:t>Hiểu nội dung bài: Kiến trúc sư Ka-dichcó công lớn trong việc hồi sinh nhiều di tích lịch sử của Việt Nam, góp phần để thế giới công nhận những di tích ấy là Di sản văn hoá thế giới và trở thành những điểm du lịch nổi tiếng trong và ngoài nước.</w:t>
      </w:r>
    </w:p>
    <w:p w14:paraId="6C71781A" w14:textId="3A035CA1" w:rsidR="003415CB" w:rsidRPr="003415CB" w:rsidRDefault="00BD081B" w:rsidP="00E5709E">
      <w:pPr>
        <w:spacing w:before="120" w:line="288" w:lineRule="auto"/>
        <w:ind w:firstLine="720"/>
        <w:jc w:val="both"/>
        <w:rPr>
          <w:sz w:val="28"/>
          <w:szCs w:val="28"/>
        </w:rPr>
      </w:pPr>
      <w:r>
        <w:rPr>
          <w:sz w:val="28"/>
          <w:szCs w:val="28"/>
        </w:rPr>
        <w:t xml:space="preserve">- </w:t>
      </w:r>
      <w:r w:rsidR="003415CB" w:rsidRPr="003415CB">
        <w:rPr>
          <w:sz w:val="28"/>
          <w:szCs w:val="28"/>
        </w:rPr>
        <w:t>Nhận biết được các chi tiết chân thực, hấp dẫn, có giá trị thuyết phục về địa</w:t>
      </w:r>
      <w:r>
        <w:rPr>
          <w:sz w:val="28"/>
          <w:szCs w:val="28"/>
        </w:rPr>
        <w:t xml:space="preserve"> </w:t>
      </w:r>
      <w:r w:rsidR="003415CB" w:rsidRPr="003415CB">
        <w:rPr>
          <w:sz w:val="28"/>
          <w:szCs w:val="28"/>
        </w:rPr>
        <w:t>điểm, sự kiện và con người nói đến trong bài văn.</w:t>
      </w:r>
    </w:p>
    <w:p w14:paraId="58195C01" w14:textId="34DD3AD6" w:rsidR="003415CB" w:rsidRPr="003415CB" w:rsidRDefault="00BD081B" w:rsidP="00E5709E">
      <w:pPr>
        <w:spacing w:before="120" w:line="288" w:lineRule="auto"/>
        <w:ind w:firstLine="360"/>
        <w:jc w:val="both"/>
        <w:rPr>
          <w:sz w:val="28"/>
          <w:szCs w:val="28"/>
        </w:rPr>
      </w:pPr>
      <w:r>
        <w:rPr>
          <w:sz w:val="28"/>
          <w:szCs w:val="28"/>
        </w:rPr>
        <w:t xml:space="preserve">- </w:t>
      </w:r>
      <w:r w:rsidR="003415CB" w:rsidRPr="003415CB">
        <w:rPr>
          <w:sz w:val="28"/>
          <w:szCs w:val="28"/>
        </w:rPr>
        <w:t>Luyện tập về so sánh: biết đặt câu có hình ảnh so sánh.</w:t>
      </w:r>
    </w:p>
    <w:p w14:paraId="327F6F40" w14:textId="77777777" w:rsidR="00B060B8" w:rsidRPr="00B10E25" w:rsidRDefault="001E49F3" w:rsidP="00E5709E">
      <w:pPr>
        <w:spacing w:line="288" w:lineRule="auto"/>
        <w:ind w:firstLine="360"/>
        <w:jc w:val="both"/>
        <w:rPr>
          <w:sz w:val="28"/>
          <w:szCs w:val="28"/>
          <w:lang w:val="nl-NL"/>
        </w:rPr>
      </w:pPr>
      <w:r w:rsidRPr="00B10E25">
        <w:rPr>
          <w:sz w:val="28"/>
          <w:szCs w:val="28"/>
          <w:lang w:val="nl-NL"/>
        </w:rPr>
        <w:t xml:space="preserve">- Phát triển năng lực </w:t>
      </w:r>
      <w:r w:rsidR="00B060B8" w:rsidRPr="00B10E25">
        <w:rPr>
          <w:sz w:val="28"/>
          <w:szCs w:val="28"/>
          <w:lang w:val="nl-NL"/>
        </w:rPr>
        <w:t xml:space="preserve">văn học: </w:t>
      </w:r>
    </w:p>
    <w:p w14:paraId="0BC17957" w14:textId="5A405D3C" w:rsidR="00736F7F" w:rsidRDefault="00B060B8" w:rsidP="00E5709E">
      <w:pPr>
        <w:spacing w:before="120" w:line="288" w:lineRule="auto"/>
        <w:ind w:firstLine="360"/>
        <w:jc w:val="both"/>
        <w:rPr>
          <w:sz w:val="28"/>
          <w:szCs w:val="28"/>
        </w:rPr>
      </w:pPr>
      <w:r w:rsidRPr="009E5095">
        <w:rPr>
          <w:sz w:val="28"/>
          <w:szCs w:val="28"/>
          <w:lang w:val="nl-NL"/>
        </w:rPr>
        <w:t xml:space="preserve">+ </w:t>
      </w:r>
      <w:r w:rsidR="009E5095" w:rsidRPr="009E5095">
        <w:rPr>
          <w:sz w:val="28"/>
          <w:szCs w:val="28"/>
        </w:rPr>
        <w:t>Biết bày tỏ thái độ yêu quý, tự hào về các di tích lịch sử đất nước</w:t>
      </w:r>
      <w:r w:rsidR="00736F7F">
        <w:rPr>
          <w:sz w:val="28"/>
          <w:szCs w:val="28"/>
        </w:rPr>
        <w:t>.</w:t>
      </w:r>
    </w:p>
    <w:p w14:paraId="491CE10F" w14:textId="770A7E09" w:rsidR="009E5095" w:rsidRPr="009E5095" w:rsidRDefault="00736F7F" w:rsidP="00E5709E">
      <w:pPr>
        <w:spacing w:before="120" w:line="288" w:lineRule="auto"/>
        <w:ind w:firstLine="360"/>
        <w:jc w:val="both"/>
        <w:rPr>
          <w:sz w:val="28"/>
          <w:szCs w:val="28"/>
        </w:rPr>
      </w:pPr>
      <w:r>
        <w:rPr>
          <w:sz w:val="28"/>
          <w:szCs w:val="28"/>
        </w:rPr>
        <w:t xml:space="preserve">+ </w:t>
      </w:r>
      <w:r w:rsidR="009E5095" w:rsidRPr="009E5095">
        <w:rPr>
          <w:sz w:val="28"/>
          <w:szCs w:val="28"/>
        </w:rPr>
        <w:t xml:space="preserve"> </w:t>
      </w:r>
      <w:r>
        <w:rPr>
          <w:sz w:val="28"/>
          <w:szCs w:val="28"/>
        </w:rPr>
        <w:t>C</w:t>
      </w:r>
      <w:r w:rsidR="009E5095" w:rsidRPr="009E5095">
        <w:rPr>
          <w:sz w:val="28"/>
          <w:szCs w:val="28"/>
        </w:rPr>
        <w:t>ảm nhận được niềm say mê giữ gìn di sản thế giới và hết lòng với đất nước Việt Nam của kiến trúc sư Ka-dích.</w:t>
      </w:r>
    </w:p>
    <w:p w14:paraId="327F6F44" w14:textId="73F2D47D" w:rsidR="001E49F3" w:rsidRPr="00B10E25" w:rsidRDefault="001E49F3" w:rsidP="00E5709E">
      <w:pPr>
        <w:spacing w:line="288" w:lineRule="auto"/>
        <w:ind w:firstLine="360"/>
        <w:jc w:val="both"/>
        <w:rPr>
          <w:b/>
          <w:sz w:val="28"/>
          <w:szCs w:val="28"/>
        </w:rPr>
      </w:pPr>
      <w:r w:rsidRPr="00B10E25">
        <w:rPr>
          <w:b/>
          <w:sz w:val="28"/>
          <w:szCs w:val="28"/>
        </w:rPr>
        <w:t>2. Năng lực chung.</w:t>
      </w:r>
    </w:p>
    <w:p w14:paraId="327F6F45" w14:textId="77777777" w:rsidR="001C4DB5" w:rsidRPr="00B10E25" w:rsidRDefault="001E49F3" w:rsidP="00E5709E">
      <w:pPr>
        <w:spacing w:line="288" w:lineRule="auto"/>
        <w:ind w:firstLine="360"/>
        <w:jc w:val="both"/>
        <w:rPr>
          <w:sz w:val="28"/>
          <w:szCs w:val="28"/>
        </w:rPr>
      </w:pPr>
      <w:r w:rsidRPr="00B10E25">
        <w:rPr>
          <w:sz w:val="28"/>
          <w:szCs w:val="28"/>
        </w:rPr>
        <w:t xml:space="preserve">- Năng lực tự chủ, tự học: lắng nghe, </w:t>
      </w:r>
      <w:r w:rsidR="0070338B" w:rsidRPr="00B10E25">
        <w:rPr>
          <w:sz w:val="28"/>
          <w:szCs w:val="28"/>
        </w:rPr>
        <w:t xml:space="preserve">đọc bài và </w:t>
      </w:r>
      <w:r w:rsidRPr="00B10E25">
        <w:rPr>
          <w:sz w:val="28"/>
          <w:szCs w:val="28"/>
        </w:rPr>
        <w:t xml:space="preserve">trả lời </w:t>
      </w:r>
      <w:r w:rsidR="0070338B" w:rsidRPr="00B10E25">
        <w:rPr>
          <w:sz w:val="28"/>
          <w:szCs w:val="28"/>
        </w:rPr>
        <w:t xml:space="preserve">các </w:t>
      </w:r>
      <w:r w:rsidRPr="00B10E25">
        <w:rPr>
          <w:sz w:val="28"/>
          <w:szCs w:val="28"/>
        </w:rPr>
        <w:t>câu hỏi</w:t>
      </w:r>
      <w:r w:rsidR="001C4DB5" w:rsidRPr="00B10E25">
        <w:rPr>
          <w:sz w:val="28"/>
          <w:szCs w:val="28"/>
        </w:rPr>
        <w:t>. Nêu được nội dung bài.</w:t>
      </w:r>
    </w:p>
    <w:p w14:paraId="327F6F46" w14:textId="77777777" w:rsidR="001E49F3" w:rsidRPr="00B10E25" w:rsidRDefault="001E49F3" w:rsidP="00E5709E">
      <w:pPr>
        <w:spacing w:line="288" w:lineRule="auto"/>
        <w:ind w:firstLine="360"/>
        <w:jc w:val="both"/>
        <w:rPr>
          <w:sz w:val="28"/>
          <w:szCs w:val="28"/>
        </w:rPr>
      </w:pPr>
      <w:r w:rsidRPr="00B10E25">
        <w:rPr>
          <w:sz w:val="28"/>
          <w:szCs w:val="28"/>
        </w:rPr>
        <w:t>- Năng lực giải quyết vấn đề và sáng tạo: tham gia trò chơi, vận dụng.</w:t>
      </w:r>
    </w:p>
    <w:p w14:paraId="327F6F47" w14:textId="77777777" w:rsidR="001E49F3" w:rsidRPr="00B10E25" w:rsidRDefault="001E49F3" w:rsidP="00E5709E">
      <w:pPr>
        <w:spacing w:line="288" w:lineRule="auto"/>
        <w:ind w:firstLine="360"/>
        <w:jc w:val="both"/>
        <w:rPr>
          <w:sz w:val="28"/>
          <w:szCs w:val="28"/>
        </w:rPr>
      </w:pPr>
      <w:r w:rsidRPr="00B10E25">
        <w:rPr>
          <w:sz w:val="28"/>
          <w:szCs w:val="28"/>
        </w:rPr>
        <w:t xml:space="preserve">- Năng lực giao tiếp và hợp tác: </w:t>
      </w:r>
      <w:r w:rsidR="0070338B" w:rsidRPr="00B10E25">
        <w:rPr>
          <w:sz w:val="28"/>
          <w:szCs w:val="28"/>
        </w:rPr>
        <w:t xml:space="preserve">tham gia đọc trong </w:t>
      </w:r>
      <w:r w:rsidRPr="00B10E25">
        <w:rPr>
          <w:sz w:val="28"/>
          <w:szCs w:val="28"/>
        </w:rPr>
        <w:t>nhóm.</w:t>
      </w:r>
    </w:p>
    <w:p w14:paraId="327F6F48" w14:textId="77777777" w:rsidR="001E49F3" w:rsidRPr="00B10E25" w:rsidRDefault="001E49F3" w:rsidP="00E5709E">
      <w:pPr>
        <w:spacing w:before="120" w:line="288" w:lineRule="auto"/>
        <w:ind w:firstLine="360"/>
        <w:jc w:val="both"/>
        <w:rPr>
          <w:b/>
          <w:sz w:val="28"/>
          <w:szCs w:val="28"/>
        </w:rPr>
      </w:pPr>
      <w:r w:rsidRPr="00B10E25">
        <w:rPr>
          <w:b/>
          <w:sz w:val="28"/>
          <w:szCs w:val="28"/>
        </w:rPr>
        <w:t>3. Phẩm chất.</w:t>
      </w:r>
    </w:p>
    <w:p w14:paraId="327F6F49" w14:textId="14D96468" w:rsidR="0070338B" w:rsidRPr="00B10E25" w:rsidRDefault="0070338B" w:rsidP="00E5709E">
      <w:pPr>
        <w:spacing w:before="120" w:line="288" w:lineRule="auto"/>
        <w:ind w:firstLine="360"/>
        <w:jc w:val="both"/>
        <w:rPr>
          <w:sz w:val="28"/>
          <w:szCs w:val="28"/>
        </w:rPr>
      </w:pPr>
      <w:r w:rsidRPr="00B10E25">
        <w:rPr>
          <w:sz w:val="28"/>
          <w:szCs w:val="28"/>
        </w:rPr>
        <w:t xml:space="preserve">- Phẩm chất yêu nước: </w:t>
      </w:r>
      <w:r w:rsidR="005B0AA1" w:rsidRPr="005B0AA1">
        <w:rPr>
          <w:sz w:val="28"/>
          <w:szCs w:val="28"/>
        </w:rPr>
        <w:t>Góp</w:t>
      </w:r>
      <w:r w:rsidR="005B0AA1">
        <w:rPr>
          <w:sz w:val="28"/>
          <w:szCs w:val="28"/>
        </w:rPr>
        <w:t xml:space="preserve"> </w:t>
      </w:r>
      <w:r w:rsidR="005B0AA1" w:rsidRPr="005B0AA1">
        <w:rPr>
          <w:sz w:val="28"/>
          <w:szCs w:val="28"/>
        </w:rPr>
        <w:t>phần bồi dưỡng niềm tự hào về lịch sử dân tộc</w:t>
      </w:r>
      <w:r w:rsidR="00891293">
        <w:rPr>
          <w:sz w:val="28"/>
          <w:szCs w:val="28"/>
        </w:rPr>
        <w:t xml:space="preserve">. </w:t>
      </w:r>
    </w:p>
    <w:p w14:paraId="327F6F4A" w14:textId="739CDA14" w:rsidR="001E49F3" w:rsidRPr="00B10E25" w:rsidRDefault="001E49F3" w:rsidP="00E5709E">
      <w:pPr>
        <w:spacing w:line="288" w:lineRule="auto"/>
        <w:ind w:firstLine="360"/>
        <w:jc w:val="both"/>
        <w:rPr>
          <w:sz w:val="28"/>
          <w:szCs w:val="28"/>
        </w:rPr>
      </w:pPr>
      <w:r w:rsidRPr="00B10E25">
        <w:rPr>
          <w:sz w:val="28"/>
          <w:szCs w:val="28"/>
        </w:rPr>
        <w:t>-</w:t>
      </w:r>
      <w:r w:rsidR="00AE5472" w:rsidRPr="00B10E25">
        <w:rPr>
          <w:sz w:val="28"/>
          <w:szCs w:val="28"/>
        </w:rPr>
        <w:t xml:space="preserve"> </w:t>
      </w:r>
      <w:r w:rsidRPr="00B10E25">
        <w:rPr>
          <w:sz w:val="28"/>
          <w:szCs w:val="28"/>
        </w:rPr>
        <w:t>Phẩm chất nhân ái:</w:t>
      </w:r>
      <w:r w:rsidR="00891293" w:rsidRPr="00891293">
        <w:rPr>
          <w:sz w:val="28"/>
          <w:szCs w:val="28"/>
        </w:rPr>
        <w:t xml:space="preserve"> </w:t>
      </w:r>
      <w:r w:rsidR="00891293">
        <w:rPr>
          <w:sz w:val="28"/>
          <w:szCs w:val="28"/>
        </w:rPr>
        <w:t>N</w:t>
      </w:r>
      <w:r w:rsidR="00891293" w:rsidRPr="005B0AA1">
        <w:rPr>
          <w:sz w:val="28"/>
          <w:szCs w:val="28"/>
        </w:rPr>
        <w:t xml:space="preserve">âng cao ý thức quý trọng con người </w:t>
      </w:r>
    </w:p>
    <w:p w14:paraId="327F6F4B" w14:textId="77777777" w:rsidR="001E49F3" w:rsidRPr="00B10E25" w:rsidRDefault="001E49F3" w:rsidP="00E5709E">
      <w:pPr>
        <w:spacing w:line="288" w:lineRule="auto"/>
        <w:ind w:firstLine="360"/>
        <w:jc w:val="both"/>
        <w:rPr>
          <w:sz w:val="28"/>
          <w:szCs w:val="28"/>
        </w:rPr>
      </w:pPr>
      <w:r w:rsidRPr="00B10E25">
        <w:rPr>
          <w:sz w:val="28"/>
          <w:szCs w:val="28"/>
        </w:rPr>
        <w:t xml:space="preserve">- Phẩm chất chăm chỉ: Chăm chỉ </w:t>
      </w:r>
      <w:r w:rsidR="0070338B" w:rsidRPr="00B10E25">
        <w:rPr>
          <w:sz w:val="28"/>
          <w:szCs w:val="28"/>
        </w:rPr>
        <w:t>đọc bài</w:t>
      </w:r>
      <w:r w:rsidRPr="00B10E25">
        <w:rPr>
          <w:sz w:val="28"/>
          <w:szCs w:val="28"/>
        </w:rPr>
        <w:t>, trả lời câu hỏi</w:t>
      </w:r>
      <w:r w:rsidR="0070338B" w:rsidRPr="00B10E25">
        <w:rPr>
          <w:sz w:val="28"/>
          <w:szCs w:val="28"/>
        </w:rPr>
        <w:t>.</w:t>
      </w:r>
    </w:p>
    <w:p w14:paraId="327F6F4C" w14:textId="2C871822" w:rsidR="001E49F3" w:rsidRPr="00B10E25" w:rsidRDefault="001E49F3" w:rsidP="00E5709E">
      <w:pPr>
        <w:spacing w:line="288" w:lineRule="auto"/>
        <w:ind w:firstLine="360"/>
        <w:jc w:val="both"/>
        <w:rPr>
          <w:sz w:val="28"/>
          <w:szCs w:val="28"/>
        </w:rPr>
      </w:pPr>
      <w:r w:rsidRPr="00B10E25">
        <w:rPr>
          <w:sz w:val="28"/>
          <w:szCs w:val="28"/>
        </w:rPr>
        <w:t xml:space="preserve">- Phẩm chất trách nhiệm: </w:t>
      </w:r>
      <w:r w:rsidR="0036387B">
        <w:rPr>
          <w:sz w:val="28"/>
          <w:szCs w:val="28"/>
        </w:rPr>
        <w:t>S</w:t>
      </w:r>
      <w:r w:rsidR="0036387B" w:rsidRPr="005B0AA1">
        <w:rPr>
          <w:sz w:val="28"/>
          <w:szCs w:val="28"/>
        </w:rPr>
        <w:t>ay mê với công việc</w:t>
      </w:r>
      <w:r w:rsidR="0036387B" w:rsidRPr="0036387B">
        <w:rPr>
          <w:sz w:val="28"/>
          <w:szCs w:val="28"/>
        </w:rPr>
        <w:t xml:space="preserve"> </w:t>
      </w:r>
    </w:p>
    <w:p w14:paraId="327F6F4D" w14:textId="77777777" w:rsidR="001E49F3" w:rsidRPr="00B10E25" w:rsidRDefault="001E49F3" w:rsidP="00E5709E">
      <w:pPr>
        <w:spacing w:before="120" w:line="288" w:lineRule="auto"/>
        <w:ind w:firstLine="360"/>
        <w:jc w:val="both"/>
        <w:rPr>
          <w:b/>
          <w:sz w:val="28"/>
          <w:szCs w:val="28"/>
        </w:rPr>
      </w:pPr>
      <w:r w:rsidRPr="00B10E25">
        <w:rPr>
          <w:b/>
          <w:sz w:val="28"/>
          <w:szCs w:val="28"/>
        </w:rPr>
        <w:t xml:space="preserve">II. ĐỒ DÙNG DẠY HỌC </w:t>
      </w:r>
    </w:p>
    <w:p w14:paraId="327F6F4E" w14:textId="77777777" w:rsidR="001E49F3" w:rsidRPr="00B10E25" w:rsidRDefault="001E49F3" w:rsidP="00E5709E">
      <w:pPr>
        <w:spacing w:line="288" w:lineRule="auto"/>
        <w:ind w:firstLine="360"/>
        <w:jc w:val="both"/>
        <w:rPr>
          <w:sz w:val="28"/>
          <w:szCs w:val="28"/>
        </w:rPr>
      </w:pPr>
      <w:r w:rsidRPr="00B10E25">
        <w:rPr>
          <w:sz w:val="28"/>
          <w:szCs w:val="28"/>
        </w:rPr>
        <w:t>- Kế hoạch bài dạy, bài giảng Power point.</w:t>
      </w:r>
    </w:p>
    <w:p w14:paraId="327F6F4F" w14:textId="747B2238" w:rsidR="001E49F3" w:rsidRPr="00B10E25" w:rsidRDefault="001E49F3" w:rsidP="00E5709E">
      <w:pPr>
        <w:spacing w:line="288" w:lineRule="auto"/>
        <w:ind w:firstLine="360"/>
        <w:jc w:val="both"/>
        <w:rPr>
          <w:sz w:val="28"/>
          <w:szCs w:val="28"/>
        </w:rPr>
      </w:pPr>
      <w:r w:rsidRPr="00B10E25">
        <w:rPr>
          <w:sz w:val="28"/>
          <w:szCs w:val="28"/>
        </w:rPr>
        <w:t xml:space="preserve">- SGK và các thiết bị, </w:t>
      </w:r>
      <w:r w:rsidR="00352851">
        <w:rPr>
          <w:sz w:val="28"/>
          <w:szCs w:val="28"/>
        </w:rPr>
        <w:t xml:space="preserve">  học liệu phục vụ </w:t>
      </w:r>
      <w:r w:rsidRPr="00B10E25">
        <w:rPr>
          <w:sz w:val="28"/>
          <w:szCs w:val="28"/>
        </w:rPr>
        <w:t>cho tiết dạy.</w:t>
      </w:r>
    </w:p>
    <w:p w14:paraId="327F6F50" w14:textId="77777777" w:rsidR="001E49F3" w:rsidRPr="00B10E25" w:rsidRDefault="001E49F3" w:rsidP="00E5709E">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969"/>
      </w:tblGrid>
      <w:tr w:rsidR="00595984" w:rsidRPr="00B10E25" w14:paraId="327F6F53" w14:textId="77777777" w:rsidTr="007E22BB">
        <w:tc>
          <w:tcPr>
            <w:tcW w:w="5353" w:type="dxa"/>
            <w:tcBorders>
              <w:bottom w:val="dashed" w:sz="4" w:space="0" w:color="auto"/>
            </w:tcBorders>
          </w:tcPr>
          <w:p w14:paraId="327F6F51" w14:textId="77777777" w:rsidR="001E49F3" w:rsidRPr="00B10E25" w:rsidRDefault="001E49F3" w:rsidP="00E5709E">
            <w:pPr>
              <w:spacing w:line="288" w:lineRule="auto"/>
              <w:jc w:val="center"/>
              <w:rPr>
                <w:b/>
                <w:szCs w:val="28"/>
                <w:lang w:val="nl-NL"/>
              </w:rPr>
            </w:pPr>
            <w:r w:rsidRPr="00B10E25">
              <w:rPr>
                <w:b/>
                <w:sz w:val="28"/>
                <w:szCs w:val="28"/>
                <w:lang w:val="nl-NL"/>
              </w:rPr>
              <w:t>Hoạt động của giáo viên</w:t>
            </w:r>
          </w:p>
        </w:tc>
        <w:tc>
          <w:tcPr>
            <w:tcW w:w="3969" w:type="dxa"/>
            <w:tcBorders>
              <w:bottom w:val="dashed" w:sz="4" w:space="0" w:color="auto"/>
            </w:tcBorders>
          </w:tcPr>
          <w:p w14:paraId="327F6F52" w14:textId="77777777" w:rsidR="001E49F3" w:rsidRPr="00B10E25" w:rsidRDefault="001E49F3" w:rsidP="00E5709E">
            <w:pPr>
              <w:spacing w:line="288" w:lineRule="auto"/>
              <w:jc w:val="center"/>
              <w:rPr>
                <w:b/>
                <w:szCs w:val="28"/>
                <w:lang w:val="nl-NL"/>
              </w:rPr>
            </w:pPr>
            <w:r w:rsidRPr="00B10E25">
              <w:rPr>
                <w:b/>
                <w:sz w:val="28"/>
                <w:szCs w:val="28"/>
                <w:lang w:val="nl-NL"/>
              </w:rPr>
              <w:t>Hoạt động của học sinh</w:t>
            </w:r>
          </w:p>
        </w:tc>
      </w:tr>
      <w:tr w:rsidR="001E49F3" w:rsidRPr="00B10E25" w14:paraId="327F6F59" w14:textId="77777777" w:rsidTr="00595984">
        <w:tc>
          <w:tcPr>
            <w:tcW w:w="9322" w:type="dxa"/>
            <w:gridSpan w:val="2"/>
            <w:tcBorders>
              <w:bottom w:val="dashed" w:sz="4" w:space="0" w:color="auto"/>
            </w:tcBorders>
          </w:tcPr>
          <w:p w14:paraId="327F6F54" w14:textId="77777777" w:rsidR="001E49F3" w:rsidRPr="00B10E25" w:rsidRDefault="00526256" w:rsidP="00E5709E">
            <w:pPr>
              <w:spacing w:line="288" w:lineRule="auto"/>
              <w:jc w:val="both"/>
              <w:rPr>
                <w:bCs/>
                <w:i/>
                <w:szCs w:val="28"/>
                <w:lang w:val="nl-NL"/>
              </w:rPr>
            </w:pPr>
            <w:r w:rsidRPr="00B10E25">
              <w:rPr>
                <w:b/>
                <w:bCs/>
                <w:sz w:val="28"/>
                <w:szCs w:val="28"/>
                <w:lang w:val="nl-NL"/>
              </w:rPr>
              <w:t>1. Khởi động.</w:t>
            </w:r>
          </w:p>
          <w:p w14:paraId="327F6F55" w14:textId="77777777" w:rsidR="00C44403" w:rsidRPr="00B10E25" w:rsidRDefault="001E49F3" w:rsidP="00E5709E">
            <w:pPr>
              <w:spacing w:line="288" w:lineRule="auto"/>
              <w:jc w:val="both"/>
              <w:rPr>
                <w:szCs w:val="28"/>
                <w:lang w:val="nl-NL"/>
              </w:rPr>
            </w:pPr>
            <w:r w:rsidRPr="00B10E25">
              <w:rPr>
                <w:sz w:val="28"/>
                <w:szCs w:val="28"/>
                <w:lang w:val="nl-NL"/>
              </w:rPr>
              <w:t xml:space="preserve">- Mục tiêu: </w:t>
            </w:r>
          </w:p>
          <w:p w14:paraId="327F6F56" w14:textId="67EB142F" w:rsidR="001E49F3" w:rsidRPr="00B10E25" w:rsidRDefault="001E49F3" w:rsidP="00E5709E">
            <w:pPr>
              <w:spacing w:line="288" w:lineRule="auto"/>
              <w:jc w:val="both"/>
              <w:rPr>
                <w:szCs w:val="28"/>
                <w:lang w:val="nl-NL"/>
              </w:rPr>
            </w:pPr>
            <w:r w:rsidRPr="00B10E25">
              <w:rPr>
                <w:sz w:val="28"/>
                <w:szCs w:val="28"/>
                <w:lang w:val="nl-NL"/>
              </w:rPr>
              <w:t xml:space="preserve">+ Tạo không khí vui vẻ, </w:t>
            </w:r>
            <w:r w:rsidR="004E3C26">
              <w:rPr>
                <w:sz w:val="28"/>
                <w:szCs w:val="28"/>
                <w:lang w:val="nl-NL"/>
              </w:rPr>
              <w:t xml:space="preserve">phấn khởi </w:t>
            </w:r>
            <w:r w:rsidRPr="00B10E25">
              <w:rPr>
                <w:sz w:val="28"/>
                <w:szCs w:val="28"/>
                <w:lang w:val="nl-NL"/>
              </w:rPr>
              <w:t>trước giờ học.</w:t>
            </w:r>
          </w:p>
          <w:p w14:paraId="327F6F57" w14:textId="77777777" w:rsidR="00C44403" w:rsidRPr="00B10E25" w:rsidRDefault="00C44403" w:rsidP="00E5709E">
            <w:pPr>
              <w:spacing w:line="288" w:lineRule="auto"/>
              <w:jc w:val="both"/>
              <w:rPr>
                <w:szCs w:val="28"/>
                <w:lang w:val="nl-NL"/>
              </w:rPr>
            </w:pPr>
            <w:r w:rsidRPr="00B10E25">
              <w:rPr>
                <w:sz w:val="28"/>
                <w:szCs w:val="28"/>
                <w:lang w:val="nl-NL"/>
              </w:rPr>
              <w:lastRenderedPageBreak/>
              <w:t>+ Kiểm tra kiến thức đã học ở bài đọc trước.</w:t>
            </w:r>
          </w:p>
          <w:p w14:paraId="327F6F58" w14:textId="77777777" w:rsidR="001E49F3" w:rsidRPr="00B10E25" w:rsidRDefault="001E49F3" w:rsidP="00E5709E">
            <w:pPr>
              <w:spacing w:line="288" w:lineRule="auto"/>
              <w:jc w:val="both"/>
              <w:rPr>
                <w:szCs w:val="28"/>
                <w:lang w:val="nl-NL"/>
              </w:rPr>
            </w:pPr>
            <w:r w:rsidRPr="00B10E25">
              <w:rPr>
                <w:sz w:val="28"/>
                <w:szCs w:val="28"/>
                <w:lang w:val="nl-NL"/>
              </w:rPr>
              <w:t>- Cách tiến hành:</w:t>
            </w:r>
          </w:p>
        </w:tc>
      </w:tr>
      <w:tr w:rsidR="00595984" w:rsidRPr="00B10E25" w14:paraId="327F6F6F" w14:textId="77777777" w:rsidTr="007E22BB">
        <w:tc>
          <w:tcPr>
            <w:tcW w:w="5353" w:type="dxa"/>
            <w:tcBorders>
              <w:bottom w:val="dashed" w:sz="4" w:space="0" w:color="auto"/>
            </w:tcBorders>
          </w:tcPr>
          <w:p w14:paraId="327F6F5A" w14:textId="3AFADA3F" w:rsidR="001E49F3" w:rsidRPr="00B10E25" w:rsidRDefault="00E857D3" w:rsidP="00E5709E">
            <w:pPr>
              <w:spacing w:line="288" w:lineRule="auto"/>
              <w:jc w:val="both"/>
              <w:outlineLvl w:val="0"/>
              <w:rPr>
                <w:bCs/>
                <w:szCs w:val="28"/>
                <w:lang w:val="nl-NL"/>
              </w:rPr>
            </w:pPr>
            <w:r w:rsidRPr="00B10E25">
              <w:rPr>
                <w:bCs/>
                <w:sz w:val="28"/>
                <w:szCs w:val="28"/>
                <w:lang w:val="nl-NL"/>
              </w:rPr>
              <w:lastRenderedPageBreak/>
              <w:t xml:space="preserve">- GV </w:t>
            </w:r>
            <w:r w:rsidR="00C34BAD">
              <w:rPr>
                <w:bCs/>
                <w:sz w:val="28"/>
                <w:szCs w:val="28"/>
                <w:lang w:val="nl-NL"/>
              </w:rPr>
              <w:t>chiếu</w:t>
            </w:r>
            <w:r w:rsidR="00DF7A73">
              <w:rPr>
                <w:bCs/>
                <w:sz w:val="28"/>
                <w:szCs w:val="28"/>
                <w:lang w:val="nl-NL"/>
              </w:rPr>
              <w:t xml:space="preserve"> 2 bức tranh yêu cầu hs quan sát tranh và trả l</w:t>
            </w:r>
            <w:r w:rsidR="005A7C26">
              <w:rPr>
                <w:bCs/>
                <w:sz w:val="28"/>
                <w:szCs w:val="28"/>
                <w:lang w:val="nl-NL"/>
              </w:rPr>
              <w:t>ời</w:t>
            </w:r>
            <w:r w:rsidR="00DF7A73">
              <w:rPr>
                <w:bCs/>
                <w:sz w:val="28"/>
                <w:szCs w:val="28"/>
                <w:lang w:val="nl-NL"/>
              </w:rPr>
              <w:t xml:space="preserve"> câu hỏi.</w:t>
            </w:r>
          </w:p>
          <w:p w14:paraId="327F6F5B" w14:textId="00CF7176" w:rsidR="007063EC" w:rsidRDefault="00A244FC" w:rsidP="00E5709E">
            <w:pPr>
              <w:spacing w:line="288" w:lineRule="auto"/>
              <w:jc w:val="both"/>
              <w:outlineLvl w:val="0"/>
              <w:rPr>
                <w:bCs/>
                <w:szCs w:val="28"/>
                <w:lang w:val="nl-NL"/>
              </w:rPr>
            </w:pPr>
            <w:r>
              <w:rPr>
                <w:noProof/>
              </w:rPr>
              <w:drawing>
                <wp:inline distT="0" distB="0" distL="0" distR="0" wp14:anchorId="18A6FD1C" wp14:editId="1D2AD796">
                  <wp:extent cx="1486441" cy="149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8354" cy="1513433"/>
                          </a:xfrm>
                          <a:prstGeom prst="rect">
                            <a:avLst/>
                          </a:prstGeom>
                        </pic:spPr>
                      </pic:pic>
                    </a:graphicData>
                  </a:graphic>
                </wp:inline>
              </w:drawing>
            </w:r>
            <w:r w:rsidR="00B04EE2">
              <w:rPr>
                <w:noProof/>
              </w:rPr>
              <w:drawing>
                <wp:inline distT="0" distB="0" distL="0" distR="0" wp14:anchorId="31406A66" wp14:editId="702124A7">
                  <wp:extent cx="1607784" cy="1261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8249" cy="1316571"/>
                          </a:xfrm>
                          <a:prstGeom prst="rect">
                            <a:avLst/>
                          </a:prstGeom>
                        </pic:spPr>
                      </pic:pic>
                    </a:graphicData>
                  </a:graphic>
                </wp:inline>
              </w:drawing>
            </w:r>
          </w:p>
          <w:p w14:paraId="695606EE" w14:textId="303205B1" w:rsidR="00DF7A73" w:rsidRPr="00A244FC" w:rsidRDefault="00DF7A73" w:rsidP="00E5709E">
            <w:pPr>
              <w:spacing w:line="288" w:lineRule="auto"/>
              <w:jc w:val="both"/>
              <w:outlineLvl w:val="0"/>
              <w:rPr>
                <w:bCs/>
                <w:szCs w:val="28"/>
                <w:lang w:val="nl-NL"/>
              </w:rPr>
            </w:pPr>
            <w:r w:rsidRPr="00A244FC">
              <w:rPr>
                <w:bCs/>
                <w:sz w:val="28"/>
                <w:szCs w:val="28"/>
                <w:lang w:val="nl-NL"/>
              </w:rPr>
              <w:t>+ Tranh vẽ gì?</w:t>
            </w:r>
          </w:p>
          <w:p w14:paraId="04BD6A74" w14:textId="7044CB46" w:rsidR="008639DC" w:rsidRPr="008639DC" w:rsidRDefault="00DF7A73" w:rsidP="00E5709E">
            <w:pPr>
              <w:spacing w:line="288" w:lineRule="auto"/>
              <w:jc w:val="both"/>
              <w:outlineLvl w:val="0"/>
              <w:rPr>
                <w:bCs/>
                <w:szCs w:val="28"/>
                <w:lang w:val="nl-NL"/>
              </w:rPr>
            </w:pPr>
            <w:r w:rsidRPr="00A244FC">
              <w:rPr>
                <w:bCs/>
                <w:sz w:val="28"/>
                <w:szCs w:val="28"/>
                <w:lang w:val="nl-NL"/>
              </w:rPr>
              <w:t>+ Em thấy ấn tượng với hình ảnh nào trong tranh?</w:t>
            </w:r>
          </w:p>
          <w:p w14:paraId="71A99E6F" w14:textId="77777777" w:rsidR="008639DC" w:rsidRPr="00B10E25" w:rsidRDefault="008639DC" w:rsidP="00E5709E">
            <w:pPr>
              <w:spacing w:line="288" w:lineRule="auto"/>
              <w:jc w:val="both"/>
              <w:outlineLvl w:val="0"/>
              <w:rPr>
                <w:bCs/>
                <w:szCs w:val="28"/>
                <w:lang w:val="nl-NL"/>
              </w:rPr>
            </w:pPr>
            <w:r w:rsidRPr="00B10E25">
              <w:rPr>
                <w:bCs/>
                <w:sz w:val="28"/>
                <w:szCs w:val="28"/>
                <w:lang w:val="nl-NL"/>
              </w:rPr>
              <w:t>- GV Nhận xét, tuyên dương.</w:t>
            </w:r>
          </w:p>
          <w:p w14:paraId="38B14C00" w14:textId="7DA8DE8B" w:rsidR="008639DC" w:rsidRDefault="008639DC" w:rsidP="00E5709E">
            <w:pPr>
              <w:spacing w:line="288" w:lineRule="auto"/>
              <w:jc w:val="both"/>
              <w:outlineLvl w:val="0"/>
              <w:rPr>
                <w:bCs/>
                <w:szCs w:val="28"/>
                <w:lang w:val="nl-NL"/>
              </w:rPr>
            </w:pPr>
            <w:r w:rsidRPr="00B10E25">
              <w:rPr>
                <w:bCs/>
                <w:sz w:val="28"/>
                <w:szCs w:val="28"/>
                <w:lang w:val="nl-NL"/>
              </w:rPr>
              <w:t>- GV dẫn dắt vào bài mới</w:t>
            </w:r>
          </w:p>
          <w:p w14:paraId="5020C470" w14:textId="7B392EC6" w:rsidR="00A244FC" w:rsidRPr="00A244FC" w:rsidRDefault="00A244FC" w:rsidP="00E5709E">
            <w:pPr>
              <w:spacing w:line="288" w:lineRule="auto"/>
              <w:jc w:val="both"/>
              <w:outlineLvl w:val="0"/>
              <w:rPr>
                <w:bCs/>
                <w:szCs w:val="28"/>
                <w:lang w:val="nl-NL"/>
              </w:rPr>
            </w:pPr>
            <w:r>
              <w:rPr>
                <w:bCs/>
                <w:sz w:val="28"/>
                <w:szCs w:val="28"/>
                <w:lang w:val="nl-NL"/>
              </w:rPr>
              <w:t>- GV giới thiệu về kĩ sư Ka – dích.</w:t>
            </w:r>
          </w:p>
          <w:p w14:paraId="327F6F60" w14:textId="169C1A47" w:rsidR="001E49F3" w:rsidRPr="008639DC" w:rsidRDefault="005A7C26" w:rsidP="00E5709E">
            <w:pPr>
              <w:spacing w:before="120" w:line="288" w:lineRule="auto"/>
              <w:jc w:val="both"/>
              <w:rPr>
                <w:szCs w:val="28"/>
              </w:rPr>
            </w:pPr>
            <w:r>
              <w:rPr>
                <w:sz w:val="28"/>
                <w:szCs w:val="28"/>
              </w:rPr>
              <w:t xml:space="preserve">     </w:t>
            </w:r>
            <w:r w:rsidR="00A1705D" w:rsidRPr="00FE6E50">
              <w:rPr>
                <w:sz w:val="28"/>
                <w:szCs w:val="28"/>
              </w:rPr>
              <w:t>Trong lịch sử xây dựng và bảo vệ Tổ quốc, Việt Nam luôn nhận được những t</w:t>
            </w:r>
            <w:r>
              <w:rPr>
                <w:sz w:val="28"/>
                <w:szCs w:val="28"/>
              </w:rPr>
              <w:t xml:space="preserve">ình </w:t>
            </w:r>
            <w:r w:rsidR="00A1705D" w:rsidRPr="00FE6E50">
              <w:rPr>
                <w:sz w:val="28"/>
                <w:szCs w:val="28"/>
              </w:rPr>
              <w:t>cảm tốt đẹp và sự giúp đỡ của bạn bè quốc tế. Nhiều nhà khoa học nước ngoài đã</w:t>
            </w:r>
            <w:r>
              <w:rPr>
                <w:sz w:val="28"/>
                <w:szCs w:val="28"/>
              </w:rPr>
              <w:t xml:space="preserve"> </w:t>
            </w:r>
            <w:r w:rsidR="00A1705D" w:rsidRPr="00FE6E50">
              <w:rPr>
                <w:sz w:val="28"/>
                <w:szCs w:val="28"/>
              </w:rPr>
              <w:t>cống hiến tài năng và sức lực giúp nhân dân Việt Nam dựng xây đất nước và giữ gìn những di tích lịch sử mang tầm cỡ Di sản thế giới. Đọc bài Người hồi sinh di tích hôm nay, các em sẽ biết thêm một câu chuyện cảm động về kiến trúc sư người Ba Lan tên là Ka-dích, người đã có công lớn trong việc hồi sinh nhiều di sản văn hoá, lịch sử quý báu của Việt Nam</w:t>
            </w:r>
            <w:r w:rsidR="00A1705D" w:rsidRPr="0063513C">
              <w:rPr>
                <w:szCs w:val="28"/>
              </w:rPr>
              <w:t>.</w:t>
            </w:r>
          </w:p>
        </w:tc>
        <w:tc>
          <w:tcPr>
            <w:tcW w:w="3969" w:type="dxa"/>
            <w:tcBorders>
              <w:bottom w:val="dashed" w:sz="4" w:space="0" w:color="auto"/>
            </w:tcBorders>
          </w:tcPr>
          <w:p w14:paraId="327F6F61" w14:textId="5DDABE19" w:rsidR="001E49F3" w:rsidRPr="00B10E25" w:rsidRDefault="001E49F3" w:rsidP="00E5709E">
            <w:pPr>
              <w:spacing w:line="288" w:lineRule="auto"/>
              <w:jc w:val="both"/>
              <w:rPr>
                <w:szCs w:val="28"/>
                <w:lang w:val="nl-NL"/>
              </w:rPr>
            </w:pPr>
            <w:r w:rsidRPr="00B10E25">
              <w:rPr>
                <w:sz w:val="28"/>
                <w:szCs w:val="28"/>
                <w:lang w:val="nl-NL"/>
              </w:rPr>
              <w:t xml:space="preserve">- HS </w:t>
            </w:r>
            <w:r w:rsidR="00A34FA9" w:rsidRPr="00B10E25">
              <w:rPr>
                <w:sz w:val="28"/>
                <w:szCs w:val="28"/>
                <w:lang w:val="nl-NL"/>
              </w:rPr>
              <w:t>quan sát tranh, lắng nghe</w:t>
            </w:r>
            <w:r w:rsidR="005A7C26">
              <w:rPr>
                <w:sz w:val="28"/>
                <w:szCs w:val="28"/>
                <w:lang w:val="nl-NL"/>
              </w:rPr>
              <w:t xml:space="preserve"> yêu cầu</w:t>
            </w:r>
          </w:p>
          <w:p w14:paraId="327F6F62" w14:textId="77777777" w:rsidR="0055346C" w:rsidRPr="00B10E25" w:rsidRDefault="0055346C" w:rsidP="00E5709E">
            <w:pPr>
              <w:spacing w:line="288" w:lineRule="auto"/>
              <w:jc w:val="both"/>
              <w:rPr>
                <w:szCs w:val="28"/>
                <w:lang w:val="nl-NL"/>
              </w:rPr>
            </w:pPr>
          </w:p>
          <w:p w14:paraId="327F6F63" w14:textId="77777777" w:rsidR="00A34FA9" w:rsidRPr="00B10E25" w:rsidRDefault="00A34FA9" w:rsidP="00E5709E">
            <w:pPr>
              <w:spacing w:line="288" w:lineRule="auto"/>
              <w:jc w:val="both"/>
              <w:rPr>
                <w:szCs w:val="28"/>
                <w:lang w:val="nl-NL"/>
              </w:rPr>
            </w:pPr>
          </w:p>
          <w:p w14:paraId="327F6F64" w14:textId="77777777" w:rsidR="00A34FA9" w:rsidRPr="00B10E25" w:rsidRDefault="00A34FA9" w:rsidP="00E5709E">
            <w:pPr>
              <w:spacing w:line="288" w:lineRule="auto"/>
              <w:jc w:val="both"/>
              <w:rPr>
                <w:szCs w:val="28"/>
                <w:lang w:val="nl-NL"/>
              </w:rPr>
            </w:pPr>
          </w:p>
          <w:p w14:paraId="327F6F65" w14:textId="77777777" w:rsidR="00A34FA9" w:rsidRPr="00B10E25" w:rsidRDefault="00A34FA9" w:rsidP="00E5709E">
            <w:pPr>
              <w:spacing w:line="288" w:lineRule="auto"/>
              <w:jc w:val="both"/>
              <w:rPr>
                <w:szCs w:val="28"/>
                <w:lang w:val="nl-NL"/>
              </w:rPr>
            </w:pPr>
          </w:p>
          <w:p w14:paraId="327F6F66" w14:textId="77777777" w:rsidR="00A34FA9" w:rsidRPr="00B10E25" w:rsidRDefault="00A34FA9" w:rsidP="00E5709E">
            <w:pPr>
              <w:spacing w:line="288" w:lineRule="auto"/>
              <w:jc w:val="both"/>
              <w:rPr>
                <w:szCs w:val="28"/>
                <w:lang w:val="nl-NL"/>
              </w:rPr>
            </w:pPr>
          </w:p>
          <w:p w14:paraId="327F6F67" w14:textId="77777777" w:rsidR="00A34FA9" w:rsidRPr="00B10E25" w:rsidRDefault="00A34FA9" w:rsidP="00E5709E">
            <w:pPr>
              <w:spacing w:line="288" w:lineRule="auto"/>
              <w:jc w:val="both"/>
              <w:rPr>
                <w:szCs w:val="28"/>
                <w:lang w:val="nl-NL"/>
              </w:rPr>
            </w:pPr>
          </w:p>
          <w:p w14:paraId="327F6F68" w14:textId="77777777" w:rsidR="00A34FA9" w:rsidRPr="00B10E25" w:rsidRDefault="00A34FA9" w:rsidP="00E5709E">
            <w:pPr>
              <w:spacing w:line="288" w:lineRule="auto"/>
              <w:jc w:val="both"/>
              <w:rPr>
                <w:szCs w:val="28"/>
                <w:lang w:val="nl-NL"/>
              </w:rPr>
            </w:pPr>
          </w:p>
          <w:p w14:paraId="327F6F69" w14:textId="77777777" w:rsidR="00A34FA9" w:rsidRPr="00B10E25" w:rsidRDefault="00A34FA9" w:rsidP="00E5709E">
            <w:pPr>
              <w:spacing w:line="288" w:lineRule="auto"/>
              <w:jc w:val="both"/>
              <w:rPr>
                <w:szCs w:val="28"/>
                <w:lang w:val="nl-NL"/>
              </w:rPr>
            </w:pPr>
          </w:p>
          <w:p w14:paraId="5B840A99" w14:textId="77777777" w:rsidR="005A7C26" w:rsidRDefault="005A7C26" w:rsidP="00E5709E">
            <w:pPr>
              <w:spacing w:line="288" w:lineRule="auto"/>
              <w:jc w:val="both"/>
              <w:rPr>
                <w:szCs w:val="28"/>
                <w:lang w:val="nl-NL"/>
              </w:rPr>
            </w:pPr>
          </w:p>
          <w:p w14:paraId="327F6F6A" w14:textId="2BBBB7B9" w:rsidR="001F7EA7" w:rsidRPr="00B10E25" w:rsidRDefault="003800D9" w:rsidP="00E5709E">
            <w:pPr>
              <w:spacing w:line="288" w:lineRule="auto"/>
              <w:jc w:val="both"/>
              <w:rPr>
                <w:szCs w:val="28"/>
                <w:lang w:val="nl-NL"/>
              </w:rPr>
            </w:pPr>
            <w:r w:rsidRPr="00B10E25">
              <w:rPr>
                <w:sz w:val="28"/>
                <w:szCs w:val="28"/>
                <w:lang w:val="nl-NL"/>
              </w:rPr>
              <w:t>+</w:t>
            </w:r>
            <w:r w:rsidR="0055346C" w:rsidRPr="00B10E25">
              <w:rPr>
                <w:sz w:val="28"/>
                <w:szCs w:val="28"/>
                <w:lang w:val="nl-NL"/>
              </w:rPr>
              <w:t xml:space="preserve"> HS trả lời theo suy nghĩ của mình</w:t>
            </w:r>
            <w:r w:rsidR="00A34FA9" w:rsidRPr="00B10E25">
              <w:rPr>
                <w:sz w:val="28"/>
                <w:szCs w:val="28"/>
                <w:lang w:val="nl-NL"/>
              </w:rPr>
              <w:t>.</w:t>
            </w:r>
          </w:p>
          <w:p w14:paraId="327F6F6B" w14:textId="77777777" w:rsidR="00A34FA9" w:rsidRPr="00B10E25" w:rsidRDefault="00A34FA9" w:rsidP="00E5709E">
            <w:pPr>
              <w:spacing w:line="288" w:lineRule="auto"/>
              <w:jc w:val="both"/>
              <w:rPr>
                <w:szCs w:val="28"/>
                <w:lang w:val="nl-NL"/>
              </w:rPr>
            </w:pPr>
          </w:p>
          <w:p w14:paraId="327F6F6C" w14:textId="77777777" w:rsidR="00A34FA9" w:rsidRPr="00B10E25" w:rsidRDefault="00A34FA9" w:rsidP="00E5709E">
            <w:pPr>
              <w:spacing w:line="288" w:lineRule="auto"/>
              <w:jc w:val="both"/>
              <w:rPr>
                <w:szCs w:val="28"/>
                <w:lang w:val="nl-NL"/>
              </w:rPr>
            </w:pPr>
          </w:p>
          <w:p w14:paraId="327F6F6D" w14:textId="77777777" w:rsidR="00A34FA9" w:rsidRPr="00B10E25" w:rsidRDefault="00A34FA9" w:rsidP="00E5709E">
            <w:pPr>
              <w:spacing w:line="288" w:lineRule="auto"/>
              <w:jc w:val="both"/>
              <w:rPr>
                <w:szCs w:val="28"/>
                <w:lang w:val="nl-NL"/>
              </w:rPr>
            </w:pPr>
          </w:p>
          <w:p w14:paraId="50638F89" w14:textId="77777777" w:rsidR="008639DC" w:rsidRDefault="008639DC" w:rsidP="00E5709E">
            <w:pPr>
              <w:spacing w:line="288" w:lineRule="auto"/>
              <w:jc w:val="both"/>
              <w:rPr>
                <w:szCs w:val="28"/>
                <w:lang w:val="nl-NL"/>
              </w:rPr>
            </w:pPr>
          </w:p>
          <w:p w14:paraId="327F6F6E" w14:textId="1A3723C2" w:rsidR="001E49F3" w:rsidRPr="00B10E25" w:rsidRDefault="001E49F3" w:rsidP="00E5709E">
            <w:pPr>
              <w:spacing w:line="288" w:lineRule="auto"/>
              <w:jc w:val="both"/>
              <w:rPr>
                <w:szCs w:val="28"/>
                <w:lang w:val="nl-NL"/>
              </w:rPr>
            </w:pPr>
            <w:r w:rsidRPr="00B10E25">
              <w:rPr>
                <w:sz w:val="28"/>
                <w:szCs w:val="28"/>
                <w:lang w:val="nl-NL"/>
              </w:rPr>
              <w:t>- HS lắng nghe.</w:t>
            </w:r>
          </w:p>
        </w:tc>
      </w:tr>
      <w:tr w:rsidR="001E49F3" w:rsidRPr="00B10E25" w14:paraId="327F6F79" w14:textId="77777777" w:rsidTr="00595984">
        <w:tc>
          <w:tcPr>
            <w:tcW w:w="9322" w:type="dxa"/>
            <w:gridSpan w:val="2"/>
            <w:tcBorders>
              <w:top w:val="dashed" w:sz="4" w:space="0" w:color="auto"/>
              <w:bottom w:val="dashed" w:sz="4" w:space="0" w:color="auto"/>
            </w:tcBorders>
          </w:tcPr>
          <w:p w14:paraId="327F6F70" w14:textId="77777777" w:rsidR="001E49F3" w:rsidRPr="00B10E25" w:rsidRDefault="001E49F3" w:rsidP="00E5709E">
            <w:pPr>
              <w:spacing w:line="288" w:lineRule="auto"/>
              <w:jc w:val="both"/>
              <w:rPr>
                <w:b/>
                <w:bCs/>
                <w:iCs/>
                <w:szCs w:val="28"/>
                <w:lang w:val="nl-NL"/>
              </w:rPr>
            </w:pPr>
            <w:r w:rsidRPr="00B10E25">
              <w:rPr>
                <w:b/>
                <w:bCs/>
                <w:iCs/>
                <w:sz w:val="28"/>
                <w:szCs w:val="28"/>
                <w:lang w:val="nl-NL"/>
              </w:rPr>
              <w:t xml:space="preserve">2. </w:t>
            </w:r>
            <w:r w:rsidR="00C96AA0" w:rsidRPr="00B10E25">
              <w:rPr>
                <w:b/>
                <w:bCs/>
                <w:iCs/>
                <w:sz w:val="28"/>
                <w:szCs w:val="28"/>
                <w:lang w:val="nl-NL"/>
              </w:rPr>
              <w:t>Khám phá</w:t>
            </w:r>
            <w:r w:rsidR="00526256" w:rsidRPr="00B10E25">
              <w:rPr>
                <w:bCs/>
                <w:i/>
                <w:iCs/>
                <w:sz w:val="28"/>
                <w:szCs w:val="28"/>
                <w:lang w:val="nl-NL"/>
              </w:rPr>
              <w:t>.</w:t>
            </w:r>
          </w:p>
          <w:p w14:paraId="327F6F71" w14:textId="77777777" w:rsidR="001E49F3" w:rsidRPr="00B10E25" w:rsidRDefault="001E49F3" w:rsidP="00E5709E">
            <w:pPr>
              <w:spacing w:line="288" w:lineRule="auto"/>
              <w:jc w:val="both"/>
              <w:rPr>
                <w:szCs w:val="28"/>
                <w:lang w:val="nl-NL"/>
              </w:rPr>
            </w:pPr>
            <w:r w:rsidRPr="00B10E25">
              <w:rPr>
                <w:b/>
                <w:bCs/>
                <w:iCs/>
                <w:sz w:val="28"/>
                <w:szCs w:val="28"/>
                <w:lang w:val="nl-NL"/>
              </w:rPr>
              <w:t xml:space="preserve">- </w:t>
            </w:r>
            <w:r w:rsidRPr="00B10E25">
              <w:rPr>
                <w:bCs/>
                <w:sz w:val="28"/>
                <w:szCs w:val="28"/>
                <w:lang w:val="nl-NL"/>
              </w:rPr>
              <w:t>Mục tiêu:</w:t>
            </w:r>
            <w:r w:rsidRPr="00B10E25">
              <w:rPr>
                <w:sz w:val="28"/>
                <w:szCs w:val="28"/>
                <w:lang w:val="nl-NL"/>
              </w:rPr>
              <w:t xml:space="preserve"> </w:t>
            </w:r>
          </w:p>
          <w:p w14:paraId="41C6C060" w14:textId="77777777" w:rsidR="00C83BC2" w:rsidRPr="00BD081B" w:rsidRDefault="00C83BC2" w:rsidP="00E5709E">
            <w:pPr>
              <w:spacing w:line="288" w:lineRule="auto"/>
              <w:ind w:firstLine="720"/>
              <w:jc w:val="both"/>
              <w:rPr>
                <w:b/>
                <w:szCs w:val="28"/>
                <w:lang w:val="nl-NL"/>
              </w:rPr>
            </w:pPr>
            <w:r w:rsidRPr="003415CB">
              <w:rPr>
                <w:sz w:val="28"/>
                <w:szCs w:val="28"/>
              </w:rPr>
              <w:t xml:space="preserve">- Đọc trôi chảy toàn </w:t>
            </w:r>
            <w:bookmarkStart w:id="0" w:name="_GoBack"/>
            <w:r w:rsidRPr="003415CB">
              <w:rPr>
                <w:sz w:val="28"/>
                <w:szCs w:val="28"/>
              </w:rPr>
              <w:t>bài. Phát âm đúng tên riêng nước ngoài, các từ ngữ có</w:t>
            </w:r>
            <w:r>
              <w:rPr>
                <w:sz w:val="28"/>
                <w:szCs w:val="28"/>
              </w:rPr>
              <w:t xml:space="preserve"> </w:t>
            </w:r>
            <w:r w:rsidRPr="003415CB">
              <w:rPr>
                <w:sz w:val="28"/>
                <w:szCs w:val="28"/>
              </w:rPr>
              <w:t>âm, vần, thanh HS dễ viết sai</w:t>
            </w:r>
            <w:r>
              <w:rPr>
                <w:sz w:val="28"/>
                <w:szCs w:val="28"/>
              </w:rPr>
              <w:t xml:space="preserve">. </w:t>
            </w:r>
            <w:r w:rsidRPr="003415CB">
              <w:rPr>
                <w:sz w:val="28"/>
                <w:szCs w:val="28"/>
              </w:rPr>
              <w:t>Ngắt nghỉ hơi đúng ở các câu dài.</w:t>
            </w:r>
          </w:p>
          <w:p w14:paraId="00CF033D" w14:textId="77777777" w:rsidR="00C83BC2" w:rsidRDefault="00C83BC2" w:rsidP="00E5709E">
            <w:pPr>
              <w:spacing w:before="120" w:line="288" w:lineRule="auto"/>
              <w:ind w:firstLine="720"/>
              <w:jc w:val="both"/>
              <w:rPr>
                <w:szCs w:val="28"/>
              </w:rPr>
            </w:pPr>
            <w:r>
              <w:rPr>
                <w:sz w:val="28"/>
                <w:szCs w:val="28"/>
              </w:rPr>
              <w:t xml:space="preserve">- </w:t>
            </w:r>
            <w:r w:rsidRPr="003415CB">
              <w:rPr>
                <w:sz w:val="28"/>
                <w:szCs w:val="28"/>
              </w:rPr>
              <w:t>Hiểu nghĩa các từ ngữ trong bài</w:t>
            </w:r>
            <w:r>
              <w:rPr>
                <w:sz w:val="28"/>
                <w:szCs w:val="28"/>
              </w:rPr>
              <w:t>.</w:t>
            </w:r>
            <w:r w:rsidRPr="003415CB">
              <w:rPr>
                <w:sz w:val="28"/>
                <w:szCs w:val="28"/>
              </w:rPr>
              <w:t xml:space="preserve"> Trả</w:t>
            </w:r>
            <w:r>
              <w:rPr>
                <w:sz w:val="28"/>
                <w:szCs w:val="28"/>
              </w:rPr>
              <w:t xml:space="preserve"> </w:t>
            </w:r>
            <w:r w:rsidRPr="003415CB">
              <w:rPr>
                <w:sz w:val="28"/>
                <w:szCs w:val="28"/>
              </w:rPr>
              <w:t xml:space="preserve">lời được các câu hỏi về nội dung bài đọc. </w:t>
            </w:r>
          </w:p>
          <w:p w14:paraId="20BBEA5E" w14:textId="77777777" w:rsidR="00C83BC2" w:rsidRPr="003415CB" w:rsidRDefault="00C83BC2" w:rsidP="00E5709E">
            <w:pPr>
              <w:spacing w:before="120" w:line="288" w:lineRule="auto"/>
              <w:ind w:firstLine="720"/>
              <w:jc w:val="both"/>
              <w:rPr>
                <w:szCs w:val="28"/>
              </w:rPr>
            </w:pPr>
            <w:r>
              <w:rPr>
                <w:sz w:val="28"/>
                <w:szCs w:val="28"/>
              </w:rPr>
              <w:t xml:space="preserve">- </w:t>
            </w:r>
            <w:r w:rsidRPr="003415CB">
              <w:rPr>
                <w:sz w:val="28"/>
                <w:szCs w:val="28"/>
              </w:rPr>
              <w:t xml:space="preserve">Hiểu nội dung bài: Kiến trúc sư Ka-dichcó công lớn trong việc hồi sinh nhiều di tích lịch sử của Việt Nam, góp phần để thế giới công nhận những di tích </w:t>
            </w:r>
            <w:r w:rsidRPr="003415CB">
              <w:rPr>
                <w:sz w:val="28"/>
                <w:szCs w:val="28"/>
              </w:rPr>
              <w:lastRenderedPageBreak/>
              <w:t>ấy là Di sản văn hoá thế giới và trở thành những điểm du lịch nổi tiếng trong và ngoài nước.</w:t>
            </w:r>
          </w:p>
          <w:p w14:paraId="641ADC42" w14:textId="77777777" w:rsidR="00C83BC2" w:rsidRPr="003415CB" w:rsidRDefault="00C83BC2" w:rsidP="00E5709E">
            <w:pPr>
              <w:spacing w:before="120" w:line="288" w:lineRule="auto"/>
              <w:ind w:firstLine="720"/>
              <w:jc w:val="both"/>
              <w:rPr>
                <w:szCs w:val="28"/>
              </w:rPr>
            </w:pPr>
            <w:r>
              <w:rPr>
                <w:sz w:val="28"/>
                <w:szCs w:val="28"/>
              </w:rPr>
              <w:t xml:space="preserve">- </w:t>
            </w:r>
            <w:r w:rsidRPr="003415CB">
              <w:rPr>
                <w:sz w:val="28"/>
                <w:szCs w:val="28"/>
              </w:rPr>
              <w:t>Nhận biết được các chi tiết chân thực, hấp dẫn, có giá trị thuyết phục về địa</w:t>
            </w:r>
            <w:r>
              <w:rPr>
                <w:sz w:val="28"/>
                <w:szCs w:val="28"/>
              </w:rPr>
              <w:t xml:space="preserve"> </w:t>
            </w:r>
            <w:r w:rsidRPr="003415CB">
              <w:rPr>
                <w:sz w:val="28"/>
                <w:szCs w:val="28"/>
              </w:rPr>
              <w:t>điểm, sự kiện và con người nói đến trong bài văn.</w:t>
            </w:r>
          </w:p>
          <w:p w14:paraId="665C9D56" w14:textId="77777777" w:rsidR="00C83BC2" w:rsidRPr="00B10E25" w:rsidRDefault="00C83BC2" w:rsidP="00E5709E">
            <w:pPr>
              <w:spacing w:line="288" w:lineRule="auto"/>
              <w:ind w:firstLine="360"/>
              <w:jc w:val="both"/>
              <w:rPr>
                <w:szCs w:val="28"/>
                <w:lang w:val="nl-NL"/>
              </w:rPr>
            </w:pPr>
            <w:r w:rsidRPr="00B10E25">
              <w:rPr>
                <w:sz w:val="28"/>
                <w:szCs w:val="28"/>
                <w:lang w:val="nl-NL"/>
              </w:rPr>
              <w:t xml:space="preserve">- Phát triển năng lực văn học: </w:t>
            </w:r>
          </w:p>
          <w:p w14:paraId="0A0CD12D" w14:textId="77777777" w:rsidR="00C83BC2" w:rsidRDefault="00C83BC2" w:rsidP="00E5709E">
            <w:pPr>
              <w:spacing w:before="120" w:line="288" w:lineRule="auto"/>
              <w:ind w:firstLine="360"/>
              <w:jc w:val="both"/>
              <w:rPr>
                <w:szCs w:val="28"/>
              </w:rPr>
            </w:pPr>
            <w:r w:rsidRPr="009E5095">
              <w:rPr>
                <w:sz w:val="28"/>
                <w:szCs w:val="28"/>
                <w:lang w:val="nl-NL"/>
              </w:rPr>
              <w:t xml:space="preserve">+ </w:t>
            </w:r>
            <w:r w:rsidRPr="009E5095">
              <w:rPr>
                <w:sz w:val="28"/>
                <w:szCs w:val="28"/>
              </w:rPr>
              <w:t>Biết bày tỏ thái độ yêu quý, tự hào về các di tích lịch sử đất nước</w:t>
            </w:r>
            <w:r>
              <w:rPr>
                <w:sz w:val="28"/>
                <w:szCs w:val="28"/>
              </w:rPr>
              <w:t>.</w:t>
            </w:r>
          </w:p>
          <w:p w14:paraId="28C1522A" w14:textId="77777777" w:rsidR="00C83BC2" w:rsidRPr="009E5095" w:rsidRDefault="00C83BC2" w:rsidP="00E5709E">
            <w:pPr>
              <w:spacing w:before="120" w:line="288" w:lineRule="auto"/>
              <w:ind w:firstLine="360"/>
              <w:jc w:val="both"/>
              <w:rPr>
                <w:szCs w:val="28"/>
              </w:rPr>
            </w:pPr>
            <w:r>
              <w:rPr>
                <w:sz w:val="28"/>
                <w:szCs w:val="28"/>
              </w:rPr>
              <w:t xml:space="preserve">+ </w:t>
            </w:r>
            <w:r w:rsidRPr="009E5095">
              <w:rPr>
                <w:sz w:val="28"/>
                <w:szCs w:val="28"/>
              </w:rPr>
              <w:t xml:space="preserve"> </w:t>
            </w:r>
            <w:r>
              <w:rPr>
                <w:sz w:val="28"/>
                <w:szCs w:val="28"/>
              </w:rPr>
              <w:t>C</w:t>
            </w:r>
            <w:r w:rsidRPr="009E5095">
              <w:rPr>
                <w:sz w:val="28"/>
                <w:szCs w:val="28"/>
              </w:rPr>
              <w:t>ảm nhận được niềm say mê giữ gìn di sản thế giới và hết lòng với đất nước Việt Nam của kiến trúc sư Ka-dích</w:t>
            </w:r>
            <w:bookmarkEnd w:id="0"/>
            <w:r w:rsidRPr="009E5095">
              <w:rPr>
                <w:sz w:val="28"/>
                <w:szCs w:val="28"/>
              </w:rPr>
              <w:t>.</w:t>
            </w:r>
          </w:p>
          <w:p w14:paraId="327F6F78" w14:textId="77777777" w:rsidR="00F94D9D" w:rsidRPr="00B10E25" w:rsidRDefault="001E49F3" w:rsidP="00E5709E">
            <w:pPr>
              <w:spacing w:line="288" w:lineRule="auto"/>
              <w:jc w:val="both"/>
              <w:rPr>
                <w:bCs/>
                <w:iCs/>
                <w:szCs w:val="28"/>
                <w:lang w:val="nl-NL"/>
              </w:rPr>
            </w:pPr>
            <w:r w:rsidRPr="00B10E25">
              <w:rPr>
                <w:b/>
                <w:bCs/>
                <w:iCs/>
                <w:sz w:val="28"/>
                <w:szCs w:val="28"/>
                <w:lang w:val="nl-NL"/>
              </w:rPr>
              <w:t xml:space="preserve">- </w:t>
            </w:r>
            <w:r w:rsidRPr="00B10E25">
              <w:rPr>
                <w:bCs/>
                <w:iCs/>
                <w:sz w:val="28"/>
                <w:szCs w:val="28"/>
                <w:lang w:val="nl-NL"/>
              </w:rPr>
              <w:t>Cách tiến hành:</w:t>
            </w:r>
          </w:p>
        </w:tc>
      </w:tr>
      <w:tr w:rsidR="00595984" w:rsidRPr="00B10E25" w14:paraId="327F6FBC" w14:textId="77777777" w:rsidTr="007E22BB">
        <w:tc>
          <w:tcPr>
            <w:tcW w:w="5353" w:type="dxa"/>
            <w:tcBorders>
              <w:top w:val="dashed" w:sz="4" w:space="0" w:color="auto"/>
              <w:bottom w:val="dashed" w:sz="4" w:space="0" w:color="auto"/>
            </w:tcBorders>
          </w:tcPr>
          <w:p w14:paraId="327F6F7A" w14:textId="77777777" w:rsidR="00F210CF" w:rsidRPr="00B10E25" w:rsidRDefault="00DD0B59" w:rsidP="00E5709E">
            <w:pPr>
              <w:spacing w:line="288" w:lineRule="auto"/>
              <w:jc w:val="both"/>
              <w:rPr>
                <w:b/>
                <w:bCs/>
                <w:szCs w:val="28"/>
              </w:rPr>
            </w:pPr>
            <w:r w:rsidRPr="00B10E25">
              <w:rPr>
                <w:b/>
                <w:bCs/>
                <w:sz w:val="28"/>
                <w:szCs w:val="28"/>
              </w:rPr>
              <w:lastRenderedPageBreak/>
              <w:t xml:space="preserve">* </w:t>
            </w:r>
            <w:r w:rsidR="00F210CF" w:rsidRPr="00B10E25">
              <w:rPr>
                <w:b/>
                <w:bCs/>
                <w:sz w:val="28"/>
                <w:szCs w:val="28"/>
              </w:rPr>
              <w:t xml:space="preserve">Hoạt động 1: Đọc </w:t>
            </w:r>
            <w:r w:rsidRPr="00B10E25">
              <w:rPr>
                <w:b/>
                <w:bCs/>
                <w:sz w:val="28"/>
                <w:szCs w:val="28"/>
              </w:rPr>
              <w:t>thành tiếng</w:t>
            </w:r>
            <w:r w:rsidR="00F210CF" w:rsidRPr="00B10E25">
              <w:rPr>
                <w:b/>
                <w:bCs/>
                <w:sz w:val="28"/>
                <w:szCs w:val="28"/>
              </w:rPr>
              <w:t>.</w:t>
            </w:r>
          </w:p>
          <w:p w14:paraId="327F6F7B" w14:textId="77777777" w:rsidR="00F210CF" w:rsidRPr="00B10E25" w:rsidRDefault="00F210CF" w:rsidP="00E5709E">
            <w:pPr>
              <w:spacing w:line="288" w:lineRule="auto"/>
              <w:jc w:val="both"/>
              <w:rPr>
                <w:szCs w:val="28"/>
              </w:rPr>
            </w:pPr>
            <w:r w:rsidRPr="00B10E25">
              <w:rPr>
                <w:sz w:val="28"/>
                <w:szCs w:val="28"/>
              </w:rPr>
              <w:t xml:space="preserve">- GV đọc mẫu: </w:t>
            </w:r>
            <w:r w:rsidR="00F94D9D" w:rsidRPr="00B10E25">
              <w:rPr>
                <w:sz w:val="28"/>
                <w:szCs w:val="28"/>
              </w:rPr>
              <w:t>Đọc diễn cảm, nhấn giọng ở những từ ngữ giàu sức gợi tả, gợi cảm</w:t>
            </w:r>
            <w:r w:rsidRPr="00B10E25">
              <w:rPr>
                <w:sz w:val="28"/>
                <w:szCs w:val="28"/>
              </w:rPr>
              <w:t xml:space="preserve">. </w:t>
            </w:r>
          </w:p>
          <w:p w14:paraId="327F6F7C" w14:textId="453B7E3C" w:rsidR="008F00AF" w:rsidRPr="00B10E25" w:rsidRDefault="00F94D9D" w:rsidP="00E5709E">
            <w:pPr>
              <w:spacing w:line="288" w:lineRule="auto"/>
              <w:jc w:val="both"/>
              <w:rPr>
                <w:szCs w:val="28"/>
              </w:rPr>
            </w:pPr>
            <w:r w:rsidRPr="00B10E25">
              <w:rPr>
                <w:sz w:val="28"/>
                <w:szCs w:val="28"/>
              </w:rPr>
              <w:t xml:space="preserve">- GV HD đọc: Đọc </w:t>
            </w:r>
            <w:r w:rsidR="000A6C68" w:rsidRPr="00B10E25">
              <w:rPr>
                <w:sz w:val="28"/>
                <w:szCs w:val="28"/>
              </w:rPr>
              <w:t xml:space="preserve">trôi chảy toàn bài, ngắt </w:t>
            </w:r>
            <w:r w:rsidRPr="00B10E25">
              <w:rPr>
                <w:sz w:val="28"/>
                <w:szCs w:val="28"/>
              </w:rPr>
              <w:t xml:space="preserve">nghỉ </w:t>
            </w:r>
            <w:r w:rsidR="008F00AF" w:rsidRPr="00B10E25">
              <w:rPr>
                <w:sz w:val="28"/>
                <w:szCs w:val="28"/>
              </w:rPr>
              <w:t>đúng</w:t>
            </w:r>
            <w:r w:rsidR="00621D74">
              <w:rPr>
                <w:sz w:val="28"/>
                <w:szCs w:val="28"/>
              </w:rPr>
              <w:t>.</w:t>
            </w:r>
          </w:p>
          <w:p w14:paraId="327F6F7D" w14:textId="77777777" w:rsidR="008746EE" w:rsidRPr="00B10E25" w:rsidRDefault="008746EE" w:rsidP="00E5709E">
            <w:pPr>
              <w:spacing w:line="288" w:lineRule="auto"/>
              <w:jc w:val="both"/>
              <w:rPr>
                <w:szCs w:val="28"/>
              </w:rPr>
            </w:pPr>
            <w:r w:rsidRPr="00B10E25">
              <w:rPr>
                <w:sz w:val="28"/>
                <w:szCs w:val="28"/>
              </w:rPr>
              <w:t>- Gọi 1 HS đọc toàn bài.</w:t>
            </w:r>
          </w:p>
          <w:p w14:paraId="327F6F7E" w14:textId="00D9470B" w:rsidR="00F210CF" w:rsidRPr="00B10E25" w:rsidRDefault="00F210CF" w:rsidP="00E5709E">
            <w:pPr>
              <w:spacing w:line="288" w:lineRule="auto"/>
              <w:jc w:val="both"/>
              <w:rPr>
                <w:szCs w:val="28"/>
              </w:rPr>
            </w:pPr>
            <w:r w:rsidRPr="00B10E25">
              <w:rPr>
                <w:sz w:val="28"/>
                <w:szCs w:val="28"/>
              </w:rPr>
              <w:t xml:space="preserve">- </w:t>
            </w:r>
            <w:r w:rsidR="008746EE" w:rsidRPr="00B10E25">
              <w:rPr>
                <w:sz w:val="28"/>
                <w:szCs w:val="28"/>
              </w:rPr>
              <w:t>GV</w:t>
            </w:r>
            <w:r w:rsidRPr="00B10E25">
              <w:rPr>
                <w:sz w:val="28"/>
                <w:szCs w:val="28"/>
              </w:rPr>
              <w:t xml:space="preserve"> chia </w:t>
            </w:r>
            <w:r w:rsidR="00621D74">
              <w:rPr>
                <w:sz w:val="28"/>
                <w:szCs w:val="28"/>
              </w:rPr>
              <w:t>đoạn</w:t>
            </w:r>
            <w:r w:rsidRPr="00B10E25">
              <w:rPr>
                <w:sz w:val="28"/>
                <w:szCs w:val="28"/>
              </w:rPr>
              <w:t>: (</w:t>
            </w:r>
            <w:r w:rsidR="00621D74">
              <w:rPr>
                <w:sz w:val="28"/>
                <w:szCs w:val="28"/>
              </w:rPr>
              <w:t>3</w:t>
            </w:r>
            <w:r w:rsidRPr="00B10E25">
              <w:rPr>
                <w:sz w:val="28"/>
                <w:szCs w:val="28"/>
              </w:rPr>
              <w:t xml:space="preserve"> </w:t>
            </w:r>
            <w:r w:rsidR="008F00AF" w:rsidRPr="00B10E25">
              <w:rPr>
                <w:sz w:val="28"/>
                <w:szCs w:val="28"/>
              </w:rPr>
              <w:t>khổ</w:t>
            </w:r>
            <w:r w:rsidRPr="00B10E25">
              <w:rPr>
                <w:sz w:val="28"/>
                <w:szCs w:val="28"/>
              </w:rPr>
              <w:t>)</w:t>
            </w:r>
          </w:p>
          <w:p w14:paraId="327F6F7F" w14:textId="740C5951" w:rsidR="00F210CF" w:rsidRPr="00B10E25" w:rsidRDefault="00F210CF" w:rsidP="00E5709E">
            <w:pPr>
              <w:spacing w:line="288" w:lineRule="auto"/>
              <w:jc w:val="both"/>
              <w:rPr>
                <w:szCs w:val="28"/>
              </w:rPr>
            </w:pPr>
            <w:r w:rsidRPr="00B10E25">
              <w:rPr>
                <w:sz w:val="28"/>
                <w:szCs w:val="28"/>
              </w:rPr>
              <w:t xml:space="preserve">+ </w:t>
            </w:r>
            <w:r w:rsidR="00621D74">
              <w:rPr>
                <w:sz w:val="28"/>
                <w:szCs w:val="28"/>
              </w:rPr>
              <w:t>Đoạn 1</w:t>
            </w:r>
            <w:r w:rsidR="00577717">
              <w:rPr>
                <w:sz w:val="28"/>
                <w:szCs w:val="28"/>
              </w:rPr>
              <w:t>:</w:t>
            </w:r>
            <w:r w:rsidRPr="00B10E25">
              <w:rPr>
                <w:sz w:val="28"/>
                <w:szCs w:val="28"/>
              </w:rPr>
              <w:t xml:space="preserve"> Từ đầu đến </w:t>
            </w:r>
            <w:r w:rsidR="00577717" w:rsidRPr="00577717">
              <w:rPr>
                <w:i/>
                <w:iCs/>
                <w:sz w:val="28"/>
                <w:szCs w:val="28"/>
              </w:rPr>
              <w:t>địa điểm du lịch hấp dẫn</w:t>
            </w:r>
            <w:r w:rsidRPr="00B10E25">
              <w:rPr>
                <w:sz w:val="28"/>
                <w:szCs w:val="28"/>
              </w:rPr>
              <w:t>.</w:t>
            </w:r>
          </w:p>
          <w:p w14:paraId="327F6F80" w14:textId="6B6CAC75" w:rsidR="00F210CF" w:rsidRPr="00B10E25" w:rsidRDefault="00F210CF" w:rsidP="00E5709E">
            <w:pPr>
              <w:spacing w:line="288" w:lineRule="auto"/>
              <w:jc w:val="both"/>
              <w:rPr>
                <w:szCs w:val="28"/>
              </w:rPr>
            </w:pPr>
            <w:r w:rsidRPr="00B10E25">
              <w:rPr>
                <w:sz w:val="28"/>
                <w:szCs w:val="28"/>
              </w:rPr>
              <w:t xml:space="preserve">+ </w:t>
            </w:r>
            <w:r w:rsidR="00577717">
              <w:rPr>
                <w:sz w:val="28"/>
                <w:szCs w:val="28"/>
              </w:rPr>
              <w:t>Đoạn</w:t>
            </w:r>
            <w:r w:rsidR="006C1F53" w:rsidRPr="00B10E25">
              <w:rPr>
                <w:sz w:val="28"/>
                <w:szCs w:val="28"/>
              </w:rPr>
              <w:t xml:space="preserve"> </w:t>
            </w:r>
            <w:r w:rsidRPr="00B10E25">
              <w:rPr>
                <w:sz w:val="28"/>
                <w:szCs w:val="28"/>
              </w:rPr>
              <w:t xml:space="preserve">2: Tiếp </w:t>
            </w:r>
            <w:r w:rsidR="000A6C68" w:rsidRPr="00B10E25">
              <w:rPr>
                <w:sz w:val="28"/>
                <w:szCs w:val="28"/>
              </w:rPr>
              <w:t xml:space="preserve">theo </w:t>
            </w:r>
            <w:r w:rsidRPr="00B10E25">
              <w:rPr>
                <w:sz w:val="28"/>
                <w:szCs w:val="28"/>
              </w:rPr>
              <w:t xml:space="preserve">cho đến </w:t>
            </w:r>
            <w:r w:rsidR="00E5172A">
              <w:rPr>
                <w:i/>
                <w:iCs/>
                <w:sz w:val="28"/>
                <w:szCs w:val="28"/>
              </w:rPr>
              <w:t>nông dân thực thụ</w:t>
            </w:r>
            <w:r w:rsidRPr="00B10E25">
              <w:rPr>
                <w:sz w:val="28"/>
                <w:szCs w:val="28"/>
              </w:rPr>
              <w:t>.</w:t>
            </w:r>
          </w:p>
          <w:p w14:paraId="327F6F81" w14:textId="41D69118" w:rsidR="00F210CF" w:rsidRPr="00B10E25" w:rsidRDefault="00F210CF" w:rsidP="00E5709E">
            <w:pPr>
              <w:spacing w:line="288" w:lineRule="auto"/>
              <w:jc w:val="both"/>
              <w:rPr>
                <w:szCs w:val="28"/>
              </w:rPr>
            </w:pPr>
            <w:r w:rsidRPr="00B10E25">
              <w:rPr>
                <w:sz w:val="28"/>
                <w:szCs w:val="28"/>
              </w:rPr>
              <w:t xml:space="preserve">+ </w:t>
            </w:r>
            <w:r w:rsidR="00E5172A">
              <w:rPr>
                <w:sz w:val="28"/>
                <w:szCs w:val="28"/>
              </w:rPr>
              <w:t>Đoạn</w:t>
            </w:r>
            <w:r w:rsidR="00E5172A" w:rsidRPr="00B10E25">
              <w:rPr>
                <w:sz w:val="28"/>
                <w:szCs w:val="28"/>
              </w:rPr>
              <w:t xml:space="preserve"> </w:t>
            </w:r>
            <w:r w:rsidR="00E5172A">
              <w:rPr>
                <w:sz w:val="28"/>
                <w:szCs w:val="28"/>
              </w:rPr>
              <w:t>3</w:t>
            </w:r>
            <w:r w:rsidRPr="00B10E25">
              <w:rPr>
                <w:sz w:val="28"/>
                <w:szCs w:val="28"/>
              </w:rPr>
              <w:t xml:space="preserve">: </w:t>
            </w:r>
            <w:r w:rsidR="00E5172A">
              <w:rPr>
                <w:sz w:val="28"/>
                <w:szCs w:val="28"/>
              </w:rPr>
              <w:t>Còn lại</w:t>
            </w:r>
          </w:p>
          <w:p w14:paraId="327F6F84" w14:textId="77777777" w:rsidR="0000300F" w:rsidRPr="00B10E25" w:rsidRDefault="0000300F" w:rsidP="00E5709E">
            <w:pPr>
              <w:spacing w:line="288" w:lineRule="auto"/>
              <w:jc w:val="both"/>
              <w:rPr>
                <w:szCs w:val="28"/>
              </w:rPr>
            </w:pPr>
            <w:r w:rsidRPr="00B10E25">
              <w:rPr>
                <w:sz w:val="28"/>
                <w:szCs w:val="28"/>
              </w:rPr>
              <w:t>- GV gọi HS đọc nối tiếp theo đoạn.</w:t>
            </w:r>
          </w:p>
          <w:p w14:paraId="327F6F85" w14:textId="731E1D8C" w:rsidR="00F210CF" w:rsidRPr="00B10E25" w:rsidRDefault="0000300F" w:rsidP="00E5709E">
            <w:pPr>
              <w:spacing w:line="288" w:lineRule="auto"/>
              <w:jc w:val="both"/>
              <w:rPr>
                <w:szCs w:val="28"/>
              </w:rPr>
            </w:pPr>
            <w:r w:rsidRPr="00B10E25">
              <w:rPr>
                <w:sz w:val="28"/>
                <w:szCs w:val="28"/>
              </w:rPr>
              <w:t xml:space="preserve">- Luyện đọc từ khó: </w:t>
            </w:r>
            <w:r w:rsidR="00822347">
              <w:rPr>
                <w:i/>
                <w:sz w:val="28"/>
                <w:szCs w:val="28"/>
              </w:rPr>
              <w:t>hồi sinh</w:t>
            </w:r>
            <w:r w:rsidR="00220B66" w:rsidRPr="00B10E25">
              <w:rPr>
                <w:i/>
                <w:sz w:val="28"/>
                <w:szCs w:val="28"/>
              </w:rPr>
              <w:t xml:space="preserve">, </w:t>
            </w:r>
            <w:r w:rsidR="00822347">
              <w:rPr>
                <w:i/>
                <w:sz w:val="28"/>
                <w:szCs w:val="28"/>
              </w:rPr>
              <w:t>Ka - dích</w:t>
            </w:r>
            <w:r w:rsidR="00220B66" w:rsidRPr="00B10E25">
              <w:rPr>
                <w:i/>
                <w:sz w:val="28"/>
                <w:szCs w:val="28"/>
              </w:rPr>
              <w:t xml:space="preserve">, </w:t>
            </w:r>
            <w:r w:rsidR="00C25449">
              <w:rPr>
                <w:i/>
                <w:sz w:val="28"/>
                <w:szCs w:val="28"/>
              </w:rPr>
              <w:t>di sản</w:t>
            </w:r>
            <w:r w:rsidR="00220B66" w:rsidRPr="00B10E25">
              <w:rPr>
                <w:i/>
                <w:sz w:val="28"/>
                <w:szCs w:val="28"/>
              </w:rPr>
              <w:t xml:space="preserve">, </w:t>
            </w:r>
            <w:r w:rsidR="00C25449">
              <w:rPr>
                <w:i/>
                <w:sz w:val="28"/>
                <w:szCs w:val="28"/>
              </w:rPr>
              <w:t>trùng tu</w:t>
            </w:r>
            <w:r w:rsidRPr="00B10E25">
              <w:rPr>
                <w:i/>
                <w:sz w:val="28"/>
                <w:szCs w:val="28"/>
              </w:rPr>
              <w:t>,…</w:t>
            </w:r>
          </w:p>
          <w:p w14:paraId="327F6F86" w14:textId="77777777" w:rsidR="00F210CF" w:rsidRPr="00B10E25" w:rsidRDefault="00F210CF" w:rsidP="00E5709E">
            <w:pPr>
              <w:spacing w:line="288" w:lineRule="auto"/>
              <w:jc w:val="both"/>
              <w:rPr>
                <w:szCs w:val="28"/>
              </w:rPr>
            </w:pPr>
            <w:r w:rsidRPr="00B10E25">
              <w:rPr>
                <w:sz w:val="28"/>
                <w:szCs w:val="28"/>
              </w:rPr>
              <w:t>-</w:t>
            </w:r>
            <w:r w:rsidR="0000300F" w:rsidRPr="00B10E25">
              <w:rPr>
                <w:sz w:val="28"/>
                <w:szCs w:val="28"/>
              </w:rPr>
              <w:t xml:space="preserve"> </w:t>
            </w:r>
            <w:r w:rsidRPr="00B10E25">
              <w:rPr>
                <w:sz w:val="28"/>
                <w:szCs w:val="28"/>
              </w:rPr>
              <w:t xml:space="preserve">Luyện đọc câu: </w:t>
            </w:r>
          </w:p>
          <w:p w14:paraId="327F6F8B" w14:textId="54AB0BDD" w:rsidR="00F210CF" w:rsidRPr="00B10E25" w:rsidRDefault="00366BDC" w:rsidP="00E5709E">
            <w:pPr>
              <w:spacing w:before="120" w:line="288" w:lineRule="auto"/>
              <w:rPr>
                <w:szCs w:val="28"/>
              </w:rPr>
            </w:pPr>
            <w:r>
              <w:rPr>
                <w:color w:val="000000"/>
                <w:sz w:val="28"/>
                <w:szCs w:val="28"/>
                <w:shd w:val="clear" w:color="auto" w:fill="FFFFFF"/>
              </w:rPr>
              <w:t xml:space="preserve">    </w:t>
            </w:r>
            <w:r w:rsidR="001E4F26">
              <w:rPr>
                <w:color w:val="000000"/>
                <w:sz w:val="28"/>
                <w:szCs w:val="28"/>
                <w:shd w:val="clear" w:color="auto" w:fill="FFFFFF"/>
              </w:rPr>
              <w:t xml:space="preserve"> </w:t>
            </w:r>
            <w:r>
              <w:rPr>
                <w:color w:val="000000"/>
                <w:sz w:val="28"/>
                <w:szCs w:val="28"/>
                <w:shd w:val="clear" w:color="auto" w:fill="FFFFFF"/>
              </w:rPr>
              <w:t xml:space="preserve"> </w:t>
            </w:r>
            <w:r w:rsidRPr="002C21F0">
              <w:rPr>
                <w:i/>
                <w:iCs/>
                <w:color w:val="000000"/>
                <w:sz w:val="28"/>
                <w:szCs w:val="28"/>
                <w:shd w:val="clear" w:color="auto" w:fill="FFFFFF"/>
              </w:rPr>
              <w:t>Từ đất nước Ba Lan xa xôi,</w:t>
            </w:r>
            <w:r w:rsidR="001E4F26" w:rsidRPr="002C21F0">
              <w:rPr>
                <w:i/>
                <w:iCs/>
                <w:color w:val="000000"/>
                <w:sz w:val="28"/>
                <w:szCs w:val="28"/>
                <w:shd w:val="clear" w:color="auto" w:fill="FFFFFF"/>
              </w:rPr>
              <w:t>/</w:t>
            </w:r>
            <w:r w:rsidRPr="002C21F0">
              <w:rPr>
                <w:i/>
                <w:iCs/>
                <w:color w:val="000000"/>
                <w:sz w:val="28"/>
                <w:szCs w:val="28"/>
                <w:shd w:val="clear" w:color="auto" w:fill="FFFFFF"/>
              </w:rPr>
              <w:t xml:space="preserve"> ông đã đến Việt Nam</w:t>
            </w:r>
            <w:r w:rsidR="001E4F26" w:rsidRPr="002C21F0">
              <w:rPr>
                <w:i/>
                <w:iCs/>
                <w:color w:val="000000"/>
                <w:sz w:val="28"/>
                <w:szCs w:val="28"/>
                <w:shd w:val="clear" w:color="auto" w:fill="FFFFFF"/>
              </w:rPr>
              <w:t>/</w:t>
            </w:r>
            <w:r w:rsidRPr="002C21F0">
              <w:rPr>
                <w:i/>
                <w:iCs/>
                <w:color w:val="000000"/>
                <w:sz w:val="28"/>
                <w:szCs w:val="28"/>
                <w:shd w:val="clear" w:color="auto" w:fill="FFFFFF"/>
              </w:rPr>
              <w:t xml:space="preserve"> và cống hiến hết mình </w:t>
            </w:r>
            <w:r w:rsidR="001E4F26" w:rsidRPr="002C21F0">
              <w:rPr>
                <w:i/>
                <w:iCs/>
                <w:color w:val="000000"/>
                <w:sz w:val="28"/>
                <w:szCs w:val="28"/>
                <w:shd w:val="clear" w:color="auto" w:fill="FFFFFF"/>
              </w:rPr>
              <w:t>/</w:t>
            </w:r>
            <w:r w:rsidRPr="002C21F0">
              <w:rPr>
                <w:i/>
                <w:iCs/>
                <w:color w:val="000000"/>
                <w:sz w:val="28"/>
                <w:szCs w:val="28"/>
                <w:shd w:val="clear" w:color="auto" w:fill="FFFFFF"/>
              </w:rPr>
              <w:t>cho việc hồi sinh</w:t>
            </w:r>
            <w:r w:rsidR="001E4F26" w:rsidRPr="002C21F0">
              <w:rPr>
                <w:i/>
                <w:iCs/>
                <w:color w:val="000000"/>
                <w:sz w:val="28"/>
                <w:szCs w:val="28"/>
                <w:shd w:val="clear" w:color="auto" w:fill="FFFFFF"/>
              </w:rPr>
              <w:t xml:space="preserve"> </w:t>
            </w:r>
            <w:r w:rsidRPr="002C21F0">
              <w:rPr>
                <w:i/>
                <w:iCs/>
                <w:color w:val="000000"/>
                <w:sz w:val="28"/>
                <w:szCs w:val="28"/>
                <w:shd w:val="clear" w:color="auto" w:fill="FFFFFF"/>
              </w:rPr>
              <w:t>nhiều di sản văn hóa suốt 17 năm trời,</w:t>
            </w:r>
            <w:r w:rsidR="002C21F0" w:rsidRPr="002C21F0">
              <w:rPr>
                <w:i/>
                <w:iCs/>
                <w:color w:val="000000"/>
                <w:sz w:val="28"/>
                <w:szCs w:val="28"/>
                <w:shd w:val="clear" w:color="auto" w:fill="FFFFFF"/>
              </w:rPr>
              <w:t>/</w:t>
            </w:r>
            <w:r w:rsidRPr="002C21F0">
              <w:rPr>
                <w:i/>
                <w:iCs/>
                <w:color w:val="000000"/>
                <w:sz w:val="28"/>
                <w:szCs w:val="28"/>
                <w:shd w:val="clear" w:color="auto" w:fill="FFFFFF"/>
              </w:rPr>
              <w:t xml:space="preserve"> cho đến những ngày cuối</w:t>
            </w:r>
            <w:r w:rsidR="002C21F0" w:rsidRPr="002C21F0">
              <w:rPr>
                <w:i/>
                <w:iCs/>
                <w:color w:val="000000"/>
                <w:sz w:val="28"/>
                <w:szCs w:val="28"/>
                <w:shd w:val="clear" w:color="auto" w:fill="FFFFFF"/>
              </w:rPr>
              <w:t xml:space="preserve"> </w:t>
            </w:r>
            <w:r w:rsidRPr="002C21F0">
              <w:rPr>
                <w:i/>
                <w:iCs/>
                <w:color w:val="000000"/>
                <w:sz w:val="28"/>
                <w:szCs w:val="28"/>
                <w:shd w:val="clear" w:color="auto" w:fill="FFFFFF"/>
              </w:rPr>
              <w:t>đời.</w:t>
            </w:r>
            <w:r w:rsidR="002C21F0" w:rsidRPr="002C21F0">
              <w:rPr>
                <w:i/>
                <w:iCs/>
                <w:color w:val="000000"/>
                <w:sz w:val="28"/>
                <w:szCs w:val="28"/>
                <w:shd w:val="clear" w:color="auto" w:fill="FFFFFF"/>
              </w:rPr>
              <w:t>//</w:t>
            </w:r>
            <w:r>
              <w:rPr>
                <w:rFonts w:ascii="Tahoma" w:hAnsi="Tahoma" w:cs="Tahoma"/>
                <w:color w:val="000000"/>
                <w:sz w:val="21"/>
                <w:szCs w:val="21"/>
              </w:rPr>
              <w:br/>
            </w:r>
            <w:r>
              <w:rPr>
                <w:rFonts w:ascii="Tahoma" w:hAnsi="Tahoma" w:cs="Tahoma"/>
                <w:color w:val="000000"/>
                <w:sz w:val="21"/>
                <w:szCs w:val="21"/>
              </w:rPr>
              <w:br/>
            </w:r>
            <w:r w:rsidR="00F210CF" w:rsidRPr="00B10E25">
              <w:rPr>
                <w:i/>
                <w:iCs/>
                <w:sz w:val="28"/>
                <w:szCs w:val="28"/>
              </w:rPr>
              <w:t xml:space="preserve">- </w:t>
            </w:r>
            <w:r w:rsidR="00F210CF" w:rsidRPr="00B10E25">
              <w:rPr>
                <w:sz w:val="28"/>
                <w:szCs w:val="28"/>
              </w:rPr>
              <w:t xml:space="preserve">Luyện đọc </w:t>
            </w:r>
            <w:r w:rsidR="002C21F0">
              <w:rPr>
                <w:sz w:val="28"/>
                <w:szCs w:val="28"/>
              </w:rPr>
              <w:t>đoạn</w:t>
            </w:r>
            <w:r w:rsidR="00F210CF" w:rsidRPr="00B10E25">
              <w:rPr>
                <w:sz w:val="28"/>
                <w:szCs w:val="28"/>
              </w:rPr>
              <w:t xml:space="preserve">: GV tổ chức cho HS luyện đọc </w:t>
            </w:r>
            <w:r w:rsidR="00DD01D6">
              <w:rPr>
                <w:sz w:val="28"/>
                <w:szCs w:val="28"/>
              </w:rPr>
              <w:t>bài theo đoạn</w:t>
            </w:r>
            <w:r w:rsidR="00F210CF" w:rsidRPr="00B10E25">
              <w:rPr>
                <w:sz w:val="28"/>
                <w:szCs w:val="28"/>
              </w:rPr>
              <w:t>.</w:t>
            </w:r>
          </w:p>
          <w:p w14:paraId="327F6F8C" w14:textId="77777777" w:rsidR="004611FA" w:rsidRPr="00B10E25" w:rsidRDefault="004611FA" w:rsidP="00E5709E">
            <w:pPr>
              <w:spacing w:line="288" w:lineRule="auto"/>
              <w:jc w:val="both"/>
              <w:rPr>
                <w:szCs w:val="28"/>
              </w:rPr>
            </w:pPr>
            <w:r w:rsidRPr="00B10E25">
              <w:rPr>
                <w:sz w:val="28"/>
                <w:szCs w:val="28"/>
              </w:rPr>
              <w:t>- GV nhận xét các nhóm.</w:t>
            </w:r>
          </w:p>
          <w:p w14:paraId="327F6F8D" w14:textId="77777777" w:rsidR="00F210CF" w:rsidRPr="00B10E25" w:rsidRDefault="00DD0B59" w:rsidP="00E5709E">
            <w:pPr>
              <w:spacing w:line="288" w:lineRule="auto"/>
              <w:jc w:val="both"/>
              <w:rPr>
                <w:b/>
                <w:bCs/>
                <w:szCs w:val="28"/>
              </w:rPr>
            </w:pPr>
            <w:r w:rsidRPr="00B10E25">
              <w:rPr>
                <w:b/>
                <w:bCs/>
                <w:sz w:val="28"/>
                <w:szCs w:val="28"/>
              </w:rPr>
              <w:t xml:space="preserve">* </w:t>
            </w:r>
            <w:r w:rsidR="00F210CF" w:rsidRPr="00B10E25">
              <w:rPr>
                <w:b/>
                <w:bCs/>
                <w:sz w:val="28"/>
                <w:szCs w:val="28"/>
              </w:rPr>
              <w:t xml:space="preserve">Hoạt động 2: </w:t>
            </w:r>
            <w:r w:rsidRPr="00B10E25">
              <w:rPr>
                <w:b/>
                <w:bCs/>
                <w:sz w:val="28"/>
                <w:szCs w:val="28"/>
              </w:rPr>
              <w:t>Đọc hiểu</w:t>
            </w:r>
            <w:r w:rsidR="00F210CF" w:rsidRPr="00B10E25">
              <w:rPr>
                <w:b/>
                <w:bCs/>
                <w:sz w:val="28"/>
                <w:szCs w:val="28"/>
              </w:rPr>
              <w:t>.</w:t>
            </w:r>
          </w:p>
          <w:p w14:paraId="327F6F8E" w14:textId="77777777" w:rsidR="000E3756" w:rsidRPr="00B10E25" w:rsidRDefault="00F210CF" w:rsidP="00E5709E">
            <w:pPr>
              <w:spacing w:line="288" w:lineRule="auto"/>
              <w:jc w:val="both"/>
              <w:rPr>
                <w:szCs w:val="28"/>
              </w:rPr>
            </w:pPr>
            <w:r w:rsidRPr="00B10E25">
              <w:rPr>
                <w:sz w:val="28"/>
                <w:szCs w:val="28"/>
              </w:rPr>
              <w:t>- GV gọi HS đọc</w:t>
            </w:r>
            <w:r w:rsidR="00140C18" w:rsidRPr="00B10E25">
              <w:rPr>
                <w:sz w:val="28"/>
                <w:szCs w:val="28"/>
              </w:rPr>
              <w:t xml:space="preserve"> và trả lời</w:t>
            </w:r>
            <w:r w:rsidRPr="00B10E25">
              <w:rPr>
                <w:sz w:val="28"/>
                <w:szCs w:val="28"/>
              </w:rPr>
              <w:t xml:space="preserve"> lần lượt 4 câu hỏi trong sgk.</w:t>
            </w:r>
            <w:r w:rsidR="00140C18" w:rsidRPr="00B10E25">
              <w:rPr>
                <w:sz w:val="28"/>
                <w:szCs w:val="28"/>
              </w:rPr>
              <w:t xml:space="preserve"> GV nhận xét, tuyên dương.</w:t>
            </w:r>
            <w:r w:rsidR="000E3756" w:rsidRPr="00B10E25">
              <w:rPr>
                <w:sz w:val="28"/>
                <w:szCs w:val="28"/>
              </w:rPr>
              <w:t xml:space="preserve"> </w:t>
            </w:r>
          </w:p>
          <w:p w14:paraId="327F6F8F" w14:textId="77777777" w:rsidR="00F210CF" w:rsidRPr="00B10E25" w:rsidRDefault="000E3756" w:rsidP="00E5709E">
            <w:pPr>
              <w:spacing w:line="288" w:lineRule="auto"/>
              <w:jc w:val="both"/>
              <w:rPr>
                <w:szCs w:val="28"/>
              </w:rPr>
            </w:pPr>
            <w:r w:rsidRPr="00B10E25">
              <w:rPr>
                <w:sz w:val="28"/>
                <w:szCs w:val="28"/>
              </w:rPr>
              <w:lastRenderedPageBreak/>
              <w:t>- GV hỗ trợ HS gặp khó khăn, lưu ý rèn cách trả lời đầy đủ câu.</w:t>
            </w:r>
          </w:p>
          <w:p w14:paraId="0157514C" w14:textId="78531CB5" w:rsidR="00B975DE" w:rsidRPr="00B10E25" w:rsidRDefault="00140C18" w:rsidP="00E5709E">
            <w:pPr>
              <w:spacing w:line="288" w:lineRule="auto"/>
              <w:jc w:val="both"/>
              <w:rPr>
                <w:szCs w:val="28"/>
              </w:rPr>
            </w:pPr>
            <w:r w:rsidRPr="00B10E25">
              <w:rPr>
                <w:sz w:val="28"/>
                <w:szCs w:val="28"/>
              </w:rPr>
              <w:t xml:space="preserve">+ Câu 1: </w:t>
            </w:r>
            <w:r w:rsidR="00FF7B04" w:rsidRPr="00FF7B04">
              <w:rPr>
                <w:rStyle w:val="Strong"/>
                <w:b w:val="0"/>
                <w:bCs w:val="0"/>
                <w:color w:val="000000"/>
                <w:sz w:val="28"/>
                <w:szCs w:val="28"/>
                <w:shd w:val="clear" w:color="auto" w:fill="FFFFFF"/>
              </w:rPr>
              <w:t>Ông Ka-dích là người nước nào?</w:t>
            </w:r>
          </w:p>
          <w:p w14:paraId="327F6F92" w14:textId="4FE62E9A" w:rsidR="00140C18" w:rsidRPr="00E834A0" w:rsidRDefault="00140C18" w:rsidP="00E5709E">
            <w:pPr>
              <w:spacing w:before="120" w:line="288" w:lineRule="auto"/>
              <w:rPr>
                <w:szCs w:val="28"/>
              </w:rPr>
            </w:pPr>
            <w:r w:rsidRPr="00E834A0">
              <w:rPr>
                <w:sz w:val="28"/>
                <w:szCs w:val="28"/>
              </w:rPr>
              <w:t xml:space="preserve">+ Câu 2: </w:t>
            </w:r>
            <w:r w:rsidR="004B1DD4" w:rsidRPr="00E834A0">
              <w:rPr>
                <w:sz w:val="28"/>
                <w:szCs w:val="28"/>
              </w:rPr>
              <w:t>Ông Ka-dích tham gia trùng tu và giới thiệu những di sản nổi tiếng nào của Việt Nam?</w:t>
            </w:r>
          </w:p>
          <w:p w14:paraId="327F6F93" w14:textId="77777777" w:rsidR="00400672" w:rsidRDefault="00400672" w:rsidP="00E5709E">
            <w:pPr>
              <w:spacing w:line="288" w:lineRule="auto"/>
              <w:jc w:val="both"/>
              <w:rPr>
                <w:szCs w:val="28"/>
              </w:rPr>
            </w:pPr>
          </w:p>
          <w:p w14:paraId="76401D7E" w14:textId="77777777" w:rsidR="00B975DE" w:rsidRPr="00B10E25" w:rsidRDefault="00B975DE" w:rsidP="00E5709E">
            <w:pPr>
              <w:spacing w:line="288" w:lineRule="auto"/>
              <w:jc w:val="both"/>
              <w:rPr>
                <w:szCs w:val="28"/>
              </w:rPr>
            </w:pPr>
          </w:p>
          <w:p w14:paraId="4521EAEB" w14:textId="77777777" w:rsidR="00D64154" w:rsidRDefault="00D64154" w:rsidP="00E5709E">
            <w:pPr>
              <w:spacing w:before="120" w:line="288" w:lineRule="auto"/>
              <w:jc w:val="both"/>
              <w:rPr>
                <w:szCs w:val="28"/>
              </w:rPr>
            </w:pPr>
          </w:p>
          <w:p w14:paraId="46F25016" w14:textId="4A2D40F6" w:rsidR="00E834A0" w:rsidRDefault="00140C18" w:rsidP="00E5709E">
            <w:pPr>
              <w:spacing w:before="120" w:line="288" w:lineRule="auto"/>
              <w:jc w:val="both"/>
              <w:rPr>
                <w:color w:val="000000"/>
                <w:szCs w:val="28"/>
                <w:shd w:val="clear" w:color="auto" w:fill="FFFFFF"/>
              </w:rPr>
            </w:pPr>
            <w:r w:rsidRPr="00E834A0">
              <w:rPr>
                <w:sz w:val="28"/>
                <w:szCs w:val="28"/>
              </w:rPr>
              <w:t xml:space="preserve">+ Câu 3: </w:t>
            </w:r>
            <w:r w:rsidR="00B975DE" w:rsidRPr="00E834A0">
              <w:rPr>
                <w:color w:val="000000"/>
                <w:sz w:val="28"/>
                <w:szCs w:val="28"/>
                <w:shd w:val="clear" w:color="auto" w:fill="FFFFFF"/>
              </w:rPr>
              <w:t>Tinh thần làm việc của ông Ka-dích khi tham gia trùng tu khu thánh địa Mỹ Sơn nói lên điều gì về ông?</w:t>
            </w:r>
          </w:p>
          <w:p w14:paraId="327F6F94" w14:textId="755131D9" w:rsidR="00140C18" w:rsidRPr="00E834A0" w:rsidRDefault="00B975DE" w:rsidP="00E5709E">
            <w:pPr>
              <w:spacing w:before="120" w:line="288" w:lineRule="auto"/>
              <w:jc w:val="both"/>
              <w:rPr>
                <w:szCs w:val="28"/>
              </w:rPr>
            </w:pPr>
            <w:r w:rsidRPr="00E834A0">
              <w:rPr>
                <w:color w:val="000000"/>
                <w:sz w:val="28"/>
                <w:szCs w:val="28"/>
              </w:rPr>
              <w:br/>
            </w:r>
          </w:p>
          <w:p w14:paraId="327F6F95" w14:textId="77777777" w:rsidR="000E3756" w:rsidRPr="00B10E25" w:rsidRDefault="000E3756" w:rsidP="00E5709E">
            <w:pPr>
              <w:spacing w:line="288" w:lineRule="auto"/>
              <w:jc w:val="both"/>
              <w:rPr>
                <w:szCs w:val="28"/>
              </w:rPr>
            </w:pPr>
          </w:p>
          <w:p w14:paraId="7C1BD0BB" w14:textId="77777777" w:rsidR="005A6307" w:rsidRDefault="00140C18" w:rsidP="00E5709E">
            <w:pPr>
              <w:spacing w:before="120" w:line="288" w:lineRule="auto"/>
              <w:jc w:val="both"/>
              <w:rPr>
                <w:color w:val="000000"/>
                <w:szCs w:val="28"/>
                <w:shd w:val="clear" w:color="auto" w:fill="FFFFFF"/>
              </w:rPr>
            </w:pPr>
            <w:r w:rsidRPr="00E834A0">
              <w:rPr>
                <w:sz w:val="28"/>
                <w:szCs w:val="28"/>
              </w:rPr>
              <w:t xml:space="preserve">+ Câu 4: </w:t>
            </w:r>
            <w:r w:rsidR="001A1EC7" w:rsidRPr="00E834A0">
              <w:rPr>
                <w:color w:val="000000"/>
                <w:sz w:val="28"/>
                <w:szCs w:val="28"/>
                <w:shd w:val="clear" w:color="auto" w:fill="FFFFFF"/>
              </w:rPr>
              <w:t>Câu chuyện về kiến trúc sư Ka-dích có điểm gì giống câu chuyện về bác sĩ Y-éc-xanh mà em đã học?</w:t>
            </w:r>
          </w:p>
          <w:p w14:paraId="327F6F97" w14:textId="6E8BD838" w:rsidR="003D29A1" w:rsidRPr="00C44C2B" w:rsidRDefault="003D29A1" w:rsidP="00E5709E">
            <w:pPr>
              <w:spacing w:before="120" w:line="288" w:lineRule="auto"/>
              <w:jc w:val="both"/>
              <w:rPr>
                <w:szCs w:val="28"/>
              </w:rPr>
            </w:pPr>
          </w:p>
          <w:p w14:paraId="327F6F98" w14:textId="77777777" w:rsidR="003D29A1" w:rsidRPr="00B10E25" w:rsidRDefault="003D29A1" w:rsidP="00E5709E">
            <w:pPr>
              <w:spacing w:line="288" w:lineRule="auto"/>
              <w:jc w:val="both"/>
              <w:rPr>
                <w:szCs w:val="28"/>
              </w:rPr>
            </w:pPr>
          </w:p>
          <w:p w14:paraId="327F6F99" w14:textId="77777777" w:rsidR="00D51A54" w:rsidRPr="00B10E25" w:rsidRDefault="00D51A54" w:rsidP="00E5709E">
            <w:pPr>
              <w:spacing w:line="288" w:lineRule="auto"/>
              <w:jc w:val="both"/>
              <w:rPr>
                <w:szCs w:val="28"/>
              </w:rPr>
            </w:pPr>
            <w:r w:rsidRPr="00B10E25">
              <w:rPr>
                <w:sz w:val="28"/>
                <w:szCs w:val="28"/>
              </w:rPr>
              <w:t>- GV mời HS nêu nội dung bài.</w:t>
            </w:r>
          </w:p>
          <w:p w14:paraId="327F6F9A" w14:textId="3330B36F" w:rsidR="0014086B" w:rsidRPr="00B10E25" w:rsidRDefault="00D51A54" w:rsidP="00E5709E">
            <w:pPr>
              <w:spacing w:line="288" w:lineRule="auto"/>
              <w:jc w:val="both"/>
              <w:rPr>
                <w:szCs w:val="28"/>
                <w:lang w:val="nl-NL"/>
              </w:rPr>
            </w:pPr>
            <w:r w:rsidRPr="00B10E25">
              <w:rPr>
                <w:sz w:val="28"/>
                <w:szCs w:val="28"/>
              </w:rPr>
              <w:t xml:space="preserve">- GV Chốt: </w:t>
            </w:r>
            <w:r w:rsidR="00E834A0" w:rsidRPr="00E834A0">
              <w:rPr>
                <w:b/>
                <w:bCs/>
                <w:i/>
                <w:iCs/>
                <w:sz w:val="28"/>
                <w:szCs w:val="28"/>
              </w:rPr>
              <w:t>Kiến trúc sư Ka-dich</w:t>
            </w:r>
            <w:r w:rsidR="00584675">
              <w:rPr>
                <w:b/>
                <w:bCs/>
                <w:i/>
                <w:iCs/>
                <w:sz w:val="28"/>
                <w:szCs w:val="28"/>
              </w:rPr>
              <w:t xml:space="preserve"> </w:t>
            </w:r>
            <w:r w:rsidR="00E834A0" w:rsidRPr="00E834A0">
              <w:rPr>
                <w:b/>
                <w:bCs/>
                <w:i/>
                <w:iCs/>
                <w:sz w:val="28"/>
                <w:szCs w:val="28"/>
              </w:rPr>
              <w:t>có công lớn trong việc hồi sinh nhiều di tích lịch sử của Việt Nam, góp phần để thế giới công nhận những di tích ấy là Di sản văn hoá thế giới và trở thành những điểm du lịch nổi tiếng trong và ngoài</w:t>
            </w:r>
          </w:p>
        </w:tc>
        <w:tc>
          <w:tcPr>
            <w:tcW w:w="3969" w:type="dxa"/>
            <w:tcBorders>
              <w:top w:val="dashed" w:sz="4" w:space="0" w:color="auto"/>
              <w:bottom w:val="dashed" w:sz="4" w:space="0" w:color="auto"/>
            </w:tcBorders>
          </w:tcPr>
          <w:p w14:paraId="327F6F9B" w14:textId="77777777" w:rsidR="001F7EA7" w:rsidRPr="00B10E25" w:rsidRDefault="001F7EA7" w:rsidP="00E5709E">
            <w:pPr>
              <w:spacing w:line="288" w:lineRule="auto"/>
              <w:jc w:val="both"/>
              <w:rPr>
                <w:szCs w:val="28"/>
                <w:lang w:val="nl-NL"/>
              </w:rPr>
            </w:pPr>
          </w:p>
          <w:p w14:paraId="327F6F9C" w14:textId="77777777" w:rsidR="008746EE" w:rsidRPr="00B10E25" w:rsidRDefault="008746EE" w:rsidP="00E5709E">
            <w:pPr>
              <w:spacing w:line="288" w:lineRule="auto"/>
              <w:jc w:val="both"/>
              <w:rPr>
                <w:szCs w:val="28"/>
                <w:lang w:val="nl-NL"/>
              </w:rPr>
            </w:pPr>
            <w:r w:rsidRPr="00B10E25">
              <w:rPr>
                <w:sz w:val="28"/>
                <w:szCs w:val="28"/>
                <w:lang w:val="nl-NL"/>
              </w:rPr>
              <w:t>- Hs lắng nghe.</w:t>
            </w:r>
          </w:p>
          <w:p w14:paraId="327F6F9D" w14:textId="77777777" w:rsidR="008746EE" w:rsidRPr="00B10E25" w:rsidRDefault="008746EE" w:rsidP="00E5709E">
            <w:pPr>
              <w:spacing w:line="288" w:lineRule="auto"/>
              <w:jc w:val="both"/>
              <w:rPr>
                <w:szCs w:val="28"/>
                <w:lang w:val="nl-NL"/>
              </w:rPr>
            </w:pPr>
          </w:p>
          <w:p w14:paraId="327F6F9E" w14:textId="77777777" w:rsidR="008746EE" w:rsidRPr="00B10E25" w:rsidRDefault="008746EE" w:rsidP="00E5709E">
            <w:pPr>
              <w:spacing w:line="288" w:lineRule="auto"/>
              <w:jc w:val="both"/>
              <w:rPr>
                <w:szCs w:val="28"/>
                <w:lang w:val="nl-NL"/>
              </w:rPr>
            </w:pPr>
            <w:r w:rsidRPr="00B10E25">
              <w:rPr>
                <w:sz w:val="28"/>
                <w:szCs w:val="28"/>
                <w:lang w:val="nl-NL"/>
              </w:rPr>
              <w:t>- HS lắng nghe cách đọc.</w:t>
            </w:r>
          </w:p>
          <w:p w14:paraId="327F6F9F" w14:textId="77777777" w:rsidR="008746EE" w:rsidRPr="00B10E25" w:rsidRDefault="008746EE" w:rsidP="00E5709E">
            <w:pPr>
              <w:spacing w:line="288" w:lineRule="auto"/>
              <w:jc w:val="both"/>
              <w:rPr>
                <w:szCs w:val="28"/>
                <w:lang w:val="nl-NL"/>
              </w:rPr>
            </w:pPr>
          </w:p>
          <w:p w14:paraId="327F6FA0" w14:textId="77777777" w:rsidR="008746EE" w:rsidRPr="00B10E25" w:rsidRDefault="008746EE" w:rsidP="00E5709E">
            <w:pPr>
              <w:spacing w:line="288" w:lineRule="auto"/>
              <w:jc w:val="both"/>
              <w:rPr>
                <w:szCs w:val="28"/>
                <w:lang w:val="nl-NL"/>
              </w:rPr>
            </w:pPr>
            <w:r w:rsidRPr="00B10E25">
              <w:rPr>
                <w:sz w:val="28"/>
                <w:szCs w:val="28"/>
                <w:lang w:val="nl-NL"/>
              </w:rPr>
              <w:t>- 1 HS đọc toàn bài.</w:t>
            </w:r>
          </w:p>
          <w:p w14:paraId="327F6FA1" w14:textId="77777777" w:rsidR="0000300F" w:rsidRPr="00B10E25" w:rsidRDefault="0000300F" w:rsidP="00E5709E">
            <w:pPr>
              <w:spacing w:line="288" w:lineRule="auto"/>
              <w:jc w:val="both"/>
              <w:rPr>
                <w:szCs w:val="28"/>
                <w:lang w:val="nl-NL"/>
              </w:rPr>
            </w:pPr>
            <w:r w:rsidRPr="00B10E25">
              <w:rPr>
                <w:sz w:val="28"/>
                <w:szCs w:val="28"/>
                <w:lang w:val="nl-NL"/>
              </w:rPr>
              <w:t>- HS quan sát</w:t>
            </w:r>
          </w:p>
          <w:p w14:paraId="327F6FA2" w14:textId="77777777" w:rsidR="0000300F" w:rsidRPr="00B10E25" w:rsidRDefault="0000300F" w:rsidP="00E5709E">
            <w:pPr>
              <w:spacing w:line="288" w:lineRule="auto"/>
              <w:jc w:val="both"/>
              <w:rPr>
                <w:szCs w:val="28"/>
                <w:lang w:val="nl-NL"/>
              </w:rPr>
            </w:pPr>
          </w:p>
          <w:p w14:paraId="327F6FA3" w14:textId="77777777" w:rsidR="0000300F" w:rsidRPr="00B10E25" w:rsidRDefault="0000300F" w:rsidP="00E5709E">
            <w:pPr>
              <w:spacing w:line="288" w:lineRule="auto"/>
              <w:jc w:val="both"/>
              <w:rPr>
                <w:szCs w:val="28"/>
                <w:lang w:val="nl-NL"/>
              </w:rPr>
            </w:pPr>
          </w:p>
          <w:p w14:paraId="327F6FA4" w14:textId="77777777" w:rsidR="0000300F" w:rsidRPr="00B10E25" w:rsidRDefault="0000300F" w:rsidP="00E5709E">
            <w:pPr>
              <w:spacing w:line="288" w:lineRule="auto"/>
              <w:jc w:val="both"/>
              <w:rPr>
                <w:szCs w:val="28"/>
                <w:lang w:val="nl-NL"/>
              </w:rPr>
            </w:pPr>
          </w:p>
          <w:p w14:paraId="327F6FA5" w14:textId="77777777" w:rsidR="00220B66" w:rsidRPr="00B10E25" w:rsidRDefault="00220B66" w:rsidP="00E5709E">
            <w:pPr>
              <w:spacing w:line="288" w:lineRule="auto"/>
              <w:jc w:val="both"/>
              <w:rPr>
                <w:szCs w:val="28"/>
                <w:lang w:val="nl-NL"/>
              </w:rPr>
            </w:pPr>
          </w:p>
          <w:p w14:paraId="327F6FA6" w14:textId="77777777" w:rsidR="0000300F" w:rsidRPr="00B10E25" w:rsidRDefault="0000300F" w:rsidP="00E5709E">
            <w:pPr>
              <w:spacing w:line="288" w:lineRule="auto"/>
              <w:jc w:val="both"/>
              <w:rPr>
                <w:szCs w:val="28"/>
                <w:lang w:val="nl-NL"/>
              </w:rPr>
            </w:pPr>
          </w:p>
          <w:p w14:paraId="327F6FA7" w14:textId="67396B9C" w:rsidR="0000300F" w:rsidRPr="00B10E25" w:rsidRDefault="0000300F" w:rsidP="00E5709E">
            <w:pPr>
              <w:spacing w:line="288" w:lineRule="auto"/>
              <w:jc w:val="both"/>
              <w:rPr>
                <w:szCs w:val="28"/>
                <w:lang w:val="nl-NL"/>
              </w:rPr>
            </w:pPr>
            <w:r w:rsidRPr="00B10E25">
              <w:rPr>
                <w:sz w:val="28"/>
                <w:szCs w:val="28"/>
                <w:lang w:val="nl-NL"/>
              </w:rPr>
              <w:t xml:space="preserve">- HS đọc nối tiếp theo </w:t>
            </w:r>
            <w:r w:rsidR="00E12533">
              <w:rPr>
                <w:sz w:val="28"/>
                <w:szCs w:val="28"/>
                <w:lang w:val="nl-NL"/>
              </w:rPr>
              <w:t>đoạn.</w:t>
            </w:r>
          </w:p>
          <w:p w14:paraId="327F6FA8" w14:textId="77777777" w:rsidR="0000300F" w:rsidRPr="00B10E25" w:rsidRDefault="0000300F" w:rsidP="00E5709E">
            <w:pPr>
              <w:spacing w:line="288" w:lineRule="auto"/>
              <w:jc w:val="both"/>
              <w:rPr>
                <w:szCs w:val="28"/>
                <w:lang w:val="nl-NL"/>
              </w:rPr>
            </w:pPr>
            <w:r w:rsidRPr="00B10E25">
              <w:rPr>
                <w:sz w:val="28"/>
                <w:szCs w:val="28"/>
                <w:lang w:val="nl-NL"/>
              </w:rPr>
              <w:t>- HS đọc từ khó.</w:t>
            </w:r>
          </w:p>
          <w:p w14:paraId="327F6FA9" w14:textId="77777777" w:rsidR="004611FA" w:rsidRPr="00B10E25" w:rsidRDefault="004611FA" w:rsidP="00E5709E">
            <w:pPr>
              <w:spacing w:line="288" w:lineRule="auto"/>
              <w:jc w:val="both"/>
              <w:rPr>
                <w:szCs w:val="28"/>
                <w:lang w:val="nl-NL"/>
              </w:rPr>
            </w:pPr>
          </w:p>
          <w:p w14:paraId="327F6FAA" w14:textId="77777777" w:rsidR="004611FA" w:rsidRPr="00B10E25" w:rsidRDefault="004611FA" w:rsidP="00E5709E">
            <w:pPr>
              <w:spacing w:line="288" w:lineRule="auto"/>
              <w:jc w:val="both"/>
              <w:rPr>
                <w:szCs w:val="28"/>
                <w:lang w:val="nl-NL"/>
              </w:rPr>
            </w:pPr>
            <w:r w:rsidRPr="00B10E25">
              <w:rPr>
                <w:sz w:val="28"/>
                <w:szCs w:val="28"/>
                <w:lang w:val="nl-NL"/>
              </w:rPr>
              <w:t>- 2-3 HS đọc câu.</w:t>
            </w:r>
          </w:p>
          <w:p w14:paraId="327F6FAB" w14:textId="77777777" w:rsidR="004611FA" w:rsidRPr="00B10E25" w:rsidRDefault="004611FA" w:rsidP="00E5709E">
            <w:pPr>
              <w:spacing w:line="288" w:lineRule="auto"/>
              <w:jc w:val="both"/>
              <w:rPr>
                <w:szCs w:val="28"/>
                <w:lang w:val="nl-NL"/>
              </w:rPr>
            </w:pPr>
          </w:p>
          <w:p w14:paraId="327F6FAC" w14:textId="77777777" w:rsidR="00EB0F43" w:rsidRPr="00B10E25" w:rsidRDefault="00EB0F43" w:rsidP="00E5709E">
            <w:pPr>
              <w:spacing w:line="288" w:lineRule="auto"/>
              <w:jc w:val="both"/>
              <w:rPr>
                <w:szCs w:val="28"/>
                <w:lang w:val="nl-NL"/>
              </w:rPr>
            </w:pPr>
          </w:p>
          <w:p w14:paraId="327F6FAD" w14:textId="77777777" w:rsidR="00EB0F43" w:rsidRPr="00B10E25" w:rsidRDefault="00EB0F43" w:rsidP="00E5709E">
            <w:pPr>
              <w:spacing w:line="288" w:lineRule="auto"/>
              <w:jc w:val="both"/>
              <w:rPr>
                <w:szCs w:val="28"/>
                <w:lang w:val="nl-NL"/>
              </w:rPr>
            </w:pPr>
          </w:p>
          <w:p w14:paraId="327F6FAE" w14:textId="77777777" w:rsidR="00EB0F43" w:rsidRPr="00B10E25" w:rsidRDefault="00EB0F43" w:rsidP="00E5709E">
            <w:pPr>
              <w:spacing w:line="288" w:lineRule="auto"/>
              <w:jc w:val="both"/>
              <w:rPr>
                <w:szCs w:val="28"/>
                <w:lang w:val="nl-NL"/>
              </w:rPr>
            </w:pPr>
          </w:p>
          <w:p w14:paraId="6BF03C91" w14:textId="77777777" w:rsidR="00DD01D6" w:rsidRDefault="00DD01D6" w:rsidP="00E5709E">
            <w:pPr>
              <w:spacing w:line="288" w:lineRule="auto"/>
              <w:jc w:val="both"/>
              <w:rPr>
                <w:szCs w:val="28"/>
                <w:lang w:val="nl-NL"/>
              </w:rPr>
            </w:pPr>
          </w:p>
          <w:p w14:paraId="327F6FAF" w14:textId="149D2710" w:rsidR="004611FA" w:rsidRPr="00B10E25" w:rsidRDefault="004611FA" w:rsidP="00E5709E">
            <w:pPr>
              <w:spacing w:line="288" w:lineRule="auto"/>
              <w:jc w:val="both"/>
              <w:rPr>
                <w:szCs w:val="28"/>
                <w:lang w:val="nl-NL"/>
              </w:rPr>
            </w:pPr>
            <w:r w:rsidRPr="00B10E25">
              <w:rPr>
                <w:sz w:val="28"/>
                <w:szCs w:val="28"/>
                <w:lang w:val="nl-NL"/>
              </w:rPr>
              <w:t xml:space="preserve">- HS luyện đọc theo nhóm </w:t>
            </w:r>
            <w:r w:rsidR="00DD01D6">
              <w:rPr>
                <w:sz w:val="28"/>
                <w:szCs w:val="28"/>
                <w:lang w:val="nl-NL"/>
              </w:rPr>
              <w:t>3</w:t>
            </w:r>
            <w:r w:rsidRPr="00B10E25">
              <w:rPr>
                <w:sz w:val="28"/>
                <w:szCs w:val="28"/>
                <w:lang w:val="nl-NL"/>
              </w:rPr>
              <w:t>.</w:t>
            </w:r>
          </w:p>
          <w:p w14:paraId="327F6FB0" w14:textId="77777777" w:rsidR="00AE5472" w:rsidRPr="00B10E25" w:rsidRDefault="00AE5472" w:rsidP="00E5709E">
            <w:pPr>
              <w:spacing w:line="288" w:lineRule="auto"/>
              <w:jc w:val="both"/>
              <w:rPr>
                <w:szCs w:val="28"/>
                <w:lang w:val="nl-NL"/>
              </w:rPr>
            </w:pPr>
          </w:p>
          <w:p w14:paraId="327F6FB1" w14:textId="77777777" w:rsidR="00AE5472" w:rsidRPr="00B10E25" w:rsidRDefault="00AE5472" w:rsidP="00E5709E">
            <w:pPr>
              <w:spacing w:line="288" w:lineRule="auto"/>
              <w:jc w:val="both"/>
              <w:rPr>
                <w:szCs w:val="28"/>
                <w:lang w:val="nl-NL"/>
              </w:rPr>
            </w:pPr>
          </w:p>
          <w:p w14:paraId="327F6FB2" w14:textId="77777777" w:rsidR="00AE5472" w:rsidRPr="00B10E25" w:rsidRDefault="00AE5472" w:rsidP="00E5709E">
            <w:pPr>
              <w:spacing w:line="288" w:lineRule="auto"/>
              <w:jc w:val="both"/>
              <w:rPr>
                <w:szCs w:val="28"/>
                <w:lang w:val="nl-NL"/>
              </w:rPr>
            </w:pPr>
          </w:p>
          <w:p w14:paraId="327F6FB3" w14:textId="77777777" w:rsidR="000E3756" w:rsidRDefault="000E3756" w:rsidP="00E5709E">
            <w:pPr>
              <w:spacing w:line="288" w:lineRule="auto"/>
              <w:jc w:val="both"/>
              <w:rPr>
                <w:szCs w:val="28"/>
                <w:lang w:val="nl-NL"/>
              </w:rPr>
            </w:pPr>
          </w:p>
          <w:p w14:paraId="1F9A47B4" w14:textId="77777777" w:rsidR="00D64154" w:rsidRPr="00B10E25" w:rsidRDefault="00D64154" w:rsidP="00E5709E">
            <w:pPr>
              <w:spacing w:line="288" w:lineRule="auto"/>
              <w:jc w:val="both"/>
              <w:rPr>
                <w:szCs w:val="28"/>
                <w:lang w:val="nl-NL"/>
              </w:rPr>
            </w:pPr>
          </w:p>
          <w:p w14:paraId="327F6FB4" w14:textId="77777777" w:rsidR="000E3756" w:rsidRPr="00B10E25" w:rsidRDefault="000E3756" w:rsidP="00E5709E">
            <w:pPr>
              <w:spacing w:line="288" w:lineRule="auto"/>
              <w:jc w:val="both"/>
              <w:rPr>
                <w:szCs w:val="28"/>
                <w:lang w:val="nl-NL"/>
              </w:rPr>
            </w:pPr>
          </w:p>
          <w:p w14:paraId="327F6FB5" w14:textId="77777777" w:rsidR="00AE5472" w:rsidRPr="00B10E25" w:rsidRDefault="00AE5472" w:rsidP="00E5709E">
            <w:pPr>
              <w:spacing w:line="288" w:lineRule="auto"/>
              <w:jc w:val="both"/>
              <w:rPr>
                <w:szCs w:val="28"/>
                <w:lang w:val="nl-NL"/>
              </w:rPr>
            </w:pPr>
            <w:r w:rsidRPr="00B10E25">
              <w:rPr>
                <w:sz w:val="28"/>
                <w:szCs w:val="28"/>
                <w:lang w:val="nl-NL"/>
              </w:rPr>
              <w:t>- HS trả lời lần lượt các câu hỏi:</w:t>
            </w:r>
          </w:p>
          <w:p w14:paraId="327F6FB6" w14:textId="77777777" w:rsidR="00AE5472" w:rsidRPr="00B10E25" w:rsidRDefault="00AE5472" w:rsidP="00E5709E">
            <w:pPr>
              <w:spacing w:line="288" w:lineRule="auto"/>
              <w:jc w:val="both"/>
              <w:rPr>
                <w:szCs w:val="28"/>
                <w:lang w:val="nl-NL"/>
              </w:rPr>
            </w:pPr>
          </w:p>
          <w:p w14:paraId="06A589B0" w14:textId="08B46B11" w:rsidR="00A400B3" w:rsidRPr="00A400B3" w:rsidRDefault="00AE5472" w:rsidP="00E5709E">
            <w:pPr>
              <w:spacing w:before="120" w:line="288" w:lineRule="auto"/>
              <w:rPr>
                <w:szCs w:val="28"/>
              </w:rPr>
            </w:pPr>
            <w:r w:rsidRPr="00B10E25">
              <w:rPr>
                <w:sz w:val="28"/>
                <w:szCs w:val="28"/>
                <w:lang w:val="nl-NL"/>
              </w:rPr>
              <w:lastRenderedPageBreak/>
              <w:t xml:space="preserve">+ </w:t>
            </w:r>
            <w:r w:rsidR="00A400B3" w:rsidRPr="0063513C">
              <w:rPr>
                <w:szCs w:val="28"/>
              </w:rPr>
              <w:t xml:space="preserve"> </w:t>
            </w:r>
            <w:r w:rsidR="00A400B3" w:rsidRPr="00A400B3">
              <w:rPr>
                <w:sz w:val="28"/>
                <w:szCs w:val="28"/>
              </w:rPr>
              <w:t xml:space="preserve">Ông Ka-dich là người Ba Lan. </w:t>
            </w:r>
          </w:p>
          <w:p w14:paraId="3444B053" w14:textId="77777777" w:rsidR="00D64154" w:rsidRDefault="00AE5472" w:rsidP="00E5709E">
            <w:pPr>
              <w:spacing w:before="120" w:line="288" w:lineRule="auto"/>
              <w:jc w:val="both"/>
              <w:rPr>
                <w:color w:val="000000"/>
                <w:szCs w:val="28"/>
                <w:shd w:val="clear" w:color="auto" w:fill="FFFFFF"/>
              </w:rPr>
            </w:pPr>
            <w:r w:rsidRPr="00E834A0">
              <w:rPr>
                <w:sz w:val="28"/>
                <w:szCs w:val="28"/>
                <w:lang w:val="nl-NL"/>
              </w:rPr>
              <w:t xml:space="preserve">+ </w:t>
            </w:r>
            <w:r w:rsidR="002D405A" w:rsidRPr="00E834A0">
              <w:rPr>
                <w:color w:val="000000"/>
                <w:sz w:val="28"/>
                <w:szCs w:val="28"/>
                <w:shd w:val="clear" w:color="auto" w:fill="FFFFFF"/>
              </w:rPr>
              <w:t>Ông Ka-dích tham gia trùng tu và giới thiệu những di sản nổi tiếng nào của Việt Nam là: đô thị cổ Hội An, thánh địa Mỹ Sơn, Hoàng thành Huế.</w:t>
            </w:r>
          </w:p>
          <w:p w14:paraId="1225E952" w14:textId="77777777" w:rsidR="005A6307" w:rsidRDefault="00AE5472" w:rsidP="00E5709E">
            <w:pPr>
              <w:spacing w:before="120" w:line="288" w:lineRule="auto"/>
              <w:jc w:val="both"/>
              <w:rPr>
                <w:color w:val="000000"/>
                <w:szCs w:val="28"/>
                <w:shd w:val="clear" w:color="auto" w:fill="FFFFFF"/>
              </w:rPr>
            </w:pPr>
            <w:r w:rsidRPr="00E834A0">
              <w:rPr>
                <w:sz w:val="28"/>
                <w:szCs w:val="28"/>
                <w:lang w:val="nl-NL"/>
              </w:rPr>
              <w:t xml:space="preserve">+ </w:t>
            </w:r>
            <w:r w:rsidR="00B04EE2" w:rsidRPr="00E834A0">
              <w:rPr>
                <w:color w:val="000000"/>
                <w:sz w:val="28"/>
                <w:szCs w:val="28"/>
                <w:shd w:val="clear" w:color="auto" w:fill="FFFFFF"/>
              </w:rPr>
              <w:t>Tinh thần làm việc của ông Ka-dích khi tham gia trùng tu khu thánh địa Mỹ Sơn nói lên rằng ông là một người giản dị, mộc mạc, không ngại khó khăn, gian khổ, hết lòng vì công việc.</w:t>
            </w:r>
            <w:r w:rsidR="00B04EE2" w:rsidRPr="00E834A0">
              <w:rPr>
                <w:color w:val="000000"/>
                <w:sz w:val="28"/>
                <w:szCs w:val="28"/>
              </w:rPr>
              <w:br/>
            </w:r>
            <w:r w:rsidR="000E3756" w:rsidRPr="00E834A0">
              <w:rPr>
                <w:sz w:val="28"/>
                <w:szCs w:val="28"/>
                <w:lang w:val="nl-NL"/>
              </w:rPr>
              <w:t xml:space="preserve">+ </w:t>
            </w:r>
            <w:r w:rsidR="00FC26C2" w:rsidRPr="00E834A0">
              <w:rPr>
                <w:color w:val="000000"/>
                <w:sz w:val="28"/>
                <w:szCs w:val="28"/>
                <w:shd w:val="clear" w:color="auto" w:fill="FFFFFF"/>
              </w:rPr>
              <w:t>Câu chuyện về kiến trúc sư Ka-dích có điểm giống câu chuyện về bác sĩ Y-éc-xanh mà em đã học là: cả hai người đều rời khỏi quê hương của mình để đến Việt Nam và cống hiến hết mình cho sự nghiệp, cho người dân nơi đây.</w:t>
            </w:r>
          </w:p>
          <w:p w14:paraId="327F6FBA" w14:textId="1DE26ABF" w:rsidR="000E3756" w:rsidRPr="005A6307" w:rsidRDefault="00FC26C2" w:rsidP="00E5709E">
            <w:pPr>
              <w:spacing w:before="120" w:line="288" w:lineRule="auto"/>
              <w:jc w:val="both"/>
              <w:rPr>
                <w:szCs w:val="28"/>
                <w:lang w:val="nl-NL"/>
              </w:rPr>
            </w:pPr>
            <w:r>
              <w:rPr>
                <w:rFonts w:ascii="Tahoma" w:hAnsi="Tahoma" w:cs="Tahoma"/>
                <w:color w:val="000000"/>
                <w:sz w:val="21"/>
                <w:szCs w:val="21"/>
              </w:rPr>
              <w:br/>
            </w:r>
          </w:p>
          <w:p w14:paraId="327F6FBB" w14:textId="77777777" w:rsidR="0014086B" w:rsidRPr="00B10E25" w:rsidRDefault="003D29A1" w:rsidP="00E5709E">
            <w:pPr>
              <w:spacing w:line="288" w:lineRule="auto"/>
              <w:jc w:val="both"/>
              <w:rPr>
                <w:szCs w:val="28"/>
                <w:lang w:val="nl-NL"/>
              </w:rPr>
            </w:pPr>
            <w:r w:rsidRPr="00B10E25">
              <w:rPr>
                <w:sz w:val="28"/>
                <w:szCs w:val="28"/>
                <w:lang w:val="nl-NL"/>
              </w:rPr>
              <w:t>- 1 -2 HS nêu nội dung bài theo suy nghĩ của mình.</w:t>
            </w:r>
          </w:p>
        </w:tc>
      </w:tr>
      <w:tr w:rsidR="001E49F3" w:rsidRPr="00B10E25" w14:paraId="327F6FC3" w14:textId="77777777" w:rsidTr="00595984">
        <w:tc>
          <w:tcPr>
            <w:tcW w:w="9322" w:type="dxa"/>
            <w:gridSpan w:val="2"/>
            <w:tcBorders>
              <w:top w:val="dashed" w:sz="4" w:space="0" w:color="auto"/>
              <w:bottom w:val="dashed" w:sz="4" w:space="0" w:color="auto"/>
            </w:tcBorders>
          </w:tcPr>
          <w:p w14:paraId="327F6FBD" w14:textId="77777777" w:rsidR="00530843" w:rsidRPr="00B10E25" w:rsidRDefault="00530843" w:rsidP="00E5709E">
            <w:pPr>
              <w:spacing w:line="288" w:lineRule="auto"/>
              <w:rPr>
                <w:b/>
                <w:szCs w:val="28"/>
                <w:lang w:val="nl-NL"/>
              </w:rPr>
            </w:pPr>
            <w:r w:rsidRPr="00B10E25">
              <w:rPr>
                <w:b/>
                <w:sz w:val="28"/>
                <w:szCs w:val="28"/>
                <w:lang w:val="nl-NL"/>
              </w:rPr>
              <w:lastRenderedPageBreak/>
              <w:t xml:space="preserve">3. </w:t>
            </w:r>
            <w:r w:rsidR="00D63FEF" w:rsidRPr="00B10E25">
              <w:rPr>
                <w:b/>
                <w:sz w:val="28"/>
                <w:szCs w:val="28"/>
                <w:lang w:val="nl-NL"/>
              </w:rPr>
              <w:t>Hoạt đ</w:t>
            </w:r>
            <w:r w:rsidR="002A1E8C" w:rsidRPr="00B10E25">
              <w:rPr>
                <w:b/>
                <w:sz w:val="28"/>
                <w:szCs w:val="28"/>
                <w:lang w:val="nl-NL"/>
              </w:rPr>
              <w:t>ộ</w:t>
            </w:r>
            <w:r w:rsidR="00D63FEF" w:rsidRPr="00B10E25">
              <w:rPr>
                <w:b/>
                <w:sz w:val="28"/>
                <w:szCs w:val="28"/>
                <w:lang w:val="nl-NL"/>
              </w:rPr>
              <w:t>ng luyện tập</w:t>
            </w:r>
          </w:p>
          <w:p w14:paraId="327F6FBE" w14:textId="77777777" w:rsidR="00A51091" w:rsidRPr="00B10E25" w:rsidRDefault="00A51091" w:rsidP="00E5709E">
            <w:pPr>
              <w:spacing w:line="288" w:lineRule="auto"/>
              <w:rPr>
                <w:szCs w:val="28"/>
                <w:lang w:val="nl-NL"/>
              </w:rPr>
            </w:pPr>
            <w:r w:rsidRPr="00B10E25">
              <w:rPr>
                <w:sz w:val="28"/>
                <w:szCs w:val="28"/>
                <w:lang w:val="nl-NL"/>
              </w:rPr>
              <w:t>- Mục tiêu:</w:t>
            </w:r>
          </w:p>
          <w:p w14:paraId="4030D98F" w14:textId="402BA554" w:rsidR="00B16AAA" w:rsidRPr="00B16AAA" w:rsidRDefault="00B16AAA" w:rsidP="00E5709E">
            <w:pPr>
              <w:spacing w:line="288" w:lineRule="auto"/>
              <w:jc w:val="both"/>
              <w:rPr>
                <w:szCs w:val="28"/>
              </w:rPr>
            </w:pPr>
            <w:r>
              <w:rPr>
                <w:sz w:val="28"/>
                <w:szCs w:val="28"/>
              </w:rPr>
              <w:t xml:space="preserve">+ </w:t>
            </w:r>
            <w:r w:rsidRPr="00B16AAA">
              <w:rPr>
                <w:sz w:val="28"/>
                <w:szCs w:val="28"/>
              </w:rPr>
              <w:t>Luyện tập về so sánh: biết đặt câu có hình ảnh so sánh.</w:t>
            </w:r>
          </w:p>
          <w:p w14:paraId="327F6FC1" w14:textId="6D2BB0F7" w:rsidR="00A51091" w:rsidRPr="00B10E25" w:rsidRDefault="00A51091" w:rsidP="00E5709E">
            <w:pPr>
              <w:spacing w:line="288" w:lineRule="auto"/>
              <w:jc w:val="both"/>
              <w:rPr>
                <w:szCs w:val="28"/>
                <w:lang w:val="nl-NL"/>
              </w:rPr>
            </w:pPr>
            <w:r w:rsidRPr="00B10E25">
              <w:rPr>
                <w:sz w:val="28"/>
                <w:szCs w:val="28"/>
                <w:lang w:val="nl-NL"/>
              </w:rPr>
              <w:t>+ Phát triển năng lực ngôn ngữ.</w:t>
            </w:r>
          </w:p>
          <w:p w14:paraId="327F6FC2" w14:textId="77777777" w:rsidR="001E49F3" w:rsidRPr="00B10E25" w:rsidRDefault="00A51091" w:rsidP="00E5709E">
            <w:pPr>
              <w:spacing w:line="288" w:lineRule="auto"/>
              <w:rPr>
                <w:szCs w:val="28"/>
                <w:lang w:val="nl-NL"/>
              </w:rPr>
            </w:pPr>
            <w:r w:rsidRPr="00B10E25">
              <w:rPr>
                <w:sz w:val="28"/>
                <w:szCs w:val="28"/>
              </w:rPr>
              <w:t>- Cách tiến hành:</w:t>
            </w:r>
          </w:p>
        </w:tc>
      </w:tr>
      <w:tr w:rsidR="00595984" w:rsidRPr="00B10E25" w14:paraId="327F6FF2" w14:textId="77777777" w:rsidTr="007E22BB">
        <w:tc>
          <w:tcPr>
            <w:tcW w:w="5353" w:type="dxa"/>
            <w:tcBorders>
              <w:top w:val="dashed" w:sz="4" w:space="0" w:color="auto"/>
              <w:bottom w:val="dashed" w:sz="4" w:space="0" w:color="auto"/>
            </w:tcBorders>
          </w:tcPr>
          <w:p w14:paraId="4B1EF613" w14:textId="43259D69" w:rsidR="00045C86" w:rsidRPr="00C011F8" w:rsidRDefault="00C011F8" w:rsidP="00E5709E">
            <w:pPr>
              <w:spacing w:before="120" w:line="288" w:lineRule="auto"/>
              <w:rPr>
                <w:b/>
                <w:i/>
                <w:szCs w:val="28"/>
              </w:rPr>
            </w:pPr>
            <w:r w:rsidRPr="00C011F8">
              <w:rPr>
                <w:b/>
                <w:i/>
                <w:sz w:val="28"/>
                <w:szCs w:val="28"/>
              </w:rPr>
              <w:t>1.</w:t>
            </w:r>
            <w:r>
              <w:rPr>
                <w:b/>
                <w:i/>
                <w:sz w:val="28"/>
                <w:szCs w:val="28"/>
              </w:rPr>
              <w:t xml:space="preserve"> </w:t>
            </w:r>
            <w:r w:rsidR="00045C86" w:rsidRPr="00C011F8">
              <w:rPr>
                <w:b/>
                <w:i/>
                <w:sz w:val="28"/>
                <w:szCs w:val="28"/>
              </w:rPr>
              <w:t>Chọn từ ngữ thích hợp với ô trống để tạo hình ảnh so sánh.</w:t>
            </w:r>
          </w:p>
          <w:p w14:paraId="1F6E1A5E" w14:textId="316B021A" w:rsidR="00F21655" w:rsidRPr="00C011F8" w:rsidRDefault="00C011F8" w:rsidP="00E5709E">
            <w:pPr>
              <w:pStyle w:val="ListParagraph"/>
              <w:spacing w:before="120" w:line="288" w:lineRule="auto"/>
              <w:ind w:left="0"/>
              <w:jc w:val="center"/>
              <w:rPr>
                <w:szCs w:val="28"/>
              </w:rPr>
            </w:pPr>
            <w:r w:rsidRPr="00F21655">
              <w:rPr>
                <w:sz w:val="28"/>
                <w:szCs w:val="28"/>
              </w:rPr>
              <w:t>a</w:t>
            </w:r>
            <w:r>
              <w:t>,</w:t>
            </w:r>
            <w:r w:rsidR="00F21655" w:rsidRPr="00C011F8">
              <w:rPr>
                <w:sz w:val="28"/>
                <w:szCs w:val="28"/>
              </w:rPr>
              <w:t xml:space="preserve"> Sông Hoài duyên dáng Hội An</w:t>
            </w:r>
          </w:p>
          <w:p w14:paraId="5DF64BA8" w14:textId="77777777" w:rsidR="00F21655" w:rsidRPr="001472ED" w:rsidRDefault="00F21655" w:rsidP="00E5709E">
            <w:pPr>
              <w:pStyle w:val="ListParagraph"/>
              <w:spacing w:before="120" w:line="288" w:lineRule="auto"/>
              <w:ind w:left="0"/>
              <w:jc w:val="center"/>
              <w:rPr>
                <w:szCs w:val="28"/>
              </w:rPr>
            </w:pPr>
            <w:r w:rsidRPr="00C011F8">
              <w:rPr>
                <w:sz w:val="28"/>
                <w:szCs w:val="28"/>
              </w:rPr>
              <w:t>Đèn hoa</w:t>
            </w:r>
            <w:r>
              <w:rPr>
                <w:sz w:val="28"/>
                <w:szCs w:val="28"/>
              </w:rPr>
              <w:t xml:space="preserve"> </w:t>
            </w:r>
            <w:r w:rsidRPr="001472ED">
              <w:rPr>
                <w:sz w:val="28"/>
                <w:szCs w:val="28"/>
              </w:rPr>
              <w:t xml:space="preserve">lấp lãnh như </w:t>
            </w:r>
            <w:r>
              <w:rPr>
                <w:sz w:val="28"/>
                <w:szCs w:val="28"/>
              </w:rPr>
              <w:t>….</w:t>
            </w:r>
            <w:r w:rsidRPr="001472ED">
              <w:rPr>
                <w:sz w:val="28"/>
                <w:szCs w:val="28"/>
              </w:rPr>
              <w:t>ngàn sao sa</w:t>
            </w:r>
          </w:p>
          <w:p w14:paraId="65438507" w14:textId="6E29CC1B" w:rsidR="00C011F8" w:rsidRPr="00C011F8" w:rsidRDefault="0023633C" w:rsidP="00E5709E">
            <w:pPr>
              <w:spacing w:line="288" w:lineRule="auto"/>
            </w:pPr>
            <w:r>
              <w:lastRenderedPageBreak/>
              <w:t xml:space="preserve">                                                        Ca dao</w:t>
            </w:r>
          </w:p>
          <w:p w14:paraId="4F1E825F" w14:textId="0448300E" w:rsidR="0041149C" w:rsidRDefault="00016394" w:rsidP="00E5709E">
            <w:pPr>
              <w:spacing w:line="288" w:lineRule="auto"/>
              <w:jc w:val="both"/>
              <w:rPr>
                <w:noProof/>
              </w:rPr>
            </w:pPr>
            <w:r>
              <w:rPr>
                <w:noProof/>
              </w:rPr>
              <w:drawing>
                <wp:inline distT="0" distB="0" distL="0" distR="0" wp14:anchorId="60683A9D" wp14:editId="47BD6CFB">
                  <wp:extent cx="2401647" cy="1582654"/>
                  <wp:effectExtent l="38100" t="57150" r="1778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ackgroundRemoval t="0" b="99582" l="7263" r="97207">
                                        <a14:foregroundMark x1="49441" y1="4184" x2="9497" y2="11297"/>
                                        <a14:foregroundMark x1="48324" y1="4184" x2="75140" y2="0"/>
                                        <a14:foregroundMark x1="88827" y1="837" x2="96369" y2="68201"/>
                                        <a14:foregroundMark x1="96369" y1="68201" x2="89106" y2="88285"/>
                                        <a14:foregroundMark x1="44828" y1="96087" x2="39638" y2="97002"/>
                                        <a14:foregroundMark x1="89106" y1="88285" x2="62464" y2="92980"/>
                                        <a14:foregroundMark x1="90223" y1="2092" x2="96089" y2="79916"/>
                                        <a14:foregroundMark x1="96648" y1="80753" x2="87430" y2="89958"/>
                                        <a14:foregroundMark x1="25428" y1="97706" x2="13408" y2="88703"/>
                                        <a14:foregroundMark x1="13408" y1="88703" x2="9497" y2="11297"/>
                                        <a14:foregroundMark x1="8939" y1="11297" x2="10056" y2="64854"/>
                                        <a14:foregroundMark x1="10056" y1="64854" x2="12011" y2="75314"/>
                                        <a14:foregroundMark x1="13687" y1="89121" x2="25419" y2="99582"/>
                                        <a14:foregroundMark x1="22626" y1="99582" x2="12011" y2="90795"/>
                                        <a14:foregroundMark x1="12849" y1="92887" x2="15642" y2="99582"/>
                                        <a14:foregroundMark x1="88827" y1="90795" x2="96089" y2="79916"/>
                                        <a14:foregroundMark x1="91620" y1="89121" x2="97486" y2="80335"/>
                                        <a14:foregroundMark x1="8101" y1="15900" x2="7263" y2="21757"/>
                                        <a14:backgroundMark x1="43855" y1="98326" x2="59777" y2="99163"/>
                                        <a14:backgroundMark x1="40223" y1="98326" x2="26257" y2="99582"/>
                                      </a14:backgroundRemoval>
                                    </a14:imgEffect>
                                  </a14:imgLayer>
                                </a14:imgProps>
                              </a:ext>
                            </a:extLst>
                          </a:blip>
                          <a:srcRect l="8142" r="3080" b="790"/>
                          <a:stretch/>
                        </pic:blipFill>
                        <pic:spPr bwMode="auto">
                          <a:xfrm rot="335896">
                            <a:off x="0" y="0"/>
                            <a:ext cx="2488763" cy="1640062"/>
                          </a:xfrm>
                          <a:prstGeom prst="rect">
                            <a:avLst/>
                          </a:prstGeom>
                          <a:ln>
                            <a:noFill/>
                          </a:ln>
                          <a:extLst>
                            <a:ext uri="{53640926-AAD7-44D8-BBD7-CCE9431645EC}">
                              <a14:shadowObscured xmlns:a14="http://schemas.microsoft.com/office/drawing/2010/main"/>
                            </a:ext>
                          </a:extLst>
                        </pic:spPr>
                      </pic:pic>
                    </a:graphicData>
                  </a:graphic>
                </wp:inline>
              </w:drawing>
            </w:r>
          </w:p>
          <w:p w14:paraId="35E3C0AB" w14:textId="4BA7A64F" w:rsidR="0023633C" w:rsidRPr="00EA3B22" w:rsidRDefault="001472ED" w:rsidP="00E5709E">
            <w:pPr>
              <w:spacing w:line="288" w:lineRule="auto"/>
              <w:jc w:val="both"/>
              <w:rPr>
                <w:b/>
                <w:i/>
                <w:szCs w:val="28"/>
              </w:rPr>
            </w:pPr>
            <w:r>
              <w:rPr>
                <w:b/>
                <w:i/>
                <w:szCs w:val="28"/>
              </w:rPr>
              <w:t xml:space="preserve">  </w:t>
            </w:r>
            <w:r w:rsidR="00ED76DE" w:rsidRPr="00EA3B22">
              <w:rPr>
                <w:bCs/>
                <w:iCs/>
                <w:sz w:val="28"/>
                <w:szCs w:val="28"/>
              </w:rPr>
              <w:t xml:space="preserve">b, </w:t>
            </w:r>
            <w:r w:rsidRPr="00EA3B22">
              <w:rPr>
                <w:bCs/>
                <w:iCs/>
                <w:sz w:val="28"/>
                <w:szCs w:val="28"/>
              </w:rPr>
              <w:t xml:space="preserve"> </w:t>
            </w:r>
            <w:r w:rsidR="0023633C" w:rsidRPr="00EA3B22">
              <w:rPr>
                <w:color w:val="000000"/>
                <w:sz w:val="28"/>
                <w:szCs w:val="28"/>
              </w:rPr>
              <w:t xml:space="preserve">Những khóm phong lan đuôi chồn lá dài móc trên cành đa </w:t>
            </w:r>
            <w:r w:rsidR="00EA3B22" w:rsidRPr="00EA3B22">
              <w:rPr>
                <w:color w:val="000000"/>
                <w:sz w:val="28"/>
                <w:szCs w:val="28"/>
              </w:rPr>
              <w:t>…..</w:t>
            </w:r>
            <w:r w:rsidR="0023633C" w:rsidRPr="00EA3B22">
              <w:rPr>
                <w:color w:val="000000"/>
                <w:sz w:val="28"/>
                <w:szCs w:val="28"/>
              </w:rPr>
              <w:t>bờm ngựa thả xuống những chùm hoa tím khiêm tốn, dịu dàng.</w:t>
            </w:r>
          </w:p>
          <w:p w14:paraId="7D6335C3" w14:textId="4C47E995" w:rsidR="0023633C" w:rsidRPr="00EA3B22" w:rsidRDefault="00EA3B22" w:rsidP="00E5709E">
            <w:pPr>
              <w:pStyle w:val="NormalWeb"/>
              <w:spacing w:before="120" w:beforeAutospacing="0" w:after="0" w:afterAutospacing="0" w:line="288" w:lineRule="auto"/>
              <w:jc w:val="right"/>
              <w:rPr>
                <w:color w:val="000000"/>
                <w:szCs w:val="28"/>
              </w:rPr>
            </w:pPr>
            <w:r>
              <w:rPr>
                <w:color w:val="000000"/>
                <w:sz w:val="28"/>
                <w:szCs w:val="28"/>
              </w:rPr>
              <w:t>Ma Văn Kháng</w:t>
            </w:r>
          </w:p>
          <w:p w14:paraId="00C9554A" w14:textId="77777777" w:rsidR="00EA3B22" w:rsidRDefault="00EA3B22" w:rsidP="00E5709E">
            <w:pPr>
              <w:spacing w:line="288" w:lineRule="auto"/>
              <w:jc w:val="both"/>
              <w:rPr>
                <w:rFonts w:ascii="Tahoma" w:hAnsi="Tahoma" w:cs="Tahoma"/>
                <w:color w:val="000000"/>
                <w:sz w:val="21"/>
                <w:szCs w:val="21"/>
              </w:rPr>
            </w:pPr>
          </w:p>
          <w:p w14:paraId="327F6FC4" w14:textId="490ABFAF" w:rsidR="001A3470" w:rsidRPr="00ED76DE" w:rsidRDefault="003C0CFB" w:rsidP="00E5709E">
            <w:pPr>
              <w:spacing w:line="288" w:lineRule="auto"/>
              <w:jc w:val="both"/>
              <w:rPr>
                <w:bCs/>
                <w:iCs/>
                <w:szCs w:val="28"/>
              </w:rPr>
            </w:pPr>
            <w:r>
              <w:rPr>
                <w:noProof/>
              </w:rPr>
              <w:drawing>
                <wp:inline distT="0" distB="0" distL="0" distR="0" wp14:anchorId="677D4412" wp14:editId="5E8B465F">
                  <wp:extent cx="2764383" cy="1369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3190" cy="1388657"/>
                          </a:xfrm>
                          <a:prstGeom prst="rect">
                            <a:avLst/>
                          </a:prstGeom>
                        </pic:spPr>
                      </pic:pic>
                    </a:graphicData>
                  </a:graphic>
                </wp:inline>
              </w:drawing>
            </w:r>
          </w:p>
          <w:p w14:paraId="327F6FC5" w14:textId="77777777" w:rsidR="001A3470" w:rsidRPr="00B10E25" w:rsidRDefault="001A3470" w:rsidP="00E5709E">
            <w:pPr>
              <w:spacing w:line="288" w:lineRule="auto"/>
              <w:jc w:val="both"/>
              <w:rPr>
                <w:b/>
                <w:i/>
                <w:sz w:val="10"/>
                <w:szCs w:val="28"/>
              </w:rPr>
            </w:pPr>
          </w:p>
          <w:p w14:paraId="327F6FC6" w14:textId="77777777" w:rsidR="001A3470" w:rsidRPr="00B10E25" w:rsidRDefault="001A3470" w:rsidP="00E5709E">
            <w:pPr>
              <w:spacing w:line="288" w:lineRule="auto"/>
              <w:jc w:val="both"/>
              <w:rPr>
                <w:szCs w:val="28"/>
              </w:rPr>
            </w:pPr>
            <w:r w:rsidRPr="00B10E25">
              <w:rPr>
                <w:sz w:val="28"/>
                <w:szCs w:val="28"/>
              </w:rPr>
              <w:t>- GV yêu cầu HS đọc đề bài.</w:t>
            </w:r>
          </w:p>
          <w:p w14:paraId="327F6FC7" w14:textId="31950D19" w:rsidR="001A3470" w:rsidRPr="00B10E25" w:rsidRDefault="001A3470" w:rsidP="00E5709E">
            <w:pPr>
              <w:spacing w:line="288" w:lineRule="auto"/>
              <w:jc w:val="both"/>
              <w:rPr>
                <w:szCs w:val="28"/>
              </w:rPr>
            </w:pPr>
            <w:r w:rsidRPr="00B10E25">
              <w:rPr>
                <w:sz w:val="28"/>
                <w:szCs w:val="28"/>
              </w:rPr>
              <w:t xml:space="preserve">- GV giao nhiệm </w:t>
            </w:r>
            <w:r w:rsidR="00ED76DE">
              <w:rPr>
                <w:sz w:val="28"/>
                <w:szCs w:val="28"/>
              </w:rPr>
              <w:t>điền từ còn thiếu vào VBT</w:t>
            </w:r>
          </w:p>
          <w:p w14:paraId="327F6FC8" w14:textId="555C2391" w:rsidR="001A3470" w:rsidRPr="00C614A9" w:rsidRDefault="00D36406" w:rsidP="00E5709E">
            <w:pPr>
              <w:spacing w:line="288" w:lineRule="auto"/>
              <w:jc w:val="both"/>
              <w:rPr>
                <w:szCs w:val="28"/>
              </w:rPr>
            </w:pPr>
            <w:r w:rsidRPr="00C614A9">
              <w:rPr>
                <w:sz w:val="28"/>
                <w:szCs w:val="28"/>
              </w:rPr>
              <w:t xml:space="preserve">- YC HS trao đổi vở </w:t>
            </w:r>
            <w:r w:rsidR="00823F08" w:rsidRPr="00C614A9">
              <w:rPr>
                <w:sz w:val="28"/>
                <w:szCs w:val="28"/>
              </w:rPr>
              <w:t>kiểm tra.</w:t>
            </w:r>
          </w:p>
          <w:p w14:paraId="327F6FCD" w14:textId="1862C56F" w:rsidR="001A3470" w:rsidRPr="00B10E25" w:rsidRDefault="001A3470" w:rsidP="00E5709E">
            <w:pPr>
              <w:spacing w:line="288" w:lineRule="auto"/>
              <w:jc w:val="both"/>
              <w:rPr>
                <w:szCs w:val="28"/>
              </w:rPr>
            </w:pPr>
            <w:r w:rsidRPr="00B10E25">
              <w:rPr>
                <w:sz w:val="28"/>
                <w:szCs w:val="28"/>
              </w:rPr>
              <w:t xml:space="preserve">- GV mời </w:t>
            </w:r>
            <w:r w:rsidR="00662EBC">
              <w:rPr>
                <w:sz w:val="28"/>
                <w:szCs w:val="28"/>
              </w:rPr>
              <w:t>HS</w:t>
            </w:r>
            <w:r w:rsidRPr="00B10E25">
              <w:rPr>
                <w:sz w:val="28"/>
                <w:szCs w:val="28"/>
              </w:rPr>
              <w:t xml:space="preserve"> </w:t>
            </w:r>
            <w:r w:rsidR="00C661C6">
              <w:rPr>
                <w:sz w:val="28"/>
                <w:szCs w:val="28"/>
              </w:rPr>
              <w:t>nêu các từ còn thiếu.</w:t>
            </w:r>
          </w:p>
          <w:p w14:paraId="327F6FCE" w14:textId="77777777" w:rsidR="001A3470" w:rsidRPr="00B10E25" w:rsidRDefault="001A3470" w:rsidP="00E5709E">
            <w:pPr>
              <w:spacing w:line="288" w:lineRule="auto"/>
              <w:jc w:val="both"/>
              <w:rPr>
                <w:szCs w:val="28"/>
              </w:rPr>
            </w:pPr>
          </w:p>
          <w:p w14:paraId="327F6FCF" w14:textId="77777777" w:rsidR="001A3470" w:rsidRDefault="001A3470" w:rsidP="00E5709E">
            <w:pPr>
              <w:spacing w:line="288" w:lineRule="auto"/>
              <w:jc w:val="center"/>
              <w:rPr>
                <w:szCs w:val="28"/>
              </w:rPr>
            </w:pPr>
          </w:p>
          <w:p w14:paraId="61609CFE" w14:textId="77777777" w:rsidR="00C614A9" w:rsidRDefault="00C614A9" w:rsidP="00E5709E">
            <w:pPr>
              <w:spacing w:line="288" w:lineRule="auto"/>
              <w:jc w:val="center"/>
              <w:rPr>
                <w:szCs w:val="28"/>
              </w:rPr>
            </w:pPr>
          </w:p>
          <w:p w14:paraId="3C51CEA8" w14:textId="77777777" w:rsidR="00C614A9" w:rsidRDefault="00C614A9" w:rsidP="00E5709E">
            <w:pPr>
              <w:spacing w:line="288" w:lineRule="auto"/>
              <w:jc w:val="center"/>
              <w:rPr>
                <w:szCs w:val="28"/>
              </w:rPr>
            </w:pPr>
          </w:p>
          <w:p w14:paraId="11443C67" w14:textId="77777777" w:rsidR="00C614A9" w:rsidRDefault="00C614A9" w:rsidP="00E5709E">
            <w:pPr>
              <w:spacing w:line="288" w:lineRule="auto"/>
              <w:jc w:val="center"/>
              <w:rPr>
                <w:szCs w:val="28"/>
              </w:rPr>
            </w:pPr>
          </w:p>
          <w:p w14:paraId="53138738" w14:textId="77777777" w:rsidR="00C614A9" w:rsidRDefault="00C614A9" w:rsidP="00E5709E">
            <w:pPr>
              <w:spacing w:line="288" w:lineRule="auto"/>
              <w:jc w:val="center"/>
              <w:rPr>
                <w:szCs w:val="28"/>
              </w:rPr>
            </w:pPr>
          </w:p>
          <w:p w14:paraId="767E1E91" w14:textId="77777777" w:rsidR="00C614A9" w:rsidRDefault="00C614A9" w:rsidP="00E5709E">
            <w:pPr>
              <w:spacing w:line="288" w:lineRule="auto"/>
              <w:jc w:val="center"/>
              <w:rPr>
                <w:szCs w:val="28"/>
              </w:rPr>
            </w:pPr>
          </w:p>
          <w:p w14:paraId="233244E7" w14:textId="77777777" w:rsidR="00C614A9" w:rsidRPr="00B10E25" w:rsidRDefault="00C614A9" w:rsidP="00E5709E">
            <w:pPr>
              <w:spacing w:line="288" w:lineRule="auto"/>
              <w:jc w:val="center"/>
              <w:rPr>
                <w:szCs w:val="28"/>
              </w:rPr>
            </w:pPr>
          </w:p>
          <w:p w14:paraId="327F6FD0" w14:textId="326ED34C" w:rsidR="001A3470" w:rsidRPr="00B10E25" w:rsidRDefault="001A3470" w:rsidP="00E5709E">
            <w:pPr>
              <w:spacing w:line="288" w:lineRule="auto"/>
              <w:jc w:val="both"/>
              <w:rPr>
                <w:szCs w:val="28"/>
              </w:rPr>
            </w:pPr>
            <w:r w:rsidRPr="00B10E25">
              <w:rPr>
                <w:sz w:val="28"/>
                <w:szCs w:val="28"/>
              </w:rPr>
              <w:t xml:space="preserve">- GV mời </w:t>
            </w:r>
            <w:r w:rsidR="00C614A9">
              <w:rPr>
                <w:sz w:val="28"/>
                <w:szCs w:val="28"/>
              </w:rPr>
              <w:t xml:space="preserve"> HS </w:t>
            </w:r>
            <w:r w:rsidRPr="00B10E25">
              <w:rPr>
                <w:sz w:val="28"/>
                <w:szCs w:val="28"/>
              </w:rPr>
              <w:t>nhận xét.</w:t>
            </w:r>
          </w:p>
          <w:p w14:paraId="327F6FD1" w14:textId="77777777" w:rsidR="001A3470" w:rsidRPr="00B10E25" w:rsidRDefault="001A3470" w:rsidP="00E5709E">
            <w:pPr>
              <w:spacing w:line="288" w:lineRule="auto"/>
              <w:jc w:val="both"/>
              <w:rPr>
                <w:szCs w:val="28"/>
              </w:rPr>
            </w:pPr>
            <w:r w:rsidRPr="00B10E25">
              <w:rPr>
                <w:sz w:val="28"/>
                <w:szCs w:val="28"/>
              </w:rPr>
              <w:t>- GV nhận xét tuyên dương.</w:t>
            </w:r>
          </w:p>
          <w:p w14:paraId="327F6FD2" w14:textId="285BF04C" w:rsidR="001A3470" w:rsidRPr="00A27C13" w:rsidRDefault="001A3470" w:rsidP="00E5709E">
            <w:pPr>
              <w:spacing w:line="288" w:lineRule="auto"/>
              <w:jc w:val="both"/>
              <w:rPr>
                <w:b/>
                <w:i/>
                <w:szCs w:val="28"/>
              </w:rPr>
            </w:pPr>
            <w:r w:rsidRPr="00A27C13">
              <w:rPr>
                <w:b/>
                <w:i/>
                <w:sz w:val="28"/>
                <w:szCs w:val="28"/>
              </w:rPr>
              <w:t xml:space="preserve">2. </w:t>
            </w:r>
            <w:r w:rsidR="00BA1B2B" w:rsidRPr="00A27C13">
              <w:rPr>
                <w:b/>
                <w:i/>
                <w:color w:val="000000"/>
                <w:sz w:val="28"/>
                <w:szCs w:val="28"/>
                <w:shd w:val="clear" w:color="auto" w:fill="FFFFFF"/>
              </w:rPr>
              <w:t>Đặt một câu có hình ảnh so sánh để tả một sự vật (đồ vật, bông hoa hoặc con vật,...) mà em yêu thích.</w:t>
            </w:r>
          </w:p>
          <w:p w14:paraId="1D235F50" w14:textId="1A7167EA" w:rsidR="006D5259" w:rsidRDefault="001A3470" w:rsidP="00E5709E">
            <w:pPr>
              <w:spacing w:line="288" w:lineRule="auto"/>
              <w:jc w:val="both"/>
              <w:rPr>
                <w:szCs w:val="28"/>
              </w:rPr>
            </w:pPr>
            <w:r w:rsidRPr="00B10E25">
              <w:rPr>
                <w:sz w:val="28"/>
                <w:szCs w:val="28"/>
              </w:rPr>
              <w:t>- GV yêu cầu HS đọc đề bài.</w:t>
            </w:r>
          </w:p>
          <w:p w14:paraId="6980C461" w14:textId="2BCB9446" w:rsidR="006D5259" w:rsidRDefault="006D5259" w:rsidP="00E5709E">
            <w:pPr>
              <w:spacing w:line="288" w:lineRule="auto"/>
              <w:jc w:val="both"/>
              <w:rPr>
                <w:szCs w:val="28"/>
              </w:rPr>
            </w:pPr>
            <w:r>
              <w:rPr>
                <w:sz w:val="28"/>
                <w:szCs w:val="28"/>
              </w:rPr>
              <w:t xml:space="preserve">- GV </w:t>
            </w:r>
            <w:r w:rsidR="00C307F4">
              <w:rPr>
                <w:sz w:val="28"/>
                <w:szCs w:val="28"/>
              </w:rPr>
              <w:t>HD hs câu mẫu</w:t>
            </w:r>
            <w:r w:rsidR="001B4F58">
              <w:rPr>
                <w:sz w:val="28"/>
                <w:szCs w:val="28"/>
              </w:rPr>
              <w:t>.</w:t>
            </w:r>
          </w:p>
          <w:p w14:paraId="0177DBB2" w14:textId="552A726D" w:rsidR="001B4F58" w:rsidRDefault="00A27C13" w:rsidP="00E5709E">
            <w:pPr>
              <w:spacing w:line="288" w:lineRule="auto"/>
              <w:jc w:val="both"/>
              <w:rPr>
                <w:szCs w:val="28"/>
              </w:rPr>
            </w:pPr>
            <w:r w:rsidRPr="00A27C13">
              <w:rPr>
                <w:b/>
                <w:bCs/>
                <w:i/>
                <w:iCs/>
                <w:color w:val="000000"/>
                <w:sz w:val="28"/>
                <w:szCs w:val="28"/>
                <w:shd w:val="clear" w:color="auto" w:fill="FFFFFF"/>
              </w:rPr>
              <w:lastRenderedPageBreak/>
              <w:t>Mẫu: Bộ lông thỏ óng mượt như tơ.</w:t>
            </w:r>
            <w:r>
              <w:rPr>
                <w:rFonts w:ascii="Tahoma" w:hAnsi="Tahoma" w:cs="Tahoma"/>
                <w:color w:val="000000"/>
                <w:sz w:val="21"/>
                <w:szCs w:val="21"/>
                <w:shd w:val="clear" w:color="auto" w:fill="FFFFFF"/>
              </w:rPr>
              <w:t> </w:t>
            </w:r>
            <w:r>
              <w:rPr>
                <w:rFonts w:ascii="Tahoma" w:hAnsi="Tahoma" w:cs="Tahoma"/>
                <w:color w:val="000000"/>
                <w:sz w:val="21"/>
                <w:szCs w:val="21"/>
              </w:rPr>
              <w:br/>
            </w:r>
            <w:r>
              <w:rPr>
                <w:noProof/>
              </w:rPr>
              <w:drawing>
                <wp:inline distT="0" distB="0" distL="0" distR="0" wp14:anchorId="58749850" wp14:editId="0C04114D">
                  <wp:extent cx="2992120" cy="1504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2120" cy="1504950"/>
                          </a:xfrm>
                          <a:prstGeom prst="rect">
                            <a:avLst/>
                          </a:prstGeom>
                        </pic:spPr>
                      </pic:pic>
                    </a:graphicData>
                  </a:graphic>
                </wp:inline>
              </w:drawing>
            </w:r>
          </w:p>
          <w:p w14:paraId="3318898B" w14:textId="77777777" w:rsidR="00A27C13" w:rsidRPr="006D5259" w:rsidRDefault="00A27C13" w:rsidP="00E5709E">
            <w:pPr>
              <w:spacing w:line="288" w:lineRule="auto"/>
              <w:jc w:val="both"/>
              <w:rPr>
                <w:szCs w:val="28"/>
              </w:rPr>
            </w:pPr>
          </w:p>
          <w:p w14:paraId="327F6FD6" w14:textId="39C08888" w:rsidR="001A3470" w:rsidRPr="00B10E25" w:rsidRDefault="001A3470" w:rsidP="00E5709E">
            <w:pPr>
              <w:spacing w:line="288" w:lineRule="auto"/>
              <w:jc w:val="both"/>
              <w:rPr>
                <w:szCs w:val="28"/>
              </w:rPr>
            </w:pPr>
            <w:r w:rsidRPr="00B10E25">
              <w:rPr>
                <w:sz w:val="28"/>
                <w:szCs w:val="28"/>
              </w:rPr>
              <w:t>- GV giao nhiệm vụ làm việc chung cả lớp</w:t>
            </w:r>
          </w:p>
          <w:p w14:paraId="327F6FD7" w14:textId="77777777" w:rsidR="001A3470" w:rsidRPr="00B10E25" w:rsidRDefault="001A3470" w:rsidP="00E5709E">
            <w:pPr>
              <w:spacing w:line="288" w:lineRule="auto"/>
              <w:jc w:val="both"/>
              <w:rPr>
                <w:szCs w:val="28"/>
              </w:rPr>
            </w:pPr>
            <w:r w:rsidRPr="00B10E25">
              <w:rPr>
                <w:sz w:val="28"/>
                <w:szCs w:val="28"/>
              </w:rPr>
              <w:t>- GV mời HS trình bày.</w:t>
            </w:r>
          </w:p>
          <w:p w14:paraId="0CD4C276" w14:textId="77777777" w:rsidR="00184943" w:rsidRDefault="00184943" w:rsidP="00E5709E">
            <w:pPr>
              <w:spacing w:line="288" w:lineRule="auto"/>
              <w:jc w:val="both"/>
              <w:rPr>
                <w:szCs w:val="28"/>
              </w:rPr>
            </w:pPr>
          </w:p>
          <w:p w14:paraId="5B777354" w14:textId="77777777" w:rsidR="00184943" w:rsidRDefault="00184943" w:rsidP="00E5709E">
            <w:pPr>
              <w:spacing w:line="288" w:lineRule="auto"/>
              <w:jc w:val="both"/>
              <w:rPr>
                <w:szCs w:val="28"/>
              </w:rPr>
            </w:pPr>
          </w:p>
          <w:p w14:paraId="327F6FD8" w14:textId="5934D90B" w:rsidR="001A3470" w:rsidRPr="00B10E25" w:rsidRDefault="001A3470" w:rsidP="00E5709E">
            <w:pPr>
              <w:spacing w:line="288" w:lineRule="auto"/>
              <w:jc w:val="both"/>
              <w:rPr>
                <w:szCs w:val="28"/>
              </w:rPr>
            </w:pPr>
            <w:r w:rsidRPr="00B10E25">
              <w:rPr>
                <w:sz w:val="28"/>
                <w:szCs w:val="28"/>
              </w:rPr>
              <w:t>- GV mời HS khác nhận xét.</w:t>
            </w:r>
          </w:p>
          <w:p w14:paraId="327F6FDC" w14:textId="0C7E964F" w:rsidR="005439E7" w:rsidRPr="00184943" w:rsidRDefault="001A3470" w:rsidP="00E5709E">
            <w:pPr>
              <w:spacing w:line="288" w:lineRule="auto"/>
              <w:jc w:val="both"/>
              <w:rPr>
                <w:szCs w:val="28"/>
              </w:rPr>
            </w:pPr>
            <w:r w:rsidRPr="00B10E25">
              <w:rPr>
                <w:sz w:val="28"/>
                <w:szCs w:val="28"/>
              </w:rPr>
              <w:t>- GV nhận xét tuyên dương</w:t>
            </w:r>
            <w:r w:rsidR="00184943">
              <w:rPr>
                <w:sz w:val="28"/>
                <w:szCs w:val="28"/>
              </w:rPr>
              <w:t>.</w:t>
            </w:r>
          </w:p>
        </w:tc>
        <w:tc>
          <w:tcPr>
            <w:tcW w:w="3969" w:type="dxa"/>
            <w:tcBorders>
              <w:top w:val="dashed" w:sz="4" w:space="0" w:color="auto"/>
              <w:bottom w:val="dashed" w:sz="4" w:space="0" w:color="auto"/>
            </w:tcBorders>
          </w:tcPr>
          <w:p w14:paraId="327F6FDD" w14:textId="77777777" w:rsidR="001A3470" w:rsidRPr="00B10E25" w:rsidRDefault="001A3470" w:rsidP="00E5709E">
            <w:pPr>
              <w:spacing w:line="288" w:lineRule="auto"/>
              <w:jc w:val="both"/>
              <w:rPr>
                <w:szCs w:val="28"/>
                <w:lang w:val="nl-NL"/>
              </w:rPr>
            </w:pPr>
          </w:p>
          <w:p w14:paraId="327F6FDE" w14:textId="77777777" w:rsidR="001A3470" w:rsidRPr="00B10E25" w:rsidRDefault="001A3470" w:rsidP="00E5709E">
            <w:pPr>
              <w:spacing w:line="288" w:lineRule="auto"/>
              <w:jc w:val="both"/>
              <w:rPr>
                <w:szCs w:val="28"/>
                <w:lang w:val="nl-NL"/>
              </w:rPr>
            </w:pPr>
          </w:p>
          <w:p w14:paraId="327F6FDF" w14:textId="77777777" w:rsidR="001A3470" w:rsidRPr="00B10E25" w:rsidRDefault="001A3470" w:rsidP="00E5709E">
            <w:pPr>
              <w:spacing w:line="288" w:lineRule="auto"/>
              <w:jc w:val="both"/>
              <w:rPr>
                <w:szCs w:val="28"/>
                <w:lang w:val="nl-NL"/>
              </w:rPr>
            </w:pPr>
          </w:p>
          <w:p w14:paraId="327F6FE0" w14:textId="77777777" w:rsidR="001A3470" w:rsidRPr="00B10E25" w:rsidRDefault="001A3470" w:rsidP="00E5709E">
            <w:pPr>
              <w:spacing w:line="288" w:lineRule="auto"/>
              <w:jc w:val="both"/>
              <w:rPr>
                <w:szCs w:val="28"/>
                <w:lang w:val="nl-NL"/>
              </w:rPr>
            </w:pPr>
          </w:p>
          <w:p w14:paraId="327F6FE1" w14:textId="77777777" w:rsidR="001A3470" w:rsidRPr="00B10E25" w:rsidRDefault="001A3470" w:rsidP="00E5709E">
            <w:pPr>
              <w:spacing w:line="288" w:lineRule="auto"/>
              <w:jc w:val="both"/>
              <w:rPr>
                <w:szCs w:val="28"/>
                <w:lang w:val="nl-NL"/>
              </w:rPr>
            </w:pPr>
          </w:p>
          <w:p w14:paraId="327F6FE2" w14:textId="77777777" w:rsidR="001A3470" w:rsidRPr="00B10E25" w:rsidRDefault="001A3470" w:rsidP="00E5709E">
            <w:pPr>
              <w:spacing w:line="288" w:lineRule="auto"/>
              <w:jc w:val="both"/>
              <w:rPr>
                <w:szCs w:val="28"/>
                <w:lang w:val="nl-NL"/>
              </w:rPr>
            </w:pPr>
          </w:p>
          <w:p w14:paraId="327F6FE3" w14:textId="77777777" w:rsidR="001A3470" w:rsidRPr="00B10E25" w:rsidRDefault="001A3470" w:rsidP="00E5709E">
            <w:pPr>
              <w:spacing w:line="288" w:lineRule="auto"/>
              <w:jc w:val="both"/>
              <w:rPr>
                <w:szCs w:val="28"/>
                <w:lang w:val="nl-NL"/>
              </w:rPr>
            </w:pPr>
          </w:p>
          <w:p w14:paraId="75ABB7CB" w14:textId="77777777" w:rsidR="002E31D9" w:rsidRDefault="002E31D9" w:rsidP="00E5709E">
            <w:pPr>
              <w:spacing w:line="288" w:lineRule="auto"/>
              <w:jc w:val="both"/>
              <w:rPr>
                <w:szCs w:val="28"/>
                <w:lang w:val="nl-NL"/>
              </w:rPr>
            </w:pPr>
          </w:p>
          <w:p w14:paraId="1C9EE2DB" w14:textId="77777777" w:rsidR="002E31D9" w:rsidRDefault="002E31D9" w:rsidP="00E5709E">
            <w:pPr>
              <w:spacing w:line="288" w:lineRule="auto"/>
              <w:jc w:val="both"/>
              <w:rPr>
                <w:szCs w:val="28"/>
                <w:lang w:val="nl-NL"/>
              </w:rPr>
            </w:pPr>
          </w:p>
          <w:p w14:paraId="2480D94F" w14:textId="77777777" w:rsidR="002E31D9" w:rsidRDefault="002E31D9" w:rsidP="00E5709E">
            <w:pPr>
              <w:spacing w:line="288" w:lineRule="auto"/>
              <w:jc w:val="both"/>
              <w:rPr>
                <w:szCs w:val="28"/>
                <w:lang w:val="nl-NL"/>
              </w:rPr>
            </w:pPr>
          </w:p>
          <w:p w14:paraId="4962E14D" w14:textId="77777777" w:rsidR="002E31D9" w:rsidRDefault="002E31D9" w:rsidP="00E5709E">
            <w:pPr>
              <w:spacing w:line="288" w:lineRule="auto"/>
              <w:jc w:val="both"/>
              <w:rPr>
                <w:szCs w:val="28"/>
                <w:lang w:val="nl-NL"/>
              </w:rPr>
            </w:pPr>
          </w:p>
          <w:p w14:paraId="110C0B22" w14:textId="77777777" w:rsidR="002E31D9" w:rsidRDefault="002E31D9" w:rsidP="00E5709E">
            <w:pPr>
              <w:spacing w:line="288" w:lineRule="auto"/>
              <w:jc w:val="both"/>
              <w:rPr>
                <w:szCs w:val="28"/>
                <w:lang w:val="nl-NL"/>
              </w:rPr>
            </w:pPr>
          </w:p>
          <w:p w14:paraId="12E616B8" w14:textId="77777777" w:rsidR="00ED76DE" w:rsidRDefault="00ED76DE" w:rsidP="00E5709E">
            <w:pPr>
              <w:spacing w:line="288" w:lineRule="auto"/>
              <w:jc w:val="both"/>
              <w:rPr>
                <w:szCs w:val="28"/>
                <w:lang w:val="nl-NL"/>
              </w:rPr>
            </w:pPr>
          </w:p>
          <w:p w14:paraId="1384FE22" w14:textId="77777777" w:rsidR="00ED76DE" w:rsidRDefault="00ED76DE" w:rsidP="00E5709E">
            <w:pPr>
              <w:spacing w:line="288" w:lineRule="auto"/>
              <w:jc w:val="both"/>
              <w:rPr>
                <w:szCs w:val="28"/>
                <w:lang w:val="nl-NL"/>
              </w:rPr>
            </w:pPr>
          </w:p>
          <w:p w14:paraId="4496916B" w14:textId="77777777" w:rsidR="00823F08" w:rsidRDefault="00823F08" w:rsidP="00E5709E">
            <w:pPr>
              <w:spacing w:line="288" w:lineRule="auto"/>
              <w:jc w:val="both"/>
              <w:rPr>
                <w:szCs w:val="28"/>
                <w:lang w:val="nl-NL"/>
              </w:rPr>
            </w:pPr>
          </w:p>
          <w:p w14:paraId="70C7872A" w14:textId="77777777" w:rsidR="00823F08" w:rsidRDefault="00823F08" w:rsidP="00E5709E">
            <w:pPr>
              <w:spacing w:line="288" w:lineRule="auto"/>
              <w:jc w:val="both"/>
              <w:rPr>
                <w:szCs w:val="28"/>
                <w:lang w:val="nl-NL"/>
              </w:rPr>
            </w:pPr>
          </w:p>
          <w:p w14:paraId="6279FFE8" w14:textId="77777777" w:rsidR="00823F08" w:rsidRDefault="00823F08" w:rsidP="00E5709E">
            <w:pPr>
              <w:spacing w:line="288" w:lineRule="auto"/>
              <w:jc w:val="both"/>
              <w:rPr>
                <w:szCs w:val="28"/>
                <w:lang w:val="nl-NL"/>
              </w:rPr>
            </w:pPr>
          </w:p>
          <w:p w14:paraId="324563C5" w14:textId="77777777" w:rsidR="00823F08" w:rsidRDefault="00823F08" w:rsidP="00E5709E">
            <w:pPr>
              <w:spacing w:line="288" w:lineRule="auto"/>
              <w:jc w:val="both"/>
              <w:rPr>
                <w:szCs w:val="28"/>
                <w:lang w:val="nl-NL"/>
              </w:rPr>
            </w:pPr>
          </w:p>
          <w:p w14:paraId="50A8C26C" w14:textId="77777777" w:rsidR="00823F08" w:rsidRDefault="00823F08" w:rsidP="00E5709E">
            <w:pPr>
              <w:spacing w:line="288" w:lineRule="auto"/>
              <w:jc w:val="both"/>
              <w:rPr>
                <w:szCs w:val="28"/>
                <w:lang w:val="nl-NL"/>
              </w:rPr>
            </w:pPr>
          </w:p>
          <w:p w14:paraId="6DF6FE36" w14:textId="77777777" w:rsidR="00823F08" w:rsidRDefault="00823F08" w:rsidP="00E5709E">
            <w:pPr>
              <w:spacing w:line="288" w:lineRule="auto"/>
              <w:jc w:val="both"/>
              <w:rPr>
                <w:szCs w:val="28"/>
                <w:lang w:val="nl-NL"/>
              </w:rPr>
            </w:pPr>
          </w:p>
          <w:p w14:paraId="4112C851" w14:textId="77777777" w:rsidR="00823F08" w:rsidRDefault="00823F08" w:rsidP="00E5709E">
            <w:pPr>
              <w:spacing w:line="288" w:lineRule="auto"/>
              <w:jc w:val="both"/>
              <w:rPr>
                <w:szCs w:val="28"/>
                <w:lang w:val="nl-NL"/>
              </w:rPr>
            </w:pPr>
          </w:p>
          <w:p w14:paraId="5895770D" w14:textId="77777777" w:rsidR="00823F08" w:rsidRDefault="00823F08" w:rsidP="00E5709E">
            <w:pPr>
              <w:spacing w:line="288" w:lineRule="auto"/>
              <w:jc w:val="both"/>
              <w:rPr>
                <w:szCs w:val="28"/>
                <w:lang w:val="nl-NL"/>
              </w:rPr>
            </w:pPr>
          </w:p>
          <w:p w14:paraId="53A93255" w14:textId="77777777" w:rsidR="00823F08" w:rsidRDefault="00823F08" w:rsidP="00E5709E">
            <w:pPr>
              <w:spacing w:line="288" w:lineRule="auto"/>
              <w:jc w:val="both"/>
              <w:rPr>
                <w:szCs w:val="28"/>
                <w:lang w:val="nl-NL"/>
              </w:rPr>
            </w:pPr>
          </w:p>
          <w:p w14:paraId="2A880157" w14:textId="77777777" w:rsidR="00823F08" w:rsidRDefault="00823F08" w:rsidP="00E5709E">
            <w:pPr>
              <w:spacing w:line="288" w:lineRule="auto"/>
              <w:jc w:val="both"/>
              <w:rPr>
                <w:szCs w:val="28"/>
                <w:lang w:val="nl-NL"/>
              </w:rPr>
            </w:pPr>
          </w:p>
          <w:p w14:paraId="327F6FE4" w14:textId="2B68DEE7" w:rsidR="001A3470" w:rsidRDefault="00C614A9" w:rsidP="00E5709E">
            <w:pPr>
              <w:spacing w:line="288" w:lineRule="auto"/>
              <w:jc w:val="both"/>
              <w:rPr>
                <w:szCs w:val="28"/>
                <w:lang w:val="nl-NL"/>
              </w:rPr>
            </w:pPr>
            <w:r>
              <w:rPr>
                <w:sz w:val="28"/>
                <w:szCs w:val="28"/>
                <w:lang w:val="nl-NL"/>
              </w:rPr>
              <w:t xml:space="preserve">- </w:t>
            </w:r>
            <w:r w:rsidR="001A3470" w:rsidRPr="00B10E25">
              <w:rPr>
                <w:sz w:val="28"/>
                <w:szCs w:val="28"/>
                <w:lang w:val="nl-NL"/>
              </w:rPr>
              <w:t xml:space="preserve"> 1-2 HS đọc yêu cầu bài.</w:t>
            </w:r>
          </w:p>
          <w:p w14:paraId="2A0B8E1B" w14:textId="66B49555" w:rsidR="00662EBC" w:rsidRPr="00B10E25" w:rsidRDefault="00662EBC" w:rsidP="00E5709E">
            <w:pPr>
              <w:spacing w:line="288" w:lineRule="auto"/>
              <w:jc w:val="both"/>
              <w:rPr>
                <w:szCs w:val="28"/>
                <w:lang w:val="nl-NL"/>
              </w:rPr>
            </w:pPr>
            <w:r>
              <w:rPr>
                <w:sz w:val="28"/>
                <w:szCs w:val="28"/>
                <w:lang w:val="nl-NL"/>
              </w:rPr>
              <w:t>- HS làm bài tập trong VBT</w:t>
            </w:r>
          </w:p>
          <w:p w14:paraId="327F6FE5" w14:textId="51B3204E" w:rsidR="001A3470" w:rsidRPr="00B10E25" w:rsidRDefault="001A3470" w:rsidP="00E5709E">
            <w:pPr>
              <w:spacing w:line="288" w:lineRule="auto"/>
              <w:jc w:val="both"/>
              <w:rPr>
                <w:szCs w:val="28"/>
                <w:lang w:val="nl-NL"/>
              </w:rPr>
            </w:pPr>
            <w:r w:rsidRPr="00B10E25">
              <w:rPr>
                <w:sz w:val="28"/>
                <w:szCs w:val="28"/>
                <w:lang w:val="nl-NL"/>
              </w:rPr>
              <w:t xml:space="preserve">- HS </w:t>
            </w:r>
            <w:r w:rsidR="00662EBC">
              <w:rPr>
                <w:sz w:val="28"/>
                <w:szCs w:val="28"/>
                <w:lang w:val="nl-NL"/>
              </w:rPr>
              <w:t>trao đổi VBT.</w:t>
            </w:r>
          </w:p>
          <w:p w14:paraId="327F6FE6" w14:textId="7BF434F6" w:rsidR="001A3470" w:rsidRPr="00B10E25" w:rsidRDefault="001A3470" w:rsidP="00E5709E">
            <w:pPr>
              <w:spacing w:line="288" w:lineRule="auto"/>
              <w:jc w:val="both"/>
              <w:rPr>
                <w:szCs w:val="28"/>
                <w:lang w:val="nl-NL"/>
              </w:rPr>
            </w:pPr>
            <w:r w:rsidRPr="00B10E25">
              <w:rPr>
                <w:sz w:val="28"/>
                <w:szCs w:val="28"/>
                <w:lang w:val="nl-NL"/>
              </w:rPr>
              <w:t xml:space="preserve">- </w:t>
            </w:r>
            <w:r w:rsidR="00662EBC">
              <w:rPr>
                <w:sz w:val="28"/>
                <w:szCs w:val="28"/>
                <w:lang w:val="nl-NL"/>
              </w:rPr>
              <w:t xml:space="preserve">HS </w:t>
            </w:r>
            <w:r w:rsidR="001025E0">
              <w:rPr>
                <w:sz w:val="28"/>
                <w:szCs w:val="28"/>
                <w:lang w:val="nl-NL"/>
              </w:rPr>
              <w:t>nêu</w:t>
            </w:r>
            <w:r w:rsidR="00C661C6">
              <w:rPr>
                <w:sz w:val="28"/>
                <w:szCs w:val="28"/>
                <w:lang w:val="nl-NL"/>
              </w:rPr>
              <w:t>.</w:t>
            </w:r>
          </w:p>
          <w:p w14:paraId="6F5CBE67" w14:textId="77777777" w:rsidR="003C204D" w:rsidRPr="000F7EAD" w:rsidRDefault="003C204D" w:rsidP="00E5709E">
            <w:pPr>
              <w:pStyle w:val="NormalWeb"/>
              <w:spacing w:before="120" w:beforeAutospacing="0" w:after="0" w:afterAutospacing="0" w:line="288" w:lineRule="auto"/>
              <w:jc w:val="both"/>
              <w:rPr>
                <w:color w:val="000000"/>
                <w:szCs w:val="28"/>
              </w:rPr>
            </w:pPr>
            <w:r w:rsidRPr="000F7EAD">
              <w:rPr>
                <w:color w:val="000000"/>
                <w:sz w:val="28"/>
                <w:szCs w:val="28"/>
              </w:rPr>
              <w:t>a) Sông Hoài duyên dáng Hội An</w:t>
            </w:r>
          </w:p>
          <w:p w14:paraId="54015DF1" w14:textId="29338983" w:rsidR="003C204D" w:rsidRPr="000F7EAD" w:rsidRDefault="003C204D" w:rsidP="00E5709E">
            <w:pPr>
              <w:pStyle w:val="NormalWeb"/>
              <w:spacing w:before="120" w:beforeAutospacing="0" w:after="0" w:afterAutospacing="0" w:line="288" w:lineRule="auto"/>
              <w:jc w:val="both"/>
              <w:rPr>
                <w:color w:val="000000"/>
                <w:szCs w:val="28"/>
              </w:rPr>
            </w:pPr>
            <w:r w:rsidRPr="000F7EAD">
              <w:rPr>
                <w:color w:val="000000"/>
                <w:sz w:val="28"/>
                <w:szCs w:val="28"/>
              </w:rPr>
              <w:t>Đèn hoa lấp lánh </w:t>
            </w:r>
            <w:r w:rsidRPr="00067F7C">
              <w:rPr>
                <w:rStyle w:val="Strong"/>
                <w:color w:val="000000"/>
                <w:sz w:val="28"/>
                <w:szCs w:val="28"/>
              </w:rPr>
              <w:t>như</w:t>
            </w:r>
            <w:r w:rsidRPr="000F7EAD">
              <w:rPr>
                <w:color w:val="000000"/>
                <w:sz w:val="28"/>
                <w:szCs w:val="28"/>
              </w:rPr>
              <w:t> ngàn sao sa</w:t>
            </w:r>
            <w:r w:rsidR="000F7EAD">
              <w:rPr>
                <w:color w:val="000000"/>
                <w:sz w:val="28"/>
                <w:szCs w:val="28"/>
              </w:rPr>
              <w:t>.</w:t>
            </w:r>
          </w:p>
          <w:p w14:paraId="041C651E" w14:textId="47A05A3E" w:rsidR="000F7EAD" w:rsidRDefault="003C204D" w:rsidP="00E5709E">
            <w:pPr>
              <w:spacing w:before="120" w:line="288" w:lineRule="auto"/>
              <w:jc w:val="both"/>
              <w:rPr>
                <w:color w:val="000000"/>
                <w:szCs w:val="28"/>
                <w:shd w:val="clear" w:color="auto" w:fill="FFFFFF"/>
              </w:rPr>
            </w:pPr>
            <w:r w:rsidRPr="000F7EAD">
              <w:rPr>
                <w:color w:val="000000"/>
                <w:sz w:val="28"/>
                <w:szCs w:val="28"/>
              </w:rPr>
              <w:br/>
            </w:r>
            <w:r w:rsidR="000F7EAD" w:rsidRPr="000F7EAD">
              <w:rPr>
                <w:color w:val="000000"/>
                <w:sz w:val="28"/>
                <w:szCs w:val="28"/>
                <w:shd w:val="clear" w:color="auto" w:fill="FFFFFF"/>
              </w:rPr>
              <w:t>b) Những khóm phong lan đuôi chồn lá dài móc trên cành đa </w:t>
            </w:r>
            <w:r w:rsidR="000F7EAD" w:rsidRPr="00067F7C">
              <w:rPr>
                <w:rStyle w:val="Strong"/>
                <w:color w:val="000000"/>
                <w:sz w:val="28"/>
                <w:szCs w:val="28"/>
              </w:rPr>
              <w:t>giống</w:t>
            </w:r>
            <w:r w:rsidR="000F7EAD" w:rsidRPr="000F7EAD">
              <w:rPr>
                <w:rStyle w:val="Strong"/>
                <w:color w:val="000000"/>
                <w:sz w:val="28"/>
                <w:szCs w:val="28"/>
                <w:u w:val="single"/>
              </w:rPr>
              <w:t xml:space="preserve"> </w:t>
            </w:r>
            <w:r w:rsidR="000F7EAD" w:rsidRPr="00067F7C">
              <w:rPr>
                <w:rStyle w:val="Strong"/>
                <w:color w:val="000000"/>
                <w:sz w:val="28"/>
                <w:szCs w:val="28"/>
              </w:rPr>
              <w:t>như</w:t>
            </w:r>
            <w:r w:rsidR="000F7EAD" w:rsidRPr="000F7EAD">
              <w:rPr>
                <w:color w:val="000000"/>
                <w:sz w:val="28"/>
                <w:szCs w:val="28"/>
                <w:shd w:val="clear" w:color="auto" w:fill="FFFFFF"/>
              </w:rPr>
              <w:t> bờm ngựa thả xuống những chùm hoa tím khiêm tốn, dịu dàng.</w:t>
            </w:r>
          </w:p>
          <w:p w14:paraId="327F6FEA" w14:textId="63E8CBE0" w:rsidR="001A3470" w:rsidRPr="00B10E25" w:rsidRDefault="0005792C" w:rsidP="00E5709E">
            <w:pPr>
              <w:spacing w:before="120" w:line="288" w:lineRule="auto"/>
              <w:rPr>
                <w:szCs w:val="28"/>
                <w:lang w:val="nl-NL"/>
              </w:rPr>
            </w:pPr>
            <w:r>
              <w:rPr>
                <w:color w:val="000000"/>
                <w:sz w:val="28"/>
                <w:szCs w:val="28"/>
              </w:rPr>
              <w:t>- HS nhận xét.</w:t>
            </w:r>
            <w:r w:rsidR="000F7EAD" w:rsidRPr="000F7EAD">
              <w:rPr>
                <w:color w:val="000000"/>
                <w:sz w:val="28"/>
                <w:szCs w:val="28"/>
              </w:rPr>
              <w:br/>
            </w:r>
            <w:r w:rsidR="000F7EAD">
              <w:rPr>
                <w:rFonts w:ascii="Tahoma" w:hAnsi="Tahoma" w:cs="Tahoma"/>
                <w:color w:val="000000"/>
                <w:sz w:val="21"/>
                <w:szCs w:val="21"/>
              </w:rPr>
              <w:br/>
            </w:r>
          </w:p>
          <w:p w14:paraId="327F6FEB" w14:textId="77777777" w:rsidR="001A3470" w:rsidRPr="00B10E25" w:rsidRDefault="001A3470" w:rsidP="00E5709E">
            <w:pPr>
              <w:spacing w:line="288" w:lineRule="auto"/>
              <w:jc w:val="both"/>
              <w:rPr>
                <w:szCs w:val="28"/>
                <w:lang w:val="nl-NL"/>
              </w:rPr>
            </w:pPr>
          </w:p>
          <w:p w14:paraId="1D001335" w14:textId="77777777" w:rsidR="00016C01" w:rsidRPr="00B10E25" w:rsidRDefault="00016C01" w:rsidP="00E5709E">
            <w:pPr>
              <w:spacing w:line="288" w:lineRule="auto"/>
              <w:jc w:val="both"/>
              <w:rPr>
                <w:szCs w:val="28"/>
                <w:lang w:val="nl-NL"/>
              </w:rPr>
            </w:pPr>
          </w:p>
          <w:p w14:paraId="327F6FED" w14:textId="77777777" w:rsidR="001A3470" w:rsidRPr="00B10E25" w:rsidRDefault="001A3470" w:rsidP="00E5709E">
            <w:pPr>
              <w:spacing w:line="288" w:lineRule="auto"/>
              <w:jc w:val="both"/>
              <w:rPr>
                <w:szCs w:val="28"/>
                <w:lang w:val="nl-NL"/>
              </w:rPr>
            </w:pPr>
          </w:p>
          <w:p w14:paraId="5C8B7CF5" w14:textId="77777777" w:rsidR="003C65F8" w:rsidRDefault="001A3470" w:rsidP="00E5709E">
            <w:pPr>
              <w:spacing w:line="288" w:lineRule="auto"/>
              <w:jc w:val="both"/>
              <w:rPr>
                <w:szCs w:val="28"/>
                <w:lang w:val="nl-NL"/>
              </w:rPr>
            </w:pPr>
            <w:r w:rsidRPr="00B10E25">
              <w:rPr>
                <w:sz w:val="28"/>
                <w:szCs w:val="28"/>
                <w:lang w:val="nl-NL"/>
              </w:rPr>
              <w:t>- 1-2 HS đọc yêu cầu bài.</w:t>
            </w:r>
          </w:p>
          <w:p w14:paraId="7F2EC12E" w14:textId="77777777" w:rsidR="003C65F8" w:rsidRDefault="003C65F8" w:rsidP="00E5709E">
            <w:pPr>
              <w:spacing w:line="288" w:lineRule="auto"/>
              <w:jc w:val="both"/>
              <w:rPr>
                <w:szCs w:val="28"/>
                <w:lang w:val="nl-NL"/>
              </w:rPr>
            </w:pPr>
          </w:p>
          <w:p w14:paraId="457CB3DB" w14:textId="77777777" w:rsidR="003C65F8" w:rsidRDefault="003C65F8" w:rsidP="00E5709E">
            <w:pPr>
              <w:spacing w:line="288" w:lineRule="auto"/>
              <w:jc w:val="both"/>
              <w:rPr>
                <w:szCs w:val="28"/>
                <w:lang w:val="nl-NL"/>
              </w:rPr>
            </w:pPr>
          </w:p>
          <w:p w14:paraId="6FCB51B7" w14:textId="77777777" w:rsidR="003C65F8" w:rsidRDefault="003C65F8" w:rsidP="00E5709E">
            <w:pPr>
              <w:spacing w:line="288" w:lineRule="auto"/>
              <w:jc w:val="both"/>
              <w:rPr>
                <w:szCs w:val="28"/>
                <w:lang w:val="nl-NL"/>
              </w:rPr>
            </w:pPr>
          </w:p>
          <w:p w14:paraId="44B07566" w14:textId="77777777" w:rsidR="003C65F8" w:rsidRDefault="003C65F8" w:rsidP="00E5709E">
            <w:pPr>
              <w:spacing w:line="288" w:lineRule="auto"/>
              <w:jc w:val="both"/>
              <w:rPr>
                <w:szCs w:val="28"/>
                <w:lang w:val="nl-NL"/>
              </w:rPr>
            </w:pPr>
          </w:p>
          <w:p w14:paraId="222C70AF" w14:textId="77777777" w:rsidR="003C65F8" w:rsidRDefault="003C65F8" w:rsidP="00E5709E">
            <w:pPr>
              <w:spacing w:line="288" w:lineRule="auto"/>
              <w:jc w:val="both"/>
              <w:rPr>
                <w:szCs w:val="28"/>
                <w:lang w:val="nl-NL"/>
              </w:rPr>
            </w:pPr>
          </w:p>
          <w:p w14:paraId="75089577" w14:textId="77777777" w:rsidR="003C65F8" w:rsidRDefault="003C65F8" w:rsidP="00E5709E">
            <w:pPr>
              <w:spacing w:line="288" w:lineRule="auto"/>
              <w:jc w:val="both"/>
              <w:rPr>
                <w:szCs w:val="28"/>
                <w:lang w:val="nl-NL"/>
              </w:rPr>
            </w:pPr>
          </w:p>
          <w:p w14:paraId="6E566A83" w14:textId="77777777" w:rsidR="003C65F8" w:rsidRDefault="003C65F8" w:rsidP="00E5709E">
            <w:pPr>
              <w:spacing w:line="288" w:lineRule="auto"/>
              <w:jc w:val="both"/>
              <w:rPr>
                <w:szCs w:val="28"/>
                <w:lang w:val="nl-NL"/>
              </w:rPr>
            </w:pPr>
          </w:p>
          <w:p w14:paraId="521B13A9" w14:textId="77777777" w:rsidR="003C65F8" w:rsidRDefault="003C65F8" w:rsidP="00E5709E">
            <w:pPr>
              <w:spacing w:line="288" w:lineRule="auto"/>
              <w:jc w:val="both"/>
              <w:rPr>
                <w:szCs w:val="28"/>
                <w:lang w:val="nl-NL"/>
              </w:rPr>
            </w:pPr>
          </w:p>
          <w:p w14:paraId="475D8BC4" w14:textId="77777777" w:rsidR="003C65F8" w:rsidRDefault="003C65F8" w:rsidP="00E5709E">
            <w:pPr>
              <w:spacing w:line="288" w:lineRule="auto"/>
              <w:jc w:val="both"/>
              <w:rPr>
                <w:szCs w:val="28"/>
                <w:lang w:val="nl-NL"/>
              </w:rPr>
            </w:pPr>
          </w:p>
          <w:p w14:paraId="0AFD8EE5" w14:textId="77777777" w:rsidR="003C65F8" w:rsidRDefault="003C65F8" w:rsidP="00E5709E">
            <w:pPr>
              <w:spacing w:line="288" w:lineRule="auto"/>
              <w:jc w:val="both"/>
              <w:rPr>
                <w:szCs w:val="28"/>
                <w:lang w:val="nl-NL"/>
              </w:rPr>
            </w:pPr>
          </w:p>
          <w:p w14:paraId="3CB74D08" w14:textId="77777777" w:rsidR="003C65F8" w:rsidRDefault="003C65F8" w:rsidP="00E5709E">
            <w:pPr>
              <w:spacing w:line="288" w:lineRule="auto"/>
              <w:jc w:val="both"/>
              <w:rPr>
                <w:szCs w:val="28"/>
                <w:lang w:val="nl-NL"/>
              </w:rPr>
            </w:pPr>
          </w:p>
          <w:p w14:paraId="327F6FEF" w14:textId="3C5FA7DB" w:rsidR="001A3470" w:rsidRDefault="001A3470" w:rsidP="00E5709E">
            <w:pPr>
              <w:spacing w:line="288" w:lineRule="auto"/>
              <w:jc w:val="both"/>
              <w:rPr>
                <w:szCs w:val="28"/>
                <w:lang w:val="nl-NL"/>
              </w:rPr>
            </w:pPr>
            <w:r w:rsidRPr="00B10E25">
              <w:rPr>
                <w:sz w:val="28"/>
                <w:szCs w:val="28"/>
                <w:lang w:val="nl-NL"/>
              </w:rPr>
              <w:t xml:space="preserve">- HS </w:t>
            </w:r>
            <w:r w:rsidR="003C65F8">
              <w:rPr>
                <w:sz w:val="28"/>
                <w:szCs w:val="28"/>
                <w:lang w:val="nl-NL"/>
              </w:rPr>
              <w:t>dựa theo mẫu suy nghĩ hoàn thành bài tập</w:t>
            </w:r>
            <w:r w:rsidRPr="00B10E25">
              <w:rPr>
                <w:sz w:val="28"/>
                <w:szCs w:val="28"/>
                <w:lang w:val="nl-NL"/>
              </w:rPr>
              <w:t>.</w:t>
            </w:r>
          </w:p>
          <w:p w14:paraId="327F6FF0" w14:textId="77777777" w:rsidR="001A3470" w:rsidRPr="00B10E25" w:rsidRDefault="001A3470" w:rsidP="00E5709E">
            <w:pPr>
              <w:spacing w:line="288" w:lineRule="auto"/>
              <w:jc w:val="both"/>
              <w:rPr>
                <w:szCs w:val="28"/>
                <w:lang w:val="nl-NL"/>
              </w:rPr>
            </w:pPr>
            <w:r w:rsidRPr="00B10E25">
              <w:rPr>
                <w:sz w:val="28"/>
                <w:szCs w:val="28"/>
                <w:lang w:val="nl-NL"/>
              </w:rPr>
              <w:t>- Một số HS trình bày theo kết quả của mình</w:t>
            </w:r>
          </w:p>
          <w:p w14:paraId="2BB649AF" w14:textId="48B6A2F5" w:rsidR="00600E16" w:rsidRPr="003C65F8" w:rsidRDefault="003C65F8" w:rsidP="00E5709E">
            <w:pPr>
              <w:pStyle w:val="NormalWeb"/>
              <w:spacing w:before="120" w:beforeAutospacing="0" w:after="0" w:afterAutospacing="0" w:line="288" w:lineRule="auto"/>
              <w:jc w:val="both"/>
              <w:rPr>
                <w:color w:val="000000"/>
                <w:szCs w:val="28"/>
              </w:rPr>
            </w:pPr>
            <w:r>
              <w:rPr>
                <w:color w:val="000000"/>
                <w:sz w:val="28"/>
                <w:szCs w:val="28"/>
              </w:rPr>
              <w:t xml:space="preserve">+ </w:t>
            </w:r>
            <w:r w:rsidR="00600E16" w:rsidRPr="003C65F8">
              <w:rPr>
                <w:color w:val="000000"/>
                <w:sz w:val="28"/>
                <w:szCs w:val="28"/>
              </w:rPr>
              <w:t>Mặt Trời đỏ rực như hòn lửa.</w:t>
            </w:r>
          </w:p>
          <w:p w14:paraId="0B3589E1" w14:textId="1CFA16FA" w:rsidR="00600E16" w:rsidRPr="003C65F8" w:rsidRDefault="003C65F8" w:rsidP="00E5709E">
            <w:pPr>
              <w:pStyle w:val="NormalWeb"/>
              <w:spacing w:before="120" w:beforeAutospacing="0" w:after="0" w:afterAutospacing="0" w:line="288" w:lineRule="auto"/>
              <w:jc w:val="both"/>
              <w:rPr>
                <w:color w:val="000000"/>
                <w:szCs w:val="28"/>
              </w:rPr>
            </w:pPr>
            <w:r>
              <w:rPr>
                <w:color w:val="000000"/>
                <w:sz w:val="28"/>
                <w:szCs w:val="28"/>
              </w:rPr>
              <w:t xml:space="preserve">+ </w:t>
            </w:r>
            <w:r w:rsidR="00600E16" w:rsidRPr="003C65F8">
              <w:rPr>
                <w:color w:val="000000"/>
                <w:sz w:val="28"/>
                <w:szCs w:val="28"/>
              </w:rPr>
              <w:t>Trên trời mây trắng như bông.</w:t>
            </w:r>
          </w:p>
          <w:p w14:paraId="327F6FF1" w14:textId="5893B015" w:rsidR="005439E7" w:rsidRPr="00184943" w:rsidRDefault="003C65F8" w:rsidP="00E5709E">
            <w:pPr>
              <w:pStyle w:val="NormalWeb"/>
              <w:spacing w:before="120" w:beforeAutospacing="0" w:after="0" w:afterAutospacing="0" w:line="288" w:lineRule="auto"/>
              <w:jc w:val="both"/>
              <w:rPr>
                <w:color w:val="000000"/>
                <w:szCs w:val="28"/>
              </w:rPr>
            </w:pPr>
            <w:r>
              <w:rPr>
                <w:color w:val="000000"/>
                <w:sz w:val="28"/>
                <w:szCs w:val="28"/>
              </w:rPr>
              <w:t xml:space="preserve">+ </w:t>
            </w:r>
            <w:r w:rsidR="00600E16" w:rsidRPr="003C65F8">
              <w:rPr>
                <w:color w:val="000000"/>
                <w:sz w:val="28"/>
                <w:szCs w:val="28"/>
              </w:rPr>
              <w:t>Dòng sông mềm mại như dải lụa.</w:t>
            </w:r>
          </w:p>
        </w:tc>
      </w:tr>
      <w:tr w:rsidR="008E44F8" w:rsidRPr="00B10E25" w14:paraId="327F6FFA" w14:textId="77777777" w:rsidTr="00595984">
        <w:tc>
          <w:tcPr>
            <w:tcW w:w="9322" w:type="dxa"/>
            <w:gridSpan w:val="2"/>
            <w:tcBorders>
              <w:top w:val="dashed" w:sz="4" w:space="0" w:color="auto"/>
              <w:bottom w:val="dashed" w:sz="4" w:space="0" w:color="auto"/>
            </w:tcBorders>
          </w:tcPr>
          <w:p w14:paraId="327F6FF3" w14:textId="77777777" w:rsidR="008E44F8" w:rsidRPr="00B10E25" w:rsidRDefault="00981240" w:rsidP="00E5709E">
            <w:pPr>
              <w:spacing w:line="288" w:lineRule="auto"/>
              <w:jc w:val="both"/>
              <w:rPr>
                <w:b/>
                <w:szCs w:val="28"/>
                <w:lang w:val="nl-NL"/>
              </w:rPr>
            </w:pPr>
            <w:r w:rsidRPr="00B10E25">
              <w:rPr>
                <w:b/>
                <w:sz w:val="28"/>
                <w:szCs w:val="28"/>
                <w:lang w:val="nl-NL"/>
              </w:rPr>
              <w:lastRenderedPageBreak/>
              <w:t>4</w:t>
            </w:r>
            <w:r w:rsidR="00526256" w:rsidRPr="00B10E25">
              <w:rPr>
                <w:b/>
                <w:sz w:val="28"/>
                <w:szCs w:val="28"/>
                <w:lang w:val="nl-NL"/>
              </w:rPr>
              <w:t>. Vận dụng.</w:t>
            </w:r>
          </w:p>
          <w:p w14:paraId="327F6FF4" w14:textId="77777777" w:rsidR="008E44F8" w:rsidRPr="00B10E25" w:rsidRDefault="008E44F8" w:rsidP="00E5709E">
            <w:pPr>
              <w:spacing w:line="288" w:lineRule="auto"/>
              <w:rPr>
                <w:szCs w:val="28"/>
                <w:lang w:val="nl-NL"/>
              </w:rPr>
            </w:pPr>
            <w:r w:rsidRPr="00B10E25">
              <w:rPr>
                <w:sz w:val="28"/>
                <w:szCs w:val="28"/>
                <w:lang w:val="nl-NL"/>
              </w:rPr>
              <w:t>- Mục tiêu:</w:t>
            </w:r>
          </w:p>
          <w:p w14:paraId="327F6FF5" w14:textId="77777777" w:rsidR="008E44F8" w:rsidRPr="00B10E25" w:rsidRDefault="008E44F8" w:rsidP="00E5709E">
            <w:pPr>
              <w:spacing w:line="288" w:lineRule="auto"/>
              <w:jc w:val="both"/>
              <w:rPr>
                <w:szCs w:val="28"/>
              </w:rPr>
            </w:pPr>
            <w:r w:rsidRPr="00B10E25">
              <w:rPr>
                <w:sz w:val="28"/>
                <w:szCs w:val="28"/>
              </w:rPr>
              <w:t>+ Củng cố những kiến thức đã học trong tiết học để học sinh khắc sâu nội dung.</w:t>
            </w:r>
          </w:p>
          <w:p w14:paraId="327F6FF6" w14:textId="77777777" w:rsidR="008E44F8" w:rsidRPr="00B10E25" w:rsidRDefault="008E44F8" w:rsidP="00E5709E">
            <w:pPr>
              <w:spacing w:line="288" w:lineRule="auto"/>
              <w:jc w:val="both"/>
              <w:rPr>
                <w:szCs w:val="28"/>
              </w:rPr>
            </w:pPr>
            <w:r w:rsidRPr="00B10E25">
              <w:rPr>
                <w:sz w:val="28"/>
                <w:szCs w:val="28"/>
              </w:rPr>
              <w:t>+ Vận dụng kiến thức đã học vào thực tiễn.</w:t>
            </w:r>
          </w:p>
          <w:p w14:paraId="327F6FF7" w14:textId="4C0BBB68" w:rsidR="008E44F8" w:rsidRPr="00B10E25" w:rsidRDefault="008E44F8" w:rsidP="00E5709E">
            <w:pPr>
              <w:spacing w:line="288" w:lineRule="auto"/>
              <w:jc w:val="both"/>
              <w:rPr>
                <w:szCs w:val="28"/>
              </w:rPr>
            </w:pPr>
            <w:r w:rsidRPr="00B10E25">
              <w:rPr>
                <w:sz w:val="28"/>
                <w:szCs w:val="28"/>
              </w:rPr>
              <w:t>+ Tạo không khí vui vẻ, hào hứng, lưu luyến sau</w:t>
            </w:r>
            <w:r w:rsidR="00352851">
              <w:rPr>
                <w:sz w:val="28"/>
                <w:szCs w:val="28"/>
              </w:rPr>
              <w:t xml:space="preserve"> </w:t>
            </w:r>
            <w:r w:rsidRPr="00B10E25">
              <w:rPr>
                <w:sz w:val="28"/>
                <w:szCs w:val="28"/>
              </w:rPr>
              <w:t>bài học.</w:t>
            </w:r>
          </w:p>
          <w:p w14:paraId="327F6FF8" w14:textId="77777777" w:rsidR="008E44F8" w:rsidRPr="00B10E25" w:rsidRDefault="008E44F8" w:rsidP="00E5709E">
            <w:pPr>
              <w:spacing w:line="288" w:lineRule="auto"/>
              <w:jc w:val="both"/>
              <w:rPr>
                <w:szCs w:val="28"/>
                <w:lang w:val="nl-NL"/>
              </w:rPr>
            </w:pPr>
            <w:r w:rsidRPr="00B10E25">
              <w:rPr>
                <w:sz w:val="28"/>
                <w:szCs w:val="28"/>
                <w:lang w:val="nl-NL"/>
              </w:rPr>
              <w:t>+ Phát triển năng lực ngôn ngữ.</w:t>
            </w:r>
          </w:p>
          <w:p w14:paraId="327F6FF9" w14:textId="77777777" w:rsidR="008E44F8" w:rsidRPr="00B10E25" w:rsidRDefault="008E44F8" w:rsidP="00E5709E">
            <w:pPr>
              <w:spacing w:line="288" w:lineRule="auto"/>
              <w:rPr>
                <w:szCs w:val="28"/>
                <w:lang w:val="nl-NL"/>
              </w:rPr>
            </w:pPr>
            <w:r w:rsidRPr="00B10E25">
              <w:rPr>
                <w:sz w:val="28"/>
                <w:szCs w:val="28"/>
              </w:rPr>
              <w:t>- Cách tiến hành:</w:t>
            </w:r>
          </w:p>
        </w:tc>
      </w:tr>
      <w:tr w:rsidR="00595984" w:rsidRPr="00B10E25" w14:paraId="327F700A" w14:textId="77777777" w:rsidTr="007E22BB">
        <w:tc>
          <w:tcPr>
            <w:tcW w:w="5353" w:type="dxa"/>
            <w:tcBorders>
              <w:top w:val="dashed" w:sz="4" w:space="0" w:color="auto"/>
              <w:bottom w:val="dashed" w:sz="4" w:space="0" w:color="auto"/>
            </w:tcBorders>
          </w:tcPr>
          <w:p w14:paraId="327F6FFB" w14:textId="0814E37D" w:rsidR="00F210CF" w:rsidRPr="00B10E25" w:rsidRDefault="001E49F3" w:rsidP="00E5709E">
            <w:pPr>
              <w:spacing w:line="288" w:lineRule="auto"/>
              <w:jc w:val="both"/>
              <w:rPr>
                <w:szCs w:val="28"/>
                <w:lang w:val="nl-NL"/>
              </w:rPr>
            </w:pPr>
            <w:r w:rsidRPr="00B10E25">
              <w:rPr>
                <w:b/>
                <w:sz w:val="28"/>
                <w:szCs w:val="28"/>
                <w:lang w:val="nl-NL"/>
              </w:rPr>
              <w:t xml:space="preserve">- </w:t>
            </w:r>
            <w:r w:rsidRPr="00B10E25">
              <w:rPr>
                <w:sz w:val="28"/>
                <w:szCs w:val="28"/>
                <w:lang w:val="nl-NL"/>
              </w:rPr>
              <w:t xml:space="preserve">GV tổ chức vận dụng </w:t>
            </w:r>
            <w:r w:rsidR="005439E7" w:rsidRPr="00B10E25">
              <w:rPr>
                <w:sz w:val="28"/>
                <w:szCs w:val="28"/>
                <w:lang w:val="nl-NL"/>
              </w:rPr>
              <w:t>để củng cố kiến thức và vận dụng bài học vào t</w:t>
            </w:r>
            <w:r w:rsidR="00F7682C">
              <w:rPr>
                <w:sz w:val="28"/>
                <w:szCs w:val="28"/>
                <w:lang w:val="nl-NL"/>
              </w:rPr>
              <w:t>h</w:t>
            </w:r>
            <w:r w:rsidR="005439E7" w:rsidRPr="00B10E25">
              <w:rPr>
                <w:sz w:val="28"/>
                <w:szCs w:val="28"/>
                <w:lang w:val="nl-NL"/>
              </w:rPr>
              <w:t>ực tiễn cho học sinh.</w:t>
            </w:r>
          </w:p>
          <w:p w14:paraId="327F6FFC" w14:textId="7117B065" w:rsidR="005439E7" w:rsidRPr="00B10E25" w:rsidRDefault="005439E7" w:rsidP="00E5709E">
            <w:pPr>
              <w:spacing w:line="288" w:lineRule="auto"/>
              <w:jc w:val="both"/>
              <w:rPr>
                <w:szCs w:val="28"/>
                <w:lang w:val="nl-NL"/>
              </w:rPr>
            </w:pPr>
            <w:r w:rsidRPr="00B10E25">
              <w:rPr>
                <w:sz w:val="28"/>
                <w:szCs w:val="28"/>
                <w:lang w:val="nl-NL"/>
              </w:rPr>
              <w:t xml:space="preserve">+ Cho HS quan sát video </w:t>
            </w:r>
            <w:r w:rsidR="005568BC">
              <w:rPr>
                <w:sz w:val="28"/>
                <w:szCs w:val="28"/>
                <w:lang w:val="nl-NL"/>
              </w:rPr>
              <w:t>về một vài di tích lịch sử của nước ta.</w:t>
            </w:r>
          </w:p>
          <w:p w14:paraId="327F6FFD" w14:textId="158A3016" w:rsidR="005439E7" w:rsidRPr="00B10E25" w:rsidRDefault="005439E7" w:rsidP="00E5709E">
            <w:pPr>
              <w:spacing w:line="288" w:lineRule="auto"/>
              <w:jc w:val="both"/>
              <w:rPr>
                <w:szCs w:val="28"/>
                <w:lang w:val="nl-NL"/>
              </w:rPr>
            </w:pPr>
            <w:r w:rsidRPr="00B10E25">
              <w:rPr>
                <w:sz w:val="28"/>
                <w:szCs w:val="28"/>
                <w:lang w:val="nl-NL"/>
              </w:rPr>
              <w:t>+ GV nêu câu hỏi</w:t>
            </w:r>
            <w:r w:rsidR="00F7682C">
              <w:rPr>
                <w:sz w:val="28"/>
                <w:szCs w:val="28"/>
                <w:lang w:val="nl-NL"/>
              </w:rPr>
              <w:t>:</w:t>
            </w:r>
            <w:r w:rsidRPr="00B10E25">
              <w:rPr>
                <w:sz w:val="28"/>
                <w:szCs w:val="28"/>
                <w:lang w:val="nl-NL"/>
              </w:rPr>
              <w:t xml:space="preserve"> </w:t>
            </w:r>
            <w:r w:rsidR="00F7682C" w:rsidRPr="00B10E25">
              <w:rPr>
                <w:sz w:val="28"/>
                <w:szCs w:val="28"/>
                <w:lang w:val="nl-NL"/>
              </w:rPr>
              <w:t xml:space="preserve">Em thích nhất </w:t>
            </w:r>
            <w:r w:rsidR="00983F77">
              <w:rPr>
                <w:sz w:val="28"/>
                <w:szCs w:val="28"/>
                <w:lang w:val="nl-NL"/>
              </w:rPr>
              <w:t>di tích lịch</w:t>
            </w:r>
            <w:r w:rsidR="00F7682C" w:rsidRPr="00B10E25">
              <w:rPr>
                <w:sz w:val="28"/>
                <w:szCs w:val="28"/>
                <w:lang w:val="nl-NL"/>
              </w:rPr>
              <w:t xml:space="preserve"> nào?</w:t>
            </w:r>
            <w:r w:rsidR="00983F77">
              <w:rPr>
                <w:sz w:val="28"/>
                <w:szCs w:val="28"/>
                <w:lang w:val="nl-NL"/>
              </w:rPr>
              <w:t xml:space="preserve"> Vì sao?</w:t>
            </w:r>
          </w:p>
          <w:p w14:paraId="327F7000" w14:textId="5CF84DC4" w:rsidR="001E49F3" w:rsidRPr="00B10E25" w:rsidRDefault="001E49F3" w:rsidP="00E5709E">
            <w:pPr>
              <w:spacing w:line="288" w:lineRule="auto"/>
              <w:jc w:val="both"/>
              <w:rPr>
                <w:szCs w:val="28"/>
                <w:lang w:val="nl-NL"/>
              </w:rPr>
            </w:pPr>
            <w:r w:rsidRPr="00B10E25">
              <w:rPr>
                <w:sz w:val="28"/>
                <w:szCs w:val="28"/>
                <w:lang w:val="nl-NL"/>
              </w:rPr>
              <w:t>- Nhận xét, tuyên dương</w:t>
            </w:r>
          </w:p>
          <w:p w14:paraId="327F7001" w14:textId="77777777" w:rsidR="0012140C" w:rsidRPr="00B10E25" w:rsidRDefault="0012140C" w:rsidP="00E5709E">
            <w:pPr>
              <w:spacing w:line="288" w:lineRule="auto"/>
              <w:jc w:val="both"/>
              <w:rPr>
                <w:b/>
                <w:szCs w:val="28"/>
                <w:lang w:val="nl-NL"/>
              </w:rPr>
            </w:pPr>
            <w:r w:rsidRPr="00B10E25">
              <w:rPr>
                <w:sz w:val="28"/>
                <w:szCs w:val="28"/>
                <w:lang w:val="nl-NL"/>
              </w:rPr>
              <w:t>- Nhận xét tiết học, dặt dò bài về nhà.</w:t>
            </w:r>
          </w:p>
        </w:tc>
        <w:tc>
          <w:tcPr>
            <w:tcW w:w="3969" w:type="dxa"/>
            <w:tcBorders>
              <w:top w:val="dashed" w:sz="4" w:space="0" w:color="auto"/>
              <w:bottom w:val="dashed" w:sz="4" w:space="0" w:color="auto"/>
            </w:tcBorders>
          </w:tcPr>
          <w:p w14:paraId="327F7002" w14:textId="77777777" w:rsidR="001E49F3" w:rsidRPr="00B10E25" w:rsidRDefault="001E49F3" w:rsidP="00E5709E">
            <w:pPr>
              <w:spacing w:line="288" w:lineRule="auto"/>
              <w:rPr>
                <w:szCs w:val="28"/>
                <w:lang w:val="nl-NL"/>
              </w:rPr>
            </w:pPr>
            <w:r w:rsidRPr="00B10E25">
              <w:rPr>
                <w:sz w:val="28"/>
                <w:szCs w:val="28"/>
                <w:lang w:val="nl-NL"/>
              </w:rPr>
              <w:t>- HS tham gia để vận dụng kiến thức đã học vào thực tiễn.</w:t>
            </w:r>
          </w:p>
          <w:p w14:paraId="0091A2B5" w14:textId="77777777" w:rsidR="00983F77" w:rsidRDefault="00983F77" w:rsidP="00E5709E">
            <w:pPr>
              <w:spacing w:line="288" w:lineRule="auto"/>
              <w:rPr>
                <w:szCs w:val="28"/>
                <w:lang w:val="nl-NL"/>
              </w:rPr>
            </w:pPr>
          </w:p>
          <w:p w14:paraId="327F7003" w14:textId="3CCC3171" w:rsidR="005439E7" w:rsidRPr="00B10E25" w:rsidRDefault="005439E7" w:rsidP="00E5709E">
            <w:pPr>
              <w:spacing w:line="288" w:lineRule="auto"/>
              <w:rPr>
                <w:szCs w:val="28"/>
                <w:lang w:val="nl-NL"/>
              </w:rPr>
            </w:pPr>
            <w:r w:rsidRPr="00B10E25">
              <w:rPr>
                <w:sz w:val="28"/>
                <w:szCs w:val="28"/>
                <w:lang w:val="nl-NL"/>
              </w:rPr>
              <w:t xml:space="preserve">- HS </w:t>
            </w:r>
            <w:r w:rsidR="00FB6E42" w:rsidRPr="00B10E25">
              <w:rPr>
                <w:sz w:val="28"/>
                <w:szCs w:val="28"/>
                <w:lang w:val="nl-NL"/>
              </w:rPr>
              <w:t>quan sát video</w:t>
            </w:r>
            <w:r w:rsidRPr="00B10E25">
              <w:rPr>
                <w:sz w:val="28"/>
                <w:szCs w:val="28"/>
                <w:lang w:val="nl-NL"/>
              </w:rPr>
              <w:t>.</w:t>
            </w:r>
          </w:p>
          <w:p w14:paraId="327F7004" w14:textId="77777777" w:rsidR="00FB6E42" w:rsidRPr="00B10E25" w:rsidRDefault="00FB6E42" w:rsidP="00E5709E">
            <w:pPr>
              <w:spacing w:line="288" w:lineRule="auto"/>
              <w:rPr>
                <w:szCs w:val="28"/>
                <w:lang w:val="nl-NL"/>
              </w:rPr>
            </w:pPr>
          </w:p>
          <w:p w14:paraId="327F7005" w14:textId="77777777" w:rsidR="00FB6E42" w:rsidRPr="00B10E25" w:rsidRDefault="00FB6E42" w:rsidP="00E5709E">
            <w:pPr>
              <w:spacing w:line="288" w:lineRule="auto"/>
              <w:rPr>
                <w:szCs w:val="28"/>
                <w:lang w:val="nl-NL"/>
              </w:rPr>
            </w:pPr>
            <w:r w:rsidRPr="00B10E25">
              <w:rPr>
                <w:sz w:val="28"/>
                <w:szCs w:val="28"/>
                <w:lang w:val="nl-NL"/>
              </w:rPr>
              <w:t>+ Trả lời các câu hỏi.</w:t>
            </w:r>
          </w:p>
          <w:p w14:paraId="327F7006" w14:textId="77777777" w:rsidR="00FB6E42" w:rsidRPr="00B10E25" w:rsidRDefault="00FB6E42" w:rsidP="00E5709E">
            <w:pPr>
              <w:spacing w:line="288" w:lineRule="auto"/>
              <w:rPr>
                <w:szCs w:val="28"/>
                <w:lang w:val="nl-NL"/>
              </w:rPr>
            </w:pPr>
          </w:p>
          <w:p w14:paraId="327F7007" w14:textId="77777777" w:rsidR="00FB6E42" w:rsidRPr="00B10E25" w:rsidRDefault="00FB6E42" w:rsidP="00E5709E">
            <w:pPr>
              <w:spacing w:line="288" w:lineRule="auto"/>
              <w:rPr>
                <w:szCs w:val="28"/>
                <w:lang w:val="nl-NL"/>
              </w:rPr>
            </w:pPr>
          </w:p>
          <w:p w14:paraId="327F7009" w14:textId="77777777" w:rsidR="00FB6E42" w:rsidRPr="00B10E25" w:rsidRDefault="00FB6E42" w:rsidP="00E5709E">
            <w:pPr>
              <w:spacing w:line="288" w:lineRule="auto"/>
              <w:rPr>
                <w:szCs w:val="28"/>
                <w:lang w:val="nl-NL"/>
              </w:rPr>
            </w:pPr>
            <w:r w:rsidRPr="00B10E25">
              <w:rPr>
                <w:sz w:val="28"/>
                <w:szCs w:val="28"/>
                <w:lang w:val="nl-NL"/>
              </w:rPr>
              <w:t>- Lắng nghe, rút kinh nghiệm.</w:t>
            </w:r>
          </w:p>
        </w:tc>
      </w:tr>
      <w:tr w:rsidR="001E49F3" w:rsidRPr="00B10E25" w14:paraId="327F700F" w14:textId="77777777" w:rsidTr="00595984">
        <w:tc>
          <w:tcPr>
            <w:tcW w:w="9322" w:type="dxa"/>
            <w:gridSpan w:val="2"/>
            <w:tcBorders>
              <w:top w:val="dashed" w:sz="4" w:space="0" w:color="auto"/>
            </w:tcBorders>
          </w:tcPr>
          <w:p w14:paraId="327F700B" w14:textId="77777777" w:rsidR="001E49F3" w:rsidRPr="00B10E25" w:rsidRDefault="00981240" w:rsidP="00E5709E">
            <w:pPr>
              <w:spacing w:line="288" w:lineRule="auto"/>
              <w:rPr>
                <w:b/>
                <w:szCs w:val="28"/>
                <w:lang w:val="nl-NL"/>
              </w:rPr>
            </w:pPr>
            <w:r w:rsidRPr="00B10E25">
              <w:rPr>
                <w:b/>
                <w:sz w:val="28"/>
                <w:szCs w:val="28"/>
                <w:lang w:val="nl-NL"/>
              </w:rPr>
              <w:t>IV</w:t>
            </w:r>
            <w:r w:rsidR="001E49F3" w:rsidRPr="00B10E25">
              <w:rPr>
                <w:b/>
                <w:sz w:val="28"/>
                <w:szCs w:val="28"/>
                <w:lang w:val="nl-NL"/>
              </w:rPr>
              <w:t>. Điều chỉnh sau bài dạy:</w:t>
            </w:r>
          </w:p>
          <w:p w14:paraId="327F700C" w14:textId="0504E745" w:rsidR="00555A05" w:rsidRPr="00B10E25" w:rsidRDefault="00555A05" w:rsidP="00E5709E">
            <w:pPr>
              <w:spacing w:line="288" w:lineRule="auto"/>
              <w:rPr>
                <w:szCs w:val="28"/>
                <w:lang w:val="nl-NL"/>
              </w:rPr>
            </w:pPr>
            <w:r w:rsidRPr="00B10E25">
              <w:rPr>
                <w:sz w:val="28"/>
                <w:szCs w:val="28"/>
                <w:lang w:val="nl-NL"/>
              </w:rPr>
              <w:t>..................................................................................................................................</w:t>
            </w:r>
          </w:p>
          <w:p w14:paraId="327F700D" w14:textId="2EC73734" w:rsidR="00555A05" w:rsidRPr="00B10E25" w:rsidRDefault="00555A05" w:rsidP="00E5709E">
            <w:pPr>
              <w:spacing w:line="288" w:lineRule="auto"/>
              <w:rPr>
                <w:szCs w:val="28"/>
                <w:lang w:val="nl-NL"/>
              </w:rPr>
            </w:pPr>
            <w:r w:rsidRPr="00B10E25">
              <w:rPr>
                <w:sz w:val="28"/>
                <w:szCs w:val="28"/>
                <w:lang w:val="nl-NL"/>
              </w:rPr>
              <w:t>..................................................................................................................................</w:t>
            </w:r>
          </w:p>
          <w:p w14:paraId="327F700E" w14:textId="2B9D9AA3" w:rsidR="00555A05" w:rsidRPr="00B10E25" w:rsidRDefault="00555A05" w:rsidP="00E5709E">
            <w:pPr>
              <w:spacing w:line="288" w:lineRule="auto"/>
              <w:rPr>
                <w:szCs w:val="28"/>
                <w:lang w:val="nl-NL"/>
              </w:rPr>
            </w:pPr>
            <w:r w:rsidRPr="00B10E25">
              <w:rPr>
                <w:sz w:val="28"/>
                <w:szCs w:val="28"/>
                <w:lang w:val="nl-NL"/>
              </w:rPr>
              <w:t>..................................................................................................................................</w:t>
            </w:r>
          </w:p>
        </w:tc>
      </w:tr>
    </w:tbl>
    <w:p w14:paraId="327F7010" w14:textId="77777777" w:rsidR="00773B8A" w:rsidRPr="00B10E25" w:rsidRDefault="00B463C4" w:rsidP="00E5709E">
      <w:pPr>
        <w:spacing w:line="288" w:lineRule="auto"/>
        <w:jc w:val="center"/>
      </w:pPr>
      <w:r w:rsidRPr="00B10E25">
        <w:rPr>
          <w:b/>
          <w:bCs/>
          <w:sz w:val="28"/>
          <w:szCs w:val="28"/>
          <w:lang w:val="nl-NL"/>
        </w:rPr>
        <w:lastRenderedPageBreak/>
        <w:t>-------------------------------------------</w:t>
      </w:r>
    </w:p>
    <w:p w14:paraId="00809A1B" w14:textId="77777777" w:rsidR="00A32B1A" w:rsidRPr="00B10E25" w:rsidRDefault="00A32B1A" w:rsidP="00E5709E">
      <w:pPr>
        <w:spacing w:line="288" w:lineRule="auto"/>
        <w:ind w:left="720" w:hanging="720"/>
        <w:jc w:val="center"/>
        <w:rPr>
          <w:b/>
          <w:bCs/>
          <w:sz w:val="28"/>
          <w:szCs w:val="28"/>
          <w:u w:val="single"/>
          <w:lang w:val="nl-NL"/>
        </w:rPr>
      </w:pPr>
      <w:r w:rsidRPr="00B10E25">
        <w:rPr>
          <w:b/>
          <w:bCs/>
          <w:sz w:val="28"/>
          <w:szCs w:val="28"/>
          <w:u w:val="single"/>
          <w:lang w:val="nl-NL"/>
        </w:rPr>
        <w:t>TIẾNG VIỆT</w:t>
      </w:r>
    </w:p>
    <w:p w14:paraId="60A4ACDD" w14:textId="72837ECF" w:rsidR="00A32B1A" w:rsidRPr="00836B8F" w:rsidRDefault="00EE49E2" w:rsidP="00E5709E">
      <w:pPr>
        <w:spacing w:line="288" w:lineRule="auto"/>
        <w:ind w:left="-284"/>
        <w:jc w:val="center"/>
        <w:rPr>
          <w:b/>
          <w:bCs/>
          <w:sz w:val="28"/>
          <w:szCs w:val="28"/>
        </w:rPr>
      </w:pPr>
      <w:r>
        <w:rPr>
          <w:b/>
          <w:bCs/>
          <w:sz w:val="28"/>
          <w:szCs w:val="28"/>
        </w:rPr>
        <w:t>GÓC SÁNG TẠO</w:t>
      </w:r>
    </w:p>
    <w:p w14:paraId="288876D3" w14:textId="497D2FE3" w:rsidR="00A32B1A" w:rsidRPr="00836B8F" w:rsidRDefault="00EE49E2" w:rsidP="00E5709E">
      <w:pPr>
        <w:spacing w:line="288" w:lineRule="auto"/>
        <w:ind w:left="-284"/>
        <w:jc w:val="center"/>
        <w:rPr>
          <w:b/>
          <w:bCs/>
          <w:sz w:val="28"/>
          <w:szCs w:val="28"/>
        </w:rPr>
      </w:pPr>
      <w:r>
        <w:rPr>
          <w:b/>
          <w:bCs/>
          <w:sz w:val="28"/>
          <w:szCs w:val="28"/>
        </w:rPr>
        <w:t xml:space="preserve">VIẾT VỀ MỘT </w:t>
      </w:r>
      <w:r w:rsidR="00256C74">
        <w:rPr>
          <w:b/>
          <w:bCs/>
          <w:sz w:val="28"/>
          <w:szCs w:val="28"/>
        </w:rPr>
        <w:t>NHÂN VẬT TRONG TRUYỆN</w:t>
      </w:r>
      <w:r w:rsidR="00A32B1A" w:rsidRPr="00836B8F">
        <w:rPr>
          <w:b/>
          <w:bCs/>
          <w:sz w:val="28"/>
          <w:szCs w:val="28"/>
        </w:rPr>
        <w:t xml:space="preserve"> </w:t>
      </w:r>
      <w:r w:rsidR="00A32B1A" w:rsidRPr="00836B8F">
        <w:rPr>
          <w:b/>
          <w:bCs/>
          <w:sz w:val="28"/>
          <w:szCs w:val="28"/>
          <w:lang w:val="nl-NL"/>
        </w:rPr>
        <w:t>(T4)</w:t>
      </w:r>
    </w:p>
    <w:p w14:paraId="1643481C" w14:textId="77777777" w:rsidR="00A32B1A" w:rsidRPr="00B10E25" w:rsidRDefault="00A32B1A" w:rsidP="00E5709E">
      <w:pPr>
        <w:spacing w:line="288" w:lineRule="auto"/>
        <w:ind w:firstLine="360"/>
        <w:rPr>
          <w:b/>
          <w:bCs/>
          <w:sz w:val="28"/>
          <w:szCs w:val="28"/>
          <w:u w:val="single"/>
          <w:lang w:val="nl-NL"/>
        </w:rPr>
      </w:pPr>
    </w:p>
    <w:p w14:paraId="2E320A47" w14:textId="77777777" w:rsidR="00A32B1A" w:rsidRPr="00B10E25" w:rsidRDefault="00A32B1A" w:rsidP="00E5709E">
      <w:pPr>
        <w:spacing w:line="288" w:lineRule="auto"/>
        <w:ind w:firstLine="360"/>
        <w:rPr>
          <w:b/>
          <w:bCs/>
          <w:sz w:val="28"/>
          <w:szCs w:val="28"/>
          <w:u w:val="single"/>
          <w:lang w:val="nl-NL"/>
        </w:rPr>
      </w:pPr>
      <w:r w:rsidRPr="00B10E25">
        <w:rPr>
          <w:b/>
          <w:bCs/>
          <w:sz w:val="28"/>
          <w:szCs w:val="28"/>
          <w:u w:val="single"/>
          <w:lang w:val="nl-NL"/>
        </w:rPr>
        <w:t>I. YÊU CẦU CẦN ĐẠT:</w:t>
      </w:r>
    </w:p>
    <w:p w14:paraId="50C110CC" w14:textId="77777777" w:rsidR="00A32B1A" w:rsidRDefault="00A32B1A" w:rsidP="00E5709E">
      <w:pPr>
        <w:spacing w:line="288" w:lineRule="auto"/>
        <w:ind w:firstLine="360"/>
        <w:jc w:val="both"/>
        <w:rPr>
          <w:b/>
          <w:sz w:val="28"/>
          <w:szCs w:val="28"/>
          <w:lang w:val="nl-NL"/>
        </w:rPr>
      </w:pPr>
      <w:r w:rsidRPr="00B10E25">
        <w:rPr>
          <w:b/>
          <w:sz w:val="28"/>
          <w:szCs w:val="28"/>
          <w:lang w:val="nl-NL"/>
        </w:rPr>
        <w:t>1. Năng lực đặc thù:</w:t>
      </w:r>
    </w:p>
    <w:p w14:paraId="33103D5F" w14:textId="77777777" w:rsidR="000B3C51" w:rsidRDefault="00A32B1A" w:rsidP="00E5709E">
      <w:pPr>
        <w:spacing w:before="120" w:line="288" w:lineRule="auto"/>
        <w:ind w:firstLine="360"/>
        <w:rPr>
          <w:sz w:val="28"/>
          <w:szCs w:val="28"/>
        </w:rPr>
      </w:pPr>
      <w:r w:rsidRPr="001556C0">
        <w:rPr>
          <w:b/>
          <w:sz w:val="28"/>
          <w:szCs w:val="28"/>
          <w:lang w:val="nl-NL"/>
        </w:rPr>
        <w:t>-</w:t>
      </w:r>
      <w:r w:rsidRPr="001556C0">
        <w:rPr>
          <w:sz w:val="28"/>
          <w:szCs w:val="28"/>
        </w:rPr>
        <w:t xml:space="preserve"> </w:t>
      </w:r>
      <w:r w:rsidR="001556C0" w:rsidRPr="001556C0">
        <w:rPr>
          <w:sz w:val="28"/>
          <w:szCs w:val="28"/>
        </w:rPr>
        <w:t>HS biết viết về một nhân vật đã học: bác sĩ Y-éc-xanh (trong bài Bác sĩ Y-éc-xanh) hoặc kiến trúc sư Ka-dích (trong bài Người hồi sinh di tích).</w:t>
      </w:r>
    </w:p>
    <w:p w14:paraId="159A029C" w14:textId="77777777" w:rsidR="000B3C51" w:rsidRDefault="000B3C51" w:rsidP="00E5709E">
      <w:pPr>
        <w:spacing w:before="120" w:line="288" w:lineRule="auto"/>
        <w:ind w:firstLine="360"/>
        <w:rPr>
          <w:sz w:val="28"/>
          <w:szCs w:val="28"/>
        </w:rPr>
      </w:pPr>
      <w:r>
        <w:rPr>
          <w:sz w:val="28"/>
          <w:szCs w:val="28"/>
        </w:rPr>
        <w:t xml:space="preserve">+ </w:t>
      </w:r>
      <w:r w:rsidR="001556C0" w:rsidRPr="001556C0">
        <w:rPr>
          <w:sz w:val="28"/>
          <w:szCs w:val="28"/>
        </w:rPr>
        <w:t xml:space="preserve"> Thông qua tình huống cụ thể nêu trong đề bài, dựa vào hiểu biết của mình, HS nêu được những nét cơ bản về bác sĩ Y-éc-xanh (hoặc kiến trúc sư Ka-dích) nhằm giải thích cho người khác hiểu về nhân vật đó. </w:t>
      </w:r>
    </w:p>
    <w:p w14:paraId="6A513E0B" w14:textId="7AC1CB82" w:rsidR="001556C0" w:rsidRPr="001556C0" w:rsidRDefault="000B3C51" w:rsidP="00E5709E">
      <w:pPr>
        <w:spacing w:before="120" w:line="288" w:lineRule="auto"/>
        <w:ind w:firstLine="360"/>
        <w:rPr>
          <w:sz w:val="28"/>
          <w:szCs w:val="28"/>
        </w:rPr>
      </w:pPr>
      <w:r>
        <w:rPr>
          <w:sz w:val="28"/>
          <w:szCs w:val="28"/>
        </w:rPr>
        <w:t xml:space="preserve">+ </w:t>
      </w:r>
      <w:r w:rsidR="001556C0" w:rsidRPr="001556C0">
        <w:rPr>
          <w:sz w:val="28"/>
          <w:szCs w:val="28"/>
        </w:rPr>
        <w:t>Chữ viết rõ ràng, mắc ít lỗi chính tả, ngữ pháp.</w:t>
      </w:r>
    </w:p>
    <w:p w14:paraId="0E356ADF" w14:textId="77777777" w:rsidR="00C7069C" w:rsidRDefault="00A32B1A" w:rsidP="00E5709E">
      <w:pPr>
        <w:spacing w:before="120" w:line="288" w:lineRule="auto"/>
        <w:ind w:firstLine="360"/>
        <w:rPr>
          <w:sz w:val="28"/>
          <w:szCs w:val="28"/>
          <w:lang w:val="nl-NL"/>
        </w:rPr>
      </w:pPr>
      <w:r w:rsidRPr="00C7069C">
        <w:rPr>
          <w:sz w:val="28"/>
          <w:szCs w:val="28"/>
          <w:lang w:val="nl-NL"/>
        </w:rPr>
        <w:t xml:space="preserve">- Phát triển năng lực văn học: </w:t>
      </w:r>
    </w:p>
    <w:p w14:paraId="61A45DEA" w14:textId="422211CC" w:rsidR="00C7069C" w:rsidRDefault="00C7069C" w:rsidP="00E5709E">
      <w:pPr>
        <w:spacing w:before="120" w:line="288" w:lineRule="auto"/>
        <w:ind w:firstLine="360"/>
        <w:rPr>
          <w:sz w:val="28"/>
          <w:szCs w:val="28"/>
        </w:rPr>
      </w:pPr>
      <w:r>
        <w:rPr>
          <w:sz w:val="28"/>
          <w:szCs w:val="28"/>
          <w:lang w:val="nl-NL"/>
        </w:rPr>
        <w:t xml:space="preserve">+ </w:t>
      </w:r>
      <w:r w:rsidRPr="00C7069C">
        <w:rPr>
          <w:sz w:val="28"/>
          <w:szCs w:val="28"/>
        </w:rPr>
        <w:t>Biết chọn một số chi tiết, hình ảnh nổi bật, thể hiện công lao của bác sĩ Y-éc-xanh (hoặc kiến trúc sư Ka-dich)</w:t>
      </w:r>
      <w:r>
        <w:rPr>
          <w:sz w:val="28"/>
          <w:szCs w:val="28"/>
        </w:rPr>
        <w:t>.</w:t>
      </w:r>
    </w:p>
    <w:p w14:paraId="4D80207C" w14:textId="543B3C94" w:rsidR="00A32B1A" w:rsidRPr="00C7069C" w:rsidRDefault="00C7069C" w:rsidP="00E5709E">
      <w:pPr>
        <w:spacing w:before="120" w:line="288" w:lineRule="auto"/>
        <w:ind w:firstLine="360"/>
        <w:rPr>
          <w:sz w:val="28"/>
          <w:szCs w:val="28"/>
        </w:rPr>
      </w:pPr>
      <w:r>
        <w:rPr>
          <w:sz w:val="28"/>
          <w:szCs w:val="28"/>
        </w:rPr>
        <w:t xml:space="preserve">+ </w:t>
      </w:r>
      <w:r w:rsidR="00CE1479">
        <w:rPr>
          <w:sz w:val="28"/>
          <w:szCs w:val="28"/>
        </w:rPr>
        <w:t>Đ</w:t>
      </w:r>
      <w:r w:rsidRPr="00C7069C">
        <w:rPr>
          <w:sz w:val="28"/>
          <w:szCs w:val="28"/>
        </w:rPr>
        <w:t>oạn văn mạch lạc, có cảm xúc.</w:t>
      </w:r>
    </w:p>
    <w:p w14:paraId="476B04EC" w14:textId="77777777" w:rsidR="00A32B1A" w:rsidRPr="00B10E25" w:rsidRDefault="00A32B1A" w:rsidP="00E5709E">
      <w:pPr>
        <w:spacing w:before="120" w:line="288" w:lineRule="auto"/>
        <w:ind w:firstLine="360"/>
        <w:jc w:val="both"/>
        <w:rPr>
          <w:b/>
          <w:sz w:val="28"/>
          <w:szCs w:val="28"/>
        </w:rPr>
      </w:pPr>
      <w:r w:rsidRPr="00B10E25">
        <w:rPr>
          <w:b/>
          <w:sz w:val="28"/>
          <w:szCs w:val="28"/>
        </w:rPr>
        <w:t>2. Năng lực chung.</w:t>
      </w:r>
    </w:p>
    <w:p w14:paraId="6FA89D56" w14:textId="77777777" w:rsidR="00A32B1A" w:rsidRPr="00B10E25" w:rsidRDefault="00A32B1A" w:rsidP="00E5709E">
      <w:pPr>
        <w:spacing w:line="288" w:lineRule="auto"/>
        <w:ind w:firstLine="360"/>
        <w:jc w:val="both"/>
        <w:rPr>
          <w:sz w:val="28"/>
          <w:szCs w:val="28"/>
        </w:rPr>
      </w:pPr>
      <w:r w:rsidRPr="00B10E25">
        <w:rPr>
          <w:sz w:val="28"/>
          <w:szCs w:val="28"/>
        </w:rPr>
        <w:t xml:space="preserve">- Năng lực tự chủ, tự học: lắng nghe, kể được câu chuyện theo yêu cầu. </w:t>
      </w:r>
    </w:p>
    <w:p w14:paraId="32A8D0A6" w14:textId="77777777" w:rsidR="00A32B1A" w:rsidRPr="00B10E25" w:rsidRDefault="00A32B1A" w:rsidP="00E5709E">
      <w:pPr>
        <w:spacing w:line="288" w:lineRule="auto"/>
        <w:ind w:firstLine="360"/>
        <w:jc w:val="both"/>
        <w:rPr>
          <w:sz w:val="28"/>
          <w:szCs w:val="28"/>
        </w:rPr>
      </w:pPr>
      <w:r w:rsidRPr="00B10E25">
        <w:rPr>
          <w:sz w:val="28"/>
          <w:szCs w:val="28"/>
        </w:rPr>
        <w:t>- Năng lực giải quyết vấn đề và sáng tạo: Kể chuyện biết kết hợp cử chỉ hành động, diễn cảm,...</w:t>
      </w:r>
    </w:p>
    <w:p w14:paraId="11593312" w14:textId="77777777" w:rsidR="00A32B1A" w:rsidRPr="007C0BFB" w:rsidRDefault="00A32B1A" w:rsidP="00E5709E">
      <w:pPr>
        <w:spacing w:line="288" w:lineRule="auto"/>
        <w:ind w:firstLine="284"/>
        <w:rPr>
          <w:szCs w:val="28"/>
        </w:rPr>
      </w:pPr>
      <w:r w:rsidRPr="00B10E25">
        <w:rPr>
          <w:sz w:val="28"/>
          <w:szCs w:val="28"/>
        </w:rPr>
        <w:t>- Năng lực giao tiếp và hợp tác: Lắng nghe, trao đổi với bạn về nội dung câu chuyện của bạn và của mình.</w:t>
      </w:r>
      <w:r w:rsidRPr="007C0BFB">
        <w:rPr>
          <w:szCs w:val="28"/>
        </w:rPr>
        <w:t xml:space="preserve"> </w:t>
      </w:r>
      <w:r w:rsidRPr="007C0BFB">
        <w:rPr>
          <w:sz w:val="28"/>
          <w:szCs w:val="28"/>
        </w:rPr>
        <w:t>Bồi dưỡng tình cảm hữu nghị với người dân nước bạn.</w:t>
      </w:r>
    </w:p>
    <w:p w14:paraId="2608E6F3" w14:textId="77777777" w:rsidR="00A32B1A" w:rsidRPr="00B10E25" w:rsidRDefault="00A32B1A" w:rsidP="00E5709E">
      <w:pPr>
        <w:spacing w:before="120" w:line="288" w:lineRule="auto"/>
        <w:ind w:firstLine="360"/>
        <w:jc w:val="both"/>
        <w:rPr>
          <w:b/>
          <w:sz w:val="28"/>
          <w:szCs w:val="28"/>
        </w:rPr>
      </w:pPr>
      <w:r w:rsidRPr="00B10E25">
        <w:rPr>
          <w:b/>
          <w:sz w:val="28"/>
          <w:szCs w:val="28"/>
        </w:rPr>
        <w:t>3. Phẩm chất.</w:t>
      </w:r>
    </w:p>
    <w:p w14:paraId="3E90AE9A" w14:textId="77777777" w:rsidR="00A32B1A" w:rsidRPr="00B10E25" w:rsidRDefault="00A32B1A" w:rsidP="00E5709E">
      <w:pPr>
        <w:spacing w:line="288" w:lineRule="auto"/>
        <w:ind w:firstLine="360"/>
        <w:jc w:val="both"/>
        <w:rPr>
          <w:sz w:val="28"/>
          <w:szCs w:val="28"/>
        </w:rPr>
      </w:pPr>
      <w:r w:rsidRPr="00B10E25">
        <w:rPr>
          <w:sz w:val="28"/>
          <w:szCs w:val="28"/>
        </w:rPr>
        <w:t>- Phẩm chất nhân ái: Biết yêu quý và tôn trọng bạn trong bài học kể chuyện.</w:t>
      </w:r>
    </w:p>
    <w:p w14:paraId="4F8717DF" w14:textId="77777777" w:rsidR="00A32B1A" w:rsidRPr="00B10E25" w:rsidRDefault="00A32B1A" w:rsidP="00E5709E">
      <w:pPr>
        <w:spacing w:line="288" w:lineRule="auto"/>
        <w:ind w:firstLine="360"/>
        <w:jc w:val="both"/>
        <w:rPr>
          <w:sz w:val="28"/>
          <w:szCs w:val="28"/>
        </w:rPr>
      </w:pPr>
      <w:r w:rsidRPr="00B10E25">
        <w:rPr>
          <w:sz w:val="28"/>
          <w:szCs w:val="28"/>
        </w:rPr>
        <w:t>- Phẩm chất chăm chỉ: Chăm chỉ lắng nghe, kể chuyện theo yêu cầu.</w:t>
      </w:r>
    </w:p>
    <w:p w14:paraId="0CAB9C42" w14:textId="46A729F4" w:rsidR="00A32B1A" w:rsidRPr="00B10E25" w:rsidRDefault="00A32B1A" w:rsidP="00E5709E">
      <w:pPr>
        <w:spacing w:line="288" w:lineRule="auto"/>
        <w:ind w:firstLine="360"/>
        <w:jc w:val="both"/>
        <w:rPr>
          <w:sz w:val="28"/>
          <w:szCs w:val="28"/>
        </w:rPr>
      </w:pPr>
      <w:r w:rsidRPr="00B10E25">
        <w:rPr>
          <w:sz w:val="28"/>
          <w:szCs w:val="28"/>
        </w:rPr>
        <w:t xml:space="preserve">- Phẩm chất trách nhiệm: </w:t>
      </w:r>
      <w:r w:rsidR="00B9039F">
        <w:rPr>
          <w:sz w:val="28"/>
          <w:szCs w:val="28"/>
        </w:rPr>
        <w:t>Hoàn thành sản phấm viết c</w:t>
      </w:r>
      <w:r w:rsidR="00FE3258">
        <w:rPr>
          <w:sz w:val="28"/>
          <w:szCs w:val="28"/>
        </w:rPr>
        <w:t>ó tính sáng tạo</w:t>
      </w:r>
      <w:r w:rsidRPr="00B10E25">
        <w:rPr>
          <w:sz w:val="28"/>
          <w:szCs w:val="28"/>
        </w:rPr>
        <w:t>, học tập nghiêm túc.</w:t>
      </w:r>
    </w:p>
    <w:p w14:paraId="2E964614" w14:textId="77777777" w:rsidR="00A32B1A" w:rsidRPr="00B10E25" w:rsidRDefault="00A32B1A" w:rsidP="00E5709E">
      <w:pPr>
        <w:spacing w:before="120" w:line="288" w:lineRule="auto"/>
        <w:ind w:firstLine="360"/>
        <w:jc w:val="both"/>
        <w:rPr>
          <w:b/>
          <w:sz w:val="28"/>
          <w:szCs w:val="28"/>
        </w:rPr>
      </w:pPr>
      <w:r w:rsidRPr="00B10E25">
        <w:rPr>
          <w:b/>
          <w:sz w:val="28"/>
          <w:szCs w:val="28"/>
        </w:rPr>
        <w:t xml:space="preserve">II. ĐỒ DÙNG DẠY HỌC </w:t>
      </w:r>
    </w:p>
    <w:p w14:paraId="560B2649" w14:textId="77777777" w:rsidR="00A32B1A" w:rsidRPr="00B10E25" w:rsidRDefault="00A32B1A" w:rsidP="00E5709E">
      <w:pPr>
        <w:spacing w:line="288" w:lineRule="auto"/>
        <w:ind w:firstLine="360"/>
        <w:jc w:val="both"/>
        <w:rPr>
          <w:sz w:val="28"/>
          <w:szCs w:val="28"/>
        </w:rPr>
      </w:pPr>
      <w:r w:rsidRPr="00B10E25">
        <w:rPr>
          <w:sz w:val="28"/>
          <w:szCs w:val="28"/>
        </w:rPr>
        <w:t>- Kế hoạch bài dạy, bài giảng Power point.</w:t>
      </w:r>
    </w:p>
    <w:p w14:paraId="04C8A121" w14:textId="714C33C4" w:rsidR="00A32B1A" w:rsidRPr="00B10E25" w:rsidRDefault="00A32B1A" w:rsidP="00E5709E">
      <w:pPr>
        <w:spacing w:line="288" w:lineRule="auto"/>
        <w:ind w:firstLine="360"/>
        <w:jc w:val="both"/>
        <w:rPr>
          <w:sz w:val="28"/>
          <w:szCs w:val="28"/>
        </w:rPr>
      </w:pPr>
      <w:r w:rsidRPr="00B10E25">
        <w:rPr>
          <w:sz w:val="28"/>
          <w:szCs w:val="28"/>
        </w:rPr>
        <w:t>- SGK và các thiết bị,</w:t>
      </w:r>
      <w:r>
        <w:rPr>
          <w:sz w:val="28"/>
          <w:szCs w:val="28"/>
        </w:rPr>
        <w:t xml:space="preserve"> học liệu phục vụ </w:t>
      </w:r>
      <w:r w:rsidRPr="00B10E25">
        <w:rPr>
          <w:sz w:val="28"/>
          <w:szCs w:val="28"/>
        </w:rPr>
        <w:t>cho tiết dạy.</w:t>
      </w:r>
    </w:p>
    <w:p w14:paraId="1FDA23F7" w14:textId="77777777" w:rsidR="00A32B1A" w:rsidRPr="00B10E25" w:rsidRDefault="00A32B1A" w:rsidP="00E5709E">
      <w:pPr>
        <w:spacing w:line="288" w:lineRule="auto"/>
        <w:ind w:firstLine="360"/>
        <w:jc w:val="both"/>
        <w:outlineLvl w:val="0"/>
        <w:rPr>
          <w:b/>
          <w:bCs/>
          <w:sz w:val="28"/>
          <w:szCs w:val="28"/>
          <w:u w:val="single"/>
          <w:lang w:val="nl-NL"/>
        </w:rPr>
      </w:pPr>
      <w:r w:rsidRPr="00B10E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85"/>
      </w:tblGrid>
      <w:tr w:rsidR="00A32B1A" w:rsidRPr="00B10E25" w14:paraId="1E6823FB" w14:textId="77777777" w:rsidTr="00E5709E">
        <w:tc>
          <w:tcPr>
            <w:tcW w:w="5353" w:type="dxa"/>
            <w:tcBorders>
              <w:bottom w:val="dashed" w:sz="4" w:space="0" w:color="auto"/>
            </w:tcBorders>
          </w:tcPr>
          <w:p w14:paraId="0EA27E52" w14:textId="77777777" w:rsidR="00A32B1A" w:rsidRPr="00B10E25" w:rsidRDefault="00A32B1A" w:rsidP="00E5709E">
            <w:pPr>
              <w:spacing w:line="288" w:lineRule="auto"/>
              <w:jc w:val="center"/>
              <w:rPr>
                <w:b/>
                <w:szCs w:val="28"/>
                <w:lang w:val="nl-NL"/>
              </w:rPr>
            </w:pPr>
            <w:r w:rsidRPr="00B10E25">
              <w:rPr>
                <w:b/>
                <w:sz w:val="28"/>
                <w:szCs w:val="28"/>
                <w:lang w:val="nl-NL"/>
              </w:rPr>
              <w:t>Hoạt động của giáo viên</w:t>
            </w:r>
          </w:p>
        </w:tc>
        <w:tc>
          <w:tcPr>
            <w:tcW w:w="4385" w:type="dxa"/>
            <w:tcBorders>
              <w:bottom w:val="dashed" w:sz="4" w:space="0" w:color="auto"/>
            </w:tcBorders>
          </w:tcPr>
          <w:p w14:paraId="0AD4BD20" w14:textId="77777777" w:rsidR="00A32B1A" w:rsidRPr="00B10E25" w:rsidRDefault="00A32B1A" w:rsidP="00E5709E">
            <w:pPr>
              <w:spacing w:line="288" w:lineRule="auto"/>
              <w:jc w:val="center"/>
              <w:rPr>
                <w:b/>
                <w:szCs w:val="28"/>
                <w:lang w:val="nl-NL"/>
              </w:rPr>
            </w:pPr>
            <w:r w:rsidRPr="00B10E25">
              <w:rPr>
                <w:b/>
                <w:sz w:val="28"/>
                <w:szCs w:val="28"/>
                <w:lang w:val="nl-NL"/>
              </w:rPr>
              <w:t>Hoạt động của học sinh</w:t>
            </w:r>
          </w:p>
        </w:tc>
      </w:tr>
      <w:tr w:rsidR="00A32B1A" w:rsidRPr="00B10E25" w14:paraId="60A0CA5D" w14:textId="77777777" w:rsidTr="00E5709E">
        <w:tc>
          <w:tcPr>
            <w:tcW w:w="9738" w:type="dxa"/>
            <w:gridSpan w:val="2"/>
            <w:tcBorders>
              <w:bottom w:val="dashed" w:sz="4" w:space="0" w:color="auto"/>
            </w:tcBorders>
          </w:tcPr>
          <w:p w14:paraId="1C39263C" w14:textId="77777777" w:rsidR="00A32B1A" w:rsidRPr="00B10E25" w:rsidRDefault="00A32B1A" w:rsidP="00E5709E">
            <w:pPr>
              <w:spacing w:line="288" w:lineRule="auto"/>
              <w:jc w:val="both"/>
              <w:rPr>
                <w:bCs/>
                <w:i/>
                <w:szCs w:val="28"/>
                <w:lang w:val="nl-NL"/>
              </w:rPr>
            </w:pPr>
            <w:r w:rsidRPr="00B10E25">
              <w:rPr>
                <w:b/>
                <w:bCs/>
                <w:sz w:val="28"/>
                <w:szCs w:val="28"/>
                <w:lang w:val="nl-NL"/>
              </w:rPr>
              <w:lastRenderedPageBreak/>
              <w:t>1. Khởi động.</w:t>
            </w:r>
          </w:p>
          <w:p w14:paraId="577C7B4D" w14:textId="77777777" w:rsidR="00A32B1A" w:rsidRPr="00B10E25" w:rsidRDefault="00A32B1A" w:rsidP="00E5709E">
            <w:pPr>
              <w:spacing w:line="288" w:lineRule="auto"/>
              <w:jc w:val="both"/>
              <w:rPr>
                <w:szCs w:val="28"/>
                <w:lang w:val="nl-NL"/>
              </w:rPr>
            </w:pPr>
            <w:r w:rsidRPr="00B10E25">
              <w:rPr>
                <w:sz w:val="28"/>
                <w:szCs w:val="28"/>
                <w:lang w:val="nl-NL"/>
              </w:rPr>
              <w:t xml:space="preserve">- Mục tiêu: </w:t>
            </w:r>
          </w:p>
          <w:p w14:paraId="5D9318F4" w14:textId="77777777" w:rsidR="00A32B1A" w:rsidRPr="00B10E25" w:rsidRDefault="00A32B1A" w:rsidP="00E5709E">
            <w:pPr>
              <w:spacing w:line="288" w:lineRule="auto"/>
              <w:jc w:val="both"/>
              <w:rPr>
                <w:szCs w:val="28"/>
                <w:lang w:val="nl-NL"/>
              </w:rPr>
            </w:pPr>
            <w:r w:rsidRPr="00B10E25">
              <w:rPr>
                <w:sz w:val="28"/>
                <w:szCs w:val="28"/>
                <w:lang w:val="nl-NL"/>
              </w:rPr>
              <w:t xml:space="preserve">+ Tạo không khí vui vẻ, </w:t>
            </w:r>
            <w:r>
              <w:rPr>
                <w:sz w:val="28"/>
                <w:szCs w:val="28"/>
                <w:lang w:val="nl-NL"/>
              </w:rPr>
              <w:t xml:space="preserve">phấn khởi </w:t>
            </w:r>
            <w:r w:rsidRPr="00B10E25">
              <w:rPr>
                <w:sz w:val="28"/>
                <w:szCs w:val="28"/>
                <w:lang w:val="nl-NL"/>
              </w:rPr>
              <w:t>trước giờ học.</w:t>
            </w:r>
          </w:p>
          <w:p w14:paraId="6F313CA1" w14:textId="77777777" w:rsidR="00A32B1A" w:rsidRPr="00B10E25" w:rsidRDefault="00A32B1A" w:rsidP="00E5709E">
            <w:pPr>
              <w:spacing w:line="288" w:lineRule="auto"/>
              <w:jc w:val="both"/>
              <w:rPr>
                <w:szCs w:val="28"/>
                <w:lang w:val="nl-NL"/>
              </w:rPr>
            </w:pPr>
            <w:r w:rsidRPr="00B10E25">
              <w:rPr>
                <w:sz w:val="28"/>
                <w:szCs w:val="28"/>
                <w:lang w:val="nl-NL"/>
              </w:rPr>
              <w:t>+ Đánh giá kết quả học tập ở bài học trước.</w:t>
            </w:r>
          </w:p>
          <w:p w14:paraId="4EEFCD38" w14:textId="77777777" w:rsidR="00A32B1A" w:rsidRPr="00B10E25" w:rsidRDefault="00A32B1A" w:rsidP="00E5709E">
            <w:pPr>
              <w:spacing w:line="288" w:lineRule="auto"/>
              <w:jc w:val="both"/>
              <w:rPr>
                <w:szCs w:val="28"/>
                <w:lang w:val="nl-NL"/>
              </w:rPr>
            </w:pPr>
            <w:r w:rsidRPr="00B10E25">
              <w:rPr>
                <w:sz w:val="28"/>
                <w:szCs w:val="28"/>
                <w:lang w:val="nl-NL"/>
              </w:rPr>
              <w:t>- Cách tiến hành:</w:t>
            </w:r>
          </w:p>
        </w:tc>
      </w:tr>
      <w:tr w:rsidR="00A32B1A" w:rsidRPr="00B10E25" w14:paraId="0AEA6D3B" w14:textId="77777777" w:rsidTr="00E5709E">
        <w:tc>
          <w:tcPr>
            <w:tcW w:w="5353" w:type="dxa"/>
            <w:tcBorders>
              <w:bottom w:val="dashed" w:sz="4" w:space="0" w:color="auto"/>
            </w:tcBorders>
          </w:tcPr>
          <w:p w14:paraId="138036A4" w14:textId="472FB63A" w:rsidR="00A32B1A" w:rsidRDefault="00A32B1A" w:rsidP="00E5709E">
            <w:pPr>
              <w:spacing w:line="288" w:lineRule="auto"/>
              <w:jc w:val="both"/>
              <w:outlineLvl w:val="0"/>
              <w:rPr>
                <w:bCs/>
                <w:szCs w:val="28"/>
                <w:lang w:val="nl-NL"/>
              </w:rPr>
            </w:pPr>
            <w:r w:rsidRPr="00B10E25">
              <w:rPr>
                <w:bCs/>
                <w:sz w:val="28"/>
                <w:szCs w:val="28"/>
                <w:lang w:val="nl-NL"/>
              </w:rPr>
              <w:t xml:space="preserve">- GV mở </w:t>
            </w:r>
            <w:r w:rsidR="00E04736">
              <w:rPr>
                <w:bCs/>
                <w:sz w:val="28"/>
                <w:szCs w:val="28"/>
                <w:lang w:val="nl-NL"/>
              </w:rPr>
              <w:t>chiếu</w:t>
            </w:r>
            <w:r w:rsidR="00AB4589">
              <w:rPr>
                <w:bCs/>
                <w:sz w:val="28"/>
                <w:szCs w:val="28"/>
                <w:lang w:val="nl-NL"/>
              </w:rPr>
              <w:t xml:space="preserve"> 2 bức tranh về </w:t>
            </w:r>
            <w:r w:rsidR="004144A7">
              <w:rPr>
                <w:bCs/>
                <w:sz w:val="28"/>
                <w:szCs w:val="28"/>
                <w:lang w:val="nl-NL"/>
              </w:rPr>
              <w:t>bác sĩ Y- éc-</w:t>
            </w:r>
            <w:r w:rsidR="00BC4E74">
              <w:rPr>
                <w:bCs/>
                <w:sz w:val="28"/>
                <w:szCs w:val="28"/>
                <w:lang w:val="nl-NL"/>
              </w:rPr>
              <w:t>xanh và kiến</w:t>
            </w:r>
            <w:r w:rsidR="00454049">
              <w:rPr>
                <w:bCs/>
                <w:sz w:val="28"/>
                <w:szCs w:val="28"/>
                <w:lang w:val="nl-NL"/>
              </w:rPr>
              <w:t xml:space="preserve"> trúc sư </w:t>
            </w:r>
            <w:r w:rsidR="009A553D">
              <w:rPr>
                <w:bCs/>
                <w:sz w:val="28"/>
                <w:szCs w:val="28"/>
                <w:lang w:val="nl-NL"/>
              </w:rPr>
              <w:t>Ka- dích</w:t>
            </w:r>
            <w:r w:rsidRPr="00B10E25">
              <w:rPr>
                <w:bCs/>
                <w:sz w:val="28"/>
                <w:szCs w:val="28"/>
                <w:lang w:val="nl-NL"/>
              </w:rPr>
              <w:t xml:space="preserve"> .</w:t>
            </w:r>
          </w:p>
          <w:p w14:paraId="1C8D0D28" w14:textId="5977FC35" w:rsidR="00823238" w:rsidRPr="00B10E25" w:rsidRDefault="00823238" w:rsidP="00E5709E">
            <w:pPr>
              <w:spacing w:line="288" w:lineRule="auto"/>
              <w:jc w:val="both"/>
              <w:outlineLvl w:val="0"/>
              <w:rPr>
                <w:bCs/>
                <w:szCs w:val="28"/>
                <w:lang w:val="nl-NL"/>
              </w:rPr>
            </w:pPr>
            <w:r>
              <w:rPr>
                <w:noProof/>
              </w:rPr>
              <w:drawing>
                <wp:inline distT="0" distB="0" distL="0" distR="0" wp14:anchorId="181C9F54" wp14:editId="42F7483F">
                  <wp:extent cx="1516777" cy="1997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1551164" cy="2042586"/>
                          </a:xfrm>
                          <a:prstGeom prst="rect">
                            <a:avLst/>
                          </a:prstGeom>
                        </pic:spPr>
                      </pic:pic>
                    </a:graphicData>
                  </a:graphic>
                </wp:inline>
              </w:drawing>
            </w:r>
            <w:r w:rsidR="005565BA">
              <w:rPr>
                <w:noProof/>
              </w:rPr>
              <w:t xml:space="preserve"> </w:t>
            </w:r>
            <w:r w:rsidR="005565BA">
              <w:rPr>
                <w:noProof/>
              </w:rPr>
              <w:drawing>
                <wp:inline distT="0" distB="0" distL="0" distR="0" wp14:anchorId="20AE5F21" wp14:editId="0F429D07">
                  <wp:extent cx="1651120" cy="2001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2016" cy="2026850"/>
                          </a:xfrm>
                          <a:prstGeom prst="rect">
                            <a:avLst/>
                          </a:prstGeom>
                        </pic:spPr>
                      </pic:pic>
                    </a:graphicData>
                  </a:graphic>
                </wp:inline>
              </w:drawing>
            </w:r>
          </w:p>
          <w:p w14:paraId="38BCF7C9" w14:textId="1C77F352" w:rsidR="00A32B1A" w:rsidRDefault="00A32B1A" w:rsidP="00E5709E">
            <w:pPr>
              <w:spacing w:line="288" w:lineRule="auto"/>
              <w:jc w:val="both"/>
              <w:outlineLvl w:val="0"/>
              <w:rPr>
                <w:bCs/>
                <w:szCs w:val="28"/>
                <w:lang w:val="nl-NL"/>
              </w:rPr>
            </w:pPr>
            <w:r w:rsidRPr="00B10E25">
              <w:rPr>
                <w:bCs/>
                <w:sz w:val="28"/>
                <w:szCs w:val="28"/>
                <w:lang w:val="nl-NL"/>
              </w:rPr>
              <w:t>- GV cùng trao đổi với HS về</w:t>
            </w:r>
            <w:r w:rsidR="00D00A9B">
              <w:rPr>
                <w:bCs/>
                <w:sz w:val="28"/>
                <w:szCs w:val="28"/>
                <w:lang w:val="nl-NL"/>
              </w:rPr>
              <w:t xml:space="preserve"> hai nhân vật.</w:t>
            </w:r>
          </w:p>
          <w:p w14:paraId="615E7311" w14:textId="29D49B54" w:rsidR="00771BEA" w:rsidRPr="00B10E25" w:rsidRDefault="00771BEA" w:rsidP="00E5709E">
            <w:pPr>
              <w:spacing w:line="288" w:lineRule="auto"/>
              <w:jc w:val="both"/>
              <w:outlineLvl w:val="0"/>
              <w:rPr>
                <w:bCs/>
                <w:szCs w:val="28"/>
                <w:lang w:val="nl-NL"/>
              </w:rPr>
            </w:pPr>
            <w:r>
              <w:rPr>
                <w:bCs/>
                <w:sz w:val="28"/>
                <w:szCs w:val="28"/>
                <w:lang w:val="nl-NL"/>
              </w:rPr>
              <w:t>- GV dẫn dắt vào bài mới.</w:t>
            </w:r>
          </w:p>
          <w:p w14:paraId="16038ABC" w14:textId="723167F9" w:rsidR="00D548EB" w:rsidRPr="00047EE4" w:rsidRDefault="00D548EB" w:rsidP="00E5709E">
            <w:pPr>
              <w:spacing w:before="120" w:line="288" w:lineRule="auto"/>
              <w:rPr>
                <w:szCs w:val="28"/>
              </w:rPr>
            </w:pPr>
            <w:r w:rsidRPr="00047EE4">
              <w:rPr>
                <w:sz w:val="28"/>
                <w:szCs w:val="28"/>
              </w:rPr>
              <w:t>Các em đã được đọc về hai nhân vật có công lao đối với Việt Nam, được nhân</w:t>
            </w:r>
            <w:r w:rsidR="00047EE4">
              <w:rPr>
                <w:sz w:val="28"/>
                <w:szCs w:val="28"/>
              </w:rPr>
              <w:t xml:space="preserve"> </w:t>
            </w:r>
            <w:r w:rsidRPr="00047EE4">
              <w:rPr>
                <w:sz w:val="28"/>
                <w:szCs w:val="28"/>
              </w:rPr>
              <w:t>dân ta yêu mến. Đó là bác sĩ người Pháp Y-éc-xanh và kiến trúc sư người Ba Lan</w:t>
            </w:r>
            <w:r w:rsidR="00047EE4">
              <w:rPr>
                <w:sz w:val="28"/>
                <w:szCs w:val="28"/>
              </w:rPr>
              <w:t xml:space="preserve"> </w:t>
            </w:r>
            <w:r w:rsidRPr="00047EE4">
              <w:rPr>
                <w:sz w:val="28"/>
                <w:szCs w:val="28"/>
              </w:rPr>
              <w:t>Ka-dích. Trong tiết học hôm nay, dựa vào hiểu biết ở bài tập đọc và tài liệu tham</w:t>
            </w:r>
            <w:r w:rsidR="00DC587C">
              <w:rPr>
                <w:sz w:val="28"/>
                <w:szCs w:val="28"/>
              </w:rPr>
              <w:t xml:space="preserve"> </w:t>
            </w:r>
            <w:r w:rsidRPr="00047EE4">
              <w:rPr>
                <w:sz w:val="28"/>
                <w:szCs w:val="28"/>
              </w:rPr>
              <w:t>khảo được, các em sẽ tập viết đoạn văn nói về một trong hai nhân vật nêu trên. Em</w:t>
            </w:r>
            <w:r w:rsidR="00DC587C">
              <w:rPr>
                <w:sz w:val="28"/>
                <w:szCs w:val="28"/>
              </w:rPr>
              <w:t xml:space="preserve"> </w:t>
            </w:r>
            <w:r w:rsidRPr="00047EE4">
              <w:rPr>
                <w:sz w:val="28"/>
                <w:szCs w:val="28"/>
              </w:rPr>
              <w:t>cần vận dụng sáng tạo những hiểu biết của mình để viết theo tình huống đặt ra trong một đề bài cụ thể.</w:t>
            </w:r>
          </w:p>
          <w:p w14:paraId="2FE0F791" w14:textId="77777777" w:rsidR="00A32B1A" w:rsidRPr="00B10E25" w:rsidRDefault="00A32B1A" w:rsidP="00E5709E">
            <w:pPr>
              <w:spacing w:line="288" w:lineRule="auto"/>
              <w:jc w:val="both"/>
              <w:outlineLvl w:val="0"/>
              <w:rPr>
                <w:bCs/>
                <w:szCs w:val="28"/>
                <w:lang w:val="nl-NL"/>
              </w:rPr>
            </w:pPr>
            <w:r w:rsidRPr="00B10E25">
              <w:rPr>
                <w:bCs/>
                <w:sz w:val="28"/>
                <w:szCs w:val="28"/>
                <w:lang w:val="nl-NL"/>
              </w:rPr>
              <w:t>- GV dẫn dắt vào bài mới</w:t>
            </w:r>
          </w:p>
        </w:tc>
        <w:tc>
          <w:tcPr>
            <w:tcW w:w="4385" w:type="dxa"/>
            <w:tcBorders>
              <w:bottom w:val="dashed" w:sz="4" w:space="0" w:color="auto"/>
            </w:tcBorders>
          </w:tcPr>
          <w:p w14:paraId="64864360" w14:textId="77777777" w:rsidR="00A32B1A" w:rsidRPr="00B10E25" w:rsidRDefault="00A32B1A" w:rsidP="00E5709E">
            <w:pPr>
              <w:spacing w:line="288" w:lineRule="auto"/>
              <w:jc w:val="both"/>
              <w:rPr>
                <w:szCs w:val="28"/>
                <w:lang w:val="nl-NL"/>
              </w:rPr>
            </w:pPr>
            <w:r w:rsidRPr="00B10E25">
              <w:rPr>
                <w:sz w:val="28"/>
                <w:szCs w:val="28"/>
                <w:lang w:val="nl-NL"/>
              </w:rPr>
              <w:t>- HS quan sát video.</w:t>
            </w:r>
          </w:p>
          <w:p w14:paraId="0DD3A194" w14:textId="77777777" w:rsidR="00A32B1A" w:rsidRPr="00B10E25" w:rsidRDefault="00A32B1A" w:rsidP="00E5709E">
            <w:pPr>
              <w:spacing w:line="288" w:lineRule="auto"/>
              <w:jc w:val="both"/>
              <w:rPr>
                <w:szCs w:val="28"/>
                <w:lang w:val="nl-NL"/>
              </w:rPr>
            </w:pPr>
            <w:r w:rsidRPr="00B10E25">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A32B1A" w:rsidRPr="00B10E25" w14:paraId="2FB4BB31" w14:textId="77777777" w:rsidTr="00E5709E">
        <w:tc>
          <w:tcPr>
            <w:tcW w:w="9738" w:type="dxa"/>
            <w:gridSpan w:val="2"/>
            <w:tcBorders>
              <w:top w:val="dashed" w:sz="4" w:space="0" w:color="auto"/>
              <w:bottom w:val="dashed" w:sz="4" w:space="0" w:color="auto"/>
            </w:tcBorders>
          </w:tcPr>
          <w:p w14:paraId="5E6D2854" w14:textId="77777777" w:rsidR="00A32B1A" w:rsidRPr="00B10E25" w:rsidRDefault="00A32B1A" w:rsidP="00E5709E">
            <w:pPr>
              <w:spacing w:line="288" w:lineRule="auto"/>
              <w:jc w:val="both"/>
              <w:rPr>
                <w:b/>
                <w:bCs/>
                <w:iCs/>
                <w:szCs w:val="28"/>
                <w:lang w:val="nl-NL"/>
              </w:rPr>
            </w:pPr>
            <w:r w:rsidRPr="00B10E25">
              <w:rPr>
                <w:b/>
                <w:bCs/>
                <w:iCs/>
                <w:sz w:val="28"/>
                <w:szCs w:val="28"/>
                <w:lang w:val="nl-NL"/>
              </w:rPr>
              <w:t>2. Khám phá</w:t>
            </w:r>
            <w:r w:rsidRPr="00B10E25">
              <w:rPr>
                <w:bCs/>
                <w:i/>
                <w:iCs/>
                <w:sz w:val="28"/>
                <w:szCs w:val="28"/>
                <w:lang w:val="nl-NL"/>
              </w:rPr>
              <w:t>.</w:t>
            </w:r>
          </w:p>
          <w:p w14:paraId="1CB10BB0" w14:textId="77777777" w:rsidR="00A32B1A" w:rsidRPr="00B10E25" w:rsidRDefault="00A32B1A" w:rsidP="00E5709E">
            <w:pPr>
              <w:spacing w:line="288" w:lineRule="auto"/>
              <w:rPr>
                <w:szCs w:val="28"/>
                <w:lang w:val="nl-NL"/>
              </w:rPr>
            </w:pPr>
            <w:r w:rsidRPr="00B10E25">
              <w:rPr>
                <w:sz w:val="28"/>
                <w:szCs w:val="28"/>
                <w:lang w:val="nl-NL"/>
              </w:rPr>
              <w:t>- Mục tiêu:</w:t>
            </w:r>
          </w:p>
          <w:p w14:paraId="35637B8A" w14:textId="3EEC7EA6" w:rsidR="00303D69" w:rsidRDefault="006F5F53" w:rsidP="00E5709E">
            <w:pPr>
              <w:spacing w:line="288" w:lineRule="auto"/>
            </w:pPr>
            <w:r>
              <w:rPr>
                <w:sz w:val="28"/>
                <w:szCs w:val="28"/>
              </w:rPr>
              <w:t xml:space="preserve">      +</w:t>
            </w:r>
            <w:r w:rsidR="00303D69" w:rsidRPr="001556C0">
              <w:rPr>
                <w:sz w:val="28"/>
                <w:szCs w:val="28"/>
              </w:rPr>
              <w:t xml:space="preserve">HS biết viết về một nhân vật đã học: </w:t>
            </w:r>
          </w:p>
          <w:p w14:paraId="44873B78" w14:textId="66ECAE9D" w:rsidR="00303D69" w:rsidRDefault="006F5F53" w:rsidP="00E5709E">
            <w:pPr>
              <w:spacing w:before="120" w:line="288" w:lineRule="auto"/>
              <w:ind w:firstLine="360"/>
              <w:rPr>
                <w:szCs w:val="28"/>
              </w:rPr>
            </w:pPr>
            <w:r>
              <w:rPr>
                <w:sz w:val="28"/>
                <w:szCs w:val="28"/>
              </w:rPr>
              <w:t xml:space="preserve">+ </w:t>
            </w:r>
            <w:r w:rsidR="00303D69" w:rsidRPr="00C7069C">
              <w:rPr>
                <w:sz w:val="28"/>
                <w:szCs w:val="28"/>
              </w:rPr>
              <w:t>Biết chọn một số chi tiết, hình ảnh nổi bật, thể hiện công lao của bác sĩ Y-éc-xanh (hoặc kiến trúc sư Ka-dich)</w:t>
            </w:r>
            <w:r w:rsidR="00303D69">
              <w:rPr>
                <w:sz w:val="28"/>
                <w:szCs w:val="28"/>
              </w:rPr>
              <w:t>.</w:t>
            </w:r>
          </w:p>
          <w:p w14:paraId="1301385F" w14:textId="77777777" w:rsidR="00303D69" w:rsidRPr="00C7069C" w:rsidRDefault="00303D69" w:rsidP="00E5709E">
            <w:pPr>
              <w:spacing w:before="120" w:line="288" w:lineRule="auto"/>
              <w:ind w:firstLine="360"/>
              <w:rPr>
                <w:szCs w:val="28"/>
              </w:rPr>
            </w:pPr>
            <w:r>
              <w:rPr>
                <w:sz w:val="28"/>
                <w:szCs w:val="28"/>
              </w:rPr>
              <w:t>+ Đ</w:t>
            </w:r>
            <w:r w:rsidRPr="00C7069C">
              <w:rPr>
                <w:sz w:val="28"/>
                <w:szCs w:val="28"/>
              </w:rPr>
              <w:t>oạn văn mạch lạc, có cảm xúc.</w:t>
            </w:r>
          </w:p>
          <w:p w14:paraId="719301B0" w14:textId="77777777" w:rsidR="00A32B1A" w:rsidRPr="00B10E25" w:rsidRDefault="00A32B1A" w:rsidP="00E5709E">
            <w:pPr>
              <w:spacing w:line="288" w:lineRule="auto"/>
              <w:jc w:val="both"/>
              <w:rPr>
                <w:bCs/>
                <w:iCs/>
                <w:szCs w:val="28"/>
                <w:lang w:val="nl-NL"/>
              </w:rPr>
            </w:pPr>
            <w:r w:rsidRPr="00B10E25">
              <w:rPr>
                <w:sz w:val="28"/>
                <w:szCs w:val="28"/>
              </w:rPr>
              <w:t>- Cách tiến hành:</w:t>
            </w:r>
          </w:p>
        </w:tc>
      </w:tr>
      <w:tr w:rsidR="00A32B1A" w:rsidRPr="00B10E25" w14:paraId="5ECC6EB4" w14:textId="77777777" w:rsidTr="00E5709E">
        <w:trPr>
          <w:trHeight w:val="2117"/>
        </w:trPr>
        <w:tc>
          <w:tcPr>
            <w:tcW w:w="5353" w:type="dxa"/>
            <w:tcBorders>
              <w:top w:val="dashed" w:sz="4" w:space="0" w:color="auto"/>
              <w:bottom w:val="dotted" w:sz="4" w:space="0" w:color="auto"/>
            </w:tcBorders>
          </w:tcPr>
          <w:p w14:paraId="437E2330" w14:textId="714FFE3E" w:rsidR="00A32B1A" w:rsidRDefault="00A32B1A" w:rsidP="00E5709E">
            <w:pPr>
              <w:spacing w:line="288" w:lineRule="auto"/>
              <w:jc w:val="both"/>
              <w:rPr>
                <w:b/>
                <w:szCs w:val="28"/>
                <w:lang w:val="nl-NL"/>
              </w:rPr>
            </w:pPr>
            <w:r w:rsidRPr="00B10E25">
              <w:rPr>
                <w:b/>
                <w:sz w:val="28"/>
                <w:szCs w:val="28"/>
                <w:lang w:val="nl-NL"/>
              </w:rPr>
              <w:lastRenderedPageBreak/>
              <w:t xml:space="preserve">2.1. Hướng dẫn </w:t>
            </w:r>
            <w:r w:rsidR="007D0703">
              <w:rPr>
                <w:b/>
                <w:sz w:val="28"/>
                <w:szCs w:val="28"/>
                <w:lang w:val="nl-NL"/>
              </w:rPr>
              <w:t>viết</w:t>
            </w:r>
            <w:r w:rsidRPr="00B10E25">
              <w:rPr>
                <w:b/>
                <w:sz w:val="28"/>
                <w:szCs w:val="28"/>
                <w:lang w:val="nl-NL"/>
              </w:rPr>
              <w:t>.</w:t>
            </w:r>
          </w:p>
          <w:p w14:paraId="5918C0DA" w14:textId="24D97D8C" w:rsidR="00A32B1A" w:rsidRDefault="00A32B1A" w:rsidP="00E5709E">
            <w:pPr>
              <w:spacing w:line="288" w:lineRule="auto"/>
              <w:jc w:val="both"/>
              <w:rPr>
                <w:szCs w:val="28"/>
              </w:rPr>
            </w:pPr>
            <w:r w:rsidRPr="00550446">
              <w:rPr>
                <w:sz w:val="28"/>
                <w:szCs w:val="28"/>
              </w:rPr>
              <w:t xml:space="preserve">- YC </w:t>
            </w:r>
            <w:r w:rsidR="002475EA">
              <w:rPr>
                <w:sz w:val="28"/>
                <w:szCs w:val="28"/>
              </w:rPr>
              <w:t>2</w:t>
            </w:r>
            <w:r w:rsidRPr="00550446">
              <w:rPr>
                <w:sz w:val="28"/>
                <w:szCs w:val="28"/>
              </w:rPr>
              <w:t>HS đọc</w:t>
            </w:r>
            <w:r w:rsidR="002475EA">
              <w:rPr>
                <w:sz w:val="28"/>
                <w:szCs w:val="28"/>
              </w:rPr>
              <w:t xml:space="preserve"> 2 đề bài.</w:t>
            </w:r>
          </w:p>
          <w:p w14:paraId="6162CDDC" w14:textId="0D0C2585" w:rsidR="00DC23C0" w:rsidRDefault="00537400" w:rsidP="00E5709E">
            <w:pPr>
              <w:spacing w:before="120" w:line="288" w:lineRule="auto"/>
              <w:rPr>
                <w:szCs w:val="28"/>
              </w:rPr>
            </w:pPr>
            <w:r>
              <w:rPr>
                <w:sz w:val="28"/>
                <w:szCs w:val="28"/>
              </w:rPr>
              <w:t xml:space="preserve">- </w:t>
            </w:r>
            <w:r w:rsidR="00B71F11" w:rsidRPr="00DC23C0">
              <w:rPr>
                <w:sz w:val="28"/>
                <w:szCs w:val="28"/>
              </w:rPr>
              <w:t>GV mời 2 HS đọc 2 đề bài trong SGK</w:t>
            </w:r>
            <w:r w:rsidR="00B71F11" w:rsidRPr="0063513C">
              <w:rPr>
                <w:szCs w:val="28"/>
              </w:rPr>
              <w:t xml:space="preserve">. </w:t>
            </w:r>
          </w:p>
          <w:p w14:paraId="606853D2" w14:textId="31AE35EA" w:rsidR="00957699" w:rsidRPr="00957699" w:rsidRDefault="00DC23C0" w:rsidP="00E5709E">
            <w:pPr>
              <w:spacing w:before="120" w:line="288" w:lineRule="auto"/>
              <w:rPr>
                <w:szCs w:val="28"/>
              </w:rPr>
            </w:pPr>
            <w:r w:rsidRPr="00957699">
              <w:rPr>
                <w:sz w:val="28"/>
                <w:szCs w:val="28"/>
              </w:rPr>
              <w:t xml:space="preserve">- YC HS </w:t>
            </w:r>
            <w:r w:rsidR="00B71F11" w:rsidRPr="00957699">
              <w:rPr>
                <w:sz w:val="28"/>
                <w:szCs w:val="28"/>
              </w:rPr>
              <w:t>tự xác định cho mình</w:t>
            </w:r>
            <w:r w:rsidR="00537400" w:rsidRPr="00957699">
              <w:rPr>
                <w:sz w:val="28"/>
                <w:szCs w:val="28"/>
              </w:rPr>
              <w:t xml:space="preserve"> </w:t>
            </w:r>
            <w:r w:rsidR="00B71F11" w:rsidRPr="00957699">
              <w:rPr>
                <w:sz w:val="28"/>
                <w:szCs w:val="28"/>
              </w:rPr>
              <w:t>viết theo một đề bài (a hoặc b). HS đọc thầm và suy nghĩ về đề bài đã chọn.</w:t>
            </w:r>
          </w:p>
          <w:p w14:paraId="5F0D8176" w14:textId="61A66884" w:rsidR="00B71F11" w:rsidRPr="00957699" w:rsidRDefault="00881BEF" w:rsidP="00E5709E">
            <w:pPr>
              <w:spacing w:before="120" w:line="288" w:lineRule="auto"/>
              <w:rPr>
                <w:szCs w:val="28"/>
              </w:rPr>
            </w:pPr>
            <w:r>
              <w:rPr>
                <w:sz w:val="28"/>
                <w:szCs w:val="28"/>
              </w:rPr>
              <w:t xml:space="preserve">- </w:t>
            </w:r>
            <w:r w:rsidR="00B71F11" w:rsidRPr="00957699">
              <w:rPr>
                <w:sz w:val="28"/>
                <w:szCs w:val="28"/>
              </w:rPr>
              <w:t>GV mời 2 HS nói trước lớp về 2 đề bài, theo gợi ý sau:</w:t>
            </w:r>
          </w:p>
          <w:p w14:paraId="183FF484" w14:textId="26DB96E0" w:rsidR="009F5625" w:rsidRPr="009F5625" w:rsidRDefault="009F5625" w:rsidP="00E5709E">
            <w:pPr>
              <w:spacing w:before="120" w:line="288" w:lineRule="auto"/>
              <w:rPr>
                <w:szCs w:val="28"/>
              </w:rPr>
            </w:pPr>
            <w:r w:rsidRPr="007C6DC3">
              <w:rPr>
                <w:sz w:val="28"/>
                <w:szCs w:val="28"/>
              </w:rPr>
              <w:t>Đề bài a:</w:t>
            </w:r>
            <w:r w:rsidR="007C6DC3" w:rsidRPr="007C6DC3">
              <w:rPr>
                <w:color w:val="000000"/>
                <w:sz w:val="28"/>
                <w:szCs w:val="28"/>
                <w:shd w:val="clear" w:color="auto" w:fill="FFFFFF"/>
              </w:rPr>
              <w:t xml:space="preserve"> Một du khách hỏi vì sao nhiều đô thi Việt Nam có đường phố mang tên Y-éc-xanh. Em hãy viết đoạn văn về bác sĩ Y-éc-xanh để trả lời vị khách đó</w:t>
            </w:r>
            <w:r w:rsidR="007C6DC3">
              <w:rPr>
                <w:rFonts w:ascii="Tahoma" w:hAnsi="Tahoma" w:cs="Tahoma"/>
                <w:color w:val="000000"/>
                <w:sz w:val="21"/>
                <w:szCs w:val="21"/>
                <w:shd w:val="clear" w:color="auto" w:fill="FFFFFF"/>
              </w:rPr>
              <w:t>.</w:t>
            </w:r>
          </w:p>
          <w:p w14:paraId="462EC3D8" w14:textId="6636A675" w:rsidR="009F5625" w:rsidRPr="009F5625" w:rsidRDefault="009F5625" w:rsidP="00E5709E">
            <w:pPr>
              <w:spacing w:before="120" w:line="288" w:lineRule="auto"/>
              <w:rPr>
                <w:szCs w:val="28"/>
              </w:rPr>
            </w:pPr>
            <w:r w:rsidRPr="009F5625">
              <w:rPr>
                <w:sz w:val="28"/>
                <w:szCs w:val="28"/>
              </w:rPr>
              <w:t xml:space="preserve">+ Em sẽ giới thiệu nhân vật như thế nào? </w:t>
            </w:r>
          </w:p>
          <w:p w14:paraId="5A3030AB" w14:textId="77777777" w:rsidR="00F543DB" w:rsidRDefault="00F543DB" w:rsidP="00E5709E">
            <w:pPr>
              <w:spacing w:before="120" w:line="288" w:lineRule="auto"/>
              <w:rPr>
                <w:szCs w:val="28"/>
              </w:rPr>
            </w:pPr>
          </w:p>
          <w:p w14:paraId="63A35A4D" w14:textId="77777777" w:rsidR="00F543DB" w:rsidRDefault="00F543DB" w:rsidP="00E5709E">
            <w:pPr>
              <w:spacing w:before="120" w:line="288" w:lineRule="auto"/>
              <w:rPr>
                <w:szCs w:val="28"/>
              </w:rPr>
            </w:pPr>
          </w:p>
          <w:p w14:paraId="0FF155C2" w14:textId="77777777" w:rsidR="00F543DB" w:rsidRDefault="00F543DB" w:rsidP="00E5709E">
            <w:pPr>
              <w:spacing w:before="120" w:line="288" w:lineRule="auto"/>
              <w:rPr>
                <w:szCs w:val="28"/>
              </w:rPr>
            </w:pPr>
          </w:p>
          <w:p w14:paraId="49F23821" w14:textId="77777777" w:rsidR="00F543DB" w:rsidRDefault="00F543DB" w:rsidP="00E5709E">
            <w:pPr>
              <w:spacing w:before="120" w:line="288" w:lineRule="auto"/>
              <w:rPr>
                <w:szCs w:val="28"/>
              </w:rPr>
            </w:pPr>
          </w:p>
          <w:p w14:paraId="3EB8B449" w14:textId="77777777" w:rsidR="00F543DB" w:rsidRDefault="00F543DB" w:rsidP="00E5709E">
            <w:pPr>
              <w:spacing w:before="120" w:line="288" w:lineRule="auto"/>
              <w:rPr>
                <w:szCs w:val="28"/>
              </w:rPr>
            </w:pPr>
          </w:p>
          <w:p w14:paraId="5F967445" w14:textId="77777777" w:rsidR="00F543DB" w:rsidRDefault="00F543DB" w:rsidP="00E5709E">
            <w:pPr>
              <w:spacing w:before="120" w:line="288" w:lineRule="auto"/>
              <w:rPr>
                <w:szCs w:val="28"/>
              </w:rPr>
            </w:pPr>
          </w:p>
          <w:p w14:paraId="30AF87BB" w14:textId="4EE919FA" w:rsidR="009F5625" w:rsidRPr="009F5625" w:rsidRDefault="00F543DB" w:rsidP="00E5709E">
            <w:pPr>
              <w:spacing w:before="120" w:line="288" w:lineRule="auto"/>
              <w:rPr>
                <w:szCs w:val="28"/>
              </w:rPr>
            </w:pPr>
            <w:r>
              <w:rPr>
                <w:sz w:val="28"/>
                <w:szCs w:val="28"/>
              </w:rPr>
              <w:t xml:space="preserve">+ </w:t>
            </w:r>
            <w:r w:rsidR="009F5625" w:rsidRPr="009F5625">
              <w:rPr>
                <w:sz w:val="28"/>
                <w:szCs w:val="28"/>
              </w:rPr>
              <w:t xml:space="preserve">Em viết thế nào để giải thích cho vị khách hiểu điều trên? </w:t>
            </w:r>
          </w:p>
          <w:p w14:paraId="582BA1A4" w14:textId="77777777" w:rsidR="00B71F11" w:rsidRDefault="00B71F11" w:rsidP="00E5709E">
            <w:pPr>
              <w:spacing w:line="288" w:lineRule="auto"/>
              <w:jc w:val="both"/>
              <w:rPr>
                <w:szCs w:val="28"/>
              </w:rPr>
            </w:pPr>
          </w:p>
          <w:p w14:paraId="3B466933" w14:textId="77777777" w:rsidR="00784868" w:rsidRDefault="00784868" w:rsidP="00E5709E">
            <w:pPr>
              <w:spacing w:line="288" w:lineRule="auto"/>
              <w:jc w:val="both"/>
              <w:rPr>
                <w:szCs w:val="28"/>
              </w:rPr>
            </w:pPr>
          </w:p>
          <w:p w14:paraId="58396864" w14:textId="77777777" w:rsidR="00784868" w:rsidRDefault="00784868" w:rsidP="00E5709E">
            <w:pPr>
              <w:spacing w:line="288" w:lineRule="auto"/>
              <w:jc w:val="both"/>
              <w:rPr>
                <w:szCs w:val="28"/>
              </w:rPr>
            </w:pPr>
          </w:p>
          <w:p w14:paraId="5472AD6E" w14:textId="77777777" w:rsidR="00784868" w:rsidRDefault="00784868" w:rsidP="00E5709E">
            <w:pPr>
              <w:spacing w:line="288" w:lineRule="auto"/>
              <w:jc w:val="both"/>
              <w:rPr>
                <w:szCs w:val="28"/>
              </w:rPr>
            </w:pPr>
          </w:p>
          <w:p w14:paraId="5CA6E3F3" w14:textId="77777777" w:rsidR="00784868" w:rsidRDefault="00784868" w:rsidP="00E5709E">
            <w:pPr>
              <w:spacing w:line="288" w:lineRule="auto"/>
              <w:jc w:val="both"/>
              <w:rPr>
                <w:szCs w:val="28"/>
              </w:rPr>
            </w:pPr>
          </w:p>
          <w:p w14:paraId="435E066A" w14:textId="77777777" w:rsidR="00784868" w:rsidRPr="005B0953" w:rsidRDefault="00784868" w:rsidP="00E5709E">
            <w:pPr>
              <w:spacing w:before="120" w:line="288" w:lineRule="auto"/>
              <w:jc w:val="both"/>
              <w:rPr>
                <w:szCs w:val="28"/>
              </w:rPr>
            </w:pPr>
          </w:p>
          <w:p w14:paraId="1A39B7CF" w14:textId="6E0AE3CF" w:rsidR="005B0953" w:rsidRPr="00FC6422" w:rsidRDefault="005B0953" w:rsidP="00E5709E">
            <w:pPr>
              <w:spacing w:before="120" w:line="288" w:lineRule="auto"/>
              <w:rPr>
                <w:szCs w:val="28"/>
              </w:rPr>
            </w:pPr>
            <w:r w:rsidRPr="00FC6422">
              <w:rPr>
                <w:sz w:val="28"/>
                <w:szCs w:val="28"/>
              </w:rPr>
              <w:t>Đề bài</w:t>
            </w:r>
            <w:r w:rsidR="00FC6422">
              <w:rPr>
                <w:sz w:val="28"/>
                <w:szCs w:val="28"/>
              </w:rPr>
              <w:t>:</w:t>
            </w:r>
            <w:r w:rsidRPr="00FC6422">
              <w:rPr>
                <w:sz w:val="28"/>
                <w:szCs w:val="28"/>
              </w:rPr>
              <w:t xml:space="preserve"> </w:t>
            </w:r>
            <w:r w:rsidR="00FC6422" w:rsidRPr="00FC6422">
              <w:rPr>
                <w:color w:val="000000"/>
                <w:sz w:val="28"/>
                <w:szCs w:val="28"/>
                <w:shd w:val="clear" w:color="auto" w:fill="FFFFFF"/>
              </w:rPr>
              <w:t>b) Một du khách hỏi vì sao ở Hội An có bức tượng kiến trúc sư Ka-dích. Em hãy viết một đoạn văn về kiến trúc sư Ka-dích để trở lời vị khách đó</w:t>
            </w:r>
            <w:r w:rsidR="00FC6422">
              <w:rPr>
                <w:color w:val="000000"/>
                <w:sz w:val="28"/>
                <w:szCs w:val="28"/>
              </w:rPr>
              <w:t xml:space="preserve">. </w:t>
            </w:r>
          </w:p>
          <w:p w14:paraId="5C860DB4" w14:textId="63D86A3D" w:rsidR="005B0953" w:rsidRPr="005B0953" w:rsidRDefault="005B0953" w:rsidP="00E5709E">
            <w:pPr>
              <w:spacing w:before="120" w:line="288" w:lineRule="auto"/>
              <w:rPr>
                <w:szCs w:val="28"/>
              </w:rPr>
            </w:pPr>
            <w:r w:rsidRPr="005B0953">
              <w:rPr>
                <w:sz w:val="28"/>
                <w:szCs w:val="28"/>
              </w:rPr>
              <w:t xml:space="preserve">+ Em sẽ giới thiệu nhân vật như thế nào? </w:t>
            </w:r>
          </w:p>
          <w:p w14:paraId="32392C60" w14:textId="77777777" w:rsidR="00E525D3" w:rsidRDefault="00E525D3" w:rsidP="00E5709E">
            <w:pPr>
              <w:spacing w:before="120" w:line="288" w:lineRule="auto"/>
              <w:rPr>
                <w:szCs w:val="28"/>
              </w:rPr>
            </w:pPr>
          </w:p>
          <w:p w14:paraId="748036BD" w14:textId="77777777" w:rsidR="00E525D3" w:rsidRDefault="00E525D3" w:rsidP="00E5709E">
            <w:pPr>
              <w:spacing w:before="120" w:line="288" w:lineRule="auto"/>
              <w:rPr>
                <w:szCs w:val="28"/>
              </w:rPr>
            </w:pPr>
          </w:p>
          <w:p w14:paraId="6AFC3C5D" w14:textId="77777777" w:rsidR="00E525D3" w:rsidRDefault="00E525D3" w:rsidP="00E5709E">
            <w:pPr>
              <w:spacing w:before="120" w:line="288" w:lineRule="auto"/>
              <w:rPr>
                <w:szCs w:val="28"/>
              </w:rPr>
            </w:pPr>
          </w:p>
          <w:p w14:paraId="4BFCE01A" w14:textId="046C0FA8" w:rsidR="005B0953" w:rsidRPr="005B0953" w:rsidRDefault="005B0953" w:rsidP="00E5709E">
            <w:pPr>
              <w:spacing w:before="120" w:line="288" w:lineRule="auto"/>
              <w:rPr>
                <w:szCs w:val="28"/>
              </w:rPr>
            </w:pPr>
            <w:r w:rsidRPr="005B0953">
              <w:rPr>
                <w:sz w:val="28"/>
                <w:szCs w:val="28"/>
              </w:rPr>
              <w:t>+ Em viết thế nào để giải thích cho vị khách hiểu vì sao ở Hội An có bức tượng</w:t>
            </w:r>
            <w:r w:rsidR="00DC2256">
              <w:rPr>
                <w:sz w:val="28"/>
                <w:szCs w:val="28"/>
              </w:rPr>
              <w:t xml:space="preserve"> </w:t>
            </w:r>
            <w:r w:rsidRPr="005B0953">
              <w:rPr>
                <w:sz w:val="28"/>
                <w:szCs w:val="28"/>
              </w:rPr>
              <w:t xml:space="preserve">đó? </w:t>
            </w:r>
          </w:p>
          <w:p w14:paraId="0009BD26" w14:textId="77777777" w:rsidR="00784868" w:rsidRDefault="00784868" w:rsidP="00E5709E">
            <w:pPr>
              <w:spacing w:line="288" w:lineRule="auto"/>
              <w:jc w:val="both"/>
              <w:rPr>
                <w:szCs w:val="28"/>
              </w:rPr>
            </w:pPr>
          </w:p>
          <w:p w14:paraId="4B8E6A75" w14:textId="77777777" w:rsidR="00DC2256" w:rsidRDefault="00DC2256" w:rsidP="00E5709E">
            <w:pPr>
              <w:spacing w:line="288" w:lineRule="auto"/>
              <w:jc w:val="both"/>
              <w:rPr>
                <w:szCs w:val="28"/>
              </w:rPr>
            </w:pPr>
          </w:p>
          <w:p w14:paraId="044FDAD1" w14:textId="77777777" w:rsidR="00DC2256" w:rsidRDefault="00DC2256" w:rsidP="00E5709E">
            <w:pPr>
              <w:spacing w:line="288" w:lineRule="auto"/>
              <w:jc w:val="both"/>
              <w:rPr>
                <w:szCs w:val="28"/>
              </w:rPr>
            </w:pPr>
          </w:p>
          <w:p w14:paraId="011FE936" w14:textId="77777777" w:rsidR="00DC2256" w:rsidRDefault="00DC2256" w:rsidP="00E5709E">
            <w:pPr>
              <w:spacing w:line="288" w:lineRule="auto"/>
              <w:jc w:val="both"/>
              <w:rPr>
                <w:szCs w:val="28"/>
              </w:rPr>
            </w:pPr>
          </w:p>
          <w:p w14:paraId="06A62411" w14:textId="77777777" w:rsidR="00DC2256" w:rsidRDefault="00DC2256" w:rsidP="00E5709E">
            <w:pPr>
              <w:spacing w:line="288" w:lineRule="auto"/>
              <w:jc w:val="both"/>
              <w:rPr>
                <w:szCs w:val="28"/>
              </w:rPr>
            </w:pPr>
          </w:p>
          <w:p w14:paraId="727443CA" w14:textId="77777777" w:rsidR="00DC2256" w:rsidRDefault="00DC2256" w:rsidP="00E5709E">
            <w:pPr>
              <w:spacing w:line="288" w:lineRule="auto"/>
              <w:jc w:val="both"/>
              <w:rPr>
                <w:szCs w:val="28"/>
              </w:rPr>
            </w:pPr>
          </w:p>
          <w:p w14:paraId="16771134" w14:textId="77777777" w:rsidR="00DC2256" w:rsidRDefault="00DC2256" w:rsidP="00E5709E">
            <w:pPr>
              <w:spacing w:line="288" w:lineRule="auto"/>
              <w:jc w:val="both"/>
              <w:rPr>
                <w:szCs w:val="28"/>
              </w:rPr>
            </w:pPr>
          </w:p>
          <w:p w14:paraId="38D96956" w14:textId="77777777" w:rsidR="00DC2256" w:rsidRDefault="00DC2256" w:rsidP="00E5709E">
            <w:pPr>
              <w:spacing w:line="288" w:lineRule="auto"/>
              <w:jc w:val="both"/>
              <w:rPr>
                <w:szCs w:val="28"/>
              </w:rPr>
            </w:pPr>
          </w:p>
          <w:p w14:paraId="3ED03269" w14:textId="77777777" w:rsidR="00DC2256" w:rsidRDefault="00DC2256" w:rsidP="00E5709E">
            <w:pPr>
              <w:spacing w:line="288" w:lineRule="auto"/>
              <w:jc w:val="both"/>
              <w:rPr>
                <w:szCs w:val="28"/>
              </w:rPr>
            </w:pPr>
          </w:p>
          <w:p w14:paraId="0422DA1B" w14:textId="77777777" w:rsidR="00DC2256" w:rsidRDefault="00DC2256" w:rsidP="00E5709E">
            <w:pPr>
              <w:spacing w:line="288" w:lineRule="auto"/>
              <w:jc w:val="both"/>
              <w:rPr>
                <w:szCs w:val="28"/>
              </w:rPr>
            </w:pPr>
          </w:p>
          <w:p w14:paraId="0D99C667" w14:textId="77777777" w:rsidR="00DC2256" w:rsidRDefault="00DC2256" w:rsidP="00E5709E">
            <w:pPr>
              <w:spacing w:line="288" w:lineRule="auto"/>
              <w:jc w:val="both"/>
              <w:rPr>
                <w:szCs w:val="28"/>
              </w:rPr>
            </w:pPr>
          </w:p>
          <w:p w14:paraId="0E8C47D1" w14:textId="77777777" w:rsidR="00DC2256" w:rsidRDefault="00DC2256" w:rsidP="00E5709E">
            <w:pPr>
              <w:spacing w:line="288" w:lineRule="auto"/>
              <w:jc w:val="both"/>
              <w:rPr>
                <w:szCs w:val="28"/>
              </w:rPr>
            </w:pPr>
          </w:p>
          <w:p w14:paraId="7AA5B739" w14:textId="77777777" w:rsidR="00DC2256" w:rsidRDefault="00DC2256" w:rsidP="00E5709E">
            <w:pPr>
              <w:spacing w:line="288" w:lineRule="auto"/>
              <w:jc w:val="both"/>
              <w:rPr>
                <w:szCs w:val="28"/>
              </w:rPr>
            </w:pPr>
          </w:p>
          <w:p w14:paraId="5FC0B7B5" w14:textId="77777777" w:rsidR="00A51C78" w:rsidRDefault="00A51C78" w:rsidP="00E5709E">
            <w:pPr>
              <w:spacing w:line="288" w:lineRule="auto"/>
              <w:jc w:val="both"/>
              <w:rPr>
                <w:szCs w:val="28"/>
              </w:rPr>
            </w:pPr>
          </w:p>
          <w:p w14:paraId="51938637" w14:textId="77777777" w:rsidR="00DC2256" w:rsidRDefault="00DC2256" w:rsidP="00E5709E">
            <w:pPr>
              <w:spacing w:line="288" w:lineRule="auto"/>
              <w:jc w:val="both"/>
              <w:rPr>
                <w:szCs w:val="28"/>
              </w:rPr>
            </w:pPr>
          </w:p>
          <w:p w14:paraId="25AB51ED" w14:textId="77777777" w:rsidR="00A32B1A" w:rsidRDefault="00A32B1A" w:rsidP="00E5709E">
            <w:pPr>
              <w:spacing w:line="288" w:lineRule="auto"/>
              <w:rPr>
                <w:szCs w:val="28"/>
              </w:rPr>
            </w:pPr>
            <w:r w:rsidRPr="00B22BB9">
              <w:rPr>
                <w:sz w:val="28"/>
                <w:szCs w:val="28"/>
              </w:rPr>
              <w:t>- GV HD HS chọn một trong 2 đề.</w:t>
            </w:r>
          </w:p>
          <w:p w14:paraId="63CD5D65" w14:textId="61AA9711" w:rsidR="00F86068" w:rsidRPr="00F86068" w:rsidRDefault="00F86068" w:rsidP="00E5709E">
            <w:pPr>
              <w:spacing w:before="120" w:line="288" w:lineRule="auto"/>
              <w:rPr>
                <w:b/>
                <w:bCs/>
                <w:szCs w:val="28"/>
              </w:rPr>
            </w:pPr>
            <w:r w:rsidRPr="00F86068">
              <w:rPr>
                <w:b/>
                <w:bCs/>
                <w:sz w:val="28"/>
                <w:szCs w:val="28"/>
              </w:rPr>
              <w:t>2.2</w:t>
            </w:r>
            <w:r>
              <w:rPr>
                <w:b/>
                <w:bCs/>
                <w:sz w:val="28"/>
                <w:szCs w:val="28"/>
              </w:rPr>
              <w:t xml:space="preserve">. </w:t>
            </w:r>
            <w:r w:rsidRPr="00F86068">
              <w:rPr>
                <w:b/>
                <w:bCs/>
                <w:sz w:val="28"/>
                <w:szCs w:val="28"/>
              </w:rPr>
              <w:t>Viết đoạn văn theo đề bài đã chọn</w:t>
            </w:r>
          </w:p>
          <w:p w14:paraId="5D706E3E" w14:textId="7A5E8A43" w:rsidR="00A32B1A" w:rsidRPr="00A51C78" w:rsidRDefault="00025007" w:rsidP="00E5709E">
            <w:pPr>
              <w:spacing w:line="288" w:lineRule="auto"/>
              <w:rPr>
                <w:szCs w:val="28"/>
              </w:rPr>
            </w:pPr>
            <w:r>
              <w:rPr>
                <w:sz w:val="28"/>
                <w:szCs w:val="28"/>
              </w:rPr>
              <w:t>- YC HS viết vào vở.</w:t>
            </w:r>
          </w:p>
          <w:p w14:paraId="3D4230B1" w14:textId="067DF58E" w:rsidR="00A32B1A" w:rsidRDefault="00A32B1A" w:rsidP="00E5709E">
            <w:pPr>
              <w:spacing w:line="288" w:lineRule="auto"/>
              <w:rPr>
                <w:szCs w:val="28"/>
              </w:rPr>
            </w:pPr>
            <w:r>
              <w:rPr>
                <w:szCs w:val="28"/>
              </w:rPr>
              <w:t>-</w:t>
            </w:r>
            <w:r w:rsidRPr="00175759">
              <w:rPr>
                <w:szCs w:val="28"/>
              </w:rPr>
              <w:t xml:space="preserve"> </w:t>
            </w:r>
            <w:r>
              <w:rPr>
                <w:szCs w:val="28"/>
              </w:rPr>
              <w:t xml:space="preserve">YC </w:t>
            </w:r>
            <w:r w:rsidRPr="005633E1">
              <w:rPr>
                <w:sz w:val="28"/>
                <w:szCs w:val="28"/>
              </w:rPr>
              <w:t>HS trao đổi nhóm đôi</w:t>
            </w:r>
            <w:r>
              <w:rPr>
                <w:sz w:val="28"/>
                <w:szCs w:val="28"/>
              </w:rPr>
              <w:t xml:space="preserve"> </w:t>
            </w:r>
            <w:r w:rsidR="00A51C78">
              <w:rPr>
                <w:sz w:val="28"/>
                <w:szCs w:val="28"/>
              </w:rPr>
              <w:t>góp ý cho nhau về bài viết.</w:t>
            </w:r>
          </w:p>
          <w:p w14:paraId="1D8804DF" w14:textId="6BBD03F0" w:rsidR="00163DAE" w:rsidRPr="00163DAE" w:rsidRDefault="00A51C78" w:rsidP="00E5709E">
            <w:pPr>
              <w:spacing w:line="288" w:lineRule="auto"/>
              <w:rPr>
                <w:szCs w:val="28"/>
              </w:rPr>
            </w:pPr>
            <w:r w:rsidRPr="00163DAE">
              <w:rPr>
                <w:sz w:val="28"/>
                <w:szCs w:val="28"/>
              </w:rPr>
              <w:t>- GV gọi HS đ</w:t>
            </w:r>
            <w:r w:rsidR="0049212F" w:rsidRPr="00163DAE">
              <w:rPr>
                <w:sz w:val="28"/>
                <w:szCs w:val="28"/>
              </w:rPr>
              <w:t>ọc</w:t>
            </w:r>
            <w:r w:rsidR="00163DAE" w:rsidRPr="00163DAE">
              <w:rPr>
                <w:sz w:val="28"/>
                <w:szCs w:val="28"/>
              </w:rPr>
              <w:t xml:space="preserve"> HS đọc bài, góp ý cho nhau theo từng cặp.</w:t>
            </w:r>
          </w:p>
          <w:p w14:paraId="3A3E5532" w14:textId="3331A0EC" w:rsidR="00EA5936" w:rsidRPr="00B10E25" w:rsidRDefault="00EA5936" w:rsidP="00E5709E">
            <w:pPr>
              <w:spacing w:line="288" w:lineRule="auto"/>
              <w:jc w:val="both"/>
              <w:rPr>
                <w:szCs w:val="28"/>
                <w:lang w:val="nl-NL"/>
              </w:rPr>
            </w:pPr>
          </w:p>
        </w:tc>
        <w:tc>
          <w:tcPr>
            <w:tcW w:w="4385" w:type="dxa"/>
            <w:tcBorders>
              <w:top w:val="dashed" w:sz="4" w:space="0" w:color="auto"/>
              <w:bottom w:val="dotted" w:sz="4" w:space="0" w:color="auto"/>
            </w:tcBorders>
          </w:tcPr>
          <w:p w14:paraId="0457309D" w14:textId="77777777" w:rsidR="00A32B1A" w:rsidRPr="00B10E25" w:rsidRDefault="00A32B1A" w:rsidP="00E5709E">
            <w:pPr>
              <w:spacing w:line="288" w:lineRule="auto"/>
              <w:jc w:val="both"/>
              <w:rPr>
                <w:i/>
                <w:szCs w:val="28"/>
                <w:lang w:val="nl-NL"/>
              </w:rPr>
            </w:pPr>
          </w:p>
          <w:p w14:paraId="1FF0BB86" w14:textId="77777777" w:rsidR="00A32B1A" w:rsidRDefault="00A32B1A" w:rsidP="00E5709E">
            <w:pPr>
              <w:spacing w:line="288" w:lineRule="auto"/>
              <w:jc w:val="both"/>
              <w:rPr>
                <w:szCs w:val="28"/>
                <w:lang w:val="nl-NL"/>
              </w:rPr>
            </w:pPr>
            <w:r>
              <w:rPr>
                <w:sz w:val="28"/>
                <w:szCs w:val="28"/>
                <w:lang w:val="nl-NL"/>
              </w:rPr>
              <w:t>- HS đọc yêu cầu bài.</w:t>
            </w:r>
          </w:p>
          <w:p w14:paraId="7156B7E7" w14:textId="77777777" w:rsidR="00A32B1A" w:rsidRDefault="00A32B1A" w:rsidP="00E5709E">
            <w:pPr>
              <w:spacing w:line="288" w:lineRule="auto"/>
              <w:jc w:val="both"/>
              <w:rPr>
                <w:szCs w:val="28"/>
                <w:lang w:val="nl-NL"/>
              </w:rPr>
            </w:pPr>
          </w:p>
          <w:p w14:paraId="26DA09E9" w14:textId="77777777" w:rsidR="00A32B1A" w:rsidRPr="00B10E25" w:rsidRDefault="00A32B1A" w:rsidP="00E5709E">
            <w:pPr>
              <w:spacing w:line="288" w:lineRule="auto"/>
              <w:jc w:val="both"/>
              <w:rPr>
                <w:szCs w:val="28"/>
                <w:lang w:val="nl-NL"/>
              </w:rPr>
            </w:pPr>
            <w:r w:rsidRPr="00B10E25">
              <w:rPr>
                <w:sz w:val="28"/>
                <w:szCs w:val="28"/>
                <w:lang w:val="nl-NL"/>
              </w:rPr>
              <w:t>- HS quan sát 5 bước chuẩn bị và lắng nghe GV hướng dẫn.</w:t>
            </w:r>
          </w:p>
          <w:p w14:paraId="15BB0631" w14:textId="77777777" w:rsidR="00A32B1A" w:rsidRPr="00B10E25" w:rsidRDefault="00A32B1A" w:rsidP="00E5709E">
            <w:pPr>
              <w:spacing w:line="288" w:lineRule="auto"/>
              <w:jc w:val="both"/>
              <w:rPr>
                <w:szCs w:val="28"/>
                <w:lang w:val="nl-NL"/>
              </w:rPr>
            </w:pPr>
          </w:p>
          <w:p w14:paraId="42E93169" w14:textId="77777777" w:rsidR="00A32B1A" w:rsidRPr="00B10E25" w:rsidRDefault="00A32B1A" w:rsidP="00E5709E">
            <w:pPr>
              <w:spacing w:line="288" w:lineRule="auto"/>
              <w:jc w:val="both"/>
              <w:rPr>
                <w:szCs w:val="28"/>
                <w:lang w:val="nl-NL"/>
              </w:rPr>
            </w:pPr>
          </w:p>
          <w:p w14:paraId="0719580C" w14:textId="77777777" w:rsidR="00A32B1A" w:rsidRPr="00B10E25" w:rsidRDefault="00A32B1A" w:rsidP="00E5709E">
            <w:pPr>
              <w:spacing w:line="288" w:lineRule="auto"/>
              <w:jc w:val="both"/>
              <w:rPr>
                <w:szCs w:val="28"/>
                <w:lang w:val="nl-NL"/>
              </w:rPr>
            </w:pPr>
          </w:p>
          <w:p w14:paraId="72538219" w14:textId="77777777" w:rsidR="00A32B1A" w:rsidRPr="00B10E25" w:rsidRDefault="00A32B1A" w:rsidP="00E5709E">
            <w:pPr>
              <w:spacing w:line="288" w:lineRule="auto"/>
              <w:jc w:val="both"/>
              <w:rPr>
                <w:szCs w:val="28"/>
                <w:lang w:val="nl-NL"/>
              </w:rPr>
            </w:pPr>
          </w:p>
          <w:p w14:paraId="08B2ECB3" w14:textId="77777777" w:rsidR="00A32B1A" w:rsidRDefault="00A32B1A" w:rsidP="00E5709E">
            <w:pPr>
              <w:spacing w:line="288" w:lineRule="auto"/>
              <w:jc w:val="both"/>
              <w:rPr>
                <w:szCs w:val="28"/>
                <w:lang w:val="nl-NL"/>
              </w:rPr>
            </w:pPr>
          </w:p>
          <w:p w14:paraId="04BA5813" w14:textId="77777777" w:rsidR="007C6DC3" w:rsidRDefault="007C6DC3" w:rsidP="00E5709E">
            <w:pPr>
              <w:spacing w:line="288" w:lineRule="auto"/>
              <w:jc w:val="both"/>
              <w:rPr>
                <w:szCs w:val="28"/>
                <w:lang w:val="nl-NL"/>
              </w:rPr>
            </w:pPr>
          </w:p>
          <w:p w14:paraId="2E326189" w14:textId="77777777" w:rsidR="007C6DC3" w:rsidRPr="00B10E25" w:rsidRDefault="007C6DC3" w:rsidP="00E5709E">
            <w:pPr>
              <w:spacing w:line="288" w:lineRule="auto"/>
              <w:jc w:val="both"/>
              <w:rPr>
                <w:szCs w:val="28"/>
                <w:lang w:val="nl-NL"/>
              </w:rPr>
            </w:pPr>
          </w:p>
          <w:p w14:paraId="685EB04C" w14:textId="0EEECDF2" w:rsidR="00D46D32" w:rsidRPr="009F5625" w:rsidRDefault="00784868" w:rsidP="00E5709E">
            <w:pPr>
              <w:spacing w:before="120" w:line="288" w:lineRule="auto"/>
              <w:rPr>
                <w:szCs w:val="28"/>
              </w:rPr>
            </w:pPr>
            <w:r>
              <w:rPr>
                <w:szCs w:val="28"/>
                <w:lang w:val="nl-NL"/>
              </w:rPr>
              <w:t xml:space="preserve">+ </w:t>
            </w:r>
            <w:r w:rsidR="00D46D32" w:rsidRPr="009F5625">
              <w:rPr>
                <w:sz w:val="28"/>
                <w:szCs w:val="28"/>
              </w:rPr>
              <w:t xml:space="preserve"> Hiện nay, nhiều đô thị Việt Nam</w:t>
            </w:r>
            <w:r w:rsidR="00D46D32">
              <w:rPr>
                <w:sz w:val="28"/>
                <w:szCs w:val="28"/>
              </w:rPr>
              <w:t xml:space="preserve"> </w:t>
            </w:r>
            <w:r w:rsidR="00D46D32" w:rsidRPr="009F5625">
              <w:rPr>
                <w:sz w:val="28"/>
                <w:szCs w:val="28"/>
              </w:rPr>
              <w:t>như Hà Nội, Thành phố Hồ Chí Minh, Đà Nẵng, Đà Lạt, Nha Trang, Thủ Dầu Một</w:t>
            </w:r>
            <w:r w:rsidR="00D46D32">
              <w:rPr>
                <w:sz w:val="28"/>
                <w:szCs w:val="28"/>
              </w:rPr>
              <w:t xml:space="preserve"> </w:t>
            </w:r>
            <w:r w:rsidR="00D46D32" w:rsidRPr="009F5625">
              <w:rPr>
                <w:sz w:val="28"/>
                <w:szCs w:val="28"/>
              </w:rPr>
              <w:t>đều có đường phố mang tên Y-éc-xanh, một vị bác sĩ người Pháp. / hoặc: Không</w:t>
            </w:r>
            <w:r w:rsidR="00D46D32">
              <w:rPr>
                <w:sz w:val="28"/>
                <w:szCs w:val="28"/>
              </w:rPr>
              <w:t xml:space="preserve"> </w:t>
            </w:r>
            <w:r w:rsidR="00D46D32" w:rsidRPr="009F5625">
              <w:rPr>
                <w:sz w:val="28"/>
                <w:szCs w:val="28"/>
              </w:rPr>
              <w:t>phải ngẫu nhiên nhiều đô thị ở Việt Nam đều có đường phô mang tên bác sĩ người</w:t>
            </w:r>
            <w:r w:rsidR="00D46D32">
              <w:rPr>
                <w:sz w:val="28"/>
                <w:szCs w:val="28"/>
              </w:rPr>
              <w:t xml:space="preserve"> </w:t>
            </w:r>
            <w:r w:rsidR="00D46D32" w:rsidRPr="009F5625">
              <w:rPr>
                <w:sz w:val="28"/>
                <w:szCs w:val="28"/>
              </w:rPr>
              <w:t>Pháp Y-éc-xanh...).</w:t>
            </w:r>
          </w:p>
          <w:p w14:paraId="5FA09D81" w14:textId="7A80DAD2" w:rsidR="00F543DB" w:rsidRPr="009F5625" w:rsidRDefault="00784868" w:rsidP="00E5709E">
            <w:pPr>
              <w:spacing w:before="120" w:line="288" w:lineRule="auto"/>
              <w:rPr>
                <w:szCs w:val="28"/>
              </w:rPr>
            </w:pPr>
            <w:r>
              <w:rPr>
                <w:sz w:val="28"/>
                <w:szCs w:val="28"/>
              </w:rPr>
              <w:t xml:space="preserve">+ </w:t>
            </w:r>
            <w:r w:rsidR="00F543DB" w:rsidRPr="009F5625">
              <w:rPr>
                <w:sz w:val="28"/>
                <w:szCs w:val="28"/>
              </w:rPr>
              <w:t xml:space="preserve"> Kể lại vài nét về công lao của bác sĩ Y-éc-xanh: ở lại Việt Nam từ lúc còn trẻ đến lúc qua đời để</w:t>
            </w:r>
            <w:r>
              <w:rPr>
                <w:sz w:val="28"/>
                <w:szCs w:val="28"/>
              </w:rPr>
              <w:t xml:space="preserve"> </w:t>
            </w:r>
            <w:r w:rsidR="00F543DB" w:rsidRPr="009F5625">
              <w:rPr>
                <w:sz w:val="28"/>
                <w:szCs w:val="28"/>
              </w:rPr>
              <w:t>nghiên cứu những bệnh nhiệt đới, giúp nhân dân Việt Nam bằng tình yêu thương</w:t>
            </w:r>
          </w:p>
          <w:p w14:paraId="6AE594C0" w14:textId="06DB69A5" w:rsidR="00F543DB" w:rsidRPr="009F5625" w:rsidRDefault="00F543DB" w:rsidP="00E5709E">
            <w:pPr>
              <w:spacing w:before="120" w:line="288" w:lineRule="auto"/>
              <w:rPr>
                <w:szCs w:val="28"/>
              </w:rPr>
            </w:pPr>
            <w:r w:rsidRPr="009F5625">
              <w:rPr>
                <w:sz w:val="28"/>
                <w:szCs w:val="28"/>
              </w:rPr>
              <w:t>rộng mở, từng làm việc và đóng góp lớn cho ngành y ở Việt Nam,... Khẳng định: để</w:t>
            </w:r>
            <w:r w:rsidR="00784868">
              <w:rPr>
                <w:sz w:val="28"/>
                <w:szCs w:val="28"/>
              </w:rPr>
              <w:t xml:space="preserve"> </w:t>
            </w:r>
            <w:r w:rsidRPr="009F5625">
              <w:rPr>
                <w:sz w:val="28"/>
                <w:szCs w:val="28"/>
              </w:rPr>
              <w:t>tỏ lòng biết ơn sâu sắc với công lao của bác sĩ Y-éc-xanh, nhiều đô thị ở Việt Nam</w:t>
            </w:r>
            <w:r w:rsidR="00784868">
              <w:rPr>
                <w:sz w:val="28"/>
                <w:szCs w:val="28"/>
              </w:rPr>
              <w:t xml:space="preserve"> </w:t>
            </w:r>
            <w:r w:rsidRPr="009F5625">
              <w:rPr>
                <w:sz w:val="28"/>
                <w:szCs w:val="28"/>
              </w:rPr>
              <w:t>đã có những đường phố mang tên ông.).</w:t>
            </w:r>
          </w:p>
          <w:p w14:paraId="58A98E6E" w14:textId="77777777" w:rsidR="00A32B1A" w:rsidRPr="00B10E25" w:rsidRDefault="00A32B1A" w:rsidP="00E5709E">
            <w:pPr>
              <w:spacing w:line="288" w:lineRule="auto"/>
              <w:jc w:val="both"/>
              <w:rPr>
                <w:szCs w:val="28"/>
                <w:lang w:val="nl-NL"/>
              </w:rPr>
            </w:pPr>
          </w:p>
          <w:p w14:paraId="7BC9E9D9" w14:textId="77777777" w:rsidR="00A32B1A" w:rsidRPr="00B10E25" w:rsidRDefault="00A32B1A" w:rsidP="00E5709E">
            <w:pPr>
              <w:spacing w:line="288" w:lineRule="auto"/>
              <w:jc w:val="both"/>
              <w:rPr>
                <w:szCs w:val="28"/>
                <w:lang w:val="nl-NL"/>
              </w:rPr>
            </w:pPr>
          </w:p>
          <w:p w14:paraId="0C1D2C83" w14:textId="77777777" w:rsidR="00A32B1A" w:rsidRPr="00B10E25" w:rsidRDefault="00A32B1A" w:rsidP="00E5709E">
            <w:pPr>
              <w:spacing w:line="288" w:lineRule="auto"/>
              <w:jc w:val="both"/>
              <w:rPr>
                <w:szCs w:val="28"/>
                <w:lang w:val="nl-NL"/>
              </w:rPr>
            </w:pPr>
          </w:p>
          <w:p w14:paraId="0070979B" w14:textId="63E0C9B2" w:rsidR="00E525D3" w:rsidRPr="005B0953" w:rsidRDefault="00E525D3" w:rsidP="00E5709E">
            <w:pPr>
              <w:spacing w:before="120" w:line="288" w:lineRule="auto"/>
              <w:rPr>
                <w:szCs w:val="28"/>
              </w:rPr>
            </w:pPr>
            <w:r>
              <w:rPr>
                <w:sz w:val="28"/>
                <w:szCs w:val="28"/>
              </w:rPr>
              <w:t xml:space="preserve">+ </w:t>
            </w:r>
            <w:r w:rsidRPr="005B0953">
              <w:rPr>
                <w:sz w:val="28"/>
                <w:szCs w:val="28"/>
              </w:rPr>
              <w:t xml:space="preserve"> Đến thăm đô thị cổ Hội An, du</w:t>
            </w:r>
          </w:p>
          <w:p w14:paraId="4B467703" w14:textId="7FA6531A" w:rsidR="00E525D3" w:rsidRPr="005B0953" w:rsidRDefault="00E525D3" w:rsidP="00E5709E">
            <w:pPr>
              <w:spacing w:before="120" w:line="288" w:lineRule="auto"/>
              <w:rPr>
                <w:szCs w:val="28"/>
              </w:rPr>
            </w:pPr>
            <w:r w:rsidRPr="005B0953">
              <w:rPr>
                <w:sz w:val="28"/>
                <w:szCs w:val="28"/>
              </w:rPr>
              <w:t xml:space="preserve">khách thường đặt hoa và dâng hương </w:t>
            </w:r>
            <w:r w:rsidRPr="005B0953">
              <w:rPr>
                <w:sz w:val="28"/>
                <w:szCs w:val="28"/>
              </w:rPr>
              <w:lastRenderedPageBreak/>
              <w:t>dưới bức tượng kiến thúc sư Ka-dích người</w:t>
            </w:r>
            <w:r>
              <w:rPr>
                <w:sz w:val="28"/>
                <w:szCs w:val="28"/>
              </w:rPr>
              <w:t xml:space="preserve"> </w:t>
            </w:r>
            <w:r w:rsidRPr="005B0953">
              <w:rPr>
                <w:sz w:val="28"/>
                <w:szCs w:val="28"/>
              </w:rPr>
              <w:t xml:space="preserve">Ba Lan. </w:t>
            </w:r>
          </w:p>
          <w:p w14:paraId="73F7FB33" w14:textId="2D961614" w:rsidR="00626A17" w:rsidRPr="005B0953" w:rsidRDefault="00626A17" w:rsidP="00E5709E">
            <w:pPr>
              <w:spacing w:before="120" w:line="288" w:lineRule="auto"/>
              <w:rPr>
                <w:szCs w:val="28"/>
              </w:rPr>
            </w:pPr>
            <w:r>
              <w:rPr>
                <w:szCs w:val="28"/>
                <w:lang w:val="nl-NL"/>
              </w:rPr>
              <w:t>+</w:t>
            </w:r>
            <w:r w:rsidR="00DC2256">
              <w:rPr>
                <w:sz w:val="28"/>
                <w:szCs w:val="28"/>
              </w:rPr>
              <w:t xml:space="preserve"> </w:t>
            </w:r>
            <w:r w:rsidRPr="005B0953">
              <w:rPr>
                <w:sz w:val="28"/>
                <w:szCs w:val="28"/>
              </w:rPr>
              <w:t>Kể lại những nét nổi bật về kiến trúc sư Ka-dích: Từ đất nước Ba Lan xa xôi,</w:t>
            </w:r>
            <w:r w:rsidR="00DC2256">
              <w:rPr>
                <w:sz w:val="28"/>
                <w:szCs w:val="28"/>
              </w:rPr>
              <w:t xml:space="preserve"> </w:t>
            </w:r>
            <w:r w:rsidRPr="005B0953">
              <w:rPr>
                <w:sz w:val="28"/>
                <w:szCs w:val="28"/>
              </w:rPr>
              <w:t>đến Việt Nam suốt 17 năm để cống hiến cho việc hồi sinh nhiều di sản văn hoá; ông có công lao trong việc phát triển đô thị cổ Hội An thành một địa điểm du lịch hấp dẫn, tham gia trùng tu khu thánh địa Mỹ Sơn, đóng góp lớn cho việc trùng tu Hoàng thành Huế. Ông cũng là người giới thiệu để thế giới công nhận cả Hoàng thành Huế, thánh địa Mỹ Sơn và đô thị cổ Hội An của Việt Nam là Di sản văn hoá thế giới. Chính vì vậy, người Việt Nam đã đặt bức tượng kiến trúc sư Ka-dích tại Hội An để ghi nhớ công lao của ông đối với Việt Nam).</w:t>
            </w:r>
          </w:p>
          <w:p w14:paraId="70C183E0" w14:textId="77777777" w:rsidR="005B0953" w:rsidRPr="00B10E25" w:rsidRDefault="005B0953" w:rsidP="00E5709E">
            <w:pPr>
              <w:spacing w:line="288" w:lineRule="auto"/>
              <w:jc w:val="both"/>
              <w:rPr>
                <w:szCs w:val="28"/>
                <w:lang w:val="nl-NL"/>
              </w:rPr>
            </w:pPr>
          </w:p>
          <w:p w14:paraId="025A6673" w14:textId="77777777" w:rsidR="00F86068" w:rsidRDefault="00F86068" w:rsidP="00E5709E">
            <w:pPr>
              <w:spacing w:line="288" w:lineRule="auto"/>
              <w:jc w:val="both"/>
              <w:rPr>
                <w:szCs w:val="28"/>
                <w:lang w:val="nl-NL"/>
              </w:rPr>
            </w:pPr>
          </w:p>
          <w:p w14:paraId="145FB352" w14:textId="77777777" w:rsidR="00F86068" w:rsidRDefault="00F86068" w:rsidP="00E5709E">
            <w:pPr>
              <w:spacing w:line="288" w:lineRule="auto"/>
              <w:jc w:val="both"/>
              <w:rPr>
                <w:szCs w:val="28"/>
                <w:lang w:val="nl-NL"/>
              </w:rPr>
            </w:pPr>
          </w:p>
          <w:p w14:paraId="218DD956" w14:textId="6118ED97" w:rsidR="00A32B1A" w:rsidRPr="00A51C78" w:rsidRDefault="00025007" w:rsidP="00E5709E">
            <w:pPr>
              <w:spacing w:line="288" w:lineRule="auto"/>
              <w:jc w:val="both"/>
              <w:rPr>
                <w:szCs w:val="28"/>
                <w:lang w:val="nl-NL"/>
              </w:rPr>
            </w:pPr>
            <w:r w:rsidRPr="00A51C78">
              <w:rPr>
                <w:sz w:val="28"/>
                <w:szCs w:val="28"/>
                <w:lang w:val="nl-NL"/>
              </w:rPr>
              <w:t>- HS viết vở</w:t>
            </w:r>
          </w:p>
          <w:p w14:paraId="7AD2B19A" w14:textId="77777777" w:rsidR="00A32B1A" w:rsidRDefault="00A32B1A" w:rsidP="00E5709E">
            <w:pPr>
              <w:spacing w:line="288" w:lineRule="auto"/>
              <w:rPr>
                <w:szCs w:val="28"/>
                <w:lang w:val="nl-NL"/>
              </w:rPr>
            </w:pPr>
          </w:p>
          <w:p w14:paraId="7FF46B7C" w14:textId="77777777" w:rsidR="00A32B1A" w:rsidRPr="00A628FA" w:rsidRDefault="00A32B1A" w:rsidP="00E5709E">
            <w:pPr>
              <w:spacing w:line="288" w:lineRule="auto"/>
              <w:rPr>
                <w:szCs w:val="28"/>
                <w:lang w:val="nl-NL"/>
              </w:rPr>
            </w:pPr>
            <w:r w:rsidRPr="00A628FA">
              <w:rPr>
                <w:sz w:val="28"/>
                <w:szCs w:val="28"/>
                <w:lang w:val="nl-NL"/>
              </w:rPr>
              <w:t>- HS trao đổi</w:t>
            </w:r>
          </w:p>
        </w:tc>
      </w:tr>
      <w:tr w:rsidR="00A32B1A" w:rsidRPr="00B10E25" w14:paraId="792B208E" w14:textId="77777777" w:rsidTr="00E5709E">
        <w:trPr>
          <w:trHeight w:val="904"/>
        </w:trPr>
        <w:tc>
          <w:tcPr>
            <w:tcW w:w="9738" w:type="dxa"/>
            <w:gridSpan w:val="2"/>
            <w:tcBorders>
              <w:top w:val="dotted" w:sz="4" w:space="0" w:color="auto"/>
              <w:bottom w:val="dotted" w:sz="4" w:space="0" w:color="auto"/>
            </w:tcBorders>
          </w:tcPr>
          <w:p w14:paraId="63BFD691" w14:textId="77777777" w:rsidR="00A32B1A" w:rsidRPr="00B10E25" w:rsidRDefault="00A32B1A" w:rsidP="00E5709E">
            <w:pPr>
              <w:spacing w:line="288" w:lineRule="auto"/>
              <w:jc w:val="both"/>
              <w:rPr>
                <w:bCs/>
                <w:i/>
                <w:szCs w:val="28"/>
                <w:lang w:val="nl-NL"/>
              </w:rPr>
            </w:pPr>
            <w:r w:rsidRPr="00B10E25">
              <w:rPr>
                <w:b/>
                <w:bCs/>
                <w:sz w:val="28"/>
                <w:szCs w:val="28"/>
                <w:lang w:val="nl-NL"/>
              </w:rPr>
              <w:lastRenderedPageBreak/>
              <w:t>3. Luyện tập.</w:t>
            </w:r>
          </w:p>
          <w:p w14:paraId="51975716" w14:textId="77777777" w:rsidR="00A32B1A" w:rsidRPr="00B10E25" w:rsidRDefault="00A32B1A" w:rsidP="00E5709E">
            <w:pPr>
              <w:spacing w:line="288" w:lineRule="auto"/>
              <w:jc w:val="both"/>
              <w:rPr>
                <w:szCs w:val="28"/>
                <w:lang w:val="nl-NL"/>
              </w:rPr>
            </w:pPr>
            <w:r w:rsidRPr="00B10E25">
              <w:rPr>
                <w:sz w:val="28"/>
                <w:szCs w:val="28"/>
                <w:lang w:val="nl-NL"/>
              </w:rPr>
              <w:t xml:space="preserve">- Mục tiêu: </w:t>
            </w:r>
          </w:p>
          <w:p w14:paraId="0C22D213" w14:textId="77777777" w:rsidR="007B0A4F" w:rsidRDefault="007B0A4F" w:rsidP="00E5709E">
            <w:pPr>
              <w:spacing w:before="120" w:line="288" w:lineRule="auto"/>
              <w:ind w:firstLine="360"/>
              <w:rPr>
                <w:szCs w:val="28"/>
              </w:rPr>
            </w:pPr>
            <w:r w:rsidRPr="001556C0">
              <w:rPr>
                <w:b/>
                <w:sz w:val="28"/>
                <w:szCs w:val="28"/>
                <w:lang w:val="nl-NL"/>
              </w:rPr>
              <w:t>-</w:t>
            </w:r>
            <w:r w:rsidRPr="001556C0">
              <w:rPr>
                <w:sz w:val="28"/>
                <w:szCs w:val="28"/>
              </w:rPr>
              <w:t xml:space="preserve"> HS biết viết về một nhân vật đã học: bác sĩ Y-éc-xanh (trong bài Bác sĩ Y-éc-xanh) hoặc kiến trúc sư Ka-dích (trong bài Người hồi sinh di tích).</w:t>
            </w:r>
          </w:p>
          <w:p w14:paraId="2EE1D4A8" w14:textId="77777777" w:rsidR="007B0A4F" w:rsidRDefault="007B0A4F" w:rsidP="00E5709E">
            <w:pPr>
              <w:spacing w:before="120" w:line="288" w:lineRule="auto"/>
              <w:ind w:firstLine="360"/>
              <w:rPr>
                <w:szCs w:val="28"/>
              </w:rPr>
            </w:pPr>
            <w:r>
              <w:rPr>
                <w:sz w:val="28"/>
                <w:szCs w:val="28"/>
              </w:rPr>
              <w:t xml:space="preserve">+ </w:t>
            </w:r>
            <w:r w:rsidRPr="001556C0">
              <w:rPr>
                <w:sz w:val="28"/>
                <w:szCs w:val="28"/>
              </w:rPr>
              <w:t xml:space="preserve"> Thông qua tình huống cụ thể nêu trong đề bài, dựa vào hiểu biết của mình, HS nêu được những nét cơ bản về bác sĩ Y-éc-xanh (hoặc kiến trúc sư Ka-dích) nhằm giải thích cho người khác hiểu về nhân vật đó. </w:t>
            </w:r>
          </w:p>
          <w:p w14:paraId="28A7FBE3" w14:textId="77777777" w:rsidR="007B0A4F" w:rsidRPr="001556C0" w:rsidRDefault="007B0A4F" w:rsidP="00E5709E">
            <w:pPr>
              <w:spacing w:before="120" w:line="288" w:lineRule="auto"/>
              <w:ind w:firstLine="360"/>
              <w:rPr>
                <w:szCs w:val="28"/>
              </w:rPr>
            </w:pPr>
            <w:r>
              <w:rPr>
                <w:sz w:val="28"/>
                <w:szCs w:val="28"/>
              </w:rPr>
              <w:t xml:space="preserve">+ </w:t>
            </w:r>
            <w:r w:rsidRPr="001556C0">
              <w:rPr>
                <w:sz w:val="28"/>
                <w:szCs w:val="28"/>
              </w:rPr>
              <w:t>Chữ viết rõ ràng, mắc ít lỗi chính tả, ngữ pháp.</w:t>
            </w:r>
          </w:p>
          <w:p w14:paraId="4F76F88C" w14:textId="77777777" w:rsidR="007B0A4F" w:rsidRDefault="007B0A4F" w:rsidP="00E5709E">
            <w:pPr>
              <w:spacing w:before="120" w:line="288" w:lineRule="auto"/>
              <w:ind w:firstLine="360"/>
              <w:rPr>
                <w:szCs w:val="28"/>
                <w:lang w:val="nl-NL"/>
              </w:rPr>
            </w:pPr>
            <w:r w:rsidRPr="00C7069C">
              <w:rPr>
                <w:sz w:val="28"/>
                <w:szCs w:val="28"/>
                <w:lang w:val="nl-NL"/>
              </w:rPr>
              <w:t xml:space="preserve">- Phát triển năng lực văn học: </w:t>
            </w:r>
          </w:p>
          <w:p w14:paraId="2229FED5" w14:textId="77777777" w:rsidR="007B0A4F" w:rsidRDefault="007B0A4F" w:rsidP="00E5709E">
            <w:pPr>
              <w:spacing w:before="120" w:line="288" w:lineRule="auto"/>
              <w:ind w:firstLine="360"/>
              <w:rPr>
                <w:szCs w:val="28"/>
              </w:rPr>
            </w:pPr>
            <w:r>
              <w:rPr>
                <w:sz w:val="28"/>
                <w:szCs w:val="28"/>
                <w:lang w:val="nl-NL"/>
              </w:rPr>
              <w:t xml:space="preserve">+ </w:t>
            </w:r>
            <w:r w:rsidRPr="00C7069C">
              <w:rPr>
                <w:sz w:val="28"/>
                <w:szCs w:val="28"/>
              </w:rPr>
              <w:t>Biết chọn một số chi tiết, hình ảnh nổi bật, thể hiện công lao của bác sĩ Y-éc-</w:t>
            </w:r>
            <w:r w:rsidRPr="00C7069C">
              <w:rPr>
                <w:sz w:val="28"/>
                <w:szCs w:val="28"/>
              </w:rPr>
              <w:lastRenderedPageBreak/>
              <w:t>xanh (hoặc kiến trúc sư Ka-dich)</w:t>
            </w:r>
            <w:r>
              <w:rPr>
                <w:sz w:val="28"/>
                <w:szCs w:val="28"/>
              </w:rPr>
              <w:t>.</w:t>
            </w:r>
          </w:p>
          <w:p w14:paraId="40220167" w14:textId="77777777" w:rsidR="007B0A4F" w:rsidRPr="00C7069C" w:rsidRDefault="007B0A4F" w:rsidP="00E5709E">
            <w:pPr>
              <w:spacing w:before="120" w:line="288" w:lineRule="auto"/>
              <w:ind w:firstLine="360"/>
              <w:rPr>
                <w:szCs w:val="28"/>
              </w:rPr>
            </w:pPr>
            <w:r>
              <w:rPr>
                <w:sz w:val="28"/>
                <w:szCs w:val="28"/>
              </w:rPr>
              <w:t>+ Đ</w:t>
            </w:r>
            <w:r w:rsidRPr="00C7069C">
              <w:rPr>
                <w:sz w:val="28"/>
                <w:szCs w:val="28"/>
              </w:rPr>
              <w:t>oạn văn mạch lạc, có cảm xúc.</w:t>
            </w:r>
          </w:p>
          <w:p w14:paraId="61223A80" w14:textId="77777777" w:rsidR="00A32B1A" w:rsidRPr="00B10E25" w:rsidRDefault="00A32B1A" w:rsidP="00E5709E">
            <w:pPr>
              <w:spacing w:line="288" w:lineRule="auto"/>
              <w:jc w:val="both"/>
              <w:rPr>
                <w:szCs w:val="28"/>
                <w:lang w:val="nl-NL"/>
              </w:rPr>
            </w:pPr>
            <w:r w:rsidRPr="00B10E25">
              <w:rPr>
                <w:sz w:val="28"/>
                <w:szCs w:val="28"/>
                <w:lang w:val="nl-NL"/>
              </w:rPr>
              <w:t>- Cách tiến hành:</w:t>
            </w:r>
          </w:p>
        </w:tc>
      </w:tr>
      <w:tr w:rsidR="00A32B1A" w:rsidRPr="00B10E25" w14:paraId="449DCFEB" w14:textId="77777777" w:rsidTr="00E5709E">
        <w:trPr>
          <w:trHeight w:val="2360"/>
        </w:trPr>
        <w:tc>
          <w:tcPr>
            <w:tcW w:w="5353" w:type="dxa"/>
            <w:tcBorders>
              <w:top w:val="dotted" w:sz="4" w:space="0" w:color="auto"/>
              <w:bottom w:val="dashed" w:sz="4" w:space="0" w:color="auto"/>
            </w:tcBorders>
          </w:tcPr>
          <w:p w14:paraId="068CE28C" w14:textId="7D03C045" w:rsidR="00A32B1A" w:rsidRPr="00B10E25" w:rsidRDefault="00A32B1A" w:rsidP="00E5709E">
            <w:pPr>
              <w:spacing w:line="288" w:lineRule="auto"/>
              <w:jc w:val="both"/>
              <w:rPr>
                <w:b/>
                <w:szCs w:val="28"/>
                <w:lang w:val="nl-NL"/>
              </w:rPr>
            </w:pPr>
            <w:r w:rsidRPr="00B10E25">
              <w:rPr>
                <w:b/>
                <w:sz w:val="28"/>
                <w:szCs w:val="28"/>
                <w:lang w:val="nl-NL"/>
              </w:rPr>
              <w:lastRenderedPageBreak/>
              <w:t xml:space="preserve">3.1 </w:t>
            </w:r>
            <w:r w:rsidR="0046633B">
              <w:rPr>
                <w:b/>
                <w:sz w:val="28"/>
                <w:szCs w:val="28"/>
                <w:lang w:val="nl-NL"/>
              </w:rPr>
              <w:t>Giới thiệu và bình chọn đoạn văn hay</w:t>
            </w:r>
            <w:r w:rsidRPr="00B10E25">
              <w:rPr>
                <w:b/>
                <w:sz w:val="28"/>
                <w:szCs w:val="28"/>
                <w:lang w:val="nl-NL"/>
              </w:rPr>
              <w:t>.</w:t>
            </w:r>
          </w:p>
          <w:p w14:paraId="65DBCB2E" w14:textId="77777777" w:rsidR="00A32B1A" w:rsidRPr="00B27898" w:rsidRDefault="00A32B1A" w:rsidP="00E5709E">
            <w:pPr>
              <w:spacing w:line="288" w:lineRule="auto"/>
              <w:rPr>
                <w:szCs w:val="28"/>
              </w:rPr>
            </w:pPr>
            <w:r>
              <w:rPr>
                <w:sz w:val="28"/>
                <w:szCs w:val="28"/>
              </w:rPr>
              <w:t xml:space="preserve">- </w:t>
            </w:r>
            <w:r w:rsidRPr="00B27898">
              <w:rPr>
                <w:sz w:val="28"/>
                <w:szCs w:val="28"/>
              </w:rPr>
              <w:t>HS tiếp nối nhau xung phong đọc đoạn văn của mình.</w:t>
            </w:r>
          </w:p>
          <w:p w14:paraId="3C0E9800" w14:textId="5BCE1606" w:rsidR="00A32B1A" w:rsidRPr="00B27898" w:rsidRDefault="00A32B1A" w:rsidP="00E5709E">
            <w:pPr>
              <w:spacing w:line="288" w:lineRule="auto"/>
              <w:rPr>
                <w:szCs w:val="28"/>
              </w:rPr>
            </w:pPr>
            <w:r w:rsidRPr="00B27898">
              <w:rPr>
                <w:sz w:val="28"/>
                <w:szCs w:val="28"/>
              </w:rPr>
              <w:t>- GV nhận xét, bình chọn những đoạn viết</w:t>
            </w:r>
            <w:r w:rsidR="00A14161">
              <w:rPr>
                <w:sz w:val="28"/>
                <w:szCs w:val="28"/>
              </w:rPr>
              <w:t xml:space="preserve"> </w:t>
            </w:r>
            <w:r w:rsidRPr="00B27898">
              <w:rPr>
                <w:sz w:val="28"/>
                <w:szCs w:val="28"/>
              </w:rPr>
              <w:t>hay.</w:t>
            </w:r>
          </w:p>
          <w:p w14:paraId="16EA0E3F" w14:textId="77777777" w:rsidR="00A32B1A" w:rsidRPr="00B27898" w:rsidRDefault="00A32B1A" w:rsidP="00E5709E">
            <w:pPr>
              <w:spacing w:line="288" w:lineRule="auto"/>
              <w:rPr>
                <w:szCs w:val="28"/>
              </w:rPr>
            </w:pPr>
            <w:r w:rsidRPr="00B27898">
              <w:rPr>
                <w:sz w:val="28"/>
                <w:szCs w:val="28"/>
              </w:rPr>
              <w:t xml:space="preserve">− GV chữa 5 – 7 bài viết của HS </w:t>
            </w:r>
          </w:p>
          <w:p w14:paraId="1BFC6ED5" w14:textId="266D9E7A" w:rsidR="00A32B1A" w:rsidRPr="00767F12" w:rsidRDefault="00A32B1A" w:rsidP="00E5709E">
            <w:pPr>
              <w:spacing w:line="288" w:lineRule="auto"/>
              <w:jc w:val="both"/>
              <w:rPr>
                <w:szCs w:val="28"/>
                <w:lang w:val="nl-NL"/>
              </w:rPr>
            </w:pPr>
            <w:r w:rsidRPr="00B10E25">
              <w:rPr>
                <w:sz w:val="28"/>
                <w:szCs w:val="28"/>
                <w:lang w:val="nl-NL"/>
              </w:rPr>
              <w:t>- GV nhận xét tuyên dương.</w:t>
            </w:r>
          </w:p>
        </w:tc>
        <w:tc>
          <w:tcPr>
            <w:tcW w:w="4385" w:type="dxa"/>
            <w:tcBorders>
              <w:top w:val="dotted" w:sz="4" w:space="0" w:color="auto"/>
              <w:bottom w:val="dashed" w:sz="4" w:space="0" w:color="auto"/>
            </w:tcBorders>
          </w:tcPr>
          <w:p w14:paraId="3E3490BC" w14:textId="77777777" w:rsidR="00A32B1A" w:rsidRPr="00B10E25" w:rsidRDefault="00A32B1A" w:rsidP="00E5709E">
            <w:pPr>
              <w:spacing w:line="288" w:lineRule="auto"/>
              <w:jc w:val="both"/>
              <w:rPr>
                <w:szCs w:val="28"/>
                <w:lang w:val="nl-NL"/>
              </w:rPr>
            </w:pPr>
          </w:p>
          <w:p w14:paraId="01A14E59" w14:textId="77777777" w:rsidR="00A32B1A" w:rsidRPr="00B10E25" w:rsidRDefault="00A32B1A" w:rsidP="00E5709E">
            <w:pPr>
              <w:spacing w:line="288" w:lineRule="auto"/>
              <w:jc w:val="both"/>
              <w:rPr>
                <w:szCs w:val="28"/>
                <w:lang w:val="nl-NL"/>
              </w:rPr>
            </w:pPr>
            <w:r w:rsidRPr="00B10E25">
              <w:rPr>
                <w:sz w:val="28"/>
                <w:szCs w:val="28"/>
                <w:lang w:val="nl-NL"/>
              </w:rPr>
              <w:t xml:space="preserve">- HS </w:t>
            </w:r>
            <w:r>
              <w:rPr>
                <w:sz w:val="28"/>
                <w:szCs w:val="28"/>
                <w:lang w:val="nl-NL"/>
              </w:rPr>
              <w:t xml:space="preserve">nối tiếp đọc đoạn văn của mình. </w:t>
            </w:r>
          </w:p>
          <w:p w14:paraId="24475BD7" w14:textId="77777777" w:rsidR="00A32B1A" w:rsidRPr="00B10E25" w:rsidRDefault="00A32B1A" w:rsidP="00E5709E">
            <w:pPr>
              <w:spacing w:line="288" w:lineRule="auto"/>
              <w:jc w:val="both"/>
              <w:rPr>
                <w:szCs w:val="28"/>
                <w:lang w:val="nl-NL"/>
              </w:rPr>
            </w:pPr>
            <w:r w:rsidRPr="00B10E25">
              <w:rPr>
                <w:sz w:val="28"/>
                <w:szCs w:val="28"/>
                <w:lang w:val="nl-NL"/>
              </w:rPr>
              <w:t xml:space="preserve">- </w:t>
            </w:r>
            <w:r>
              <w:rPr>
                <w:sz w:val="28"/>
                <w:szCs w:val="28"/>
                <w:lang w:val="nl-NL"/>
              </w:rPr>
              <w:t>HS nhận xét.</w:t>
            </w:r>
          </w:p>
          <w:p w14:paraId="609B00BA" w14:textId="77777777" w:rsidR="00A32B1A" w:rsidRPr="00B10E25" w:rsidRDefault="00A32B1A" w:rsidP="00E5709E">
            <w:pPr>
              <w:spacing w:line="288" w:lineRule="auto"/>
              <w:jc w:val="both"/>
              <w:rPr>
                <w:szCs w:val="28"/>
                <w:lang w:val="nl-NL"/>
              </w:rPr>
            </w:pPr>
          </w:p>
          <w:p w14:paraId="3577B8B3" w14:textId="77777777" w:rsidR="00A32B1A" w:rsidRDefault="00A32B1A" w:rsidP="00E5709E">
            <w:pPr>
              <w:spacing w:line="288" w:lineRule="auto"/>
              <w:jc w:val="both"/>
              <w:rPr>
                <w:szCs w:val="28"/>
                <w:lang w:val="nl-NL"/>
              </w:rPr>
            </w:pPr>
          </w:p>
          <w:p w14:paraId="2BADC651" w14:textId="65294803" w:rsidR="00A32B1A" w:rsidRPr="00B10E25" w:rsidRDefault="00A32B1A" w:rsidP="00E5709E">
            <w:pPr>
              <w:spacing w:line="288" w:lineRule="auto"/>
              <w:jc w:val="both"/>
              <w:rPr>
                <w:i/>
                <w:szCs w:val="28"/>
                <w:lang w:val="nl-NL"/>
              </w:rPr>
            </w:pPr>
          </w:p>
        </w:tc>
      </w:tr>
      <w:tr w:rsidR="00A32B1A" w:rsidRPr="00B10E25" w14:paraId="27FA9D8E" w14:textId="77777777" w:rsidTr="00E5709E">
        <w:tc>
          <w:tcPr>
            <w:tcW w:w="9738" w:type="dxa"/>
            <w:gridSpan w:val="2"/>
            <w:tcBorders>
              <w:top w:val="dashed" w:sz="4" w:space="0" w:color="auto"/>
              <w:bottom w:val="dashed" w:sz="4" w:space="0" w:color="auto"/>
            </w:tcBorders>
          </w:tcPr>
          <w:p w14:paraId="753E3093" w14:textId="77777777" w:rsidR="00A32B1A" w:rsidRPr="00B10E25" w:rsidRDefault="00A32B1A" w:rsidP="00E5709E">
            <w:pPr>
              <w:spacing w:line="288" w:lineRule="auto"/>
              <w:jc w:val="both"/>
              <w:rPr>
                <w:b/>
                <w:szCs w:val="28"/>
                <w:lang w:val="nl-NL"/>
              </w:rPr>
            </w:pPr>
            <w:r>
              <w:rPr>
                <w:b/>
                <w:sz w:val="28"/>
                <w:szCs w:val="28"/>
                <w:lang w:val="nl-NL"/>
              </w:rPr>
              <w:t>4</w:t>
            </w:r>
            <w:r w:rsidRPr="00B10E25">
              <w:rPr>
                <w:b/>
                <w:sz w:val="28"/>
                <w:szCs w:val="28"/>
                <w:lang w:val="nl-NL"/>
              </w:rPr>
              <w:t>. Vận dụng.</w:t>
            </w:r>
          </w:p>
          <w:p w14:paraId="6DDA7F2C" w14:textId="77777777" w:rsidR="00A32B1A" w:rsidRPr="00B10E25" w:rsidRDefault="00A32B1A" w:rsidP="00E5709E">
            <w:pPr>
              <w:spacing w:line="288" w:lineRule="auto"/>
              <w:rPr>
                <w:szCs w:val="28"/>
                <w:lang w:val="nl-NL"/>
              </w:rPr>
            </w:pPr>
            <w:r w:rsidRPr="00B10E25">
              <w:rPr>
                <w:sz w:val="28"/>
                <w:szCs w:val="28"/>
                <w:lang w:val="nl-NL"/>
              </w:rPr>
              <w:t>- Mục tiêu:</w:t>
            </w:r>
          </w:p>
          <w:p w14:paraId="724D99EA" w14:textId="77777777" w:rsidR="00A32B1A" w:rsidRPr="00B10E25" w:rsidRDefault="00A32B1A" w:rsidP="00E5709E">
            <w:pPr>
              <w:spacing w:line="288" w:lineRule="auto"/>
              <w:jc w:val="both"/>
              <w:rPr>
                <w:szCs w:val="28"/>
              </w:rPr>
            </w:pPr>
            <w:r w:rsidRPr="00B10E25">
              <w:rPr>
                <w:sz w:val="28"/>
                <w:szCs w:val="28"/>
              </w:rPr>
              <w:t>+ Củng cố những kiến thức đã học trong tiết học để học sinh khắc sâu nội dung.</w:t>
            </w:r>
          </w:p>
          <w:p w14:paraId="2616AB9B" w14:textId="77777777" w:rsidR="00A32B1A" w:rsidRPr="00B10E25" w:rsidRDefault="00A32B1A" w:rsidP="00E5709E">
            <w:pPr>
              <w:spacing w:line="288" w:lineRule="auto"/>
              <w:jc w:val="both"/>
              <w:rPr>
                <w:szCs w:val="28"/>
              </w:rPr>
            </w:pPr>
            <w:r w:rsidRPr="00B10E25">
              <w:rPr>
                <w:sz w:val="28"/>
                <w:szCs w:val="28"/>
              </w:rPr>
              <w:t>+ Vận dụng kiến thức đã học vào thực tiễn.</w:t>
            </w:r>
          </w:p>
          <w:p w14:paraId="4EC22E0D" w14:textId="77777777" w:rsidR="00A32B1A" w:rsidRPr="00B10E25" w:rsidRDefault="00A32B1A" w:rsidP="00E5709E">
            <w:pPr>
              <w:spacing w:line="288" w:lineRule="auto"/>
              <w:jc w:val="both"/>
              <w:rPr>
                <w:szCs w:val="28"/>
              </w:rPr>
            </w:pPr>
            <w:r w:rsidRPr="00B10E25">
              <w:rPr>
                <w:sz w:val="28"/>
                <w:szCs w:val="28"/>
              </w:rPr>
              <w:t>+ Tạo không khí vui vẻ, hào hứng, lưu luyến sau bài học.</w:t>
            </w:r>
          </w:p>
          <w:p w14:paraId="0A6D9346" w14:textId="77777777" w:rsidR="00A32B1A" w:rsidRPr="00B10E25" w:rsidRDefault="00A32B1A" w:rsidP="00E5709E">
            <w:pPr>
              <w:spacing w:line="288" w:lineRule="auto"/>
              <w:jc w:val="both"/>
              <w:rPr>
                <w:szCs w:val="28"/>
                <w:lang w:val="nl-NL"/>
              </w:rPr>
            </w:pPr>
            <w:r w:rsidRPr="00B10E25">
              <w:rPr>
                <w:sz w:val="28"/>
                <w:szCs w:val="28"/>
                <w:lang w:val="nl-NL"/>
              </w:rPr>
              <w:t>+ Phát triển năng lực ngôn ngữ.</w:t>
            </w:r>
          </w:p>
          <w:p w14:paraId="28B7A325" w14:textId="77777777" w:rsidR="00A32B1A" w:rsidRPr="00B10E25" w:rsidRDefault="00A32B1A" w:rsidP="00E5709E">
            <w:pPr>
              <w:spacing w:line="288" w:lineRule="auto"/>
              <w:rPr>
                <w:szCs w:val="28"/>
                <w:lang w:val="nl-NL"/>
              </w:rPr>
            </w:pPr>
            <w:r w:rsidRPr="00B10E25">
              <w:rPr>
                <w:sz w:val="28"/>
                <w:szCs w:val="28"/>
              </w:rPr>
              <w:t>- Cách tiến hành:</w:t>
            </w:r>
          </w:p>
        </w:tc>
      </w:tr>
      <w:tr w:rsidR="00A32B1A" w:rsidRPr="00B10E25" w14:paraId="651C509F" w14:textId="77777777" w:rsidTr="00E5709E">
        <w:tc>
          <w:tcPr>
            <w:tcW w:w="5353" w:type="dxa"/>
            <w:tcBorders>
              <w:top w:val="dashed" w:sz="4" w:space="0" w:color="auto"/>
              <w:bottom w:val="dashed" w:sz="4" w:space="0" w:color="auto"/>
            </w:tcBorders>
          </w:tcPr>
          <w:p w14:paraId="547B25A1" w14:textId="26D9C912" w:rsidR="00A32B1A" w:rsidRPr="00B10E25" w:rsidRDefault="00A32B1A" w:rsidP="00E5709E">
            <w:pPr>
              <w:spacing w:line="288" w:lineRule="auto"/>
              <w:jc w:val="both"/>
              <w:rPr>
                <w:szCs w:val="28"/>
                <w:lang w:val="nl-NL"/>
              </w:rPr>
            </w:pPr>
            <w:r w:rsidRPr="00B10E25">
              <w:rPr>
                <w:sz w:val="28"/>
                <w:szCs w:val="28"/>
                <w:lang w:val="nl-NL"/>
              </w:rPr>
              <w:t xml:space="preserve">- GV cho Hs xem </w:t>
            </w:r>
            <w:r w:rsidR="00415FF3">
              <w:rPr>
                <w:sz w:val="28"/>
                <w:szCs w:val="28"/>
                <w:lang w:val="nl-NL"/>
              </w:rPr>
              <w:t xml:space="preserve">một vài hình ảnh của bác sĩ </w:t>
            </w:r>
            <w:r w:rsidR="005617C0">
              <w:rPr>
                <w:sz w:val="28"/>
                <w:szCs w:val="28"/>
                <w:lang w:val="nl-NL"/>
              </w:rPr>
              <w:t>Y- éc – xanh và những công trình kiến trúc của kiến trúc sư Ka- dich.</w:t>
            </w:r>
          </w:p>
          <w:p w14:paraId="135F718D" w14:textId="77777777" w:rsidR="00A32B1A" w:rsidRPr="00B10E25" w:rsidRDefault="00A32B1A" w:rsidP="00E5709E">
            <w:pPr>
              <w:spacing w:line="288" w:lineRule="auto"/>
              <w:jc w:val="both"/>
              <w:rPr>
                <w:szCs w:val="28"/>
                <w:lang w:val="nl-NL"/>
              </w:rPr>
            </w:pPr>
            <w:r w:rsidRPr="00B10E25">
              <w:rPr>
                <w:sz w:val="28"/>
                <w:szCs w:val="28"/>
                <w:lang w:val="nl-NL"/>
              </w:rPr>
              <w:t>- GV trao đổi những về những hoạt động HS yêu thích trong câu chuyện</w:t>
            </w:r>
          </w:p>
          <w:p w14:paraId="4F93DC74" w14:textId="048E3D31" w:rsidR="00A32B1A" w:rsidRDefault="00A32B1A" w:rsidP="00E5709E">
            <w:pPr>
              <w:spacing w:line="288" w:lineRule="auto"/>
              <w:jc w:val="both"/>
              <w:rPr>
                <w:szCs w:val="28"/>
                <w:lang w:val="nl-NL"/>
              </w:rPr>
            </w:pPr>
            <w:r w:rsidRPr="00B10E25">
              <w:rPr>
                <w:sz w:val="28"/>
                <w:szCs w:val="28"/>
                <w:lang w:val="nl-NL"/>
              </w:rPr>
              <w:t xml:space="preserve">- GV </w:t>
            </w:r>
            <w:r w:rsidR="00BB5153">
              <w:rPr>
                <w:sz w:val="28"/>
                <w:szCs w:val="28"/>
                <w:lang w:val="nl-NL"/>
              </w:rPr>
              <w:t>HD</w:t>
            </w:r>
            <w:r w:rsidR="00C612DD">
              <w:rPr>
                <w:sz w:val="28"/>
                <w:szCs w:val="28"/>
                <w:lang w:val="nl-NL"/>
              </w:rPr>
              <w:t xml:space="preserve"> HS tự đánh giá ở nhà</w:t>
            </w:r>
            <w:r w:rsidR="009F0670">
              <w:rPr>
                <w:sz w:val="28"/>
                <w:szCs w:val="28"/>
                <w:lang w:val="nl-NL"/>
              </w:rPr>
              <w:t xml:space="preserve"> theo gợi ý:</w:t>
            </w:r>
          </w:p>
          <w:p w14:paraId="36D0AEE4" w14:textId="323B9A1C" w:rsidR="009F0670" w:rsidRPr="00B10E25" w:rsidRDefault="009F0670" w:rsidP="00E5709E">
            <w:pPr>
              <w:spacing w:line="288" w:lineRule="auto"/>
              <w:jc w:val="both"/>
              <w:rPr>
                <w:szCs w:val="28"/>
                <w:lang w:val="nl-NL"/>
              </w:rPr>
            </w:pPr>
            <w:r>
              <w:rPr>
                <w:noProof/>
              </w:rPr>
              <w:drawing>
                <wp:inline distT="0" distB="0" distL="0" distR="0" wp14:anchorId="3393E104" wp14:editId="73D4F754">
                  <wp:extent cx="3198233"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955"/>
                          <a:stretch/>
                        </pic:blipFill>
                        <pic:spPr bwMode="auto">
                          <a:xfrm>
                            <a:off x="0" y="0"/>
                            <a:ext cx="3198233" cy="1400175"/>
                          </a:xfrm>
                          <a:prstGeom prst="rect">
                            <a:avLst/>
                          </a:prstGeom>
                          <a:ln>
                            <a:noFill/>
                          </a:ln>
                          <a:extLst>
                            <a:ext uri="{53640926-AAD7-44D8-BBD7-CCE9431645EC}">
                              <a14:shadowObscured xmlns:a14="http://schemas.microsoft.com/office/drawing/2010/main"/>
                            </a:ext>
                          </a:extLst>
                        </pic:spPr>
                      </pic:pic>
                    </a:graphicData>
                  </a:graphic>
                </wp:inline>
              </w:drawing>
            </w:r>
          </w:p>
          <w:p w14:paraId="767D2AC0" w14:textId="03F960D1" w:rsidR="00A32B1A" w:rsidRPr="00B10E25" w:rsidRDefault="00A32B1A" w:rsidP="00E5709E">
            <w:pPr>
              <w:spacing w:line="288" w:lineRule="auto"/>
              <w:jc w:val="both"/>
              <w:rPr>
                <w:szCs w:val="28"/>
                <w:lang w:val="nl-NL"/>
              </w:rPr>
            </w:pPr>
            <w:r w:rsidRPr="00B10E25">
              <w:rPr>
                <w:sz w:val="28"/>
                <w:szCs w:val="28"/>
                <w:lang w:val="nl-NL"/>
              </w:rPr>
              <w:t>- Nhận xét</w:t>
            </w:r>
            <w:r w:rsidR="00BB5153">
              <w:rPr>
                <w:sz w:val="28"/>
                <w:szCs w:val="28"/>
                <w:lang w:val="nl-NL"/>
              </w:rPr>
              <w:t xml:space="preserve"> giờ học</w:t>
            </w:r>
            <w:r w:rsidRPr="00B10E25">
              <w:rPr>
                <w:sz w:val="28"/>
                <w:szCs w:val="28"/>
                <w:lang w:val="nl-NL"/>
              </w:rPr>
              <w:t>.</w:t>
            </w:r>
          </w:p>
        </w:tc>
        <w:tc>
          <w:tcPr>
            <w:tcW w:w="4385" w:type="dxa"/>
            <w:tcBorders>
              <w:top w:val="dashed" w:sz="4" w:space="0" w:color="auto"/>
              <w:bottom w:val="dashed" w:sz="4" w:space="0" w:color="auto"/>
            </w:tcBorders>
          </w:tcPr>
          <w:p w14:paraId="3ADDF512" w14:textId="77777777" w:rsidR="00A32B1A" w:rsidRPr="00B10E25" w:rsidRDefault="00A32B1A" w:rsidP="00E5709E">
            <w:pPr>
              <w:spacing w:line="288" w:lineRule="auto"/>
              <w:rPr>
                <w:szCs w:val="28"/>
                <w:lang w:val="nl-NL"/>
              </w:rPr>
            </w:pPr>
            <w:r w:rsidRPr="00B10E25">
              <w:rPr>
                <w:sz w:val="28"/>
                <w:szCs w:val="28"/>
                <w:lang w:val="nl-NL"/>
              </w:rPr>
              <w:t>- HS quan sát video.</w:t>
            </w:r>
          </w:p>
          <w:p w14:paraId="700F8DFA" w14:textId="77777777" w:rsidR="00A32B1A" w:rsidRPr="00B10E25" w:rsidRDefault="00A32B1A" w:rsidP="00E5709E">
            <w:pPr>
              <w:spacing w:line="288" w:lineRule="auto"/>
              <w:rPr>
                <w:szCs w:val="28"/>
                <w:lang w:val="nl-NL"/>
              </w:rPr>
            </w:pPr>
          </w:p>
          <w:p w14:paraId="5F6D1C1A" w14:textId="77777777" w:rsidR="00BB5153" w:rsidRDefault="00BB5153" w:rsidP="00E5709E">
            <w:pPr>
              <w:spacing w:line="288" w:lineRule="auto"/>
              <w:jc w:val="both"/>
              <w:rPr>
                <w:szCs w:val="28"/>
                <w:lang w:val="nl-NL"/>
              </w:rPr>
            </w:pPr>
          </w:p>
          <w:p w14:paraId="1FC692E1" w14:textId="1103F224" w:rsidR="00A32B1A" w:rsidRPr="00B10E25" w:rsidRDefault="00A32B1A" w:rsidP="00E5709E">
            <w:pPr>
              <w:spacing w:line="288" w:lineRule="auto"/>
              <w:jc w:val="both"/>
              <w:rPr>
                <w:szCs w:val="28"/>
                <w:lang w:val="nl-NL"/>
              </w:rPr>
            </w:pPr>
            <w:r w:rsidRPr="00B10E25">
              <w:rPr>
                <w:sz w:val="28"/>
                <w:szCs w:val="28"/>
                <w:lang w:val="nl-NL"/>
              </w:rPr>
              <w:t>- HS cùng trao đổi về câu chuyện được xem.</w:t>
            </w:r>
          </w:p>
          <w:p w14:paraId="4F0B7115" w14:textId="77777777" w:rsidR="00BB5153" w:rsidRDefault="00BB5153" w:rsidP="00E5709E">
            <w:pPr>
              <w:spacing w:line="288" w:lineRule="auto"/>
              <w:jc w:val="both"/>
              <w:rPr>
                <w:szCs w:val="28"/>
                <w:lang w:val="nl-NL"/>
              </w:rPr>
            </w:pPr>
          </w:p>
          <w:p w14:paraId="1FFD7A50" w14:textId="77DC0728" w:rsidR="00A32B1A" w:rsidRPr="00B10E25" w:rsidRDefault="00A32B1A" w:rsidP="00E5709E">
            <w:pPr>
              <w:spacing w:line="288" w:lineRule="auto"/>
              <w:jc w:val="both"/>
              <w:rPr>
                <w:szCs w:val="28"/>
                <w:lang w:val="nl-NL"/>
              </w:rPr>
            </w:pPr>
            <w:r w:rsidRPr="00B10E25">
              <w:rPr>
                <w:sz w:val="28"/>
                <w:szCs w:val="28"/>
                <w:lang w:val="nl-NL"/>
              </w:rPr>
              <w:t>- HS lắng nghe, về nhà thực hiện.</w:t>
            </w:r>
          </w:p>
          <w:p w14:paraId="5A4A07DB" w14:textId="77777777" w:rsidR="00A32B1A" w:rsidRPr="00B10E25" w:rsidRDefault="00A32B1A" w:rsidP="00E5709E">
            <w:pPr>
              <w:spacing w:line="288" w:lineRule="auto"/>
              <w:rPr>
                <w:szCs w:val="28"/>
                <w:lang w:val="nl-NL"/>
              </w:rPr>
            </w:pPr>
          </w:p>
        </w:tc>
      </w:tr>
      <w:tr w:rsidR="00A32B1A" w:rsidRPr="00B10E25" w14:paraId="0B90B2C4" w14:textId="77777777" w:rsidTr="00E5709E">
        <w:tc>
          <w:tcPr>
            <w:tcW w:w="9738" w:type="dxa"/>
            <w:gridSpan w:val="2"/>
            <w:tcBorders>
              <w:top w:val="dashed" w:sz="4" w:space="0" w:color="auto"/>
            </w:tcBorders>
          </w:tcPr>
          <w:p w14:paraId="0A4DCB77" w14:textId="77777777" w:rsidR="00A32B1A" w:rsidRPr="00B10E25" w:rsidRDefault="00A32B1A" w:rsidP="00E5709E">
            <w:pPr>
              <w:spacing w:line="288" w:lineRule="auto"/>
              <w:rPr>
                <w:b/>
                <w:szCs w:val="28"/>
                <w:lang w:val="nl-NL"/>
              </w:rPr>
            </w:pPr>
            <w:r w:rsidRPr="00B10E25">
              <w:rPr>
                <w:b/>
                <w:sz w:val="28"/>
                <w:szCs w:val="28"/>
                <w:lang w:val="nl-NL"/>
              </w:rPr>
              <w:t>IV. Điều chỉnh sau bài dạy:</w:t>
            </w:r>
          </w:p>
          <w:p w14:paraId="658356B1" w14:textId="77777777" w:rsidR="00A32B1A" w:rsidRPr="00B10E25" w:rsidRDefault="00A32B1A" w:rsidP="00E5709E">
            <w:pPr>
              <w:spacing w:line="288" w:lineRule="auto"/>
              <w:rPr>
                <w:szCs w:val="28"/>
                <w:lang w:val="nl-NL"/>
              </w:rPr>
            </w:pPr>
            <w:r w:rsidRPr="00B10E25">
              <w:rPr>
                <w:sz w:val="28"/>
                <w:szCs w:val="28"/>
                <w:lang w:val="nl-NL"/>
              </w:rPr>
              <w:t>.......................................................................................................................................</w:t>
            </w:r>
          </w:p>
          <w:p w14:paraId="7AA1A28F" w14:textId="77777777" w:rsidR="00A32B1A" w:rsidRPr="00B10E25" w:rsidRDefault="00A32B1A" w:rsidP="00E5709E">
            <w:pPr>
              <w:spacing w:line="288" w:lineRule="auto"/>
              <w:rPr>
                <w:szCs w:val="28"/>
                <w:lang w:val="nl-NL"/>
              </w:rPr>
            </w:pPr>
            <w:r w:rsidRPr="00B10E25">
              <w:rPr>
                <w:sz w:val="28"/>
                <w:szCs w:val="28"/>
                <w:lang w:val="nl-NL"/>
              </w:rPr>
              <w:t>.......................................................................................................................................</w:t>
            </w:r>
          </w:p>
          <w:p w14:paraId="25E6351F" w14:textId="77777777" w:rsidR="00A32B1A" w:rsidRPr="00B10E25" w:rsidRDefault="00A32B1A" w:rsidP="00E5709E">
            <w:pPr>
              <w:spacing w:line="288" w:lineRule="auto"/>
              <w:rPr>
                <w:szCs w:val="28"/>
                <w:lang w:val="nl-NL"/>
              </w:rPr>
            </w:pPr>
            <w:r w:rsidRPr="00B10E25">
              <w:rPr>
                <w:sz w:val="28"/>
                <w:szCs w:val="28"/>
                <w:lang w:val="nl-NL"/>
              </w:rPr>
              <w:t>.......................................................................................................................................</w:t>
            </w:r>
          </w:p>
        </w:tc>
      </w:tr>
    </w:tbl>
    <w:p w14:paraId="339220B1" w14:textId="77777777" w:rsidR="00CD63B8" w:rsidRPr="00B10E25" w:rsidRDefault="00CD63B8" w:rsidP="00E5709E">
      <w:pPr>
        <w:spacing w:line="288" w:lineRule="auto"/>
      </w:pPr>
    </w:p>
    <w:sectPr w:rsidR="00CD63B8" w:rsidRPr="00B10E25" w:rsidSect="00D302AF">
      <w:headerReference w:type="default" r:id="rId25"/>
      <w:pgSz w:w="11907" w:h="16839" w:code="9"/>
      <w:pgMar w:top="1134" w:right="1134" w:bottom="1134" w:left="1701" w:header="44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439EA" w14:textId="77777777" w:rsidR="00CB3A0E" w:rsidRDefault="00CB3A0E" w:rsidP="00CE4057">
      <w:r>
        <w:separator/>
      </w:r>
    </w:p>
  </w:endnote>
  <w:endnote w:type="continuationSeparator" w:id="0">
    <w:p w14:paraId="316906C5" w14:textId="77777777" w:rsidR="00CB3A0E" w:rsidRDefault="00CB3A0E"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C5C77" w14:textId="77777777" w:rsidR="00CB3A0E" w:rsidRDefault="00CB3A0E" w:rsidP="00CE4057">
      <w:r>
        <w:separator/>
      </w:r>
    </w:p>
  </w:footnote>
  <w:footnote w:type="continuationSeparator" w:id="0">
    <w:p w14:paraId="1BDD40AA" w14:textId="77777777" w:rsidR="00CB3A0E" w:rsidRDefault="00CB3A0E"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288"/>
    </w:tblGrid>
    <w:tr w:rsidR="00E5709E" w:rsidRPr="00363A8F" w14:paraId="327F72AF" w14:textId="77777777" w:rsidTr="007A774E">
      <w:tc>
        <w:tcPr>
          <w:tcW w:w="9405" w:type="dxa"/>
        </w:tcPr>
        <w:p w14:paraId="327F72AE" w14:textId="0C60619E" w:rsidR="00E5709E" w:rsidRPr="00363A8F" w:rsidRDefault="00E5709E"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w:t>
          </w:r>
          <w:r>
            <w:rPr>
              <w:i/>
              <w:color w:val="EEECE1" w:themeColor="background2"/>
              <w:sz w:val="20"/>
              <w:szCs w:val="20"/>
            </w:rPr>
            <w:t xml:space="preserve"> </w:t>
          </w:r>
          <w:r w:rsidRPr="007A774E">
            <w:rPr>
              <w:i/>
              <w:color w:val="EEECE1" w:themeColor="background2"/>
              <w:sz w:val="20"/>
              <w:szCs w:val="20"/>
            </w:rPr>
            <w:t>Diều………………………………………...………………………</w:t>
          </w:r>
          <w:r>
            <w:rPr>
              <w:i/>
              <w:color w:val="EEECE1" w:themeColor="background2"/>
              <w:sz w:val="20"/>
              <w:szCs w:val="20"/>
            </w:rPr>
            <w:t xml:space="preserve"> </w:t>
          </w:r>
          <w:r w:rsidRPr="007A774E">
            <w:rPr>
              <w:i/>
              <w:color w:val="EEECE1" w:themeColor="background2"/>
              <w:sz w:val="20"/>
              <w:szCs w:val="20"/>
            </w:rPr>
            <w:t>………………...…</w:t>
          </w:r>
          <w:r w:rsidRPr="007A774E">
            <w:rPr>
              <w:i/>
              <w:color w:val="EEECE1" w:themeColor="background2"/>
              <w:sz w:val="20"/>
              <w:szCs w:val="20"/>
            </w:rPr>
            <w:sym w:font="Wingdings" w:char="F026"/>
          </w:r>
        </w:p>
      </w:tc>
    </w:tr>
  </w:tbl>
  <w:p w14:paraId="327F72B0" w14:textId="77777777" w:rsidR="00E5709E" w:rsidRDefault="00E5709E"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D4079"/>
    <w:multiLevelType w:val="hybridMultilevel"/>
    <w:tmpl w:val="58B48316"/>
    <w:lvl w:ilvl="0" w:tplc="5E6A6B7E">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6AC139BE"/>
    <w:multiLevelType w:val="hybridMultilevel"/>
    <w:tmpl w:val="2A7EA9AC"/>
    <w:lvl w:ilvl="0" w:tplc="A9408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16394"/>
    <w:rsid w:val="00016C01"/>
    <w:rsid w:val="00023707"/>
    <w:rsid w:val="000238B3"/>
    <w:rsid w:val="00025007"/>
    <w:rsid w:val="00026F45"/>
    <w:rsid w:val="00027F2A"/>
    <w:rsid w:val="0003039A"/>
    <w:rsid w:val="0003285E"/>
    <w:rsid w:val="00036792"/>
    <w:rsid w:val="00037136"/>
    <w:rsid w:val="000413B4"/>
    <w:rsid w:val="0004178C"/>
    <w:rsid w:val="00044EB4"/>
    <w:rsid w:val="00045C86"/>
    <w:rsid w:val="00046B46"/>
    <w:rsid w:val="00047EE4"/>
    <w:rsid w:val="000558FA"/>
    <w:rsid w:val="00055C83"/>
    <w:rsid w:val="0005792C"/>
    <w:rsid w:val="0006376A"/>
    <w:rsid w:val="000640E7"/>
    <w:rsid w:val="00067F7C"/>
    <w:rsid w:val="0007171F"/>
    <w:rsid w:val="00071DD2"/>
    <w:rsid w:val="00073184"/>
    <w:rsid w:val="00076DBA"/>
    <w:rsid w:val="000876A8"/>
    <w:rsid w:val="00092F55"/>
    <w:rsid w:val="000A6C68"/>
    <w:rsid w:val="000B100F"/>
    <w:rsid w:val="000B207D"/>
    <w:rsid w:val="000B2FD4"/>
    <w:rsid w:val="000B3C51"/>
    <w:rsid w:val="000C3C02"/>
    <w:rsid w:val="000D0FEC"/>
    <w:rsid w:val="000E06EA"/>
    <w:rsid w:val="000E3756"/>
    <w:rsid w:val="000E3E4C"/>
    <w:rsid w:val="000F632F"/>
    <w:rsid w:val="000F7EAD"/>
    <w:rsid w:val="00100040"/>
    <w:rsid w:val="00102173"/>
    <w:rsid w:val="001025E0"/>
    <w:rsid w:val="001107CD"/>
    <w:rsid w:val="00113827"/>
    <w:rsid w:val="00116A95"/>
    <w:rsid w:val="0012140C"/>
    <w:rsid w:val="0012575F"/>
    <w:rsid w:val="001257DA"/>
    <w:rsid w:val="00133CFA"/>
    <w:rsid w:val="00133E91"/>
    <w:rsid w:val="0014086B"/>
    <w:rsid w:val="00140C18"/>
    <w:rsid w:val="00141D05"/>
    <w:rsid w:val="00142CB5"/>
    <w:rsid w:val="001456EA"/>
    <w:rsid w:val="00146211"/>
    <w:rsid w:val="00146D44"/>
    <w:rsid w:val="001472ED"/>
    <w:rsid w:val="001475C2"/>
    <w:rsid w:val="001502CA"/>
    <w:rsid w:val="00151091"/>
    <w:rsid w:val="00151CE4"/>
    <w:rsid w:val="001522D9"/>
    <w:rsid w:val="00154DB6"/>
    <w:rsid w:val="001556C0"/>
    <w:rsid w:val="00160589"/>
    <w:rsid w:val="00163DAE"/>
    <w:rsid w:val="00171FCF"/>
    <w:rsid w:val="00172C58"/>
    <w:rsid w:val="001800B9"/>
    <w:rsid w:val="00181C12"/>
    <w:rsid w:val="00181C51"/>
    <w:rsid w:val="00184943"/>
    <w:rsid w:val="00186E29"/>
    <w:rsid w:val="00192C7E"/>
    <w:rsid w:val="00195C21"/>
    <w:rsid w:val="001A1239"/>
    <w:rsid w:val="001A1E6B"/>
    <w:rsid w:val="001A1EC7"/>
    <w:rsid w:val="001A3470"/>
    <w:rsid w:val="001A739E"/>
    <w:rsid w:val="001B0F04"/>
    <w:rsid w:val="001B4F58"/>
    <w:rsid w:val="001B5A10"/>
    <w:rsid w:val="001B5F05"/>
    <w:rsid w:val="001C1874"/>
    <w:rsid w:val="001C3831"/>
    <w:rsid w:val="001C3E0C"/>
    <w:rsid w:val="001C4DB5"/>
    <w:rsid w:val="001C5BA2"/>
    <w:rsid w:val="001C671B"/>
    <w:rsid w:val="001D2F40"/>
    <w:rsid w:val="001E49F3"/>
    <w:rsid w:val="001E4F26"/>
    <w:rsid w:val="001E6549"/>
    <w:rsid w:val="001F16DE"/>
    <w:rsid w:val="001F7EA7"/>
    <w:rsid w:val="00201E3B"/>
    <w:rsid w:val="00202CF0"/>
    <w:rsid w:val="002126EF"/>
    <w:rsid w:val="00214CA0"/>
    <w:rsid w:val="00215939"/>
    <w:rsid w:val="00216733"/>
    <w:rsid w:val="00220B66"/>
    <w:rsid w:val="002238C1"/>
    <w:rsid w:val="002249B0"/>
    <w:rsid w:val="00225E34"/>
    <w:rsid w:val="0023633C"/>
    <w:rsid w:val="00240C04"/>
    <w:rsid w:val="002474BA"/>
    <w:rsid w:val="002475EA"/>
    <w:rsid w:val="0025020D"/>
    <w:rsid w:val="00250E07"/>
    <w:rsid w:val="00255CE5"/>
    <w:rsid w:val="00256C74"/>
    <w:rsid w:val="00265959"/>
    <w:rsid w:val="00265D98"/>
    <w:rsid w:val="0026676D"/>
    <w:rsid w:val="00276AC6"/>
    <w:rsid w:val="00277669"/>
    <w:rsid w:val="00277DAB"/>
    <w:rsid w:val="00282963"/>
    <w:rsid w:val="00286120"/>
    <w:rsid w:val="0029501E"/>
    <w:rsid w:val="002965C7"/>
    <w:rsid w:val="002A1E8C"/>
    <w:rsid w:val="002A26C0"/>
    <w:rsid w:val="002A5583"/>
    <w:rsid w:val="002A5A88"/>
    <w:rsid w:val="002A5E07"/>
    <w:rsid w:val="002A5E59"/>
    <w:rsid w:val="002B084A"/>
    <w:rsid w:val="002B2726"/>
    <w:rsid w:val="002B3EB7"/>
    <w:rsid w:val="002B64E7"/>
    <w:rsid w:val="002B6A09"/>
    <w:rsid w:val="002B6D7C"/>
    <w:rsid w:val="002C21F0"/>
    <w:rsid w:val="002C2364"/>
    <w:rsid w:val="002C5E16"/>
    <w:rsid w:val="002C65D5"/>
    <w:rsid w:val="002D29B8"/>
    <w:rsid w:val="002D2CF7"/>
    <w:rsid w:val="002D405A"/>
    <w:rsid w:val="002E177B"/>
    <w:rsid w:val="002E257F"/>
    <w:rsid w:val="002E31D9"/>
    <w:rsid w:val="002E4A5C"/>
    <w:rsid w:val="002E4E6F"/>
    <w:rsid w:val="002E5DDA"/>
    <w:rsid w:val="002E7C5A"/>
    <w:rsid w:val="002F23E0"/>
    <w:rsid w:val="002F2D36"/>
    <w:rsid w:val="002F4859"/>
    <w:rsid w:val="002F5A8F"/>
    <w:rsid w:val="003014A0"/>
    <w:rsid w:val="00303D69"/>
    <w:rsid w:val="0030573A"/>
    <w:rsid w:val="003064AA"/>
    <w:rsid w:val="003173D6"/>
    <w:rsid w:val="00320A0B"/>
    <w:rsid w:val="00322AF3"/>
    <w:rsid w:val="003257EE"/>
    <w:rsid w:val="003261CC"/>
    <w:rsid w:val="00330070"/>
    <w:rsid w:val="003340FF"/>
    <w:rsid w:val="00336CD2"/>
    <w:rsid w:val="003415A2"/>
    <w:rsid w:val="003415CB"/>
    <w:rsid w:val="00343755"/>
    <w:rsid w:val="003462E7"/>
    <w:rsid w:val="003463D8"/>
    <w:rsid w:val="00347C22"/>
    <w:rsid w:val="003511C2"/>
    <w:rsid w:val="00352851"/>
    <w:rsid w:val="00356B98"/>
    <w:rsid w:val="003624AC"/>
    <w:rsid w:val="0036387B"/>
    <w:rsid w:val="00363A8F"/>
    <w:rsid w:val="00364FAA"/>
    <w:rsid w:val="00365B45"/>
    <w:rsid w:val="00366BDC"/>
    <w:rsid w:val="003768DA"/>
    <w:rsid w:val="003800D9"/>
    <w:rsid w:val="0038542E"/>
    <w:rsid w:val="00386C78"/>
    <w:rsid w:val="0039114B"/>
    <w:rsid w:val="00394EBF"/>
    <w:rsid w:val="00396353"/>
    <w:rsid w:val="003A49C2"/>
    <w:rsid w:val="003A4B89"/>
    <w:rsid w:val="003A588A"/>
    <w:rsid w:val="003A7D62"/>
    <w:rsid w:val="003B2288"/>
    <w:rsid w:val="003B489B"/>
    <w:rsid w:val="003C0CFB"/>
    <w:rsid w:val="003C204D"/>
    <w:rsid w:val="003C4AEC"/>
    <w:rsid w:val="003C65F8"/>
    <w:rsid w:val="003D1289"/>
    <w:rsid w:val="003D25D8"/>
    <w:rsid w:val="003D29A1"/>
    <w:rsid w:val="003D3682"/>
    <w:rsid w:val="003E10E7"/>
    <w:rsid w:val="003E14D1"/>
    <w:rsid w:val="003F1CE6"/>
    <w:rsid w:val="003F59BF"/>
    <w:rsid w:val="003F64E8"/>
    <w:rsid w:val="00400672"/>
    <w:rsid w:val="00406B15"/>
    <w:rsid w:val="0041149C"/>
    <w:rsid w:val="00411602"/>
    <w:rsid w:val="004144A7"/>
    <w:rsid w:val="00415FF3"/>
    <w:rsid w:val="00417C95"/>
    <w:rsid w:val="004235A7"/>
    <w:rsid w:val="0043027B"/>
    <w:rsid w:val="00431CC0"/>
    <w:rsid w:val="004331AE"/>
    <w:rsid w:val="00440C3C"/>
    <w:rsid w:val="0044336F"/>
    <w:rsid w:val="004502BC"/>
    <w:rsid w:val="00454049"/>
    <w:rsid w:val="004611FA"/>
    <w:rsid w:val="00465CB8"/>
    <w:rsid w:val="0046633B"/>
    <w:rsid w:val="00473762"/>
    <w:rsid w:val="004778D7"/>
    <w:rsid w:val="00477AA7"/>
    <w:rsid w:val="00485A67"/>
    <w:rsid w:val="0049212F"/>
    <w:rsid w:val="00493356"/>
    <w:rsid w:val="004933D0"/>
    <w:rsid w:val="004A0614"/>
    <w:rsid w:val="004A0995"/>
    <w:rsid w:val="004A506E"/>
    <w:rsid w:val="004B1DD4"/>
    <w:rsid w:val="004B6472"/>
    <w:rsid w:val="004C5E9B"/>
    <w:rsid w:val="004C5F88"/>
    <w:rsid w:val="004E0ABC"/>
    <w:rsid w:val="004E3C26"/>
    <w:rsid w:val="004F1521"/>
    <w:rsid w:val="004F1D1D"/>
    <w:rsid w:val="00501D2F"/>
    <w:rsid w:val="00503CF6"/>
    <w:rsid w:val="0050635C"/>
    <w:rsid w:val="00514D2E"/>
    <w:rsid w:val="00516CB3"/>
    <w:rsid w:val="00521AA5"/>
    <w:rsid w:val="005250E6"/>
    <w:rsid w:val="00526256"/>
    <w:rsid w:val="00530843"/>
    <w:rsid w:val="00530949"/>
    <w:rsid w:val="00533C6F"/>
    <w:rsid w:val="00533CD3"/>
    <w:rsid w:val="0053400A"/>
    <w:rsid w:val="00535B3A"/>
    <w:rsid w:val="00537400"/>
    <w:rsid w:val="005430C8"/>
    <w:rsid w:val="005439E7"/>
    <w:rsid w:val="00543EC9"/>
    <w:rsid w:val="0054416C"/>
    <w:rsid w:val="005446EF"/>
    <w:rsid w:val="00544960"/>
    <w:rsid w:val="00547095"/>
    <w:rsid w:val="00550446"/>
    <w:rsid w:val="00551145"/>
    <w:rsid w:val="00551AA1"/>
    <w:rsid w:val="0055346C"/>
    <w:rsid w:val="00555A05"/>
    <w:rsid w:val="00555F85"/>
    <w:rsid w:val="005565BA"/>
    <w:rsid w:val="005568BC"/>
    <w:rsid w:val="005568D8"/>
    <w:rsid w:val="00560AA3"/>
    <w:rsid w:val="005617C0"/>
    <w:rsid w:val="0056299F"/>
    <w:rsid w:val="005633E1"/>
    <w:rsid w:val="005649E7"/>
    <w:rsid w:val="00565033"/>
    <w:rsid w:val="0056570F"/>
    <w:rsid w:val="005675CA"/>
    <w:rsid w:val="00575F27"/>
    <w:rsid w:val="00577717"/>
    <w:rsid w:val="00582A13"/>
    <w:rsid w:val="00584675"/>
    <w:rsid w:val="00585CCA"/>
    <w:rsid w:val="00586D76"/>
    <w:rsid w:val="00594D47"/>
    <w:rsid w:val="00595984"/>
    <w:rsid w:val="005A2245"/>
    <w:rsid w:val="005A22EB"/>
    <w:rsid w:val="005A4D90"/>
    <w:rsid w:val="005A6307"/>
    <w:rsid w:val="005A65AA"/>
    <w:rsid w:val="005A7886"/>
    <w:rsid w:val="005A7C26"/>
    <w:rsid w:val="005B0953"/>
    <w:rsid w:val="005B0AA1"/>
    <w:rsid w:val="005B3DAA"/>
    <w:rsid w:val="005B63B5"/>
    <w:rsid w:val="005C089A"/>
    <w:rsid w:val="005D2022"/>
    <w:rsid w:val="005D3222"/>
    <w:rsid w:val="005D45A2"/>
    <w:rsid w:val="005D761B"/>
    <w:rsid w:val="005D7E87"/>
    <w:rsid w:val="005E415C"/>
    <w:rsid w:val="005F080D"/>
    <w:rsid w:val="005F4D36"/>
    <w:rsid w:val="005F765B"/>
    <w:rsid w:val="006008C5"/>
    <w:rsid w:val="00600E16"/>
    <w:rsid w:val="0060121A"/>
    <w:rsid w:val="006013C8"/>
    <w:rsid w:val="00603056"/>
    <w:rsid w:val="00614553"/>
    <w:rsid w:val="00615391"/>
    <w:rsid w:val="0061716C"/>
    <w:rsid w:val="00621925"/>
    <w:rsid w:val="00621D74"/>
    <w:rsid w:val="00626A17"/>
    <w:rsid w:val="00632BF7"/>
    <w:rsid w:val="006369F2"/>
    <w:rsid w:val="006374B9"/>
    <w:rsid w:val="006413CA"/>
    <w:rsid w:val="006549D1"/>
    <w:rsid w:val="00662EBC"/>
    <w:rsid w:val="00675126"/>
    <w:rsid w:val="00676A75"/>
    <w:rsid w:val="00677DBE"/>
    <w:rsid w:val="00680893"/>
    <w:rsid w:val="00683A3E"/>
    <w:rsid w:val="00684D8D"/>
    <w:rsid w:val="00685831"/>
    <w:rsid w:val="006859FD"/>
    <w:rsid w:val="006904E6"/>
    <w:rsid w:val="006922F4"/>
    <w:rsid w:val="006939DE"/>
    <w:rsid w:val="00696028"/>
    <w:rsid w:val="00696D75"/>
    <w:rsid w:val="006C1204"/>
    <w:rsid w:val="006C1F53"/>
    <w:rsid w:val="006C37FF"/>
    <w:rsid w:val="006C3F5B"/>
    <w:rsid w:val="006D5259"/>
    <w:rsid w:val="006D53E0"/>
    <w:rsid w:val="006D7413"/>
    <w:rsid w:val="006E1D0B"/>
    <w:rsid w:val="006E360B"/>
    <w:rsid w:val="006F2295"/>
    <w:rsid w:val="006F3421"/>
    <w:rsid w:val="006F4FE3"/>
    <w:rsid w:val="006F5F53"/>
    <w:rsid w:val="006F6C47"/>
    <w:rsid w:val="00702F43"/>
    <w:rsid w:val="0070338B"/>
    <w:rsid w:val="0070417D"/>
    <w:rsid w:val="00705523"/>
    <w:rsid w:val="007063EC"/>
    <w:rsid w:val="00706E1F"/>
    <w:rsid w:val="00715BD7"/>
    <w:rsid w:val="00716C06"/>
    <w:rsid w:val="00727D01"/>
    <w:rsid w:val="00736F7F"/>
    <w:rsid w:val="00752B73"/>
    <w:rsid w:val="00755090"/>
    <w:rsid w:val="0075721D"/>
    <w:rsid w:val="007573EC"/>
    <w:rsid w:val="0076125F"/>
    <w:rsid w:val="007629E0"/>
    <w:rsid w:val="00763ECD"/>
    <w:rsid w:val="00767F12"/>
    <w:rsid w:val="00771BEA"/>
    <w:rsid w:val="0077386F"/>
    <w:rsid w:val="00773B8A"/>
    <w:rsid w:val="00777E4A"/>
    <w:rsid w:val="00780CE4"/>
    <w:rsid w:val="00782607"/>
    <w:rsid w:val="00783279"/>
    <w:rsid w:val="007840D5"/>
    <w:rsid w:val="00784868"/>
    <w:rsid w:val="00785D15"/>
    <w:rsid w:val="0078717B"/>
    <w:rsid w:val="00795E0D"/>
    <w:rsid w:val="007976FD"/>
    <w:rsid w:val="007A1F88"/>
    <w:rsid w:val="007A2034"/>
    <w:rsid w:val="007A6623"/>
    <w:rsid w:val="007A774E"/>
    <w:rsid w:val="007B0152"/>
    <w:rsid w:val="007B06E9"/>
    <w:rsid w:val="007B0A4F"/>
    <w:rsid w:val="007B6407"/>
    <w:rsid w:val="007C04F1"/>
    <w:rsid w:val="007C0BFB"/>
    <w:rsid w:val="007C6DC3"/>
    <w:rsid w:val="007C71B1"/>
    <w:rsid w:val="007C7C7A"/>
    <w:rsid w:val="007D0703"/>
    <w:rsid w:val="007D25CB"/>
    <w:rsid w:val="007E22BB"/>
    <w:rsid w:val="007E3245"/>
    <w:rsid w:val="007E41F7"/>
    <w:rsid w:val="007F4F58"/>
    <w:rsid w:val="007F5FA3"/>
    <w:rsid w:val="008007FE"/>
    <w:rsid w:val="008018AE"/>
    <w:rsid w:val="0080358A"/>
    <w:rsid w:val="008037AF"/>
    <w:rsid w:val="0080488C"/>
    <w:rsid w:val="008048C6"/>
    <w:rsid w:val="0080546F"/>
    <w:rsid w:val="00805F8F"/>
    <w:rsid w:val="008147AA"/>
    <w:rsid w:val="00820F37"/>
    <w:rsid w:val="00822347"/>
    <w:rsid w:val="00822709"/>
    <w:rsid w:val="00823238"/>
    <w:rsid w:val="00823F08"/>
    <w:rsid w:val="00825883"/>
    <w:rsid w:val="00826978"/>
    <w:rsid w:val="00827611"/>
    <w:rsid w:val="0083124A"/>
    <w:rsid w:val="00836B8F"/>
    <w:rsid w:val="00837E4C"/>
    <w:rsid w:val="008401F3"/>
    <w:rsid w:val="00840CFE"/>
    <w:rsid w:val="00852441"/>
    <w:rsid w:val="00857F59"/>
    <w:rsid w:val="00860CF4"/>
    <w:rsid w:val="008639DC"/>
    <w:rsid w:val="00863E04"/>
    <w:rsid w:val="008746EE"/>
    <w:rsid w:val="00875FD5"/>
    <w:rsid w:val="00881BEF"/>
    <w:rsid w:val="00883A63"/>
    <w:rsid w:val="00884EE4"/>
    <w:rsid w:val="008910C7"/>
    <w:rsid w:val="00891293"/>
    <w:rsid w:val="00891558"/>
    <w:rsid w:val="00893A62"/>
    <w:rsid w:val="00894BC0"/>
    <w:rsid w:val="00895AE5"/>
    <w:rsid w:val="00896A05"/>
    <w:rsid w:val="00896DB2"/>
    <w:rsid w:val="008A72FD"/>
    <w:rsid w:val="008B1AAD"/>
    <w:rsid w:val="008B2A73"/>
    <w:rsid w:val="008B5B92"/>
    <w:rsid w:val="008C1A41"/>
    <w:rsid w:val="008C543B"/>
    <w:rsid w:val="008C7444"/>
    <w:rsid w:val="008C7892"/>
    <w:rsid w:val="008C78DF"/>
    <w:rsid w:val="008D042C"/>
    <w:rsid w:val="008D25DC"/>
    <w:rsid w:val="008D4868"/>
    <w:rsid w:val="008E44F8"/>
    <w:rsid w:val="008E64EE"/>
    <w:rsid w:val="008F00AF"/>
    <w:rsid w:val="008F2C44"/>
    <w:rsid w:val="008F403E"/>
    <w:rsid w:val="00901F19"/>
    <w:rsid w:val="0090234F"/>
    <w:rsid w:val="00903763"/>
    <w:rsid w:val="00910F16"/>
    <w:rsid w:val="00911073"/>
    <w:rsid w:val="009140A4"/>
    <w:rsid w:val="009229DA"/>
    <w:rsid w:val="00925B6C"/>
    <w:rsid w:val="00926871"/>
    <w:rsid w:val="00927AF9"/>
    <w:rsid w:val="00927B5D"/>
    <w:rsid w:val="0093021F"/>
    <w:rsid w:val="009351B8"/>
    <w:rsid w:val="0093708B"/>
    <w:rsid w:val="00943844"/>
    <w:rsid w:val="00943A32"/>
    <w:rsid w:val="0094698D"/>
    <w:rsid w:val="009510EF"/>
    <w:rsid w:val="009561AB"/>
    <w:rsid w:val="009565F8"/>
    <w:rsid w:val="00956D16"/>
    <w:rsid w:val="00957699"/>
    <w:rsid w:val="009670C0"/>
    <w:rsid w:val="00971EEF"/>
    <w:rsid w:val="00975D06"/>
    <w:rsid w:val="00981240"/>
    <w:rsid w:val="00983F77"/>
    <w:rsid w:val="00987350"/>
    <w:rsid w:val="00990853"/>
    <w:rsid w:val="009A0791"/>
    <w:rsid w:val="009A3557"/>
    <w:rsid w:val="009A4345"/>
    <w:rsid w:val="009A553D"/>
    <w:rsid w:val="009A7F20"/>
    <w:rsid w:val="009B0FBA"/>
    <w:rsid w:val="009B22C4"/>
    <w:rsid w:val="009B233E"/>
    <w:rsid w:val="009B5C86"/>
    <w:rsid w:val="009B61F2"/>
    <w:rsid w:val="009B6995"/>
    <w:rsid w:val="009C07F0"/>
    <w:rsid w:val="009C1378"/>
    <w:rsid w:val="009C72BD"/>
    <w:rsid w:val="009D610D"/>
    <w:rsid w:val="009E0662"/>
    <w:rsid w:val="009E0A22"/>
    <w:rsid w:val="009E5095"/>
    <w:rsid w:val="009E7A0D"/>
    <w:rsid w:val="009F0670"/>
    <w:rsid w:val="009F23E5"/>
    <w:rsid w:val="009F3E90"/>
    <w:rsid w:val="009F5625"/>
    <w:rsid w:val="009F67EB"/>
    <w:rsid w:val="00A00FA4"/>
    <w:rsid w:val="00A045F2"/>
    <w:rsid w:val="00A05A47"/>
    <w:rsid w:val="00A10862"/>
    <w:rsid w:val="00A10B2C"/>
    <w:rsid w:val="00A113A9"/>
    <w:rsid w:val="00A14161"/>
    <w:rsid w:val="00A14A20"/>
    <w:rsid w:val="00A1599F"/>
    <w:rsid w:val="00A1705D"/>
    <w:rsid w:val="00A244FC"/>
    <w:rsid w:val="00A25389"/>
    <w:rsid w:val="00A27C13"/>
    <w:rsid w:val="00A32B1A"/>
    <w:rsid w:val="00A34FA9"/>
    <w:rsid w:val="00A36CD0"/>
    <w:rsid w:val="00A400B3"/>
    <w:rsid w:val="00A420F1"/>
    <w:rsid w:val="00A42295"/>
    <w:rsid w:val="00A51091"/>
    <w:rsid w:val="00A51C78"/>
    <w:rsid w:val="00A5474A"/>
    <w:rsid w:val="00A61A63"/>
    <w:rsid w:val="00A628FA"/>
    <w:rsid w:val="00A640C3"/>
    <w:rsid w:val="00A6558F"/>
    <w:rsid w:val="00A67B1E"/>
    <w:rsid w:val="00A67DEA"/>
    <w:rsid w:val="00A70EA5"/>
    <w:rsid w:val="00A72C51"/>
    <w:rsid w:val="00A76507"/>
    <w:rsid w:val="00A84228"/>
    <w:rsid w:val="00A91249"/>
    <w:rsid w:val="00A971FA"/>
    <w:rsid w:val="00A9753A"/>
    <w:rsid w:val="00AA6276"/>
    <w:rsid w:val="00AA6D51"/>
    <w:rsid w:val="00AA76B6"/>
    <w:rsid w:val="00AB063E"/>
    <w:rsid w:val="00AB242B"/>
    <w:rsid w:val="00AB388E"/>
    <w:rsid w:val="00AB3E7E"/>
    <w:rsid w:val="00AB4589"/>
    <w:rsid w:val="00AB607B"/>
    <w:rsid w:val="00AB620F"/>
    <w:rsid w:val="00AC0D18"/>
    <w:rsid w:val="00AC3F63"/>
    <w:rsid w:val="00AC4645"/>
    <w:rsid w:val="00AD27D2"/>
    <w:rsid w:val="00AD2BA9"/>
    <w:rsid w:val="00AD2DFB"/>
    <w:rsid w:val="00AD31BD"/>
    <w:rsid w:val="00AD4906"/>
    <w:rsid w:val="00AD5656"/>
    <w:rsid w:val="00AD5B7A"/>
    <w:rsid w:val="00AD6B60"/>
    <w:rsid w:val="00AE5472"/>
    <w:rsid w:val="00AF0960"/>
    <w:rsid w:val="00AF1EF9"/>
    <w:rsid w:val="00B04EE2"/>
    <w:rsid w:val="00B060B8"/>
    <w:rsid w:val="00B0618A"/>
    <w:rsid w:val="00B1030D"/>
    <w:rsid w:val="00B10E25"/>
    <w:rsid w:val="00B1226D"/>
    <w:rsid w:val="00B12694"/>
    <w:rsid w:val="00B12D65"/>
    <w:rsid w:val="00B14D93"/>
    <w:rsid w:val="00B15935"/>
    <w:rsid w:val="00B16A35"/>
    <w:rsid w:val="00B16AAA"/>
    <w:rsid w:val="00B22BB9"/>
    <w:rsid w:val="00B27898"/>
    <w:rsid w:val="00B35542"/>
    <w:rsid w:val="00B42171"/>
    <w:rsid w:val="00B427B9"/>
    <w:rsid w:val="00B458FB"/>
    <w:rsid w:val="00B463C4"/>
    <w:rsid w:val="00B633D0"/>
    <w:rsid w:val="00B70AF0"/>
    <w:rsid w:val="00B71F11"/>
    <w:rsid w:val="00B722F7"/>
    <w:rsid w:val="00B77374"/>
    <w:rsid w:val="00B77614"/>
    <w:rsid w:val="00B813A8"/>
    <w:rsid w:val="00B8380E"/>
    <w:rsid w:val="00B86E73"/>
    <w:rsid w:val="00B9039F"/>
    <w:rsid w:val="00B92DB6"/>
    <w:rsid w:val="00B9314D"/>
    <w:rsid w:val="00B937FC"/>
    <w:rsid w:val="00B95816"/>
    <w:rsid w:val="00B96229"/>
    <w:rsid w:val="00B96BC9"/>
    <w:rsid w:val="00B975DE"/>
    <w:rsid w:val="00B97E92"/>
    <w:rsid w:val="00BA1B2B"/>
    <w:rsid w:val="00BA3D9B"/>
    <w:rsid w:val="00BA4013"/>
    <w:rsid w:val="00BA4A7E"/>
    <w:rsid w:val="00BB085E"/>
    <w:rsid w:val="00BB5153"/>
    <w:rsid w:val="00BC251D"/>
    <w:rsid w:val="00BC4E74"/>
    <w:rsid w:val="00BC4E9A"/>
    <w:rsid w:val="00BC4F3F"/>
    <w:rsid w:val="00BC7321"/>
    <w:rsid w:val="00BD081B"/>
    <w:rsid w:val="00BD315C"/>
    <w:rsid w:val="00BE44B9"/>
    <w:rsid w:val="00BE4E73"/>
    <w:rsid w:val="00BF154A"/>
    <w:rsid w:val="00BF2A19"/>
    <w:rsid w:val="00BF3546"/>
    <w:rsid w:val="00C011F8"/>
    <w:rsid w:val="00C03943"/>
    <w:rsid w:val="00C04D55"/>
    <w:rsid w:val="00C12167"/>
    <w:rsid w:val="00C133DA"/>
    <w:rsid w:val="00C224BC"/>
    <w:rsid w:val="00C24559"/>
    <w:rsid w:val="00C25449"/>
    <w:rsid w:val="00C307F4"/>
    <w:rsid w:val="00C324B7"/>
    <w:rsid w:val="00C34BAD"/>
    <w:rsid w:val="00C3706F"/>
    <w:rsid w:val="00C378B1"/>
    <w:rsid w:val="00C40BDB"/>
    <w:rsid w:val="00C43F24"/>
    <w:rsid w:val="00C44403"/>
    <w:rsid w:val="00C44C2B"/>
    <w:rsid w:val="00C51D84"/>
    <w:rsid w:val="00C528F8"/>
    <w:rsid w:val="00C5290F"/>
    <w:rsid w:val="00C56CE7"/>
    <w:rsid w:val="00C612DD"/>
    <w:rsid w:val="00C614A9"/>
    <w:rsid w:val="00C6226A"/>
    <w:rsid w:val="00C62B08"/>
    <w:rsid w:val="00C63165"/>
    <w:rsid w:val="00C661C6"/>
    <w:rsid w:val="00C67E93"/>
    <w:rsid w:val="00C7069C"/>
    <w:rsid w:val="00C71A90"/>
    <w:rsid w:val="00C74EE9"/>
    <w:rsid w:val="00C75FCF"/>
    <w:rsid w:val="00C82233"/>
    <w:rsid w:val="00C83BC2"/>
    <w:rsid w:val="00C8500F"/>
    <w:rsid w:val="00C86CFF"/>
    <w:rsid w:val="00C93D3A"/>
    <w:rsid w:val="00C95682"/>
    <w:rsid w:val="00C96AA0"/>
    <w:rsid w:val="00C97970"/>
    <w:rsid w:val="00C97F23"/>
    <w:rsid w:val="00CA244D"/>
    <w:rsid w:val="00CA3971"/>
    <w:rsid w:val="00CA3C76"/>
    <w:rsid w:val="00CB3A0E"/>
    <w:rsid w:val="00CB6E0D"/>
    <w:rsid w:val="00CB7547"/>
    <w:rsid w:val="00CC721A"/>
    <w:rsid w:val="00CC7F47"/>
    <w:rsid w:val="00CD04F9"/>
    <w:rsid w:val="00CD21FE"/>
    <w:rsid w:val="00CD3148"/>
    <w:rsid w:val="00CD39E4"/>
    <w:rsid w:val="00CD63B8"/>
    <w:rsid w:val="00CE1479"/>
    <w:rsid w:val="00CE4057"/>
    <w:rsid w:val="00CE720C"/>
    <w:rsid w:val="00CF13F7"/>
    <w:rsid w:val="00CF76D4"/>
    <w:rsid w:val="00D00A9B"/>
    <w:rsid w:val="00D0226A"/>
    <w:rsid w:val="00D07442"/>
    <w:rsid w:val="00D10E29"/>
    <w:rsid w:val="00D16060"/>
    <w:rsid w:val="00D17250"/>
    <w:rsid w:val="00D232DE"/>
    <w:rsid w:val="00D302AF"/>
    <w:rsid w:val="00D31A10"/>
    <w:rsid w:val="00D34D72"/>
    <w:rsid w:val="00D356DC"/>
    <w:rsid w:val="00D36406"/>
    <w:rsid w:val="00D448BC"/>
    <w:rsid w:val="00D46D32"/>
    <w:rsid w:val="00D51A54"/>
    <w:rsid w:val="00D548EB"/>
    <w:rsid w:val="00D55D94"/>
    <w:rsid w:val="00D56C41"/>
    <w:rsid w:val="00D56EB8"/>
    <w:rsid w:val="00D5731B"/>
    <w:rsid w:val="00D62DC1"/>
    <w:rsid w:val="00D63FEF"/>
    <w:rsid w:val="00D64154"/>
    <w:rsid w:val="00D663EB"/>
    <w:rsid w:val="00D66DB4"/>
    <w:rsid w:val="00D73B81"/>
    <w:rsid w:val="00D823D1"/>
    <w:rsid w:val="00D83588"/>
    <w:rsid w:val="00D83D6D"/>
    <w:rsid w:val="00D9046C"/>
    <w:rsid w:val="00D90B3E"/>
    <w:rsid w:val="00D92153"/>
    <w:rsid w:val="00D93CD9"/>
    <w:rsid w:val="00D95746"/>
    <w:rsid w:val="00D97BBF"/>
    <w:rsid w:val="00DA0352"/>
    <w:rsid w:val="00DA2FCA"/>
    <w:rsid w:val="00DB219E"/>
    <w:rsid w:val="00DB488D"/>
    <w:rsid w:val="00DB6B44"/>
    <w:rsid w:val="00DC06A6"/>
    <w:rsid w:val="00DC2256"/>
    <w:rsid w:val="00DC23C0"/>
    <w:rsid w:val="00DC587C"/>
    <w:rsid w:val="00DD01D6"/>
    <w:rsid w:val="00DD0B59"/>
    <w:rsid w:val="00DD5579"/>
    <w:rsid w:val="00DD56BB"/>
    <w:rsid w:val="00DE3AD5"/>
    <w:rsid w:val="00DE4500"/>
    <w:rsid w:val="00DE4A1A"/>
    <w:rsid w:val="00DE6AD0"/>
    <w:rsid w:val="00DE746C"/>
    <w:rsid w:val="00DF061D"/>
    <w:rsid w:val="00DF2183"/>
    <w:rsid w:val="00DF2F0E"/>
    <w:rsid w:val="00DF70D7"/>
    <w:rsid w:val="00DF7A73"/>
    <w:rsid w:val="00E01687"/>
    <w:rsid w:val="00E03E29"/>
    <w:rsid w:val="00E04736"/>
    <w:rsid w:val="00E04CC2"/>
    <w:rsid w:val="00E12533"/>
    <w:rsid w:val="00E1280B"/>
    <w:rsid w:val="00E12FD0"/>
    <w:rsid w:val="00E14C51"/>
    <w:rsid w:val="00E21986"/>
    <w:rsid w:val="00E25D2B"/>
    <w:rsid w:val="00E27FC2"/>
    <w:rsid w:val="00E30698"/>
    <w:rsid w:val="00E31542"/>
    <w:rsid w:val="00E31732"/>
    <w:rsid w:val="00E355F8"/>
    <w:rsid w:val="00E35F7D"/>
    <w:rsid w:val="00E423E5"/>
    <w:rsid w:val="00E4300A"/>
    <w:rsid w:val="00E43AB1"/>
    <w:rsid w:val="00E46E67"/>
    <w:rsid w:val="00E5172A"/>
    <w:rsid w:val="00E525D3"/>
    <w:rsid w:val="00E55828"/>
    <w:rsid w:val="00E5709E"/>
    <w:rsid w:val="00E6466C"/>
    <w:rsid w:val="00E65A15"/>
    <w:rsid w:val="00E670A4"/>
    <w:rsid w:val="00E70401"/>
    <w:rsid w:val="00E7065C"/>
    <w:rsid w:val="00E757F0"/>
    <w:rsid w:val="00E76805"/>
    <w:rsid w:val="00E772BC"/>
    <w:rsid w:val="00E80E31"/>
    <w:rsid w:val="00E82D66"/>
    <w:rsid w:val="00E834A0"/>
    <w:rsid w:val="00E839D0"/>
    <w:rsid w:val="00E857D3"/>
    <w:rsid w:val="00E920D4"/>
    <w:rsid w:val="00E927A6"/>
    <w:rsid w:val="00E9440B"/>
    <w:rsid w:val="00E953D6"/>
    <w:rsid w:val="00E96FF8"/>
    <w:rsid w:val="00E9713B"/>
    <w:rsid w:val="00EA0861"/>
    <w:rsid w:val="00EA3B22"/>
    <w:rsid w:val="00EA3D37"/>
    <w:rsid w:val="00EA5936"/>
    <w:rsid w:val="00EB0DC7"/>
    <w:rsid w:val="00EB0F43"/>
    <w:rsid w:val="00EC16AA"/>
    <w:rsid w:val="00EC7D03"/>
    <w:rsid w:val="00ED76DE"/>
    <w:rsid w:val="00EE49E2"/>
    <w:rsid w:val="00EE5348"/>
    <w:rsid w:val="00EF0B76"/>
    <w:rsid w:val="00EF3EAB"/>
    <w:rsid w:val="00EF48B8"/>
    <w:rsid w:val="00F005C7"/>
    <w:rsid w:val="00F01F08"/>
    <w:rsid w:val="00F06BE7"/>
    <w:rsid w:val="00F210CF"/>
    <w:rsid w:val="00F21655"/>
    <w:rsid w:val="00F222FC"/>
    <w:rsid w:val="00F254B7"/>
    <w:rsid w:val="00F32EA1"/>
    <w:rsid w:val="00F33F78"/>
    <w:rsid w:val="00F370A8"/>
    <w:rsid w:val="00F405A2"/>
    <w:rsid w:val="00F423E5"/>
    <w:rsid w:val="00F42907"/>
    <w:rsid w:val="00F469D1"/>
    <w:rsid w:val="00F47ABD"/>
    <w:rsid w:val="00F50913"/>
    <w:rsid w:val="00F52F6F"/>
    <w:rsid w:val="00F543DB"/>
    <w:rsid w:val="00F55C75"/>
    <w:rsid w:val="00F57DF5"/>
    <w:rsid w:val="00F6012B"/>
    <w:rsid w:val="00F60C56"/>
    <w:rsid w:val="00F61A5C"/>
    <w:rsid w:val="00F62B5E"/>
    <w:rsid w:val="00F6617C"/>
    <w:rsid w:val="00F7682C"/>
    <w:rsid w:val="00F8159B"/>
    <w:rsid w:val="00F82A64"/>
    <w:rsid w:val="00F839B7"/>
    <w:rsid w:val="00F86068"/>
    <w:rsid w:val="00F87DF6"/>
    <w:rsid w:val="00F9411F"/>
    <w:rsid w:val="00F94D9D"/>
    <w:rsid w:val="00F96046"/>
    <w:rsid w:val="00F975DA"/>
    <w:rsid w:val="00FA193D"/>
    <w:rsid w:val="00FA3743"/>
    <w:rsid w:val="00FB0D18"/>
    <w:rsid w:val="00FB1712"/>
    <w:rsid w:val="00FB317E"/>
    <w:rsid w:val="00FB39B2"/>
    <w:rsid w:val="00FB419B"/>
    <w:rsid w:val="00FB4E65"/>
    <w:rsid w:val="00FB6E42"/>
    <w:rsid w:val="00FC021E"/>
    <w:rsid w:val="00FC03AB"/>
    <w:rsid w:val="00FC26C2"/>
    <w:rsid w:val="00FC6422"/>
    <w:rsid w:val="00FC7591"/>
    <w:rsid w:val="00FC7A7C"/>
    <w:rsid w:val="00FD1747"/>
    <w:rsid w:val="00FE0B53"/>
    <w:rsid w:val="00FE3258"/>
    <w:rsid w:val="00FE4785"/>
    <w:rsid w:val="00FE5473"/>
    <w:rsid w:val="00FE558D"/>
    <w:rsid w:val="00FE6DFD"/>
    <w:rsid w:val="00FE6E50"/>
    <w:rsid w:val="00FF05D3"/>
    <w:rsid w:val="00FF12C6"/>
    <w:rsid w:val="00FF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F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basedOn w:val="DefaultParagraphFont"/>
    <w:uiPriority w:val="22"/>
    <w:qFormat/>
    <w:rsid w:val="00FF7B04"/>
    <w:rPr>
      <w:b/>
      <w:bCs/>
    </w:rPr>
  </w:style>
  <w:style w:type="paragraph" w:styleId="NormalWeb">
    <w:name w:val="Normal (Web)"/>
    <w:basedOn w:val="Normal"/>
    <w:uiPriority w:val="99"/>
    <w:unhideWhenUsed/>
    <w:rsid w:val="0023633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basedOn w:val="DefaultParagraphFont"/>
    <w:uiPriority w:val="22"/>
    <w:qFormat/>
    <w:rsid w:val="00FF7B04"/>
    <w:rPr>
      <w:b/>
      <w:bCs/>
    </w:rPr>
  </w:style>
  <w:style w:type="paragraph" w:styleId="NormalWeb">
    <w:name w:val="Normal (Web)"/>
    <w:basedOn w:val="Normal"/>
    <w:uiPriority w:val="99"/>
    <w:unhideWhenUsed/>
    <w:rsid w:val="002363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110573">
      <w:bodyDiv w:val="1"/>
      <w:marLeft w:val="0"/>
      <w:marRight w:val="0"/>
      <w:marTop w:val="0"/>
      <w:marBottom w:val="0"/>
      <w:divBdr>
        <w:top w:val="none" w:sz="0" w:space="0" w:color="auto"/>
        <w:left w:val="none" w:sz="0" w:space="0" w:color="auto"/>
        <w:bottom w:val="none" w:sz="0" w:space="0" w:color="auto"/>
        <w:right w:val="none" w:sz="0" w:space="0" w:color="auto"/>
      </w:divBdr>
    </w:div>
    <w:div w:id="772436974">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2086028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png"/><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02847-A634-4762-B756-E62ABB73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1</TotalTime>
  <Pages>24</Pages>
  <Words>5049</Words>
  <Characters>28783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2022-07-19T23:35:00Z</dcterms:created>
  <dcterms:modified xsi:type="dcterms:W3CDTF">2022-07-19T23:35:00Z</dcterms:modified>
</cp:coreProperties>
</file>